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345" w14:textId="1B345982" w:rsidR="009116E3" w:rsidRDefault="009116E3" w:rsidP="00B4463D">
      <w:pPr>
        <w:pStyle w:val="Prrafodelista"/>
        <w:ind w:left="680" w:right="51"/>
        <w:rPr>
          <w:rFonts w:ascii="Arial Negrita" w:hAnsi="Arial Negrita"/>
          <w:b/>
          <w:bCs/>
          <w:szCs w:val="28"/>
        </w:rPr>
      </w:pPr>
      <w:bookmarkStart w:id="0" w:name="_Hlk33002076"/>
    </w:p>
    <w:p w14:paraId="00FE77C3" w14:textId="31D95831" w:rsidR="003E4A3C" w:rsidRDefault="00C846E6" w:rsidP="00E76652">
      <w:pPr>
        <w:jc w:val="right"/>
        <w:rPr>
          <w:b/>
          <w:bCs/>
          <w:color w:val="07BFBA"/>
        </w:rPr>
      </w:pPr>
      <w:r w:rsidRPr="0095681F">
        <w:rPr>
          <w:b/>
          <w:bCs/>
          <w:color w:val="07BFBA"/>
        </w:rPr>
        <w:t xml:space="preserve">Próxima publicación: </w:t>
      </w:r>
      <w:r w:rsidR="00F57CCE">
        <w:rPr>
          <w:b/>
          <w:bCs/>
          <w:color w:val="07BFBA"/>
        </w:rPr>
        <w:t>1</w:t>
      </w:r>
      <w:r w:rsidR="00133AC3">
        <w:rPr>
          <w:b/>
          <w:bCs/>
          <w:color w:val="07BFBA"/>
        </w:rPr>
        <w:t>1</w:t>
      </w:r>
      <w:r w:rsidR="0095681F" w:rsidRPr="0095681F">
        <w:rPr>
          <w:b/>
          <w:bCs/>
          <w:color w:val="07BFBA"/>
        </w:rPr>
        <w:t xml:space="preserve"> de</w:t>
      </w:r>
      <w:r w:rsidR="003D1EEA">
        <w:rPr>
          <w:b/>
          <w:bCs/>
          <w:color w:val="07BFBA"/>
        </w:rPr>
        <w:t xml:space="preserve"> </w:t>
      </w:r>
      <w:r w:rsidR="00133AC3">
        <w:rPr>
          <w:b/>
          <w:bCs/>
          <w:color w:val="07BFBA"/>
        </w:rPr>
        <w:t>agosto</w:t>
      </w:r>
      <w:r w:rsidR="00BA7BCF">
        <w:rPr>
          <w:b/>
          <w:bCs/>
          <w:color w:val="07BFBA"/>
        </w:rPr>
        <w:t xml:space="preserve"> de 2026</w:t>
      </w:r>
    </w:p>
    <w:p w14:paraId="5A20F02F" w14:textId="09E2B045" w:rsidR="008E198C" w:rsidRPr="00E76652" w:rsidRDefault="00C10461" w:rsidP="00BD6A02">
      <w:pPr>
        <w:tabs>
          <w:tab w:val="left" w:pos="5760"/>
          <w:tab w:val="left" w:pos="8273"/>
        </w:tabs>
        <w:rPr>
          <w:b/>
          <w:bCs/>
          <w:color w:val="07BFBA"/>
        </w:rPr>
      </w:pPr>
      <w:r>
        <w:rPr>
          <w:b/>
          <w:bCs/>
          <w:color w:val="07BFBA"/>
        </w:rPr>
        <w:tab/>
      </w:r>
      <w:r w:rsidR="00BD6A02">
        <w:rPr>
          <w:b/>
          <w:bCs/>
          <w:color w:val="07BFBA"/>
        </w:rPr>
        <w:tab/>
      </w:r>
    </w:p>
    <w:p w14:paraId="1E39402D" w14:textId="7BA25A32" w:rsidR="003E4A3C" w:rsidRDefault="003E4A3C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 w:val="20"/>
          <w:szCs w:val="20"/>
        </w:rPr>
      </w:pPr>
    </w:p>
    <w:p w14:paraId="7DB3D492" w14:textId="77777777" w:rsidR="00067BCB" w:rsidRPr="00C22FB8" w:rsidRDefault="00067BCB" w:rsidP="00067BCB">
      <w:pPr>
        <w:pStyle w:val="Prrafodelista"/>
        <w:ind w:left="0" w:right="51"/>
        <w:rPr>
          <w:rFonts w:ascii="Arial Negrita" w:hAnsi="Arial Negrita"/>
          <w:b/>
          <w:bCs/>
          <w:sz w:val="20"/>
          <w:szCs w:val="20"/>
        </w:rPr>
      </w:pPr>
    </w:p>
    <w:tbl>
      <w:tblPr>
        <w:tblpPr w:leftFromText="141" w:rightFromText="141" w:vertAnchor="text" w:horzAnchor="margin" w:tblpXSpec="center" w:tblpY="-29"/>
        <w:tblW w:w="3819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57"/>
        <w:gridCol w:w="283"/>
        <w:gridCol w:w="1673"/>
        <w:gridCol w:w="283"/>
        <w:gridCol w:w="1662"/>
        <w:gridCol w:w="282"/>
        <w:gridCol w:w="1671"/>
      </w:tblGrid>
      <w:tr w:rsidR="008675B9" w:rsidRPr="009B2FB6" w14:paraId="7ECAE371" w14:textId="77777777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26A36F45" w14:textId="4C1D8348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Venta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 menudeo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6F07C09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32D35A89" w14:textId="4F75560F" w:rsidR="00F21728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Ventas </w:t>
            </w:r>
            <w:r w:rsidR="003523A7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mayoreo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7144F782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7DD829D6" w14:textId="2AD5CE56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Producción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8CA016F" w14:textId="77777777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8A5E18F" w14:textId="4910F115" w:rsidR="00F21728" w:rsidRPr="008C7481" w:rsidRDefault="008C7481" w:rsidP="008C7481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C748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Exportación</w:t>
            </w:r>
          </w:p>
        </w:tc>
      </w:tr>
      <w:tr w:rsidR="008675B9" w:rsidRPr="009B2FB6" w14:paraId="1FE6A936" w14:textId="48D3CF3A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1AC5D1B" w14:textId="77777777" w:rsidR="00516FF9" w:rsidRDefault="00AE6A2A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="00516FF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ariación </w:t>
            </w:r>
            <w:r w:rsidR="001A4CA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anual</w:t>
            </w:r>
          </w:p>
          <w:p w14:paraId="68E15B14" w14:textId="21807B92" w:rsidR="00AE6A2A" w:rsidRPr="002D7599" w:rsidRDefault="00133AC3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junio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286FFBBD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EA112EA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4343186D" w14:textId="0AE6FC1F" w:rsidR="00516FF9" w:rsidRPr="002D7599" w:rsidRDefault="00133AC3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junio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vMerge w:val="restar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00CF155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12E95D9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1FB28D62" w14:textId="2115DF81" w:rsidR="00516FF9" w:rsidRPr="002D7599" w:rsidRDefault="00133AC3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junio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56AFE433" w14:textId="77777777" w:rsidR="00516FF9" w:rsidRPr="009B2FB6" w:rsidRDefault="00516FF9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FA02751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00C1D212" w14:textId="39D28239" w:rsidR="00516FF9" w:rsidRPr="008C7481" w:rsidRDefault="00133AC3" w:rsidP="00AE6A2A">
            <w:pPr>
              <w:ind w:left="17" w:hanging="17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junio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</w:tr>
      <w:tr w:rsidR="001743C1" w:rsidRPr="009B2FB6" w14:paraId="0FFD1A82" w14:textId="26A4A288" w:rsidTr="000A5A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45E43368" w14:textId="3EABEDF4" w:rsidR="007C5DE9" w:rsidRDefault="00133AC3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3 194</w:t>
            </w:r>
          </w:p>
          <w:p w14:paraId="5D0D5DE6" w14:textId="7C723EE8" w:rsidR="002E6E71" w:rsidRPr="008675B9" w:rsidRDefault="002E6E71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EF63E40" w14:textId="7297E3F0" w:rsidR="00516FF9" w:rsidRPr="009B2FB6" w:rsidRDefault="00133AC3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B55F97" w:rsidRPr="00203A1B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="00C9448E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9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</w:tcPr>
          <w:p w14:paraId="77BF21F2" w14:textId="77777777" w:rsidR="00516FF9" w:rsidRPr="009B2FB6" w:rsidRDefault="00516FF9" w:rsidP="00FA196E">
            <w:pPr>
              <w:ind w:left="797" w:hanging="797"/>
              <w:jc w:val="center"/>
              <w:rPr>
                <w:color w:val="07BFBA"/>
                <w:kern w:val="24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314F0EE" w14:textId="17C3FF7F" w:rsidR="007C5DE9" w:rsidRDefault="00133AC3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3 278</w:t>
            </w:r>
          </w:p>
          <w:p w14:paraId="19F7A51E" w14:textId="1208B503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7A863520" w14:textId="4CF6ECA1" w:rsidR="00516FF9" w:rsidRPr="009B2FB6" w:rsidRDefault="007D4795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B55F97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 w:rsidR="00133AC3">
              <w:rPr>
                <w:color w:val="000000"/>
                <w:kern w:val="24"/>
                <w:sz w:val="26"/>
                <w:szCs w:val="26"/>
                <w:lang w:val="es-ES" w:eastAsia="es-MX"/>
              </w:rPr>
              <w:t>45</w:t>
            </w:r>
            <w:r w:rsidR="00B15530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133AC3">
              <w:rPr>
                <w:color w:val="000000"/>
                <w:kern w:val="24"/>
                <w:sz w:val="26"/>
                <w:szCs w:val="26"/>
                <w:lang w:val="es-ES" w:eastAsia="es-MX"/>
              </w:rPr>
              <w:t>5</w:t>
            </w:r>
            <w:r w:rsidR="00516FF9" w:rsidRPr="0072764F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vMerge/>
            <w:tcBorders>
              <w:left w:val="single" w:sz="4" w:space="0" w:color="C0C0C0"/>
              <w:right w:val="single" w:sz="4" w:space="0" w:color="C0C0C0"/>
            </w:tcBorders>
          </w:tcPr>
          <w:p w14:paraId="09B10257" w14:textId="77777777" w:rsidR="00516FF9" w:rsidRPr="009B2FB6" w:rsidRDefault="00516FF9" w:rsidP="00FA196E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DA7C20B" w14:textId="77CBCFCC" w:rsidR="00133AC3" w:rsidRDefault="00133AC3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133AC3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15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133AC3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262</w:t>
            </w:r>
          </w:p>
          <w:p w14:paraId="6098BBA2" w14:textId="445BB7D2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6B384DE" w14:textId="7F25C4AA" w:rsidR="00516FF9" w:rsidRPr="009B2FB6" w:rsidRDefault="00133AC3" w:rsidP="00FA196E">
            <w:pPr>
              <w:jc w:val="center"/>
              <w:rPr>
                <w:color w:val="808080" w:themeColor="background1" w:themeShade="80"/>
                <w:kern w:val="24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516FF9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7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D102BE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</w:tcPr>
          <w:p w14:paraId="0460E9CE" w14:textId="77777777" w:rsidR="00516FF9" w:rsidRPr="00A165FB" w:rsidRDefault="00516FF9" w:rsidP="00FA196E">
            <w:pPr>
              <w:jc w:val="center"/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9B90150" w14:textId="5974449C" w:rsidR="00133AC3" w:rsidRDefault="00133AC3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133AC3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12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133AC3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730</w:t>
            </w:r>
          </w:p>
          <w:p w14:paraId="4620D7D0" w14:textId="4F92B1BA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14FBF268" w14:textId="61A78FC5" w:rsidR="00516FF9" w:rsidRPr="008C7481" w:rsidRDefault="00133AC3" w:rsidP="008C7481">
            <w:pPr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B55F97" w:rsidRPr="008C748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2</w:t>
            </w:r>
            <w:r w:rsidR="00B55F97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604F8201" w14:textId="77777777" w:rsidR="00BC0FCE" w:rsidRDefault="00BC0FCE" w:rsidP="0048170B">
      <w:pPr>
        <w:pStyle w:val="Prrafodelista"/>
        <w:ind w:left="1360" w:right="618" w:hanging="680"/>
        <w:jc w:val="center"/>
        <w:rPr>
          <w:b/>
          <w:bCs/>
        </w:rPr>
      </w:pPr>
    </w:p>
    <w:p w14:paraId="2FB58637" w14:textId="77777777" w:rsidR="00BC0FCE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3ABBDE2" w14:textId="77777777" w:rsidR="00BC0FCE" w:rsidRDefault="00BC0FCE" w:rsidP="003523A7">
      <w:pPr>
        <w:pStyle w:val="Prrafodelista"/>
        <w:ind w:left="2040" w:right="618" w:hanging="1360"/>
        <w:jc w:val="center"/>
        <w:rPr>
          <w:b/>
          <w:bCs/>
        </w:rPr>
      </w:pPr>
    </w:p>
    <w:p w14:paraId="13E891F5" w14:textId="77777777" w:rsidR="00BC0FCE" w:rsidRPr="00E76652" w:rsidRDefault="00BC0FCE" w:rsidP="00E76652">
      <w:pPr>
        <w:ind w:right="618"/>
        <w:rPr>
          <w:b/>
          <w:bCs/>
        </w:rPr>
      </w:pPr>
    </w:p>
    <w:p w14:paraId="57E27F6B" w14:textId="77777777" w:rsidR="00BC0FCE" w:rsidRPr="00011F18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BBAB63C" w14:textId="77777777" w:rsidR="00BC0FCE" w:rsidRPr="00BC0FCE" w:rsidRDefault="00BC0FCE" w:rsidP="00E76652">
      <w:pPr>
        <w:pStyle w:val="Prrafodelista"/>
        <w:ind w:left="680" w:right="618"/>
        <w:rPr>
          <w:b/>
          <w:bCs/>
        </w:rPr>
      </w:pPr>
    </w:p>
    <w:p w14:paraId="1A3FE4CA" w14:textId="77777777" w:rsidR="008C7481" w:rsidRDefault="008C748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357FE2D2" w14:textId="77777777" w:rsidR="002E6E71" w:rsidRDefault="002E6E7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706176DD" w14:textId="77777777" w:rsidR="001743C1" w:rsidRDefault="001743C1" w:rsidP="00BA7BCF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3C575C" w14:textId="77777777" w:rsidR="008E198C" w:rsidRDefault="008E198C" w:rsidP="00FC71B4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A1B32A" w14:textId="2D8C4128" w:rsidR="00442BBA" w:rsidRDefault="00057436" w:rsidP="00133AC3">
      <w:pPr>
        <w:pStyle w:val="Prrafodelista"/>
        <w:ind w:left="1360" w:right="51" w:hanging="1218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 xml:space="preserve">Se vendieron </w:t>
      </w:r>
      <w:r w:rsidR="001F2578">
        <w:rPr>
          <w:rFonts w:ascii="Arial Negrita" w:hAnsi="Arial Negrita"/>
          <w:b/>
          <w:bCs/>
          <w:szCs w:val="28"/>
        </w:rPr>
        <w:t xml:space="preserve">en México </w:t>
      </w:r>
      <w:r w:rsidR="00133AC3">
        <w:rPr>
          <w:rFonts w:ascii="Arial Negrita" w:hAnsi="Arial Negrita"/>
          <w:b/>
          <w:bCs/>
          <w:szCs w:val="28"/>
        </w:rPr>
        <w:t>3 194</w:t>
      </w:r>
      <w:r w:rsidR="00F80545">
        <w:rPr>
          <w:rFonts w:ascii="Arial Negrita" w:hAnsi="Arial Negrita"/>
          <w:b/>
          <w:bCs/>
          <w:szCs w:val="28"/>
        </w:rPr>
        <w:t xml:space="preserve"> </w:t>
      </w:r>
      <w:r w:rsidR="00EB1856">
        <w:rPr>
          <w:rFonts w:ascii="Arial Negrita" w:hAnsi="Arial Negrita"/>
          <w:b/>
          <w:bCs/>
          <w:szCs w:val="28"/>
        </w:rPr>
        <w:t>vehículos pesados</w:t>
      </w:r>
      <w:r w:rsidR="00992765">
        <w:rPr>
          <w:rFonts w:ascii="Arial Negrita" w:hAnsi="Arial Negrita"/>
          <w:b/>
          <w:bCs/>
          <w:szCs w:val="28"/>
        </w:rPr>
        <w:t xml:space="preserve"> al menudeo </w:t>
      </w:r>
      <w:r w:rsidR="00AA1E1F" w:rsidRPr="0012518D">
        <w:rPr>
          <w:rFonts w:ascii="Arial Negrita" w:hAnsi="Arial Negrita"/>
          <w:b/>
          <w:bCs/>
          <w:szCs w:val="28"/>
        </w:rPr>
        <w:t xml:space="preserve">y </w:t>
      </w:r>
      <w:r w:rsidR="00133AC3">
        <w:rPr>
          <w:rFonts w:ascii="Arial Negrita" w:hAnsi="Arial Negrita"/>
          <w:b/>
          <w:bCs/>
          <w:szCs w:val="28"/>
        </w:rPr>
        <w:t>3 278</w:t>
      </w:r>
      <w:r w:rsidR="006E07AF">
        <w:rPr>
          <w:rFonts w:ascii="Arial Negrita" w:hAnsi="Arial Negrita"/>
          <w:b/>
          <w:bCs/>
          <w:szCs w:val="28"/>
        </w:rPr>
        <w:t xml:space="preserve"> </w:t>
      </w:r>
      <w:r w:rsidR="00AA1E1F" w:rsidRPr="0012518D">
        <w:rPr>
          <w:rFonts w:ascii="Arial Negrita" w:hAnsi="Arial Negrita"/>
          <w:b/>
          <w:bCs/>
          <w:szCs w:val="28"/>
        </w:rPr>
        <w:t xml:space="preserve">al </w:t>
      </w:r>
      <w:r w:rsidR="0068494D">
        <w:rPr>
          <w:rFonts w:ascii="Arial Negrita" w:hAnsi="Arial Negrita"/>
          <w:b/>
          <w:bCs/>
          <w:szCs w:val="28"/>
        </w:rPr>
        <w:t>may</w:t>
      </w:r>
      <w:r w:rsidR="003523A7">
        <w:rPr>
          <w:rFonts w:ascii="Arial Negrita" w:hAnsi="Arial Negrita"/>
          <w:b/>
          <w:bCs/>
          <w:szCs w:val="28"/>
        </w:rPr>
        <w:t>o</w:t>
      </w:r>
      <w:r w:rsidR="00AA1E1F" w:rsidRPr="0012518D">
        <w:rPr>
          <w:rFonts w:ascii="Arial Negrita" w:hAnsi="Arial Negrita"/>
          <w:b/>
          <w:bCs/>
          <w:szCs w:val="28"/>
        </w:rPr>
        <w:t>reo</w:t>
      </w:r>
      <w:r w:rsidR="00442BBA">
        <w:rPr>
          <w:rFonts w:ascii="Arial Negrita" w:hAnsi="Arial Negrita"/>
          <w:b/>
          <w:bCs/>
          <w:szCs w:val="28"/>
        </w:rPr>
        <w:t>,</w:t>
      </w:r>
    </w:p>
    <w:p w14:paraId="0F96E68A" w14:textId="242DBBB8" w:rsidR="00BE42C8" w:rsidRPr="0012518D" w:rsidRDefault="00442BBA" w:rsidP="005D317D">
      <w:pPr>
        <w:pStyle w:val="Prrafodelista"/>
        <w:ind w:left="4080" w:right="51" w:hanging="3938"/>
        <w:jc w:val="center"/>
        <w:rPr>
          <w:b/>
          <w:bCs/>
        </w:rPr>
      </w:pPr>
      <w:r>
        <w:rPr>
          <w:rFonts w:ascii="Arial Negrita" w:hAnsi="Arial Negrita"/>
          <w:b/>
          <w:bCs/>
          <w:szCs w:val="28"/>
        </w:rPr>
        <w:t xml:space="preserve"> e</w:t>
      </w:r>
      <w:r w:rsidRPr="0012518D">
        <w:rPr>
          <w:rFonts w:ascii="Arial Negrita" w:hAnsi="Arial Negrita"/>
          <w:b/>
          <w:bCs/>
          <w:szCs w:val="28"/>
        </w:rPr>
        <w:t xml:space="preserve">n </w:t>
      </w:r>
      <w:r w:rsidR="00133AC3">
        <w:rPr>
          <w:rFonts w:ascii="Arial Negrita" w:hAnsi="Arial Negrita"/>
          <w:b/>
          <w:bCs/>
          <w:szCs w:val="28"/>
        </w:rPr>
        <w:t xml:space="preserve">junio </w:t>
      </w:r>
      <w:r w:rsidRPr="0012518D">
        <w:rPr>
          <w:rFonts w:ascii="Arial Negrita" w:hAnsi="Arial Negrita"/>
          <w:b/>
          <w:bCs/>
          <w:szCs w:val="28"/>
        </w:rPr>
        <w:t xml:space="preserve">de </w:t>
      </w:r>
      <w:r w:rsidR="00281297">
        <w:rPr>
          <w:rFonts w:ascii="Arial Negrita" w:hAnsi="Arial Negrita"/>
          <w:b/>
          <w:bCs/>
          <w:szCs w:val="28"/>
        </w:rPr>
        <w:t>2026</w:t>
      </w:r>
    </w:p>
    <w:p w14:paraId="032CB6FC" w14:textId="77777777" w:rsidR="00BC0FCE" w:rsidRDefault="00BC0FCE" w:rsidP="00412079">
      <w:pPr>
        <w:pStyle w:val="Prrafodelista"/>
        <w:ind w:left="680" w:right="51" w:hanging="680"/>
        <w:rPr>
          <w:rFonts w:ascii="Arial Negrita" w:hAnsi="Arial Negrita"/>
          <w:b/>
          <w:bCs/>
        </w:rPr>
      </w:pPr>
    </w:p>
    <w:tbl>
      <w:tblPr>
        <w:tblW w:w="4972" w:type="pct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19"/>
      </w:tblGrid>
      <w:tr w:rsidR="00420EB5" w14:paraId="63CA1F3F" w14:textId="77777777" w:rsidTr="00230633">
        <w:tc>
          <w:tcPr>
            <w:tcW w:w="9919" w:type="dxa"/>
            <w:vAlign w:val="center"/>
            <w:hideMark/>
          </w:tcPr>
          <w:p w14:paraId="6A9FC4FB" w14:textId="14C876AB" w:rsidR="003E37DE" w:rsidRDefault="003E37DE" w:rsidP="00F57CCE">
            <w:pPr>
              <w:ind w:left="22" w:firstLine="1"/>
            </w:pPr>
            <w:r w:rsidRPr="003E37DE">
              <w:t xml:space="preserve">El Registro Administrativo de la Industria Automotriz de Vehículos </w:t>
            </w:r>
            <w:r>
              <w:t>Pesad</w:t>
            </w:r>
            <w:r w:rsidRPr="003E37DE">
              <w:t>os (</w:t>
            </w:r>
            <w:r w:rsidRPr="003E37DE">
              <w:rPr>
                <w:smallCaps/>
              </w:rPr>
              <w:t>raiav</w:t>
            </w:r>
            <w:r>
              <w:rPr>
                <w:smallCaps/>
              </w:rPr>
              <w:t>p</w:t>
            </w:r>
            <w:r w:rsidRPr="003E37DE">
              <w:t>) brinda</w:t>
            </w:r>
            <w:r w:rsidR="00181A3D">
              <w:t xml:space="preserve"> </w:t>
            </w:r>
            <w:r w:rsidRPr="003E37DE">
              <w:t xml:space="preserve">información </w:t>
            </w:r>
            <w:r w:rsidR="00461402">
              <w:t>sobre</w:t>
            </w:r>
            <w:r w:rsidRPr="003E37DE">
              <w:t xml:space="preserve"> la venta, producción y exportación de vehículos </w:t>
            </w:r>
            <w:r>
              <w:t>pesad</w:t>
            </w:r>
            <w:r w:rsidRPr="003E37DE">
              <w:t>os en nuestro país</w:t>
            </w:r>
            <w:r w:rsidR="009C105A">
              <w:t>.</w:t>
            </w:r>
          </w:p>
          <w:p w14:paraId="61FAB1C9" w14:textId="77777777" w:rsidR="003E37DE" w:rsidRDefault="003E37DE" w:rsidP="007C5DE9">
            <w:pPr>
              <w:ind w:left="680" w:hanging="680"/>
            </w:pPr>
          </w:p>
          <w:p w14:paraId="7616A3D5" w14:textId="456D29C3" w:rsidR="002A46EB" w:rsidRDefault="007C46C9" w:rsidP="008707E9">
            <w:pPr>
              <w:rPr>
                <w:sz w:val="18"/>
                <w:szCs w:val="18"/>
              </w:rPr>
            </w:pPr>
            <w:r>
              <w:t>El</w:t>
            </w:r>
            <w:r w:rsidR="002A46EB">
              <w:rPr>
                <w:lang w:val="es-MX"/>
              </w:rPr>
              <w:t xml:space="preserve"> </w:t>
            </w:r>
            <w:r>
              <w:rPr>
                <w:lang w:val="es-MX"/>
              </w:rPr>
              <w:t>cuadro</w:t>
            </w:r>
            <w:r w:rsidR="0012518D">
              <w:rPr>
                <w:lang w:val="es-MX"/>
              </w:rPr>
              <w:t xml:space="preserve"> 1</w:t>
            </w:r>
            <w:r w:rsidR="002A46EB">
              <w:rPr>
                <w:lang w:val="es-MX"/>
              </w:rPr>
              <w:t xml:space="preserve"> presenta las cifras de las </w:t>
            </w:r>
            <w:r w:rsidR="00C47F05">
              <w:rPr>
                <w:lang w:val="es-MX"/>
              </w:rPr>
              <w:t xml:space="preserve">unidades </w:t>
            </w:r>
            <w:r w:rsidR="0095681F">
              <w:rPr>
                <w:lang w:val="es-MX"/>
              </w:rPr>
              <w:t xml:space="preserve">que se </w:t>
            </w:r>
            <w:r w:rsidR="002A46EB">
              <w:rPr>
                <w:lang w:val="es-MX"/>
              </w:rPr>
              <w:t>ven</w:t>
            </w:r>
            <w:r w:rsidR="00C47F05">
              <w:rPr>
                <w:lang w:val="es-MX"/>
              </w:rPr>
              <w:t>di</w:t>
            </w:r>
            <w:r w:rsidR="0095681F">
              <w:rPr>
                <w:lang w:val="es-MX"/>
              </w:rPr>
              <w:t>eron</w:t>
            </w:r>
            <w:r w:rsidR="00C47F05">
              <w:rPr>
                <w:lang w:val="es-MX"/>
              </w:rPr>
              <w:t>, produ</w:t>
            </w:r>
            <w:r w:rsidR="0095681F">
              <w:rPr>
                <w:lang w:val="es-MX"/>
              </w:rPr>
              <w:t>jeron</w:t>
            </w:r>
            <w:r w:rsidR="00C47F05">
              <w:rPr>
                <w:lang w:val="es-MX"/>
              </w:rPr>
              <w:t xml:space="preserve"> y export</w:t>
            </w:r>
            <w:r w:rsidR="0095681F">
              <w:rPr>
                <w:lang w:val="es-MX"/>
              </w:rPr>
              <w:t xml:space="preserve">aron </w:t>
            </w:r>
            <w:r w:rsidR="00286954">
              <w:rPr>
                <w:lang w:val="es-MX"/>
              </w:rPr>
              <w:t>durante</w:t>
            </w:r>
            <w:r w:rsidR="002A46EB">
              <w:rPr>
                <w:lang w:val="es-MX"/>
              </w:rPr>
              <w:t xml:space="preserve"> </w:t>
            </w:r>
            <w:r w:rsidR="00133AC3">
              <w:rPr>
                <w:lang w:val="es-MX"/>
              </w:rPr>
              <w:t xml:space="preserve">junio </w:t>
            </w:r>
            <w:r w:rsidR="0095681F">
              <w:rPr>
                <w:lang w:val="es-MX"/>
              </w:rPr>
              <w:t xml:space="preserve">de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 xml:space="preserve">, así como las referentes al periodo enero a </w:t>
            </w:r>
            <w:r w:rsidR="00133AC3">
              <w:rPr>
                <w:lang w:val="es-MX"/>
              </w:rPr>
              <w:t xml:space="preserve">junio </w:t>
            </w:r>
            <w:r w:rsidR="00E5298B">
              <w:rPr>
                <w:lang w:val="es-MX"/>
              </w:rPr>
              <w:t xml:space="preserve">de </w:t>
            </w:r>
            <w:r w:rsidR="00281297">
              <w:rPr>
                <w:lang w:val="es-MX"/>
              </w:rPr>
              <w:t>2025</w:t>
            </w:r>
            <w:r w:rsidR="00E5298B">
              <w:rPr>
                <w:lang w:val="es-MX"/>
              </w:rPr>
              <w:t xml:space="preserve"> y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>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700"/>
            </w:tblGrid>
            <w:tr w:rsidR="002A46EB" w14:paraId="73F38494" w14:textId="77777777" w:rsidTr="5175D118">
              <w:trPr>
                <w:tblCellSpacing w:w="15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315E968" w14:textId="77777777" w:rsidR="00BC0FCE" w:rsidRDefault="00BC0FCE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</w:rPr>
                  </w:pPr>
                </w:p>
                <w:p w14:paraId="74F8BF8C" w14:textId="77777777" w:rsidR="007C46C9" w:rsidRPr="00DD0BA2" w:rsidRDefault="007C46C9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t>Cuadro 1</w:t>
                  </w:r>
                </w:p>
                <w:p w14:paraId="2DE6FD29" w14:textId="1E355D54" w:rsidR="002A46EB" w:rsidRPr="007C46C9" w:rsidRDefault="002A46EB" w:rsidP="008707E9">
                  <w:pPr>
                    <w:jc w:val="center"/>
                    <w:rPr>
                      <w:b/>
                      <w:bCs/>
                      <w:color w:val="003057"/>
                      <w:sz w:val="22"/>
                      <w:szCs w:val="22"/>
                    </w:rPr>
                  </w:pP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Ventas</w:t>
                  </w:r>
                  <w:r w:rsidR="00C47F05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, producción y exportación</w:t>
                  </w: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 xml:space="preserve"> de vehículos </w:t>
                  </w:r>
                  <w:r w:rsidR="00117178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pesados</w:t>
                  </w:r>
                  <w:r w:rsidR="007C46C9" w:rsidRPr="00754EFC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1</w:t>
                  </w:r>
                  <w:r w:rsidR="0003595E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/</w:t>
                  </w:r>
                </w:p>
                <w:p w14:paraId="2C5B3DDF" w14:textId="3C79651F" w:rsidR="007C46C9" w:rsidRPr="0095681F" w:rsidRDefault="004774BE" w:rsidP="008707E9">
                  <w:pPr>
                    <w:jc w:val="center"/>
                    <w:rPr>
                      <w:color w:val="27251F"/>
                      <w:sz w:val="20"/>
                      <w:szCs w:val="20"/>
                    </w:rPr>
                  </w:pPr>
                  <w:r>
                    <w:rPr>
                      <w:color w:val="27251F"/>
                      <w:sz w:val="20"/>
                      <w:szCs w:val="20"/>
                    </w:rPr>
                    <w:t>e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>nero</w:t>
                  </w:r>
                  <w:r w:rsidR="008E198C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133AC3">
                    <w:rPr>
                      <w:color w:val="27251F"/>
                      <w:sz w:val="20"/>
                      <w:szCs w:val="20"/>
                    </w:rPr>
                    <w:t>juni</w:t>
                  </w:r>
                  <w:r w:rsidR="00F57CCE">
                    <w:rPr>
                      <w:color w:val="27251F"/>
                      <w:sz w:val="20"/>
                      <w:szCs w:val="20"/>
                    </w:rPr>
                    <w:t>o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 xml:space="preserve">, 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2025</w:t>
                  </w:r>
                  <w:r w:rsidR="00CB4C23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2026</w:t>
                  </w:r>
                </w:p>
                <w:p w14:paraId="506249A1" w14:textId="0285B643" w:rsidR="003F2B68" w:rsidRPr="0095681F" w:rsidRDefault="003F2B68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 w:rsidRPr="0095681F">
                    <w:rPr>
                      <w:color w:val="27251F"/>
                      <w:sz w:val="18"/>
                      <w:szCs w:val="18"/>
                    </w:rPr>
                    <w:t>(número de unidades)</w:t>
                  </w:r>
                </w:p>
                <w:tbl>
                  <w:tblPr>
                    <w:tblW w:w="9594" w:type="dxa"/>
                    <w:tblInd w:w="6" w:type="dxa"/>
                    <w:tblBorders>
                      <w:top w:val="single" w:sz="4" w:space="0" w:color="FFFFFF" w:themeColor="background1"/>
                      <w:left w:val="single" w:sz="4" w:space="0" w:color="FFFFFF" w:themeColor="background1"/>
                      <w:bottom w:val="single" w:sz="4" w:space="0" w:color="FFFFFF" w:themeColor="background1"/>
                      <w:right w:val="single" w:sz="4" w:space="0" w:color="FFFFFF" w:themeColor="background1"/>
                      <w:insideH w:val="single" w:sz="4" w:space="0" w:color="FFFFFF" w:themeColor="background1"/>
                      <w:insideV w:val="single" w:sz="4" w:space="0" w:color="FFFFFF" w:themeColor="background1"/>
                    </w:tblBorders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52"/>
                    <w:gridCol w:w="1004"/>
                    <w:gridCol w:w="990"/>
                    <w:gridCol w:w="1139"/>
                    <w:gridCol w:w="1195"/>
                    <w:gridCol w:w="1004"/>
                    <w:gridCol w:w="990"/>
                    <w:gridCol w:w="1139"/>
                    <w:gridCol w:w="1181"/>
                  </w:tblGrid>
                  <w:tr w:rsidR="00B475F7" w:rsidRPr="00407EEB" w14:paraId="2B11E859" w14:textId="79D2BF87" w:rsidTr="001D109F">
                    <w:trPr>
                      <w:trHeight w:val="294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28C6C365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4328" w:type="dxa"/>
                        <w:gridSpan w:val="4"/>
                        <w:shd w:val="clear" w:color="auto" w:fill="80DDD7"/>
                        <w:vAlign w:val="center"/>
                      </w:tcPr>
                      <w:p w14:paraId="7E565A36" w14:textId="72A2B92D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2025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2/</w:t>
                        </w:r>
                      </w:p>
                    </w:tc>
                    <w:tc>
                      <w:tcPr>
                        <w:tcW w:w="4314" w:type="dxa"/>
                        <w:gridSpan w:val="4"/>
                        <w:shd w:val="clear" w:color="auto" w:fill="80DDD7"/>
                        <w:vAlign w:val="center"/>
                      </w:tcPr>
                      <w:p w14:paraId="250A8812" w14:textId="1B107537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2026</w:t>
                        </w:r>
                        <w:r w:rsid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3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/</w:t>
                        </w:r>
                      </w:p>
                    </w:tc>
                  </w:tr>
                  <w:tr w:rsidR="0095681F" w:rsidRPr="00407EEB" w14:paraId="2E45A4F5" w14:textId="77777777" w:rsidTr="001D109F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30180E4A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5AED36C5" w14:textId="3BED122F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25E8F890" w14:textId="512133A1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79002DC" w14:textId="10DF6AF2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6ECBA5FC" w14:textId="1A4BAB7E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4C5E241C" w14:textId="0BC7105E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95" w:type="dxa"/>
                        <w:shd w:val="clear" w:color="auto" w:fill="BDEDEA"/>
                        <w:vAlign w:val="center"/>
                      </w:tcPr>
                      <w:p w14:paraId="529C3464" w14:textId="59FA6FEC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1F19B3CC" w14:textId="670B1E18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4D92C196" w14:textId="4360E1F8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2C51BF9" w14:textId="3C194A15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  <w:r w:rsidR="000B3D45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</w:p>
                      <w:p w14:paraId="222B6DAA" w14:textId="51AC2B1A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75947152" w14:textId="5770EC70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81" w:type="dxa"/>
                        <w:shd w:val="clear" w:color="auto" w:fill="BDEDEA"/>
                        <w:vAlign w:val="center"/>
                      </w:tcPr>
                      <w:p w14:paraId="5ACC3BCB" w14:textId="606D3451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</w:tr>
                  <w:tr w:rsidR="00F80545" w:rsidRPr="00407EEB" w14:paraId="0716C74B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vAlign w:val="center"/>
                      </w:tcPr>
                      <w:p w14:paraId="690B6D3B" w14:textId="699D6F21" w:rsidR="00F80545" w:rsidRPr="00404D83" w:rsidRDefault="00133AC3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Juni</w:t>
                        </w:r>
                        <w:r w:rsidR="00F57CCE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66A5489" w14:textId="1929981D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3 </w:t>
                        </w:r>
                        <w:r w:rsidR="00133AC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075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75DD8B88" w14:textId="14BCA7FE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2 </w:t>
                        </w:r>
                        <w:r w:rsidR="00133AC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253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73CA6ACF" w14:textId="35F40734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14 </w:t>
                        </w:r>
                        <w:r w:rsidR="0023063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189</w:t>
                        </w:r>
                      </w:p>
                    </w:tc>
                    <w:tc>
                      <w:tcPr>
                        <w:tcW w:w="1195" w:type="dxa"/>
                        <w:vAlign w:val="center"/>
                      </w:tcPr>
                      <w:p w14:paraId="37707A84" w14:textId="5A23AFBA" w:rsidR="00F80545" w:rsidRPr="00404D83" w:rsidRDefault="00230633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12 331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118E268" w14:textId="7141B87B" w:rsidR="00F80545" w:rsidRPr="00F80545" w:rsidRDefault="00FD6E57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  <w:r w:rsidR="00F80545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  <w:r w:rsidR="00133AC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3 194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5BF3FDC8" w14:textId="289470F7" w:rsidR="00F80545" w:rsidRPr="00F80545" w:rsidRDefault="005B64F9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</w:t>
                        </w:r>
                        <w:r w:rsidR="00133AC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3 278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397F5795" w14:textId="70D8D1D9" w:rsidR="00F80545" w:rsidRPr="00404D83" w:rsidRDefault="00230633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15 262</w:t>
                        </w:r>
                      </w:p>
                    </w:tc>
                    <w:tc>
                      <w:tcPr>
                        <w:tcW w:w="1181" w:type="dxa"/>
                        <w:vAlign w:val="center"/>
                      </w:tcPr>
                      <w:p w14:paraId="2DA35669" w14:textId="70B66BDD" w:rsidR="00F80545" w:rsidRPr="00404D83" w:rsidRDefault="00230633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12 730</w:t>
                        </w:r>
                      </w:p>
                    </w:tc>
                  </w:tr>
                  <w:tr w:rsidR="00F80545" w:rsidRPr="00407EEB" w14:paraId="3033B439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F2F2F2"/>
                        <w:vAlign w:val="center"/>
                      </w:tcPr>
                      <w:p w14:paraId="7F57F498" w14:textId="171F0556" w:rsidR="00F80545" w:rsidRDefault="00F80545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Enero-</w:t>
                        </w:r>
                        <w:r w:rsidR="00133AC3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juni</w:t>
                        </w:r>
                        <w:r w:rsidR="00F57CCE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6C4F5E9B" w14:textId="6CEAE733" w:rsidR="00F80545" w:rsidRDefault="00133AC3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20 553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3BED5606" w14:textId="5138C90C" w:rsidR="00F80545" w:rsidRDefault="00133AC3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14 533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1B09E572" w14:textId="45B1C650" w:rsidR="00F80545" w:rsidRDefault="00230633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81 456</w:t>
                        </w:r>
                      </w:p>
                    </w:tc>
                    <w:tc>
                      <w:tcPr>
                        <w:tcW w:w="1195" w:type="dxa"/>
                        <w:shd w:val="clear" w:color="auto" w:fill="F2F2F2"/>
                        <w:vAlign w:val="center"/>
                      </w:tcPr>
                      <w:p w14:paraId="65B401E8" w14:textId="6E55C98E" w:rsidR="00F80545" w:rsidRDefault="00230633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68 148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45BA03A9" w14:textId="249EFE8F" w:rsidR="00F80545" w:rsidRPr="00F80545" w:rsidRDefault="00133AC3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16 072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0C2B5732" w14:textId="67EE00B8" w:rsidR="00F80545" w:rsidRPr="00F80545" w:rsidRDefault="00133AC3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14 979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75BCC2BF" w14:textId="6D581ED4" w:rsidR="008555E6" w:rsidRDefault="00230633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70 876</w:t>
                        </w:r>
                      </w:p>
                    </w:tc>
                    <w:tc>
                      <w:tcPr>
                        <w:tcW w:w="1181" w:type="dxa"/>
                        <w:shd w:val="clear" w:color="auto" w:fill="F2F2F2"/>
                        <w:vAlign w:val="center"/>
                      </w:tcPr>
                      <w:p w14:paraId="65881252" w14:textId="5E9F61AA" w:rsidR="00F80545" w:rsidRDefault="00230633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58 260</w:t>
                        </w:r>
                      </w:p>
                    </w:tc>
                  </w:tr>
                </w:tbl>
                <w:p w14:paraId="483867F4" w14:textId="22EDD8C1" w:rsidR="00FC71B4" w:rsidRDefault="007C46C9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</w:t>
                  </w:r>
                  <w:r w:rsidR="00EA03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/</w:t>
                  </w: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       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</w:t>
                  </w:r>
                  <w:r w:rsidR="0012518D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Incluye la venta al público de vehículos </w:t>
                  </w:r>
                  <w:r w:rsidR="0019742C"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>producidos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en México más los vehículos importados.</w:t>
                  </w:r>
                </w:p>
                <w:p w14:paraId="0F6C47EF" w14:textId="7A268F76" w:rsid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2/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revisadas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016539F1" w14:textId="345A8FB7" w:rsidR="00D56C4F" w:rsidRP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3/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5F1D330F" w14:textId="668EDCFB" w:rsidR="00BC0FCE" w:rsidRPr="0095681F" w:rsidRDefault="007C46C9" w:rsidP="008707E9">
                  <w:pPr>
                    <w:ind w:firstLine="145"/>
                    <w:rPr>
                      <w:color w:val="4D565E"/>
                    </w:rPr>
                  </w:pP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</w:t>
                  </w:r>
                  <w:r w:rsid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)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133AC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junio 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154E327C" w14:textId="77777777" w:rsidR="002A46EB" w:rsidRDefault="002A46EB" w:rsidP="008707E9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14:paraId="6F1DDA40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24CD3C35" w14:textId="77777777" w:rsidR="009E5BCA" w:rsidRDefault="009E5BCA" w:rsidP="00617D47">
            <w:pPr>
              <w:contextualSpacing/>
            </w:pPr>
          </w:p>
          <w:p w14:paraId="71590D83" w14:textId="274138F2" w:rsidR="00617D47" w:rsidRPr="00617D47" w:rsidRDefault="005831A0" w:rsidP="00617D47">
            <w:pPr>
              <w:contextualSpacing/>
            </w:pPr>
            <w:r>
              <w:t>Durante</w:t>
            </w:r>
            <w:r w:rsidR="00617D47" w:rsidRPr="00617D47">
              <w:t xml:space="preserve"> </w:t>
            </w:r>
            <w:r w:rsidR="00133AC3">
              <w:t xml:space="preserve">junio </w:t>
            </w:r>
            <w:r w:rsidR="00617D47" w:rsidRPr="00617D47">
              <w:t xml:space="preserve">de </w:t>
            </w:r>
            <w:r w:rsidR="00281297">
              <w:t>2026</w:t>
            </w:r>
            <w:r w:rsidR="00617D47" w:rsidRPr="00617D47">
              <w:t xml:space="preserve">, en el mercado nacional, las </w:t>
            </w:r>
            <w:r w:rsidR="00617D47" w:rsidRPr="00220690">
              <w:t>1</w:t>
            </w:r>
            <w:r w:rsidR="009E5BCA">
              <w:t>3</w:t>
            </w:r>
            <w:r w:rsidR="00617D47" w:rsidRPr="00220690">
              <w:t xml:space="preserve"> empresas</w:t>
            </w:r>
            <w:r w:rsidR="00617D47" w:rsidRPr="00617D47">
              <w:t xml:space="preserve"> que conforman este registro reportaron un</w:t>
            </w:r>
            <w:r w:rsidR="00230633">
              <w:t xml:space="preserve"> </w:t>
            </w:r>
            <w:r w:rsidR="00617D47" w:rsidRPr="00617D47">
              <w:t>a</w:t>
            </w:r>
            <w:r w:rsidR="00230633">
              <w:t>umento</w:t>
            </w:r>
            <w:r w:rsidR="00617D47" w:rsidRPr="00617D47">
              <w:t xml:space="preserve"> de </w:t>
            </w:r>
            <w:r w:rsidR="00230633">
              <w:t>119</w:t>
            </w:r>
            <w:r w:rsidR="0010271E">
              <w:t xml:space="preserve"> </w:t>
            </w:r>
            <w:r w:rsidR="00617D47" w:rsidRPr="00617D47">
              <w:t xml:space="preserve">unidades </w:t>
            </w:r>
            <w:r w:rsidR="009E5BCA">
              <w:t>en venta</w:t>
            </w:r>
            <w:r w:rsidR="00617D47" w:rsidRPr="00617D47">
              <w:t xml:space="preserve">s al menudeo, en comparación con el mismo mes del año anterior. En el mercado al </w:t>
            </w:r>
            <w:r w:rsidR="00631597">
              <w:t>may</w:t>
            </w:r>
            <w:r w:rsidR="003523A7">
              <w:t>o</w:t>
            </w:r>
            <w:r w:rsidR="00617D47" w:rsidRPr="00617D47">
              <w:t xml:space="preserve">reo, </w:t>
            </w:r>
            <w:r w:rsidR="005B30F1">
              <w:t>el aumento</w:t>
            </w:r>
            <w:r w:rsidR="00617D47" w:rsidRPr="00617D47">
              <w:t xml:space="preserve"> fue de </w:t>
            </w:r>
            <w:r w:rsidR="00800ED8">
              <w:br/>
            </w:r>
            <w:r w:rsidR="00230633">
              <w:t>1</w:t>
            </w:r>
            <w:r w:rsidR="00230633" w:rsidRPr="00230633">
              <w:rPr>
                <w:color w:val="FFFFFF" w:themeColor="background1"/>
              </w:rPr>
              <w:t>,</w:t>
            </w:r>
            <w:r w:rsidR="00230633">
              <w:t>025</w:t>
            </w:r>
            <w:r w:rsidR="002B004A">
              <w:t xml:space="preserve"> </w:t>
            </w:r>
            <w:r w:rsidR="00617D47" w:rsidRPr="00617D47">
              <w:t xml:space="preserve">unidades, en el mismo </w:t>
            </w:r>
            <w:r w:rsidR="00230633">
              <w:t>mes</w:t>
            </w:r>
            <w:r w:rsidR="00617D47" w:rsidRPr="00617D47">
              <w:t xml:space="preserve"> de referencia</w:t>
            </w:r>
            <w:r w:rsidR="007B6E26" w:rsidRPr="007B6E26">
              <w:t>, como se muestra en la gráfica 1.</w:t>
            </w:r>
          </w:p>
          <w:p w14:paraId="1625BE76" w14:textId="77777777" w:rsidR="00617D47" w:rsidRDefault="00617D47" w:rsidP="008707E9">
            <w:pPr>
              <w:contextualSpacing/>
            </w:pPr>
          </w:p>
          <w:p w14:paraId="46D9AFD7" w14:textId="77777777" w:rsidR="000A0781" w:rsidRPr="007B6E26" w:rsidRDefault="000A0781" w:rsidP="008707E9">
            <w:pPr>
              <w:contextualSpacing/>
            </w:pPr>
          </w:p>
          <w:p w14:paraId="6E5FF585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39C10C2C" w14:textId="77777777" w:rsidR="009E5BCA" w:rsidRDefault="009E5BCA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7519E548" w14:textId="77777777" w:rsidR="00623E9B" w:rsidRDefault="00623E9B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281200E1" w14:textId="77777777" w:rsidR="002A7C41" w:rsidRPr="002A7C41" w:rsidRDefault="002A7C41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32F6AB0B" w14:textId="6F5398CD" w:rsidR="00011F18" w:rsidRPr="00DD0BA2" w:rsidRDefault="00011F18" w:rsidP="008707E9">
            <w:pPr>
              <w:jc w:val="center"/>
              <w:rPr>
                <w:color w:val="003057"/>
                <w:sz w:val="20"/>
                <w:szCs w:val="20"/>
              </w:rPr>
            </w:pPr>
            <w:r w:rsidRPr="00DD0BA2">
              <w:rPr>
                <w:color w:val="003057"/>
                <w:sz w:val="20"/>
                <w:szCs w:val="20"/>
              </w:rPr>
              <w:lastRenderedPageBreak/>
              <w:t>Gráfica 1</w:t>
            </w:r>
          </w:p>
          <w:p w14:paraId="19FB494C" w14:textId="5AA50A25" w:rsidR="008707E9" w:rsidRDefault="000748A6" w:rsidP="008707E9">
            <w:pPr>
              <w:ind w:left="-567" w:right="-518"/>
              <w:jc w:val="center"/>
              <w:rPr>
                <w:b/>
                <w:color w:val="003057"/>
                <w:sz w:val="22"/>
                <w:szCs w:val="22"/>
                <w:lang w:val="es-MX"/>
              </w:rPr>
            </w:pPr>
            <w:r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 xml:space="preserve">Ventas al menudeo y </w:t>
            </w:r>
            <w:r w:rsidR="003523A7">
              <w:rPr>
                <w:b/>
                <w:color w:val="003057"/>
                <w:sz w:val="22"/>
                <w:szCs w:val="22"/>
                <w:lang w:val="es-MX"/>
              </w:rPr>
              <w:t>mayoreo</w:t>
            </w:r>
            <w:r w:rsidR="005831A0"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>de vehículos pesados</w:t>
            </w:r>
          </w:p>
          <w:p w14:paraId="3C0CA6DA" w14:textId="519F34FB" w:rsidR="00011F18" w:rsidRPr="008707E9" w:rsidRDefault="00133AC3" w:rsidP="008707E9">
            <w:pPr>
              <w:ind w:left="-567" w:right="-518"/>
              <w:jc w:val="center"/>
              <w:rPr>
                <w:bCs/>
                <w:color w:val="27251F"/>
                <w:sz w:val="20"/>
                <w:szCs w:val="20"/>
                <w:lang w:val="es-MX"/>
              </w:rPr>
            </w:pPr>
            <w:r>
              <w:rPr>
                <w:bCs/>
                <w:color w:val="27251F"/>
                <w:sz w:val="20"/>
                <w:szCs w:val="20"/>
                <w:lang w:val="es-MX"/>
              </w:rPr>
              <w:t xml:space="preserve">junio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2025</w:t>
            </w:r>
            <w:r w:rsidR="00327CDC">
              <w:rPr>
                <w:bCs/>
                <w:color w:val="27251F"/>
                <w:sz w:val="20"/>
                <w:szCs w:val="20"/>
                <w:lang w:val="es-MX"/>
              </w:rPr>
              <w:t>-</w:t>
            </w:r>
            <w:r>
              <w:rPr>
                <w:bCs/>
                <w:color w:val="27251F"/>
                <w:sz w:val="20"/>
                <w:szCs w:val="20"/>
                <w:lang w:val="es-MX"/>
              </w:rPr>
              <w:t xml:space="preserve">junio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2026</w:t>
            </w:r>
          </w:p>
          <w:p w14:paraId="2FE21B50" w14:textId="50CCD194" w:rsidR="00011F18" w:rsidRPr="007C46C9" w:rsidRDefault="00011F18" w:rsidP="008707E9">
            <w:pPr>
              <w:ind w:left="-567" w:right="-518"/>
              <w:jc w:val="center"/>
              <w:rPr>
                <w:color w:val="404040"/>
                <w:sz w:val="18"/>
                <w:szCs w:val="18"/>
              </w:rPr>
            </w:pPr>
            <w:r w:rsidRPr="007C46C9">
              <w:rPr>
                <w:color w:val="404040"/>
                <w:sz w:val="18"/>
                <w:szCs w:val="18"/>
              </w:rPr>
              <w:t>(número de unidades)</w:t>
            </w:r>
          </w:p>
          <w:p w14:paraId="3F5788AF" w14:textId="09983ABB" w:rsidR="006D54B4" w:rsidRPr="00687776" w:rsidRDefault="005B6F46" w:rsidP="008707E9">
            <w:pPr>
              <w:pStyle w:val="Prrafodelista"/>
              <w:ind w:left="0" w:right="51"/>
              <w:jc w:val="center"/>
              <w:rPr>
                <w:noProof/>
                <w:color w:val="4D565E"/>
                <w:sz w:val="18"/>
                <w:szCs w:val="18"/>
                <w:lang w:val="es-ES"/>
              </w:rPr>
            </w:pP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76B09146" wp14:editId="60CB8FBD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1493520</wp:posOffset>
                      </wp:positionV>
                      <wp:extent cx="5905500" cy="184150"/>
                      <wp:effectExtent l="0" t="0" r="0" b="6350"/>
                      <wp:wrapNone/>
                      <wp:docPr id="132810726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0" cy="1841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CBAB95" w14:textId="10BAAF94" w:rsidR="005B6F46" w:rsidRPr="00230633" w:rsidRDefault="00806941" w:rsidP="005B6F46">
                                  <w:pPr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</w:pPr>
                                  <w:r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B6F46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>1/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</w:t>
                                  </w:r>
                                  <w:r w:rsidR="00D0621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1/     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8421BD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="009E5BCA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1/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5B64F9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 </w:t>
                                  </w:r>
                                  <w:r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1/      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</w:t>
                                  </w:r>
                                  <w:r w:rsidR="00D0621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</w:t>
                                  </w:r>
                                  <w:r w:rsidR="00D0621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1/   </w:t>
                                  </w:r>
                                  <w:r w:rsidR="005B64F9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</w:t>
                                  </w:r>
                                  <w:r w:rsidR="008421BD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1/    </w:t>
                                  </w:r>
                                  <w:r w:rsidR="008421BD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8421BD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 1/   </w:t>
                                  </w:r>
                                  <w:r w:rsidR="00F54611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</w:t>
                                  </w:r>
                                  <w:r w:rsidR="00D0621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1/      </w:t>
                                  </w:r>
                                  <w:r w:rsidR="00F54611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5B64F9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1/         </w:t>
                                  </w:r>
                                  <w:r w:rsidR="008421BD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1/    </w:t>
                                  </w:r>
                                  <w:r w:rsidR="005B64F9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1/   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="00D0621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1/     </w:t>
                                  </w:r>
                                  <w:r w:rsidR="005B64F9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</w:t>
                                  </w:r>
                                  <w:r w:rsidR="00FC7B68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</w:t>
                                  </w:r>
                                  <w:r w:rsidR="00347BF4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</w:t>
                                  </w:r>
                                  <w:r w:rsidR="00103F43" w:rsidRPr="00230633">
                                    <w:rPr>
                                      <w:color w:val="4D565E"/>
                                      <w:sz w:val="14"/>
                                      <w:szCs w:val="14"/>
                                      <w:vertAlign w:val="superscript"/>
                                    </w:rPr>
                                    <w:t xml:space="preserve">         2/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B091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26.3pt;margin-top:117.6pt;width:465pt;height:1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" filled="f" stroked="f">
                      <v:textbox>
                        <w:txbxContent>
                          <w:p w14:paraId="35CBAB95" w14:textId="10BAAF94" w:rsidR="005B6F46" w:rsidRPr="00230633" w:rsidRDefault="00806941" w:rsidP="005B6F46">
                            <w:pPr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</w:pPr>
                            <w:r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B6F46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>1/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</w:t>
                            </w:r>
                            <w:r w:rsidR="00D0621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1/     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8421BD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</w:t>
                            </w:r>
                            <w:r w:rsidR="009E5BCA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1/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5B64F9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 </w:t>
                            </w:r>
                            <w:r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1/      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</w:t>
                            </w:r>
                            <w:r w:rsidR="00D0621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</w:t>
                            </w:r>
                            <w:r w:rsidR="00D0621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1/   </w:t>
                            </w:r>
                            <w:r w:rsidR="005B64F9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</w:t>
                            </w:r>
                            <w:r w:rsidR="008421BD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1/    </w:t>
                            </w:r>
                            <w:r w:rsidR="008421BD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8421BD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 1/   </w:t>
                            </w:r>
                            <w:r w:rsidR="00F54611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</w:t>
                            </w:r>
                            <w:r w:rsidR="00D0621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1/      </w:t>
                            </w:r>
                            <w:r w:rsidR="00F54611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5B64F9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1/         </w:t>
                            </w:r>
                            <w:r w:rsidR="008421BD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1/    </w:t>
                            </w:r>
                            <w:r w:rsidR="005B64F9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1/   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</w:t>
                            </w:r>
                            <w:r w:rsidR="00D0621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1/     </w:t>
                            </w:r>
                            <w:r w:rsidR="005B64F9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FC7B68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</w:t>
                            </w:r>
                            <w:r w:rsidR="00347BF4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</w:t>
                            </w:r>
                            <w:r w:rsidR="00103F43" w:rsidRPr="00230633">
                              <w:rPr>
                                <w:color w:val="4D565E"/>
                                <w:sz w:val="14"/>
                                <w:szCs w:val="14"/>
                                <w:vertAlign w:val="superscript"/>
                              </w:rPr>
                              <w:t xml:space="preserve">         2/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30633">
              <w:rPr>
                <w:noProof/>
              </w:rPr>
              <w:drawing>
                <wp:inline distT="0" distB="0" distL="0" distR="0" wp14:anchorId="3011BD40" wp14:editId="7C563959">
                  <wp:extent cx="6333490" cy="2105025"/>
                  <wp:effectExtent l="0" t="0" r="0" b="0"/>
                  <wp:docPr id="209169071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1533D0-D44E-D0B1-0737-167B518A27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14:paraId="31EADA8C" w14:textId="3D350AEB" w:rsidR="005B6F46" w:rsidRDefault="005515BB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F568CB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E73E0E"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5B6F46"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1/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Cifras re</w:t>
            </w:r>
            <w:r w:rsidR="005B6F46" w:rsidRPr="00FC7B68">
              <w:rPr>
                <w:color w:val="4D565E"/>
                <w:sz w:val="16"/>
                <w:szCs w:val="16"/>
                <w:lang w:val="es-ES"/>
              </w:rPr>
              <w:t>visa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das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42FCDF70" w14:textId="2024C20C" w:rsidR="005B6F46" w:rsidRDefault="005B6F46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  </w:t>
            </w:r>
            <w:r w:rsid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</w:t>
            </w: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2/</w:t>
            </w:r>
            <w:r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>
              <w:rPr>
                <w:color w:val="4D565E"/>
                <w:sz w:val="16"/>
                <w:szCs w:val="16"/>
                <w:lang w:val="es-ES"/>
              </w:rPr>
              <w:t>Cifras preliminares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771192ED" w14:textId="663CDDAB" w:rsidR="00011F18" w:rsidRDefault="005B6F46" w:rsidP="006745C7">
            <w:pPr>
              <w:pStyle w:val="Prrafodelista"/>
              <w:ind w:left="-117" w:right="51"/>
              <w:jc w:val="left"/>
              <w:rPr>
                <w:rFonts w:ascii="Arial Negrita" w:hAnsi="Arial Negrita"/>
                <w:b/>
                <w:bCs/>
                <w:szCs w:val="28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  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>Fuente:</w:t>
            </w: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 xml:space="preserve">inegi. 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Registro Administrativo de la Industria Automotriz de Vehículos Pesados (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>raiavp</w:t>
            </w:r>
            <w:r w:rsidR="008707E9">
              <w:rPr>
                <w:smallCaps/>
                <w:color w:val="4D565E"/>
                <w:sz w:val="16"/>
                <w:szCs w:val="16"/>
                <w:lang w:val="es-ES"/>
              </w:rPr>
              <w:t>)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, </w:t>
            </w:r>
            <w:r w:rsidR="00133AC3">
              <w:rPr>
                <w:color w:val="4D565E"/>
                <w:sz w:val="16"/>
                <w:szCs w:val="16"/>
                <w:lang w:val="es-ES"/>
              </w:rPr>
              <w:t xml:space="preserve">junio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de </w:t>
            </w:r>
            <w:r w:rsidR="00281297">
              <w:rPr>
                <w:color w:val="4D565E"/>
                <w:sz w:val="16"/>
                <w:szCs w:val="16"/>
                <w:lang w:val="es-ES"/>
              </w:rPr>
              <w:t>2026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19AA7D13" w14:textId="4A0B0EBF" w:rsidR="00E70E14" w:rsidRDefault="00E70E14" w:rsidP="008707E9">
            <w:pPr>
              <w:pStyle w:val="Prrafodelista"/>
              <w:ind w:left="0" w:right="51"/>
              <w:jc w:val="center"/>
              <w:rPr>
                <w:rFonts w:ascii="Arial Negrita" w:hAnsi="Arial Negrita"/>
                <w:b/>
                <w:bCs/>
                <w:szCs w:val="28"/>
              </w:rPr>
            </w:pPr>
          </w:p>
          <w:p w14:paraId="0D2FF3B6" w14:textId="27278604" w:rsidR="00135F37" w:rsidRPr="008707E9" w:rsidRDefault="00334F72" w:rsidP="008707E9">
            <w:pPr>
              <w:pStyle w:val="Prrafodelista"/>
              <w:ind w:left="0" w:right="51"/>
              <w:rPr>
                <w:szCs w:val="28"/>
              </w:rPr>
            </w:pPr>
            <w:r w:rsidRPr="008707E9">
              <w:rPr>
                <w:szCs w:val="28"/>
              </w:rPr>
              <w:t xml:space="preserve">Durante </w:t>
            </w:r>
            <w:r w:rsidR="00347BF4">
              <w:rPr>
                <w:szCs w:val="28"/>
              </w:rPr>
              <w:t>el primer semestre</w:t>
            </w:r>
            <w:r w:rsidR="00133AC3">
              <w:rPr>
                <w:szCs w:val="28"/>
              </w:rPr>
              <w:t xml:space="preserve"> </w:t>
            </w:r>
            <w:r w:rsidR="008541CD">
              <w:rPr>
                <w:szCs w:val="28"/>
              </w:rPr>
              <w:t>de</w:t>
            </w:r>
            <w:r w:rsidR="00A61FB3" w:rsidRPr="008707E9">
              <w:rPr>
                <w:szCs w:val="28"/>
              </w:rPr>
              <w:t xml:space="preserve"> </w:t>
            </w:r>
            <w:r w:rsidR="00281297">
              <w:rPr>
                <w:szCs w:val="28"/>
              </w:rPr>
              <w:t>2026</w:t>
            </w:r>
            <w:r w:rsidRPr="008707E9">
              <w:rPr>
                <w:szCs w:val="28"/>
              </w:rPr>
              <w:t>, s</w:t>
            </w:r>
            <w:r w:rsidR="00135F37" w:rsidRPr="008707E9">
              <w:rPr>
                <w:szCs w:val="28"/>
              </w:rPr>
              <w:t xml:space="preserve">e produjeron </w:t>
            </w:r>
            <w:r w:rsidR="00347BF4">
              <w:rPr>
                <w:szCs w:val="28"/>
              </w:rPr>
              <w:t>70 876</w:t>
            </w:r>
            <w:r w:rsidR="00FD6E57">
              <w:rPr>
                <w:szCs w:val="28"/>
              </w:rPr>
              <w:t xml:space="preserve"> </w:t>
            </w:r>
            <w:r w:rsidR="00135F37" w:rsidRPr="008707E9">
              <w:rPr>
                <w:szCs w:val="28"/>
              </w:rPr>
              <w:t xml:space="preserve">vehículos </w:t>
            </w:r>
            <w:r w:rsidR="00E52B34" w:rsidRPr="008707E9">
              <w:rPr>
                <w:szCs w:val="28"/>
              </w:rPr>
              <w:t>pesad</w:t>
            </w:r>
            <w:r w:rsidR="00135F37" w:rsidRPr="008707E9">
              <w:rPr>
                <w:szCs w:val="28"/>
              </w:rPr>
              <w:t>os</w:t>
            </w:r>
            <w:r w:rsidR="001A4CA9" w:rsidRPr="008707E9">
              <w:rPr>
                <w:szCs w:val="28"/>
              </w:rPr>
              <w:t>,</w:t>
            </w:r>
            <w:r w:rsidR="00135F37" w:rsidRPr="008707E9">
              <w:rPr>
                <w:szCs w:val="28"/>
              </w:rPr>
              <w:t xml:space="preserve"> </w:t>
            </w:r>
            <w:r w:rsidR="001A4CA9" w:rsidRPr="008707E9">
              <w:rPr>
                <w:szCs w:val="28"/>
              </w:rPr>
              <w:t>lo que representó una</w:t>
            </w:r>
            <w:r w:rsidR="00135F37" w:rsidRPr="008707E9">
              <w:rPr>
                <w:szCs w:val="28"/>
              </w:rPr>
              <w:t xml:space="preserve"> variación de </w:t>
            </w:r>
            <w:r w:rsidR="008707E9">
              <w:rPr>
                <w:szCs w:val="28"/>
              </w:rPr>
              <w:t>-</w:t>
            </w:r>
            <w:r w:rsidR="00687776">
              <w:rPr>
                <w:szCs w:val="28"/>
              </w:rPr>
              <w:t>1</w:t>
            </w:r>
            <w:r w:rsidR="00347BF4">
              <w:rPr>
                <w:szCs w:val="28"/>
              </w:rPr>
              <w:t>3</w:t>
            </w:r>
            <w:r w:rsidR="001B620A">
              <w:rPr>
                <w:szCs w:val="28"/>
              </w:rPr>
              <w:t>.</w:t>
            </w:r>
            <w:r w:rsidR="00347BF4">
              <w:rPr>
                <w:szCs w:val="28"/>
              </w:rPr>
              <w:t>0</w:t>
            </w:r>
            <w:r w:rsidR="003E4A3C" w:rsidRPr="008707E9">
              <w:rPr>
                <w:szCs w:val="28"/>
              </w:rPr>
              <w:t xml:space="preserve"> </w:t>
            </w:r>
            <w:r w:rsidR="00286954" w:rsidRPr="008707E9">
              <w:rPr>
                <w:szCs w:val="28"/>
              </w:rPr>
              <w:t>%,</w:t>
            </w:r>
            <w:r w:rsidR="001A4CA9" w:rsidRPr="008707E9">
              <w:rPr>
                <w:szCs w:val="28"/>
              </w:rPr>
              <w:t xml:space="preserve"> respecto al mismo </w:t>
            </w:r>
            <w:r w:rsidR="00347BF4">
              <w:rPr>
                <w:szCs w:val="28"/>
              </w:rPr>
              <w:t>periodo</w:t>
            </w:r>
            <w:r w:rsidR="001A4CA9" w:rsidRPr="008707E9">
              <w:rPr>
                <w:szCs w:val="28"/>
              </w:rPr>
              <w:t xml:space="preserve"> de </w:t>
            </w:r>
            <w:r w:rsidR="00281297">
              <w:rPr>
                <w:szCs w:val="28"/>
              </w:rPr>
              <w:t>2025</w:t>
            </w:r>
            <w:r w:rsidR="00D34901" w:rsidRPr="0012518D">
              <w:rPr>
                <w:szCs w:val="28"/>
              </w:rPr>
              <w:t>.</w:t>
            </w:r>
          </w:p>
          <w:p w14:paraId="694D42A3" w14:textId="1BF25E19" w:rsidR="002842F5" w:rsidRDefault="002842F5" w:rsidP="008707E9"/>
          <w:p w14:paraId="0A98A6D7" w14:textId="71B92FEA" w:rsidR="00055588" w:rsidRDefault="00754115" w:rsidP="00A62644">
            <w:pPr>
              <w:spacing w:after="120"/>
            </w:pPr>
            <w:r>
              <w:t>L</w:t>
            </w:r>
            <w:r w:rsidR="009B2FB6">
              <w:t xml:space="preserve">a gráfica </w:t>
            </w:r>
            <w:r w:rsidR="00E70E14">
              <w:t>2</w:t>
            </w:r>
            <w:r w:rsidR="009B2FB6">
              <w:t xml:space="preserve"> muestra que l</w:t>
            </w:r>
            <w:r w:rsidR="00420EB5">
              <w:t xml:space="preserve">os </w:t>
            </w:r>
            <w:r w:rsidR="00E52B34" w:rsidRPr="00E52B34">
              <w:t>vehículos de carga representaron</w:t>
            </w:r>
            <w:r w:rsidR="008421BD">
              <w:t xml:space="preserve"> </w:t>
            </w:r>
            <w:r w:rsidR="00E52B34" w:rsidRPr="00BF15B3">
              <w:t>9</w:t>
            </w:r>
            <w:r w:rsidR="00055588">
              <w:t>7</w:t>
            </w:r>
            <w:r w:rsidR="00E52B34" w:rsidRPr="00BF15B3">
              <w:t>.</w:t>
            </w:r>
            <w:r w:rsidR="00687776">
              <w:t>5</w:t>
            </w:r>
            <w:r w:rsidR="00E52B34" w:rsidRPr="00E52B34">
              <w:t xml:space="preserve"> % del total</w:t>
            </w:r>
            <w:r w:rsidR="00A61FB3">
              <w:t xml:space="preserve"> de unidades producidas durante </w:t>
            </w:r>
            <w:r w:rsidR="00970DB5">
              <w:t>el periodo de enero</w:t>
            </w:r>
            <w:r w:rsidR="00241796">
              <w:t xml:space="preserve"> a </w:t>
            </w:r>
            <w:r w:rsidR="00133AC3">
              <w:t xml:space="preserve">junio </w:t>
            </w:r>
            <w:r w:rsidR="001A4CA9">
              <w:t xml:space="preserve">de </w:t>
            </w:r>
            <w:r w:rsidR="00281297">
              <w:t>2026</w:t>
            </w:r>
            <w:r w:rsidR="00E52B34">
              <w:t xml:space="preserve">, mientras que el resto </w:t>
            </w:r>
            <w:r w:rsidR="00E52B34" w:rsidRPr="00E52B34">
              <w:t>correspond</w:t>
            </w:r>
            <w:r w:rsidR="008707E9">
              <w:t>ió</w:t>
            </w:r>
            <w:r w:rsidR="00E52B34" w:rsidRPr="00E52B34">
              <w:t xml:space="preserve"> a la fabricación de autobuses para pasajeros</w:t>
            </w:r>
            <w:r w:rsidR="00E52B34">
              <w:t>.</w:t>
            </w:r>
          </w:p>
          <w:p w14:paraId="3374D166" w14:textId="77777777" w:rsidR="008E6787" w:rsidRDefault="008E6787" w:rsidP="00A62644">
            <w:pPr>
              <w:spacing w:after="120"/>
            </w:pPr>
          </w:p>
          <w:p w14:paraId="2663F566" w14:textId="585EBEC1" w:rsidR="002132ED" w:rsidRPr="003E6817" w:rsidRDefault="002132ED" w:rsidP="00A62644">
            <w:pPr>
              <w:spacing w:after="120"/>
            </w:pPr>
          </w:p>
        </w:tc>
      </w:tr>
      <w:tr w:rsidR="00420EB5" w14:paraId="2BD8B907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7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872"/>
              <w:gridCol w:w="45"/>
            </w:tblGrid>
            <w:tr w:rsidR="00420EB5" w14:paraId="33C2E78D" w14:textId="77777777" w:rsidTr="00347BF4">
              <w:trPr>
                <w:gridAfter w:val="1"/>
                <w:trHeight w:val="2346"/>
                <w:tblCellSpacing w:w="15" w:type="dxa"/>
              </w:trPr>
              <w:tc>
                <w:tcPr>
                  <w:tcW w:w="9827" w:type="dxa"/>
                  <w:vAlign w:val="center"/>
                  <w:hideMark/>
                </w:tcPr>
                <w:p w14:paraId="2C99BDCA" w14:textId="0139F0F8" w:rsidR="00C22FB8" w:rsidRPr="00DD0BA2" w:rsidRDefault="00C22FB8" w:rsidP="002E5F1E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2</w:t>
                  </w:r>
                </w:p>
                <w:p w14:paraId="0AF61E1C" w14:textId="162C30FF" w:rsidR="006C0E95" w:rsidRDefault="00E52B34" w:rsidP="008707E9">
                  <w:pPr>
                    <w:ind w:left="-567" w:right="-518"/>
                    <w:jc w:val="center"/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Producción de vehículos pesado</w:t>
                  </w:r>
                  <w:r w:rsidR="00E74FC2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s</w:t>
                  </w:r>
                </w:p>
                <w:p w14:paraId="7161F761" w14:textId="2F277471" w:rsidR="00B34FA6" w:rsidRPr="006C0E95" w:rsidRDefault="00F84D8F" w:rsidP="008707E9">
                  <w:pPr>
                    <w:ind w:left="-567" w:right="-518"/>
                    <w:jc w:val="center"/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133AC3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junio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</w:p>
                <w:p w14:paraId="0E384A63" w14:textId="5D521DE8" w:rsidR="00C846E6" w:rsidRPr="00641300" w:rsidRDefault="00E52B34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8707E9" w:rsidRPr="008707E9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C846E6" w:rsidRPr="00641300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número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de unidades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y</w:t>
                  </w:r>
                  <w:r w:rsidR="0081292C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distribución</w:t>
                  </w:r>
                  <w:r w:rsidR="00407EEB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porcentual</w:t>
                  </w:r>
                  <w:r w:rsidR="006C43AD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)</w:t>
                  </w:r>
                </w:p>
                <w:p w14:paraId="38F896ED" w14:textId="3FD228E3" w:rsidR="00E70E14" w:rsidRPr="00AC16BD" w:rsidRDefault="00347BF4" w:rsidP="003263F3">
                  <w:pPr>
                    <w:ind w:right="465" w:firstLine="420"/>
                    <w:jc w:val="center"/>
                    <w:rPr>
                      <w:color w:val="4D565E"/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C776121" wp14:editId="604D1CE1">
                        <wp:extent cx="3719015" cy="2136140"/>
                        <wp:effectExtent l="0" t="0" r="0" b="0"/>
                        <wp:docPr id="1947553642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B046BD1B-3989-404C-8412-084BD8F3C382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:inline>
                    </w:drawing>
                  </w:r>
                </w:p>
              </w:tc>
            </w:tr>
            <w:tr w:rsidR="00420EB5" w14:paraId="15CDDAA0" w14:textId="77777777" w:rsidTr="00584F2A">
              <w:tblPrEx>
                <w:tblCellMar>
                  <w:left w:w="15" w:type="dxa"/>
                  <w:right w:w="15" w:type="dxa"/>
                </w:tblCellMar>
              </w:tblPrEx>
              <w:trPr>
                <w:trHeight w:val="256"/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299284D" w14:textId="2D810FAC" w:rsidR="00A06538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</w:t>
                  </w:r>
                  <w:r w:rsidR="008421B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</w:t>
                  </w:r>
                  <w:r w:rsidRPr="00A0653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 w:rsidR="0045388E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103F4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</w:p>
                <w:p w14:paraId="62EA343A" w14:textId="72BF757C" w:rsidR="00F60A6B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</w:t>
                  </w:r>
                  <w:r w:rsidR="000E0F5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</w:p>
                <w:p w14:paraId="255054B1" w14:textId="0ECE0C5D" w:rsidR="00420EB5" w:rsidRPr="00407EEB" w:rsidRDefault="00F60A6B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B3D45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Pesados (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133AC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junio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548FB2D" w14:textId="77777777" w:rsidR="00420EB5" w:rsidRDefault="00420EB5" w:rsidP="008707E9">
            <w:pPr>
              <w:rPr>
                <w:b/>
                <w:bCs/>
              </w:rPr>
            </w:pPr>
          </w:p>
        </w:tc>
      </w:tr>
      <w:tr w:rsidR="00420EB5" w14:paraId="043AFF4E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p w14:paraId="1B7D63B6" w14:textId="77777777" w:rsidR="00CE1D25" w:rsidRDefault="00CE1D25" w:rsidP="00B31ACF">
            <w:pPr>
              <w:rPr>
                <w:bCs/>
                <w:szCs w:val="28"/>
              </w:rPr>
            </w:pPr>
          </w:p>
          <w:p w14:paraId="7BCAEB90" w14:textId="77777777" w:rsidR="00F121C9" w:rsidRDefault="00F121C9" w:rsidP="00B31ACF">
            <w:pPr>
              <w:rPr>
                <w:bCs/>
                <w:szCs w:val="28"/>
              </w:rPr>
            </w:pPr>
          </w:p>
          <w:p w14:paraId="2A1CB9F0" w14:textId="2F94D562" w:rsidR="00613B1D" w:rsidRDefault="00496C26" w:rsidP="00B31ACF">
            <w:r>
              <w:rPr>
                <w:bCs/>
                <w:szCs w:val="28"/>
              </w:rPr>
              <w:t xml:space="preserve">Para </w:t>
            </w:r>
            <w:r w:rsidR="00687776">
              <w:rPr>
                <w:bCs/>
                <w:szCs w:val="28"/>
              </w:rPr>
              <w:t xml:space="preserve">los primeros </w:t>
            </w:r>
            <w:r w:rsidR="008E6787">
              <w:rPr>
                <w:bCs/>
                <w:szCs w:val="28"/>
              </w:rPr>
              <w:t>seis</w:t>
            </w:r>
            <w:r w:rsidR="00687776">
              <w:rPr>
                <w:bCs/>
                <w:szCs w:val="28"/>
              </w:rPr>
              <w:t xml:space="preserve"> meses</w:t>
            </w:r>
            <w:r w:rsidR="001A4CA9" w:rsidRPr="00B31ACF">
              <w:rPr>
                <w:bCs/>
                <w:szCs w:val="28"/>
              </w:rPr>
              <w:t xml:space="preserve"> </w:t>
            </w:r>
            <w:r w:rsidR="00BC436E">
              <w:rPr>
                <w:bCs/>
                <w:szCs w:val="28"/>
              </w:rPr>
              <w:t xml:space="preserve">de </w:t>
            </w:r>
            <w:r w:rsidR="00281297">
              <w:rPr>
                <w:bCs/>
                <w:szCs w:val="28"/>
              </w:rPr>
              <w:t>2026</w:t>
            </w:r>
            <w:r w:rsidR="00B31ACF">
              <w:rPr>
                <w:bCs/>
                <w:szCs w:val="28"/>
              </w:rPr>
              <w:t>,</w:t>
            </w:r>
            <w:r w:rsidR="00823B9E" w:rsidRPr="00B31ACF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se </w:t>
            </w:r>
            <w:r w:rsidR="00B31ACF">
              <w:rPr>
                <w:bCs/>
                <w:szCs w:val="28"/>
              </w:rPr>
              <w:t>exportaron</w:t>
            </w:r>
            <w:r w:rsidR="00135F37" w:rsidRPr="00B31ACF">
              <w:rPr>
                <w:bCs/>
                <w:szCs w:val="28"/>
              </w:rPr>
              <w:t xml:space="preserve"> </w:t>
            </w:r>
            <w:r w:rsidR="008E6787">
              <w:rPr>
                <w:bCs/>
                <w:szCs w:val="28"/>
              </w:rPr>
              <w:t>58 260</w:t>
            </w:r>
            <w:r w:rsidR="009D604D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unidades, </w:t>
            </w:r>
            <w:r w:rsidR="001A4CA9" w:rsidRPr="00B31ACF">
              <w:rPr>
                <w:bCs/>
                <w:szCs w:val="28"/>
              </w:rPr>
              <w:t xml:space="preserve">lo que representó una variación de </w:t>
            </w:r>
            <w:r w:rsidR="003E37DE">
              <w:rPr>
                <w:bCs/>
                <w:szCs w:val="28"/>
              </w:rPr>
              <w:t>-</w:t>
            </w:r>
            <w:r w:rsidR="002132ED">
              <w:rPr>
                <w:bCs/>
                <w:szCs w:val="28"/>
              </w:rPr>
              <w:t>1</w:t>
            </w:r>
            <w:r w:rsidR="008E6787">
              <w:rPr>
                <w:bCs/>
                <w:szCs w:val="28"/>
              </w:rPr>
              <w:t>4</w:t>
            </w:r>
            <w:r w:rsidR="00103F43">
              <w:rPr>
                <w:bCs/>
                <w:szCs w:val="28"/>
              </w:rPr>
              <w:t>.</w:t>
            </w:r>
            <w:r w:rsidR="008E6787">
              <w:rPr>
                <w:bCs/>
                <w:szCs w:val="28"/>
              </w:rPr>
              <w:t>5</w:t>
            </w:r>
            <w:r w:rsidR="00BF15B3">
              <w:rPr>
                <w:bCs/>
                <w:szCs w:val="28"/>
              </w:rPr>
              <w:t xml:space="preserve"> </w:t>
            </w:r>
            <w:r w:rsidR="00AD25E6" w:rsidRPr="00B31ACF">
              <w:rPr>
                <w:bCs/>
                <w:szCs w:val="28"/>
              </w:rPr>
              <w:t xml:space="preserve">% </w:t>
            </w:r>
            <w:r w:rsidR="001A4CA9" w:rsidRPr="00B31ACF">
              <w:rPr>
                <w:bCs/>
                <w:szCs w:val="28"/>
              </w:rPr>
              <w:t xml:space="preserve">respecto al mismo lapso de </w:t>
            </w:r>
            <w:r w:rsidR="00281297">
              <w:rPr>
                <w:bCs/>
                <w:szCs w:val="28"/>
              </w:rPr>
              <w:t>2025</w:t>
            </w:r>
            <w:r w:rsidR="00B31ACF">
              <w:rPr>
                <w:bCs/>
                <w:szCs w:val="28"/>
              </w:rPr>
              <w:t xml:space="preserve">. </w:t>
            </w:r>
            <w:r w:rsidR="00E52B34" w:rsidRPr="00E52B34">
              <w:t xml:space="preserve">Estados Unidos fue el principal destino de las exportaciones de vehículos pesados, con </w:t>
            </w:r>
            <w:r w:rsidR="00E52B34" w:rsidRPr="00BF15B3">
              <w:t>9</w:t>
            </w:r>
            <w:r w:rsidR="00326069">
              <w:t>2</w:t>
            </w:r>
            <w:r w:rsidR="00E52B34" w:rsidRPr="00BF15B3">
              <w:t>.</w:t>
            </w:r>
            <w:r w:rsidR="008E6787">
              <w:t>3</w:t>
            </w:r>
            <w:r w:rsidR="0045388E">
              <w:t xml:space="preserve"> </w:t>
            </w:r>
            <w:r w:rsidR="00E52B34" w:rsidRPr="00E52B34">
              <w:t>% del total</w:t>
            </w:r>
            <w:r w:rsidR="00B31ACF">
              <w:t xml:space="preserve"> (ver</w:t>
            </w:r>
            <w:r w:rsidR="00D50780">
              <w:t xml:space="preserve"> gráfica </w:t>
            </w:r>
            <w:r w:rsidR="00E70E14">
              <w:t>3</w:t>
            </w:r>
            <w:r w:rsidR="00B31ACF">
              <w:t>)</w:t>
            </w:r>
            <w:r w:rsidR="00420EB5">
              <w:t xml:space="preserve">. </w:t>
            </w:r>
          </w:p>
          <w:p w14:paraId="5B13213A" w14:textId="77777777" w:rsidR="00AE74D9" w:rsidRDefault="00AE74D9" w:rsidP="00B31ACF">
            <w:pPr>
              <w:rPr>
                <w:bCs/>
              </w:rPr>
            </w:pPr>
          </w:p>
          <w:p w14:paraId="6664D5DB" w14:textId="77777777" w:rsidR="00AE74D9" w:rsidRDefault="00AE74D9" w:rsidP="00B31ACF">
            <w:pPr>
              <w:rPr>
                <w:bCs/>
                <w:szCs w:val="28"/>
              </w:rPr>
            </w:pPr>
          </w:p>
          <w:p w14:paraId="1BAE2E82" w14:textId="77777777" w:rsidR="00420EB5" w:rsidRDefault="00420EB5" w:rsidP="00B31ACF"/>
        </w:tc>
      </w:tr>
      <w:tr w:rsidR="00420EB5" w14:paraId="74F5A65A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9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919"/>
            </w:tblGrid>
            <w:tr w:rsidR="00420EB5" w14:paraId="13FCA796" w14:textId="77777777" w:rsidTr="008E6787">
              <w:trPr>
                <w:trHeight w:val="591"/>
                <w:tblCellSpacing w:w="15" w:type="dxa"/>
              </w:trPr>
              <w:tc>
                <w:tcPr>
                  <w:tcW w:w="9859" w:type="dxa"/>
                  <w:vAlign w:val="center"/>
                  <w:hideMark/>
                </w:tcPr>
                <w:p w14:paraId="4105EE6A" w14:textId="5FBA533C" w:rsidR="00C846E6" w:rsidRPr="00DD0BA2" w:rsidRDefault="00C846E6" w:rsidP="00E52B34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3</w:t>
                  </w:r>
                </w:p>
                <w:p w14:paraId="1D7B3DDD" w14:textId="3F90BB2E" w:rsidR="00E52B34" w:rsidRPr="00F04B8E" w:rsidRDefault="00E52B34" w:rsidP="00E52B34">
                  <w:pPr>
                    <w:ind w:left="-567" w:right="-518"/>
                    <w:jc w:val="center"/>
                    <w:rPr>
                      <w:b/>
                      <w:smallCaps/>
                      <w:noProof/>
                      <w:color w:val="000000" w:themeColor="text1"/>
                      <w:sz w:val="22"/>
                      <w:szCs w:val="22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Exportación de vehículos pesados por país de destino</w:t>
                  </w:r>
                </w:p>
                <w:p w14:paraId="001F08AE" w14:textId="1AF85ABF" w:rsidR="00B31ACF" w:rsidRPr="00B31ACF" w:rsidRDefault="009779D9" w:rsidP="00E52B34">
                  <w:pPr>
                    <w:ind w:left="-567" w:right="-518"/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133AC3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junio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  <w:r w:rsidR="00B31ACF" w:rsidRPr="00B31ACF">
                    <w:rPr>
                      <w:color w:val="27251F"/>
                      <w:sz w:val="18"/>
                      <w:szCs w:val="18"/>
                    </w:rPr>
                    <w:t xml:space="preserve"> </w:t>
                  </w:r>
                </w:p>
                <w:p w14:paraId="03D54367" w14:textId="40FE5EAF" w:rsidR="00784983" w:rsidRDefault="003F4067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color w:val="27251F"/>
                      <w:sz w:val="18"/>
                      <w:szCs w:val="18"/>
                    </w:rPr>
                    <w:t xml:space="preserve">                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="001B1899" w:rsidRPr="00B31ACF">
                    <w:rPr>
                      <w:color w:val="27251F"/>
                      <w:sz w:val="18"/>
                      <w:szCs w:val="18"/>
                    </w:rPr>
                    <w:t>número de unidades y participación porcentual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)</w:t>
                  </w:r>
                  <w:r w:rsidR="00784983" w:rsidRPr="00954037">
                    <w:rPr>
                      <w:noProof/>
                      <w:sz w:val="18"/>
                      <w:szCs w:val="18"/>
                    </w:rPr>
                    <w:t xml:space="preserve"> </w:t>
                  </w:r>
                </w:p>
                <w:p w14:paraId="38D71959" w14:textId="39400B77" w:rsidR="0061497F" w:rsidRDefault="008E6787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904B87B" wp14:editId="1D4E4F44">
                        <wp:extent cx="4954137" cy="2537460"/>
                        <wp:effectExtent l="0" t="0" r="0" b="0"/>
                        <wp:docPr id="158750567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E82FB8B0-65AE-4721-B79C-ED7EB43080BF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"/>
                          </a:graphicData>
                        </a:graphic>
                      </wp:inline>
                    </w:drawing>
                  </w:r>
                </w:p>
                <w:p w14:paraId="32CF382F" w14:textId="1B994203" w:rsidR="007A6B17" w:rsidRDefault="00103F43" w:rsidP="00F60A6B">
                  <w:pPr>
                    <w:ind w:left="560" w:right="-518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="007A6B17" w:rsidRPr="007A6B17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 w:rsidR="007A6B17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Cifras preliminares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47F819A5" w14:textId="4B59E69A" w:rsidR="00560669" w:rsidRPr="00784983" w:rsidRDefault="00103F43" w:rsidP="00F60A6B">
                  <w:pPr>
                    <w:ind w:left="560" w:right="-518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133AC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junio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8DD1830" w14:textId="77777777" w:rsidR="00420EB5" w:rsidRDefault="00420EB5" w:rsidP="00FA196E">
            <w:pPr>
              <w:spacing w:before="75" w:after="75"/>
              <w:rPr>
                <w:b/>
                <w:bCs/>
              </w:rPr>
            </w:pPr>
          </w:p>
        </w:tc>
      </w:tr>
    </w:tbl>
    <w:p w14:paraId="4138E6B6" w14:textId="77777777" w:rsidR="00817988" w:rsidRDefault="00817988" w:rsidP="00817988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3EB6E33A" w14:textId="77777777" w:rsidR="008854B3" w:rsidRPr="008854B3" w:rsidRDefault="008854B3" w:rsidP="008854B3">
      <w:pPr>
        <w:rPr>
          <w:rFonts w:ascii="Arial Negrita" w:hAnsi="Arial Negrita"/>
          <w:sz w:val="18"/>
          <w:szCs w:val="18"/>
        </w:rPr>
      </w:pPr>
    </w:p>
    <w:p w14:paraId="464646F4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1922C9F2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758D5849" w14:textId="4C512799" w:rsidR="008854B3" w:rsidRPr="008854B3" w:rsidRDefault="008854B3" w:rsidP="008854B3">
      <w:pPr>
        <w:tabs>
          <w:tab w:val="center" w:pos="4987"/>
        </w:tabs>
        <w:rPr>
          <w:rFonts w:ascii="Arial Negrita" w:hAnsi="Arial Negrita"/>
          <w:sz w:val="18"/>
          <w:szCs w:val="18"/>
        </w:rPr>
        <w:sectPr w:rsidR="008854B3" w:rsidRPr="008854B3" w:rsidSect="00B31ACF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2" w:h="15842" w:code="1"/>
          <w:pgMar w:top="2127" w:right="1134" w:bottom="992" w:left="1134" w:header="284" w:footer="405" w:gutter="0"/>
          <w:paperSrc w:first="7" w:other="7"/>
          <w:pgNumType w:start="1"/>
          <w:cols w:space="720"/>
          <w:docGrid w:linePitch="360"/>
        </w:sect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2"/>
        <w:gridCol w:w="5692"/>
      </w:tblGrid>
      <w:tr w:rsidR="00754818" w14:paraId="17798DF6" w14:textId="77777777" w:rsidTr="00027610">
        <w:tc>
          <w:tcPr>
            <w:tcW w:w="2562" w:type="pct"/>
            <w:tcMar>
              <w:top w:w="0" w:type="dxa"/>
              <w:left w:w="75" w:type="dxa"/>
              <w:bottom w:w="15" w:type="dxa"/>
              <w:right w:w="75" w:type="dxa"/>
            </w:tcMar>
          </w:tcPr>
          <w:p w14:paraId="60690740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73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32"/>
            </w:tblGrid>
            <w:tr w:rsidR="00754818" w14:paraId="180973F1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2E14B11" w14:textId="38FEA045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600E39A2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3DB190D6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3BB1A77B" w14:textId="77777777" w:rsidTr="00CE17F0">
              <w:trPr>
                <w:trHeight w:val="2319"/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88"/>
                    <w:gridCol w:w="323"/>
                    <w:gridCol w:w="1290"/>
                    <w:gridCol w:w="1429"/>
                    <w:gridCol w:w="322"/>
                    <w:gridCol w:w="1290"/>
                  </w:tblGrid>
                  <w:tr w:rsidR="00EA75F9" w:rsidRPr="003A0612" w14:paraId="09ED52F6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74EB8229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Ventas al menudeo</w:t>
                        </w:r>
                      </w:p>
                    </w:tc>
                  </w:tr>
                  <w:tr w:rsidR="001E1C86" w:rsidRPr="003A0612" w14:paraId="11DBDBAE" w14:textId="77777777" w:rsidTr="007E63D4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9468C7" w14:textId="6C8219F1" w:rsidR="001E1C86" w:rsidRPr="003A0612" w:rsidRDefault="00133AC3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848A17" w14:textId="4AAA1C75" w:rsidR="001E1C86" w:rsidRPr="003A0612" w:rsidRDefault="00393129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3 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075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FB24821" w14:textId="2ABC1584" w:rsidR="001E1C86" w:rsidRPr="003A0612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860788" w14:textId="35E1F1EF" w:rsidR="001E1C86" w:rsidRPr="003A0612" w:rsidRDefault="008E6787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20 553</w:t>
                        </w:r>
                      </w:p>
                    </w:tc>
                  </w:tr>
                  <w:tr w:rsidR="001E1C86" w:rsidRPr="003A0612" w14:paraId="6B7F4063" w14:textId="77777777" w:rsidTr="007E63D4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874B92" w14:textId="5FF9EFDC" w:rsidR="001E1C86" w:rsidRPr="003A0612" w:rsidRDefault="00133AC3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6B0411" w14:textId="3C0E4B92" w:rsidR="001E1C86" w:rsidRPr="003A0612" w:rsidRDefault="008E6787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3 194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B87ECD2" w14:textId="7B30EB3D" w:rsidR="001E1C86" w:rsidRPr="003A0612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951CD0" w14:textId="4BBE37DD" w:rsidR="001E1C86" w:rsidRPr="003A0612" w:rsidRDefault="007A031A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6 072</w:t>
                        </w:r>
                      </w:p>
                    </w:tc>
                  </w:tr>
                  <w:tr w:rsidR="00EA75F9" w:rsidRPr="003A0612" w14:paraId="41700C2E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BD5F43A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A071C07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DCB12E7" w14:textId="37C071CD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3.87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2A12A5F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BE33B22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76038CD" w14:textId="68B480AB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</w:t>
                        </w:r>
                        <w:r w:rsidR="002132ED" w:rsidRPr="003A0612">
                          <w:rPr>
                            <w:sz w:val="13"/>
                            <w:szCs w:val="13"/>
                          </w:rPr>
                          <w:t>2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1.80</w:t>
                        </w:r>
                      </w:p>
                    </w:tc>
                  </w:tr>
                  <w:tr w:rsidR="00EA75F9" w:rsidRPr="003A0612" w14:paraId="30B3559E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90165C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CB66C22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5F54B5" w14:textId="16149F9B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417401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0C1273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12C6F36" w14:textId="0A3DCFA4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</w:t>
                        </w:r>
                        <w:r w:rsidR="002132ED" w:rsidRPr="003A0612">
                          <w:rPr>
                            <w:sz w:val="13"/>
                            <w:szCs w:val="13"/>
                          </w:rPr>
                          <w:t xml:space="preserve">4 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481</w:t>
                        </w:r>
                      </w:p>
                    </w:tc>
                  </w:tr>
                  <w:tr w:rsidR="00EA75F9" w:rsidRPr="003A0612" w14:paraId="6D6766B2" w14:textId="77777777" w:rsidTr="00FE3403">
                    <w:trPr>
                      <w:trHeight w:val="75"/>
                    </w:trPr>
                    <w:tc>
                      <w:tcPr>
                        <w:tcW w:w="0" w:type="auto"/>
                        <w:gridSpan w:val="6"/>
                        <w:vAlign w:val="center"/>
                        <w:hideMark/>
                      </w:tcPr>
                      <w:p w14:paraId="6AE8508F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EA75F9" w:rsidRPr="003A0612" w14:paraId="3240AC89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32DBB878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Ventas al mayoreo</w:t>
                        </w:r>
                      </w:p>
                    </w:tc>
                  </w:tr>
                  <w:tr w:rsidR="001E1C86" w:rsidRPr="003A0612" w14:paraId="7C8A2FA6" w14:textId="77777777" w:rsidTr="00C522AB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627CE8C" w14:textId="674B79C5" w:rsidR="001E1C86" w:rsidRPr="003A0612" w:rsidRDefault="00133AC3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2BB556" w14:textId="5400B39F" w:rsidR="001E1C86" w:rsidRPr="003A0612" w:rsidRDefault="003A7E01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2 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253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D89469" w14:textId="5F06765F" w:rsidR="001E1C86" w:rsidRPr="003A0612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C256D7" w14:textId="74C91390" w:rsidR="001E1C86" w:rsidRPr="003A0612" w:rsidRDefault="008E6787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14 533</w:t>
                        </w:r>
                      </w:p>
                    </w:tc>
                  </w:tr>
                  <w:tr w:rsidR="001E1C86" w:rsidRPr="003A0612" w14:paraId="23C11B51" w14:textId="77777777" w:rsidTr="00C522A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52E053" w14:textId="672632AE" w:rsidR="001E1C86" w:rsidRPr="003A0612" w:rsidRDefault="00133AC3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74B514" w14:textId="52E5F6EE" w:rsidR="001E1C86" w:rsidRPr="003A0612" w:rsidRDefault="008E6787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3 278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53B3CF" w14:textId="41221309" w:rsidR="001E1C86" w:rsidRPr="003A0612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 w:rsidRPr="003A0612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 w:rsidRPr="003A0612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25C345" w14:textId="4A2BD833" w:rsidR="001E1C86" w:rsidRPr="003A0612" w:rsidRDefault="007A031A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</w:t>
                        </w:r>
                        <w:r w:rsidR="008E6787" w:rsidRPr="003A0612">
                          <w:rPr>
                            <w:sz w:val="13"/>
                            <w:szCs w:val="13"/>
                          </w:rPr>
                          <w:t>4 979</w:t>
                        </w:r>
                      </w:p>
                    </w:tc>
                  </w:tr>
                  <w:tr w:rsidR="00EA75F9" w:rsidRPr="003A0612" w14:paraId="078D6E59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41B676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E01A402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FFDC415" w14:textId="45DAFD34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45.49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5582E12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EC5D94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0CEC5F7" w14:textId="4764DAAE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3.07</w:t>
                        </w:r>
                      </w:p>
                    </w:tc>
                  </w:tr>
                  <w:tr w:rsidR="00EA75F9" w:rsidRPr="003A0612" w14:paraId="677A469C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CF0919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C9CE9D6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C383D7" w14:textId="1D19C61A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1 025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A5CBC9" w14:textId="77777777" w:rsidR="00EA75F9" w:rsidRPr="003A0612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887C174" w14:textId="77777777" w:rsidR="00EA75F9" w:rsidRPr="003A0612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B15340B" w14:textId="7A5DE63D" w:rsidR="00EA75F9" w:rsidRPr="003A0612" w:rsidRDefault="008E678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446</w:t>
                        </w:r>
                      </w:p>
                    </w:tc>
                  </w:tr>
                  <w:tr w:rsidR="00EA75F9" w:rsidRPr="003A0612" w14:paraId="72E7F806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67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3"/>
                          <w:gridCol w:w="5213"/>
                        </w:tblGrid>
                        <w:tr w:rsidR="00EA75F9" w:rsidRPr="003A0612" w14:paraId="44B02FB3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58F3CCDA" w14:textId="77777777" w:rsidR="00EA75F9" w:rsidRPr="003A0612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  <w:hideMark/>
                            </w:tcPr>
                            <w:p w14:paraId="1C069C8B" w14:textId="3C4E41BB" w:rsidR="00EA75F9" w:rsidRPr="003A0612" w:rsidRDefault="00C03F4E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 w:rsidR="00EA75F9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Incluye la venta al público de vehículos fabricados en México más los vehículos importados</w:t>
                              </w:r>
                              <w:r w:rsidR="006258F7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1E1C86" w:rsidRPr="003A0612" w14:paraId="44106038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227F51C" w14:textId="43481F4F" w:rsidR="001E1C86" w:rsidRPr="003A0612" w:rsidRDefault="001E1C86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3A0612"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61F30B96" w14:textId="213C7E80" w:rsidR="001E1C86" w:rsidRPr="003A0612" w:rsidRDefault="001E1C86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</w:t>
                              </w:r>
                              <w:r w:rsidR="006D208D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6258F7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6D208D" w:rsidRPr="003A0612" w14:paraId="7B08D95B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097C3D2C" w14:textId="136D0D85" w:rsidR="006D208D" w:rsidRPr="003A0612" w:rsidRDefault="006D208D" w:rsidP="00EA75F9">
                              <w:pPr>
                                <w:jc w:val="left"/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3A0612"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 xml:space="preserve">3/ 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7E436865" w14:textId="28CDA6A1" w:rsidR="006D208D" w:rsidRPr="003A0612" w:rsidRDefault="006D208D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preliminares</w:t>
                              </w:r>
                              <w:r w:rsidR="006258F7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3A0612" w14:paraId="70A59C9B" w14:textId="77777777" w:rsidTr="006D208D"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3622D080" w14:textId="04654C68" w:rsidR="00EA75F9" w:rsidRPr="003A0612" w:rsidRDefault="00EA75F9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C75EBE9" w14:textId="77777777" w:rsidR="00EA75F9" w:rsidRPr="003A0612" w:rsidRDefault="00EA75F9" w:rsidP="00EA75F9">
                        <w:pPr>
                          <w:rPr>
                            <w:rFonts w:eastAsiaTheme="minorEastAsia"/>
                            <w:color w:val="4D565E"/>
                            <w:sz w:val="10"/>
                            <w:szCs w:val="10"/>
                          </w:rPr>
                        </w:pPr>
                      </w:p>
                    </w:tc>
                  </w:tr>
                </w:tbl>
                <w:p w14:paraId="4ED4258E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8F838BC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972ECEE" w14:textId="1B5755B4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50E31B60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25A548B5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5C861D95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36"/>
                    <w:gridCol w:w="487"/>
                    <w:gridCol w:w="487"/>
                    <w:gridCol w:w="71"/>
                    <w:gridCol w:w="495"/>
                    <w:gridCol w:w="565"/>
                    <w:gridCol w:w="565"/>
                    <w:gridCol w:w="71"/>
                    <w:gridCol w:w="565"/>
                  </w:tblGrid>
                  <w:tr w:rsidR="00EA75F9" w:rsidRPr="003A0612" w14:paraId="4A5AC3FF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7C002C" w14:textId="77777777" w:rsidR="00EA75F9" w:rsidRPr="003A0612" w:rsidRDefault="00EA75F9" w:rsidP="00EA75F9">
                        <w:pPr>
                          <w:jc w:val="left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</w:t>
                        </w: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shd w:val="clear" w:color="auto" w:fill="80DDD7"/>
                          </w:rPr>
                          <w:t>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21F7232" w14:textId="76A88B6F" w:rsidR="00EA75F9" w:rsidRPr="003A0612" w:rsidRDefault="008E678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</w:t>
                        </w:r>
                        <w:r w:rsidR="00F57CCE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B6CDCAD" w14:textId="493F3282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8E678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</w:t>
                        </w:r>
                        <w:r w:rsidR="00F57CCE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o</w:t>
                        </w:r>
                      </w:p>
                    </w:tc>
                  </w:tr>
                  <w:tr w:rsidR="004F0612" w:rsidRPr="003A0612" w14:paraId="77293D76" w14:textId="77777777" w:rsidTr="00FE3403">
                    <w:tc>
                      <w:tcPr>
                        <w:tcW w:w="0" w:type="auto"/>
                        <w:vMerge/>
                        <w:shd w:val="clear" w:color="auto" w:fill="80DDD7"/>
                        <w:vAlign w:val="center"/>
                        <w:hideMark/>
                      </w:tcPr>
                      <w:p w14:paraId="171DDDE3" w14:textId="77777777" w:rsidR="00EA75F9" w:rsidRPr="003A0612" w:rsidRDefault="00EA75F9" w:rsidP="00EA75F9">
                        <w:pPr>
                          <w:jc w:val="center"/>
                          <w:rPr>
                            <w:color w:val="FFFFFF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FD6158B" w14:textId="638E688A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056BA9" w14:textId="3FDCCF1D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01FFF71C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3B78FF1" w14:textId="57AB41FD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4419E5D1" w14:textId="17318E79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309249E2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C261E7" w:rsidRPr="003A0612" w14:paraId="4AA8A46E" w14:textId="77777777" w:rsidTr="00425C7E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27DA52" w14:textId="77777777" w:rsidR="00C261E7" w:rsidRPr="003A0612" w:rsidRDefault="00C261E7" w:rsidP="00C261E7">
                        <w:pPr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Total Menudeo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EF3869" w14:textId="022E90A4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3 075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3C598" w14:textId="08C051B8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3 194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D053ED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080BE" w14:textId="5DD7E9AC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3.87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C7C419" w14:textId="7AE28AA3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20 553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BAF36F" w14:textId="3678DB12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16 072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219C8EF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23E49F9" w14:textId="49E8E9A5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-21.80</w:t>
                        </w:r>
                      </w:p>
                    </w:tc>
                  </w:tr>
                  <w:tr w:rsidR="00C261E7" w:rsidRPr="003A0612" w14:paraId="3D895502" w14:textId="77777777" w:rsidTr="00425C7E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B8FB09" w14:textId="77777777" w:rsidR="00C261E7" w:rsidRPr="003A0612" w:rsidRDefault="00C261E7" w:rsidP="00C261E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835166" w14:textId="3C8F269A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3 050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69AAF" w14:textId="5E8BC5B6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3 184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60F9033D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E28EE" w14:textId="23F2EA38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4.39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751045" w14:textId="1E53757F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20 281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FE10CA" w14:textId="646BF829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15 790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0ED6FA9D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591BB8" w14:textId="615E619B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-22.14</w:t>
                        </w:r>
                      </w:p>
                    </w:tc>
                  </w:tr>
                  <w:tr w:rsidR="00C261E7" w:rsidRPr="003A0612" w14:paraId="7E34FCF8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8F0E88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32D6B53" w14:textId="57D4D2E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07B028F" w14:textId="5946939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A1DCC4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332764" w14:textId="3B36CDE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18.8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AFF5A" w14:textId="5CE58D5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A2EB72" w14:textId="64A0B4B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F66C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485DB25" w14:textId="5685DAC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53.3</w:t>
                        </w:r>
                      </w:p>
                    </w:tc>
                  </w:tr>
                  <w:tr w:rsidR="00C261E7" w:rsidRPr="003A0612" w14:paraId="5AF9F4AD" w14:textId="77777777" w:rsidTr="00051127">
                    <w:trPr>
                      <w:trHeight w:val="51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1D9B0D3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617CE0" w14:textId="1FDA048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005844" w14:textId="2C978A0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47201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A5ED37" w14:textId="5B192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-8.9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8A23EF" w14:textId="5FFD24D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915034" w14:textId="558EAF4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365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EC691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45CD3" w14:textId="60BE655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-40.4</w:t>
                        </w:r>
                      </w:p>
                    </w:tc>
                  </w:tr>
                  <w:tr w:rsidR="00C261E7" w:rsidRPr="003A0612" w14:paraId="3475060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2C6B83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255230" w14:textId="79FE6F1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CECDDB" w14:textId="0017067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558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BC4345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D7971" w14:textId="5C281AE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D8D9EB" w14:textId="0076969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4 823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2CB535" w14:textId="6815969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2 896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308BDE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72A6C7" w14:textId="2544465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-40.0</w:t>
                        </w:r>
                      </w:p>
                    </w:tc>
                  </w:tr>
                  <w:tr w:rsidR="00C261E7" w:rsidRPr="003A0612" w14:paraId="152070C3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875C777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1D030" w14:textId="223D4C0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146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4C7E82" w14:textId="00A1EE6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171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9DF621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F80C9A" w14:textId="3F55033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17.1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086E20" w14:textId="401C148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725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596F7" w14:textId="35D5FF1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791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2D7DA9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3AA6DD" w14:textId="6D203C8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9.1</w:t>
                        </w:r>
                      </w:p>
                    </w:tc>
                  </w:tr>
                  <w:tr w:rsidR="00C261E7" w:rsidRPr="003A0612" w14:paraId="30BEED9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92A1B7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5297C9" w14:textId="23A8594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95DD9A" w14:textId="0C7D991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B631FC7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C71665" w14:textId="099D5FB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-0.8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4B2F954" w14:textId="63BD473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3 946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140727" w14:textId="1BF944E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3 532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630B8E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BF1CC2" w14:textId="136EA70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-10.5</w:t>
                        </w:r>
                      </w:p>
                    </w:tc>
                  </w:tr>
                  <w:tr w:rsidR="00C261E7" w:rsidRPr="003A0612" w14:paraId="4DDCF98F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AE36D1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79ABCB" w14:textId="7503285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218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0699C" w14:textId="0A87573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344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0378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DFB53" w14:textId="022B786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57.8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1F601D" w14:textId="5EF1AA1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2B724E1" w14:textId="40C0835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1 368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0EBE9A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BB3053E" w14:textId="12DE790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18.6</w:t>
                        </w:r>
                      </w:p>
                    </w:tc>
                  </w:tr>
                  <w:tr w:rsidR="00C261E7" w:rsidRPr="003A0612" w14:paraId="71131A34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15EBB4A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43E5A5" w14:textId="1004D34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671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CDA3AA" w14:textId="6FC6451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0C777E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50E23B" w14:textId="6F72B6D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15.1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03D9E3" w14:textId="2C7539F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5 146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CA9508" w14:textId="024BD12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3 588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4C43D42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ECF49" w14:textId="742F182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-30.3</w:t>
                        </w:r>
                      </w:p>
                    </w:tc>
                  </w:tr>
                  <w:tr w:rsidR="00C261E7" w:rsidRPr="003A0612" w14:paraId="5574B536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E1324F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53A617" w14:textId="5EC1719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178C54" w14:textId="1DE8B74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46F79C2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9F026E" w14:textId="0BEB7B1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-46.2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2D3903" w14:textId="77BCE6C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F0F616" w14:textId="034A5F2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215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1DAD91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986C04" w14:textId="06C5A00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69.3</w:t>
                        </w:r>
                      </w:p>
                    </w:tc>
                  </w:tr>
                  <w:tr w:rsidR="00C261E7" w:rsidRPr="003A0612" w14:paraId="7CE4B073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58B7B3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8C3B1F" w14:textId="3A93F22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C50016" w14:textId="0EDD1DA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9A10E1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5F70C" w14:textId="40354B7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0362D9" w14:textId="1F2B936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F3F05B" w14:textId="098EE64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9589E84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C5DE0E" w14:textId="0E9836D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-41.8</w:t>
                        </w:r>
                      </w:p>
                    </w:tc>
                  </w:tr>
                  <w:tr w:rsidR="00C261E7" w:rsidRPr="003A0612" w14:paraId="6E2B5D89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C52253C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B5992" w14:textId="464CC89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290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809BB" w14:textId="7F2A93C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7A470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033680" w14:textId="7AC3996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-59.7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4EA272" w14:textId="5C43E8F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1 378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BAB000" w14:textId="2A1867A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798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6FEDFDF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DF28C1" w14:textId="6D25F91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-42.1</w:t>
                        </w:r>
                      </w:p>
                    </w:tc>
                  </w:tr>
                  <w:tr w:rsidR="00C261E7" w:rsidRPr="003A0612" w14:paraId="6A034CFD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0B0406A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A3EEDC" w14:textId="1D90E0D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0F4B49" w14:textId="7B10163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5C7EF6F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394CD6" w14:textId="38FB13E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77.4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B3F1" w14:textId="6CECB70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4E450" w14:textId="3BE1B49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887C102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042B6F" w14:textId="6A5B893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2.5</w:t>
                        </w:r>
                      </w:p>
                    </w:tc>
                  </w:tr>
                  <w:tr w:rsidR="00C261E7" w:rsidRPr="003A0612" w14:paraId="4C9D228D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BAD75EE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91F424" w14:textId="0F2FFAE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138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4FEA43" w14:textId="3DE8CEF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EDAD65F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EBFAB" w14:textId="33C3DAF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BF60F" w14:textId="25C99A5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1 002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4B8FDD" w14:textId="2FE34E3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819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DAF924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4841D" w14:textId="5AC5953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-18.3</w:t>
                        </w:r>
                      </w:p>
                    </w:tc>
                  </w:tr>
                  <w:tr w:rsidR="00C261E7" w:rsidRPr="003A0612" w14:paraId="0E4A6CE7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436925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575D4" w14:textId="7F49E4E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260123" w14:textId="03389F0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65B42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E7A7A7" w14:textId="4C91377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-25.6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177FBE" w14:textId="4FF20B0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8C8034" w14:textId="12D02E2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21F1F1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F9554F" w14:textId="4E5D688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-10.1</w:t>
                        </w:r>
                      </w:p>
                    </w:tc>
                  </w:tr>
                  <w:tr w:rsidR="00C261E7" w:rsidRPr="003A0612" w14:paraId="41067C3F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408C0B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496FB1" w14:textId="1E95A8F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4EB024" w14:textId="0E22EF3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8C842ED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C3CAB" w14:textId="3FFEB8D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7012F0" w14:textId="73E9997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93381C" w14:textId="00C99D1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DC697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76F53" w14:textId="10D778A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3 050.0</w:t>
                        </w:r>
                      </w:p>
                    </w:tc>
                  </w:tr>
                  <w:tr w:rsidR="00C261E7" w:rsidRPr="003A0612" w14:paraId="44F53684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0D96676" w14:textId="77777777" w:rsidR="00C261E7" w:rsidRPr="003A0612" w:rsidRDefault="00C261E7" w:rsidP="00C261E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3C9416" w14:textId="52AE5265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09D3F3" w14:textId="6733200B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7E1507CF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D99E31" w14:textId="62B7C582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-60.00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6795E" w14:textId="7B458E3B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BAF480" w14:textId="453D1A4A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1C4294D0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53BFE3" w14:textId="7F3FA91A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3.68</w:t>
                        </w:r>
                      </w:p>
                    </w:tc>
                  </w:tr>
                  <w:tr w:rsidR="00C261E7" w:rsidRPr="003A0612" w14:paraId="66E233E0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3931A2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31D8DC" w14:textId="3CCCDDE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5954EC" w14:textId="4300B82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1BDC3F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DD0FB0" w14:textId="63D83CD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6AFB2A0" w14:textId="603E7E0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D646444" w14:textId="31554BF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F674AC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8ABEE50" w14:textId="353D67D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850.0</w:t>
                        </w:r>
                      </w:p>
                    </w:tc>
                  </w:tr>
                  <w:tr w:rsidR="00C261E7" w:rsidRPr="003A0612" w14:paraId="039DFA89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ECF6CA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451C4" w14:textId="3178D5F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819064" w14:textId="40C568E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D0B0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ED801C" w14:textId="35F489C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588738" w14:textId="054F105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264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448290A" w14:textId="214C2A8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134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F5B3939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AF42AE" w14:textId="495E4C8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-49.2</w:t>
                        </w:r>
                      </w:p>
                    </w:tc>
                  </w:tr>
                  <w:tr w:rsidR="00C261E7" w:rsidRPr="003A0612" w14:paraId="21A5EFC4" w14:textId="77777777" w:rsidTr="000A072D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5E07B89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EFF3FC" w14:textId="1ECEA78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6FF3C0" w14:textId="53CF663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E6C12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78BC130" w14:textId="282415F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7F431A" w14:textId="75AEB63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83E0F2A" w14:textId="30B06FF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FD8AC7A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5DA595" w14:textId="7858C4C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2 650.0</w:t>
                        </w:r>
                      </w:p>
                    </w:tc>
                  </w:tr>
                  <w:tr w:rsidR="00C261E7" w:rsidRPr="003A0612" w14:paraId="5232C9C3" w14:textId="77777777" w:rsidTr="00E670F9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5EBF33D" w14:textId="77777777" w:rsidR="00C261E7" w:rsidRPr="003A0612" w:rsidRDefault="00C261E7" w:rsidP="00C261E7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 Mayoreo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DF5E79" w14:textId="211E61FD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2 253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3836C6" w14:textId="4DBC9434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3 278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A9A3CA5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5634D" w14:textId="126A847F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45.49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8F6740" w14:textId="49EB5E4E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14 533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578D9C4" w14:textId="084D78C8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14 979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8471409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D88353" w14:textId="11A65D4E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3.07</w:t>
                        </w:r>
                      </w:p>
                    </w:tc>
                  </w:tr>
                  <w:tr w:rsidR="00C261E7" w:rsidRPr="003A0612" w14:paraId="1F1BBCD2" w14:textId="77777777" w:rsidTr="006258F7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732A0A" w14:textId="77777777" w:rsidR="00C261E7" w:rsidRPr="003A0612" w:rsidRDefault="00C261E7" w:rsidP="00C261E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208033" w14:textId="3312000D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2 228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E2F1B5" w14:textId="03A4D0BB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3 272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C5F6F25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78F5F" w14:textId="44571F9B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46.86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83FA71" w14:textId="0D5D5FD6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14 261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B8D1B" w14:textId="70DDBD6C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14 743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7DD1064B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EB6202" w14:textId="224721A5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3.38</w:t>
                        </w:r>
                      </w:p>
                    </w:tc>
                  </w:tr>
                  <w:tr w:rsidR="00C261E7" w:rsidRPr="003A0612" w14:paraId="1445C9E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62792D1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381D30" w14:textId="3FAE034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EC49C4A" w14:textId="41614AF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CCBA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0CA600" w14:textId="0B6BF0C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150.0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48FE8E" w14:textId="1EDB57D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5A5C09" w14:textId="63F2372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B89A5EE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AF5B13" w14:textId="11EE3E7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777.8</w:t>
                        </w:r>
                      </w:p>
                    </w:tc>
                  </w:tr>
                  <w:tr w:rsidR="00C261E7" w:rsidRPr="003A0612" w14:paraId="6AE8C1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5FB999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00722" w14:textId="5C9E63F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FE9A6A" w14:textId="047EA8C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776A01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CE93694" w14:textId="0517F47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292.3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DF8E87" w14:textId="1A6871F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239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6BA4D0" w14:textId="2F66DFF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352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C9E9C4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DD112C" w14:textId="577534A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47.3</w:t>
                        </w:r>
                      </w:p>
                    </w:tc>
                  </w:tr>
                  <w:tr w:rsidR="00C261E7" w:rsidRPr="003A0612" w14:paraId="06AE95B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E579A63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CAD4C2" w14:textId="456B5DF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0D5A4" w14:textId="36C7C89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120D325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50DF66" w14:textId="262E5F1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211.1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7254C" w14:textId="00FFDD3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2 020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7EA05D" w14:textId="0674ED3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2 277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1DADBC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2DA8B9" w14:textId="0FDE025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12.7</w:t>
                        </w:r>
                      </w:p>
                    </w:tc>
                  </w:tr>
                  <w:tr w:rsidR="00C261E7" w:rsidRPr="003A0612" w14:paraId="3174B0E9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2B2D636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0C70F" w14:textId="01A5C2D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716496" w14:textId="0D9C237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173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2CBC0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D369489" w14:textId="4B44C17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517.9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ED41DC" w14:textId="52F41EA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045296" w14:textId="5B8E6ED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793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E13124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026F43D" w14:textId="308DFB2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1 066.2</w:t>
                        </w:r>
                      </w:p>
                    </w:tc>
                  </w:tr>
                  <w:tr w:rsidR="00C261E7" w:rsidRPr="003A0612" w14:paraId="770C3356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B3B1EF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BE0F1D" w14:textId="25CBB7D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6BDF4" w14:textId="597FBE2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C1FB21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CBF164" w14:textId="4700339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F84FFD" w14:textId="5D22A31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2 260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215B67" w14:textId="445997C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3 039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1BC44A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A18F88" w14:textId="193A1AB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34.5</w:t>
                        </w:r>
                      </w:p>
                    </w:tc>
                  </w:tr>
                  <w:tr w:rsidR="00C261E7" w:rsidRPr="003A0612" w14:paraId="594D7FB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1A6FC4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3E800E" w14:textId="78DF47D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336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685D" w14:textId="7171793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6877202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2D6F60" w14:textId="3DB2052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-4.2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1675A4" w14:textId="2169451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1 266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BDE29" w14:textId="5A75B9D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1 469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7768C9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FCFB9C" w14:textId="0082FF3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16.0</w:t>
                        </w:r>
                      </w:p>
                    </w:tc>
                  </w:tr>
                  <w:tr w:rsidR="00C261E7" w:rsidRPr="003A0612" w14:paraId="5F18174A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D2871FC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A98B5D" w14:textId="405CA87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545F2D" w14:textId="488A46A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D42CDF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A33AB" w14:textId="004551D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40.1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2CD3A1" w14:textId="073AD91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5 318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F9D49" w14:textId="39BDD8F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3 809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01AC2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6E5BC" w14:textId="04FC4FA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-28.4</w:t>
                        </w:r>
                      </w:p>
                    </w:tc>
                  </w:tr>
                  <w:tr w:rsidR="00C261E7" w:rsidRPr="003A0612" w14:paraId="07715D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42625A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E2D3" w14:textId="5FB4511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E1811C" w14:textId="294AD21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22DB7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49A12B" w14:textId="72C1D52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-56.5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B8D905" w14:textId="1BF3402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102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6A6BF6" w14:textId="642C832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C795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98892B7" w14:textId="51F2EF7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22.5</w:t>
                        </w:r>
                      </w:p>
                    </w:tc>
                  </w:tr>
                  <w:tr w:rsidR="00C261E7" w:rsidRPr="003A0612" w14:paraId="69243D0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31FF493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F65DE8" w14:textId="1C200A8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7D5117" w14:textId="22530E6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39CC7F5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AFCB5B" w14:textId="52CE529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195B98" w14:textId="1D06F81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EDBA1AD" w14:textId="6A39569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AD619F3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E70A5" w14:textId="3C847AB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-50.0</w:t>
                        </w:r>
                      </w:p>
                    </w:tc>
                  </w:tr>
                  <w:tr w:rsidR="00C261E7" w:rsidRPr="003A0612" w14:paraId="578CA55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466CF8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F32BE" w14:textId="2FC70A1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150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DA9C42" w14:textId="626209C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159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6A965C5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B20F95" w14:textId="5B68444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6.0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0C98E0" w14:textId="115886BD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1 210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51A9BC" w14:textId="063D9282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681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EE95B66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644A8C" w14:textId="61ABC7B0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-43.7</w:t>
                        </w:r>
                      </w:p>
                    </w:tc>
                  </w:tr>
                  <w:tr w:rsidR="00C261E7" w:rsidRPr="003A0612" w14:paraId="07EBBCBD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AEE0B4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EF2FC8" w14:textId="114EB92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08F60D" w14:textId="62AAED1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DD44E3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C9EA80" w14:textId="3EE336D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77.4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360BC4" w14:textId="04E82D6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6E1AD2" w14:textId="06CFFDE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807C21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CAE5B27" w14:textId="4867F86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2.5</w:t>
                        </w:r>
                      </w:p>
                    </w:tc>
                  </w:tr>
                  <w:tr w:rsidR="00C261E7" w:rsidRPr="003A0612" w14:paraId="1F91F333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B462C4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3DFDAE" w14:textId="37F04BD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39B515" w14:textId="075EDC6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123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9E4BB4C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F23630" w14:textId="720EF38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15B8A2" w14:textId="1C20D66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527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91FF4" w14:textId="7DD4C37A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886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2BAC48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7D1B6E" w14:textId="5524BCF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68.1</w:t>
                        </w:r>
                      </w:p>
                    </w:tc>
                  </w:tr>
                  <w:tr w:rsidR="00C261E7" w:rsidRPr="003A0612" w14:paraId="0E72CFD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2BB3C2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9BF736" w14:textId="2A5CBDE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67B560" w14:textId="565FD55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7A5E6C9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38EBA" w14:textId="605DF02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-25.6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D74A04" w14:textId="7418CD1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3F4A21" w14:textId="720C7B4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339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60BA330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80420C" w14:textId="1B4ACA6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-10.1</w:t>
                        </w:r>
                      </w:p>
                    </w:tc>
                  </w:tr>
                  <w:tr w:rsidR="00C261E7" w:rsidRPr="003A0612" w14:paraId="390D2C8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59CC405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8EE40" w14:textId="5FFA639C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78DF72" w14:textId="7076A80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20FC37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78C816" w14:textId="7AD5A79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0C272" w14:textId="0FCFF4F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5049B6" w14:textId="733BD79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288ABB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5F09F0" w14:textId="16F7A31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</w:tr>
                  <w:tr w:rsidR="00C261E7" w:rsidRPr="003A0612" w14:paraId="343E468D" w14:textId="77777777" w:rsidTr="005B6370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71356B" w14:textId="77777777" w:rsidR="00C261E7" w:rsidRPr="003A0612" w:rsidRDefault="00C261E7" w:rsidP="00C261E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1B1A92" w14:textId="1D7DD35D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D71E92" w14:textId="658FAF95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28BC7E1D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3EE56A" w14:textId="52413678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-76.00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F40D45" w14:textId="65A85646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ADC9EA" w14:textId="2D86D9D5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 236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6827D22C" w14:textId="77777777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6DCB7" w14:textId="53D1D640" w:rsidR="00C261E7" w:rsidRPr="003A0612" w:rsidRDefault="00C261E7" w:rsidP="00C261E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-13.24</w:t>
                        </w:r>
                      </w:p>
                    </w:tc>
                  </w:tr>
                  <w:tr w:rsidR="00C261E7" w:rsidRPr="003A0612" w14:paraId="2AC1A42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25628B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4247BD" w14:textId="151D5F9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C6DDF3" w14:textId="45E20CA6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3D8745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97B53A8" w14:textId="7A27CC0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3BF6" w14:textId="526196E3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9FD5F" w14:textId="1666F76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19F768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9353F14" w14:textId="35379021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275.0</w:t>
                        </w:r>
                      </w:p>
                    </w:tc>
                  </w:tr>
                  <w:tr w:rsidR="00C261E7" w:rsidRPr="003A0612" w14:paraId="4BCC2139" w14:textId="77777777" w:rsidTr="008052AF">
                    <w:trPr>
                      <w:trHeight w:val="51"/>
                    </w:trPr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1C252DD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F1D00F" w14:textId="448CB434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C7BF3E" w14:textId="0060CAF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0087A9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614BF0" w14:textId="7613F0C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B2575" w14:textId="643ECC9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264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C8C94E" w14:textId="1B546DD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EDF79F7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57079E" w14:textId="2FA10A5F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-58.0</w:t>
                        </w:r>
                      </w:p>
                    </w:tc>
                  </w:tr>
                  <w:tr w:rsidR="00C261E7" w:rsidRPr="003A0612" w14:paraId="74F4ED10" w14:textId="77777777" w:rsidTr="000A072D"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204757" w14:textId="77777777" w:rsidR="00C261E7" w:rsidRPr="003A0612" w:rsidRDefault="00C261E7" w:rsidP="00C261E7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DC0BB" w14:textId="7976ED68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B77D87" w14:textId="318A459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6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579BB4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FD3C4E" w14:textId="0832BADE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  <w:vertAlign w:val="superscript"/>
                          </w:rPr>
                          <w:t>4/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F561A" w14:textId="4C090759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4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96EE27" w14:textId="6C827DF5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 110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3B0551" w14:textId="77777777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47C246" w14:textId="749FC78B" w:rsidR="00C261E7" w:rsidRPr="003A0612" w:rsidRDefault="00C261E7" w:rsidP="00C261E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2 650.0</w:t>
                        </w:r>
                      </w:p>
                    </w:tc>
                  </w:tr>
                  <w:tr w:rsidR="00EA75F9" w:rsidRPr="003A0612" w14:paraId="3F4516FB" w14:textId="77777777" w:rsidTr="006258F7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92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7"/>
                          <w:gridCol w:w="5236"/>
                        </w:tblGrid>
                        <w:tr w:rsidR="00EA75F9" w:rsidRPr="003A0612" w14:paraId="3E7A28E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225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33785E8" w14:textId="77777777" w:rsidR="00EA75F9" w:rsidRPr="003A0612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5" w:type="pct"/>
                              <w:vAlign w:val="center"/>
                              <w:hideMark/>
                            </w:tcPr>
                            <w:p w14:paraId="3419024E" w14:textId="77777777" w:rsidR="00EA75F9" w:rsidRPr="003A0612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Incluye la venta al público de vehículos fabricados en México más los vehículos importados.</w:t>
                              </w:r>
                            </w:p>
                          </w:tc>
                        </w:tr>
                        <w:tr w:rsidR="006A0AED" w:rsidRPr="003A0612" w14:paraId="4066081D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6632A80E" w14:textId="2EE6F767" w:rsidR="006A0AED" w:rsidRPr="003A0612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  </w:t>
                              </w: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Cifras revisadas</w:t>
                              </w:r>
                              <w:r w:rsidR="004F0612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F594B" w:rsidRPr="003A0612" w14:paraId="13E2FA7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078EFF40" w14:textId="6DADFF4F" w:rsidR="002F594B" w:rsidRPr="003A0612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3</w:t>
                              </w:r>
                              <w:r w:rsidR="002F594B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/                   </w:t>
                              </w:r>
                              <w:r w:rsidR="002F594B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F0612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3A0612" w14:paraId="1A9DBD02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  <w:hideMark/>
                            </w:tcPr>
                            <w:p w14:paraId="6F7FF317" w14:textId="3D8E4FC7" w:rsidR="00EA75F9" w:rsidRPr="003A0612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4</w:t>
                              </w:r>
                              <w:r w:rsidR="00EA75F9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EA75F9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EA75F9" w:rsidRPr="003A0612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EA75F9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No </w:t>
                              </w:r>
                              <w:r w:rsidR="004F0612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calculabl</w:t>
                              </w:r>
                              <w:r w:rsidR="004F0612" w:rsidRPr="003A0612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e</w:t>
                              </w:r>
                              <w:r w:rsidR="004F0612" w:rsidRPr="003A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3A0612" w14:paraId="2D6A2139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CD89F75" w14:textId="18AF7CF4" w:rsidR="00EA75F9" w:rsidRPr="003A0612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3A0612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5B8959C1" w14:textId="77777777" w:rsidR="00EA75F9" w:rsidRPr="003A0612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F1ACF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2029B566" w14:textId="77777777" w:rsidR="00754818" w:rsidRDefault="00754818" w:rsidP="00027610">
            <w:pPr>
              <w:rPr>
                <w:sz w:val="13"/>
                <w:szCs w:val="13"/>
              </w:rPr>
            </w:pPr>
          </w:p>
        </w:tc>
        <w:tc>
          <w:tcPr>
            <w:tcW w:w="2438" w:type="pct"/>
            <w:tcMar>
              <w:top w:w="15" w:type="dxa"/>
              <w:left w:w="75" w:type="dxa"/>
              <w:bottom w:w="15" w:type="dxa"/>
              <w:right w:w="15" w:type="dxa"/>
            </w:tcMar>
          </w:tcPr>
          <w:p w14:paraId="384806F4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02"/>
            </w:tblGrid>
            <w:tr w:rsidR="00754818" w14:paraId="31EB9DE4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20BC7A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3ACECC6B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14FA30" w14:textId="77777777" w:rsidR="00754818" w:rsidRDefault="00754818" w:rsidP="00C97F5C">
                  <w:pPr>
                    <w:ind w:left="-123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8E1A8BC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80"/>
                    <w:gridCol w:w="287"/>
                    <w:gridCol w:w="1149"/>
                    <w:gridCol w:w="1560"/>
                    <w:gridCol w:w="287"/>
                    <w:gridCol w:w="1149"/>
                  </w:tblGrid>
                  <w:tr w:rsidR="001937BC" w:rsidRPr="00503FE0" w14:paraId="71E6FE97" w14:textId="77777777" w:rsidTr="00C87E1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357356" w14:textId="3FFEC519" w:rsidR="001937BC" w:rsidRPr="00503FE0" w:rsidRDefault="00133AC3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937BC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96A414" w14:textId="39007A6A" w:rsidR="001937BC" w:rsidRPr="001937BC" w:rsidRDefault="003A7E0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14 </w:t>
                        </w:r>
                        <w:r w:rsidR="00C261E7">
                          <w:rPr>
                            <w:sz w:val="13"/>
                            <w:szCs w:val="13"/>
                          </w:rPr>
                          <w:t>189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6215415" w14:textId="36CE4517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361AE" w14:textId="7F2DB1FF" w:rsidR="001937BC" w:rsidRPr="001937BC" w:rsidRDefault="00C261E7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81 456</w:t>
                        </w:r>
                      </w:p>
                    </w:tc>
                  </w:tr>
                  <w:tr w:rsidR="001937BC" w:rsidRPr="00503FE0" w14:paraId="73FE79C8" w14:textId="77777777" w:rsidTr="00C87E1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C1D167" w14:textId="264A030E" w:rsidR="001937BC" w:rsidRPr="00503FE0" w:rsidRDefault="00133AC3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8B41A6" w14:textId="726A5637" w:rsidR="001937BC" w:rsidRPr="001937BC" w:rsidRDefault="00942037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  <w:r w:rsidR="00C261E7">
                          <w:rPr>
                            <w:sz w:val="13"/>
                            <w:szCs w:val="13"/>
                          </w:rPr>
                          <w:t>5 262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4623FFD" w14:textId="15D85D90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83DC012" w14:textId="5491C32B" w:rsidR="001937BC" w:rsidRPr="001937BC" w:rsidRDefault="00C261E7" w:rsidP="000B260B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70 876</w:t>
                        </w:r>
                      </w:p>
                    </w:tc>
                  </w:tr>
                  <w:tr w:rsidR="00EA75F9" w:rsidRPr="00503FE0" w14:paraId="06E73320" w14:textId="77777777" w:rsidTr="001937B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92E89E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2F2ABB9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2B2A623" w14:textId="48A1CA0D" w:rsidR="00EA75F9" w:rsidRPr="00503FE0" w:rsidRDefault="00C261E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7.56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9C3C9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76CD6FAE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2425C99" w14:textId="32FB986F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3A0612">
                          <w:rPr>
                            <w:sz w:val="13"/>
                            <w:szCs w:val="13"/>
                          </w:rPr>
                          <w:t>12.99</w:t>
                        </w:r>
                      </w:p>
                    </w:tc>
                  </w:tr>
                  <w:tr w:rsidR="00EA75F9" w:rsidRPr="00503FE0" w14:paraId="202ABCD1" w14:textId="77777777" w:rsidTr="001937B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EA1086C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CD011C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DB05BF8" w14:textId="055F000B" w:rsidR="00EA75F9" w:rsidRPr="00503FE0" w:rsidRDefault="00C261E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1 073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1C54043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73F3E41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0441D75" w14:textId="40FF0E8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D4547F">
                          <w:rPr>
                            <w:sz w:val="13"/>
                            <w:szCs w:val="13"/>
                          </w:rPr>
                          <w:t>1</w:t>
                        </w:r>
                        <w:r w:rsidR="003A0612">
                          <w:rPr>
                            <w:sz w:val="13"/>
                            <w:szCs w:val="13"/>
                          </w:rPr>
                          <w:t>0 580</w:t>
                        </w:r>
                      </w:p>
                    </w:tc>
                  </w:tr>
                  <w:tr w:rsidR="00EA75F9" w:rsidRPr="00503FE0" w14:paraId="6AE46965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869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1937BC" w:rsidRPr="00503FE0" w14:paraId="10AA2971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5C8BA91" w14:textId="445FF21D" w:rsidR="001937BC" w:rsidRPr="00503FE0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 w:rsidR="00431BAD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431BAD" w:rsidRPr="00503FE0" w14:paraId="44DA283A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75FE4D2" w14:textId="2FD81C86" w:rsidR="00431BAD" w:rsidRPr="00930137" w:rsidRDefault="00431BAD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15206EDE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229A50F4" w14:textId="53095D0D" w:rsidR="00EA75F9" w:rsidRPr="00503FE0" w:rsidRDefault="00EA75F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Fuente: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84A0667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D9CED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AEC9C8F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41313D5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6318A9B1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EED0C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082820FA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08"/>
                    <w:gridCol w:w="521"/>
                    <w:gridCol w:w="521"/>
                    <w:gridCol w:w="70"/>
                    <w:gridCol w:w="413"/>
                    <w:gridCol w:w="521"/>
                    <w:gridCol w:w="521"/>
                    <w:gridCol w:w="70"/>
                    <w:gridCol w:w="567"/>
                  </w:tblGrid>
                  <w:tr w:rsidR="00EA75F9" w:rsidRPr="003A0612" w14:paraId="3A7AA023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290243" w14:textId="77777777" w:rsidR="00EA75F9" w:rsidRPr="003A0612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348835C" w14:textId="5F856B0D" w:rsidR="00EA75F9" w:rsidRPr="003A0612" w:rsidRDefault="008E678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FE40AAF" w14:textId="79067D3C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8E678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</w:t>
                        </w:r>
                        <w:r w:rsidR="00F57CCE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o</w:t>
                        </w:r>
                      </w:p>
                    </w:tc>
                  </w:tr>
                  <w:tr w:rsidR="00EA75F9" w:rsidRPr="003A0612" w14:paraId="2CD2A437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0D5E30EA" w14:textId="77777777" w:rsidR="00EA75F9" w:rsidRPr="003A0612" w:rsidRDefault="00EA75F9" w:rsidP="00EA75F9">
                        <w:pPr>
                          <w:jc w:val="center"/>
                          <w:rPr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1873E72" w14:textId="1B858C74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C739984" w14:textId="2C59CAFE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29D551C5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7AEACEF" w14:textId="16DF6F9F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2D39C6" w14:textId="5C5B5850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790E1899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3A0612" w:rsidRPr="003A0612" w14:paraId="416CE6E6" w14:textId="77777777" w:rsidTr="001B6C3A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F29B7D" w14:textId="77777777" w:rsidR="003A0612" w:rsidRPr="003A0612" w:rsidRDefault="003A0612" w:rsidP="003A0612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43C528" w14:textId="605413B0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14 189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EF5298" w14:textId="2F655BE0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15 262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B405A7F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DCACB4" w14:textId="186D376C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7.56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DA44D2" w14:textId="2945E1E0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81 456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8ECE16" w14:textId="3B8F8602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70 876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84D266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886A90" w14:textId="6F883AB0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-12.99</w:t>
                        </w:r>
                      </w:p>
                    </w:tc>
                  </w:tr>
                  <w:tr w:rsidR="003A0612" w:rsidRPr="003A0612" w14:paraId="1FA1BC3F" w14:textId="77777777" w:rsidTr="001B6C3A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9E2D9C7" w14:textId="77777777" w:rsidR="003A0612" w:rsidRPr="003A0612" w:rsidRDefault="003A0612" w:rsidP="003A0612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96110" w14:textId="4CCB7658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14 189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9D7E5F" w14:textId="5DD7763B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15 262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2B06015E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F3A8F" w14:textId="15A76B23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7.56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263765" w14:textId="15AD160A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81 434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28076A" w14:textId="470BE183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70 876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1B152AA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CFF79" w14:textId="381D66CB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-12.97</w:t>
                        </w:r>
                      </w:p>
                    </w:tc>
                  </w:tr>
                  <w:tr w:rsidR="003A0612" w:rsidRPr="003A0612" w14:paraId="0A9CB3ED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BF76F5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6614" w14:textId="765FACE4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AFD546" w14:textId="5F0F194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95A744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3E7E19" w14:textId="7B6BE2A0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7846DF" w14:textId="32B9BB5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439EEC" w14:textId="600CA3A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348946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82E51E" w14:textId="427C9EAD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109.5</w:t>
                        </w:r>
                      </w:p>
                    </w:tc>
                  </w:tr>
                  <w:tr w:rsidR="003A0612" w:rsidRPr="003A0612" w14:paraId="4B944A18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F4EE9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302E2" w14:textId="79E8475A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84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426175" w14:textId="1029270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78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A198AD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6AF026" w14:textId="0DB0F5F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-7.1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8BD0B4" w14:textId="20B41290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434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D23647" w14:textId="19B8455A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341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78EDB3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D6CD" w14:textId="4D872B7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-21.4</w:t>
                        </w:r>
                      </w:p>
                    </w:tc>
                  </w:tr>
                  <w:tr w:rsidR="003A0612" w:rsidRPr="003A0612" w14:paraId="4E8E5024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2EB4979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6E56C2" w14:textId="544B6BC2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8 554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F034C56" w14:textId="65B40709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9 379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C943C63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DD5DD6" w14:textId="2B767D7D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9.6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5933E" w14:textId="0EB20285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47 174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CE6359" w14:textId="4453E7F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44 380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FC64584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65C048" w14:textId="5DAB3C32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-5.9</w:t>
                        </w:r>
                      </w:p>
                    </w:tc>
                  </w:tr>
                  <w:tr w:rsidR="003A0612" w:rsidRPr="003A0612" w14:paraId="523638CC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4A54194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D1B611" w14:textId="081F0089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54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4261DA" w14:textId="29B760B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7B09A1A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1489DF" w14:textId="0177C084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-61.1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FA1337" w14:textId="3AB9F7B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203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C011B3" w14:textId="5004B78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274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673EF5E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B2E635" w14:textId="0406644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35.0</w:t>
                        </w:r>
                      </w:p>
                    </w:tc>
                  </w:tr>
                  <w:tr w:rsidR="003A0612" w:rsidRPr="003A0612" w14:paraId="3A4CC409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52DD722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A2F1D7" w14:textId="64195630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3 748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24B1AD" w14:textId="656ECBE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4 181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C11B41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3F6B8D" w14:textId="15A75705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11.6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0DB906" w14:textId="5EF2D65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22 178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FC284" w14:textId="7B1EECD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18 263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5629A7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8D47E" w14:textId="3BF91E9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-17.7</w:t>
                        </w:r>
                      </w:p>
                    </w:tc>
                  </w:tr>
                  <w:tr w:rsidR="003A0612" w:rsidRPr="003A0612" w14:paraId="4078528E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095414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EB4FB2" w14:textId="737FEAF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156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D1DA0" w14:textId="329C0621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138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B468BA6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810FB" w14:textId="63D3379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-11.5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60576F" w14:textId="60268C3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642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0706AD" w14:textId="18BDB8F5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780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981462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52BF0E" w14:textId="375724C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21.5</w:t>
                        </w:r>
                      </w:p>
                    </w:tc>
                  </w:tr>
                  <w:tr w:rsidR="003A0612" w:rsidRPr="003A0612" w14:paraId="2AAD37F3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303DC96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325FE1" w14:textId="7B60AF6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1 181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94F81A" w14:textId="2CA5A6DD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1 175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FEF494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5F9CAC6" w14:textId="691D27AA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E4F542" w14:textId="19066A10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8 634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A1AAF5" w14:textId="2830198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5 297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1286BDF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6BF0EF2" w14:textId="0BD93881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-38.6</w:t>
                        </w:r>
                      </w:p>
                    </w:tc>
                  </w:tr>
                  <w:tr w:rsidR="003A0612" w:rsidRPr="003A0612" w14:paraId="0AA14759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2483D8B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6DD649" w14:textId="7D2459F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C291B9" w14:textId="7CB58106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B5D52EE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33D72" w14:textId="21801D4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C98EEBF" w14:textId="3943C31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0BCEF0" w14:textId="51A1B2C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A0E6D7C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AEC8A" w14:textId="72355B8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3A0612" w:rsidRPr="003A0612" w14:paraId="0B2C2C3F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83AD34F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Mercedes-</w:t>
                        </w:r>
                        <w:r w:rsidRPr="003A0612">
                          <w:rPr>
                            <w:sz w:val="13"/>
                            <w:szCs w:val="13"/>
                            <w:shd w:val="clear" w:color="auto" w:fill="EDEDED"/>
                          </w:rPr>
                          <w:t>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95D75" w14:textId="27BDE75A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206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133096" w14:textId="1AFCAEE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129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E3BD797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8CA8150" w14:textId="2315F18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-37.4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CFC284" w14:textId="40AE3661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1 415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65FD60" w14:textId="3339068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664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B600ED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4E4EA7" w14:textId="08FF8F9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-53.1</w:t>
                        </w:r>
                      </w:p>
                    </w:tc>
                  </w:tr>
                  <w:tr w:rsidR="003A0612" w:rsidRPr="003A0612" w14:paraId="38997AC0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A1C9E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18A7EC" w14:textId="7ADA54F3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100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EF05C" w14:textId="2327B77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72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7DB5B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F6F50B" w14:textId="0441BDDB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-28.0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238FAC" w14:textId="0FEA5A7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4B89E2" w14:textId="2D0EFC4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434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0F5791E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461D2" w14:textId="3D3E128F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39.1</w:t>
                        </w:r>
                      </w:p>
                    </w:tc>
                  </w:tr>
                  <w:tr w:rsidR="003A0612" w:rsidRPr="003A0612" w14:paraId="0D947917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6D9D5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DFC885" w14:textId="78A3E445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83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C1C982A" w14:textId="39E8D0F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067B25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AF05E5" w14:textId="44637FC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81F8A8" w14:textId="004018A9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400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2D3667" w14:textId="09C1F91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CBA13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CB4EA2" w14:textId="63F2A6C5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-11.3</w:t>
                        </w:r>
                      </w:p>
                    </w:tc>
                  </w:tr>
                  <w:tr w:rsidR="003A0612" w:rsidRPr="003A0612" w14:paraId="41B51CC8" w14:textId="77777777" w:rsidTr="00106A47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3F631D6" w14:textId="77777777" w:rsidR="003A0612" w:rsidRPr="003A0612" w:rsidRDefault="003A0612" w:rsidP="003A0612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E2A758" w14:textId="16200B45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3ADB8C" w14:textId="19C850BB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0D055803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0E2FE0" w14:textId="19572271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0.00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4F7479" w14:textId="25494422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342677" w14:textId="2FC1AB34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7AB47B45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8E9F050" w14:textId="5A7D70A4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-100.00</w:t>
                        </w:r>
                      </w:p>
                    </w:tc>
                  </w:tr>
                  <w:tr w:rsidR="003A0612" w:rsidRPr="003A0612" w14:paraId="3D782F4C" w14:textId="77777777" w:rsidTr="00106A47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1DF7E6" w14:textId="77777777" w:rsidR="003A0612" w:rsidRPr="003A0612" w:rsidRDefault="003A0612" w:rsidP="003A0612">
                        <w:pPr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BC2B31" w14:textId="59328A98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1BB36" w14:textId="12CCA1B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607DA3D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C24EA" w14:textId="0A09042D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30D4D1" w14:textId="110F7174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1050F" w14:textId="08C241CC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BCD97" w14:textId="77777777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DB1317" w14:textId="16F1EF7E" w:rsidR="003A0612" w:rsidRPr="003A0612" w:rsidRDefault="003A0612" w:rsidP="003A0612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</w:tr>
                  <w:tr w:rsidR="00EA75F9" w:rsidRPr="003A0612" w14:paraId="1B41CF97" w14:textId="77777777" w:rsidTr="00FE3403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C0C0C0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44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302"/>
                        </w:tblGrid>
                        <w:tr w:rsidR="001937BC" w:rsidRPr="003A0612" w14:paraId="141987B1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4617A4C9" w14:textId="7F148307" w:rsidR="001937BC" w:rsidRPr="003A0612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</w:t>
                              </w:r>
                              <w:r w:rsidR="00283ED0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revisadas</w:t>
                              </w:r>
                              <w:r w:rsidR="00D4547F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83ED0" w:rsidRPr="003A0612" w14:paraId="55B3072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169B0F9F" w14:textId="50F39D73" w:rsidR="00283ED0" w:rsidRPr="003A0612" w:rsidRDefault="00283ED0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Cifras preliminares</w:t>
                              </w:r>
                              <w:r w:rsidR="00D4547F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3A0612" w14:paraId="29C9949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F6A3D96" w14:textId="23236C16" w:rsidR="00EA75F9" w:rsidRPr="003A0612" w:rsidRDefault="00EA75F9" w:rsidP="00EA75F9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3A0612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35550F89" w14:textId="77777777" w:rsidR="00EA75F9" w:rsidRPr="003A0612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665FE6DA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339139A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685B9E4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7730F2A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1E87D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F35747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58"/>
                    <w:gridCol w:w="219"/>
                    <w:gridCol w:w="877"/>
                    <w:gridCol w:w="1962"/>
                    <w:gridCol w:w="219"/>
                    <w:gridCol w:w="877"/>
                  </w:tblGrid>
                  <w:tr w:rsidR="00EA75F9" w14:paraId="15F1677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B2104B6" w14:textId="2508D197" w:rsidR="00EA75F9" w:rsidRDefault="00133AC3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BE8844" w14:textId="06029859" w:rsidR="00EA75F9" w:rsidRDefault="003A0612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12 331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47E83DA" w14:textId="3DB987DB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4951271" w14:textId="6540E735" w:rsidR="00EA75F9" w:rsidRDefault="003A0612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68 148</w:t>
                        </w:r>
                      </w:p>
                    </w:tc>
                  </w:tr>
                  <w:tr w:rsidR="00EA75F9" w14:paraId="74BB8FF6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1C4315" w14:textId="6C5F6239" w:rsidR="00EA75F9" w:rsidRDefault="00133AC3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46758F" w14:textId="3E6689F3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</w:t>
                        </w:r>
                        <w:r w:rsidR="003A0612">
                          <w:rPr>
                            <w:sz w:val="13"/>
                            <w:szCs w:val="13"/>
                          </w:rPr>
                          <w:t>2 730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618F599" w14:textId="40B1FEF3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133AC3">
                          <w:rPr>
                            <w:sz w:val="13"/>
                            <w:szCs w:val="13"/>
                          </w:rPr>
                          <w:t xml:space="preserve">junio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692B1CA" w14:textId="44E5B36C" w:rsidR="00EA75F9" w:rsidRDefault="003A0612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58 260</w:t>
                        </w:r>
                      </w:p>
                    </w:tc>
                  </w:tr>
                  <w:tr w:rsidR="00EA75F9" w14:paraId="25D11C4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8EBAB0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09CE88D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E92314F" w14:textId="0B338CB1" w:rsidR="00EA75F9" w:rsidRDefault="003A0612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3.24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97A4D23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03EDFC5A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F6CADB" w14:textId="51D9D6E4" w:rsidR="00EA75F9" w:rsidRDefault="000B260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-1</w:t>
                        </w:r>
                        <w:r w:rsidR="003A0612">
                          <w:rPr>
                            <w:sz w:val="13"/>
                            <w:szCs w:val="13"/>
                          </w:rPr>
                          <w:t>4.51</w:t>
                        </w:r>
                      </w:p>
                    </w:tc>
                  </w:tr>
                  <w:tr w:rsidR="00EA75F9" w14:paraId="59682C78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237D9FD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B2B034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91E86F1" w14:textId="629216A3" w:rsidR="00EA75F9" w:rsidRDefault="003A0612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399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2BB367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E8E46D1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33F95F2" w14:textId="01E271DD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3A0612">
                          <w:rPr>
                            <w:sz w:val="13"/>
                            <w:szCs w:val="13"/>
                          </w:rPr>
                          <w:t>9 888</w:t>
                        </w:r>
                      </w:p>
                    </w:tc>
                  </w:tr>
                  <w:tr w:rsidR="00EA75F9" w14:paraId="0F01EB3C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4816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5931C9" w14:paraId="2CC1B50F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71678E0E" w14:textId="15E306F4" w:rsidR="005931C9" w:rsidRPr="005931C9" w:rsidRDefault="005931C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45388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930137" w14:paraId="7F62E53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27ABA843" w14:textId="418E8586" w:rsidR="00930137" w:rsidRPr="00417AAE" w:rsidRDefault="005931C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930137"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93013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5388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14:paraId="7AE4621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0C7EE358" w14:textId="016C9D0D" w:rsidR="00EA75F9" w:rsidRDefault="00EA75F9" w:rsidP="00EA75F9">
                              <w:pPr>
                                <w:jc w:val="left"/>
                                <w:rPr>
                                  <w:sz w:val="11"/>
                                  <w:szCs w:val="11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761D06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D0154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2693CBE6" w14:textId="77777777" w:rsidR="00EA75F9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0D4FF34C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9D95774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0C2BCFF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5F5C83F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FCEEA9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1672F4E9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41"/>
                    <w:gridCol w:w="527"/>
                    <w:gridCol w:w="528"/>
                    <w:gridCol w:w="72"/>
                    <w:gridCol w:w="419"/>
                    <w:gridCol w:w="528"/>
                    <w:gridCol w:w="528"/>
                    <w:gridCol w:w="72"/>
                    <w:gridCol w:w="497"/>
                  </w:tblGrid>
                  <w:tr w:rsidR="00EA75F9" w:rsidRPr="003A0612" w14:paraId="7403B91B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DA28743" w14:textId="77777777" w:rsidR="00EA75F9" w:rsidRPr="003A0612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4F2BDC99" w14:textId="1FB5E78D" w:rsidR="00EA75F9" w:rsidRPr="003A0612" w:rsidRDefault="008E678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0BAA974" w14:textId="04BD123F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8E678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juni</w:t>
                        </w:r>
                        <w:r w:rsidR="00F57CCE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o</w:t>
                        </w:r>
                      </w:p>
                    </w:tc>
                  </w:tr>
                  <w:tr w:rsidR="00EA75F9" w:rsidRPr="003A0612" w14:paraId="7542D52D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4DE12536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15D71BE" w14:textId="3475E243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8E159CC" w14:textId="0154622F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483E9D6F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252A7940" w14:textId="2F9C3143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97A627E" w14:textId="5453B3F3" w:rsidR="00EA75F9" w:rsidRPr="003A0612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1721583D" w14:textId="77777777" w:rsidR="00EA75F9" w:rsidRPr="003A0612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3A0612" w:rsidRPr="003A0612" w14:paraId="060E385A" w14:textId="77777777" w:rsidTr="00F85189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F92852" w14:textId="77777777" w:rsidR="003A0612" w:rsidRPr="003A0612" w:rsidRDefault="003A0612" w:rsidP="003A0612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8C86C4" w14:textId="446AF67D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12 331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1AD0CB" w14:textId="5FC52A3B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12 730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5C8A914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0B39FB" w14:textId="757B9933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3.24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BC4A98" w14:textId="5281E415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68 148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867F2A" w14:textId="1A0149CB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58 260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3C92EDA" w14:textId="77777777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170456" w14:textId="31E266E6" w:rsidR="003A0612" w:rsidRPr="003A0612" w:rsidRDefault="003A0612" w:rsidP="003A0612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b/>
                            <w:bCs/>
                            <w:sz w:val="13"/>
                            <w:szCs w:val="13"/>
                          </w:rPr>
                          <w:t>-14.51</w:t>
                        </w:r>
                      </w:p>
                    </w:tc>
                  </w:tr>
                  <w:tr w:rsidR="003A0612" w:rsidRPr="003A0612" w14:paraId="5999EC6A" w14:textId="77777777" w:rsidTr="00F8518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A9497C1" w14:textId="77777777" w:rsidR="003A0612" w:rsidRPr="003A0612" w:rsidRDefault="003A0612" w:rsidP="003A0612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8EB6C1" w14:textId="438FC4C6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05FCAE" w14:textId="3299A724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BB6EA2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902B60" w14:textId="1507E489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DCB25B" w14:textId="36E77D5E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B3148B" w14:textId="3AA20685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7D6E8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6C8E3F" w14:textId="19A9283B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3A0612" w:rsidRPr="003A0612" w14:paraId="043219B8" w14:textId="77777777" w:rsidTr="00F8518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0F7D12" w14:textId="77777777" w:rsidR="003A0612" w:rsidRPr="003A0612" w:rsidRDefault="003A0612" w:rsidP="003A0612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3DD7DB" w14:textId="66225A03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8 237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8ECEDE" w14:textId="1EA8E040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8 745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A2E594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4E2AD1" w14:textId="76B2252C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6.2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CD7BC7" w14:textId="761C4505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44 657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1251B2" w14:textId="0C0668BA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42 027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2D4C952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3C1659" w14:textId="2FE0B933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-5.9</w:t>
                        </w:r>
                      </w:p>
                    </w:tc>
                  </w:tr>
                  <w:tr w:rsidR="003A0612" w:rsidRPr="003A0612" w14:paraId="476A1435" w14:textId="77777777" w:rsidTr="00F8518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11162F7" w14:textId="77777777" w:rsidR="003A0612" w:rsidRPr="003A0612" w:rsidRDefault="003A0612" w:rsidP="003A0612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0E5D45" w14:textId="260F3B60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1CFB1B" w14:textId="221238D5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DA08E3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93AA47" w14:textId="5B87067C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F86061" w14:textId="4384807D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962302" w14:textId="78BDA65F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EC9DF4A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87F260" w14:textId="25BE8962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3A0612" w:rsidRPr="003A0612" w14:paraId="650A0060" w14:textId="77777777" w:rsidTr="00F8518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960C18" w14:textId="77777777" w:rsidR="003A0612" w:rsidRPr="003A0612" w:rsidRDefault="003A0612" w:rsidP="003A0612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5AE290" w14:textId="155A82C9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3 454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B29317" w14:textId="6A7C6371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3 685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8C1BEF6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C7A288" w14:textId="50424D35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6.7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B319F8" w14:textId="273CB951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20 020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F7FB69" w14:textId="53098BBA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14 908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574CD74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CFA9A9A" w14:textId="345466C3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-25.5</w:t>
                        </w:r>
                      </w:p>
                    </w:tc>
                  </w:tr>
                  <w:tr w:rsidR="003A0612" w:rsidRPr="003A0612" w14:paraId="1F6BB5FA" w14:textId="77777777" w:rsidTr="00F8518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BD5B96" w14:textId="77777777" w:rsidR="003A0612" w:rsidRPr="003A0612" w:rsidRDefault="003A0612" w:rsidP="003A0612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6F54DF" w14:textId="32AA2EE0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640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7BE82" w14:textId="1A17E74C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300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5F476B8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7B1D20" w14:textId="7018105D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-53.1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193BE1" w14:textId="7A12E7F0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3 456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1AE5C1" w14:textId="67F1BC7D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1 325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ECEDBC" w14:textId="77777777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693038" w14:textId="368B31F2" w:rsidR="003A0612" w:rsidRPr="003A0612" w:rsidRDefault="003A0612" w:rsidP="003A0612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>-61.7</w:t>
                        </w:r>
                      </w:p>
                    </w:tc>
                  </w:tr>
                  <w:tr w:rsidR="00771BAB" w:rsidRPr="003A0612" w14:paraId="70115B0F" w14:textId="77777777" w:rsidTr="00DD06E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31054D" w14:textId="77777777" w:rsidR="00771BAB" w:rsidRPr="003A0612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A50768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19EF9C" w14:textId="4BFAED9C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A0173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7E66115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C274755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E86684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B19951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F537737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3A0612" w14:paraId="245769DE" w14:textId="77777777" w:rsidTr="00DD06E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DF45CF" w14:textId="77777777" w:rsidR="00771BAB" w:rsidRPr="003A0612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485FDAC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361A9C5" w14:textId="1549EA19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BAAED3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8D1C0B4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1DA6A05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322173B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DE23554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24E44E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3A0612" w14:paraId="2BDFDF41" w14:textId="77777777" w:rsidTr="00DD06E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88521D8" w14:textId="77777777" w:rsidR="00771BAB" w:rsidRPr="003A0612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6703E26" w14:textId="10789195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0D1A1D" w14:textId="430E3E60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0AF8A01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4DF612" w14:textId="27C52B48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EE5E2BB" w14:textId="3AED7EC8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4382A1A" w14:textId="4DDAE9D2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B3FF31" w14:textId="77777777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951A2D0" w14:textId="7A9D832E" w:rsidR="00771BAB" w:rsidRPr="003A0612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0612">
                          <w:rPr>
                            <w:color w:val="000000"/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</w:tr>
                  <w:tr w:rsidR="00EA75F9" w:rsidRPr="003A0612" w14:paraId="401A740D" w14:textId="77777777" w:rsidTr="00FE3403">
                    <w:tc>
                      <w:tcPr>
                        <w:tcW w:w="0" w:type="auto"/>
                        <w:gridSpan w:val="9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20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76"/>
                        </w:tblGrid>
                        <w:tr w:rsidR="00C50A22" w:rsidRPr="003A0612" w14:paraId="0C932164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4B27083" w14:textId="07BE752C" w:rsidR="00C50A22" w:rsidRPr="003A0612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6A1500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3A0612" w14:paraId="1B546BEF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F3E1264" w14:textId="30A1DD65" w:rsidR="00C50A22" w:rsidRPr="003A0612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6A1500"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3A0612" w14:paraId="64D62BF6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6848459" w14:textId="0B71FDC4" w:rsidR="00C50A22" w:rsidRPr="003A0612" w:rsidRDefault="00C50A22" w:rsidP="00C50A22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3A0612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3A0612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133AC3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junio 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de </w:t>
                              </w:r>
                              <w:r w:rsidR="00281297"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3A0612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07617036" w14:textId="77777777" w:rsidR="00EA75F9" w:rsidRPr="003A0612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2CA6CF7F" w14:textId="77777777" w:rsidR="00754818" w:rsidRDefault="00754818" w:rsidP="00027610">
                  <w:pPr>
                    <w:spacing w:before="150"/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532A43D8" w14:textId="0127C442" w:rsidR="00754818" w:rsidRDefault="00754818" w:rsidP="00027610">
            <w:pPr>
              <w:rPr>
                <w:sz w:val="15"/>
                <w:szCs w:val="15"/>
              </w:rPr>
            </w:pPr>
          </w:p>
        </w:tc>
      </w:tr>
    </w:tbl>
    <w:p w14:paraId="2F64CBEF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</w:pPr>
    </w:p>
    <w:p w14:paraId="621A7B86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  <w:sectPr w:rsidR="00081DB8" w:rsidSect="002842F5">
          <w:headerReference w:type="default" r:id="rId20"/>
          <w:headerReference w:type="first" r:id="rId21"/>
          <w:pgSz w:w="12242" w:h="15842" w:code="1"/>
          <w:pgMar w:top="2126" w:right="284" w:bottom="992" w:left="284" w:header="284" w:footer="403" w:gutter="0"/>
          <w:pgNumType w:start="1"/>
          <w:cols w:space="720"/>
          <w:titlePg/>
          <w:docGrid w:linePitch="360"/>
        </w:sectPr>
      </w:pPr>
    </w:p>
    <w:p w14:paraId="1623E58C" w14:textId="77777777" w:rsidR="009F0973" w:rsidRDefault="009F0973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</w:p>
    <w:p w14:paraId="6289A65B" w14:textId="0DDDEEEE" w:rsidR="00C7735C" w:rsidRPr="0057422A" w:rsidRDefault="0057422A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lastRenderedPageBreak/>
        <w:t>i. fic</w:t>
      </w:r>
      <w:r w:rsidR="00EA034F">
        <w:rPr>
          <w:b/>
          <w:bCs/>
          <w:smallCaps/>
          <w:sz w:val="26"/>
          <w:szCs w:val="26"/>
        </w:rPr>
        <w:t>ha metodológica</w:t>
      </w:r>
    </w:p>
    <w:p w14:paraId="6B715560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tbl>
      <w:tblPr>
        <w:tblStyle w:val="Tablaconcuadrcula"/>
        <w:tblW w:w="4337" w:type="pct"/>
        <w:tblInd w:w="84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331"/>
        <w:gridCol w:w="7590"/>
      </w:tblGrid>
      <w:tr w:rsidR="0057422A" w:rsidRPr="00BD46BA" w14:paraId="0E6D2BAA" w14:textId="77777777" w:rsidTr="005D317D">
        <w:trPr>
          <w:trHeight w:val="2126"/>
        </w:trPr>
        <w:tc>
          <w:tcPr>
            <w:tcW w:w="1175" w:type="pct"/>
            <w:vAlign w:val="center"/>
          </w:tcPr>
          <w:p w14:paraId="4F47F5FD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Antecedentes</w:t>
            </w:r>
          </w:p>
        </w:tc>
        <w:tc>
          <w:tcPr>
            <w:tcW w:w="3825" w:type="pct"/>
            <w:vAlign w:val="center"/>
          </w:tcPr>
          <w:p w14:paraId="2A798046" w14:textId="77777777" w:rsidR="00FC1CCA" w:rsidRDefault="00FC1CCA" w:rsidP="00FA0B9E">
            <w:pPr>
              <w:rPr>
                <w:lang w:val="es-MX"/>
              </w:rPr>
            </w:pPr>
          </w:p>
          <w:p w14:paraId="3203497B" w14:textId="39AF6FBC" w:rsidR="0057422A" w:rsidRDefault="0057422A" w:rsidP="00FA0B9E">
            <w:pPr>
              <w:rPr>
                <w:lang w:val="es-MX"/>
              </w:rPr>
            </w:pPr>
            <w:r w:rsidRPr="00983C42">
              <w:rPr>
                <w:lang w:val="es-MX"/>
              </w:rPr>
              <w:t>La información</w:t>
            </w:r>
            <w:r>
              <w:rPr>
                <w:lang w:val="es-MX"/>
              </w:rPr>
              <w:t xml:space="preserve"> de la</w:t>
            </w:r>
            <w:r w:rsidR="005F1E67">
              <w:rPr>
                <w:lang w:val="es-MX"/>
              </w:rPr>
              <w:t>s ventas</w:t>
            </w:r>
            <w:r>
              <w:rPr>
                <w:lang w:val="es-MX"/>
              </w:rPr>
              <w:t xml:space="preserve"> en el mercado interno, producción</w:t>
            </w:r>
            <w:r w:rsidR="00325A79">
              <w:rPr>
                <w:lang w:val="es-MX"/>
              </w:rPr>
              <w:t>, importación</w:t>
            </w:r>
            <w:r>
              <w:rPr>
                <w:lang w:val="es-MX"/>
              </w:rPr>
              <w:t xml:space="preserve"> y exportación proviene del Registro Administrativo de la Industria Automotriz de Vehículos Pesados (</w:t>
            </w:r>
            <w:r>
              <w:rPr>
                <w:smallCaps/>
                <w:lang w:val="es-MX"/>
              </w:rPr>
              <w:t>raiavp</w:t>
            </w:r>
            <w:r>
              <w:rPr>
                <w:lang w:val="es-MX"/>
              </w:rPr>
              <w:t>), el cual integra los resultados de las</w:t>
            </w:r>
            <w:r w:rsidR="002F62DF">
              <w:rPr>
                <w:lang w:val="es-MX"/>
              </w:rPr>
              <w:t xml:space="preserve"> </w:t>
            </w:r>
            <w:r w:rsidR="00FB4623">
              <w:rPr>
                <w:lang w:val="es-MX"/>
              </w:rPr>
              <w:t>10</w:t>
            </w:r>
            <w:r w:rsidRPr="0057422A">
              <w:rPr>
                <w:lang w:val="es-MX"/>
              </w:rPr>
              <w:t xml:space="preserve"> empresas afiliadas a la Asociación Nacional de Productores de Autobuses, Camiones y </w:t>
            </w:r>
            <w:r w:rsidRPr="00215FEB">
              <w:rPr>
                <w:lang w:val="es-MX"/>
              </w:rPr>
              <w:t>Tractocamiones A.</w:t>
            </w:r>
            <w:r w:rsidR="0012518D" w:rsidRPr="00215FEB">
              <w:rPr>
                <w:lang w:val="es-MX"/>
              </w:rPr>
              <w:t xml:space="preserve"> </w:t>
            </w:r>
            <w:r w:rsidRPr="00215FEB">
              <w:rPr>
                <w:lang w:val="es-MX"/>
              </w:rPr>
              <w:t>C. (</w:t>
            </w:r>
            <w:r w:rsidR="00FA196E" w:rsidRPr="00215FEB">
              <w:rPr>
                <w:smallCaps/>
                <w:lang w:val="es-MX"/>
              </w:rPr>
              <w:t>anpact</w:t>
            </w:r>
            <w:r w:rsidRPr="00215FEB">
              <w:rPr>
                <w:lang w:val="es-MX"/>
              </w:rPr>
              <w:t xml:space="preserve">), </w:t>
            </w:r>
            <w:r w:rsidR="00FB4623" w:rsidRPr="00215FEB">
              <w:rPr>
                <w:lang w:val="es-MX"/>
              </w:rPr>
              <w:t>así como</w:t>
            </w:r>
            <w:r w:rsidR="00F41DB8">
              <w:rPr>
                <w:lang w:val="es-MX"/>
              </w:rPr>
              <w:t xml:space="preserve"> </w:t>
            </w:r>
            <w:r w:rsidR="006A1500">
              <w:rPr>
                <w:lang w:val="es-MX"/>
              </w:rPr>
              <w:t>3</w:t>
            </w:r>
            <w:r w:rsidR="00FB4623" w:rsidRPr="00215FEB">
              <w:rPr>
                <w:lang w:val="es-MX"/>
              </w:rPr>
              <w:t xml:space="preserve"> empresas no afiliadas, </w:t>
            </w:r>
            <w:r w:rsidR="00EA165B" w:rsidRPr="00215FEB">
              <w:rPr>
                <w:lang w:val="es-MX"/>
              </w:rPr>
              <w:t>para publicar los resultados de las 1</w:t>
            </w:r>
            <w:r w:rsidR="006A1500">
              <w:rPr>
                <w:lang w:val="es-MX"/>
              </w:rPr>
              <w:t>7</w:t>
            </w:r>
            <w:r w:rsidR="00EA165B" w:rsidRPr="00215FEB">
              <w:rPr>
                <w:lang w:val="es-MX"/>
              </w:rPr>
              <w:t xml:space="preserve"> marcas que comercializan y/o producen en México.</w:t>
            </w:r>
          </w:p>
          <w:p w14:paraId="3190788B" w14:textId="32513B69" w:rsidR="009F0973" w:rsidRPr="009F0973" w:rsidRDefault="009F0973" w:rsidP="00FA0B9E">
            <w:pPr>
              <w:rPr>
                <w:sz w:val="20"/>
                <w:szCs w:val="20"/>
                <w:lang w:val="es-MX"/>
              </w:rPr>
            </w:pPr>
          </w:p>
        </w:tc>
      </w:tr>
      <w:tr w:rsidR="0057422A" w:rsidRPr="00BD46BA" w14:paraId="30D5E05B" w14:textId="77777777" w:rsidTr="005D317D">
        <w:trPr>
          <w:trHeight w:val="715"/>
        </w:trPr>
        <w:tc>
          <w:tcPr>
            <w:tcW w:w="1175" w:type="pct"/>
            <w:vAlign w:val="center"/>
          </w:tcPr>
          <w:p w14:paraId="0D30D0F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Periodicidad de difusión  </w:t>
            </w:r>
          </w:p>
        </w:tc>
        <w:tc>
          <w:tcPr>
            <w:tcW w:w="3825" w:type="pct"/>
            <w:vAlign w:val="center"/>
          </w:tcPr>
          <w:p w14:paraId="24CD0353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47778FA8" w14:textId="3CB15D04" w:rsidR="0057422A" w:rsidRPr="005F1E67" w:rsidRDefault="00AD25E6" w:rsidP="00FA0B9E">
            <w:pPr>
              <w:rPr>
                <w:lang w:val="es-MX"/>
              </w:rPr>
            </w:pPr>
            <w:r>
              <w:rPr>
                <w:lang w:val="es-MX"/>
              </w:rPr>
              <w:t>Mensual</w:t>
            </w:r>
          </w:p>
          <w:p w14:paraId="50CF03E9" w14:textId="77777777" w:rsidR="0057422A" w:rsidRPr="009F0973" w:rsidRDefault="0057422A" w:rsidP="00FA0B9E">
            <w:pPr>
              <w:pStyle w:val="Prrafodelista"/>
              <w:ind w:left="720"/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2CC633B9" w14:textId="77777777" w:rsidTr="005D317D">
        <w:trPr>
          <w:trHeight w:val="627"/>
        </w:trPr>
        <w:tc>
          <w:tcPr>
            <w:tcW w:w="1175" w:type="pct"/>
            <w:vAlign w:val="center"/>
          </w:tcPr>
          <w:p w14:paraId="180CCD51" w14:textId="3A83FA2E" w:rsidR="0057422A" w:rsidRPr="006B7E5A" w:rsidRDefault="0057422A" w:rsidP="009F0973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Cobertura geográfica</w:t>
            </w:r>
          </w:p>
        </w:tc>
        <w:tc>
          <w:tcPr>
            <w:tcW w:w="3825" w:type="pct"/>
            <w:vAlign w:val="center"/>
          </w:tcPr>
          <w:p w14:paraId="3E2D5020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6B67C233" w14:textId="42084E98" w:rsidR="0057422A" w:rsidRDefault="0057422A" w:rsidP="00FA0B9E">
            <w:pPr>
              <w:rPr>
                <w:lang w:val="es-MX"/>
              </w:rPr>
            </w:pPr>
            <w:r w:rsidRPr="0042202B">
              <w:rPr>
                <w:lang w:val="es-MX"/>
              </w:rPr>
              <w:t xml:space="preserve">Los </w:t>
            </w:r>
            <w:r>
              <w:rPr>
                <w:lang w:val="es-MX"/>
              </w:rPr>
              <w:t>concepto</w:t>
            </w:r>
            <w:r w:rsidRPr="0042202B">
              <w:rPr>
                <w:lang w:val="es-MX"/>
              </w:rPr>
              <w:t>s descritos anteriormente presentan información nacional.</w:t>
            </w:r>
          </w:p>
          <w:p w14:paraId="069211EC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176CC645" w14:textId="77777777" w:rsidTr="005D317D">
        <w:trPr>
          <w:trHeight w:val="1731"/>
        </w:trPr>
        <w:tc>
          <w:tcPr>
            <w:tcW w:w="1175" w:type="pct"/>
            <w:vAlign w:val="center"/>
          </w:tcPr>
          <w:p w14:paraId="4ABB016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Consideraciones</w:t>
            </w:r>
          </w:p>
        </w:tc>
        <w:tc>
          <w:tcPr>
            <w:tcW w:w="3825" w:type="pct"/>
            <w:vAlign w:val="center"/>
          </w:tcPr>
          <w:p w14:paraId="03315A95" w14:textId="46714DC5" w:rsidR="00C50A22" w:rsidRPr="004B69AF" w:rsidRDefault="0057422A" w:rsidP="00FA0B9E">
            <w:pPr>
              <w:pStyle w:val="Prrafodelista"/>
              <w:ind w:left="0" w:right="51"/>
              <w:rPr>
                <w:lang w:val="es-MX"/>
              </w:rPr>
            </w:pPr>
            <w:r w:rsidRPr="004545C5">
              <w:rPr>
                <w:lang w:val="es-MX"/>
              </w:rPr>
              <w:t>L</w:t>
            </w:r>
            <w:r>
              <w:rPr>
                <w:lang w:val="es-MX"/>
              </w:rPr>
              <w:t>os registros</w:t>
            </w:r>
            <w:r w:rsidRPr="004545C5">
              <w:rPr>
                <w:lang w:val="es-MX"/>
              </w:rPr>
              <w:t xml:space="preserve"> que suministran las unidades económicas no se somete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a ningún tratamiento estadístico y mantiene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el carácter de registro administrativo. Por esto, </w:t>
            </w:r>
            <w:r>
              <w:rPr>
                <w:lang w:val="es-MX"/>
              </w:rPr>
              <w:t xml:space="preserve">es </w:t>
            </w:r>
            <w:r w:rsidRPr="004545C5">
              <w:rPr>
                <w:lang w:val="es-MX"/>
              </w:rPr>
              <w:t xml:space="preserve">necesario que las y los usuarios consideren las actualizaciones que realicen las empresas y que el </w:t>
            </w:r>
            <w:r w:rsidRPr="00024639">
              <w:rPr>
                <w:smallCaps/>
                <w:lang w:val="es-MX"/>
              </w:rPr>
              <w:t>inegi</w:t>
            </w:r>
            <w:r w:rsidRPr="004545C5">
              <w:rPr>
                <w:lang w:val="es-MX"/>
              </w:rPr>
              <w:t xml:space="preserve"> reflejará en los datos publicados.</w:t>
            </w:r>
          </w:p>
        </w:tc>
      </w:tr>
      <w:tr w:rsidR="0057422A" w:rsidRPr="00BD46BA" w14:paraId="27B1F6F1" w14:textId="77777777" w:rsidTr="005D317D">
        <w:trPr>
          <w:trHeight w:val="1278"/>
        </w:trPr>
        <w:tc>
          <w:tcPr>
            <w:tcW w:w="1175" w:type="pct"/>
            <w:vAlign w:val="center"/>
          </w:tcPr>
          <w:p w14:paraId="42FF0B20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Ligas de interés</w:t>
            </w:r>
          </w:p>
        </w:tc>
        <w:tc>
          <w:tcPr>
            <w:tcW w:w="3825" w:type="pct"/>
            <w:vAlign w:val="center"/>
          </w:tcPr>
          <w:p w14:paraId="26445D09" w14:textId="5525B65F" w:rsidR="0057422A" w:rsidRPr="00FA196E" w:rsidRDefault="0057422A" w:rsidP="00FA0B9E">
            <w:pPr>
              <w:rPr>
                <w:lang w:val="es-ES"/>
              </w:rPr>
            </w:pPr>
            <w:r w:rsidRPr="11105B09">
              <w:rPr>
                <w:lang w:val="es-ES"/>
              </w:rPr>
              <w:t xml:space="preserve">El </w:t>
            </w:r>
            <w:r w:rsidR="00360180">
              <w:rPr>
                <w:lang w:val="es-ES"/>
              </w:rPr>
              <w:t xml:space="preserve">siguiente </w:t>
            </w:r>
            <w:r w:rsidRPr="11105B09">
              <w:rPr>
                <w:lang w:val="es-ES"/>
              </w:rPr>
              <w:t xml:space="preserve">reporte del </w:t>
            </w:r>
            <w:r w:rsidRPr="11105B09">
              <w:rPr>
                <w:smallCaps/>
                <w:lang w:val="es-ES"/>
              </w:rPr>
              <w:t>raiav</w:t>
            </w:r>
            <w:r w:rsidR="00E863D4">
              <w:rPr>
                <w:smallCaps/>
                <w:lang w:val="es-ES"/>
              </w:rPr>
              <w:t>p</w:t>
            </w:r>
            <w:r w:rsidRPr="11105B09">
              <w:rPr>
                <w:lang w:val="es-ES"/>
              </w:rPr>
              <w:t xml:space="preserve"> se dará a conocer el </w:t>
            </w:r>
            <w:r w:rsidR="003A7E01">
              <w:rPr>
                <w:lang w:val="es-ES"/>
              </w:rPr>
              <w:t>1</w:t>
            </w:r>
            <w:r w:rsidR="003A0612">
              <w:rPr>
                <w:lang w:val="es-ES"/>
              </w:rPr>
              <w:t>1</w:t>
            </w:r>
            <w:r w:rsidR="00AA5ECF">
              <w:rPr>
                <w:lang w:val="es-ES"/>
              </w:rPr>
              <w:t xml:space="preserve"> de </w:t>
            </w:r>
            <w:r w:rsidR="003A0612">
              <w:rPr>
                <w:lang w:val="es-ES"/>
              </w:rPr>
              <w:t>agosto</w:t>
            </w:r>
            <w:r w:rsidR="00FA196E">
              <w:rPr>
                <w:lang w:val="es-ES"/>
              </w:rPr>
              <w:t xml:space="preserve"> de 202</w:t>
            </w:r>
            <w:r w:rsidR="00B4463D">
              <w:rPr>
                <w:lang w:val="es-ES"/>
              </w:rPr>
              <w:t>6</w:t>
            </w:r>
            <w:r w:rsidRPr="11105B09">
              <w:rPr>
                <w:lang w:val="es-ES"/>
              </w:rPr>
              <w:t xml:space="preserve">. Para más información, consúltese la página del Instituto: </w:t>
            </w:r>
            <w:hyperlink r:id="rId22" w:history="1">
              <w:r w:rsidR="00AC31F0" w:rsidRPr="00E97FB2">
                <w:rPr>
                  <w:rStyle w:val="Hipervnculo"/>
                  <w:lang w:val="es-ES"/>
                </w:rPr>
                <w:t>https://www.inegi.org.mx/datosprimarios/iavp/</w:t>
              </w:r>
            </w:hyperlink>
          </w:p>
        </w:tc>
      </w:tr>
    </w:tbl>
    <w:p w14:paraId="76E1CB7A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bookmarkEnd w:id="0"/>
    <w:p w14:paraId="6441FC90" w14:textId="77777777" w:rsidR="00817988" w:rsidRPr="00817988" w:rsidRDefault="00817988" w:rsidP="00117178">
      <w:pPr>
        <w:ind w:left="680" w:hanging="680"/>
      </w:pPr>
    </w:p>
    <w:p w14:paraId="07DFE388" w14:textId="77777777" w:rsidR="00817988" w:rsidRPr="00817988" w:rsidRDefault="00817988" w:rsidP="00117178">
      <w:pPr>
        <w:ind w:left="680" w:hanging="680"/>
      </w:pPr>
    </w:p>
    <w:p w14:paraId="4B7CA490" w14:textId="6E5CF936" w:rsidR="00817988" w:rsidRPr="00AA037A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>
        <w:tab/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037BA6" w:rsidRPr="00037BA6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07C2145D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B93E46A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33AE8BED" w14:textId="77777777" w:rsidR="00817988" w:rsidRPr="004D67D3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4A3ADFA2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  <w:r w:rsidRPr="00642716">
        <w:rPr>
          <w:noProof/>
        </w:rPr>
        <w:drawing>
          <wp:inline distT="0" distB="0" distL="0" distR="0" wp14:anchorId="6DE587EB" wp14:editId="583B2BB0">
            <wp:extent cx="229711" cy="222140"/>
            <wp:effectExtent l="0" t="0" r="0" b="6985"/>
            <wp:docPr id="1074485268" name="Imagen 1074485268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16B0A165" wp14:editId="112C6E12">
            <wp:extent cx="234725" cy="234725"/>
            <wp:effectExtent l="0" t="0" r="0" b="0"/>
            <wp:docPr id="277618914" name="Imagen 277618914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0875BDD" wp14:editId="13DC1763">
            <wp:extent cx="237490" cy="237490"/>
            <wp:effectExtent l="0" t="0" r="0" b="0"/>
            <wp:docPr id="1535806726" name="Imagen 1535806726" descr="Imagen que contiene objeto, reloj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D79EC3B" wp14:editId="49688746">
            <wp:extent cx="233654" cy="233654"/>
            <wp:effectExtent l="0" t="0" r="0" b="0"/>
            <wp:docPr id="2029007465" name="Imagen 2029007465" descr="Logotipo&#10;&#10;Descripción generada automáticamente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4A1A5B60" wp14:editId="32BBE0C9">
            <wp:extent cx="1436914" cy="152592"/>
            <wp:effectExtent l="0" t="0" r="0" b="0"/>
            <wp:docPr id="362977896" name="Imagen 362977896" descr="Icono&#10;&#10;Descripción generada automáticamente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23034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</w:p>
    <w:sectPr w:rsidR="00817988" w:rsidSect="00081DB8">
      <w:headerReference w:type="default" r:id="rId33"/>
      <w:type w:val="continuous"/>
      <w:pgSz w:w="12242" w:h="15842" w:code="1"/>
      <w:pgMar w:top="2126" w:right="397" w:bottom="992" w:left="397" w:header="284" w:footer="403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FD113" w14:textId="77777777" w:rsidR="00E356BB" w:rsidRDefault="00E356BB">
      <w:r>
        <w:separator/>
      </w:r>
    </w:p>
  </w:endnote>
  <w:endnote w:type="continuationSeparator" w:id="0">
    <w:p w14:paraId="5E390FD2" w14:textId="77777777" w:rsidR="00E356BB" w:rsidRDefault="00E356BB">
      <w:r>
        <w:continuationSeparator/>
      </w:r>
    </w:p>
  </w:endnote>
  <w:endnote w:type="continuationNotice" w:id="1">
    <w:p w14:paraId="5B3A0905" w14:textId="77777777" w:rsidR="00E356BB" w:rsidRDefault="00E356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AD2C" w14:textId="77777777" w:rsidR="003E00D3" w:rsidRDefault="003E00D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BB2C5" w14:textId="77777777" w:rsidR="003E00D3" w:rsidRDefault="003E00D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BFB32" w14:textId="77777777" w:rsidR="003E00D3" w:rsidRDefault="003E00D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622AF" w14:textId="77777777" w:rsidR="00E356BB" w:rsidRDefault="00E356BB">
      <w:r>
        <w:separator/>
      </w:r>
    </w:p>
  </w:footnote>
  <w:footnote w:type="continuationSeparator" w:id="0">
    <w:p w14:paraId="1ADAC493" w14:textId="77777777" w:rsidR="00E356BB" w:rsidRDefault="00E356BB">
      <w:r>
        <w:continuationSeparator/>
      </w:r>
    </w:p>
  </w:footnote>
  <w:footnote w:type="continuationNotice" w:id="1">
    <w:p w14:paraId="7777AA83" w14:textId="77777777" w:rsidR="00E356BB" w:rsidRDefault="00E356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A41BF" w14:textId="77777777" w:rsidR="003E00D3" w:rsidRDefault="003E00D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15E6614" w:rsidR="009D653F" w:rsidRPr="00930617" w:rsidRDefault="009146CE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 w:rsidR="009D653F"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3" behindDoc="1" locked="0" layoutInCell="1" allowOverlap="1" wp14:anchorId="608F74FB" wp14:editId="7A87B07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49001579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A6B" w:rsidRPr="00811A6B">
      <w:rPr>
        <w:rFonts w:ascii="Arial Black" w:hAnsi="Arial Black"/>
        <w:b/>
        <w:color w:val="00BFB3"/>
      </w:rPr>
      <w:t xml:space="preserve"> </w:t>
    </w:r>
    <w:r w:rsidR="00811A6B" w:rsidRPr="00930617">
      <w:rPr>
        <w:rFonts w:ascii="Arial Black" w:hAnsi="Arial Black"/>
        <w:b/>
        <w:color w:val="07BFBA"/>
      </w:rPr>
      <w:t xml:space="preserve">BOLETÍN DE </w:t>
    </w:r>
    <w:r w:rsidR="00B31ACF" w:rsidRPr="00930617">
      <w:rPr>
        <w:rFonts w:ascii="Arial Black" w:hAnsi="Arial Black"/>
        <w:b/>
        <w:color w:val="07BFBA"/>
      </w:rPr>
      <w:t>INDICADOR</w:t>
    </w:r>
    <w:r w:rsidR="002B6ADC">
      <w:rPr>
        <w:rFonts w:ascii="Arial Black" w:hAnsi="Arial Black"/>
        <w:b/>
        <w:color w:val="07BFBA"/>
      </w:rPr>
      <w:t xml:space="preserve"> </w:t>
    </w:r>
    <w:r w:rsidR="003B3C07">
      <w:rPr>
        <w:rFonts w:ascii="Arial Black" w:hAnsi="Arial Black"/>
        <w:b/>
        <w:color w:val="07BFBA"/>
      </w:rPr>
      <w:t>421</w:t>
    </w:r>
    <w:r w:rsidR="002B6ADC">
      <w:rPr>
        <w:rFonts w:ascii="Arial Black" w:hAnsi="Arial Black"/>
        <w:b/>
        <w:color w:val="07BFBA"/>
      </w:rPr>
      <w:t>/2</w:t>
    </w:r>
    <w:r w:rsidR="002A7C41">
      <w:rPr>
        <w:rFonts w:ascii="Arial Black" w:hAnsi="Arial Black"/>
        <w:b/>
        <w:color w:val="07BFBA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899352126" name="Imagen 1899352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8ACCAE" w14:textId="77777777" w:rsidR="00011F18" w:rsidRPr="002A7C41" w:rsidRDefault="00011F18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2A7C41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23078329" w14:textId="77777777" w:rsidR="003C6EA5" w:rsidRPr="002A7C41" w:rsidRDefault="00011F18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60DB1317" w14:textId="5879AAE4" w:rsidR="00011F18" w:rsidRPr="002A7C41" w:rsidRDefault="00011F18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2A7C41">
      <w:rPr>
        <w:b/>
        <w:bCs/>
        <w:noProof/>
        <w:color w:val="404040"/>
        <w:sz w:val="22"/>
        <w:szCs w:val="22"/>
      </w:rPr>
      <w:t>(</w:t>
    </w:r>
    <w:r w:rsidRPr="002A7C41">
      <w:rPr>
        <w:rStyle w:val="Fuerte"/>
        <w:color w:val="404040"/>
        <w:sz w:val="22"/>
        <w:szCs w:val="22"/>
      </w:rPr>
      <w:t>RAIAVP)</w:t>
    </w:r>
  </w:p>
  <w:p w14:paraId="6B1D5D41" w14:textId="5793640D" w:rsidR="009D653F" w:rsidRPr="002A7C41" w:rsidRDefault="00133AC3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>
      <w:rPr>
        <w:bCs/>
        <w:color w:val="404040" w:themeColor="text1" w:themeTint="BF"/>
        <w:sz w:val="22"/>
        <w:szCs w:val="22"/>
      </w:rPr>
      <w:t>10</w:t>
    </w:r>
    <w:r w:rsidR="00011F18" w:rsidRPr="002A7C41">
      <w:rPr>
        <w:bCs/>
        <w:color w:val="404040" w:themeColor="text1" w:themeTint="BF"/>
        <w:sz w:val="22"/>
        <w:szCs w:val="22"/>
      </w:rPr>
      <w:t xml:space="preserve"> de </w:t>
    </w:r>
    <w:r w:rsidR="00F57CCE">
      <w:rPr>
        <w:bCs/>
        <w:color w:val="404040" w:themeColor="text1" w:themeTint="BF"/>
        <w:sz w:val="22"/>
        <w:szCs w:val="22"/>
      </w:rPr>
      <w:t>ju</w:t>
    </w:r>
    <w:r>
      <w:rPr>
        <w:bCs/>
        <w:color w:val="404040" w:themeColor="text1" w:themeTint="BF"/>
        <w:sz w:val="22"/>
        <w:szCs w:val="22"/>
      </w:rPr>
      <w:t>l</w:t>
    </w:r>
    <w:r w:rsidR="00F57CCE">
      <w:rPr>
        <w:bCs/>
        <w:color w:val="404040" w:themeColor="text1" w:themeTint="BF"/>
        <w:sz w:val="22"/>
        <w:szCs w:val="22"/>
      </w:rPr>
      <w:t>i</w:t>
    </w:r>
    <w:r w:rsidR="007C5DE9">
      <w:rPr>
        <w:bCs/>
        <w:color w:val="404040" w:themeColor="text1" w:themeTint="BF"/>
        <w:sz w:val="22"/>
        <w:szCs w:val="22"/>
      </w:rPr>
      <w:t>o</w:t>
    </w:r>
    <w:r w:rsidR="00B31ACF" w:rsidRPr="002A7C41">
      <w:rPr>
        <w:bCs/>
        <w:color w:val="404040" w:themeColor="text1" w:themeTint="BF"/>
        <w:sz w:val="22"/>
        <w:szCs w:val="22"/>
      </w:rPr>
      <w:t xml:space="preserve"> de 202</w:t>
    </w:r>
    <w:r w:rsidR="002B004A" w:rsidRPr="002A7C41">
      <w:rPr>
        <w:bCs/>
        <w:color w:val="404040" w:themeColor="text1" w:themeTint="BF"/>
        <w:sz w:val="22"/>
        <w:szCs w:val="22"/>
      </w:rPr>
      <w:t>6</w:t>
    </w:r>
  </w:p>
  <w:p w14:paraId="111F5ECE" w14:textId="2485DE16" w:rsidR="00B31ACF" w:rsidRPr="002A7C41" w:rsidRDefault="004D7DFC" w:rsidP="004D7DFC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2A7C41">
      <w:rPr>
        <w:bCs/>
        <w:color w:val="27251F"/>
        <w:sz w:val="22"/>
        <w:szCs w:val="22"/>
      </w:rPr>
      <w:t xml:space="preserve">Página </w:t>
    </w:r>
    <w:r w:rsidRPr="002A7C41">
      <w:rPr>
        <w:bCs/>
        <w:color w:val="27251F"/>
        <w:sz w:val="22"/>
        <w:szCs w:val="22"/>
      </w:rPr>
      <w:fldChar w:fldCharType="begin"/>
    </w:r>
    <w:r w:rsidRPr="002A7C41">
      <w:rPr>
        <w:bCs/>
        <w:color w:val="27251F"/>
        <w:sz w:val="22"/>
        <w:szCs w:val="22"/>
      </w:rPr>
      <w:instrText xml:space="preserve"> PAGE  \* Arabic </w:instrText>
    </w:r>
    <w:r w:rsidRPr="002A7C41">
      <w:rPr>
        <w:bCs/>
        <w:color w:val="27251F"/>
        <w:sz w:val="22"/>
        <w:szCs w:val="22"/>
      </w:rPr>
      <w:fldChar w:fldCharType="separate"/>
    </w:r>
    <w:r w:rsidRPr="002A7C41">
      <w:rPr>
        <w:bCs/>
        <w:color w:val="27251F"/>
        <w:sz w:val="22"/>
        <w:szCs w:val="22"/>
      </w:rPr>
      <w:t>1</w:t>
    </w:r>
    <w:r w:rsidRPr="002A7C41">
      <w:rPr>
        <w:bCs/>
        <w:color w:val="27251F"/>
        <w:sz w:val="22"/>
        <w:szCs w:val="22"/>
      </w:rPr>
      <w:fldChar w:fldCharType="end"/>
    </w:r>
    <w:r w:rsidRPr="002A7C41">
      <w:rPr>
        <w:bCs/>
        <w:color w:val="27251F"/>
        <w:sz w:val="22"/>
        <w:szCs w:val="22"/>
      </w:rPr>
      <w:t>/5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32C93E47" w:rsidR="00537060" w:rsidRPr="0095681F" w:rsidRDefault="009D653F" w:rsidP="00B34FA6">
    <w:pPr>
      <w:pStyle w:val="Encabezado"/>
      <w:tabs>
        <w:tab w:val="clear" w:pos="4320"/>
        <w:tab w:val="center" w:pos="4536"/>
      </w:tabs>
      <w:ind w:left="-142" w:right="51"/>
      <w:jc w:val="right"/>
      <w:rPr>
        <w:rFonts w:ascii="Arial Black" w:hAnsi="Arial Black"/>
        <w:b/>
        <w:color w:val="07BFBA"/>
      </w:rPr>
    </w:pPr>
    <w:r w:rsidRPr="0095681F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98293782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 w:rsidRPr="0095681F">
      <w:rPr>
        <w:rFonts w:ascii="Arial Black" w:hAnsi="Arial Black"/>
        <w:b/>
        <w:color w:val="07BFBA"/>
      </w:rPr>
      <w:t xml:space="preserve">BOLETÍN DE </w:t>
    </w:r>
    <w:r w:rsidR="0095681F" w:rsidRPr="0095681F">
      <w:rPr>
        <w:rFonts w:ascii="Arial Black" w:hAnsi="Arial Black"/>
        <w:b/>
        <w:color w:val="07BFBA"/>
      </w:rPr>
      <w:t>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892155200" name="Imagen 892155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2A14DE" w14:textId="6D3E9CD7" w:rsidR="004C6D26" w:rsidRPr="0095681F" w:rsidRDefault="004C6D26" w:rsidP="004C6D26">
    <w:pPr>
      <w:pStyle w:val="Encabezado"/>
      <w:ind w:left="-142" w:right="51"/>
      <w:jc w:val="right"/>
      <w:rPr>
        <w:noProof/>
        <w:color w:val="404040"/>
      </w:rPr>
    </w:pPr>
    <w:r w:rsidRPr="0095681F">
      <w:rPr>
        <w:noProof/>
        <w:color w:val="404040"/>
      </w:rPr>
      <w:t xml:space="preserve">REPORTE DE </w:t>
    </w:r>
    <w:r w:rsidR="00001D7B" w:rsidRPr="0095681F">
      <w:rPr>
        <w:noProof/>
        <w:color w:val="404040"/>
      </w:rPr>
      <w:t xml:space="preserve">RESULTADOS </w:t>
    </w:r>
  </w:p>
  <w:p w14:paraId="62994C0D" w14:textId="1A20C72D" w:rsidR="00001D7B" w:rsidRPr="0095681F" w:rsidRDefault="004C6D26" w:rsidP="004C6D26">
    <w:pPr>
      <w:pStyle w:val="Encabezado"/>
      <w:ind w:left="-142" w:right="51"/>
      <w:jc w:val="right"/>
      <w:rPr>
        <w:rStyle w:val="Fuerte"/>
        <w:noProof/>
        <w:color w:val="404040"/>
      </w:rPr>
    </w:pPr>
    <w:r w:rsidRPr="0095681F">
      <w:rPr>
        <w:b/>
        <w:bCs/>
        <w:noProof/>
        <w:color w:val="404040"/>
      </w:rPr>
      <w:t>R</w:t>
    </w:r>
    <w:r w:rsidR="00001D7B" w:rsidRPr="0095681F">
      <w:rPr>
        <w:b/>
        <w:bCs/>
        <w:noProof/>
        <w:color w:val="404040"/>
      </w:rPr>
      <w:t>EGISTRO ADMINISTRATIVO</w:t>
    </w:r>
    <w:r w:rsidR="00D0001C" w:rsidRPr="0095681F">
      <w:rPr>
        <w:b/>
        <w:bCs/>
        <w:noProof/>
        <w:color w:val="404040"/>
      </w:rPr>
      <w:t xml:space="preserve"> </w:t>
    </w:r>
    <w:r w:rsidR="00001D7B" w:rsidRPr="0095681F">
      <w:rPr>
        <w:b/>
        <w:bCs/>
        <w:noProof/>
        <w:color w:val="404040"/>
      </w:rPr>
      <w:t>DE LA INDUSTRIA AUTOMOTRIZ DE VEHÍCULOS PESADOS (</w:t>
    </w:r>
    <w:r w:rsidR="00001D7B" w:rsidRPr="0095681F">
      <w:rPr>
        <w:rStyle w:val="Fuerte"/>
        <w:b w:val="0"/>
        <w:bCs w:val="0"/>
        <w:color w:val="404040"/>
      </w:rPr>
      <w:t>RAIAVP)</w:t>
    </w:r>
  </w:p>
  <w:p w14:paraId="489BCE4A" w14:textId="6D0CB203" w:rsidR="0095681F" w:rsidRPr="0095681F" w:rsidRDefault="00516FF9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>10</w:t>
    </w:r>
    <w:r w:rsidR="00480BA6" w:rsidRPr="0095681F">
      <w:rPr>
        <w:bCs/>
        <w:color w:val="404040"/>
      </w:rPr>
      <w:t xml:space="preserve"> de </w:t>
    </w:r>
    <w:r w:rsidR="00133AC3">
      <w:rPr>
        <w:bCs/>
        <w:color w:val="404040"/>
      </w:rPr>
      <w:t xml:space="preserve">junio </w:t>
    </w:r>
    <w:r w:rsidR="0095681F" w:rsidRPr="0095681F">
      <w:rPr>
        <w:bCs/>
        <w:color w:val="404040"/>
      </w:rPr>
      <w:t xml:space="preserve">de </w:t>
    </w:r>
    <w:r w:rsidR="00281297">
      <w:rPr>
        <w:bCs/>
        <w:color w:val="404040"/>
      </w:rPr>
      <w:t>2026</w:t>
    </w:r>
  </w:p>
  <w:p w14:paraId="6BD3E063" w14:textId="0A2856EF" w:rsidR="00001D7B" w:rsidRPr="0095681F" w:rsidRDefault="00001D7B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 xml:space="preserve">Página </w:t>
    </w:r>
    <w:r w:rsidR="00175008" w:rsidRPr="0095681F">
      <w:rPr>
        <w:bCs/>
        <w:color w:val="404040"/>
      </w:rPr>
      <w:t>1</w:t>
    </w:r>
    <w:r w:rsidRPr="0095681F">
      <w:rPr>
        <w:bCs/>
        <w:color w:val="404040"/>
      </w:rPr>
      <w:t>/</w:t>
    </w:r>
    <w:r w:rsidR="00E70E14" w:rsidRPr="0095681F">
      <w:rPr>
        <w:bCs/>
        <w:color w:val="404040"/>
      </w:rPr>
      <w:t>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3EF5" w14:textId="5178BC32" w:rsidR="003C6EA5" w:rsidRPr="00930617" w:rsidRDefault="003C6EA5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61319" behindDoc="1" locked="0" layoutInCell="1" allowOverlap="1" wp14:anchorId="23BE4FC5" wp14:editId="5706FCD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496113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 w:rsidRPr="00930617">
      <w:rPr>
        <w:rFonts w:ascii="Arial Black" w:hAnsi="Arial Black"/>
        <w:b/>
        <w:color w:val="07BFBA"/>
      </w:rPr>
      <w:t>BOLETÍN DE INDICADOR</w:t>
    </w:r>
    <w:r>
      <w:rPr>
        <w:rFonts w:ascii="Arial Black" w:hAnsi="Arial Black"/>
        <w:b/>
        <w:color w:val="07BFBA"/>
      </w:rPr>
      <w:t xml:space="preserve"> </w:t>
    </w:r>
    <w:r w:rsidR="00930137">
      <w:rPr>
        <w:rFonts w:ascii="Arial Black" w:hAnsi="Arial Black"/>
        <w:b/>
        <w:color w:val="07BFBA"/>
      </w:rPr>
      <w:t>XXX</w:t>
    </w:r>
    <w:r>
      <w:rPr>
        <w:rFonts w:ascii="Arial Black" w:hAnsi="Arial Black"/>
        <w:b/>
        <w:color w:val="07BFBA"/>
      </w:rPr>
      <w:t>/2</w:t>
    </w:r>
    <w:r w:rsidR="00930137">
      <w:rPr>
        <w:rFonts w:ascii="Arial Black" w:hAnsi="Arial Black"/>
        <w:b/>
        <w:color w:val="07BFBA"/>
      </w:rPr>
      <w:t>6</w:t>
    </w:r>
  </w:p>
  <w:p w14:paraId="32163A83" w14:textId="77777777" w:rsidR="003C6EA5" w:rsidRDefault="003C6EA5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60295" behindDoc="0" locked="0" layoutInCell="1" allowOverlap="1" wp14:anchorId="421E16B3" wp14:editId="1759A806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920875017" name="Imagen 920875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CF70A9" w14:textId="77777777" w:rsidR="003C6EA5" w:rsidRPr="00930137" w:rsidRDefault="003C6EA5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930137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4621B84B" w14:textId="77777777" w:rsidR="003C6EA5" w:rsidRPr="00930137" w:rsidRDefault="003C6EA5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16A7F83B" w14:textId="77777777" w:rsidR="003C6EA5" w:rsidRPr="00930137" w:rsidRDefault="003C6EA5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930137">
      <w:rPr>
        <w:b/>
        <w:bCs/>
        <w:noProof/>
        <w:color w:val="404040"/>
        <w:sz w:val="22"/>
        <w:szCs w:val="22"/>
      </w:rPr>
      <w:t>(</w:t>
    </w:r>
    <w:r w:rsidRPr="00930137">
      <w:rPr>
        <w:rStyle w:val="Fuerte"/>
        <w:color w:val="404040"/>
        <w:sz w:val="22"/>
        <w:szCs w:val="22"/>
      </w:rPr>
      <w:t>RAIAVP)</w:t>
    </w:r>
  </w:p>
  <w:p w14:paraId="44EAA0E3" w14:textId="499E09E2" w:rsidR="003C6EA5" w:rsidRPr="00930137" w:rsidRDefault="00930137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 w:rsidRPr="00930137">
      <w:rPr>
        <w:bCs/>
        <w:color w:val="404040" w:themeColor="text1" w:themeTint="BF"/>
        <w:sz w:val="22"/>
        <w:szCs w:val="22"/>
      </w:rPr>
      <w:t>12 de enero</w:t>
    </w:r>
    <w:r w:rsidR="00530A2D" w:rsidRPr="00930137">
      <w:rPr>
        <w:bCs/>
        <w:color w:val="404040" w:themeColor="text1" w:themeTint="BF"/>
        <w:sz w:val="22"/>
        <w:szCs w:val="22"/>
      </w:rPr>
      <w:t xml:space="preserve"> </w:t>
    </w:r>
    <w:r w:rsidR="003C6EA5" w:rsidRPr="00930137">
      <w:rPr>
        <w:bCs/>
        <w:color w:val="404040" w:themeColor="text1" w:themeTint="BF"/>
        <w:sz w:val="22"/>
        <w:szCs w:val="22"/>
      </w:rPr>
      <w:t>de 202</w:t>
    </w:r>
    <w:r w:rsidRPr="00930137">
      <w:rPr>
        <w:bCs/>
        <w:color w:val="404040" w:themeColor="text1" w:themeTint="BF"/>
        <w:sz w:val="22"/>
        <w:szCs w:val="22"/>
      </w:rPr>
      <w:t>6</w:t>
    </w:r>
  </w:p>
  <w:p w14:paraId="782AF9CE" w14:textId="1CB892DF" w:rsidR="003C6EA5" w:rsidRPr="00930137" w:rsidRDefault="003C6EA5" w:rsidP="00B31ACF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930137">
      <w:rPr>
        <w:bCs/>
        <w:color w:val="27251F"/>
        <w:sz w:val="22"/>
        <w:szCs w:val="22"/>
      </w:rPr>
      <w:t>Página 5/5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7403F" w14:textId="7D71605C" w:rsidR="00175008" w:rsidRPr="001D4042" w:rsidRDefault="00175008" w:rsidP="005D317D">
    <w:pPr>
      <w:pStyle w:val="Encabezado"/>
      <w:ind w:left="-142" w:right="50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5" behindDoc="1" locked="0" layoutInCell="1" allowOverlap="1" wp14:anchorId="3DF9F29D" wp14:editId="38DD336C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363236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/>
        <w:b/>
        <w:color w:val="00BFB3"/>
      </w:rPr>
      <w:t>BOLETÍN D</w:t>
    </w:r>
    <w:r w:rsidR="00037BA6">
      <w:rPr>
        <w:rFonts w:ascii="Arial Black" w:hAnsi="Arial Black"/>
        <w:b/>
        <w:color w:val="00BFB3"/>
      </w:rPr>
      <w:t>E INDICADOR</w:t>
    </w:r>
    <w:r w:rsidR="002B6ADC">
      <w:rPr>
        <w:rFonts w:ascii="Arial Black" w:hAnsi="Arial Black"/>
        <w:b/>
        <w:color w:val="00BFB3"/>
      </w:rPr>
      <w:t xml:space="preserve"> </w:t>
    </w:r>
    <w:r w:rsidR="003B3C07">
      <w:rPr>
        <w:rFonts w:ascii="Arial Black" w:hAnsi="Arial Black"/>
        <w:b/>
        <w:color w:val="00BFB3"/>
      </w:rPr>
      <w:t>421</w:t>
    </w:r>
    <w:r w:rsidR="002B6ADC">
      <w:rPr>
        <w:rFonts w:ascii="Arial Black" w:hAnsi="Arial Black"/>
        <w:b/>
        <w:color w:val="00BFB3"/>
      </w:rPr>
      <w:t>/2</w:t>
    </w:r>
    <w:r w:rsidR="001E1C86">
      <w:rPr>
        <w:rFonts w:ascii="Arial Black" w:hAnsi="Arial Black"/>
        <w:b/>
        <w:color w:val="00BFB3"/>
      </w:rPr>
      <w:t>6</w:t>
    </w:r>
  </w:p>
  <w:p w14:paraId="2A886ACF" w14:textId="77777777" w:rsidR="00175008" w:rsidRDefault="00175008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4" behindDoc="0" locked="0" layoutInCell="1" allowOverlap="1" wp14:anchorId="190A8D87" wp14:editId="44E43EF9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83004077" name="Imagen 2830040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93B683" w14:textId="77777777" w:rsidR="00011F18" w:rsidRPr="001E1C86" w:rsidRDefault="00011F18" w:rsidP="005D317D">
    <w:pPr>
      <w:pStyle w:val="Encabezado"/>
      <w:ind w:left="-142" w:right="50"/>
      <w:jc w:val="right"/>
      <w:rPr>
        <w:noProof/>
        <w:color w:val="404040"/>
        <w:sz w:val="22"/>
        <w:szCs w:val="22"/>
      </w:rPr>
    </w:pPr>
    <w:r w:rsidRPr="001E1C86">
      <w:rPr>
        <w:noProof/>
        <w:color w:val="404040"/>
        <w:sz w:val="22"/>
        <w:szCs w:val="22"/>
      </w:rPr>
      <w:t xml:space="preserve">REPORTE DE RESULTADOS </w:t>
    </w:r>
  </w:p>
  <w:p w14:paraId="2B569853" w14:textId="77777777" w:rsidR="00011F18" w:rsidRPr="001E1C86" w:rsidRDefault="00011F18" w:rsidP="005D317D">
    <w:pPr>
      <w:pStyle w:val="Encabezado"/>
      <w:ind w:left="-142" w:right="50"/>
      <w:jc w:val="right"/>
      <w:rPr>
        <w:b/>
        <w:bCs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REGISTRO ADMINISTRATIVO DE LA INDUSTRIA</w:t>
    </w:r>
  </w:p>
  <w:p w14:paraId="5DCD7FBA" w14:textId="341E61D9" w:rsidR="00011F18" w:rsidRPr="001E1C86" w:rsidRDefault="00011F18" w:rsidP="005D317D">
    <w:pPr>
      <w:pStyle w:val="Encabezado"/>
      <w:ind w:left="-142" w:right="50"/>
      <w:jc w:val="right"/>
      <w:rPr>
        <w:rStyle w:val="Fuerte"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AUTOMOTRIZ DE VEHÍCULOS PESADOS (</w:t>
    </w:r>
    <w:r w:rsidRPr="001E1C86">
      <w:rPr>
        <w:rStyle w:val="Fuerte"/>
        <w:color w:val="404040"/>
        <w:sz w:val="22"/>
        <w:szCs w:val="22"/>
      </w:rPr>
      <w:t>RAIAVP)</w:t>
    </w:r>
  </w:p>
  <w:p w14:paraId="6638035B" w14:textId="2AA85EBA" w:rsidR="00175008" w:rsidRPr="001E1C86" w:rsidRDefault="008E6787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>
      <w:rPr>
        <w:bCs/>
        <w:color w:val="404040" w:themeColor="text1" w:themeTint="BF"/>
        <w:sz w:val="22"/>
        <w:szCs w:val="22"/>
      </w:rPr>
      <w:t>10</w:t>
    </w:r>
    <w:r w:rsidR="003A7E01">
      <w:rPr>
        <w:bCs/>
        <w:color w:val="404040" w:themeColor="text1" w:themeTint="BF"/>
        <w:sz w:val="22"/>
        <w:szCs w:val="22"/>
      </w:rPr>
      <w:t xml:space="preserve"> de ju</w:t>
    </w:r>
    <w:r>
      <w:rPr>
        <w:bCs/>
        <w:color w:val="404040" w:themeColor="text1" w:themeTint="BF"/>
        <w:sz w:val="22"/>
        <w:szCs w:val="22"/>
      </w:rPr>
      <w:t>l</w:t>
    </w:r>
    <w:r w:rsidR="003A7E01">
      <w:rPr>
        <w:bCs/>
        <w:color w:val="404040" w:themeColor="text1" w:themeTint="BF"/>
        <w:sz w:val="22"/>
        <w:szCs w:val="22"/>
      </w:rPr>
      <w:t>io</w:t>
    </w:r>
    <w:r w:rsidR="00E743A4" w:rsidRPr="001E1C86">
      <w:rPr>
        <w:bCs/>
        <w:color w:val="404040" w:themeColor="text1" w:themeTint="BF"/>
        <w:sz w:val="22"/>
        <w:szCs w:val="22"/>
      </w:rPr>
      <w:t xml:space="preserve"> </w:t>
    </w:r>
    <w:r w:rsidR="00037BA6" w:rsidRPr="001E1C86">
      <w:rPr>
        <w:bCs/>
        <w:color w:val="404040"/>
        <w:sz w:val="22"/>
        <w:szCs w:val="22"/>
      </w:rPr>
      <w:t>de 202</w:t>
    </w:r>
    <w:r w:rsidR="001E1C86">
      <w:rPr>
        <w:bCs/>
        <w:color w:val="404040"/>
        <w:sz w:val="22"/>
        <w:szCs w:val="22"/>
      </w:rPr>
      <w:t>6</w:t>
    </w:r>
  </w:p>
  <w:p w14:paraId="0DE5A50F" w14:textId="3A4FDF46" w:rsidR="00175008" w:rsidRPr="001E1C86" w:rsidRDefault="00175008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 w:rsidRPr="001E1C86">
      <w:rPr>
        <w:bCs/>
        <w:color w:val="404040"/>
        <w:sz w:val="22"/>
        <w:szCs w:val="22"/>
      </w:rPr>
      <w:t xml:space="preserve">Página </w:t>
    </w:r>
    <w:r w:rsidR="00E70E14" w:rsidRPr="001E1C86">
      <w:rPr>
        <w:bCs/>
        <w:color w:val="404040"/>
        <w:sz w:val="22"/>
        <w:szCs w:val="22"/>
      </w:rPr>
      <w:t>4</w:t>
    </w:r>
    <w:r w:rsidRPr="001E1C86">
      <w:rPr>
        <w:bCs/>
        <w:color w:val="404040"/>
        <w:sz w:val="22"/>
        <w:szCs w:val="22"/>
      </w:rPr>
      <w:t>/</w:t>
    </w:r>
    <w:r w:rsidR="00E70E14" w:rsidRPr="001E1C86">
      <w:rPr>
        <w:bCs/>
        <w:color w:val="404040"/>
        <w:sz w:val="22"/>
        <w:szCs w:val="22"/>
      </w:rPr>
      <w:t>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6ED00" w14:textId="1A8DC814" w:rsidR="00175008" w:rsidRPr="001D4042" w:rsidRDefault="00175008" w:rsidP="005D317D">
    <w:pPr>
      <w:pStyle w:val="Encabezado"/>
      <w:tabs>
        <w:tab w:val="left" w:pos="10773"/>
      </w:tabs>
      <w:ind w:left="-142" w:right="675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7" behindDoc="1" locked="0" layoutInCell="1" allowOverlap="1" wp14:anchorId="271AE457" wp14:editId="4DB6A3E4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2371565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>
      <w:rPr>
        <w:rFonts w:ascii="Arial Black" w:hAnsi="Arial Black"/>
        <w:b/>
        <w:color w:val="00BFB3"/>
      </w:rPr>
      <w:t xml:space="preserve">BOLETÍN DE </w:t>
    </w:r>
    <w:r w:rsidR="007940EB">
      <w:rPr>
        <w:rFonts w:ascii="Arial Black" w:hAnsi="Arial Black"/>
        <w:b/>
        <w:color w:val="00BFB3"/>
      </w:rPr>
      <w:t>INDICADOR</w:t>
    </w:r>
    <w:r w:rsidR="002B6ADC">
      <w:rPr>
        <w:rFonts w:ascii="Arial Black" w:hAnsi="Arial Black"/>
        <w:b/>
        <w:color w:val="00BFB3"/>
      </w:rPr>
      <w:t xml:space="preserve"> </w:t>
    </w:r>
    <w:r w:rsidR="003B3C07">
      <w:rPr>
        <w:rFonts w:ascii="Arial Black" w:hAnsi="Arial Black"/>
        <w:b/>
        <w:color w:val="00BFB3"/>
      </w:rPr>
      <w:t>421</w:t>
    </w:r>
    <w:r w:rsidR="002B6ADC">
      <w:rPr>
        <w:rFonts w:ascii="Arial Black" w:hAnsi="Arial Black"/>
        <w:b/>
        <w:color w:val="00BFB3"/>
      </w:rPr>
      <w:t>/2</w:t>
    </w:r>
    <w:r w:rsidR="002F62DF">
      <w:rPr>
        <w:rFonts w:ascii="Arial Black" w:hAnsi="Arial Black"/>
        <w:b/>
        <w:color w:val="00BFB3"/>
      </w:rPr>
      <w:t>6</w:t>
    </w:r>
  </w:p>
  <w:p w14:paraId="792F1EE5" w14:textId="77777777" w:rsidR="00175008" w:rsidRDefault="00175008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6" behindDoc="0" locked="0" layoutInCell="1" allowOverlap="1" wp14:anchorId="72BA3AD7" wp14:editId="6D704237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512536351" name="Imagen 15125363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0BAE6E" w14:textId="30FF37CB" w:rsidR="00011F18" w:rsidRPr="00037BA6" w:rsidRDefault="00011F18" w:rsidP="005D317D">
    <w:pPr>
      <w:pStyle w:val="Encabezado"/>
      <w:ind w:left="-142" w:right="675"/>
      <w:jc w:val="right"/>
      <w:rPr>
        <w:noProof/>
        <w:color w:val="404040"/>
      </w:rPr>
    </w:pPr>
    <w:r w:rsidRPr="00037BA6">
      <w:rPr>
        <w:noProof/>
        <w:color w:val="404040"/>
      </w:rPr>
      <w:t>REPORTE DE RESULTADOS</w:t>
    </w:r>
  </w:p>
  <w:p w14:paraId="3B7B21C1" w14:textId="77777777" w:rsidR="00081DB8" w:rsidRDefault="00011F18" w:rsidP="005D317D">
    <w:pPr>
      <w:pStyle w:val="Encabezado"/>
      <w:ind w:left="-142" w:right="675"/>
      <w:jc w:val="right"/>
      <w:rPr>
        <w:b/>
        <w:bCs/>
        <w:noProof/>
        <w:color w:val="404040"/>
      </w:rPr>
    </w:pPr>
    <w:r w:rsidRPr="00037BA6">
      <w:rPr>
        <w:b/>
        <w:bCs/>
        <w:noProof/>
        <w:color w:val="404040"/>
      </w:rPr>
      <w:t xml:space="preserve">REGISTRO ADMINISTRATIVO DE LA INDUSTRIA </w:t>
    </w:r>
  </w:p>
  <w:p w14:paraId="252F8C07" w14:textId="5756E424" w:rsidR="00011F18" w:rsidRPr="00037BA6" w:rsidRDefault="00011F18" w:rsidP="005D317D">
    <w:pPr>
      <w:pStyle w:val="Encabezado"/>
      <w:ind w:left="-142" w:right="675"/>
      <w:jc w:val="right"/>
      <w:rPr>
        <w:rStyle w:val="Fuerte"/>
        <w:noProof/>
        <w:color w:val="404040"/>
      </w:rPr>
    </w:pPr>
    <w:r w:rsidRPr="00037BA6">
      <w:rPr>
        <w:b/>
        <w:bCs/>
        <w:noProof/>
        <w:color w:val="404040"/>
      </w:rPr>
      <w:t>AUTOMOTRIZ DE VEHÍCULOS PESADOS (</w:t>
    </w:r>
    <w:r w:rsidRPr="00037BA6">
      <w:rPr>
        <w:rStyle w:val="Fuerte"/>
        <w:color w:val="404040"/>
      </w:rPr>
      <w:t>RAIAVP)</w:t>
    </w:r>
  </w:p>
  <w:p w14:paraId="152F0F37" w14:textId="2B1AD5B6" w:rsidR="00011F18" w:rsidRPr="00037BA6" w:rsidRDefault="003A0612" w:rsidP="005D317D">
    <w:pPr>
      <w:pStyle w:val="Encabezado"/>
      <w:ind w:left="-142" w:right="675"/>
      <w:jc w:val="right"/>
      <w:rPr>
        <w:bCs/>
        <w:color w:val="404040"/>
      </w:rPr>
    </w:pPr>
    <w:r>
      <w:rPr>
        <w:bCs/>
        <w:color w:val="404040" w:themeColor="text1" w:themeTint="BF"/>
      </w:rPr>
      <w:t>10</w:t>
    </w:r>
    <w:r w:rsidR="003A7E01">
      <w:rPr>
        <w:bCs/>
        <w:color w:val="404040" w:themeColor="text1" w:themeTint="BF"/>
      </w:rPr>
      <w:t xml:space="preserve"> de ju</w:t>
    </w:r>
    <w:r>
      <w:rPr>
        <w:bCs/>
        <w:color w:val="404040" w:themeColor="text1" w:themeTint="BF"/>
      </w:rPr>
      <w:t>l</w:t>
    </w:r>
    <w:r w:rsidR="003A7E01">
      <w:rPr>
        <w:bCs/>
        <w:color w:val="404040" w:themeColor="text1" w:themeTint="BF"/>
      </w:rPr>
      <w:t>io</w:t>
    </w:r>
    <w:r w:rsidR="00E743A4">
      <w:rPr>
        <w:bCs/>
        <w:color w:val="404040" w:themeColor="text1" w:themeTint="BF"/>
      </w:rPr>
      <w:t xml:space="preserve"> </w:t>
    </w:r>
    <w:r w:rsidR="00037BA6">
      <w:rPr>
        <w:bCs/>
        <w:color w:val="404040"/>
      </w:rPr>
      <w:t xml:space="preserve">de </w:t>
    </w:r>
    <w:r w:rsidR="00281297">
      <w:rPr>
        <w:bCs/>
        <w:color w:val="404040"/>
      </w:rPr>
      <w:t>2026</w:t>
    </w:r>
  </w:p>
  <w:p w14:paraId="02197E9C" w14:textId="5246322A" w:rsidR="00175008" w:rsidRPr="00037BA6" w:rsidRDefault="00175008" w:rsidP="005D317D">
    <w:pPr>
      <w:pStyle w:val="Encabezado"/>
      <w:ind w:left="-142" w:right="675"/>
      <w:jc w:val="right"/>
      <w:rPr>
        <w:bCs/>
        <w:color w:val="404040"/>
      </w:rPr>
    </w:pPr>
    <w:r w:rsidRPr="00037BA6">
      <w:rPr>
        <w:bCs/>
        <w:color w:val="404040"/>
      </w:rPr>
      <w:t xml:space="preserve">Página </w:t>
    </w:r>
    <w:r w:rsidR="00E70E14" w:rsidRPr="00037BA6">
      <w:rPr>
        <w:bCs/>
        <w:color w:val="404040"/>
      </w:rPr>
      <w:t>5/5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BF57021"/>
    <w:multiLevelType w:val="hybridMultilevel"/>
    <w:tmpl w:val="D6008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481A3E"/>
    <w:multiLevelType w:val="hybridMultilevel"/>
    <w:tmpl w:val="E60ABF28"/>
    <w:lvl w:ilvl="0" w:tplc="AABC9D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F24614"/>
    <w:multiLevelType w:val="hybridMultilevel"/>
    <w:tmpl w:val="90B2730A"/>
    <w:lvl w:ilvl="0" w:tplc="569AE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2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5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9942014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40699499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552888600">
    <w:abstractNumId w:val="8"/>
  </w:num>
  <w:num w:numId="4" w16cid:durableId="1192839326">
    <w:abstractNumId w:val="12"/>
  </w:num>
  <w:num w:numId="5" w16cid:durableId="1484665714">
    <w:abstractNumId w:val="15"/>
  </w:num>
  <w:num w:numId="6" w16cid:durableId="262497769">
    <w:abstractNumId w:val="6"/>
  </w:num>
  <w:num w:numId="7" w16cid:durableId="848907590">
    <w:abstractNumId w:val="9"/>
  </w:num>
  <w:num w:numId="8" w16cid:durableId="105311958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3618906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79563598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312252700">
    <w:abstractNumId w:val="31"/>
  </w:num>
  <w:num w:numId="12" w16cid:durableId="1865052700">
    <w:abstractNumId w:val="34"/>
  </w:num>
  <w:num w:numId="13" w16cid:durableId="730735582">
    <w:abstractNumId w:val="36"/>
  </w:num>
  <w:num w:numId="14" w16cid:durableId="270281502">
    <w:abstractNumId w:val="20"/>
  </w:num>
  <w:num w:numId="15" w16cid:durableId="2082755697">
    <w:abstractNumId w:val="16"/>
  </w:num>
  <w:num w:numId="16" w16cid:durableId="1303000885">
    <w:abstractNumId w:val="27"/>
  </w:num>
  <w:num w:numId="17" w16cid:durableId="1235430799">
    <w:abstractNumId w:val="18"/>
  </w:num>
  <w:num w:numId="18" w16cid:durableId="1437562214">
    <w:abstractNumId w:val="25"/>
  </w:num>
  <w:num w:numId="19" w16cid:durableId="1734425324">
    <w:abstractNumId w:val="10"/>
  </w:num>
  <w:num w:numId="20" w16cid:durableId="177619655">
    <w:abstractNumId w:val="0"/>
  </w:num>
  <w:num w:numId="21" w16cid:durableId="180974841">
    <w:abstractNumId w:val="17"/>
  </w:num>
  <w:num w:numId="22" w16cid:durableId="709648143">
    <w:abstractNumId w:val="5"/>
  </w:num>
  <w:num w:numId="23" w16cid:durableId="1483617270">
    <w:abstractNumId w:val="22"/>
  </w:num>
  <w:num w:numId="24" w16cid:durableId="2006663279">
    <w:abstractNumId w:val="21"/>
  </w:num>
  <w:num w:numId="25" w16cid:durableId="1065909930">
    <w:abstractNumId w:val="28"/>
  </w:num>
  <w:num w:numId="26" w16cid:durableId="1707948738">
    <w:abstractNumId w:val="32"/>
  </w:num>
  <w:num w:numId="27" w16cid:durableId="663356819">
    <w:abstractNumId w:val="14"/>
  </w:num>
  <w:num w:numId="28" w16cid:durableId="755788714">
    <w:abstractNumId w:val="13"/>
  </w:num>
  <w:num w:numId="29" w16cid:durableId="288320515">
    <w:abstractNumId w:val="2"/>
  </w:num>
  <w:num w:numId="30" w16cid:durableId="1045837757">
    <w:abstractNumId w:val="7"/>
  </w:num>
  <w:num w:numId="31" w16cid:durableId="424687965">
    <w:abstractNumId w:val="23"/>
  </w:num>
  <w:num w:numId="32" w16cid:durableId="1599873060">
    <w:abstractNumId w:val="29"/>
  </w:num>
  <w:num w:numId="33" w16cid:durableId="414281911">
    <w:abstractNumId w:val="3"/>
  </w:num>
  <w:num w:numId="34" w16cid:durableId="1420524908">
    <w:abstractNumId w:val="35"/>
  </w:num>
  <w:num w:numId="35" w16cid:durableId="599534629">
    <w:abstractNumId w:val="33"/>
  </w:num>
  <w:num w:numId="36" w16cid:durableId="1690452799">
    <w:abstractNumId w:val="4"/>
  </w:num>
  <w:num w:numId="37" w16cid:durableId="1408502640">
    <w:abstractNumId w:val="30"/>
  </w:num>
  <w:num w:numId="38" w16cid:durableId="446853276">
    <w:abstractNumId w:val="11"/>
  </w:num>
  <w:num w:numId="39" w16cid:durableId="1872067608">
    <w:abstractNumId w:val="26"/>
  </w:num>
  <w:num w:numId="40" w16cid:durableId="981495379">
    <w:abstractNumId w:val="19"/>
  </w:num>
  <w:num w:numId="41" w16cid:durableId="29363358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s-MX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3D6"/>
    <w:rsid w:val="0000180F"/>
    <w:rsid w:val="000018AF"/>
    <w:rsid w:val="00001D7B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C43"/>
    <w:rsid w:val="00004D58"/>
    <w:rsid w:val="000050C6"/>
    <w:rsid w:val="00005400"/>
    <w:rsid w:val="00005940"/>
    <w:rsid w:val="00005EB0"/>
    <w:rsid w:val="00006B5A"/>
    <w:rsid w:val="00006DE4"/>
    <w:rsid w:val="000076D4"/>
    <w:rsid w:val="000078B1"/>
    <w:rsid w:val="00007A1A"/>
    <w:rsid w:val="000107E0"/>
    <w:rsid w:val="00010A59"/>
    <w:rsid w:val="000112A7"/>
    <w:rsid w:val="0001151F"/>
    <w:rsid w:val="00011840"/>
    <w:rsid w:val="00011AC0"/>
    <w:rsid w:val="00011BD3"/>
    <w:rsid w:val="00011F18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01F"/>
    <w:rsid w:val="00021432"/>
    <w:rsid w:val="00021492"/>
    <w:rsid w:val="000216A3"/>
    <w:rsid w:val="00021926"/>
    <w:rsid w:val="00021E75"/>
    <w:rsid w:val="00022563"/>
    <w:rsid w:val="000228C4"/>
    <w:rsid w:val="00022C2F"/>
    <w:rsid w:val="00022CA3"/>
    <w:rsid w:val="00022E7A"/>
    <w:rsid w:val="000233ED"/>
    <w:rsid w:val="000255A0"/>
    <w:rsid w:val="000260EE"/>
    <w:rsid w:val="0002614C"/>
    <w:rsid w:val="00026698"/>
    <w:rsid w:val="0002696A"/>
    <w:rsid w:val="00026B3C"/>
    <w:rsid w:val="00026B52"/>
    <w:rsid w:val="00026D78"/>
    <w:rsid w:val="00026F8D"/>
    <w:rsid w:val="000274DB"/>
    <w:rsid w:val="00027610"/>
    <w:rsid w:val="000278A0"/>
    <w:rsid w:val="00027D1F"/>
    <w:rsid w:val="00027EBA"/>
    <w:rsid w:val="00030480"/>
    <w:rsid w:val="0003065F"/>
    <w:rsid w:val="000308BA"/>
    <w:rsid w:val="00030D10"/>
    <w:rsid w:val="00030E77"/>
    <w:rsid w:val="00030F67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4D7"/>
    <w:rsid w:val="00033603"/>
    <w:rsid w:val="00033A14"/>
    <w:rsid w:val="000342E8"/>
    <w:rsid w:val="0003447A"/>
    <w:rsid w:val="00034BC3"/>
    <w:rsid w:val="000353F3"/>
    <w:rsid w:val="00035600"/>
    <w:rsid w:val="000357CC"/>
    <w:rsid w:val="0003595E"/>
    <w:rsid w:val="00035B2D"/>
    <w:rsid w:val="00035DA7"/>
    <w:rsid w:val="00036196"/>
    <w:rsid w:val="00036599"/>
    <w:rsid w:val="00036D72"/>
    <w:rsid w:val="00037089"/>
    <w:rsid w:val="00037177"/>
    <w:rsid w:val="00037381"/>
    <w:rsid w:val="00037BA6"/>
    <w:rsid w:val="00037CC4"/>
    <w:rsid w:val="000403BF"/>
    <w:rsid w:val="0004066E"/>
    <w:rsid w:val="00040766"/>
    <w:rsid w:val="00040F75"/>
    <w:rsid w:val="00041C29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127"/>
    <w:rsid w:val="00051C72"/>
    <w:rsid w:val="00051D1C"/>
    <w:rsid w:val="00051D9E"/>
    <w:rsid w:val="0005237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588"/>
    <w:rsid w:val="00055800"/>
    <w:rsid w:val="00055B54"/>
    <w:rsid w:val="00056182"/>
    <w:rsid w:val="0005680F"/>
    <w:rsid w:val="00056F51"/>
    <w:rsid w:val="000573F5"/>
    <w:rsid w:val="00057436"/>
    <w:rsid w:val="00057F37"/>
    <w:rsid w:val="000602B0"/>
    <w:rsid w:val="0006045B"/>
    <w:rsid w:val="0006056C"/>
    <w:rsid w:val="0006228A"/>
    <w:rsid w:val="00062BEF"/>
    <w:rsid w:val="00062F6E"/>
    <w:rsid w:val="00063463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BCB"/>
    <w:rsid w:val="00067FCA"/>
    <w:rsid w:val="0007012A"/>
    <w:rsid w:val="0007017F"/>
    <w:rsid w:val="00070431"/>
    <w:rsid w:val="00070669"/>
    <w:rsid w:val="000707FF"/>
    <w:rsid w:val="00070864"/>
    <w:rsid w:val="0007145A"/>
    <w:rsid w:val="00071E70"/>
    <w:rsid w:val="00071F0D"/>
    <w:rsid w:val="00071F33"/>
    <w:rsid w:val="000725AC"/>
    <w:rsid w:val="000729BA"/>
    <w:rsid w:val="00072B18"/>
    <w:rsid w:val="000730F3"/>
    <w:rsid w:val="00073491"/>
    <w:rsid w:val="000739D2"/>
    <w:rsid w:val="00073E58"/>
    <w:rsid w:val="00073EF4"/>
    <w:rsid w:val="00074868"/>
    <w:rsid w:val="000748A6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61F"/>
    <w:rsid w:val="0008084D"/>
    <w:rsid w:val="000809B5"/>
    <w:rsid w:val="00080B07"/>
    <w:rsid w:val="00080D54"/>
    <w:rsid w:val="00080DC3"/>
    <w:rsid w:val="00081417"/>
    <w:rsid w:val="000814ED"/>
    <w:rsid w:val="0008175A"/>
    <w:rsid w:val="0008195B"/>
    <w:rsid w:val="00081B67"/>
    <w:rsid w:val="00081DB8"/>
    <w:rsid w:val="000826F7"/>
    <w:rsid w:val="00082AE3"/>
    <w:rsid w:val="00082F11"/>
    <w:rsid w:val="000830B2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07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C9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068"/>
    <w:rsid w:val="00097AEA"/>
    <w:rsid w:val="00097C0A"/>
    <w:rsid w:val="00097C29"/>
    <w:rsid w:val="00097C41"/>
    <w:rsid w:val="00097FE0"/>
    <w:rsid w:val="000A0344"/>
    <w:rsid w:val="000A0781"/>
    <w:rsid w:val="000A0823"/>
    <w:rsid w:val="000A0C24"/>
    <w:rsid w:val="000A0EF3"/>
    <w:rsid w:val="000A1F1F"/>
    <w:rsid w:val="000A1F9D"/>
    <w:rsid w:val="000A21D6"/>
    <w:rsid w:val="000A260D"/>
    <w:rsid w:val="000A2D4B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A1B"/>
    <w:rsid w:val="000A5B04"/>
    <w:rsid w:val="000A5E2A"/>
    <w:rsid w:val="000A6416"/>
    <w:rsid w:val="000A643B"/>
    <w:rsid w:val="000A682B"/>
    <w:rsid w:val="000A707A"/>
    <w:rsid w:val="000A76A3"/>
    <w:rsid w:val="000A78BA"/>
    <w:rsid w:val="000A7BB9"/>
    <w:rsid w:val="000B0710"/>
    <w:rsid w:val="000B0E46"/>
    <w:rsid w:val="000B1790"/>
    <w:rsid w:val="000B1C11"/>
    <w:rsid w:val="000B1D13"/>
    <w:rsid w:val="000B260B"/>
    <w:rsid w:val="000B29B8"/>
    <w:rsid w:val="000B2A27"/>
    <w:rsid w:val="000B380F"/>
    <w:rsid w:val="000B3D45"/>
    <w:rsid w:val="000B4292"/>
    <w:rsid w:val="000B4A6A"/>
    <w:rsid w:val="000B4DDF"/>
    <w:rsid w:val="000B50FB"/>
    <w:rsid w:val="000B515D"/>
    <w:rsid w:val="000B5A74"/>
    <w:rsid w:val="000B5C4E"/>
    <w:rsid w:val="000B5FA3"/>
    <w:rsid w:val="000B6AF6"/>
    <w:rsid w:val="000B7941"/>
    <w:rsid w:val="000B7FF2"/>
    <w:rsid w:val="000C0151"/>
    <w:rsid w:val="000C1051"/>
    <w:rsid w:val="000C1F04"/>
    <w:rsid w:val="000C2483"/>
    <w:rsid w:val="000C2892"/>
    <w:rsid w:val="000C2B3C"/>
    <w:rsid w:val="000C2D4D"/>
    <w:rsid w:val="000C2EA8"/>
    <w:rsid w:val="000C305A"/>
    <w:rsid w:val="000C30D7"/>
    <w:rsid w:val="000C3105"/>
    <w:rsid w:val="000C34DD"/>
    <w:rsid w:val="000C37BC"/>
    <w:rsid w:val="000C3997"/>
    <w:rsid w:val="000C3B6E"/>
    <w:rsid w:val="000C482F"/>
    <w:rsid w:val="000C4992"/>
    <w:rsid w:val="000C4F9D"/>
    <w:rsid w:val="000C4FA1"/>
    <w:rsid w:val="000C5299"/>
    <w:rsid w:val="000C5468"/>
    <w:rsid w:val="000C55CC"/>
    <w:rsid w:val="000C5852"/>
    <w:rsid w:val="000C58BF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A83"/>
    <w:rsid w:val="000D1DAF"/>
    <w:rsid w:val="000D28A5"/>
    <w:rsid w:val="000D31C1"/>
    <w:rsid w:val="000D334C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F5B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3FB6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0A61"/>
    <w:rsid w:val="000F1DEB"/>
    <w:rsid w:val="000F1F7A"/>
    <w:rsid w:val="000F202E"/>
    <w:rsid w:val="000F299A"/>
    <w:rsid w:val="000F3025"/>
    <w:rsid w:val="000F3491"/>
    <w:rsid w:val="000F3986"/>
    <w:rsid w:val="000F3C45"/>
    <w:rsid w:val="000F3DE6"/>
    <w:rsid w:val="000F3F1F"/>
    <w:rsid w:val="000F448C"/>
    <w:rsid w:val="000F44E7"/>
    <w:rsid w:val="000F49F1"/>
    <w:rsid w:val="000F4A5C"/>
    <w:rsid w:val="000F4C41"/>
    <w:rsid w:val="000F4FA7"/>
    <w:rsid w:val="000F50B5"/>
    <w:rsid w:val="000F51E1"/>
    <w:rsid w:val="000F52D1"/>
    <w:rsid w:val="000F536A"/>
    <w:rsid w:val="000F541D"/>
    <w:rsid w:val="000F58E2"/>
    <w:rsid w:val="000F5A6C"/>
    <w:rsid w:val="000F5AD1"/>
    <w:rsid w:val="000F5C8B"/>
    <w:rsid w:val="000F64D7"/>
    <w:rsid w:val="000F69FA"/>
    <w:rsid w:val="000F6C12"/>
    <w:rsid w:val="000F7577"/>
    <w:rsid w:val="000F7974"/>
    <w:rsid w:val="000F7B37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71E"/>
    <w:rsid w:val="00102C79"/>
    <w:rsid w:val="00102EC2"/>
    <w:rsid w:val="00103847"/>
    <w:rsid w:val="00103913"/>
    <w:rsid w:val="00103DC8"/>
    <w:rsid w:val="00103F4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35"/>
    <w:rsid w:val="0011478A"/>
    <w:rsid w:val="001149C9"/>
    <w:rsid w:val="00114B56"/>
    <w:rsid w:val="00114B96"/>
    <w:rsid w:val="00114E47"/>
    <w:rsid w:val="00115123"/>
    <w:rsid w:val="0011540E"/>
    <w:rsid w:val="00115A1E"/>
    <w:rsid w:val="00115A20"/>
    <w:rsid w:val="00115F66"/>
    <w:rsid w:val="00116647"/>
    <w:rsid w:val="00116A85"/>
    <w:rsid w:val="00116CA9"/>
    <w:rsid w:val="00116F84"/>
    <w:rsid w:val="00117178"/>
    <w:rsid w:val="001171CD"/>
    <w:rsid w:val="00117BB9"/>
    <w:rsid w:val="00117D38"/>
    <w:rsid w:val="00117D7A"/>
    <w:rsid w:val="00120112"/>
    <w:rsid w:val="001201B0"/>
    <w:rsid w:val="00120E19"/>
    <w:rsid w:val="00120EA1"/>
    <w:rsid w:val="00121789"/>
    <w:rsid w:val="0012181E"/>
    <w:rsid w:val="00122048"/>
    <w:rsid w:val="001228A0"/>
    <w:rsid w:val="00122B7D"/>
    <w:rsid w:val="00122DEA"/>
    <w:rsid w:val="00123BC0"/>
    <w:rsid w:val="00123C48"/>
    <w:rsid w:val="00123EFF"/>
    <w:rsid w:val="001241F7"/>
    <w:rsid w:val="00124D1A"/>
    <w:rsid w:val="0012518D"/>
    <w:rsid w:val="001251AF"/>
    <w:rsid w:val="0012554D"/>
    <w:rsid w:val="00125654"/>
    <w:rsid w:val="00125D0D"/>
    <w:rsid w:val="00125D9D"/>
    <w:rsid w:val="00125DC1"/>
    <w:rsid w:val="001263E8"/>
    <w:rsid w:val="00126DDC"/>
    <w:rsid w:val="00127810"/>
    <w:rsid w:val="0012798A"/>
    <w:rsid w:val="001300A8"/>
    <w:rsid w:val="001301E6"/>
    <w:rsid w:val="001304F2"/>
    <w:rsid w:val="0013084C"/>
    <w:rsid w:val="00130C4C"/>
    <w:rsid w:val="00130F93"/>
    <w:rsid w:val="001313EB"/>
    <w:rsid w:val="00131CCF"/>
    <w:rsid w:val="00131E80"/>
    <w:rsid w:val="0013222E"/>
    <w:rsid w:val="001322B2"/>
    <w:rsid w:val="001328D2"/>
    <w:rsid w:val="00132EF2"/>
    <w:rsid w:val="00133AC3"/>
    <w:rsid w:val="00133CE6"/>
    <w:rsid w:val="00134904"/>
    <w:rsid w:val="001349AB"/>
    <w:rsid w:val="00134F4E"/>
    <w:rsid w:val="00134FB0"/>
    <w:rsid w:val="001350AC"/>
    <w:rsid w:val="001352EC"/>
    <w:rsid w:val="0013540E"/>
    <w:rsid w:val="0013543B"/>
    <w:rsid w:val="00135A2E"/>
    <w:rsid w:val="00135E0B"/>
    <w:rsid w:val="00135F37"/>
    <w:rsid w:val="001361A8"/>
    <w:rsid w:val="001362EC"/>
    <w:rsid w:val="001365A5"/>
    <w:rsid w:val="001368CC"/>
    <w:rsid w:val="00136AB1"/>
    <w:rsid w:val="001372CA"/>
    <w:rsid w:val="0013791E"/>
    <w:rsid w:val="00137AFD"/>
    <w:rsid w:val="00137D0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D09"/>
    <w:rsid w:val="001451DC"/>
    <w:rsid w:val="00145277"/>
    <w:rsid w:val="00145808"/>
    <w:rsid w:val="00145E21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21A"/>
    <w:rsid w:val="001553D8"/>
    <w:rsid w:val="001557A9"/>
    <w:rsid w:val="00155878"/>
    <w:rsid w:val="0015599D"/>
    <w:rsid w:val="00155A36"/>
    <w:rsid w:val="001560BB"/>
    <w:rsid w:val="001569A5"/>
    <w:rsid w:val="00156DCC"/>
    <w:rsid w:val="00156FBC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1FE"/>
    <w:rsid w:val="00162797"/>
    <w:rsid w:val="00162A20"/>
    <w:rsid w:val="00162C49"/>
    <w:rsid w:val="00163025"/>
    <w:rsid w:val="001634C1"/>
    <w:rsid w:val="0016370B"/>
    <w:rsid w:val="0016487E"/>
    <w:rsid w:val="001648A8"/>
    <w:rsid w:val="00164CD1"/>
    <w:rsid w:val="001655BD"/>
    <w:rsid w:val="00165810"/>
    <w:rsid w:val="00165A24"/>
    <w:rsid w:val="00165E36"/>
    <w:rsid w:val="001660A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4D3"/>
    <w:rsid w:val="0017357E"/>
    <w:rsid w:val="001735A8"/>
    <w:rsid w:val="00173881"/>
    <w:rsid w:val="001740E5"/>
    <w:rsid w:val="001741F4"/>
    <w:rsid w:val="001743C1"/>
    <w:rsid w:val="00174587"/>
    <w:rsid w:val="0017474C"/>
    <w:rsid w:val="00174783"/>
    <w:rsid w:val="00175008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A3D"/>
    <w:rsid w:val="00181B78"/>
    <w:rsid w:val="00181DB7"/>
    <w:rsid w:val="0018211C"/>
    <w:rsid w:val="001821F8"/>
    <w:rsid w:val="0018246A"/>
    <w:rsid w:val="00182C82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37BC"/>
    <w:rsid w:val="00194085"/>
    <w:rsid w:val="001941AA"/>
    <w:rsid w:val="00194F73"/>
    <w:rsid w:val="001951D5"/>
    <w:rsid w:val="00195EC2"/>
    <w:rsid w:val="00195F99"/>
    <w:rsid w:val="00196BF1"/>
    <w:rsid w:val="00197041"/>
    <w:rsid w:val="0019742C"/>
    <w:rsid w:val="00197A6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23F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CA9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899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B6D"/>
    <w:rsid w:val="001B4F75"/>
    <w:rsid w:val="001B517A"/>
    <w:rsid w:val="001B5DDB"/>
    <w:rsid w:val="001B620A"/>
    <w:rsid w:val="001B62D3"/>
    <w:rsid w:val="001B657C"/>
    <w:rsid w:val="001B6640"/>
    <w:rsid w:val="001B7087"/>
    <w:rsid w:val="001B74F4"/>
    <w:rsid w:val="001B75DC"/>
    <w:rsid w:val="001B7B83"/>
    <w:rsid w:val="001C0136"/>
    <w:rsid w:val="001C052B"/>
    <w:rsid w:val="001C082D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616"/>
    <w:rsid w:val="001C3E2D"/>
    <w:rsid w:val="001C48C7"/>
    <w:rsid w:val="001C4A9E"/>
    <w:rsid w:val="001C5F84"/>
    <w:rsid w:val="001C6025"/>
    <w:rsid w:val="001C63B2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7D2"/>
    <w:rsid w:val="001D092F"/>
    <w:rsid w:val="001D109F"/>
    <w:rsid w:val="001D1AEF"/>
    <w:rsid w:val="001D1CEE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69"/>
    <w:rsid w:val="001D62AF"/>
    <w:rsid w:val="001D62CE"/>
    <w:rsid w:val="001D637E"/>
    <w:rsid w:val="001D6652"/>
    <w:rsid w:val="001D69E5"/>
    <w:rsid w:val="001D6B3D"/>
    <w:rsid w:val="001D6ED5"/>
    <w:rsid w:val="001D7104"/>
    <w:rsid w:val="001D7898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C86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20C"/>
    <w:rsid w:val="001E6553"/>
    <w:rsid w:val="001E7358"/>
    <w:rsid w:val="001E76C3"/>
    <w:rsid w:val="001E7964"/>
    <w:rsid w:val="001E7C72"/>
    <w:rsid w:val="001E7EDD"/>
    <w:rsid w:val="001F02CD"/>
    <w:rsid w:val="001F0744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578"/>
    <w:rsid w:val="001F2740"/>
    <w:rsid w:val="001F2C1F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4F84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0FBC"/>
    <w:rsid w:val="002011D5"/>
    <w:rsid w:val="00201C2D"/>
    <w:rsid w:val="0020233B"/>
    <w:rsid w:val="002025F9"/>
    <w:rsid w:val="00202E6B"/>
    <w:rsid w:val="00203367"/>
    <w:rsid w:val="00203A1B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79F"/>
    <w:rsid w:val="002069A8"/>
    <w:rsid w:val="00206B2B"/>
    <w:rsid w:val="00206C70"/>
    <w:rsid w:val="00206EE7"/>
    <w:rsid w:val="0020789A"/>
    <w:rsid w:val="00207A23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3B"/>
    <w:rsid w:val="00212EC9"/>
    <w:rsid w:val="002132ED"/>
    <w:rsid w:val="00213773"/>
    <w:rsid w:val="00213B0E"/>
    <w:rsid w:val="00213CBC"/>
    <w:rsid w:val="00214146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FEB"/>
    <w:rsid w:val="0021669B"/>
    <w:rsid w:val="002166C7"/>
    <w:rsid w:val="00216876"/>
    <w:rsid w:val="002168C9"/>
    <w:rsid w:val="00217451"/>
    <w:rsid w:val="00220006"/>
    <w:rsid w:val="002200D2"/>
    <w:rsid w:val="0022018A"/>
    <w:rsid w:val="00220360"/>
    <w:rsid w:val="0022039A"/>
    <w:rsid w:val="00220690"/>
    <w:rsid w:val="00220ADA"/>
    <w:rsid w:val="00220B7B"/>
    <w:rsid w:val="0022110B"/>
    <w:rsid w:val="0022180E"/>
    <w:rsid w:val="00221B60"/>
    <w:rsid w:val="002220BA"/>
    <w:rsid w:val="0022253C"/>
    <w:rsid w:val="00222546"/>
    <w:rsid w:val="00222796"/>
    <w:rsid w:val="002227B3"/>
    <w:rsid w:val="002227F5"/>
    <w:rsid w:val="00222CE3"/>
    <w:rsid w:val="002235D7"/>
    <w:rsid w:val="002237ED"/>
    <w:rsid w:val="002239C4"/>
    <w:rsid w:val="002241E0"/>
    <w:rsid w:val="00224617"/>
    <w:rsid w:val="00224D0C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633"/>
    <w:rsid w:val="00230A44"/>
    <w:rsid w:val="00230A52"/>
    <w:rsid w:val="00230FA5"/>
    <w:rsid w:val="00231131"/>
    <w:rsid w:val="0023170E"/>
    <w:rsid w:val="00231839"/>
    <w:rsid w:val="00231F7E"/>
    <w:rsid w:val="00232371"/>
    <w:rsid w:val="00232423"/>
    <w:rsid w:val="002325A3"/>
    <w:rsid w:val="0023262B"/>
    <w:rsid w:val="00232A4E"/>
    <w:rsid w:val="00232F52"/>
    <w:rsid w:val="0023307F"/>
    <w:rsid w:val="00233A7D"/>
    <w:rsid w:val="00233ADF"/>
    <w:rsid w:val="00234035"/>
    <w:rsid w:val="002346C6"/>
    <w:rsid w:val="0023476D"/>
    <w:rsid w:val="0023482B"/>
    <w:rsid w:val="0023482C"/>
    <w:rsid w:val="00234854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79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6F7"/>
    <w:rsid w:val="00244745"/>
    <w:rsid w:val="00244A0C"/>
    <w:rsid w:val="00244C69"/>
    <w:rsid w:val="00244CF8"/>
    <w:rsid w:val="0024508B"/>
    <w:rsid w:val="002454F0"/>
    <w:rsid w:val="002456C9"/>
    <w:rsid w:val="002456FB"/>
    <w:rsid w:val="00245B9E"/>
    <w:rsid w:val="002465AC"/>
    <w:rsid w:val="002465EC"/>
    <w:rsid w:val="00246614"/>
    <w:rsid w:val="002468AE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BBD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6C6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917"/>
    <w:rsid w:val="00264B62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47D"/>
    <w:rsid w:val="0027475A"/>
    <w:rsid w:val="00274E9A"/>
    <w:rsid w:val="00274F5F"/>
    <w:rsid w:val="0027559C"/>
    <w:rsid w:val="00275700"/>
    <w:rsid w:val="00275F56"/>
    <w:rsid w:val="002764AF"/>
    <w:rsid w:val="002765B7"/>
    <w:rsid w:val="00276EAA"/>
    <w:rsid w:val="0027735F"/>
    <w:rsid w:val="00277713"/>
    <w:rsid w:val="00277DBC"/>
    <w:rsid w:val="00277F64"/>
    <w:rsid w:val="00280550"/>
    <w:rsid w:val="00281063"/>
    <w:rsid w:val="00281297"/>
    <w:rsid w:val="00281676"/>
    <w:rsid w:val="00281A0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43F"/>
    <w:rsid w:val="00283B7F"/>
    <w:rsid w:val="00283ED0"/>
    <w:rsid w:val="002842F5"/>
    <w:rsid w:val="0028468D"/>
    <w:rsid w:val="0028470C"/>
    <w:rsid w:val="00284B5F"/>
    <w:rsid w:val="00284EAE"/>
    <w:rsid w:val="002851B3"/>
    <w:rsid w:val="0028560C"/>
    <w:rsid w:val="00285879"/>
    <w:rsid w:val="0028596B"/>
    <w:rsid w:val="00285FB9"/>
    <w:rsid w:val="00286219"/>
    <w:rsid w:val="00286579"/>
    <w:rsid w:val="00286954"/>
    <w:rsid w:val="00286A03"/>
    <w:rsid w:val="00287514"/>
    <w:rsid w:val="0028791B"/>
    <w:rsid w:val="00287C57"/>
    <w:rsid w:val="00287E44"/>
    <w:rsid w:val="00287F79"/>
    <w:rsid w:val="00290044"/>
    <w:rsid w:val="002900A9"/>
    <w:rsid w:val="0029025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C65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860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EB"/>
    <w:rsid w:val="002A46FA"/>
    <w:rsid w:val="002A4916"/>
    <w:rsid w:val="002A5227"/>
    <w:rsid w:val="002A53C5"/>
    <w:rsid w:val="002A57BC"/>
    <w:rsid w:val="002A57F0"/>
    <w:rsid w:val="002A581C"/>
    <w:rsid w:val="002A71B6"/>
    <w:rsid w:val="002A7C41"/>
    <w:rsid w:val="002A7FD6"/>
    <w:rsid w:val="002B004A"/>
    <w:rsid w:val="002B00FE"/>
    <w:rsid w:val="002B0E27"/>
    <w:rsid w:val="002B10B6"/>
    <w:rsid w:val="002B10D3"/>
    <w:rsid w:val="002B1113"/>
    <w:rsid w:val="002B17FD"/>
    <w:rsid w:val="002B1867"/>
    <w:rsid w:val="002B1BD1"/>
    <w:rsid w:val="002B1EA3"/>
    <w:rsid w:val="002B21C7"/>
    <w:rsid w:val="002B2A55"/>
    <w:rsid w:val="002B2DA9"/>
    <w:rsid w:val="002B30C8"/>
    <w:rsid w:val="002B31FA"/>
    <w:rsid w:val="002B3290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ADC"/>
    <w:rsid w:val="002B71D1"/>
    <w:rsid w:val="002B77A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66E"/>
    <w:rsid w:val="002C27E8"/>
    <w:rsid w:val="002C2ACB"/>
    <w:rsid w:val="002C2F60"/>
    <w:rsid w:val="002C34C1"/>
    <w:rsid w:val="002C373F"/>
    <w:rsid w:val="002C41CB"/>
    <w:rsid w:val="002C47E2"/>
    <w:rsid w:val="002C5B27"/>
    <w:rsid w:val="002C5C58"/>
    <w:rsid w:val="002C61B5"/>
    <w:rsid w:val="002C6613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455"/>
    <w:rsid w:val="002D155B"/>
    <w:rsid w:val="002D1AD3"/>
    <w:rsid w:val="002D2BE7"/>
    <w:rsid w:val="002D327D"/>
    <w:rsid w:val="002D3375"/>
    <w:rsid w:val="002D40A5"/>
    <w:rsid w:val="002D47E5"/>
    <w:rsid w:val="002D48E1"/>
    <w:rsid w:val="002D4DF7"/>
    <w:rsid w:val="002D5847"/>
    <w:rsid w:val="002D5F15"/>
    <w:rsid w:val="002D61C8"/>
    <w:rsid w:val="002D629E"/>
    <w:rsid w:val="002D6E9A"/>
    <w:rsid w:val="002D6F57"/>
    <w:rsid w:val="002D726B"/>
    <w:rsid w:val="002D756B"/>
    <w:rsid w:val="002D7599"/>
    <w:rsid w:val="002D75DB"/>
    <w:rsid w:val="002D7F19"/>
    <w:rsid w:val="002E0067"/>
    <w:rsid w:val="002E02D0"/>
    <w:rsid w:val="002E0343"/>
    <w:rsid w:val="002E0489"/>
    <w:rsid w:val="002E04C0"/>
    <w:rsid w:val="002E0544"/>
    <w:rsid w:val="002E0FA1"/>
    <w:rsid w:val="002E150B"/>
    <w:rsid w:val="002E1578"/>
    <w:rsid w:val="002E1DF4"/>
    <w:rsid w:val="002E2936"/>
    <w:rsid w:val="002E2C3B"/>
    <w:rsid w:val="002E3C37"/>
    <w:rsid w:val="002E3CD0"/>
    <w:rsid w:val="002E4BA7"/>
    <w:rsid w:val="002E4D3D"/>
    <w:rsid w:val="002E4DD1"/>
    <w:rsid w:val="002E5CA7"/>
    <w:rsid w:val="002E5F1E"/>
    <w:rsid w:val="002E6377"/>
    <w:rsid w:val="002E64C3"/>
    <w:rsid w:val="002E668B"/>
    <w:rsid w:val="002E6D39"/>
    <w:rsid w:val="002E6E71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C00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8E1"/>
    <w:rsid w:val="002F594B"/>
    <w:rsid w:val="002F5F61"/>
    <w:rsid w:val="002F62DF"/>
    <w:rsid w:val="002F63E6"/>
    <w:rsid w:val="002F7729"/>
    <w:rsid w:val="002F794D"/>
    <w:rsid w:val="00300081"/>
    <w:rsid w:val="0030023E"/>
    <w:rsid w:val="0030059B"/>
    <w:rsid w:val="00300812"/>
    <w:rsid w:val="0030094D"/>
    <w:rsid w:val="00300CB6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1E2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DCE"/>
    <w:rsid w:val="00316198"/>
    <w:rsid w:val="00316676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79F"/>
    <w:rsid w:val="0032345B"/>
    <w:rsid w:val="003235FE"/>
    <w:rsid w:val="003241CC"/>
    <w:rsid w:val="00324FF5"/>
    <w:rsid w:val="003256A0"/>
    <w:rsid w:val="003256F8"/>
    <w:rsid w:val="00325A79"/>
    <w:rsid w:val="00325BAB"/>
    <w:rsid w:val="00326069"/>
    <w:rsid w:val="003263F3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CDC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4F72"/>
    <w:rsid w:val="003353D5"/>
    <w:rsid w:val="003354CA"/>
    <w:rsid w:val="00335A53"/>
    <w:rsid w:val="00336CED"/>
    <w:rsid w:val="0033726C"/>
    <w:rsid w:val="00337311"/>
    <w:rsid w:val="003379A4"/>
    <w:rsid w:val="00337BB0"/>
    <w:rsid w:val="00337CB6"/>
    <w:rsid w:val="003403AE"/>
    <w:rsid w:val="003405B9"/>
    <w:rsid w:val="00340913"/>
    <w:rsid w:val="003409BD"/>
    <w:rsid w:val="00340D27"/>
    <w:rsid w:val="00340F65"/>
    <w:rsid w:val="00341008"/>
    <w:rsid w:val="0034111B"/>
    <w:rsid w:val="003422FB"/>
    <w:rsid w:val="00342559"/>
    <w:rsid w:val="00342D1A"/>
    <w:rsid w:val="0034339B"/>
    <w:rsid w:val="00343860"/>
    <w:rsid w:val="00343AB5"/>
    <w:rsid w:val="00343CCF"/>
    <w:rsid w:val="003441D3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655"/>
    <w:rsid w:val="00347A1B"/>
    <w:rsid w:val="00347BF4"/>
    <w:rsid w:val="00347CA3"/>
    <w:rsid w:val="00347F9F"/>
    <w:rsid w:val="003503D5"/>
    <w:rsid w:val="00350828"/>
    <w:rsid w:val="00351032"/>
    <w:rsid w:val="0035149A"/>
    <w:rsid w:val="00351668"/>
    <w:rsid w:val="003523A7"/>
    <w:rsid w:val="00352775"/>
    <w:rsid w:val="00352F14"/>
    <w:rsid w:val="003530B3"/>
    <w:rsid w:val="003532DF"/>
    <w:rsid w:val="00353F13"/>
    <w:rsid w:val="00354146"/>
    <w:rsid w:val="003549E9"/>
    <w:rsid w:val="0035546F"/>
    <w:rsid w:val="003554BD"/>
    <w:rsid w:val="003554CE"/>
    <w:rsid w:val="00355A25"/>
    <w:rsid w:val="00356586"/>
    <w:rsid w:val="00356726"/>
    <w:rsid w:val="00356792"/>
    <w:rsid w:val="00356C59"/>
    <w:rsid w:val="00356DA5"/>
    <w:rsid w:val="003571E2"/>
    <w:rsid w:val="00360107"/>
    <w:rsid w:val="00360180"/>
    <w:rsid w:val="0036041D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5B0"/>
    <w:rsid w:val="00364D97"/>
    <w:rsid w:val="003652A3"/>
    <w:rsid w:val="0036533F"/>
    <w:rsid w:val="00365370"/>
    <w:rsid w:val="00365B3A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226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874"/>
    <w:rsid w:val="00391B86"/>
    <w:rsid w:val="00391CBB"/>
    <w:rsid w:val="00391D90"/>
    <w:rsid w:val="00391DDE"/>
    <w:rsid w:val="0039208E"/>
    <w:rsid w:val="003923A6"/>
    <w:rsid w:val="0039257A"/>
    <w:rsid w:val="0039290C"/>
    <w:rsid w:val="00393129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612"/>
    <w:rsid w:val="003A0756"/>
    <w:rsid w:val="003A0A67"/>
    <w:rsid w:val="003A0E1D"/>
    <w:rsid w:val="003A1273"/>
    <w:rsid w:val="003A1596"/>
    <w:rsid w:val="003A1C56"/>
    <w:rsid w:val="003A1FEA"/>
    <w:rsid w:val="003A2241"/>
    <w:rsid w:val="003A24A7"/>
    <w:rsid w:val="003A2DAC"/>
    <w:rsid w:val="003A2E86"/>
    <w:rsid w:val="003A344A"/>
    <w:rsid w:val="003A3622"/>
    <w:rsid w:val="003A36D4"/>
    <w:rsid w:val="003A3860"/>
    <w:rsid w:val="003A3C3F"/>
    <w:rsid w:val="003A3FF6"/>
    <w:rsid w:val="003A4139"/>
    <w:rsid w:val="003A4409"/>
    <w:rsid w:val="003A446D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3B"/>
    <w:rsid w:val="003A6FFB"/>
    <w:rsid w:val="003A701E"/>
    <w:rsid w:val="003A7161"/>
    <w:rsid w:val="003A7200"/>
    <w:rsid w:val="003A75C6"/>
    <w:rsid w:val="003A79FF"/>
    <w:rsid w:val="003A7B7E"/>
    <w:rsid w:val="003A7B9B"/>
    <w:rsid w:val="003A7DFF"/>
    <w:rsid w:val="003A7E01"/>
    <w:rsid w:val="003A7E72"/>
    <w:rsid w:val="003B00E9"/>
    <w:rsid w:val="003B00F1"/>
    <w:rsid w:val="003B02DF"/>
    <w:rsid w:val="003B0A67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C07"/>
    <w:rsid w:val="003B3F02"/>
    <w:rsid w:val="003B3F64"/>
    <w:rsid w:val="003B4312"/>
    <w:rsid w:val="003B4644"/>
    <w:rsid w:val="003B49D4"/>
    <w:rsid w:val="003B4B26"/>
    <w:rsid w:val="003B4E29"/>
    <w:rsid w:val="003B5306"/>
    <w:rsid w:val="003B545D"/>
    <w:rsid w:val="003B5757"/>
    <w:rsid w:val="003B59A4"/>
    <w:rsid w:val="003B5E92"/>
    <w:rsid w:val="003B5F7C"/>
    <w:rsid w:val="003B6179"/>
    <w:rsid w:val="003B69D0"/>
    <w:rsid w:val="003B7B4D"/>
    <w:rsid w:val="003C0125"/>
    <w:rsid w:val="003C03DD"/>
    <w:rsid w:val="003C03F7"/>
    <w:rsid w:val="003C05CD"/>
    <w:rsid w:val="003C0FE5"/>
    <w:rsid w:val="003C14B6"/>
    <w:rsid w:val="003C1CAF"/>
    <w:rsid w:val="003C22D4"/>
    <w:rsid w:val="003C2804"/>
    <w:rsid w:val="003C29AF"/>
    <w:rsid w:val="003C2E73"/>
    <w:rsid w:val="003C36B1"/>
    <w:rsid w:val="003C3984"/>
    <w:rsid w:val="003C3B01"/>
    <w:rsid w:val="003C3BC5"/>
    <w:rsid w:val="003C3F73"/>
    <w:rsid w:val="003C40A2"/>
    <w:rsid w:val="003C5428"/>
    <w:rsid w:val="003C5519"/>
    <w:rsid w:val="003C5766"/>
    <w:rsid w:val="003C5A97"/>
    <w:rsid w:val="003C616B"/>
    <w:rsid w:val="003C681D"/>
    <w:rsid w:val="003C6BED"/>
    <w:rsid w:val="003C6D61"/>
    <w:rsid w:val="003C6EA5"/>
    <w:rsid w:val="003C76F4"/>
    <w:rsid w:val="003C7965"/>
    <w:rsid w:val="003C7979"/>
    <w:rsid w:val="003C7B7E"/>
    <w:rsid w:val="003C7D06"/>
    <w:rsid w:val="003C7DD9"/>
    <w:rsid w:val="003C7EF7"/>
    <w:rsid w:val="003D0E1F"/>
    <w:rsid w:val="003D113B"/>
    <w:rsid w:val="003D1182"/>
    <w:rsid w:val="003D1AE0"/>
    <w:rsid w:val="003D1EEA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611"/>
    <w:rsid w:val="003D5F76"/>
    <w:rsid w:val="003D6280"/>
    <w:rsid w:val="003D66CB"/>
    <w:rsid w:val="003D687A"/>
    <w:rsid w:val="003D6BAC"/>
    <w:rsid w:val="003D6E45"/>
    <w:rsid w:val="003D7125"/>
    <w:rsid w:val="003D7A2D"/>
    <w:rsid w:val="003D7B0E"/>
    <w:rsid w:val="003D7C91"/>
    <w:rsid w:val="003E00D3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7DE"/>
    <w:rsid w:val="003E4979"/>
    <w:rsid w:val="003E4A3C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17"/>
    <w:rsid w:val="003E6AC1"/>
    <w:rsid w:val="003E6B73"/>
    <w:rsid w:val="003E6C31"/>
    <w:rsid w:val="003E7EEA"/>
    <w:rsid w:val="003F00D8"/>
    <w:rsid w:val="003F01E7"/>
    <w:rsid w:val="003F0AEA"/>
    <w:rsid w:val="003F18CF"/>
    <w:rsid w:val="003F1B53"/>
    <w:rsid w:val="003F2B68"/>
    <w:rsid w:val="003F2BFE"/>
    <w:rsid w:val="003F3A44"/>
    <w:rsid w:val="003F3B3F"/>
    <w:rsid w:val="003F3D0C"/>
    <w:rsid w:val="003F4067"/>
    <w:rsid w:val="003F5732"/>
    <w:rsid w:val="003F5A5B"/>
    <w:rsid w:val="003F5F0A"/>
    <w:rsid w:val="003F603A"/>
    <w:rsid w:val="003F60DB"/>
    <w:rsid w:val="003F6DF4"/>
    <w:rsid w:val="003F7022"/>
    <w:rsid w:val="003F7263"/>
    <w:rsid w:val="003F7B3F"/>
    <w:rsid w:val="003F7D77"/>
    <w:rsid w:val="00400626"/>
    <w:rsid w:val="00400A5E"/>
    <w:rsid w:val="00400D16"/>
    <w:rsid w:val="00400F1D"/>
    <w:rsid w:val="00401089"/>
    <w:rsid w:val="004015B0"/>
    <w:rsid w:val="004016AD"/>
    <w:rsid w:val="00401A15"/>
    <w:rsid w:val="00401A9C"/>
    <w:rsid w:val="00401C5B"/>
    <w:rsid w:val="00401DB1"/>
    <w:rsid w:val="004020FB"/>
    <w:rsid w:val="0040230D"/>
    <w:rsid w:val="004024C2"/>
    <w:rsid w:val="004025FB"/>
    <w:rsid w:val="004028D0"/>
    <w:rsid w:val="00402940"/>
    <w:rsid w:val="00403226"/>
    <w:rsid w:val="0040342B"/>
    <w:rsid w:val="00403827"/>
    <w:rsid w:val="004040E3"/>
    <w:rsid w:val="00404D4D"/>
    <w:rsid w:val="00404D83"/>
    <w:rsid w:val="004050CA"/>
    <w:rsid w:val="004068A2"/>
    <w:rsid w:val="00407731"/>
    <w:rsid w:val="00407CDA"/>
    <w:rsid w:val="00407EEB"/>
    <w:rsid w:val="00407F71"/>
    <w:rsid w:val="004100FD"/>
    <w:rsid w:val="00410119"/>
    <w:rsid w:val="0041029D"/>
    <w:rsid w:val="00410347"/>
    <w:rsid w:val="004104BF"/>
    <w:rsid w:val="0041068A"/>
    <w:rsid w:val="00410DEC"/>
    <w:rsid w:val="0041138F"/>
    <w:rsid w:val="004113A5"/>
    <w:rsid w:val="00411461"/>
    <w:rsid w:val="004118D5"/>
    <w:rsid w:val="00412079"/>
    <w:rsid w:val="0041209E"/>
    <w:rsid w:val="0041299B"/>
    <w:rsid w:val="00412EF3"/>
    <w:rsid w:val="00413162"/>
    <w:rsid w:val="004133CD"/>
    <w:rsid w:val="00413549"/>
    <w:rsid w:val="00413FCD"/>
    <w:rsid w:val="0041439E"/>
    <w:rsid w:val="00414538"/>
    <w:rsid w:val="00414647"/>
    <w:rsid w:val="00414782"/>
    <w:rsid w:val="0041479C"/>
    <w:rsid w:val="00414F9A"/>
    <w:rsid w:val="00415ECC"/>
    <w:rsid w:val="00415EF5"/>
    <w:rsid w:val="00416787"/>
    <w:rsid w:val="00416C69"/>
    <w:rsid w:val="004170FC"/>
    <w:rsid w:val="00417877"/>
    <w:rsid w:val="00417F13"/>
    <w:rsid w:val="004203CA"/>
    <w:rsid w:val="004208D7"/>
    <w:rsid w:val="00420CA2"/>
    <w:rsid w:val="00420EB5"/>
    <w:rsid w:val="00421781"/>
    <w:rsid w:val="00421878"/>
    <w:rsid w:val="004219C1"/>
    <w:rsid w:val="0042202B"/>
    <w:rsid w:val="004228EE"/>
    <w:rsid w:val="00422BB1"/>
    <w:rsid w:val="00422D87"/>
    <w:rsid w:val="00422F3C"/>
    <w:rsid w:val="0042325A"/>
    <w:rsid w:val="0042336F"/>
    <w:rsid w:val="004234EF"/>
    <w:rsid w:val="00423CA0"/>
    <w:rsid w:val="004242F2"/>
    <w:rsid w:val="004249D5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BAD"/>
    <w:rsid w:val="00431DC7"/>
    <w:rsid w:val="004325BF"/>
    <w:rsid w:val="00432740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913"/>
    <w:rsid w:val="00434B3D"/>
    <w:rsid w:val="00434F9C"/>
    <w:rsid w:val="0043544E"/>
    <w:rsid w:val="004355FA"/>
    <w:rsid w:val="00435F09"/>
    <w:rsid w:val="00435F6F"/>
    <w:rsid w:val="00436225"/>
    <w:rsid w:val="00436548"/>
    <w:rsid w:val="00436C20"/>
    <w:rsid w:val="00436D44"/>
    <w:rsid w:val="00436E55"/>
    <w:rsid w:val="004373A1"/>
    <w:rsid w:val="00437EF5"/>
    <w:rsid w:val="00440392"/>
    <w:rsid w:val="00440396"/>
    <w:rsid w:val="00440502"/>
    <w:rsid w:val="0044058F"/>
    <w:rsid w:val="004412E5"/>
    <w:rsid w:val="004415FC"/>
    <w:rsid w:val="00441842"/>
    <w:rsid w:val="00441989"/>
    <w:rsid w:val="00441BF6"/>
    <w:rsid w:val="00442112"/>
    <w:rsid w:val="00442822"/>
    <w:rsid w:val="00442B37"/>
    <w:rsid w:val="00442BBA"/>
    <w:rsid w:val="00442DDE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A67"/>
    <w:rsid w:val="00446CBD"/>
    <w:rsid w:val="00447603"/>
    <w:rsid w:val="00447999"/>
    <w:rsid w:val="00447AC5"/>
    <w:rsid w:val="00447B01"/>
    <w:rsid w:val="00447BDB"/>
    <w:rsid w:val="00447EAD"/>
    <w:rsid w:val="004504A7"/>
    <w:rsid w:val="004504E7"/>
    <w:rsid w:val="00450899"/>
    <w:rsid w:val="004508B7"/>
    <w:rsid w:val="00450FE9"/>
    <w:rsid w:val="00451A7B"/>
    <w:rsid w:val="00451AFB"/>
    <w:rsid w:val="00452124"/>
    <w:rsid w:val="004522A6"/>
    <w:rsid w:val="00452870"/>
    <w:rsid w:val="0045291E"/>
    <w:rsid w:val="004529D7"/>
    <w:rsid w:val="00452A11"/>
    <w:rsid w:val="0045388E"/>
    <w:rsid w:val="00453BF4"/>
    <w:rsid w:val="00453D89"/>
    <w:rsid w:val="00453E34"/>
    <w:rsid w:val="004541EE"/>
    <w:rsid w:val="00454571"/>
    <w:rsid w:val="004545C5"/>
    <w:rsid w:val="00454BE8"/>
    <w:rsid w:val="0045592A"/>
    <w:rsid w:val="00455AFA"/>
    <w:rsid w:val="00456308"/>
    <w:rsid w:val="004566BE"/>
    <w:rsid w:val="004567E7"/>
    <w:rsid w:val="0045682E"/>
    <w:rsid w:val="004568B4"/>
    <w:rsid w:val="00456D0D"/>
    <w:rsid w:val="00457142"/>
    <w:rsid w:val="004573A4"/>
    <w:rsid w:val="00457493"/>
    <w:rsid w:val="00457958"/>
    <w:rsid w:val="00457FFD"/>
    <w:rsid w:val="004605F4"/>
    <w:rsid w:val="00460BB1"/>
    <w:rsid w:val="0046115F"/>
    <w:rsid w:val="00461402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875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C90"/>
    <w:rsid w:val="00472E22"/>
    <w:rsid w:val="00472F67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E"/>
    <w:rsid w:val="00477898"/>
    <w:rsid w:val="00477B0E"/>
    <w:rsid w:val="00480195"/>
    <w:rsid w:val="00480921"/>
    <w:rsid w:val="00480BA6"/>
    <w:rsid w:val="00481380"/>
    <w:rsid w:val="00481688"/>
    <w:rsid w:val="0048170B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D80"/>
    <w:rsid w:val="00492EBB"/>
    <w:rsid w:val="00493005"/>
    <w:rsid w:val="00493435"/>
    <w:rsid w:val="004937CB"/>
    <w:rsid w:val="004943EB"/>
    <w:rsid w:val="00494B28"/>
    <w:rsid w:val="0049527B"/>
    <w:rsid w:val="004955A9"/>
    <w:rsid w:val="00495CF9"/>
    <w:rsid w:val="00495EAF"/>
    <w:rsid w:val="00495FFF"/>
    <w:rsid w:val="0049613A"/>
    <w:rsid w:val="0049628C"/>
    <w:rsid w:val="004966F2"/>
    <w:rsid w:val="00496705"/>
    <w:rsid w:val="00496A9F"/>
    <w:rsid w:val="00496C26"/>
    <w:rsid w:val="00496D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BF2"/>
    <w:rsid w:val="004A1387"/>
    <w:rsid w:val="004A17B4"/>
    <w:rsid w:val="004A1B07"/>
    <w:rsid w:val="004A21D8"/>
    <w:rsid w:val="004A2DE9"/>
    <w:rsid w:val="004A2E04"/>
    <w:rsid w:val="004A3226"/>
    <w:rsid w:val="004A38AE"/>
    <w:rsid w:val="004A399F"/>
    <w:rsid w:val="004A4096"/>
    <w:rsid w:val="004A40C1"/>
    <w:rsid w:val="004A4692"/>
    <w:rsid w:val="004A502C"/>
    <w:rsid w:val="004A5030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3A5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874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C6D26"/>
    <w:rsid w:val="004D0B78"/>
    <w:rsid w:val="004D0C1E"/>
    <w:rsid w:val="004D0FCC"/>
    <w:rsid w:val="004D1000"/>
    <w:rsid w:val="004D1561"/>
    <w:rsid w:val="004D1D27"/>
    <w:rsid w:val="004D2855"/>
    <w:rsid w:val="004D2EC3"/>
    <w:rsid w:val="004D2FF6"/>
    <w:rsid w:val="004D3FD6"/>
    <w:rsid w:val="004D405F"/>
    <w:rsid w:val="004D5294"/>
    <w:rsid w:val="004D55CA"/>
    <w:rsid w:val="004D5A27"/>
    <w:rsid w:val="004D5F0E"/>
    <w:rsid w:val="004D660E"/>
    <w:rsid w:val="004D6626"/>
    <w:rsid w:val="004D6758"/>
    <w:rsid w:val="004D67D3"/>
    <w:rsid w:val="004D732E"/>
    <w:rsid w:val="004D7B1A"/>
    <w:rsid w:val="004D7DFC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6AC"/>
    <w:rsid w:val="004E375D"/>
    <w:rsid w:val="004E3850"/>
    <w:rsid w:val="004E3FC1"/>
    <w:rsid w:val="004E4813"/>
    <w:rsid w:val="004E58EA"/>
    <w:rsid w:val="004E5F65"/>
    <w:rsid w:val="004E65BE"/>
    <w:rsid w:val="004E6C7A"/>
    <w:rsid w:val="004E74D3"/>
    <w:rsid w:val="004E7615"/>
    <w:rsid w:val="004E7CDF"/>
    <w:rsid w:val="004F02AF"/>
    <w:rsid w:val="004F0612"/>
    <w:rsid w:val="004F078C"/>
    <w:rsid w:val="004F1087"/>
    <w:rsid w:val="004F1324"/>
    <w:rsid w:val="004F153D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3F48"/>
    <w:rsid w:val="004F469D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3FB2"/>
    <w:rsid w:val="005043FC"/>
    <w:rsid w:val="00504A55"/>
    <w:rsid w:val="00504B31"/>
    <w:rsid w:val="0050591A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3D28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86"/>
    <w:rsid w:val="00516EA5"/>
    <w:rsid w:val="00516FF9"/>
    <w:rsid w:val="005179DA"/>
    <w:rsid w:val="00517E2A"/>
    <w:rsid w:val="00520AD7"/>
    <w:rsid w:val="00520C1C"/>
    <w:rsid w:val="00521386"/>
    <w:rsid w:val="00521439"/>
    <w:rsid w:val="00522133"/>
    <w:rsid w:val="0052292E"/>
    <w:rsid w:val="005229C6"/>
    <w:rsid w:val="00522A3A"/>
    <w:rsid w:val="00522D77"/>
    <w:rsid w:val="005232E0"/>
    <w:rsid w:val="0052373B"/>
    <w:rsid w:val="00523CFF"/>
    <w:rsid w:val="00523E00"/>
    <w:rsid w:val="0052439F"/>
    <w:rsid w:val="005243EB"/>
    <w:rsid w:val="00525104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18A"/>
    <w:rsid w:val="00530512"/>
    <w:rsid w:val="00530799"/>
    <w:rsid w:val="00530A2D"/>
    <w:rsid w:val="0053109F"/>
    <w:rsid w:val="005311E8"/>
    <w:rsid w:val="005312C4"/>
    <w:rsid w:val="0053133A"/>
    <w:rsid w:val="00531822"/>
    <w:rsid w:val="00531AB7"/>
    <w:rsid w:val="00531AF5"/>
    <w:rsid w:val="005326D0"/>
    <w:rsid w:val="005327CB"/>
    <w:rsid w:val="00532800"/>
    <w:rsid w:val="005328BC"/>
    <w:rsid w:val="00532A80"/>
    <w:rsid w:val="00532FDA"/>
    <w:rsid w:val="00533851"/>
    <w:rsid w:val="00533EE8"/>
    <w:rsid w:val="0053417D"/>
    <w:rsid w:val="0053490C"/>
    <w:rsid w:val="005349A0"/>
    <w:rsid w:val="00535585"/>
    <w:rsid w:val="005357C2"/>
    <w:rsid w:val="005369D0"/>
    <w:rsid w:val="00536A58"/>
    <w:rsid w:val="00536AB4"/>
    <w:rsid w:val="00536F48"/>
    <w:rsid w:val="00537022"/>
    <w:rsid w:val="00537060"/>
    <w:rsid w:val="00537127"/>
    <w:rsid w:val="0053764B"/>
    <w:rsid w:val="005403D4"/>
    <w:rsid w:val="0054069F"/>
    <w:rsid w:val="00541307"/>
    <w:rsid w:val="00541B0B"/>
    <w:rsid w:val="00541B60"/>
    <w:rsid w:val="00541CFE"/>
    <w:rsid w:val="00541DB8"/>
    <w:rsid w:val="00541F9A"/>
    <w:rsid w:val="00542599"/>
    <w:rsid w:val="00542A66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6D5C"/>
    <w:rsid w:val="00547753"/>
    <w:rsid w:val="005479F5"/>
    <w:rsid w:val="00547D90"/>
    <w:rsid w:val="005501E4"/>
    <w:rsid w:val="005506E4"/>
    <w:rsid w:val="005508EF"/>
    <w:rsid w:val="005510E3"/>
    <w:rsid w:val="005515BB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669"/>
    <w:rsid w:val="00560729"/>
    <w:rsid w:val="005608D4"/>
    <w:rsid w:val="00560A86"/>
    <w:rsid w:val="00561C64"/>
    <w:rsid w:val="00562173"/>
    <w:rsid w:val="0056218D"/>
    <w:rsid w:val="00562515"/>
    <w:rsid w:val="0056255F"/>
    <w:rsid w:val="00562CD2"/>
    <w:rsid w:val="00562E4D"/>
    <w:rsid w:val="00562EAD"/>
    <w:rsid w:val="00563222"/>
    <w:rsid w:val="0056367C"/>
    <w:rsid w:val="005639D1"/>
    <w:rsid w:val="00563AEB"/>
    <w:rsid w:val="005642AA"/>
    <w:rsid w:val="00564321"/>
    <w:rsid w:val="00564775"/>
    <w:rsid w:val="00565150"/>
    <w:rsid w:val="005661DF"/>
    <w:rsid w:val="005664D6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0E32"/>
    <w:rsid w:val="005719AC"/>
    <w:rsid w:val="005721A1"/>
    <w:rsid w:val="00572749"/>
    <w:rsid w:val="00572F48"/>
    <w:rsid w:val="00573188"/>
    <w:rsid w:val="005732F8"/>
    <w:rsid w:val="005739F4"/>
    <w:rsid w:val="00573A7F"/>
    <w:rsid w:val="00573EE1"/>
    <w:rsid w:val="00573EEA"/>
    <w:rsid w:val="00574054"/>
    <w:rsid w:val="0057406C"/>
    <w:rsid w:val="0057422A"/>
    <w:rsid w:val="00575051"/>
    <w:rsid w:val="005758E3"/>
    <w:rsid w:val="00576069"/>
    <w:rsid w:val="005761BE"/>
    <w:rsid w:val="00576AD5"/>
    <w:rsid w:val="00576D35"/>
    <w:rsid w:val="005775C0"/>
    <w:rsid w:val="005777C8"/>
    <w:rsid w:val="00577AD5"/>
    <w:rsid w:val="00577F23"/>
    <w:rsid w:val="00580083"/>
    <w:rsid w:val="00580414"/>
    <w:rsid w:val="00580A50"/>
    <w:rsid w:val="00580A72"/>
    <w:rsid w:val="0058107B"/>
    <w:rsid w:val="005811C5"/>
    <w:rsid w:val="0058149F"/>
    <w:rsid w:val="0058161B"/>
    <w:rsid w:val="005817A5"/>
    <w:rsid w:val="0058185D"/>
    <w:rsid w:val="00581B22"/>
    <w:rsid w:val="00581DF3"/>
    <w:rsid w:val="0058256F"/>
    <w:rsid w:val="00582853"/>
    <w:rsid w:val="00582893"/>
    <w:rsid w:val="00582C76"/>
    <w:rsid w:val="005831A0"/>
    <w:rsid w:val="005834DF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F2A"/>
    <w:rsid w:val="00585C21"/>
    <w:rsid w:val="00585C55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8D5"/>
    <w:rsid w:val="00590918"/>
    <w:rsid w:val="00590AE0"/>
    <w:rsid w:val="00590D18"/>
    <w:rsid w:val="00590EDD"/>
    <w:rsid w:val="0059149C"/>
    <w:rsid w:val="00591988"/>
    <w:rsid w:val="00591EBD"/>
    <w:rsid w:val="0059217A"/>
    <w:rsid w:val="005921C8"/>
    <w:rsid w:val="005922A3"/>
    <w:rsid w:val="0059239E"/>
    <w:rsid w:val="005924DB"/>
    <w:rsid w:val="00592978"/>
    <w:rsid w:val="005929E8"/>
    <w:rsid w:val="00592A2E"/>
    <w:rsid w:val="00592BF2"/>
    <w:rsid w:val="005930CE"/>
    <w:rsid w:val="00593155"/>
    <w:rsid w:val="005931C9"/>
    <w:rsid w:val="0059353B"/>
    <w:rsid w:val="005937D4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97F70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C2B"/>
    <w:rsid w:val="005A3394"/>
    <w:rsid w:val="005A3AD9"/>
    <w:rsid w:val="005A403A"/>
    <w:rsid w:val="005A41F7"/>
    <w:rsid w:val="005A43BE"/>
    <w:rsid w:val="005A4624"/>
    <w:rsid w:val="005A4DA6"/>
    <w:rsid w:val="005A5011"/>
    <w:rsid w:val="005A508D"/>
    <w:rsid w:val="005A5F3B"/>
    <w:rsid w:val="005A60BA"/>
    <w:rsid w:val="005A6E09"/>
    <w:rsid w:val="005A6FA6"/>
    <w:rsid w:val="005A73F8"/>
    <w:rsid w:val="005A7550"/>
    <w:rsid w:val="005A761B"/>
    <w:rsid w:val="005A79F3"/>
    <w:rsid w:val="005B05A2"/>
    <w:rsid w:val="005B06F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CBC"/>
    <w:rsid w:val="005B2FD3"/>
    <w:rsid w:val="005B30F1"/>
    <w:rsid w:val="005B41B3"/>
    <w:rsid w:val="005B4289"/>
    <w:rsid w:val="005B47AD"/>
    <w:rsid w:val="005B5926"/>
    <w:rsid w:val="005B5A74"/>
    <w:rsid w:val="005B5D00"/>
    <w:rsid w:val="005B5DBE"/>
    <w:rsid w:val="005B622D"/>
    <w:rsid w:val="005B64F9"/>
    <w:rsid w:val="005B66DA"/>
    <w:rsid w:val="005B6927"/>
    <w:rsid w:val="005B698D"/>
    <w:rsid w:val="005B6B33"/>
    <w:rsid w:val="005B6B72"/>
    <w:rsid w:val="005B6BFD"/>
    <w:rsid w:val="005B6F46"/>
    <w:rsid w:val="005B715C"/>
    <w:rsid w:val="005B7331"/>
    <w:rsid w:val="005B75B6"/>
    <w:rsid w:val="005B789E"/>
    <w:rsid w:val="005B7F6E"/>
    <w:rsid w:val="005C01EA"/>
    <w:rsid w:val="005C043D"/>
    <w:rsid w:val="005C0C11"/>
    <w:rsid w:val="005C12AC"/>
    <w:rsid w:val="005C1C90"/>
    <w:rsid w:val="005C1CEF"/>
    <w:rsid w:val="005C1EF5"/>
    <w:rsid w:val="005C25B4"/>
    <w:rsid w:val="005C3848"/>
    <w:rsid w:val="005C3964"/>
    <w:rsid w:val="005C428A"/>
    <w:rsid w:val="005C4330"/>
    <w:rsid w:val="005C437E"/>
    <w:rsid w:val="005C4787"/>
    <w:rsid w:val="005C4997"/>
    <w:rsid w:val="005C5113"/>
    <w:rsid w:val="005C54B8"/>
    <w:rsid w:val="005C557C"/>
    <w:rsid w:val="005C56B7"/>
    <w:rsid w:val="005C57EE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DBB"/>
    <w:rsid w:val="005D0F17"/>
    <w:rsid w:val="005D101F"/>
    <w:rsid w:val="005D1247"/>
    <w:rsid w:val="005D128C"/>
    <w:rsid w:val="005D1D60"/>
    <w:rsid w:val="005D205D"/>
    <w:rsid w:val="005D2111"/>
    <w:rsid w:val="005D290E"/>
    <w:rsid w:val="005D2F54"/>
    <w:rsid w:val="005D317D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B4E"/>
    <w:rsid w:val="005E5EB1"/>
    <w:rsid w:val="005E64AF"/>
    <w:rsid w:val="005E6BE9"/>
    <w:rsid w:val="005E6D5F"/>
    <w:rsid w:val="005E71A5"/>
    <w:rsid w:val="005E7221"/>
    <w:rsid w:val="005E777B"/>
    <w:rsid w:val="005F00B5"/>
    <w:rsid w:val="005F03D5"/>
    <w:rsid w:val="005F0860"/>
    <w:rsid w:val="005F14A7"/>
    <w:rsid w:val="005F1A21"/>
    <w:rsid w:val="005F1B20"/>
    <w:rsid w:val="005F1E18"/>
    <w:rsid w:val="005F1E67"/>
    <w:rsid w:val="005F1EB5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BE1"/>
    <w:rsid w:val="005F54B4"/>
    <w:rsid w:val="005F5576"/>
    <w:rsid w:val="005F5692"/>
    <w:rsid w:val="005F57AB"/>
    <w:rsid w:val="005F5A4E"/>
    <w:rsid w:val="005F5A6F"/>
    <w:rsid w:val="005F5BE9"/>
    <w:rsid w:val="005F5C6D"/>
    <w:rsid w:val="005F5E8E"/>
    <w:rsid w:val="005F60E6"/>
    <w:rsid w:val="005F61DD"/>
    <w:rsid w:val="005F62C6"/>
    <w:rsid w:val="005F6977"/>
    <w:rsid w:val="005F764A"/>
    <w:rsid w:val="005F7B0F"/>
    <w:rsid w:val="005F7C22"/>
    <w:rsid w:val="0060008E"/>
    <w:rsid w:val="0060021A"/>
    <w:rsid w:val="006005C1"/>
    <w:rsid w:val="00600608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C2F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C3B"/>
    <w:rsid w:val="00611BA6"/>
    <w:rsid w:val="006120BB"/>
    <w:rsid w:val="006129CC"/>
    <w:rsid w:val="00612D19"/>
    <w:rsid w:val="0061309D"/>
    <w:rsid w:val="0061330F"/>
    <w:rsid w:val="006134EB"/>
    <w:rsid w:val="00613641"/>
    <w:rsid w:val="00613B1D"/>
    <w:rsid w:val="00613BED"/>
    <w:rsid w:val="00614139"/>
    <w:rsid w:val="00614483"/>
    <w:rsid w:val="0061478C"/>
    <w:rsid w:val="0061497F"/>
    <w:rsid w:val="0061516E"/>
    <w:rsid w:val="006151BC"/>
    <w:rsid w:val="00615204"/>
    <w:rsid w:val="006154F0"/>
    <w:rsid w:val="006156F3"/>
    <w:rsid w:val="00615E77"/>
    <w:rsid w:val="006162A3"/>
    <w:rsid w:val="0061641C"/>
    <w:rsid w:val="00616C7D"/>
    <w:rsid w:val="0061735F"/>
    <w:rsid w:val="00617A4A"/>
    <w:rsid w:val="00617D47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F8E"/>
    <w:rsid w:val="00622134"/>
    <w:rsid w:val="006226AF"/>
    <w:rsid w:val="00622789"/>
    <w:rsid w:val="00623148"/>
    <w:rsid w:val="006233C1"/>
    <w:rsid w:val="006235B3"/>
    <w:rsid w:val="00623814"/>
    <w:rsid w:val="00623D75"/>
    <w:rsid w:val="00623E9B"/>
    <w:rsid w:val="00623F20"/>
    <w:rsid w:val="006242E1"/>
    <w:rsid w:val="00624649"/>
    <w:rsid w:val="006249A7"/>
    <w:rsid w:val="006249D1"/>
    <w:rsid w:val="00624D4F"/>
    <w:rsid w:val="006251B8"/>
    <w:rsid w:val="00625713"/>
    <w:rsid w:val="006258F7"/>
    <w:rsid w:val="00625B22"/>
    <w:rsid w:val="00625C53"/>
    <w:rsid w:val="00626415"/>
    <w:rsid w:val="00626447"/>
    <w:rsid w:val="00626868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597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7A6"/>
    <w:rsid w:val="00634CEA"/>
    <w:rsid w:val="0063512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300"/>
    <w:rsid w:val="006417E0"/>
    <w:rsid w:val="006418D2"/>
    <w:rsid w:val="006419D4"/>
    <w:rsid w:val="00641E1E"/>
    <w:rsid w:val="00642453"/>
    <w:rsid w:val="006424F9"/>
    <w:rsid w:val="00642C54"/>
    <w:rsid w:val="00643299"/>
    <w:rsid w:val="0064340D"/>
    <w:rsid w:val="00643763"/>
    <w:rsid w:val="006438BE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A11"/>
    <w:rsid w:val="00647C38"/>
    <w:rsid w:val="00647D39"/>
    <w:rsid w:val="006500A2"/>
    <w:rsid w:val="00650528"/>
    <w:rsid w:val="0065058D"/>
    <w:rsid w:val="00650B46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B46"/>
    <w:rsid w:val="00653C52"/>
    <w:rsid w:val="006540C1"/>
    <w:rsid w:val="00654118"/>
    <w:rsid w:val="0065460C"/>
    <w:rsid w:val="00654642"/>
    <w:rsid w:val="00654A84"/>
    <w:rsid w:val="00654AF4"/>
    <w:rsid w:val="00654CB8"/>
    <w:rsid w:val="00655395"/>
    <w:rsid w:val="006555B4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462"/>
    <w:rsid w:val="006655BB"/>
    <w:rsid w:val="006661F9"/>
    <w:rsid w:val="00666754"/>
    <w:rsid w:val="0066685A"/>
    <w:rsid w:val="00666AEA"/>
    <w:rsid w:val="00666D37"/>
    <w:rsid w:val="0066706E"/>
    <w:rsid w:val="0066754C"/>
    <w:rsid w:val="00667B17"/>
    <w:rsid w:val="00667CFB"/>
    <w:rsid w:val="00667D71"/>
    <w:rsid w:val="00667FB2"/>
    <w:rsid w:val="0067081B"/>
    <w:rsid w:val="00670D2E"/>
    <w:rsid w:val="006715AD"/>
    <w:rsid w:val="00671F8A"/>
    <w:rsid w:val="0067269F"/>
    <w:rsid w:val="006726CB"/>
    <w:rsid w:val="0067272F"/>
    <w:rsid w:val="0067276D"/>
    <w:rsid w:val="00672E8B"/>
    <w:rsid w:val="00672EA5"/>
    <w:rsid w:val="00672FC9"/>
    <w:rsid w:val="00673632"/>
    <w:rsid w:val="00673881"/>
    <w:rsid w:val="00673BA4"/>
    <w:rsid w:val="006745C7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241B"/>
    <w:rsid w:val="0068305C"/>
    <w:rsid w:val="00683889"/>
    <w:rsid w:val="006838CA"/>
    <w:rsid w:val="00683B59"/>
    <w:rsid w:val="00683CC8"/>
    <w:rsid w:val="00684292"/>
    <w:rsid w:val="006842A2"/>
    <w:rsid w:val="006847D4"/>
    <w:rsid w:val="006848BB"/>
    <w:rsid w:val="0068494D"/>
    <w:rsid w:val="00684A44"/>
    <w:rsid w:val="00685075"/>
    <w:rsid w:val="00685339"/>
    <w:rsid w:val="00685597"/>
    <w:rsid w:val="00685716"/>
    <w:rsid w:val="006859F4"/>
    <w:rsid w:val="00685FC6"/>
    <w:rsid w:val="00686338"/>
    <w:rsid w:val="00686514"/>
    <w:rsid w:val="00686E60"/>
    <w:rsid w:val="0068731C"/>
    <w:rsid w:val="00687776"/>
    <w:rsid w:val="00687893"/>
    <w:rsid w:val="006904AD"/>
    <w:rsid w:val="006905D5"/>
    <w:rsid w:val="006905F1"/>
    <w:rsid w:val="006912E6"/>
    <w:rsid w:val="006914E9"/>
    <w:rsid w:val="00691807"/>
    <w:rsid w:val="00691815"/>
    <w:rsid w:val="00691822"/>
    <w:rsid w:val="00691E51"/>
    <w:rsid w:val="006920CA"/>
    <w:rsid w:val="00692150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AED"/>
    <w:rsid w:val="006A0B03"/>
    <w:rsid w:val="006A0C01"/>
    <w:rsid w:val="006A0ECA"/>
    <w:rsid w:val="006A11F4"/>
    <w:rsid w:val="006A1219"/>
    <w:rsid w:val="006A14A8"/>
    <w:rsid w:val="006A1500"/>
    <w:rsid w:val="006A182D"/>
    <w:rsid w:val="006A1ADF"/>
    <w:rsid w:val="006A23AC"/>
    <w:rsid w:val="006A2835"/>
    <w:rsid w:val="006A2E5F"/>
    <w:rsid w:val="006A3411"/>
    <w:rsid w:val="006A3A19"/>
    <w:rsid w:val="006A3B9E"/>
    <w:rsid w:val="006A3D6D"/>
    <w:rsid w:val="006A3D73"/>
    <w:rsid w:val="006A43EA"/>
    <w:rsid w:val="006A471A"/>
    <w:rsid w:val="006A5290"/>
    <w:rsid w:val="006A52EC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443"/>
    <w:rsid w:val="006B0BF0"/>
    <w:rsid w:val="006B0D7E"/>
    <w:rsid w:val="006B10C7"/>
    <w:rsid w:val="006B1E59"/>
    <w:rsid w:val="006B2535"/>
    <w:rsid w:val="006B269C"/>
    <w:rsid w:val="006B2750"/>
    <w:rsid w:val="006B2995"/>
    <w:rsid w:val="006B2F13"/>
    <w:rsid w:val="006B3335"/>
    <w:rsid w:val="006B33FB"/>
    <w:rsid w:val="006B3EFD"/>
    <w:rsid w:val="006B40C8"/>
    <w:rsid w:val="006B46D5"/>
    <w:rsid w:val="006B472A"/>
    <w:rsid w:val="006B5149"/>
    <w:rsid w:val="006B549F"/>
    <w:rsid w:val="006B54EB"/>
    <w:rsid w:val="006B65CB"/>
    <w:rsid w:val="006B765D"/>
    <w:rsid w:val="006B767F"/>
    <w:rsid w:val="006B7683"/>
    <w:rsid w:val="006B77ED"/>
    <w:rsid w:val="006C01F4"/>
    <w:rsid w:val="006C07A4"/>
    <w:rsid w:val="006C0867"/>
    <w:rsid w:val="006C0E95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3E05"/>
    <w:rsid w:val="006C43AD"/>
    <w:rsid w:val="006C4400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E5"/>
    <w:rsid w:val="006D045E"/>
    <w:rsid w:val="006D05F4"/>
    <w:rsid w:val="006D0930"/>
    <w:rsid w:val="006D0B6D"/>
    <w:rsid w:val="006D1549"/>
    <w:rsid w:val="006D16EC"/>
    <w:rsid w:val="006D1A5F"/>
    <w:rsid w:val="006D1F0A"/>
    <w:rsid w:val="006D208D"/>
    <w:rsid w:val="006D2ED4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B4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7AF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66A"/>
    <w:rsid w:val="006E374B"/>
    <w:rsid w:val="006E3B50"/>
    <w:rsid w:val="006E3B65"/>
    <w:rsid w:val="006E44D3"/>
    <w:rsid w:val="006E4705"/>
    <w:rsid w:val="006E470D"/>
    <w:rsid w:val="006E49DF"/>
    <w:rsid w:val="006E4AC9"/>
    <w:rsid w:val="006E4BC0"/>
    <w:rsid w:val="006E4E81"/>
    <w:rsid w:val="006E58CF"/>
    <w:rsid w:val="006E6241"/>
    <w:rsid w:val="006E645F"/>
    <w:rsid w:val="006E69FD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C30"/>
    <w:rsid w:val="006F4E18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1FBC"/>
    <w:rsid w:val="007026CA"/>
    <w:rsid w:val="00702723"/>
    <w:rsid w:val="00702788"/>
    <w:rsid w:val="00702BCA"/>
    <w:rsid w:val="0070303A"/>
    <w:rsid w:val="0070314B"/>
    <w:rsid w:val="0070328F"/>
    <w:rsid w:val="007038ED"/>
    <w:rsid w:val="00703A08"/>
    <w:rsid w:val="00704346"/>
    <w:rsid w:val="00704404"/>
    <w:rsid w:val="00704464"/>
    <w:rsid w:val="00704527"/>
    <w:rsid w:val="00704894"/>
    <w:rsid w:val="00704F9D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B97"/>
    <w:rsid w:val="00707C37"/>
    <w:rsid w:val="00707DF8"/>
    <w:rsid w:val="00710164"/>
    <w:rsid w:val="00710167"/>
    <w:rsid w:val="0071054F"/>
    <w:rsid w:val="00710595"/>
    <w:rsid w:val="00710870"/>
    <w:rsid w:val="007110B3"/>
    <w:rsid w:val="007113F2"/>
    <w:rsid w:val="00711A27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BB9"/>
    <w:rsid w:val="00720A2C"/>
    <w:rsid w:val="00720B85"/>
    <w:rsid w:val="00720C22"/>
    <w:rsid w:val="00720C6E"/>
    <w:rsid w:val="00720E58"/>
    <w:rsid w:val="00720E79"/>
    <w:rsid w:val="00720F9E"/>
    <w:rsid w:val="00721790"/>
    <w:rsid w:val="0072189F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6B8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64F"/>
    <w:rsid w:val="00727D91"/>
    <w:rsid w:val="00727E44"/>
    <w:rsid w:val="00730152"/>
    <w:rsid w:val="007301B7"/>
    <w:rsid w:val="0073071A"/>
    <w:rsid w:val="0073073F"/>
    <w:rsid w:val="00730DD2"/>
    <w:rsid w:val="00730E03"/>
    <w:rsid w:val="00730ECE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037"/>
    <w:rsid w:val="00742891"/>
    <w:rsid w:val="00742977"/>
    <w:rsid w:val="00742C3D"/>
    <w:rsid w:val="00742DAD"/>
    <w:rsid w:val="00743455"/>
    <w:rsid w:val="00743493"/>
    <w:rsid w:val="007435B8"/>
    <w:rsid w:val="007435EC"/>
    <w:rsid w:val="007444AE"/>
    <w:rsid w:val="007447C6"/>
    <w:rsid w:val="007449FE"/>
    <w:rsid w:val="00744CEC"/>
    <w:rsid w:val="0074556A"/>
    <w:rsid w:val="007457BC"/>
    <w:rsid w:val="007457F1"/>
    <w:rsid w:val="00745A05"/>
    <w:rsid w:val="00745F8E"/>
    <w:rsid w:val="00746397"/>
    <w:rsid w:val="00746452"/>
    <w:rsid w:val="00746564"/>
    <w:rsid w:val="00746721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51E"/>
    <w:rsid w:val="00752DE0"/>
    <w:rsid w:val="00752E14"/>
    <w:rsid w:val="007533FD"/>
    <w:rsid w:val="00753DA5"/>
    <w:rsid w:val="00754115"/>
    <w:rsid w:val="007547BC"/>
    <w:rsid w:val="00754818"/>
    <w:rsid w:val="00754824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3F0"/>
    <w:rsid w:val="0076392A"/>
    <w:rsid w:val="007639E2"/>
    <w:rsid w:val="00763B9E"/>
    <w:rsid w:val="0076428B"/>
    <w:rsid w:val="00764588"/>
    <w:rsid w:val="007648FE"/>
    <w:rsid w:val="00764B39"/>
    <w:rsid w:val="00764B90"/>
    <w:rsid w:val="007662CC"/>
    <w:rsid w:val="007663A9"/>
    <w:rsid w:val="007664EA"/>
    <w:rsid w:val="007667C4"/>
    <w:rsid w:val="007670FC"/>
    <w:rsid w:val="00767282"/>
    <w:rsid w:val="007678B9"/>
    <w:rsid w:val="00767C1B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8C"/>
    <w:rsid w:val="00771BAB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8C"/>
    <w:rsid w:val="007809C9"/>
    <w:rsid w:val="00780A80"/>
    <w:rsid w:val="00780FF9"/>
    <w:rsid w:val="0078285C"/>
    <w:rsid w:val="007829A6"/>
    <w:rsid w:val="00782B30"/>
    <w:rsid w:val="00782FEE"/>
    <w:rsid w:val="00783226"/>
    <w:rsid w:val="00783A36"/>
    <w:rsid w:val="00783A44"/>
    <w:rsid w:val="007845D4"/>
    <w:rsid w:val="007846EE"/>
    <w:rsid w:val="00784983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AC9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368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0EB"/>
    <w:rsid w:val="00794BBF"/>
    <w:rsid w:val="00795E20"/>
    <w:rsid w:val="00796787"/>
    <w:rsid w:val="007975BD"/>
    <w:rsid w:val="007979AB"/>
    <w:rsid w:val="00797B7E"/>
    <w:rsid w:val="007A008C"/>
    <w:rsid w:val="007A02F4"/>
    <w:rsid w:val="007A031A"/>
    <w:rsid w:val="007A05A2"/>
    <w:rsid w:val="007A05C7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2FF"/>
    <w:rsid w:val="007A5447"/>
    <w:rsid w:val="007A57F9"/>
    <w:rsid w:val="007A61E4"/>
    <w:rsid w:val="007A6668"/>
    <w:rsid w:val="007A6B17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1"/>
    <w:rsid w:val="007B34DC"/>
    <w:rsid w:val="007B3A4D"/>
    <w:rsid w:val="007B3A98"/>
    <w:rsid w:val="007B4008"/>
    <w:rsid w:val="007B46D3"/>
    <w:rsid w:val="007B49C4"/>
    <w:rsid w:val="007B4D74"/>
    <w:rsid w:val="007B4DC6"/>
    <w:rsid w:val="007B4E7E"/>
    <w:rsid w:val="007B5132"/>
    <w:rsid w:val="007B51E0"/>
    <w:rsid w:val="007B5734"/>
    <w:rsid w:val="007B69B8"/>
    <w:rsid w:val="007B69E8"/>
    <w:rsid w:val="007B6C17"/>
    <w:rsid w:val="007B6CF7"/>
    <w:rsid w:val="007B6E26"/>
    <w:rsid w:val="007B743C"/>
    <w:rsid w:val="007B7DA1"/>
    <w:rsid w:val="007C009E"/>
    <w:rsid w:val="007C0165"/>
    <w:rsid w:val="007C048B"/>
    <w:rsid w:val="007C0508"/>
    <w:rsid w:val="007C057E"/>
    <w:rsid w:val="007C1541"/>
    <w:rsid w:val="007C19DF"/>
    <w:rsid w:val="007C25F8"/>
    <w:rsid w:val="007C2DC5"/>
    <w:rsid w:val="007C2F59"/>
    <w:rsid w:val="007C2F98"/>
    <w:rsid w:val="007C354A"/>
    <w:rsid w:val="007C3637"/>
    <w:rsid w:val="007C3DDC"/>
    <w:rsid w:val="007C4483"/>
    <w:rsid w:val="007C44DC"/>
    <w:rsid w:val="007C4545"/>
    <w:rsid w:val="007C45F7"/>
    <w:rsid w:val="007C46C9"/>
    <w:rsid w:val="007C46D1"/>
    <w:rsid w:val="007C47C2"/>
    <w:rsid w:val="007C4822"/>
    <w:rsid w:val="007C491B"/>
    <w:rsid w:val="007C4B43"/>
    <w:rsid w:val="007C4DEF"/>
    <w:rsid w:val="007C5294"/>
    <w:rsid w:val="007C5468"/>
    <w:rsid w:val="007C55F1"/>
    <w:rsid w:val="007C58AB"/>
    <w:rsid w:val="007C5BF3"/>
    <w:rsid w:val="007C5DE9"/>
    <w:rsid w:val="007C6148"/>
    <w:rsid w:val="007C63CD"/>
    <w:rsid w:val="007C6900"/>
    <w:rsid w:val="007C69A9"/>
    <w:rsid w:val="007C6C60"/>
    <w:rsid w:val="007C6D07"/>
    <w:rsid w:val="007C7039"/>
    <w:rsid w:val="007C745C"/>
    <w:rsid w:val="007C7578"/>
    <w:rsid w:val="007C7605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46B2"/>
    <w:rsid w:val="007D4795"/>
    <w:rsid w:val="007D4E99"/>
    <w:rsid w:val="007D51EB"/>
    <w:rsid w:val="007D58BB"/>
    <w:rsid w:val="007D59FC"/>
    <w:rsid w:val="007D5EA1"/>
    <w:rsid w:val="007D6835"/>
    <w:rsid w:val="007D6A93"/>
    <w:rsid w:val="007D7CDE"/>
    <w:rsid w:val="007D7DC7"/>
    <w:rsid w:val="007D7EFB"/>
    <w:rsid w:val="007E01AF"/>
    <w:rsid w:val="007E0772"/>
    <w:rsid w:val="007E0844"/>
    <w:rsid w:val="007E0A7A"/>
    <w:rsid w:val="007E0D31"/>
    <w:rsid w:val="007E0E04"/>
    <w:rsid w:val="007E0EF9"/>
    <w:rsid w:val="007E1FC2"/>
    <w:rsid w:val="007E21D9"/>
    <w:rsid w:val="007E2BDD"/>
    <w:rsid w:val="007E2FDE"/>
    <w:rsid w:val="007E3313"/>
    <w:rsid w:val="007E3FD6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E7F90"/>
    <w:rsid w:val="007F015E"/>
    <w:rsid w:val="007F1160"/>
    <w:rsid w:val="007F1717"/>
    <w:rsid w:val="007F185C"/>
    <w:rsid w:val="007F19B9"/>
    <w:rsid w:val="007F21B0"/>
    <w:rsid w:val="007F2773"/>
    <w:rsid w:val="007F2BB8"/>
    <w:rsid w:val="007F2DE9"/>
    <w:rsid w:val="007F2E07"/>
    <w:rsid w:val="007F2FDB"/>
    <w:rsid w:val="007F341B"/>
    <w:rsid w:val="007F34E7"/>
    <w:rsid w:val="007F3550"/>
    <w:rsid w:val="007F3682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644E"/>
    <w:rsid w:val="007F6607"/>
    <w:rsid w:val="007F7368"/>
    <w:rsid w:val="007F7865"/>
    <w:rsid w:val="007F7D7E"/>
    <w:rsid w:val="007F7E6C"/>
    <w:rsid w:val="007F7F5C"/>
    <w:rsid w:val="007F7FB3"/>
    <w:rsid w:val="0080026A"/>
    <w:rsid w:val="00800340"/>
    <w:rsid w:val="00800549"/>
    <w:rsid w:val="00800953"/>
    <w:rsid w:val="00800DB3"/>
    <w:rsid w:val="00800ED8"/>
    <w:rsid w:val="00801255"/>
    <w:rsid w:val="0080197B"/>
    <w:rsid w:val="00801C1F"/>
    <w:rsid w:val="00801C4F"/>
    <w:rsid w:val="008021D3"/>
    <w:rsid w:val="00802521"/>
    <w:rsid w:val="00802849"/>
    <w:rsid w:val="00802971"/>
    <w:rsid w:val="00802E26"/>
    <w:rsid w:val="008038E3"/>
    <w:rsid w:val="008038F6"/>
    <w:rsid w:val="00803E4F"/>
    <w:rsid w:val="00803ED0"/>
    <w:rsid w:val="008040C5"/>
    <w:rsid w:val="00804558"/>
    <w:rsid w:val="00804712"/>
    <w:rsid w:val="008047AE"/>
    <w:rsid w:val="00804B21"/>
    <w:rsid w:val="00804CF4"/>
    <w:rsid w:val="008052AF"/>
    <w:rsid w:val="00805483"/>
    <w:rsid w:val="008054D1"/>
    <w:rsid w:val="0080585D"/>
    <w:rsid w:val="00805D6F"/>
    <w:rsid w:val="00806273"/>
    <w:rsid w:val="0080661F"/>
    <w:rsid w:val="008067A6"/>
    <w:rsid w:val="00806941"/>
    <w:rsid w:val="00806EFD"/>
    <w:rsid w:val="00806F98"/>
    <w:rsid w:val="00807074"/>
    <w:rsid w:val="00807E43"/>
    <w:rsid w:val="00807F69"/>
    <w:rsid w:val="0081025E"/>
    <w:rsid w:val="00810368"/>
    <w:rsid w:val="00810536"/>
    <w:rsid w:val="008108B5"/>
    <w:rsid w:val="00810BE7"/>
    <w:rsid w:val="00811336"/>
    <w:rsid w:val="0081165D"/>
    <w:rsid w:val="00811A6B"/>
    <w:rsid w:val="00811B28"/>
    <w:rsid w:val="0081270F"/>
    <w:rsid w:val="00812862"/>
    <w:rsid w:val="0081292C"/>
    <w:rsid w:val="00812A05"/>
    <w:rsid w:val="00812A7A"/>
    <w:rsid w:val="00812B10"/>
    <w:rsid w:val="00812DC8"/>
    <w:rsid w:val="0081362B"/>
    <w:rsid w:val="0081402B"/>
    <w:rsid w:val="0081450B"/>
    <w:rsid w:val="0081467F"/>
    <w:rsid w:val="0081492C"/>
    <w:rsid w:val="00814994"/>
    <w:rsid w:val="00815251"/>
    <w:rsid w:val="00815339"/>
    <w:rsid w:val="0081591F"/>
    <w:rsid w:val="00815A99"/>
    <w:rsid w:val="00815D70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143"/>
    <w:rsid w:val="00817879"/>
    <w:rsid w:val="00817988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6F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3B9E"/>
    <w:rsid w:val="0082488C"/>
    <w:rsid w:val="008251E7"/>
    <w:rsid w:val="00825417"/>
    <w:rsid w:val="008257E8"/>
    <w:rsid w:val="008262A8"/>
    <w:rsid w:val="008262BC"/>
    <w:rsid w:val="008264CD"/>
    <w:rsid w:val="008266A2"/>
    <w:rsid w:val="008267AE"/>
    <w:rsid w:val="008271AC"/>
    <w:rsid w:val="008272FF"/>
    <w:rsid w:val="00827CB1"/>
    <w:rsid w:val="0083030A"/>
    <w:rsid w:val="00830A88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1BD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BF3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CD0"/>
    <w:rsid w:val="00853510"/>
    <w:rsid w:val="00853E5B"/>
    <w:rsid w:val="00854029"/>
    <w:rsid w:val="00854123"/>
    <w:rsid w:val="008541CD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5E6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6036B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0B8"/>
    <w:rsid w:val="008634ED"/>
    <w:rsid w:val="008638FB"/>
    <w:rsid w:val="0086444C"/>
    <w:rsid w:val="008644B1"/>
    <w:rsid w:val="008646F3"/>
    <w:rsid w:val="00864768"/>
    <w:rsid w:val="00864B19"/>
    <w:rsid w:val="00864F62"/>
    <w:rsid w:val="008651B6"/>
    <w:rsid w:val="0086534E"/>
    <w:rsid w:val="008658AB"/>
    <w:rsid w:val="00865B18"/>
    <w:rsid w:val="00865DAD"/>
    <w:rsid w:val="00865FCE"/>
    <w:rsid w:val="0086672E"/>
    <w:rsid w:val="00866CF2"/>
    <w:rsid w:val="0086726E"/>
    <w:rsid w:val="008675B9"/>
    <w:rsid w:val="008675EC"/>
    <w:rsid w:val="008678E9"/>
    <w:rsid w:val="008679CE"/>
    <w:rsid w:val="00867B12"/>
    <w:rsid w:val="00867DA7"/>
    <w:rsid w:val="008705A8"/>
    <w:rsid w:val="008707E9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92B"/>
    <w:rsid w:val="00873ABA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E5C"/>
    <w:rsid w:val="0088018D"/>
    <w:rsid w:val="00880585"/>
    <w:rsid w:val="008808B9"/>
    <w:rsid w:val="00880B30"/>
    <w:rsid w:val="00880B6E"/>
    <w:rsid w:val="00880F1D"/>
    <w:rsid w:val="00881147"/>
    <w:rsid w:val="0088172A"/>
    <w:rsid w:val="00881BB0"/>
    <w:rsid w:val="00881D54"/>
    <w:rsid w:val="00881F90"/>
    <w:rsid w:val="008825BD"/>
    <w:rsid w:val="00882AF3"/>
    <w:rsid w:val="00882F50"/>
    <w:rsid w:val="00884487"/>
    <w:rsid w:val="00884AFE"/>
    <w:rsid w:val="008850E0"/>
    <w:rsid w:val="008851C4"/>
    <w:rsid w:val="0088541F"/>
    <w:rsid w:val="008854B3"/>
    <w:rsid w:val="00885696"/>
    <w:rsid w:val="0088570A"/>
    <w:rsid w:val="0088596B"/>
    <w:rsid w:val="00885A0E"/>
    <w:rsid w:val="00885A2A"/>
    <w:rsid w:val="00885E9D"/>
    <w:rsid w:val="00885FF4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0E"/>
    <w:rsid w:val="00887877"/>
    <w:rsid w:val="008879EA"/>
    <w:rsid w:val="00887FF6"/>
    <w:rsid w:val="00890139"/>
    <w:rsid w:val="0089040B"/>
    <w:rsid w:val="0089160E"/>
    <w:rsid w:val="00891790"/>
    <w:rsid w:val="008921B1"/>
    <w:rsid w:val="00892687"/>
    <w:rsid w:val="00892D4D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584"/>
    <w:rsid w:val="00895B46"/>
    <w:rsid w:val="00896474"/>
    <w:rsid w:val="00896DBC"/>
    <w:rsid w:val="00897677"/>
    <w:rsid w:val="00897B59"/>
    <w:rsid w:val="00897C6C"/>
    <w:rsid w:val="00897D1A"/>
    <w:rsid w:val="008A0431"/>
    <w:rsid w:val="008A0905"/>
    <w:rsid w:val="008A0B02"/>
    <w:rsid w:val="008A0E0D"/>
    <w:rsid w:val="008A155C"/>
    <w:rsid w:val="008A180E"/>
    <w:rsid w:val="008A197C"/>
    <w:rsid w:val="008A1AA8"/>
    <w:rsid w:val="008A1B69"/>
    <w:rsid w:val="008A20DA"/>
    <w:rsid w:val="008A23D3"/>
    <w:rsid w:val="008A2545"/>
    <w:rsid w:val="008A2548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4F5B"/>
    <w:rsid w:val="008A5656"/>
    <w:rsid w:val="008A6041"/>
    <w:rsid w:val="008A6095"/>
    <w:rsid w:val="008A60F8"/>
    <w:rsid w:val="008A616C"/>
    <w:rsid w:val="008A6570"/>
    <w:rsid w:val="008A69FE"/>
    <w:rsid w:val="008A6D2B"/>
    <w:rsid w:val="008A6EC7"/>
    <w:rsid w:val="008A6F36"/>
    <w:rsid w:val="008A7286"/>
    <w:rsid w:val="008A7346"/>
    <w:rsid w:val="008A7B50"/>
    <w:rsid w:val="008A7BD9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02C"/>
    <w:rsid w:val="008B3139"/>
    <w:rsid w:val="008B382E"/>
    <w:rsid w:val="008B3B50"/>
    <w:rsid w:val="008B3D47"/>
    <w:rsid w:val="008B44CB"/>
    <w:rsid w:val="008B4617"/>
    <w:rsid w:val="008B46D2"/>
    <w:rsid w:val="008B4BCF"/>
    <w:rsid w:val="008B4FB7"/>
    <w:rsid w:val="008B5253"/>
    <w:rsid w:val="008B53B8"/>
    <w:rsid w:val="008B53D8"/>
    <w:rsid w:val="008B62A6"/>
    <w:rsid w:val="008B63BE"/>
    <w:rsid w:val="008B640E"/>
    <w:rsid w:val="008B6505"/>
    <w:rsid w:val="008B688D"/>
    <w:rsid w:val="008B698F"/>
    <w:rsid w:val="008B6C72"/>
    <w:rsid w:val="008B7088"/>
    <w:rsid w:val="008B70EE"/>
    <w:rsid w:val="008B715C"/>
    <w:rsid w:val="008B75B8"/>
    <w:rsid w:val="008B79A9"/>
    <w:rsid w:val="008B7EFC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481"/>
    <w:rsid w:val="008C7B53"/>
    <w:rsid w:val="008C7C18"/>
    <w:rsid w:val="008C7CC4"/>
    <w:rsid w:val="008C7EAF"/>
    <w:rsid w:val="008D047D"/>
    <w:rsid w:val="008D0B4C"/>
    <w:rsid w:val="008D0CE2"/>
    <w:rsid w:val="008D14C4"/>
    <w:rsid w:val="008D1964"/>
    <w:rsid w:val="008D221A"/>
    <w:rsid w:val="008D2294"/>
    <w:rsid w:val="008D24D6"/>
    <w:rsid w:val="008D24E1"/>
    <w:rsid w:val="008D2697"/>
    <w:rsid w:val="008D30DF"/>
    <w:rsid w:val="008D329E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035"/>
    <w:rsid w:val="008E02A0"/>
    <w:rsid w:val="008E02B7"/>
    <w:rsid w:val="008E0592"/>
    <w:rsid w:val="008E0DF6"/>
    <w:rsid w:val="008E18E6"/>
    <w:rsid w:val="008E198C"/>
    <w:rsid w:val="008E20BE"/>
    <w:rsid w:val="008E22AB"/>
    <w:rsid w:val="008E241B"/>
    <w:rsid w:val="008E27A1"/>
    <w:rsid w:val="008E29EC"/>
    <w:rsid w:val="008E2AC1"/>
    <w:rsid w:val="008E3096"/>
    <w:rsid w:val="008E30B6"/>
    <w:rsid w:val="008E330C"/>
    <w:rsid w:val="008E332F"/>
    <w:rsid w:val="008E35FC"/>
    <w:rsid w:val="008E4114"/>
    <w:rsid w:val="008E45EA"/>
    <w:rsid w:val="008E4A1A"/>
    <w:rsid w:val="008E54CA"/>
    <w:rsid w:val="008E5D31"/>
    <w:rsid w:val="008E5E01"/>
    <w:rsid w:val="008E6093"/>
    <w:rsid w:val="008E659F"/>
    <w:rsid w:val="008E6787"/>
    <w:rsid w:val="008E681C"/>
    <w:rsid w:val="008E687D"/>
    <w:rsid w:val="008E69A3"/>
    <w:rsid w:val="008E706F"/>
    <w:rsid w:val="008E76A5"/>
    <w:rsid w:val="008E7CC9"/>
    <w:rsid w:val="008E7E4C"/>
    <w:rsid w:val="008F02A1"/>
    <w:rsid w:val="008F0D1F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2A0"/>
    <w:rsid w:val="008F4655"/>
    <w:rsid w:val="008F4779"/>
    <w:rsid w:val="008F542B"/>
    <w:rsid w:val="008F5670"/>
    <w:rsid w:val="008F599F"/>
    <w:rsid w:val="008F5BBF"/>
    <w:rsid w:val="008F5D6D"/>
    <w:rsid w:val="008F5F80"/>
    <w:rsid w:val="008F60B8"/>
    <w:rsid w:val="008F63DF"/>
    <w:rsid w:val="008F64E5"/>
    <w:rsid w:val="008F677E"/>
    <w:rsid w:val="008F6810"/>
    <w:rsid w:val="008F69A0"/>
    <w:rsid w:val="008F74F7"/>
    <w:rsid w:val="008F75CD"/>
    <w:rsid w:val="008F7C28"/>
    <w:rsid w:val="009002A7"/>
    <w:rsid w:val="0090034D"/>
    <w:rsid w:val="00900CE6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780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6E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42F"/>
    <w:rsid w:val="0091463C"/>
    <w:rsid w:val="009146CE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8E7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568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3E"/>
    <w:rsid w:val="00927281"/>
    <w:rsid w:val="009273B8"/>
    <w:rsid w:val="00927A20"/>
    <w:rsid w:val="00927E45"/>
    <w:rsid w:val="00930137"/>
    <w:rsid w:val="00930298"/>
    <w:rsid w:val="009302A6"/>
    <w:rsid w:val="00930617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A4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DB"/>
    <w:rsid w:val="009361E8"/>
    <w:rsid w:val="00936247"/>
    <w:rsid w:val="00936501"/>
    <w:rsid w:val="009366AD"/>
    <w:rsid w:val="00936D85"/>
    <w:rsid w:val="00936EEA"/>
    <w:rsid w:val="0093738D"/>
    <w:rsid w:val="00937496"/>
    <w:rsid w:val="009377A1"/>
    <w:rsid w:val="00937C7D"/>
    <w:rsid w:val="00940850"/>
    <w:rsid w:val="00940B1D"/>
    <w:rsid w:val="0094130E"/>
    <w:rsid w:val="00941340"/>
    <w:rsid w:val="00942037"/>
    <w:rsid w:val="0094243B"/>
    <w:rsid w:val="009425EB"/>
    <w:rsid w:val="00942788"/>
    <w:rsid w:val="009428A4"/>
    <w:rsid w:val="009429FD"/>
    <w:rsid w:val="00943034"/>
    <w:rsid w:val="00943157"/>
    <w:rsid w:val="0094362E"/>
    <w:rsid w:val="0094368C"/>
    <w:rsid w:val="00943893"/>
    <w:rsid w:val="009439A8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417"/>
    <w:rsid w:val="0095150B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037"/>
    <w:rsid w:val="00954231"/>
    <w:rsid w:val="009543D8"/>
    <w:rsid w:val="009545D6"/>
    <w:rsid w:val="00954608"/>
    <w:rsid w:val="00954F67"/>
    <w:rsid w:val="0095524A"/>
    <w:rsid w:val="009555FD"/>
    <w:rsid w:val="0095581C"/>
    <w:rsid w:val="009558A5"/>
    <w:rsid w:val="00955AA9"/>
    <w:rsid w:val="00955AB2"/>
    <w:rsid w:val="00955CCB"/>
    <w:rsid w:val="00955E60"/>
    <w:rsid w:val="00955EC8"/>
    <w:rsid w:val="009567F5"/>
    <w:rsid w:val="0095681F"/>
    <w:rsid w:val="0095699A"/>
    <w:rsid w:val="00956B34"/>
    <w:rsid w:val="00956D97"/>
    <w:rsid w:val="0095702D"/>
    <w:rsid w:val="0095718C"/>
    <w:rsid w:val="009571A6"/>
    <w:rsid w:val="0095752A"/>
    <w:rsid w:val="009577C1"/>
    <w:rsid w:val="009602BA"/>
    <w:rsid w:val="0096039E"/>
    <w:rsid w:val="00960D3A"/>
    <w:rsid w:val="00960F79"/>
    <w:rsid w:val="00961226"/>
    <w:rsid w:val="009615D7"/>
    <w:rsid w:val="0096213E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52"/>
    <w:rsid w:val="00967DD4"/>
    <w:rsid w:val="009706DC"/>
    <w:rsid w:val="00970DB5"/>
    <w:rsid w:val="00970E13"/>
    <w:rsid w:val="00970F12"/>
    <w:rsid w:val="00970F1A"/>
    <w:rsid w:val="009710BF"/>
    <w:rsid w:val="00971874"/>
    <w:rsid w:val="00971E8F"/>
    <w:rsid w:val="00971F83"/>
    <w:rsid w:val="00972061"/>
    <w:rsid w:val="00972228"/>
    <w:rsid w:val="0097235E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779D9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DD1"/>
    <w:rsid w:val="00982E9C"/>
    <w:rsid w:val="00982F7F"/>
    <w:rsid w:val="00982FF8"/>
    <w:rsid w:val="00983285"/>
    <w:rsid w:val="0098350A"/>
    <w:rsid w:val="00983C42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87CD2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765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80D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AA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2FB6"/>
    <w:rsid w:val="009B32F0"/>
    <w:rsid w:val="009B3CEC"/>
    <w:rsid w:val="009B3EB4"/>
    <w:rsid w:val="009B3F21"/>
    <w:rsid w:val="009B42BE"/>
    <w:rsid w:val="009B4D23"/>
    <w:rsid w:val="009B5973"/>
    <w:rsid w:val="009B5B48"/>
    <w:rsid w:val="009B5D01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71E"/>
    <w:rsid w:val="009C097F"/>
    <w:rsid w:val="009C0CF8"/>
    <w:rsid w:val="009C0ED7"/>
    <w:rsid w:val="009C105A"/>
    <w:rsid w:val="009C125A"/>
    <w:rsid w:val="009C13AD"/>
    <w:rsid w:val="009C163B"/>
    <w:rsid w:val="009C1862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571"/>
    <w:rsid w:val="009C4A32"/>
    <w:rsid w:val="009C4C65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478"/>
    <w:rsid w:val="009D1E31"/>
    <w:rsid w:val="009D20AC"/>
    <w:rsid w:val="009D20C9"/>
    <w:rsid w:val="009D21C8"/>
    <w:rsid w:val="009D23B7"/>
    <w:rsid w:val="009D26D8"/>
    <w:rsid w:val="009D2922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AA8"/>
    <w:rsid w:val="009D4B7E"/>
    <w:rsid w:val="009D4D48"/>
    <w:rsid w:val="009D4DC6"/>
    <w:rsid w:val="009D4E15"/>
    <w:rsid w:val="009D5106"/>
    <w:rsid w:val="009D5D38"/>
    <w:rsid w:val="009D5D42"/>
    <w:rsid w:val="009D5E99"/>
    <w:rsid w:val="009D604D"/>
    <w:rsid w:val="009D653F"/>
    <w:rsid w:val="009D66B9"/>
    <w:rsid w:val="009D6B77"/>
    <w:rsid w:val="009D6CE1"/>
    <w:rsid w:val="009D6F44"/>
    <w:rsid w:val="009D7869"/>
    <w:rsid w:val="009D7BBD"/>
    <w:rsid w:val="009E0AB5"/>
    <w:rsid w:val="009E12E3"/>
    <w:rsid w:val="009E14B2"/>
    <w:rsid w:val="009E16F2"/>
    <w:rsid w:val="009E1AD7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A19"/>
    <w:rsid w:val="009E3DCA"/>
    <w:rsid w:val="009E453D"/>
    <w:rsid w:val="009E45F8"/>
    <w:rsid w:val="009E5013"/>
    <w:rsid w:val="009E526A"/>
    <w:rsid w:val="009E567C"/>
    <w:rsid w:val="009E56B0"/>
    <w:rsid w:val="009E5917"/>
    <w:rsid w:val="009E5BCA"/>
    <w:rsid w:val="009E6223"/>
    <w:rsid w:val="009E665A"/>
    <w:rsid w:val="009E725F"/>
    <w:rsid w:val="009E79CF"/>
    <w:rsid w:val="009E7F2E"/>
    <w:rsid w:val="009F009C"/>
    <w:rsid w:val="009F0345"/>
    <w:rsid w:val="009F04F2"/>
    <w:rsid w:val="009F0973"/>
    <w:rsid w:val="009F0A8F"/>
    <w:rsid w:val="009F197E"/>
    <w:rsid w:val="009F2161"/>
    <w:rsid w:val="009F231C"/>
    <w:rsid w:val="009F23E3"/>
    <w:rsid w:val="009F2512"/>
    <w:rsid w:val="009F29F3"/>
    <w:rsid w:val="009F2C7D"/>
    <w:rsid w:val="009F30E5"/>
    <w:rsid w:val="009F40CE"/>
    <w:rsid w:val="009F43A3"/>
    <w:rsid w:val="009F4791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68F"/>
    <w:rsid w:val="00A029F7"/>
    <w:rsid w:val="00A02D3C"/>
    <w:rsid w:val="00A02EE8"/>
    <w:rsid w:val="00A032EA"/>
    <w:rsid w:val="00A034B9"/>
    <w:rsid w:val="00A0408F"/>
    <w:rsid w:val="00A04D87"/>
    <w:rsid w:val="00A04E68"/>
    <w:rsid w:val="00A0507C"/>
    <w:rsid w:val="00A05975"/>
    <w:rsid w:val="00A05DDC"/>
    <w:rsid w:val="00A05EAA"/>
    <w:rsid w:val="00A0608D"/>
    <w:rsid w:val="00A060BE"/>
    <w:rsid w:val="00A06538"/>
    <w:rsid w:val="00A0695E"/>
    <w:rsid w:val="00A06F94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159"/>
    <w:rsid w:val="00A127F0"/>
    <w:rsid w:val="00A12CCC"/>
    <w:rsid w:val="00A12D1A"/>
    <w:rsid w:val="00A12E07"/>
    <w:rsid w:val="00A12F3D"/>
    <w:rsid w:val="00A13A4E"/>
    <w:rsid w:val="00A14A89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1DF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4A3F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1DB7"/>
    <w:rsid w:val="00A32051"/>
    <w:rsid w:val="00A32AE0"/>
    <w:rsid w:val="00A32B77"/>
    <w:rsid w:val="00A32BB4"/>
    <w:rsid w:val="00A32C75"/>
    <w:rsid w:val="00A33074"/>
    <w:rsid w:val="00A3367C"/>
    <w:rsid w:val="00A33BE0"/>
    <w:rsid w:val="00A33CCF"/>
    <w:rsid w:val="00A33DA2"/>
    <w:rsid w:val="00A34A09"/>
    <w:rsid w:val="00A35610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DC7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FEC"/>
    <w:rsid w:val="00A5183F"/>
    <w:rsid w:val="00A51B8B"/>
    <w:rsid w:val="00A51FC3"/>
    <w:rsid w:val="00A52E86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6FE3"/>
    <w:rsid w:val="00A57008"/>
    <w:rsid w:val="00A57F15"/>
    <w:rsid w:val="00A60066"/>
    <w:rsid w:val="00A60146"/>
    <w:rsid w:val="00A60179"/>
    <w:rsid w:val="00A61782"/>
    <w:rsid w:val="00A61EEA"/>
    <w:rsid w:val="00A61FB3"/>
    <w:rsid w:val="00A61FDA"/>
    <w:rsid w:val="00A62644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D2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C2"/>
    <w:rsid w:val="00A832FD"/>
    <w:rsid w:val="00A834D6"/>
    <w:rsid w:val="00A83BF2"/>
    <w:rsid w:val="00A83DBC"/>
    <w:rsid w:val="00A84178"/>
    <w:rsid w:val="00A846B9"/>
    <w:rsid w:val="00A84746"/>
    <w:rsid w:val="00A847AE"/>
    <w:rsid w:val="00A84858"/>
    <w:rsid w:val="00A84D2C"/>
    <w:rsid w:val="00A85084"/>
    <w:rsid w:val="00A855FE"/>
    <w:rsid w:val="00A85836"/>
    <w:rsid w:val="00A85B3E"/>
    <w:rsid w:val="00A85E79"/>
    <w:rsid w:val="00A85F29"/>
    <w:rsid w:val="00A85FEE"/>
    <w:rsid w:val="00A8613B"/>
    <w:rsid w:val="00A86203"/>
    <w:rsid w:val="00A865FB"/>
    <w:rsid w:val="00A86D62"/>
    <w:rsid w:val="00A87242"/>
    <w:rsid w:val="00A87740"/>
    <w:rsid w:val="00A87982"/>
    <w:rsid w:val="00A879E2"/>
    <w:rsid w:val="00A87C2F"/>
    <w:rsid w:val="00A87C31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D65"/>
    <w:rsid w:val="00A94084"/>
    <w:rsid w:val="00A9446E"/>
    <w:rsid w:val="00A94AD0"/>
    <w:rsid w:val="00A9524F"/>
    <w:rsid w:val="00A953A8"/>
    <w:rsid w:val="00A96852"/>
    <w:rsid w:val="00A96ADF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1E1F"/>
    <w:rsid w:val="00AA20B3"/>
    <w:rsid w:val="00AA29B1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5ECF"/>
    <w:rsid w:val="00AA65CF"/>
    <w:rsid w:val="00AA6729"/>
    <w:rsid w:val="00AA6A88"/>
    <w:rsid w:val="00AA6BC6"/>
    <w:rsid w:val="00AA6C0F"/>
    <w:rsid w:val="00AA6FE6"/>
    <w:rsid w:val="00AA7A0A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84E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6E18"/>
    <w:rsid w:val="00AB7633"/>
    <w:rsid w:val="00AB7866"/>
    <w:rsid w:val="00AC0289"/>
    <w:rsid w:val="00AC0415"/>
    <w:rsid w:val="00AC0894"/>
    <w:rsid w:val="00AC16BD"/>
    <w:rsid w:val="00AC1D3B"/>
    <w:rsid w:val="00AC1D7C"/>
    <w:rsid w:val="00AC226A"/>
    <w:rsid w:val="00AC246C"/>
    <w:rsid w:val="00AC26BF"/>
    <w:rsid w:val="00AC2FB2"/>
    <w:rsid w:val="00AC31F0"/>
    <w:rsid w:val="00AC32FB"/>
    <w:rsid w:val="00AC34C0"/>
    <w:rsid w:val="00AC3ADE"/>
    <w:rsid w:val="00AC3F58"/>
    <w:rsid w:val="00AC45FF"/>
    <w:rsid w:val="00AC4C92"/>
    <w:rsid w:val="00AC4DB4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1D51"/>
    <w:rsid w:val="00AD2565"/>
    <w:rsid w:val="00AD25E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191"/>
    <w:rsid w:val="00AE0413"/>
    <w:rsid w:val="00AE05BF"/>
    <w:rsid w:val="00AE06A0"/>
    <w:rsid w:val="00AE0717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2A"/>
    <w:rsid w:val="00AE6AAF"/>
    <w:rsid w:val="00AE6E2E"/>
    <w:rsid w:val="00AE6E97"/>
    <w:rsid w:val="00AE74D9"/>
    <w:rsid w:val="00AE758E"/>
    <w:rsid w:val="00AE7EEF"/>
    <w:rsid w:val="00AE7F69"/>
    <w:rsid w:val="00AF059D"/>
    <w:rsid w:val="00AF077D"/>
    <w:rsid w:val="00AF0992"/>
    <w:rsid w:val="00AF0C7C"/>
    <w:rsid w:val="00AF0D62"/>
    <w:rsid w:val="00AF0EB3"/>
    <w:rsid w:val="00AF10FA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D60"/>
    <w:rsid w:val="00AF608B"/>
    <w:rsid w:val="00AF6A59"/>
    <w:rsid w:val="00AF6CCB"/>
    <w:rsid w:val="00AF71D6"/>
    <w:rsid w:val="00AF73B1"/>
    <w:rsid w:val="00AF75A9"/>
    <w:rsid w:val="00AF7BDD"/>
    <w:rsid w:val="00B00F8C"/>
    <w:rsid w:val="00B00FEC"/>
    <w:rsid w:val="00B01693"/>
    <w:rsid w:val="00B01A15"/>
    <w:rsid w:val="00B0205C"/>
    <w:rsid w:val="00B02145"/>
    <w:rsid w:val="00B0256F"/>
    <w:rsid w:val="00B02797"/>
    <w:rsid w:val="00B02F0C"/>
    <w:rsid w:val="00B030F5"/>
    <w:rsid w:val="00B03421"/>
    <w:rsid w:val="00B03776"/>
    <w:rsid w:val="00B03ED8"/>
    <w:rsid w:val="00B0401D"/>
    <w:rsid w:val="00B04179"/>
    <w:rsid w:val="00B042D2"/>
    <w:rsid w:val="00B04AFE"/>
    <w:rsid w:val="00B04D98"/>
    <w:rsid w:val="00B04E8D"/>
    <w:rsid w:val="00B04EF9"/>
    <w:rsid w:val="00B04F50"/>
    <w:rsid w:val="00B0542F"/>
    <w:rsid w:val="00B05A05"/>
    <w:rsid w:val="00B05B24"/>
    <w:rsid w:val="00B05CAE"/>
    <w:rsid w:val="00B06495"/>
    <w:rsid w:val="00B064F1"/>
    <w:rsid w:val="00B0654F"/>
    <w:rsid w:val="00B06ACE"/>
    <w:rsid w:val="00B06D89"/>
    <w:rsid w:val="00B06DA3"/>
    <w:rsid w:val="00B071D5"/>
    <w:rsid w:val="00B0733E"/>
    <w:rsid w:val="00B10279"/>
    <w:rsid w:val="00B109DF"/>
    <w:rsid w:val="00B10C5D"/>
    <w:rsid w:val="00B10E7D"/>
    <w:rsid w:val="00B10EEF"/>
    <w:rsid w:val="00B10EF0"/>
    <w:rsid w:val="00B11553"/>
    <w:rsid w:val="00B115B4"/>
    <w:rsid w:val="00B118E1"/>
    <w:rsid w:val="00B11A39"/>
    <w:rsid w:val="00B11A5F"/>
    <w:rsid w:val="00B11A9A"/>
    <w:rsid w:val="00B11F1F"/>
    <w:rsid w:val="00B120CF"/>
    <w:rsid w:val="00B1210E"/>
    <w:rsid w:val="00B12233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530"/>
    <w:rsid w:val="00B15577"/>
    <w:rsid w:val="00B15774"/>
    <w:rsid w:val="00B15CFE"/>
    <w:rsid w:val="00B15DB9"/>
    <w:rsid w:val="00B16B86"/>
    <w:rsid w:val="00B16D07"/>
    <w:rsid w:val="00B16E08"/>
    <w:rsid w:val="00B173A9"/>
    <w:rsid w:val="00B1780E"/>
    <w:rsid w:val="00B17F47"/>
    <w:rsid w:val="00B200D3"/>
    <w:rsid w:val="00B2060E"/>
    <w:rsid w:val="00B20DCF"/>
    <w:rsid w:val="00B20F24"/>
    <w:rsid w:val="00B20F8A"/>
    <w:rsid w:val="00B21000"/>
    <w:rsid w:val="00B215EB"/>
    <w:rsid w:val="00B21A5C"/>
    <w:rsid w:val="00B22023"/>
    <w:rsid w:val="00B22522"/>
    <w:rsid w:val="00B2288A"/>
    <w:rsid w:val="00B230D6"/>
    <w:rsid w:val="00B23817"/>
    <w:rsid w:val="00B23BF0"/>
    <w:rsid w:val="00B2423B"/>
    <w:rsid w:val="00B24D66"/>
    <w:rsid w:val="00B258AF"/>
    <w:rsid w:val="00B260D9"/>
    <w:rsid w:val="00B26118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1ACF"/>
    <w:rsid w:val="00B31ED0"/>
    <w:rsid w:val="00B3232C"/>
    <w:rsid w:val="00B32DD8"/>
    <w:rsid w:val="00B331B8"/>
    <w:rsid w:val="00B334B4"/>
    <w:rsid w:val="00B33786"/>
    <w:rsid w:val="00B337A4"/>
    <w:rsid w:val="00B34271"/>
    <w:rsid w:val="00B34725"/>
    <w:rsid w:val="00B34FA6"/>
    <w:rsid w:val="00B355F0"/>
    <w:rsid w:val="00B3578C"/>
    <w:rsid w:val="00B35AA1"/>
    <w:rsid w:val="00B35E63"/>
    <w:rsid w:val="00B3627F"/>
    <w:rsid w:val="00B369C4"/>
    <w:rsid w:val="00B36D9E"/>
    <w:rsid w:val="00B37019"/>
    <w:rsid w:val="00B37311"/>
    <w:rsid w:val="00B37387"/>
    <w:rsid w:val="00B373FB"/>
    <w:rsid w:val="00B37975"/>
    <w:rsid w:val="00B400C6"/>
    <w:rsid w:val="00B4106F"/>
    <w:rsid w:val="00B417F0"/>
    <w:rsid w:val="00B41BE7"/>
    <w:rsid w:val="00B424F7"/>
    <w:rsid w:val="00B42568"/>
    <w:rsid w:val="00B42D8F"/>
    <w:rsid w:val="00B42FA6"/>
    <w:rsid w:val="00B4316E"/>
    <w:rsid w:val="00B4339F"/>
    <w:rsid w:val="00B436BD"/>
    <w:rsid w:val="00B4376E"/>
    <w:rsid w:val="00B4381B"/>
    <w:rsid w:val="00B4383C"/>
    <w:rsid w:val="00B43AEE"/>
    <w:rsid w:val="00B4403D"/>
    <w:rsid w:val="00B44317"/>
    <w:rsid w:val="00B4463D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5F7"/>
    <w:rsid w:val="00B476C2"/>
    <w:rsid w:val="00B47CBB"/>
    <w:rsid w:val="00B5083E"/>
    <w:rsid w:val="00B50ADB"/>
    <w:rsid w:val="00B50B87"/>
    <w:rsid w:val="00B50DE0"/>
    <w:rsid w:val="00B515B6"/>
    <w:rsid w:val="00B51604"/>
    <w:rsid w:val="00B517DA"/>
    <w:rsid w:val="00B5197B"/>
    <w:rsid w:val="00B51F64"/>
    <w:rsid w:val="00B5248D"/>
    <w:rsid w:val="00B53526"/>
    <w:rsid w:val="00B53B4E"/>
    <w:rsid w:val="00B53C5F"/>
    <w:rsid w:val="00B53CFF"/>
    <w:rsid w:val="00B53F86"/>
    <w:rsid w:val="00B54BD8"/>
    <w:rsid w:val="00B54C55"/>
    <w:rsid w:val="00B5508A"/>
    <w:rsid w:val="00B5596C"/>
    <w:rsid w:val="00B55F97"/>
    <w:rsid w:val="00B56152"/>
    <w:rsid w:val="00B56395"/>
    <w:rsid w:val="00B569B2"/>
    <w:rsid w:val="00B56FBD"/>
    <w:rsid w:val="00B5715A"/>
    <w:rsid w:val="00B57327"/>
    <w:rsid w:val="00B57F2F"/>
    <w:rsid w:val="00B6002D"/>
    <w:rsid w:val="00B6010B"/>
    <w:rsid w:val="00B60933"/>
    <w:rsid w:val="00B61262"/>
    <w:rsid w:val="00B61558"/>
    <w:rsid w:val="00B6210A"/>
    <w:rsid w:val="00B6220A"/>
    <w:rsid w:val="00B6230C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711"/>
    <w:rsid w:val="00B73942"/>
    <w:rsid w:val="00B73D34"/>
    <w:rsid w:val="00B742C1"/>
    <w:rsid w:val="00B746DB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0E"/>
    <w:rsid w:val="00B76DEB"/>
    <w:rsid w:val="00B776D5"/>
    <w:rsid w:val="00B77B7E"/>
    <w:rsid w:val="00B802FE"/>
    <w:rsid w:val="00B805D0"/>
    <w:rsid w:val="00B805FB"/>
    <w:rsid w:val="00B80744"/>
    <w:rsid w:val="00B80979"/>
    <w:rsid w:val="00B81382"/>
    <w:rsid w:val="00B818AA"/>
    <w:rsid w:val="00B818CA"/>
    <w:rsid w:val="00B81B66"/>
    <w:rsid w:val="00B81BC2"/>
    <w:rsid w:val="00B81C2F"/>
    <w:rsid w:val="00B81C75"/>
    <w:rsid w:val="00B81D8F"/>
    <w:rsid w:val="00B81EEF"/>
    <w:rsid w:val="00B81F26"/>
    <w:rsid w:val="00B821DC"/>
    <w:rsid w:val="00B823AA"/>
    <w:rsid w:val="00B82628"/>
    <w:rsid w:val="00B82EBA"/>
    <w:rsid w:val="00B82F75"/>
    <w:rsid w:val="00B8344D"/>
    <w:rsid w:val="00B83812"/>
    <w:rsid w:val="00B83CC3"/>
    <w:rsid w:val="00B840BB"/>
    <w:rsid w:val="00B84131"/>
    <w:rsid w:val="00B8477A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567"/>
    <w:rsid w:val="00B866C7"/>
    <w:rsid w:val="00B86EF1"/>
    <w:rsid w:val="00B86EFB"/>
    <w:rsid w:val="00B8735F"/>
    <w:rsid w:val="00B87563"/>
    <w:rsid w:val="00B87963"/>
    <w:rsid w:val="00B87EBC"/>
    <w:rsid w:val="00B87FF0"/>
    <w:rsid w:val="00B903AE"/>
    <w:rsid w:val="00B90825"/>
    <w:rsid w:val="00B9084F"/>
    <w:rsid w:val="00B90862"/>
    <w:rsid w:val="00B90DD5"/>
    <w:rsid w:val="00B90DFB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3A6"/>
    <w:rsid w:val="00B94D75"/>
    <w:rsid w:val="00B94E5D"/>
    <w:rsid w:val="00B95504"/>
    <w:rsid w:val="00B955F5"/>
    <w:rsid w:val="00B95663"/>
    <w:rsid w:val="00B95A36"/>
    <w:rsid w:val="00B95B92"/>
    <w:rsid w:val="00B95CCC"/>
    <w:rsid w:val="00B95F44"/>
    <w:rsid w:val="00B95FC9"/>
    <w:rsid w:val="00B9611F"/>
    <w:rsid w:val="00B961EA"/>
    <w:rsid w:val="00B968FE"/>
    <w:rsid w:val="00B96D3C"/>
    <w:rsid w:val="00B97412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E41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BCF"/>
    <w:rsid w:val="00BA7E0B"/>
    <w:rsid w:val="00BB0053"/>
    <w:rsid w:val="00BB0DE3"/>
    <w:rsid w:val="00BB0EA0"/>
    <w:rsid w:val="00BB10CD"/>
    <w:rsid w:val="00BB10F0"/>
    <w:rsid w:val="00BB122E"/>
    <w:rsid w:val="00BB1A51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6A14"/>
    <w:rsid w:val="00BB718E"/>
    <w:rsid w:val="00BB7BAC"/>
    <w:rsid w:val="00BB7F7D"/>
    <w:rsid w:val="00BC009A"/>
    <w:rsid w:val="00BC057A"/>
    <w:rsid w:val="00BC0598"/>
    <w:rsid w:val="00BC08D8"/>
    <w:rsid w:val="00BC08FC"/>
    <w:rsid w:val="00BC0FCE"/>
    <w:rsid w:val="00BC1010"/>
    <w:rsid w:val="00BC13CC"/>
    <w:rsid w:val="00BC202D"/>
    <w:rsid w:val="00BC213B"/>
    <w:rsid w:val="00BC2406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36E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B42"/>
    <w:rsid w:val="00BD1290"/>
    <w:rsid w:val="00BD14A0"/>
    <w:rsid w:val="00BD16FB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4F50"/>
    <w:rsid w:val="00BD4FDE"/>
    <w:rsid w:val="00BD51CA"/>
    <w:rsid w:val="00BD5459"/>
    <w:rsid w:val="00BD5CD2"/>
    <w:rsid w:val="00BD5F3C"/>
    <w:rsid w:val="00BD6A02"/>
    <w:rsid w:val="00BD77DE"/>
    <w:rsid w:val="00BD79C2"/>
    <w:rsid w:val="00BE0515"/>
    <w:rsid w:val="00BE1864"/>
    <w:rsid w:val="00BE1F2E"/>
    <w:rsid w:val="00BE1FA7"/>
    <w:rsid w:val="00BE2AD7"/>
    <w:rsid w:val="00BE2BAA"/>
    <w:rsid w:val="00BE2FF7"/>
    <w:rsid w:val="00BE40F5"/>
    <w:rsid w:val="00BE42C8"/>
    <w:rsid w:val="00BE4F8D"/>
    <w:rsid w:val="00BE50E1"/>
    <w:rsid w:val="00BE590A"/>
    <w:rsid w:val="00BE5A2B"/>
    <w:rsid w:val="00BE5BC1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8D7"/>
    <w:rsid w:val="00BF0C01"/>
    <w:rsid w:val="00BF0CFC"/>
    <w:rsid w:val="00BF11F8"/>
    <w:rsid w:val="00BF15B3"/>
    <w:rsid w:val="00BF1699"/>
    <w:rsid w:val="00BF1B9B"/>
    <w:rsid w:val="00BF20FB"/>
    <w:rsid w:val="00BF2355"/>
    <w:rsid w:val="00BF2997"/>
    <w:rsid w:val="00BF2B28"/>
    <w:rsid w:val="00BF2B84"/>
    <w:rsid w:val="00BF2EE5"/>
    <w:rsid w:val="00BF2F42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BF7D13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C9D"/>
    <w:rsid w:val="00C03F4E"/>
    <w:rsid w:val="00C041F4"/>
    <w:rsid w:val="00C04C59"/>
    <w:rsid w:val="00C0524E"/>
    <w:rsid w:val="00C05428"/>
    <w:rsid w:val="00C05844"/>
    <w:rsid w:val="00C058A3"/>
    <w:rsid w:val="00C0599D"/>
    <w:rsid w:val="00C05E05"/>
    <w:rsid w:val="00C06B5A"/>
    <w:rsid w:val="00C0711F"/>
    <w:rsid w:val="00C072D6"/>
    <w:rsid w:val="00C077E1"/>
    <w:rsid w:val="00C079C7"/>
    <w:rsid w:val="00C07C1F"/>
    <w:rsid w:val="00C10461"/>
    <w:rsid w:val="00C107BE"/>
    <w:rsid w:val="00C10BD0"/>
    <w:rsid w:val="00C10C03"/>
    <w:rsid w:val="00C112F7"/>
    <w:rsid w:val="00C1161D"/>
    <w:rsid w:val="00C117E7"/>
    <w:rsid w:val="00C11B0E"/>
    <w:rsid w:val="00C11E13"/>
    <w:rsid w:val="00C12CC4"/>
    <w:rsid w:val="00C12CE6"/>
    <w:rsid w:val="00C12D9C"/>
    <w:rsid w:val="00C130B9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9AB"/>
    <w:rsid w:val="00C14AD2"/>
    <w:rsid w:val="00C14CA5"/>
    <w:rsid w:val="00C14E4D"/>
    <w:rsid w:val="00C15750"/>
    <w:rsid w:val="00C15B0E"/>
    <w:rsid w:val="00C15BE1"/>
    <w:rsid w:val="00C160D9"/>
    <w:rsid w:val="00C16B32"/>
    <w:rsid w:val="00C16FF1"/>
    <w:rsid w:val="00C17089"/>
    <w:rsid w:val="00C1715B"/>
    <w:rsid w:val="00C1757F"/>
    <w:rsid w:val="00C1784E"/>
    <w:rsid w:val="00C17B74"/>
    <w:rsid w:val="00C17BCC"/>
    <w:rsid w:val="00C17F18"/>
    <w:rsid w:val="00C20001"/>
    <w:rsid w:val="00C20358"/>
    <w:rsid w:val="00C20A09"/>
    <w:rsid w:val="00C20AEB"/>
    <w:rsid w:val="00C20F22"/>
    <w:rsid w:val="00C21336"/>
    <w:rsid w:val="00C21487"/>
    <w:rsid w:val="00C2161D"/>
    <w:rsid w:val="00C21EDF"/>
    <w:rsid w:val="00C21FF8"/>
    <w:rsid w:val="00C220F2"/>
    <w:rsid w:val="00C223A0"/>
    <w:rsid w:val="00C22FB8"/>
    <w:rsid w:val="00C23BBD"/>
    <w:rsid w:val="00C23E3D"/>
    <w:rsid w:val="00C2455C"/>
    <w:rsid w:val="00C24638"/>
    <w:rsid w:val="00C24E22"/>
    <w:rsid w:val="00C261E7"/>
    <w:rsid w:val="00C26495"/>
    <w:rsid w:val="00C26B77"/>
    <w:rsid w:val="00C26B81"/>
    <w:rsid w:val="00C273ED"/>
    <w:rsid w:val="00C27447"/>
    <w:rsid w:val="00C27891"/>
    <w:rsid w:val="00C27D45"/>
    <w:rsid w:val="00C27D6F"/>
    <w:rsid w:val="00C27D92"/>
    <w:rsid w:val="00C300F5"/>
    <w:rsid w:val="00C30304"/>
    <w:rsid w:val="00C30395"/>
    <w:rsid w:val="00C30AED"/>
    <w:rsid w:val="00C30BEE"/>
    <w:rsid w:val="00C31073"/>
    <w:rsid w:val="00C314B5"/>
    <w:rsid w:val="00C31687"/>
    <w:rsid w:val="00C32358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B20"/>
    <w:rsid w:val="00C34FBC"/>
    <w:rsid w:val="00C35087"/>
    <w:rsid w:val="00C35140"/>
    <w:rsid w:val="00C3523B"/>
    <w:rsid w:val="00C35947"/>
    <w:rsid w:val="00C3595E"/>
    <w:rsid w:val="00C35C46"/>
    <w:rsid w:val="00C3603C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496C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47F05"/>
    <w:rsid w:val="00C50A22"/>
    <w:rsid w:val="00C510DE"/>
    <w:rsid w:val="00C512E5"/>
    <w:rsid w:val="00C51E3A"/>
    <w:rsid w:val="00C523A7"/>
    <w:rsid w:val="00C52F64"/>
    <w:rsid w:val="00C53085"/>
    <w:rsid w:val="00C5353F"/>
    <w:rsid w:val="00C536E4"/>
    <w:rsid w:val="00C538AE"/>
    <w:rsid w:val="00C53C32"/>
    <w:rsid w:val="00C53DEA"/>
    <w:rsid w:val="00C53E7A"/>
    <w:rsid w:val="00C54492"/>
    <w:rsid w:val="00C544B6"/>
    <w:rsid w:val="00C54601"/>
    <w:rsid w:val="00C54E26"/>
    <w:rsid w:val="00C54F8F"/>
    <w:rsid w:val="00C556F2"/>
    <w:rsid w:val="00C55D06"/>
    <w:rsid w:val="00C56188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CFF"/>
    <w:rsid w:val="00C63A25"/>
    <w:rsid w:val="00C63BD8"/>
    <w:rsid w:val="00C644B1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18A"/>
    <w:rsid w:val="00C714F2"/>
    <w:rsid w:val="00C71A56"/>
    <w:rsid w:val="00C72FA0"/>
    <w:rsid w:val="00C730CC"/>
    <w:rsid w:val="00C73705"/>
    <w:rsid w:val="00C73E15"/>
    <w:rsid w:val="00C740DE"/>
    <w:rsid w:val="00C7532A"/>
    <w:rsid w:val="00C75721"/>
    <w:rsid w:val="00C75A4A"/>
    <w:rsid w:val="00C760A6"/>
    <w:rsid w:val="00C762B7"/>
    <w:rsid w:val="00C763D3"/>
    <w:rsid w:val="00C7676F"/>
    <w:rsid w:val="00C76825"/>
    <w:rsid w:val="00C76D83"/>
    <w:rsid w:val="00C76F95"/>
    <w:rsid w:val="00C7735C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1ED"/>
    <w:rsid w:val="00C846E6"/>
    <w:rsid w:val="00C84C25"/>
    <w:rsid w:val="00C84E3C"/>
    <w:rsid w:val="00C8512B"/>
    <w:rsid w:val="00C8565C"/>
    <w:rsid w:val="00C858C8"/>
    <w:rsid w:val="00C85A79"/>
    <w:rsid w:val="00C86242"/>
    <w:rsid w:val="00C8627D"/>
    <w:rsid w:val="00C8632D"/>
    <w:rsid w:val="00C86B22"/>
    <w:rsid w:val="00C86D64"/>
    <w:rsid w:val="00C87CDD"/>
    <w:rsid w:val="00C87CF5"/>
    <w:rsid w:val="00C90657"/>
    <w:rsid w:val="00C909EE"/>
    <w:rsid w:val="00C90E27"/>
    <w:rsid w:val="00C910ED"/>
    <w:rsid w:val="00C914C9"/>
    <w:rsid w:val="00C9156F"/>
    <w:rsid w:val="00C91878"/>
    <w:rsid w:val="00C91E57"/>
    <w:rsid w:val="00C91FED"/>
    <w:rsid w:val="00C920BB"/>
    <w:rsid w:val="00C92175"/>
    <w:rsid w:val="00C922E8"/>
    <w:rsid w:val="00C9291B"/>
    <w:rsid w:val="00C93188"/>
    <w:rsid w:val="00C94446"/>
    <w:rsid w:val="00C9448E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F5C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00C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39D"/>
    <w:rsid w:val="00CB26B1"/>
    <w:rsid w:val="00CB2714"/>
    <w:rsid w:val="00CB2824"/>
    <w:rsid w:val="00CB2C75"/>
    <w:rsid w:val="00CB2F95"/>
    <w:rsid w:val="00CB30E7"/>
    <w:rsid w:val="00CB3270"/>
    <w:rsid w:val="00CB3823"/>
    <w:rsid w:val="00CB3FBE"/>
    <w:rsid w:val="00CB4C23"/>
    <w:rsid w:val="00CB4DA4"/>
    <w:rsid w:val="00CB4F36"/>
    <w:rsid w:val="00CB557A"/>
    <w:rsid w:val="00CB6108"/>
    <w:rsid w:val="00CB63A7"/>
    <w:rsid w:val="00CB644A"/>
    <w:rsid w:val="00CB65A6"/>
    <w:rsid w:val="00CB68E4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867"/>
    <w:rsid w:val="00CC566D"/>
    <w:rsid w:val="00CC5A39"/>
    <w:rsid w:val="00CC5CA4"/>
    <w:rsid w:val="00CC60CD"/>
    <w:rsid w:val="00CC6AA6"/>
    <w:rsid w:val="00CC6ACF"/>
    <w:rsid w:val="00CC722F"/>
    <w:rsid w:val="00CC726E"/>
    <w:rsid w:val="00CC7476"/>
    <w:rsid w:val="00CC75EE"/>
    <w:rsid w:val="00CC7BAF"/>
    <w:rsid w:val="00CC7D29"/>
    <w:rsid w:val="00CD0BAE"/>
    <w:rsid w:val="00CD1017"/>
    <w:rsid w:val="00CD129C"/>
    <w:rsid w:val="00CD12BA"/>
    <w:rsid w:val="00CD181E"/>
    <w:rsid w:val="00CD1F29"/>
    <w:rsid w:val="00CD2688"/>
    <w:rsid w:val="00CD2C45"/>
    <w:rsid w:val="00CD2CD2"/>
    <w:rsid w:val="00CD3225"/>
    <w:rsid w:val="00CD387C"/>
    <w:rsid w:val="00CD474C"/>
    <w:rsid w:val="00CD4CCA"/>
    <w:rsid w:val="00CD5589"/>
    <w:rsid w:val="00CD5A21"/>
    <w:rsid w:val="00CD5CCC"/>
    <w:rsid w:val="00CD6B16"/>
    <w:rsid w:val="00CD6B5E"/>
    <w:rsid w:val="00CD7045"/>
    <w:rsid w:val="00CD71C4"/>
    <w:rsid w:val="00CD7422"/>
    <w:rsid w:val="00CD7FB2"/>
    <w:rsid w:val="00CE0343"/>
    <w:rsid w:val="00CE0950"/>
    <w:rsid w:val="00CE0FC5"/>
    <w:rsid w:val="00CE11D8"/>
    <w:rsid w:val="00CE1648"/>
    <w:rsid w:val="00CE17F0"/>
    <w:rsid w:val="00CE1A90"/>
    <w:rsid w:val="00CE1BDF"/>
    <w:rsid w:val="00CE1C5C"/>
    <w:rsid w:val="00CE1CA9"/>
    <w:rsid w:val="00CE1D25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24"/>
    <w:rsid w:val="00CF1AB9"/>
    <w:rsid w:val="00CF1B03"/>
    <w:rsid w:val="00CF1B1E"/>
    <w:rsid w:val="00CF1E58"/>
    <w:rsid w:val="00CF1F79"/>
    <w:rsid w:val="00CF2B1C"/>
    <w:rsid w:val="00CF2B8E"/>
    <w:rsid w:val="00CF398A"/>
    <w:rsid w:val="00CF39B2"/>
    <w:rsid w:val="00CF3B54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6A9"/>
    <w:rsid w:val="00CF78C0"/>
    <w:rsid w:val="00CF793A"/>
    <w:rsid w:val="00CF7A37"/>
    <w:rsid w:val="00CF7A51"/>
    <w:rsid w:val="00CF7BB5"/>
    <w:rsid w:val="00D0001C"/>
    <w:rsid w:val="00D00C54"/>
    <w:rsid w:val="00D00D58"/>
    <w:rsid w:val="00D01540"/>
    <w:rsid w:val="00D015A8"/>
    <w:rsid w:val="00D024F9"/>
    <w:rsid w:val="00D027F9"/>
    <w:rsid w:val="00D032AA"/>
    <w:rsid w:val="00D033CB"/>
    <w:rsid w:val="00D03A3E"/>
    <w:rsid w:val="00D03B1A"/>
    <w:rsid w:val="00D03D46"/>
    <w:rsid w:val="00D03E97"/>
    <w:rsid w:val="00D04005"/>
    <w:rsid w:val="00D040BB"/>
    <w:rsid w:val="00D056E9"/>
    <w:rsid w:val="00D05CB6"/>
    <w:rsid w:val="00D061FC"/>
    <w:rsid w:val="00D06213"/>
    <w:rsid w:val="00D062A7"/>
    <w:rsid w:val="00D06325"/>
    <w:rsid w:val="00D0690A"/>
    <w:rsid w:val="00D06DF0"/>
    <w:rsid w:val="00D07684"/>
    <w:rsid w:val="00D076A6"/>
    <w:rsid w:val="00D0789A"/>
    <w:rsid w:val="00D07F59"/>
    <w:rsid w:val="00D1026B"/>
    <w:rsid w:val="00D102BE"/>
    <w:rsid w:val="00D104B2"/>
    <w:rsid w:val="00D10986"/>
    <w:rsid w:val="00D10DCF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002"/>
    <w:rsid w:val="00D151F4"/>
    <w:rsid w:val="00D1564A"/>
    <w:rsid w:val="00D156E5"/>
    <w:rsid w:val="00D158B3"/>
    <w:rsid w:val="00D15A0B"/>
    <w:rsid w:val="00D15AF0"/>
    <w:rsid w:val="00D15D3B"/>
    <w:rsid w:val="00D16747"/>
    <w:rsid w:val="00D16EB4"/>
    <w:rsid w:val="00D175C7"/>
    <w:rsid w:val="00D17E09"/>
    <w:rsid w:val="00D20886"/>
    <w:rsid w:val="00D2104F"/>
    <w:rsid w:val="00D21339"/>
    <w:rsid w:val="00D219C1"/>
    <w:rsid w:val="00D21F4F"/>
    <w:rsid w:val="00D22D2E"/>
    <w:rsid w:val="00D22E00"/>
    <w:rsid w:val="00D23CAE"/>
    <w:rsid w:val="00D240A6"/>
    <w:rsid w:val="00D251E6"/>
    <w:rsid w:val="00D259B0"/>
    <w:rsid w:val="00D26097"/>
    <w:rsid w:val="00D261C5"/>
    <w:rsid w:val="00D26391"/>
    <w:rsid w:val="00D267B9"/>
    <w:rsid w:val="00D2699D"/>
    <w:rsid w:val="00D2769D"/>
    <w:rsid w:val="00D27747"/>
    <w:rsid w:val="00D27B2F"/>
    <w:rsid w:val="00D27BF7"/>
    <w:rsid w:val="00D30729"/>
    <w:rsid w:val="00D30E9C"/>
    <w:rsid w:val="00D30EAF"/>
    <w:rsid w:val="00D30F60"/>
    <w:rsid w:val="00D3100B"/>
    <w:rsid w:val="00D3127E"/>
    <w:rsid w:val="00D314F6"/>
    <w:rsid w:val="00D31A4F"/>
    <w:rsid w:val="00D31D52"/>
    <w:rsid w:val="00D31D6C"/>
    <w:rsid w:val="00D31D99"/>
    <w:rsid w:val="00D31FAE"/>
    <w:rsid w:val="00D32CDD"/>
    <w:rsid w:val="00D32E0D"/>
    <w:rsid w:val="00D32E5B"/>
    <w:rsid w:val="00D3326D"/>
    <w:rsid w:val="00D333A0"/>
    <w:rsid w:val="00D33455"/>
    <w:rsid w:val="00D33748"/>
    <w:rsid w:val="00D33977"/>
    <w:rsid w:val="00D33CFE"/>
    <w:rsid w:val="00D34097"/>
    <w:rsid w:val="00D34174"/>
    <w:rsid w:val="00D346E4"/>
    <w:rsid w:val="00D3471E"/>
    <w:rsid w:val="00D34901"/>
    <w:rsid w:val="00D3544C"/>
    <w:rsid w:val="00D361A1"/>
    <w:rsid w:val="00D3719F"/>
    <w:rsid w:val="00D371C8"/>
    <w:rsid w:val="00D373B0"/>
    <w:rsid w:val="00D378E2"/>
    <w:rsid w:val="00D4061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47F"/>
    <w:rsid w:val="00D45977"/>
    <w:rsid w:val="00D46DBF"/>
    <w:rsid w:val="00D46F26"/>
    <w:rsid w:val="00D473E9"/>
    <w:rsid w:val="00D47408"/>
    <w:rsid w:val="00D47591"/>
    <w:rsid w:val="00D50059"/>
    <w:rsid w:val="00D50780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E12"/>
    <w:rsid w:val="00D553C7"/>
    <w:rsid w:val="00D55C9C"/>
    <w:rsid w:val="00D5648F"/>
    <w:rsid w:val="00D5651D"/>
    <w:rsid w:val="00D567A0"/>
    <w:rsid w:val="00D56B89"/>
    <w:rsid w:val="00D56C4F"/>
    <w:rsid w:val="00D572D0"/>
    <w:rsid w:val="00D5786C"/>
    <w:rsid w:val="00D57B21"/>
    <w:rsid w:val="00D57B9A"/>
    <w:rsid w:val="00D57D18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0E"/>
    <w:rsid w:val="00D65280"/>
    <w:rsid w:val="00D65765"/>
    <w:rsid w:val="00D659F8"/>
    <w:rsid w:val="00D65D96"/>
    <w:rsid w:val="00D6616F"/>
    <w:rsid w:val="00D6699B"/>
    <w:rsid w:val="00D66C6E"/>
    <w:rsid w:val="00D6708E"/>
    <w:rsid w:val="00D670F0"/>
    <w:rsid w:val="00D7009E"/>
    <w:rsid w:val="00D7068C"/>
    <w:rsid w:val="00D70793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A7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082"/>
    <w:rsid w:val="00D779E7"/>
    <w:rsid w:val="00D77E0D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C5"/>
    <w:rsid w:val="00D81F38"/>
    <w:rsid w:val="00D822C6"/>
    <w:rsid w:val="00D82522"/>
    <w:rsid w:val="00D8252F"/>
    <w:rsid w:val="00D82890"/>
    <w:rsid w:val="00D82D27"/>
    <w:rsid w:val="00D83CCC"/>
    <w:rsid w:val="00D843D6"/>
    <w:rsid w:val="00D85237"/>
    <w:rsid w:val="00D853C2"/>
    <w:rsid w:val="00D85475"/>
    <w:rsid w:val="00D85566"/>
    <w:rsid w:val="00D85713"/>
    <w:rsid w:val="00D85A2F"/>
    <w:rsid w:val="00D85A69"/>
    <w:rsid w:val="00D85FF7"/>
    <w:rsid w:val="00D86605"/>
    <w:rsid w:val="00D87A9E"/>
    <w:rsid w:val="00D87BDC"/>
    <w:rsid w:val="00D87CC9"/>
    <w:rsid w:val="00D901D3"/>
    <w:rsid w:val="00D90279"/>
    <w:rsid w:val="00D9065E"/>
    <w:rsid w:val="00D9096B"/>
    <w:rsid w:val="00D90B19"/>
    <w:rsid w:val="00D90B9F"/>
    <w:rsid w:val="00D90D1C"/>
    <w:rsid w:val="00D90D5C"/>
    <w:rsid w:val="00D90ED4"/>
    <w:rsid w:val="00D90FF0"/>
    <w:rsid w:val="00D914BD"/>
    <w:rsid w:val="00D91838"/>
    <w:rsid w:val="00D91C34"/>
    <w:rsid w:val="00D91E5A"/>
    <w:rsid w:val="00D920B9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6DA0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2A46"/>
    <w:rsid w:val="00DA38BB"/>
    <w:rsid w:val="00DA3CF1"/>
    <w:rsid w:val="00DA3E6B"/>
    <w:rsid w:val="00DA4B0E"/>
    <w:rsid w:val="00DA50E4"/>
    <w:rsid w:val="00DA5BEB"/>
    <w:rsid w:val="00DA6351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20C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EB2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2F6"/>
    <w:rsid w:val="00DC6953"/>
    <w:rsid w:val="00DC6D48"/>
    <w:rsid w:val="00DC6E13"/>
    <w:rsid w:val="00DC6E1B"/>
    <w:rsid w:val="00DC71FE"/>
    <w:rsid w:val="00DC75BB"/>
    <w:rsid w:val="00DC7EBE"/>
    <w:rsid w:val="00DD0BA2"/>
    <w:rsid w:val="00DD0DA2"/>
    <w:rsid w:val="00DD0F3F"/>
    <w:rsid w:val="00DD12EF"/>
    <w:rsid w:val="00DD1418"/>
    <w:rsid w:val="00DD157D"/>
    <w:rsid w:val="00DD158F"/>
    <w:rsid w:val="00DD16FB"/>
    <w:rsid w:val="00DD1A1E"/>
    <w:rsid w:val="00DD1B57"/>
    <w:rsid w:val="00DD1E9E"/>
    <w:rsid w:val="00DD206A"/>
    <w:rsid w:val="00DD232B"/>
    <w:rsid w:val="00DD235A"/>
    <w:rsid w:val="00DD2381"/>
    <w:rsid w:val="00DD2B1D"/>
    <w:rsid w:val="00DD367D"/>
    <w:rsid w:val="00DD373C"/>
    <w:rsid w:val="00DD3821"/>
    <w:rsid w:val="00DD391B"/>
    <w:rsid w:val="00DD45D3"/>
    <w:rsid w:val="00DD487B"/>
    <w:rsid w:val="00DD48F3"/>
    <w:rsid w:val="00DD4E0C"/>
    <w:rsid w:val="00DD5236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2D27"/>
    <w:rsid w:val="00DE30BE"/>
    <w:rsid w:val="00DE30D1"/>
    <w:rsid w:val="00DE3B74"/>
    <w:rsid w:val="00DE40F7"/>
    <w:rsid w:val="00DE44B1"/>
    <w:rsid w:val="00DE47DF"/>
    <w:rsid w:val="00DE4D21"/>
    <w:rsid w:val="00DE5032"/>
    <w:rsid w:val="00DE5C4C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D79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4"/>
    <w:rsid w:val="00DF50DE"/>
    <w:rsid w:val="00DF5236"/>
    <w:rsid w:val="00DF572E"/>
    <w:rsid w:val="00DF596A"/>
    <w:rsid w:val="00DF5F36"/>
    <w:rsid w:val="00DF6DA6"/>
    <w:rsid w:val="00DF708D"/>
    <w:rsid w:val="00DF751C"/>
    <w:rsid w:val="00DF768F"/>
    <w:rsid w:val="00DF7E19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59B1"/>
    <w:rsid w:val="00E06BCE"/>
    <w:rsid w:val="00E06F24"/>
    <w:rsid w:val="00E06FD6"/>
    <w:rsid w:val="00E074C1"/>
    <w:rsid w:val="00E07B79"/>
    <w:rsid w:val="00E07CDC"/>
    <w:rsid w:val="00E1006A"/>
    <w:rsid w:val="00E101FD"/>
    <w:rsid w:val="00E105B9"/>
    <w:rsid w:val="00E1079E"/>
    <w:rsid w:val="00E10F6A"/>
    <w:rsid w:val="00E11147"/>
    <w:rsid w:val="00E112FA"/>
    <w:rsid w:val="00E12112"/>
    <w:rsid w:val="00E12CED"/>
    <w:rsid w:val="00E12FBB"/>
    <w:rsid w:val="00E13762"/>
    <w:rsid w:val="00E137D4"/>
    <w:rsid w:val="00E137D6"/>
    <w:rsid w:val="00E13D2C"/>
    <w:rsid w:val="00E13EE3"/>
    <w:rsid w:val="00E148CD"/>
    <w:rsid w:val="00E14B0F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0D7D"/>
    <w:rsid w:val="00E21F2D"/>
    <w:rsid w:val="00E22A26"/>
    <w:rsid w:val="00E22DD9"/>
    <w:rsid w:val="00E22EAA"/>
    <w:rsid w:val="00E23015"/>
    <w:rsid w:val="00E2307E"/>
    <w:rsid w:val="00E2336E"/>
    <w:rsid w:val="00E23655"/>
    <w:rsid w:val="00E23AB9"/>
    <w:rsid w:val="00E23AC4"/>
    <w:rsid w:val="00E23D59"/>
    <w:rsid w:val="00E23ED2"/>
    <w:rsid w:val="00E2427B"/>
    <w:rsid w:val="00E24300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4C7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013"/>
    <w:rsid w:val="00E34706"/>
    <w:rsid w:val="00E347F0"/>
    <w:rsid w:val="00E349B8"/>
    <w:rsid w:val="00E34ED4"/>
    <w:rsid w:val="00E35580"/>
    <w:rsid w:val="00E356BB"/>
    <w:rsid w:val="00E3626F"/>
    <w:rsid w:val="00E36540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97F"/>
    <w:rsid w:val="00E42D77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298B"/>
    <w:rsid w:val="00E52B34"/>
    <w:rsid w:val="00E535D1"/>
    <w:rsid w:val="00E536FC"/>
    <w:rsid w:val="00E53AA6"/>
    <w:rsid w:val="00E53C6C"/>
    <w:rsid w:val="00E53CB2"/>
    <w:rsid w:val="00E53D6A"/>
    <w:rsid w:val="00E53EE8"/>
    <w:rsid w:val="00E54340"/>
    <w:rsid w:val="00E545D3"/>
    <w:rsid w:val="00E54898"/>
    <w:rsid w:val="00E548F2"/>
    <w:rsid w:val="00E55558"/>
    <w:rsid w:val="00E55B49"/>
    <w:rsid w:val="00E55BB8"/>
    <w:rsid w:val="00E56344"/>
    <w:rsid w:val="00E579E8"/>
    <w:rsid w:val="00E57A5F"/>
    <w:rsid w:val="00E57E87"/>
    <w:rsid w:val="00E57EAF"/>
    <w:rsid w:val="00E606D8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3BC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45A"/>
    <w:rsid w:val="00E67C5C"/>
    <w:rsid w:val="00E67E55"/>
    <w:rsid w:val="00E70504"/>
    <w:rsid w:val="00E70E14"/>
    <w:rsid w:val="00E71198"/>
    <w:rsid w:val="00E71B43"/>
    <w:rsid w:val="00E71D91"/>
    <w:rsid w:val="00E71E4F"/>
    <w:rsid w:val="00E72486"/>
    <w:rsid w:val="00E724EF"/>
    <w:rsid w:val="00E7250A"/>
    <w:rsid w:val="00E7264E"/>
    <w:rsid w:val="00E72651"/>
    <w:rsid w:val="00E72855"/>
    <w:rsid w:val="00E7364E"/>
    <w:rsid w:val="00E73957"/>
    <w:rsid w:val="00E73C90"/>
    <w:rsid w:val="00E73D3A"/>
    <w:rsid w:val="00E73E0E"/>
    <w:rsid w:val="00E7412C"/>
    <w:rsid w:val="00E743A1"/>
    <w:rsid w:val="00E743A4"/>
    <w:rsid w:val="00E74513"/>
    <w:rsid w:val="00E74688"/>
    <w:rsid w:val="00E7491F"/>
    <w:rsid w:val="00E74BC5"/>
    <w:rsid w:val="00E74F05"/>
    <w:rsid w:val="00E74FC2"/>
    <w:rsid w:val="00E7518B"/>
    <w:rsid w:val="00E75482"/>
    <w:rsid w:val="00E755A5"/>
    <w:rsid w:val="00E757B9"/>
    <w:rsid w:val="00E7593F"/>
    <w:rsid w:val="00E76497"/>
    <w:rsid w:val="00E76652"/>
    <w:rsid w:val="00E76C33"/>
    <w:rsid w:val="00E8011B"/>
    <w:rsid w:val="00E801FE"/>
    <w:rsid w:val="00E804B5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64"/>
    <w:rsid w:val="00E82E8A"/>
    <w:rsid w:val="00E84324"/>
    <w:rsid w:val="00E84AD4"/>
    <w:rsid w:val="00E84D20"/>
    <w:rsid w:val="00E84FEB"/>
    <w:rsid w:val="00E8534F"/>
    <w:rsid w:val="00E854EA"/>
    <w:rsid w:val="00E85CF4"/>
    <w:rsid w:val="00E85EC9"/>
    <w:rsid w:val="00E860EE"/>
    <w:rsid w:val="00E863D4"/>
    <w:rsid w:val="00E86456"/>
    <w:rsid w:val="00E86BAE"/>
    <w:rsid w:val="00E876A3"/>
    <w:rsid w:val="00E87894"/>
    <w:rsid w:val="00E87DC5"/>
    <w:rsid w:val="00E903A5"/>
    <w:rsid w:val="00E90400"/>
    <w:rsid w:val="00E908E7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972"/>
    <w:rsid w:val="00E93E2E"/>
    <w:rsid w:val="00E94225"/>
    <w:rsid w:val="00E94250"/>
    <w:rsid w:val="00E943A6"/>
    <w:rsid w:val="00E9456F"/>
    <w:rsid w:val="00E94F06"/>
    <w:rsid w:val="00E95243"/>
    <w:rsid w:val="00E956CB"/>
    <w:rsid w:val="00E958AD"/>
    <w:rsid w:val="00E960B8"/>
    <w:rsid w:val="00E9628F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34F"/>
    <w:rsid w:val="00EA0ADD"/>
    <w:rsid w:val="00EA0E67"/>
    <w:rsid w:val="00EA1514"/>
    <w:rsid w:val="00EA165B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01"/>
    <w:rsid w:val="00EA41B9"/>
    <w:rsid w:val="00EA449C"/>
    <w:rsid w:val="00EA4EB5"/>
    <w:rsid w:val="00EA4F1E"/>
    <w:rsid w:val="00EA4F7D"/>
    <w:rsid w:val="00EA566C"/>
    <w:rsid w:val="00EA5F9C"/>
    <w:rsid w:val="00EA633B"/>
    <w:rsid w:val="00EA659C"/>
    <w:rsid w:val="00EA6CA0"/>
    <w:rsid w:val="00EA7206"/>
    <w:rsid w:val="00EA75F9"/>
    <w:rsid w:val="00EA78E0"/>
    <w:rsid w:val="00EA7FBF"/>
    <w:rsid w:val="00EB08A1"/>
    <w:rsid w:val="00EB0A68"/>
    <w:rsid w:val="00EB0E44"/>
    <w:rsid w:val="00EB0E6A"/>
    <w:rsid w:val="00EB0FE6"/>
    <w:rsid w:val="00EB16EB"/>
    <w:rsid w:val="00EB182C"/>
    <w:rsid w:val="00EB1856"/>
    <w:rsid w:val="00EB1937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B95"/>
    <w:rsid w:val="00EC552D"/>
    <w:rsid w:val="00EC5B93"/>
    <w:rsid w:val="00EC60FB"/>
    <w:rsid w:val="00EC64A1"/>
    <w:rsid w:val="00EC6506"/>
    <w:rsid w:val="00EC69DD"/>
    <w:rsid w:val="00EC6FCF"/>
    <w:rsid w:val="00EC758F"/>
    <w:rsid w:val="00EC75D1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4DC"/>
    <w:rsid w:val="00ED25D2"/>
    <w:rsid w:val="00ED281D"/>
    <w:rsid w:val="00ED3188"/>
    <w:rsid w:val="00ED35A5"/>
    <w:rsid w:val="00ED35C0"/>
    <w:rsid w:val="00ED3A5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03D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307F"/>
    <w:rsid w:val="00EE320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6C42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2AF"/>
    <w:rsid w:val="00EF138D"/>
    <w:rsid w:val="00EF1821"/>
    <w:rsid w:val="00EF1ABA"/>
    <w:rsid w:val="00EF1D2F"/>
    <w:rsid w:val="00EF1ED9"/>
    <w:rsid w:val="00EF20C3"/>
    <w:rsid w:val="00EF2222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058"/>
    <w:rsid w:val="00EF541D"/>
    <w:rsid w:val="00EF571F"/>
    <w:rsid w:val="00EF579C"/>
    <w:rsid w:val="00EF57BB"/>
    <w:rsid w:val="00EF585C"/>
    <w:rsid w:val="00EF5B95"/>
    <w:rsid w:val="00EF60B7"/>
    <w:rsid w:val="00EF613D"/>
    <w:rsid w:val="00EF614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37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DAF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1C7"/>
    <w:rsid w:val="00F121C9"/>
    <w:rsid w:val="00F126F2"/>
    <w:rsid w:val="00F1272B"/>
    <w:rsid w:val="00F13033"/>
    <w:rsid w:val="00F13232"/>
    <w:rsid w:val="00F1329F"/>
    <w:rsid w:val="00F132E7"/>
    <w:rsid w:val="00F138CE"/>
    <w:rsid w:val="00F13A85"/>
    <w:rsid w:val="00F13C6A"/>
    <w:rsid w:val="00F13C93"/>
    <w:rsid w:val="00F13D48"/>
    <w:rsid w:val="00F14182"/>
    <w:rsid w:val="00F14212"/>
    <w:rsid w:val="00F14274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728"/>
    <w:rsid w:val="00F21AE7"/>
    <w:rsid w:val="00F21B8E"/>
    <w:rsid w:val="00F21CAF"/>
    <w:rsid w:val="00F21FFD"/>
    <w:rsid w:val="00F223BD"/>
    <w:rsid w:val="00F223EA"/>
    <w:rsid w:val="00F228CD"/>
    <w:rsid w:val="00F22EE2"/>
    <w:rsid w:val="00F232DA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6DAC"/>
    <w:rsid w:val="00F274C7"/>
    <w:rsid w:val="00F274E6"/>
    <w:rsid w:val="00F2790A"/>
    <w:rsid w:val="00F27A25"/>
    <w:rsid w:val="00F27BC4"/>
    <w:rsid w:val="00F27C95"/>
    <w:rsid w:val="00F30232"/>
    <w:rsid w:val="00F3031B"/>
    <w:rsid w:val="00F30616"/>
    <w:rsid w:val="00F30910"/>
    <w:rsid w:val="00F31092"/>
    <w:rsid w:val="00F3146D"/>
    <w:rsid w:val="00F31673"/>
    <w:rsid w:val="00F3172C"/>
    <w:rsid w:val="00F317AE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1B70"/>
    <w:rsid w:val="00F41DB8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789"/>
    <w:rsid w:val="00F50DE8"/>
    <w:rsid w:val="00F511EE"/>
    <w:rsid w:val="00F51C3D"/>
    <w:rsid w:val="00F51D28"/>
    <w:rsid w:val="00F51E4D"/>
    <w:rsid w:val="00F52A6C"/>
    <w:rsid w:val="00F53137"/>
    <w:rsid w:val="00F533F9"/>
    <w:rsid w:val="00F539AC"/>
    <w:rsid w:val="00F53D94"/>
    <w:rsid w:val="00F53F69"/>
    <w:rsid w:val="00F5420D"/>
    <w:rsid w:val="00F54611"/>
    <w:rsid w:val="00F54768"/>
    <w:rsid w:val="00F54ADC"/>
    <w:rsid w:val="00F553E8"/>
    <w:rsid w:val="00F55AA3"/>
    <w:rsid w:val="00F55DFC"/>
    <w:rsid w:val="00F568CB"/>
    <w:rsid w:val="00F56C88"/>
    <w:rsid w:val="00F57BDA"/>
    <w:rsid w:val="00F57CCE"/>
    <w:rsid w:val="00F57F43"/>
    <w:rsid w:val="00F60058"/>
    <w:rsid w:val="00F6066A"/>
    <w:rsid w:val="00F60688"/>
    <w:rsid w:val="00F60A6B"/>
    <w:rsid w:val="00F60C8E"/>
    <w:rsid w:val="00F60D88"/>
    <w:rsid w:val="00F60DC0"/>
    <w:rsid w:val="00F61248"/>
    <w:rsid w:val="00F61281"/>
    <w:rsid w:val="00F6132C"/>
    <w:rsid w:val="00F613C3"/>
    <w:rsid w:val="00F617B5"/>
    <w:rsid w:val="00F61AE3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BBD"/>
    <w:rsid w:val="00F64CAE"/>
    <w:rsid w:val="00F6557B"/>
    <w:rsid w:val="00F658DA"/>
    <w:rsid w:val="00F65A0A"/>
    <w:rsid w:val="00F65C89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3FAE"/>
    <w:rsid w:val="00F74073"/>
    <w:rsid w:val="00F741FA"/>
    <w:rsid w:val="00F7430B"/>
    <w:rsid w:val="00F745D9"/>
    <w:rsid w:val="00F7523E"/>
    <w:rsid w:val="00F759D7"/>
    <w:rsid w:val="00F7609A"/>
    <w:rsid w:val="00F760AF"/>
    <w:rsid w:val="00F76152"/>
    <w:rsid w:val="00F761AD"/>
    <w:rsid w:val="00F76924"/>
    <w:rsid w:val="00F76C8F"/>
    <w:rsid w:val="00F76F7B"/>
    <w:rsid w:val="00F76FD6"/>
    <w:rsid w:val="00F77293"/>
    <w:rsid w:val="00F77C33"/>
    <w:rsid w:val="00F77C5B"/>
    <w:rsid w:val="00F77D71"/>
    <w:rsid w:val="00F77F22"/>
    <w:rsid w:val="00F80545"/>
    <w:rsid w:val="00F808F0"/>
    <w:rsid w:val="00F80927"/>
    <w:rsid w:val="00F80D74"/>
    <w:rsid w:val="00F819E1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4D8F"/>
    <w:rsid w:val="00F8504E"/>
    <w:rsid w:val="00F85501"/>
    <w:rsid w:val="00F856B7"/>
    <w:rsid w:val="00F856DE"/>
    <w:rsid w:val="00F85851"/>
    <w:rsid w:val="00F861D2"/>
    <w:rsid w:val="00F86769"/>
    <w:rsid w:val="00F8676D"/>
    <w:rsid w:val="00F8686F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5C1"/>
    <w:rsid w:val="00F949E6"/>
    <w:rsid w:val="00F94A71"/>
    <w:rsid w:val="00F94CCA"/>
    <w:rsid w:val="00F94FD5"/>
    <w:rsid w:val="00F95156"/>
    <w:rsid w:val="00F9535C"/>
    <w:rsid w:val="00F95426"/>
    <w:rsid w:val="00F95499"/>
    <w:rsid w:val="00F95674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B9E"/>
    <w:rsid w:val="00FA0FFB"/>
    <w:rsid w:val="00FA1292"/>
    <w:rsid w:val="00FA1441"/>
    <w:rsid w:val="00FA1596"/>
    <w:rsid w:val="00FA196E"/>
    <w:rsid w:val="00FA1D00"/>
    <w:rsid w:val="00FA203F"/>
    <w:rsid w:val="00FA25F4"/>
    <w:rsid w:val="00FA2775"/>
    <w:rsid w:val="00FA2D95"/>
    <w:rsid w:val="00FA34B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4E0"/>
    <w:rsid w:val="00FB1730"/>
    <w:rsid w:val="00FB185F"/>
    <w:rsid w:val="00FB21EE"/>
    <w:rsid w:val="00FB2305"/>
    <w:rsid w:val="00FB231D"/>
    <w:rsid w:val="00FB2386"/>
    <w:rsid w:val="00FB239B"/>
    <w:rsid w:val="00FB2506"/>
    <w:rsid w:val="00FB2985"/>
    <w:rsid w:val="00FB306B"/>
    <w:rsid w:val="00FB3784"/>
    <w:rsid w:val="00FB4623"/>
    <w:rsid w:val="00FB4A2E"/>
    <w:rsid w:val="00FB50C2"/>
    <w:rsid w:val="00FB529D"/>
    <w:rsid w:val="00FB56C5"/>
    <w:rsid w:val="00FB57EF"/>
    <w:rsid w:val="00FB59E5"/>
    <w:rsid w:val="00FB5D5E"/>
    <w:rsid w:val="00FB5FB0"/>
    <w:rsid w:val="00FB608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CA"/>
    <w:rsid w:val="00FC1CF2"/>
    <w:rsid w:val="00FC1ED5"/>
    <w:rsid w:val="00FC2085"/>
    <w:rsid w:val="00FC2124"/>
    <w:rsid w:val="00FC2576"/>
    <w:rsid w:val="00FC2A8A"/>
    <w:rsid w:val="00FC2E45"/>
    <w:rsid w:val="00FC351E"/>
    <w:rsid w:val="00FC35DE"/>
    <w:rsid w:val="00FC3D9A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972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1B4"/>
    <w:rsid w:val="00FC742F"/>
    <w:rsid w:val="00FC7B68"/>
    <w:rsid w:val="00FC7C89"/>
    <w:rsid w:val="00FD0F61"/>
    <w:rsid w:val="00FD10DB"/>
    <w:rsid w:val="00FD11F8"/>
    <w:rsid w:val="00FD1280"/>
    <w:rsid w:val="00FD143C"/>
    <w:rsid w:val="00FD1946"/>
    <w:rsid w:val="00FD20CC"/>
    <w:rsid w:val="00FD2965"/>
    <w:rsid w:val="00FD2A64"/>
    <w:rsid w:val="00FD2CC3"/>
    <w:rsid w:val="00FD31C7"/>
    <w:rsid w:val="00FD324E"/>
    <w:rsid w:val="00FD3ABA"/>
    <w:rsid w:val="00FD3D61"/>
    <w:rsid w:val="00FD436D"/>
    <w:rsid w:val="00FD4917"/>
    <w:rsid w:val="00FD491D"/>
    <w:rsid w:val="00FD49DB"/>
    <w:rsid w:val="00FD5062"/>
    <w:rsid w:val="00FD506B"/>
    <w:rsid w:val="00FD57A5"/>
    <w:rsid w:val="00FD5FCA"/>
    <w:rsid w:val="00FD63EF"/>
    <w:rsid w:val="00FD6522"/>
    <w:rsid w:val="00FD6692"/>
    <w:rsid w:val="00FD6D64"/>
    <w:rsid w:val="00FD6E57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1EB"/>
    <w:rsid w:val="00FE4608"/>
    <w:rsid w:val="00FE4826"/>
    <w:rsid w:val="00FE5DD2"/>
    <w:rsid w:val="00FE633A"/>
    <w:rsid w:val="00FE66DF"/>
    <w:rsid w:val="00FE6845"/>
    <w:rsid w:val="00FE693B"/>
    <w:rsid w:val="00FE6A54"/>
    <w:rsid w:val="00FE6AD1"/>
    <w:rsid w:val="00FE6C84"/>
    <w:rsid w:val="00FE76F5"/>
    <w:rsid w:val="00FE772E"/>
    <w:rsid w:val="00FE78FD"/>
    <w:rsid w:val="00FE7BA2"/>
    <w:rsid w:val="00FF005E"/>
    <w:rsid w:val="00FF015D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2DEB"/>
    <w:rsid w:val="00FF3223"/>
    <w:rsid w:val="00FF3414"/>
    <w:rsid w:val="00FF3496"/>
    <w:rsid w:val="00FF3CA1"/>
    <w:rsid w:val="00FF4049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2F1C6962"/>
    <w:rsid w:val="377C86A2"/>
    <w:rsid w:val="3CAE58A4"/>
    <w:rsid w:val="3CE3BA19"/>
    <w:rsid w:val="46B40971"/>
    <w:rsid w:val="4A924ED7"/>
    <w:rsid w:val="4DFC659A"/>
    <w:rsid w:val="5175D118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1CA8C389-B8E2-4556-8CA5-0BCBD45B1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A46EB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  <w:style w:type="character" w:styleId="Fuerte">
    <w:name w:val="Strong"/>
    <w:basedOn w:val="Fuentedeprrafopredeter"/>
    <w:uiPriority w:val="22"/>
    <w:qFormat/>
    <w:rsid w:val="00983C42"/>
    <w:rPr>
      <w:b/>
      <w:bCs/>
    </w:rPr>
  </w:style>
  <w:style w:type="paragraph" w:customStyle="1" w:styleId="msonormal0">
    <w:name w:val="msonormal"/>
    <w:basedOn w:val="Normal"/>
    <w:rsid w:val="00081DB8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eader" Target="header3.xm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footer" Target="footer2.xml"/><Relationship Id="rId25" Type="http://schemas.openxmlformats.org/officeDocument/2006/relationships/hyperlink" Target="https://www.instagram.com/inegi_informa/" TargetMode="External"/><Relationship Id="rId33" Type="http://schemas.openxmlformats.org/officeDocument/2006/relationships/header" Target="header6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29" Type="http://schemas.openxmlformats.org/officeDocument/2006/relationships/hyperlink" Target="https://www.youtube.com/user/INEGI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32" Type="http://schemas.openxmlformats.org/officeDocument/2006/relationships/image" Target="media/image7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23" Type="http://schemas.openxmlformats.org/officeDocument/2006/relationships/hyperlink" Target="https://www.facebook.com/INEGIInforma/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31" Type="http://schemas.openxmlformats.org/officeDocument/2006/relationships/hyperlink" Target="http://www.inegi.org.mx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yperlink" Target="https://www.inegi.org.mx/datosprimarios/iavp/" TargetMode="External"/><Relationship Id="rId27" Type="http://schemas.openxmlformats.org/officeDocument/2006/relationships/hyperlink" Target="https://twitter.com/INEGI_INFORMA" TargetMode="External"/><Relationship Id="rId30" Type="http://schemas.openxmlformats.org/officeDocument/2006/relationships/image" Target="media/image6.png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Q0NDRJWA\RAIAVP_graficas_2026_0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Q0NDRJWA\RAIAVP_graficas_2026_07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essica.salinas\AppData\Local\Microsoft\Windows\INetCache\Content.Outlook\Q0NDRJWA\RAIAVP_graficas_2026_07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205734910767997E-2"/>
          <c:y val="4.2232277526395176E-2"/>
          <c:w val="0.95588530178464004"/>
          <c:h val="0.681610907233880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Ventas!$D$2</c:f>
              <c:strCache>
                <c:ptCount val="1"/>
                <c:pt idx="0">
                  <c:v>Ventas al mayoreo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Ventas!$B$9:$C$21</c:f>
              <c:multiLvlStrCache>
                <c:ptCount val="13"/>
                <c:lvl>
                  <c:pt idx="0">
                    <c:v>JUN</c:v>
                  </c:pt>
                  <c:pt idx="1">
                    <c:v>JUL</c:v>
                  </c:pt>
                  <c:pt idx="2">
                    <c:v>AGO</c:v>
                  </c:pt>
                  <c:pt idx="3">
                    <c:v>SEP</c:v>
                  </c:pt>
                  <c:pt idx="4">
                    <c:v>OCT</c:v>
                  </c:pt>
                  <c:pt idx="5">
                    <c:v>NOV</c:v>
                  </c:pt>
                  <c:pt idx="6">
                    <c:v>DIC</c:v>
                  </c:pt>
                  <c:pt idx="7">
                    <c:v>ENE</c:v>
                  </c:pt>
                  <c:pt idx="8">
                    <c:v>FEB</c:v>
                  </c:pt>
                  <c:pt idx="9">
                    <c:v>MAR</c:v>
                  </c:pt>
                  <c:pt idx="10">
                    <c:v>ABR</c:v>
                  </c:pt>
                  <c:pt idx="11">
                    <c:v>MAY</c:v>
                  </c:pt>
                  <c:pt idx="12">
                    <c:v>JUN</c:v>
                  </c:pt>
                </c:lvl>
                <c:lvl>
                  <c:pt idx="0">
                    <c:v>2025</c:v>
                  </c:pt>
                  <c:pt idx="7">
                    <c:v>2026</c:v>
                  </c:pt>
                </c:lvl>
              </c:multiLvlStrCache>
            </c:multiLvlStrRef>
          </c:cat>
          <c:val>
            <c:numRef>
              <c:f>Ventas!$D$9:$D$21</c:f>
              <c:numCache>
                <c:formatCode>###\ ##0</c:formatCode>
                <c:ptCount val="13"/>
                <c:pt idx="0">
                  <c:v>2253</c:v>
                </c:pt>
                <c:pt idx="1">
                  <c:v>2175</c:v>
                </c:pt>
                <c:pt idx="2">
                  <c:v>2541</c:v>
                </c:pt>
                <c:pt idx="3">
                  <c:v>2514</c:v>
                </c:pt>
                <c:pt idx="4">
                  <c:v>2603</c:v>
                </c:pt>
                <c:pt idx="5">
                  <c:v>2809</c:v>
                </c:pt>
                <c:pt idx="6">
                  <c:v>3498</c:v>
                </c:pt>
                <c:pt idx="7">
                  <c:v>1676</c:v>
                </c:pt>
                <c:pt idx="8">
                  <c:v>1836</c:v>
                </c:pt>
                <c:pt idx="9">
                  <c:v>2984</c:v>
                </c:pt>
                <c:pt idx="10">
                  <c:v>2364</c:v>
                </c:pt>
                <c:pt idx="11">
                  <c:v>2841</c:v>
                </c:pt>
                <c:pt idx="12">
                  <c:v>3278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5FA-454F-932C-58C9C915724C}"/>
            </c:ext>
          </c:extLst>
        </c:ser>
        <c:ser>
          <c:idx val="1"/>
          <c:order val="1"/>
          <c:tx>
            <c:strRef>
              <c:f>Ventas!$E$2</c:f>
              <c:strCache>
                <c:ptCount val="1"/>
                <c:pt idx="0">
                  <c:v>Ventas al menudeo</c:v>
                </c:pt>
              </c:strCache>
            </c:strRef>
          </c:tx>
          <c:spPr>
            <a:solidFill>
              <a:srgbClr val="003057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Ventas!$B$9:$C$21</c:f>
              <c:multiLvlStrCache>
                <c:ptCount val="13"/>
                <c:lvl>
                  <c:pt idx="0">
                    <c:v>JUN</c:v>
                  </c:pt>
                  <c:pt idx="1">
                    <c:v>JUL</c:v>
                  </c:pt>
                  <c:pt idx="2">
                    <c:v>AGO</c:v>
                  </c:pt>
                  <c:pt idx="3">
                    <c:v>SEP</c:v>
                  </c:pt>
                  <c:pt idx="4">
                    <c:v>OCT</c:v>
                  </c:pt>
                  <c:pt idx="5">
                    <c:v>NOV</c:v>
                  </c:pt>
                  <c:pt idx="6">
                    <c:v>DIC</c:v>
                  </c:pt>
                  <c:pt idx="7">
                    <c:v>ENE</c:v>
                  </c:pt>
                  <c:pt idx="8">
                    <c:v>FEB</c:v>
                  </c:pt>
                  <c:pt idx="9">
                    <c:v>MAR</c:v>
                  </c:pt>
                  <c:pt idx="10">
                    <c:v>ABR</c:v>
                  </c:pt>
                  <c:pt idx="11">
                    <c:v>MAY</c:v>
                  </c:pt>
                  <c:pt idx="12">
                    <c:v>JUN</c:v>
                  </c:pt>
                </c:lvl>
                <c:lvl>
                  <c:pt idx="0">
                    <c:v>2025</c:v>
                  </c:pt>
                  <c:pt idx="7">
                    <c:v>2026</c:v>
                  </c:pt>
                </c:lvl>
              </c:multiLvlStrCache>
            </c:multiLvlStrRef>
          </c:cat>
          <c:val>
            <c:numRef>
              <c:f>Ventas!$E$9:$E$21</c:f>
              <c:numCache>
                <c:formatCode>###\ ##0</c:formatCode>
                <c:ptCount val="13"/>
                <c:pt idx="0">
                  <c:v>3075</c:v>
                </c:pt>
                <c:pt idx="1">
                  <c:v>3377</c:v>
                </c:pt>
                <c:pt idx="2">
                  <c:v>3356</c:v>
                </c:pt>
                <c:pt idx="3">
                  <c:v>3358</c:v>
                </c:pt>
                <c:pt idx="4">
                  <c:v>3009</c:v>
                </c:pt>
                <c:pt idx="5">
                  <c:v>2874</c:v>
                </c:pt>
                <c:pt idx="6">
                  <c:v>3306</c:v>
                </c:pt>
                <c:pt idx="7">
                  <c:v>2073</c:v>
                </c:pt>
                <c:pt idx="8">
                  <c:v>2303</c:v>
                </c:pt>
                <c:pt idx="9">
                  <c:v>2901</c:v>
                </c:pt>
                <c:pt idx="10">
                  <c:v>2761</c:v>
                </c:pt>
                <c:pt idx="11">
                  <c:v>2840</c:v>
                </c:pt>
                <c:pt idx="12">
                  <c:v>3194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5FA-454F-932C-58C9C91572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"/>
        <c:axId val="1801765839"/>
        <c:axId val="1801765359"/>
      </c:barChart>
      <c:catAx>
        <c:axId val="1801765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801765359"/>
        <c:crosses val="autoZero"/>
        <c:auto val="1"/>
        <c:lblAlgn val="ctr"/>
        <c:lblOffset val="100"/>
        <c:noMultiLvlLbl val="0"/>
      </c:catAx>
      <c:valAx>
        <c:axId val="1801765359"/>
        <c:scaling>
          <c:orientation val="minMax"/>
        </c:scaling>
        <c:delete val="1"/>
        <c:axPos val="l"/>
        <c:numFmt formatCode="###\ ##0" sourceLinked="1"/>
        <c:majorTickMark val="none"/>
        <c:minorTickMark val="none"/>
        <c:tickLblPos val="nextTo"/>
        <c:crossAx val="1801765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[RAIAVP_graficas_2026_07.xlsx]Tablas_dinamicas!TablaDinámica20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3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4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6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7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9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0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2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</c:pivotFmts>
    <c:plotArea>
      <c:layout>
        <c:manualLayout>
          <c:layoutTarget val="inner"/>
          <c:xMode val="edge"/>
          <c:yMode val="edge"/>
          <c:x val="0.24408561378598168"/>
          <c:y val="4.9600213469154643E-2"/>
          <c:w val="0.51521180241814035"/>
          <c:h val="0.89687286413811829"/>
        </c:manualLayout>
      </c:layout>
      <c:pieChart>
        <c:varyColors val="1"/>
        <c:ser>
          <c:idx val="0"/>
          <c:order val="0"/>
          <c:tx>
            <c:strRef>
              <c:f>Tablas_dinamicas!$C$38</c:f>
              <c:strCache>
                <c:ptCount val="1"/>
                <c:pt idx="0">
                  <c:v>Total</c:v>
                </c:pt>
              </c:strCache>
            </c:strRef>
          </c:tx>
          <c:spPr>
            <a:ln w="12700">
              <a:noFill/>
            </a:ln>
          </c:spPr>
          <c:dPt>
            <c:idx val="0"/>
            <c:bubble3D val="0"/>
            <c:spPr>
              <a:solidFill>
                <a:srgbClr val="08989C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EE9-4830-B979-B7E081577FB1}"/>
              </c:ext>
            </c:extLst>
          </c:dPt>
          <c:dPt>
            <c:idx val="1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EE9-4830-B979-B7E081577FB1}"/>
              </c:ext>
            </c:extLst>
          </c:dPt>
          <c:dLbls>
            <c:dLbl>
              <c:idx val="0"/>
              <c:layout>
                <c:manualLayout>
                  <c:x val="0.24201196161955166"/>
                  <c:y val="-4.8264158716189012E-2"/>
                </c:manualLayout>
              </c:layout>
              <c:tx>
                <c:rich>
                  <a:bodyPr/>
                  <a:lstStyle/>
                  <a:p>
                    <a:fld id="{B96AA13C-3F99-404C-A514-A1AEA7AB9230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A599CB5C-30DB-468B-A316-8EE51936EE30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5E100D2-FF9B-404A-8ABD-A565822677DF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8EE9-4830-B979-B7E081577FB1}"/>
                </c:ext>
              </c:extLst>
            </c:dLbl>
            <c:dLbl>
              <c:idx val="1"/>
              <c:layout>
                <c:manualLayout>
                  <c:x val="-0.25438610644980852"/>
                  <c:y val="1.7885531847163575E-2"/>
                </c:manualLayout>
              </c:layout>
              <c:tx>
                <c:rich>
                  <a:bodyPr/>
                  <a:lstStyle/>
                  <a:p>
                    <a:fld id="{0BC55D3D-AB91-4CC8-9156-233864437ACC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4657BA7-187D-4AF3-BB60-29B896BFB3E7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79572D7C-FB8C-4B41-92C6-46B8A7CC007B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8EE9-4830-B979-B7E081577FB1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Tablas_dinamicas!$B$39:$B$41</c:f>
              <c:strCache>
                <c:ptCount val="2"/>
                <c:pt idx="0">
                  <c:v>Carga</c:v>
                </c:pt>
                <c:pt idx="1">
                  <c:v>Pasajeros</c:v>
                </c:pt>
              </c:strCache>
            </c:strRef>
          </c:cat>
          <c:val>
            <c:numRef>
              <c:f>Tablas_dinamicas!$C$39:$C$41</c:f>
              <c:numCache>
                <c:formatCode>#\ ###\ ##0</c:formatCode>
                <c:ptCount val="2"/>
                <c:pt idx="0">
                  <c:v>69122</c:v>
                </c:pt>
                <c:pt idx="1">
                  <c:v>1754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EE9-4830-B979-B7E081577FB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ofPieChart>
        <c:ofPieType val="bar"/>
        <c:varyColors val="1"/>
        <c:ser>
          <c:idx val="0"/>
          <c:order val="0"/>
          <c:spPr>
            <a:ln w="6350">
              <a:solidFill>
                <a:schemeClr val="lt1"/>
              </a:solidFill>
            </a:ln>
          </c:spPr>
          <c:explosion val="9"/>
          <c:dPt>
            <c:idx val="0"/>
            <c:bubble3D val="0"/>
            <c:explosion val="0"/>
            <c:spPr>
              <a:solidFill>
                <a:srgbClr val="08989C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96F-4EE1-8EB0-C7E265CAB91E}"/>
              </c:ext>
            </c:extLst>
          </c:dPt>
          <c:dPt>
            <c:idx val="1"/>
            <c:bubble3D val="0"/>
            <c:spPr>
              <a:solidFill>
                <a:srgbClr val="9F257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96F-4EE1-8EB0-C7E265CAB91E}"/>
              </c:ext>
            </c:extLst>
          </c:dPt>
          <c:dPt>
            <c:idx val="2"/>
            <c:bubble3D val="0"/>
            <c:spPr>
              <a:solidFill>
                <a:srgbClr val="E26C3B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96F-4EE1-8EB0-C7E265CAB91E}"/>
              </c:ext>
            </c:extLst>
          </c:dPt>
          <c:dPt>
            <c:idx val="3"/>
            <c:bubble3D val="0"/>
            <c:spPr>
              <a:solidFill>
                <a:srgbClr val="2C7D6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96F-4EE1-8EB0-C7E265CAB91E}"/>
              </c:ext>
            </c:extLst>
          </c:dPt>
          <c:dPt>
            <c:idx val="4"/>
            <c:bubble3D val="0"/>
            <c:explosion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F96F-4EE1-8EB0-C7E265CAB91E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F96F-4EE1-8EB0-C7E265CAB91E}"/>
              </c:ext>
            </c:extLst>
          </c:dPt>
          <c:dPt>
            <c:idx val="6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F96F-4EE1-8EB0-C7E265CAB91E}"/>
              </c:ext>
            </c:extLst>
          </c:dPt>
          <c:dLbls>
            <c:dLbl>
              <c:idx val="0"/>
              <c:layout>
                <c:manualLayout>
                  <c:x val="0.182632551651464"/>
                  <c:y val="0"/>
                </c:manualLayout>
              </c:layout>
              <c:tx>
                <c:rich>
                  <a:bodyPr/>
                  <a:lstStyle/>
                  <a:p>
                    <a:fld id="{A7A05F27-BEC4-43BA-8516-3754A23667FA}" type="CATEGORYNAME">
                      <a:rPr lang="en-US"/>
                      <a:pPr/>
                      <a:t>[NOMBRE DE CATEGORÍA]</a:t>
                    </a:fld>
                    <a:endParaRPr lang="en-US" baseline="0"/>
                  </a:p>
                  <a:p>
                    <a:fld id="{EB1DA57C-BC46-466E-B41E-4C3A1B77C5F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69CEB84F-BB19-4E5B-97D8-245B2F7A45EA}" type="PERCENTAGE">
                      <a:rPr lang="en-US" b="1"/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96F-4EE1-8EB0-C7E265CAB91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51F2D58E-FCCF-4778-9031-AD1239129D17}" type="CATEGORYNAME">
                      <a:rPr lang="en-US" b="1"/>
                      <a:pPr/>
                      <a:t>[NOMBRE DE CATEGORÍA]</a:t>
                    </a:fld>
                    <a:endParaRPr lang="en-US" b="1" baseline="0"/>
                  </a:p>
                  <a:p>
                    <a:fld id="{CA5E896C-16D0-4E7B-9057-1C1A5E2011B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477A2385-E0FC-4986-9F0B-4DA6D5B1B890}" type="PERCENTAGE">
                      <a:rPr lang="en-US" b="1"/>
                      <a:pPr/>
                      <a:t>[PORCENTAJE]</a:t>
                    </a:fld>
                    <a:endParaRPr lang="es-MX"/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F96F-4EE1-8EB0-C7E265CAB91E}"/>
                </c:ext>
              </c:extLst>
            </c:dLbl>
            <c:dLbl>
              <c:idx val="2"/>
              <c:layout>
                <c:manualLayout>
                  <c:x val="-0.12888777635009452"/>
                  <c:y val="-1.4869199908569988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A804C3D4-26B1-4E18-9589-838BF3E5783C}" type="CATEGORYNAME">
                      <a:rPr lang="en-US" sz="6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</a:t>
                    </a:r>
                    <a:fld id="{55724206-CDF6-4C22-9F4E-13F9DAD34503}" type="VALUE">
                      <a:rPr lang="en-US" sz="6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839AE231-2FE8-42F3-9686-E6E4FA3E623C}" type="PERCENTAGE">
                      <a:rPr lang="en-US" sz="6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6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650" b="1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090765670058452"/>
                      <c:h val="6.8200089853633156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F96F-4EE1-8EB0-C7E265CAB91E}"/>
                </c:ext>
              </c:extLst>
            </c:dLbl>
            <c:dLbl>
              <c:idx val="3"/>
              <c:layout>
                <c:manualLayout>
                  <c:x val="-0.12282818576661381"/>
                  <c:y val="-3.8043949461272295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0">
                    <a:noAutofit/>
                  </a:bodyPr>
                  <a:lstStyle/>
                  <a:p>
                    <a:pPr algn="l">
                      <a:defRPr sz="5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197A2197-85EA-42DD-8BEC-0BF7DCBDA30C}" type="CATEGORYNAME">
                      <a:rPr lang="en-US" sz="550" b="1"/>
                      <a:pPr algn="l">
                        <a:defRPr sz="5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550" b="1"/>
                      <a:t>,</a:t>
                    </a:r>
                    <a:fld id="{AC9BA0F9-EC46-48CF-AD8B-B736614A3C2D}" type="VALUE">
                      <a:rPr lang="en-US" sz="550" b="1"/>
                      <a:pPr algn="l">
                        <a:defRPr sz="5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550" b="1"/>
                      <a:t> </a:t>
                    </a:r>
                    <a:r>
                      <a:rPr lang="en-US" sz="550"/>
                      <a:t> (1.2 </a:t>
                    </a:r>
                    <a:r>
                      <a:rPr lang="en-US" sz="550" baseline="0"/>
                      <a:t>%)</a:t>
                    </a: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5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802575280576789"/>
                      <c:h val="8.7551724953299742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F96F-4EE1-8EB0-C7E265CAB91E}"/>
                </c:ext>
              </c:extLst>
            </c:dLbl>
            <c:dLbl>
              <c:idx val="4"/>
              <c:layout>
                <c:manualLayout>
                  <c:x val="-0.1684823148148149"/>
                  <c:y val="-7.2339181286550465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65CE2C88-6E39-4A9C-B703-7483EE71C117}" type="CATEGORYNAM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endParaRPr lang="en-US" sz="750" b="1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pPr>
                      <a:defRPr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fld id="{29DCA431-21EF-4F86-9CAA-98E62E846351}" type="VALU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50" b="1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5FD1BD85-7B77-4C06-AC31-4253C66D7E08}" type="PERCENTAG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50" b="1" baseline="0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803518518518516"/>
                      <c:h val="0.1261955815464587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F96F-4EE1-8EB0-C7E265CAB91E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Tablas_dinamicas!$E$50:$E$101</c:f>
              <c:strCache>
                <c:ptCount val="4"/>
                <c:pt idx="0">
                  <c:v>Estados Unidos</c:v>
                </c:pt>
                <c:pt idx="1">
                  <c:v>Canadá</c:v>
                </c:pt>
                <c:pt idx="2">
                  <c:v>Colombia</c:v>
                </c:pt>
                <c:pt idx="3">
                  <c:v>Resto de países</c:v>
                </c:pt>
              </c:strCache>
            </c:strRef>
          </c:cat>
          <c:val>
            <c:numRef>
              <c:f>Tablas_dinamicas!$F$50:$F$101</c:f>
              <c:numCache>
                <c:formatCode>#\ ###\ ##0</c:formatCode>
                <c:ptCount val="4"/>
                <c:pt idx="0">
                  <c:v>53797</c:v>
                </c:pt>
                <c:pt idx="1">
                  <c:v>2703</c:v>
                </c:pt>
                <c:pt idx="2">
                  <c:v>1088</c:v>
                </c:pt>
                <c:pt idx="3">
                  <c:v>672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F96F-4EE1-8EB0-C7E265CAB91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gapWidth val="66"/>
        <c:splitType val="pos"/>
        <c:splitPos val="3"/>
        <c:secondPieSize val="88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3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6</TotalTime>
  <Pages>5</Pages>
  <Words>1621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 del Registro Administrativo de la Industria Automotriz de Vehículos Pesados (RAIAVP)</vt:lpstr>
    </vt:vector>
  </TitlesOfParts>
  <Manager>INEGI</Manager>
  <Company>INEGI</Company>
  <LinksUpToDate>false</LinksUpToDate>
  <CharactersWithSpaces>10521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del Registro Administrativo de la Industria Automotriz de Vehículos Pesados (RAIAVP)</dc:title>
  <dc:subject>Reporte del Registro Administrativo de la Industria Automotriz de Vehículos Pesados (RAIAVP)</dc:subject>
  <dc:creator>INEGI</dc:creator>
  <cp:keywords>RAIAVP, vehículo, pesado, carga, pasajero, energía</cp:keywords>
  <dc:description/>
  <cp:lastModifiedBy>DE LA FUENTE GUERRERO JESUS ALBERTO</cp:lastModifiedBy>
  <cp:revision>5</cp:revision>
  <cp:lastPrinted>2025-06-09T22:39:00Z</cp:lastPrinted>
  <dcterms:created xsi:type="dcterms:W3CDTF">2026-07-09T16:46:00Z</dcterms:created>
  <dcterms:modified xsi:type="dcterms:W3CDTF">2026-07-09T18:24:00Z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</Properties>
</file>