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02F24" w14:textId="455F3D6D" w:rsidR="00BB20DC" w:rsidRPr="00790169" w:rsidRDefault="00BB20DC" w:rsidP="000D056A">
      <w:pPr>
        <w:spacing w:after="300"/>
        <w:jc w:val="right"/>
        <w:rPr>
          <w:b/>
          <w:bCs/>
          <w:color w:val="07BFBA"/>
        </w:rPr>
      </w:pPr>
      <w:bookmarkStart w:id="0" w:name="_Hlk33002076"/>
      <w:r w:rsidRPr="00790169">
        <w:rPr>
          <w:b/>
          <w:bCs/>
          <w:color w:val="07BFBA"/>
        </w:rPr>
        <w:t>Próxi</w:t>
      </w:r>
      <w:r w:rsidRPr="003E2112">
        <w:rPr>
          <w:b/>
          <w:bCs/>
          <w:color w:val="07BFBA"/>
        </w:rPr>
        <w:t xml:space="preserve">ma </w:t>
      </w:r>
      <w:r w:rsidRPr="000239D0">
        <w:rPr>
          <w:b/>
          <w:bCs/>
          <w:color w:val="07BFBA"/>
        </w:rPr>
        <w:t>publicación</w:t>
      </w:r>
      <w:r w:rsidRPr="00790169">
        <w:rPr>
          <w:b/>
          <w:bCs/>
          <w:color w:val="07BFBA"/>
        </w:rPr>
        <w:t xml:space="preserve">: </w:t>
      </w:r>
      <w:r w:rsidR="004260C0">
        <w:rPr>
          <w:b/>
          <w:bCs/>
          <w:color w:val="07BFBA"/>
        </w:rPr>
        <w:t>1</w:t>
      </w:r>
      <w:r w:rsidR="007B7C94">
        <w:rPr>
          <w:b/>
          <w:bCs/>
          <w:color w:val="07BFBA"/>
        </w:rPr>
        <w:t>3</w:t>
      </w:r>
      <w:r w:rsidR="00BD47E3">
        <w:rPr>
          <w:b/>
          <w:bCs/>
          <w:color w:val="07BFBA"/>
        </w:rPr>
        <w:t xml:space="preserve"> </w:t>
      </w:r>
      <w:r w:rsidR="007C3CF3" w:rsidRPr="00790169">
        <w:rPr>
          <w:b/>
          <w:bCs/>
          <w:color w:val="07BFBA"/>
        </w:rPr>
        <w:t xml:space="preserve">de </w:t>
      </w:r>
      <w:r w:rsidR="001548D3">
        <w:rPr>
          <w:b/>
          <w:bCs/>
          <w:color w:val="07BFBA"/>
        </w:rPr>
        <w:t xml:space="preserve">agosto </w:t>
      </w:r>
      <w:r w:rsidR="00FC18FC">
        <w:rPr>
          <w:b/>
          <w:bCs/>
          <w:color w:val="07BFBA"/>
        </w:rPr>
        <w:t>de 202</w:t>
      </w:r>
      <w:r w:rsidR="00E85323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284"/>
        <w:gridCol w:w="1247"/>
        <w:gridCol w:w="1247"/>
        <w:gridCol w:w="284"/>
        <w:gridCol w:w="1247"/>
        <w:gridCol w:w="1247"/>
      </w:tblGrid>
      <w:tr w:rsidR="004260C0" w:rsidRPr="00817566" w14:paraId="2D1FF1F2" w14:textId="77777777" w:rsidTr="00EA4301">
        <w:trPr>
          <w:trHeight w:hRule="exact" w:val="680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76F629F2" w14:textId="7EB6ACC7" w:rsidR="004260C0" w:rsidRPr="00817566" w:rsidRDefault="00423F29" w:rsidP="0005242C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bookmarkStart w:id="1" w:name="_Hlk187417023"/>
            <w:bookmarkEnd w:id="0"/>
            <w:r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Vi</w:t>
            </w:r>
            <w:r w:rsidR="00047833"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ajeros</w:t>
            </w:r>
            <w:r w:rsidR="004260C0"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 </w:t>
            </w:r>
            <w:r w:rsidR="001A4742"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</w:r>
            <w:r w:rsidR="004260C0"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internacionales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CB42465" w14:textId="77777777" w:rsidR="004260C0" w:rsidRPr="00817566" w:rsidRDefault="004260C0" w:rsidP="0005242C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05E51DB9" w14:textId="77777777" w:rsidR="004260C0" w:rsidRPr="00817566" w:rsidRDefault="004260C0" w:rsidP="0005242C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Gasto total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41B1EC51" w14:textId="77777777" w:rsidR="004260C0" w:rsidRPr="00817566" w:rsidRDefault="004260C0" w:rsidP="0005242C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61C3BC69" w14:textId="77777777" w:rsidR="004260C0" w:rsidRPr="00817566" w:rsidRDefault="004260C0" w:rsidP="0005242C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Gasto medio</w:t>
            </w:r>
          </w:p>
        </w:tc>
      </w:tr>
      <w:tr w:rsidR="004260C0" w:rsidRPr="00817566" w14:paraId="1BBCBAC2" w14:textId="77777777" w:rsidTr="00EA4301">
        <w:trPr>
          <w:trHeight w:hRule="exact" w:val="454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3D9196AC" w14:textId="5B3ED525" w:rsidR="004260C0" w:rsidRPr="00817566" w:rsidRDefault="00F31A54" w:rsidP="00325FA5">
            <w:pPr>
              <w:widowControl w:val="0"/>
              <w:jc w:val="center"/>
              <w:rPr>
                <w:kern w:val="24"/>
                <w:sz w:val="20"/>
                <w:szCs w:val="20"/>
                <w:lang w:val="es-ES" w:eastAsia="es-MX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 </w:t>
            </w:r>
            <w:r w:rsidR="001548D3">
              <w:rPr>
                <w:kern w:val="24"/>
                <w:sz w:val="18"/>
                <w:szCs w:val="18"/>
                <w:lang w:val="es-ES" w:eastAsia="es-MX"/>
              </w:rPr>
              <w:t>mayo</w:t>
            </w:r>
            <w:r w:rsidR="00325FA5" w:rsidRPr="00817566">
              <w:rPr>
                <w:kern w:val="24"/>
                <w:sz w:val="18"/>
                <w:szCs w:val="18"/>
                <w:lang w:val="es-ES" w:eastAsia="es-MX"/>
              </w:rPr>
              <w:br/>
            </w:r>
            <w:r w:rsidR="00A771F0" w:rsidRPr="00817566">
              <w:rPr>
                <w:kern w:val="24"/>
                <w:sz w:val="18"/>
                <w:szCs w:val="18"/>
                <w:lang w:val="es-ES" w:eastAsia="es-MX"/>
              </w:rPr>
              <w:t>variación 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154E2273" w14:textId="77777777" w:rsidR="004260C0" w:rsidRPr="00817566" w:rsidRDefault="004260C0" w:rsidP="00325FA5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718C40B5" w14:textId="1E77488A" w:rsidR="004260C0" w:rsidRPr="00817566" w:rsidRDefault="00F31A54" w:rsidP="00325FA5">
            <w:pPr>
              <w:widowControl w:val="0"/>
              <w:jc w:val="center"/>
              <w:rPr>
                <w:kern w:val="24"/>
                <w:sz w:val="20"/>
                <w:szCs w:val="20"/>
                <w:lang w:val="es-ES" w:eastAsia="es-MX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 </w:t>
            </w:r>
            <w:r w:rsidR="0060528A" w:rsidRPr="00817566">
              <w:rPr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1548D3">
              <w:rPr>
                <w:kern w:val="24"/>
                <w:sz w:val="18"/>
                <w:szCs w:val="18"/>
                <w:lang w:val="es-ES" w:eastAsia="es-MX"/>
              </w:rPr>
              <w:t>mayo</w:t>
            </w:r>
            <w:r w:rsidR="00A771F0" w:rsidRPr="00817566">
              <w:rPr>
                <w:kern w:val="24"/>
                <w:sz w:val="18"/>
                <w:szCs w:val="18"/>
                <w:lang w:val="es-ES" w:eastAsia="es-MX"/>
              </w:rPr>
              <w:br/>
              <w:t>variación 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2C9B6308" w14:textId="77777777" w:rsidR="004260C0" w:rsidRPr="00817566" w:rsidRDefault="004260C0" w:rsidP="00325FA5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6032E65F" w14:textId="1DFB7D09" w:rsidR="004260C0" w:rsidRPr="00817566" w:rsidRDefault="00F31A54" w:rsidP="00325FA5">
            <w:pPr>
              <w:widowControl w:val="0"/>
              <w:jc w:val="center"/>
              <w:rPr>
                <w:kern w:val="24"/>
                <w:sz w:val="20"/>
                <w:szCs w:val="20"/>
                <w:lang w:val="es-ES" w:eastAsia="es-MX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 </w:t>
            </w:r>
            <w:r w:rsidR="0060528A" w:rsidRPr="00817566">
              <w:rPr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1548D3">
              <w:rPr>
                <w:kern w:val="24"/>
                <w:sz w:val="18"/>
                <w:szCs w:val="18"/>
                <w:lang w:val="es-ES" w:eastAsia="es-MX"/>
              </w:rPr>
              <w:t>mayo</w:t>
            </w:r>
            <w:r w:rsidR="00A771F0" w:rsidRPr="00817566">
              <w:rPr>
                <w:kern w:val="24"/>
                <w:sz w:val="18"/>
                <w:szCs w:val="18"/>
                <w:lang w:val="es-ES" w:eastAsia="es-MX"/>
              </w:rPr>
              <w:br/>
              <w:t>variación anual</w:t>
            </w:r>
          </w:p>
        </w:tc>
      </w:tr>
      <w:tr w:rsidR="004260C0" w:rsidRPr="00817566" w14:paraId="79E5EDC5" w14:textId="77777777" w:rsidTr="00EA4301">
        <w:trPr>
          <w:trHeight w:hRule="exact" w:val="22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32555BB3" w14:textId="77777777" w:rsidR="004260C0" w:rsidRPr="00817566" w:rsidRDefault="004260C0" w:rsidP="0005242C">
            <w:pPr>
              <w:jc w:val="center"/>
              <w:rPr>
                <w:color w:val="07BFBA"/>
                <w:sz w:val="18"/>
                <w:szCs w:val="18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entradas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FABB6D9" w14:textId="77777777" w:rsidR="004260C0" w:rsidRPr="00817566" w:rsidRDefault="004260C0" w:rsidP="0005242C">
            <w:pPr>
              <w:jc w:val="center"/>
              <w:rPr>
                <w:color w:val="07BFBA"/>
                <w:sz w:val="18"/>
                <w:szCs w:val="18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salidas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49926DFC" w14:textId="77777777" w:rsidR="004260C0" w:rsidRPr="00817566" w:rsidRDefault="004260C0" w:rsidP="0005242C">
            <w:pPr>
              <w:jc w:val="center"/>
              <w:rPr>
                <w:b/>
                <w:bCs/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11923D82" w14:textId="77777777" w:rsidR="004260C0" w:rsidRPr="00817566" w:rsidRDefault="004260C0" w:rsidP="0005242C">
            <w:pPr>
              <w:jc w:val="center"/>
              <w:rPr>
                <w:color w:val="07BFBA"/>
                <w:sz w:val="18"/>
                <w:szCs w:val="18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entradas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324E595A" w14:textId="77777777" w:rsidR="004260C0" w:rsidRPr="00817566" w:rsidRDefault="004260C0" w:rsidP="0005242C">
            <w:pPr>
              <w:jc w:val="center"/>
              <w:rPr>
                <w:color w:val="07BFBA"/>
                <w:sz w:val="18"/>
                <w:szCs w:val="18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salidas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02C6A339" w14:textId="77777777" w:rsidR="004260C0" w:rsidRPr="00817566" w:rsidRDefault="004260C0" w:rsidP="0005242C">
            <w:pPr>
              <w:jc w:val="center"/>
              <w:rPr>
                <w:b/>
                <w:bCs/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197066CD" w14:textId="77777777" w:rsidR="004260C0" w:rsidRPr="00817566" w:rsidRDefault="004260C0" w:rsidP="0005242C">
            <w:pPr>
              <w:jc w:val="center"/>
              <w:rPr>
                <w:color w:val="07BFBA"/>
                <w:sz w:val="18"/>
                <w:szCs w:val="18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entradas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8247695" w14:textId="77777777" w:rsidR="004260C0" w:rsidRPr="00817566" w:rsidRDefault="004260C0" w:rsidP="0005242C">
            <w:pPr>
              <w:jc w:val="center"/>
              <w:rPr>
                <w:color w:val="07BFBA"/>
                <w:sz w:val="18"/>
                <w:szCs w:val="18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salidas</w:t>
            </w:r>
          </w:p>
        </w:tc>
      </w:tr>
      <w:tr w:rsidR="00615D5F" w:rsidRPr="00817566" w14:paraId="5842361A" w14:textId="77777777" w:rsidTr="00615D5F">
        <w:trPr>
          <w:trHeight w:hRule="exact" w:val="510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04DF8EE3" w14:textId="645E2378" w:rsidR="00615D5F" w:rsidRPr="004E31BD" w:rsidRDefault="00615D5F" w:rsidP="00615D5F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▲ </w:t>
            </w:r>
            <w:r w:rsidRPr="00615D5F">
              <w:rPr>
                <w:sz w:val="26"/>
                <w:szCs w:val="26"/>
              </w:rPr>
              <w:t>5.3 %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0F7958BC" w14:textId="0A83AA68" w:rsidR="00615D5F" w:rsidRPr="004E31BD" w:rsidRDefault="00615D5F" w:rsidP="00615D5F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▲ </w:t>
            </w:r>
            <w:r w:rsidRPr="00615D5F">
              <w:rPr>
                <w:sz w:val="26"/>
                <w:szCs w:val="26"/>
              </w:rPr>
              <w:t>14.8 %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3D4DD59A" w14:textId="77777777" w:rsidR="00615D5F" w:rsidRPr="004E31BD" w:rsidRDefault="00615D5F" w:rsidP="00615D5F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6E083C59" w14:textId="74694613" w:rsidR="00615D5F" w:rsidRPr="004E31BD" w:rsidRDefault="00615D5F" w:rsidP="00615D5F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▼</w:t>
            </w:r>
            <w:r w:rsidRPr="00615D5F">
              <w:rPr>
                <w:sz w:val="26"/>
                <w:szCs w:val="26"/>
              </w:rPr>
              <w:t>-0.3 %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4D002681" w14:textId="782D1C43" w:rsidR="00615D5F" w:rsidRPr="004E31BD" w:rsidRDefault="00615D5F" w:rsidP="00615D5F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▲ </w:t>
            </w:r>
            <w:r w:rsidRPr="00615D5F">
              <w:rPr>
                <w:sz w:val="26"/>
                <w:szCs w:val="26"/>
              </w:rPr>
              <w:t>26.2 %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19D20C97" w14:textId="77777777" w:rsidR="00615D5F" w:rsidRPr="004E31BD" w:rsidRDefault="00615D5F" w:rsidP="00615D5F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A39BBA6" w14:textId="42D52CAE" w:rsidR="00615D5F" w:rsidRPr="004E31BD" w:rsidRDefault="00615D5F" w:rsidP="00615D5F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▼</w:t>
            </w:r>
            <w:r w:rsidRPr="00615D5F">
              <w:rPr>
                <w:sz w:val="26"/>
                <w:szCs w:val="26"/>
              </w:rPr>
              <w:t>-5.3 %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03E08B07" w14:textId="6929473E" w:rsidR="00615D5F" w:rsidRPr="004E31BD" w:rsidRDefault="00615D5F" w:rsidP="00615D5F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▲</w:t>
            </w:r>
            <w:r w:rsidR="00810411">
              <w:rPr>
                <w:color w:val="808080"/>
                <w:sz w:val="26"/>
                <w:szCs w:val="26"/>
              </w:rPr>
              <w:t> </w:t>
            </w:r>
            <w:r w:rsidRPr="00615D5F">
              <w:rPr>
                <w:sz w:val="26"/>
                <w:szCs w:val="26"/>
              </w:rPr>
              <w:t>10.0 %</w:t>
            </w:r>
          </w:p>
        </w:tc>
      </w:tr>
      <w:bookmarkEnd w:id="1"/>
    </w:tbl>
    <w:p w14:paraId="1BB91684" w14:textId="77777777" w:rsidR="007C3CF3" w:rsidRPr="00817566" w:rsidRDefault="007C3CF3" w:rsidP="007C3CF3">
      <w:pPr>
        <w:pStyle w:val="Prrafodelista"/>
        <w:ind w:left="0" w:right="51"/>
        <w:jc w:val="center"/>
      </w:pPr>
    </w:p>
    <w:p w14:paraId="760C24BA" w14:textId="5809213C" w:rsidR="004260C0" w:rsidRPr="00174641" w:rsidRDefault="009B0001" w:rsidP="0020753F">
      <w:pPr>
        <w:pStyle w:val="Prrafodelista"/>
        <w:ind w:left="0"/>
        <w:jc w:val="center"/>
        <w:rPr>
          <w:b/>
          <w:bCs/>
        </w:rPr>
      </w:pPr>
      <w:r>
        <w:rPr>
          <w:b/>
          <w:bCs/>
        </w:rPr>
        <w:t xml:space="preserve">Ingresaron </w:t>
      </w:r>
      <w:r w:rsidR="00087363">
        <w:rPr>
          <w:b/>
          <w:bCs/>
        </w:rPr>
        <w:t xml:space="preserve">a </w:t>
      </w:r>
      <w:r w:rsidR="008F1EB3" w:rsidRPr="00174641">
        <w:rPr>
          <w:b/>
          <w:bCs/>
        </w:rPr>
        <w:t>México</w:t>
      </w:r>
      <w:r w:rsidR="00F727EA" w:rsidRPr="00174641">
        <w:rPr>
          <w:b/>
          <w:bCs/>
        </w:rPr>
        <w:t xml:space="preserve"> </w:t>
      </w:r>
      <w:r w:rsidR="00615D5F" w:rsidRPr="00615D5F">
        <w:rPr>
          <w:b/>
          <w:bCs/>
        </w:rPr>
        <w:t>5.3</w:t>
      </w:r>
      <w:r w:rsidR="00D848F1" w:rsidRPr="00174641">
        <w:rPr>
          <w:b/>
          <w:bCs/>
          <w:snapToGrid w:val="0"/>
          <w:spacing w:val="6"/>
        </w:rPr>
        <w:t> </w:t>
      </w:r>
      <w:r w:rsidR="008F1EB3" w:rsidRPr="00174641">
        <w:rPr>
          <w:b/>
          <w:bCs/>
        </w:rPr>
        <w:t xml:space="preserve">% más </w:t>
      </w:r>
      <w:r w:rsidR="008B61DD" w:rsidRPr="00174641">
        <w:rPr>
          <w:b/>
          <w:bCs/>
        </w:rPr>
        <w:t>personas viajeras</w:t>
      </w:r>
      <w:r w:rsidR="008F1EB3" w:rsidRPr="00174641">
        <w:rPr>
          <w:b/>
          <w:bCs/>
        </w:rPr>
        <w:t xml:space="preserve"> desde el extranjero</w:t>
      </w:r>
      <w:r w:rsidR="008F1EB3" w:rsidRPr="00174641">
        <w:rPr>
          <w:b/>
          <w:bCs/>
        </w:rPr>
        <w:br/>
      </w:r>
      <w:r w:rsidR="00F31A54" w:rsidRPr="00174641">
        <w:rPr>
          <w:b/>
          <w:bCs/>
        </w:rPr>
        <w:t xml:space="preserve">en </w:t>
      </w:r>
      <w:r w:rsidR="001548D3">
        <w:rPr>
          <w:b/>
          <w:bCs/>
        </w:rPr>
        <w:t>mayo</w:t>
      </w:r>
      <w:r w:rsidR="00BC02E6" w:rsidRPr="00174641">
        <w:rPr>
          <w:b/>
          <w:bCs/>
        </w:rPr>
        <w:t xml:space="preserve"> de 2026</w:t>
      </w:r>
      <w:r w:rsidR="008F1EB3" w:rsidRPr="00174641">
        <w:rPr>
          <w:b/>
          <w:bCs/>
        </w:rPr>
        <w:t xml:space="preserve"> y salieron </w:t>
      </w:r>
      <w:r w:rsidR="00615D5F">
        <w:rPr>
          <w:b/>
          <w:bCs/>
        </w:rPr>
        <w:t>14</w:t>
      </w:r>
      <w:r w:rsidR="00174641" w:rsidRPr="00174641">
        <w:rPr>
          <w:b/>
          <w:bCs/>
        </w:rPr>
        <w:t>.8</w:t>
      </w:r>
      <w:r w:rsidR="00D848F1" w:rsidRPr="00174641">
        <w:rPr>
          <w:b/>
          <w:bCs/>
          <w:snapToGrid w:val="0"/>
          <w:spacing w:val="6"/>
        </w:rPr>
        <w:t> </w:t>
      </w:r>
      <w:r w:rsidR="008F1EB3" w:rsidRPr="00174641">
        <w:rPr>
          <w:b/>
          <w:bCs/>
        </w:rPr>
        <w:t xml:space="preserve">% más </w:t>
      </w:r>
      <w:r w:rsidR="009307E3" w:rsidRPr="00174641">
        <w:rPr>
          <w:b/>
          <w:bCs/>
        </w:rPr>
        <w:t xml:space="preserve">residentes </w:t>
      </w:r>
      <w:r w:rsidR="00AE6A7D" w:rsidRPr="00174641">
        <w:rPr>
          <w:b/>
          <w:bCs/>
        </w:rPr>
        <w:t>del</w:t>
      </w:r>
      <w:r w:rsidR="001A4742" w:rsidRPr="00174641">
        <w:rPr>
          <w:b/>
          <w:bCs/>
        </w:rPr>
        <w:t xml:space="preserve"> país</w:t>
      </w:r>
      <w:r w:rsidR="008F1EB3" w:rsidRPr="00174641">
        <w:rPr>
          <w:b/>
          <w:bCs/>
        </w:rPr>
        <w:t>, a tasa anual</w:t>
      </w:r>
    </w:p>
    <w:p w14:paraId="217AAC1E" w14:textId="77777777" w:rsidR="00C5720E" w:rsidRPr="00B420C7" w:rsidRDefault="00C5720E" w:rsidP="007C3CF3">
      <w:pPr>
        <w:pStyle w:val="Prrafodelista"/>
        <w:ind w:left="0" w:right="51"/>
        <w:jc w:val="center"/>
        <w:rPr>
          <w:highlight w:val="yellow"/>
        </w:rPr>
      </w:pPr>
    </w:p>
    <w:p w14:paraId="151950D7" w14:textId="2EBF33C6" w:rsidR="007F1835" w:rsidRPr="00B25E84" w:rsidRDefault="00047833" w:rsidP="007F1835">
      <w:pPr>
        <w:pStyle w:val="p01"/>
        <w:keepLines w:val="0"/>
        <w:spacing w:before="0"/>
        <w:rPr>
          <w:rFonts w:ascii="Arial" w:hAnsi="Arial" w:cs="Arial"/>
          <w:color w:val="auto"/>
          <w:szCs w:val="24"/>
          <w:lang w:val="es-MX"/>
        </w:rPr>
      </w:pPr>
      <w:r w:rsidRPr="00B25E84">
        <w:rPr>
          <w:rFonts w:ascii="Arial" w:hAnsi="Arial" w:cs="Arial"/>
          <w:color w:val="auto"/>
          <w:szCs w:val="24"/>
          <w:lang w:val="es-MX"/>
        </w:rPr>
        <w:t xml:space="preserve">La Encuesta de Viajeros Internacionales </w:t>
      </w:r>
      <w:r w:rsidR="001E4616" w:rsidRPr="00B25E84">
        <w:rPr>
          <w:rFonts w:ascii="Arial" w:hAnsi="Arial" w:cs="Arial"/>
          <w:smallCaps/>
          <w:color w:val="auto"/>
          <w:szCs w:val="24"/>
          <w:lang w:val="es-MX"/>
        </w:rPr>
        <w:t>(</w:t>
      </w:r>
      <w:proofErr w:type="spellStart"/>
      <w:r w:rsidR="001E4616" w:rsidRPr="00B25E84">
        <w:rPr>
          <w:rFonts w:ascii="Arial" w:hAnsi="Arial" w:cs="Arial"/>
          <w:smallCaps/>
          <w:color w:val="auto"/>
          <w:szCs w:val="24"/>
          <w:lang w:val="es-MX"/>
        </w:rPr>
        <w:t>evi</w:t>
      </w:r>
      <w:proofErr w:type="spellEnd"/>
      <w:r w:rsidR="001E4616" w:rsidRPr="00B25E84">
        <w:rPr>
          <w:rFonts w:ascii="Arial" w:hAnsi="Arial" w:cs="Arial"/>
          <w:smallCaps/>
          <w:color w:val="auto"/>
          <w:szCs w:val="24"/>
          <w:lang w:val="es-MX"/>
        </w:rPr>
        <w:t>)</w:t>
      </w:r>
      <w:r w:rsidR="001E4616" w:rsidRPr="00B25E84">
        <w:rPr>
          <w:rFonts w:ascii="Arial" w:hAnsi="Arial" w:cs="Arial"/>
          <w:color w:val="auto"/>
          <w:szCs w:val="24"/>
          <w:lang w:val="es-MX"/>
        </w:rPr>
        <w:t xml:space="preserve"> </w:t>
      </w:r>
      <w:r w:rsidRPr="00B25E84">
        <w:rPr>
          <w:rFonts w:ascii="Arial" w:hAnsi="Arial" w:cs="Arial"/>
          <w:color w:val="auto"/>
          <w:szCs w:val="24"/>
          <w:lang w:val="es-MX"/>
        </w:rPr>
        <w:t>genera información sobre el número de las y los viajeros internacionales que entran o salen de México, el gasto que realizan durante su visita, lugar de residencia y las características generales de</w:t>
      </w:r>
      <w:r w:rsidR="00BA58AE" w:rsidRPr="00B25E84">
        <w:rPr>
          <w:rFonts w:ascii="Arial" w:hAnsi="Arial" w:cs="Arial"/>
          <w:color w:val="auto"/>
          <w:szCs w:val="24"/>
          <w:lang w:val="es-MX"/>
        </w:rPr>
        <w:t>l</w:t>
      </w:r>
      <w:r w:rsidRPr="00B25E84">
        <w:rPr>
          <w:rFonts w:ascii="Arial" w:hAnsi="Arial" w:cs="Arial"/>
          <w:color w:val="auto"/>
          <w:szCs w:val="24"/>
          <w:lang w:val="es-MX"/>
        </w:rPr>
        <w:t xml:space="preserve"> viaje</w:t>
      </w:r>
      <w:r w:rsidR="00A846DA">
        <w:rPr>
          <w:rFonts w:ascii="Arial" w:hAnsi="Arial" w:cs="Arial"/>
          <w:color w:val="auto"/>
          <w:szCs w:val="24"/>
          <w:lang w:val="es-MX"/>
        </w:rPr>
        <w:t>. Esta información permite</w:t>
      </w:r>
      <w:r w:rsidRPr="00B25E84">
        <w:rPr>
          <w:rFonts w:ascii="Arial" w:hAnsi="Arial" w:cs="Arial"/>
          <w:color w:val="auto"/>
          <w:szCs w:val="24"/>
          <w:lang w:val="es-MX"/>
        </w:rPr>
        <w:t xml:space="preserve"> contar con indicadores </w:t>
      </w:r>
      <w:r w:rsidR="00A846DA">
        <w:rPr>
          <w:rFonts w:ascii="Arial" w:hAnsi="Arial" w:cs="Arial"/>
          <w:color w:val="auto"/>
          <w:szCs w:val="24"/>
          <w:lang w:val="es-MX"/>
        </w:rPr>
        <w:t>para</w:t>
      </w:r>
      <w:r w:rsidRPr="00B25E84">
        <w:rPr>
          <w:rFonts w:ascii="Arial" w:hAnsi="Arial" w:cs="Arial"/>
          <w:color w:val="auto"/>
          <w:szCs w:val="24"/>
          <w:lang w:val="es-MX"/>
        </w:rPr>
        <w:t xml:space="preserve"> la toma de decisiones y contribuy</w:t>
      </w:r>
      <w:r w:rsidR="00A846DA">
        <w:rPr>
          <w:rFonts w:ascii="Arial" w:hAnsi="Arial" w:cs="Arial"/>
          <w:color w:val="auto"/>
          <w:szCs w:val="24"/>
          <w:lang w:val="es-MX"/>
        </w:rPr>
        <w:t>e</w:t>
      </w:r>
      <w:r w:rsidRPr="00B25E84">
        <w:rPr>
          <w:rFonts w:ascii="Arial" w:hAnsi="Arial" w:cs="Arial"/>
          <w:color w:val="auto"/>
          <w:szCs w:val="24"/>
          <w:lang w:val="es-MX"/>
        </w:rPr>
        <w:t xml:space="preserve"> </w:t>
      </w:r>
      <w:r w:rsidR="00FC7673" w:rsidRPr="00B25E84">
        <w:rPr>
          <w:rFonts w:ascii="Arial" w:hAnsi="Arial" w:cs="Arial"/>
          <w:color w:val="auto"/>
          <w:szCs w:val="24"/>
          <w:lang w:val="es-MX"/>
        </w:rPr>
        <w:t>a</w:t>
      </w:r>
      <w:r w:rsidRPr="00B25E84">
        <w:rPr>
          <w:rFonts w:ascii="Arial" w:hAnsi="Arial" w:cs="Arial"/>
          <w:color w:val="auto"/>
          <w:szCs w:val="24"/>
          <w:lang w:val="es-MX"/>
        </w:rPr>
        <w:t xml:space="preserve"> los cálculos macroeconómicos del país</w:t>
      </w:r>
      <w:r w:rsidR="007F1835" w:rsidRPr="00B25E84">
        <w:rPr>
          <w:rFonts w:ascii="Arial" w:hAnsi="Arial" w:cs="Arial"/>
          <w:color w:val="auto"/>
          <w:szCs w:val="24"/>
          <w:lang w:val="es-MX"/>
        </w:rPr>
        <w:t>.</w:t>
      </w:r>
    </w:p>
    <w:p w14:paraId="587F7961" w14:textId="77777777" w:rsidR="007F1835" w:rsidRPr="00B25E84" w:rsidRDefault="007F1835" w:rsidP="007F1835">
      <w:pPr>
        <w:pStyle w:val="p01"/>
        <w:keepLines w:val="0"/>
        <w:spacing w:before="0"/>
        <w:rPr>
          <w:rFonts w:ascii="Arial" w:hAnsi="Arial" w:cs="Arial"/>
          <w:color w:val="auto"/>
          <w:szCs w:val="24"/>
          <w:lang w:val="es-MX"/>
        </w:rPr>
      </w:pPr>
    </w:p>
    <w:p w14:paraId="61DBF2DC" w14:textId="77D9DBD7" w:rsidR="00FC7673" w:rsidRPr="00B25E84" w:rsidRDefault="00FC7673" w:rsidP="007F1835">
      <w:pPr>
        <w:pStyle w:val="p01"/>
        <w:keepLines w:val="0"/>
        <w:spacing w:before="0"/>
        <w:rPr>
          <w:rFonts w:ascii="Arial" w:hAnsi="Arial"/>
          <w:color w:val="auto"/>
          <w:lang w:val="es-MX"/>
        </w:rPr>
      </w:pPr>
      <w:r w:rsidRPr="00B25E84">
        <w:rPr>
          <w:rFonts w:ascii="Arial" w:hAnsi="Arial" w:cs="Arial"/>
          <w:color w:val="auto"/>
          <w:szCs w:val="24"/>
          <w:lang w:val="es-MX"/>
        </w:rPr>
        <w:t xml:space="preserve">Las y los viajeros internacionales son </w:t>
      </w:r>
      <w:r w:rsidR="008B61DD" w:rsidRPr="00B25E84">
        <w:rPr>
          <w:rFonts w:ascii="Arial" w:hAnsi="Arial" w:cs="Arial"/>
          <w:color w:val="auto"/>
          <w:szCs w:val="24"/>
          <w:lang w:val="es-MX"/>
        </w:rPr>
        <w:t xml:space="preserve">quienes </w:t>
      </w:r>
      <w:r w:rsidRPr="00B25E84">
        <w:rPr>
          <w:rFonts w:ascii="Arial" w:hAnsi="Arial" w:cs="Arial"/>
          <w:color w:val="auto"/>
          <w:szCs w:val="24"/>
          <w:lang w:val="es-MX"/>
        </w:rPr>
        <w:t xml:space="preserve">realizan viajes </w:t>
      </w:r>
      <w:r w:rsidR="00DA0CCD" w:rsidRPr="00B25E84">
        <w:rPr>
          <w:rFonts w:ascii="Arial" w:hAnsi="Arial" w:cs="Arial"/>
          <w:color w:val="auto"/>
          <w:szCs w:val="24"/>
          <w:lang w:val="es-MX"/>
        </w:rPr>
        <w:t>fuera de su país de residencia</w:t>
      </w:r>
      <w:r w:rsidR="00DA0CCD" w:rsidRPr="00B25E84">
        <w:rPr>
          <w:rFonts w:ascii="Arial" w:hAnsi="Arial"/>
          <w:color w:val="auto"/>
          <w:lang w:val="es-MX"/>
        </w:rPr>
        <w:t xml:space="preserve"> </w:t>
      </w:r>
      <w:r w:rsidRPr="00B25E84">
        <w:rPr>
          <w:rFonts w:ascii="Arial" w:hAnsi="Arial"/>
          <w:color w:val="auto"/>
          <w:lang w:val="es-MX"/>
        </w:rPr>
        <w:t>por cualquier motivo y duración</w:t>
      </w:r>
      <w:r w:rsidR="00EA5C4F" w:rsidRPr="00B25E84">
        <w:rPr>
          <w:rFonts w:ascii="Arial" w:hAnsi="Arial"/>
          <w:color w:val="auto"/>
          <w:lang w:val="es-MX"/>
        </w:rPr>
        <w:t>.</w:t>
      </w:r>
      <w:r w:rsidRPr="00B25E84">
        <w:rPr>
          <w:rFonts w:ascii="Arial" w:hAnsi="Arial"/>
          <w:color w:val="auto"/>
          <w:lang w:val="es-MX"/>
        </w:rPr>
        <w:t xml:space="preserve"> </w:t>
      </w:r>
      <w:r w:rsidR="00DA0CCD" w:rsidRPr="00B25E84">
        <w:rPr>
          <w:rFonts w:ascii="Arial" w:hAnsi="Arial"/>
          <w:color w:val="auto"/>
          <w:lang w:val="es-MX"/>
        </w:rPr>
        <w:t xml:space="preserve">Estos </w:t>
      </w:r>
      <w:r w:rsidRPr="00B25E84">
        <w:rPr>
          <w:rFonts w:ascii="Arial" w:hAnsi="Arial"/>
          <w:color w:val="auto"/>
          <w:lang w:val="es-MX"/>
        </w:rPr>
        <w:t>viajes pueden ser de flujo receptor (entradas) o emisor (salidas).</w:t>
      </w:r>
    </w:p>
    <w:p w14:paraId="205D0BDA" w14:textId="77777777" w:rsidR="004260C0" w:rsidRPr="00B25E84" w:rsidRDefault="004260C0" w:rsidP="004260C0">
      <w:pPr>
        <w:pStyle w:val="p0"/>
        <w:keepLines w:val="0"/>
        <w:widowControl/>
        <w:spacing w:before="0"/>
        <w:jc w:val="left"/>
        <w:rPr>
          <w:rFonts w:ascii="Arial" w:hAnsi="Arial"/>
          <w:color w:val="auto"/>
          <w:lang w:val="es-MX"/>
        </w:rPr>
      </w:pPr>
    </w:p>
    <w:p w14:paraId="62B72DD6" w14:textId="725961EE" w:rsidR="005751C3" w:rsidRPr="00B25E84" w:rsidRDefault="00262242" w:rsidP="00262242">
      <w:pPr>
        <w:pStyle w:val="Prrafodelista"/>
        <w:ind w:left="0"/>
        <w:jc w:val="center"/>
        <w:rPr>
          <w:b/>
          <w:bCs/>
          <w:smallCaps/>
          <w:sz w:val="26"/>
          <w:szCs w:val="26"/>
        </w:rPr>
      </w:pPr>
      <w:r w:rsidRPr="00B25E84">
        <w:rPr>
          <w:b/>
          <w:bCs/>
          <w:smallCaps/>
          <w:sz w:val="26"/>
          <w:szCs w:val="26"/>
        </w:rPr>
        <w:t xml:space="preserve">i. entradas </w:t>
      </w:r>
      <w:r w:rsidR="005751C3" w:rsidRPr="00B25E84">
        <w:rPr>
          <w:b/>
          <w:bCs/>
          <w:smallCaps/>
          <w:sz w:val="26"/>
          <w:szCs w:val="26"/>
        </w:rPr>
        <w:t>de residentes en el extranjero</w:t>
      </w:r>
    </w:p>
    <w:p w14:paraId="28666507" w14:textId="77777777" w:rsidR="005751C3" w:rsidRPr="00B25E84" w:rsidRDefault="005751C3" w:rsidP="005751C3">
      <w:pPr>
        <w:ind w:right="51"/>
      </w:pPr>
    </w:p>
    <w:p w14:paraId="6D135982" w14:textId="1B0E279A" w:rsidR="004260C0" w:rsidRPr="00B25E84" w:rsidRDefault="004260C0" w:rsidP="00C35395">
      <w:pPr>
        <w:tabs>
          <w:tab w:val="left" w:pos="728"/>
          <w:tab w:val="left" w:pos="6010"/>
        </w:tabs>
        <w:ind w:left="284"/>
        <w:rPr>
          <w:b/>
          <w:iCs/>
        </w:rPr>
      </w:pPr>
      <w:r w:rsidRPr="00B25E84">
        <w:rPr>
          <w:b/>
          <w:iCs/>
        </w:rPr>
        <w:t>Entradas de</w:t>
      </w:r>
      <w:r w:rsidR="007E3531" w:rsidRPr="00B25E84">
        <w:rPr>
          <w:b/>
          <w:iCs/>
        </w:rPr>
        <w:t xml:space="preserve"> las y los</w:t>
      </w:r>
      <w:r w:rsidR="00047833" w:rsidRPr="00B25E84">
        <w:rPr>
          <w:b/>
          <w:iCs/>
        </w:rPr>
        <w:t xml:space="preserve"> </w:t>
      </w:r>
      <w:r w:rsidR="0060528A" w:rsidRPr="00B25E84">
        <w:rPr>
          <w:b/>
          <w:iCs/>
        </w:rPr>
        <w:t>viajeros</w:t>
      </w:r>
      <w:r w:rsidRPr="00B25E84">
        <w:rPr>
          <w:b/>
          <w:iCs/>
        </w:rPr>
        <w:t xml:space="preserve"> internacionales</w:t>
      </w:r>
    </w:p>
    <w:p w14:paraId="1A5DB682" w14:textId="77777777" w:rsidR="004260C0" w:rsidRPr="00B420C7" w:rsidRDefault="004260C0" w:rsidP="004260C0">
      <w:pPr>
        <w:tabs>
          <w:tab w:val="left" w:pos="728"/>
        </w:tabs>
        <w:jc w:val="left"/>
        <w:rPr>
          <w:b/>
          <w:iCs/>
          <w:highlight w:val="yellow"/>
        </w:rPr>
      </w:pPr>
    </w:p>
    <w:p w14:paraId="182F4A75" w14:textId="4E240A88" w:rsidR="004260C0" w:rsidRPr="00036F5C" w:rsidRDefault="00F31A54" w:rsidP="004260C0">
      <w:r w:rsidRPr="00206CC6">
        <w:t xml:space="preserve">En </w:t>
      </w:r>
      <w:r w:rsidR="001548D3" w:rsidRPr="00206CC6">
        <w:t>mayo</w:t>
      </w:r>
      <w:r w:rsidR="00BC02E6" w:rsidRPr="00206CC6">
        <w:t xml:space="preserve"> de 2026</w:t>
      </w:r>
      <w:r w:rsidR="004260C0" w:rsidRPr="00206CC6">
        <w:t xml:space="preserve"> ingresaron al país </w:t>
      </w:r>
      <w:r w:rsidR="00615D5F" w:rsidRPr="00206CC6">
        <w:t>8 358 437</w:t>
      </w:r>
      <w:r w:rsidR="00C2221F" w:rsidRPr="00206CC6">
        <w:t xml:space="preserve"> </w:t>
      </w:r>
      <w:r w:rsidR="004260C0" w:rsidRPr="00206CC6">
        <w:t>vi</w:t>
      </w:r>
      <w:r w:rsidR="00047833" w:rsidRPr="00206CC6">
        <w:t>ajeras y viajeros internacionales</w:t>
      </w:r>
      <w:r w:rsidR="00A50E7A">
        <w:t>:</w:t>
      </w:r>
      <w:r w:rsidR="004260C0" w:rsidRPr="00206CC6">
        <w:t xml:space="preserve"> </w:t>
      </w:r>
      <w:r w:rsidR="00615D5F" w:rsidRPr="00206CC6">
        <w:t>5.3</w:t>
      </w:r>
      <w:r w:rsidR="00D848F1" w:rsidRPr="00206CC6">
        <w:rPr>
          <w:snapToGrid w:val="0"/>
          <w:spacing w:val="6"/>
        </w:rPr>
        <w:t> </w:t>
      </w:r>
      <w:r w:rsidR="004260C0" w:rsidRPr="00206CC6">
        <w:t xml:space="preserve">% </w:t>
      </w:r>
      <w:r w:rsidR="0012797A" w:rsidRPr="00206CC6">
        <w:t>m</w:t>
      </w:r>
      <w:r w:rsidR="008221C7" w:rsidRPr="00206CC6">
        <w:t>ás</w:t>
      </w:r>
      <w:r w:rsidR="004260C0" w:rsidRPr="00206CC6">
        <w:t xml:space="preserve"> que en el mismo mes de</w:t>
      </w:r>
      <w:r w:rsidR="004D3916" w:rsidRPr="00206CC6">
        <w:t xml:space="preserve"> </w:t>
      </w:r>
      <w:r w:rsidR="00BC02E6" w:rsidRPr="00206CC6">
        <w:t>2025</w:t>
      </w:r>
      <w:r w:rsidR="004260C0" w:rsidRPr="00206CC6">
        <w:t>. De est</w:t>
      </w:r>
      <w:r w:rsidR="00ED5F99" w:rsidRPr="00206CC6">
        <w:t>a cantidad</w:t>
      </w:r>
      <w:r w:rsidR="004260C0" w:rsidRPr="00206CC6">
        <w:t>,</w:t>
      </w:r>
      <w:r w:rsidR="00312ED4" w:rsidRPr="00206CC6">
        <w:t xml:space="preserve"> </w:t>
      </w:r>
      <w:r w:rsidR="00615D5F" w:rsidRPr="00206CC6">
        <w:t>3 921 172</w:t>
      </w:r>
      <w:r w:rsidR="00C2221F" w:rsidRPr="00206CC6">
        <w:t xml:space="preserve"> </w:t>
      </w:r>
      <w:r w:rsidR="004260C0" w:rsidRPr="00206CC6">
        <w:rPr>
          <w:snapToGrid w:val="0"/>
        </w:rPr>
        <w:t>(</w:t>
      </w:r>
      <w:r w:rsidR="00C2221F" w:rsidRPr="00206CC6">
        <w:rPr>
          <w:snapToGrid w:val="0"/>
        </w:rPr>
        <w:t>46.</w:t>
      </w:r>
      <w:r w:rsidR="00615D5F" w:rsidRPr="00206CC6">
        <w:rPr>
          <w:snapToGrid w:val="0"/>
        </w:rPr>
        <w:t>9</w:t>
      </w:r>
      <w:r w:rsidR="00D848F1" w:rsidRPr="00206CC6">
        <w:rPr>
          <w:snapToGrid w:val="0"/>
          <w:spacing w:val="6"/>
        </w:rPr>
        <w:t> </w:t>
      </w:r>
      <w:r w:rsidR="004260C0" w:rsidRPr="00206CC6">
        <w:rPr>
          <w:snapToGrid w:val="0"/>
        </w:rPr>
        <w:t xml:space="preserve">%) </w:t>
      </w:r>
      <w:r w:rsidR="007F1835" w:rsidRPr="00206CC6">
        <w:t>entraron como</w:t>
      </w:r>
      <w:r w:rsidR="004260C0" w:rsidRPr="00206CC6">
        <w:t xml:space="preserve"> turistas</w:t>
      </w:r>
      <w:r w:rsidR="00DE2040" w:rsidRPr="00206CC6">
        <w:t> </w:t>
      </w:r>
      <w:r w:rsidR="004260C0" w:rsidRPr="00206CC6">
        <w:t xml:space="preserve">internacionales </w:t>
      </w:r>
      <w:r w:rsidR="007E29BF" w:rsidRPr="00206CC6">
        <w:rPr>
          <w:lang w:val="es-MX"/>
        </w:rPr>
        <w:t>—</w:t>
      </w:r>
      <w:r w:rsidR="004260C0" w:rsidRPr="00206CC6">
        <w:t xml:space="preserve">residentes en el extranjero que </w:t>
      </w:r>
      <w:r w:rsidR="004D47EA" w:rsidRPr="00206CC6">
        <w:t>se hospedaron al menos una noche</w:t>
      </w:r>
      <w:r w:rsidR="004260C0" w:rsidRPr="00206CC6">
        <w:t xml:space="preserve"> en México</w:t>
      </w:r>
      <w:r w:rsidR="007E29BF" w:rsidRPr="00206CC6">
        <w:rPr>
          <w:lang w:val="es-MX"/>
        </w:rPr>
        <w:t>—</w:t>
      </w:r>
      <w:r w:rsidR="00217748" w:rsidRPr="00206CC6">
        <w:t xml:space="preserve"> </w:t>
      </w:r>
      <w:r w:rsidR="00DE2040" w:rsidRPr="00206CC6">
        <w:t>(</w:t>
      </w:r>
      <w:r w:rsidR="005732B2" w:rsidRPr="00206CC6">
        <w:t xml:space="preserve">ingresaron </w:t>
      </w:r>
      <w:r w:rsidR="00615D5F" w:rsidRPr="00206CC6">
        <w:t>4.5</w:t>
      </w:r>
      <w:r w:rsidR="00D848F1" w:rsidRPr="00206CC6">
        <w:t> </w:t>
      </w:r>
      <w:r w:rsidR="004260C0" w:rsidRPr="00206CC6">
        <w:t xml:space="preserve">% </w:t>
      </w:r>
      <w:r w:rsidR="005732B2" w:rsidRPr="00206CC6">
        <w:t>m</w:t>
      </w:r>
      <w:r w:rsidR="000D33ED" w:rsidRPr="00206CC6">
        <w:t>ás</w:t>
      </w:r>
      <w:r w:rsidR="003749EA" w:rsidRPr="00206CC6">
        <w:t xml:space="preserve"> </w:t>
      </w:r>
      <w:r w:rsidR="005732B2" w:rsidRPr="00206CC6">
        <w:t>que en</w:t>
      </w:r>
      <w:r w:rsidR="00140D7A" w:rsidRPr="00206CC6">
        <w:t xml:space="preserve"> </w:t>
      </w:r>
      <w:r w:rsidR="001548D3" w:rsidRPr="00206CC6">
        <w:t>mayo</w:t>
      </w:r>
      <w:r w:rsidR="00140D7A" w:rsidRPr="00206CC6">
        <w:t xml:space="preserve"> </w:t>
      </w:r>
      <w:r w:rsidR="00F44EBB">
        <w:t>de 2025</w:t>
      </w:r>
      <w:r w:rsidR="00DE2040" w:rsidRPr="00206CC6">
        <w:t>)</w:t>
      </w:r>
      <w:r w:rsidR="004260C0" w:rsidRPr="00206CC6">
        <w:t xml:space="preserve"> y</w:t>
      </w:r>
      <w:r w:rsidR="00C0139B" w:rsidRPr="00206CC6">
        <w:t xml:space="preserve"> </w:t>
      </w:r>
      <w:r w:rsidR="00D60640" w:rsidRPr="00206CC6">
        <w:t>4 437 2</w:t>
      </w:r>
      <w:r w:rsidR="00810411" w:rsidRPr="00206CC6">
        <w:tab/>
      </w:r>
      <w:r w:rsidR="00D60640" w:rsidRPr="00206CC6">
        <w:t>65</w:t>
      </w:r>
      <w:r w:rsidR="005732B2" w:rsidRPr="00206CC6">
        <w:t xml:space="preserve"> </w:t>
      </w:r>
      <w:r w:rsidR="004260C0" w:rsidRPr="00206CC6">
        <w:rPr>
          <w:snapToGrid w:val="0"/>
        </w:rPr>
        <w:t>(</w:t>
      </w:r>
      <w:r w:rsidR="00D60640" w:rsidRPr="00206CC6">
        <w:rPr>
          <w:snapToGrid w:val="0"/>
        </w:rPr>
        <w:t>53.1</w:t>
      </w:r>
      <w:r w:rsidR="00D848F1" w:rsidRPr="00206CC6">
        <w:rPr>
          <w:snapToGrid w:val="0"/>
        </w:rPr>
        <w:t> </w:t>
      </w:r>
      <w:r w:rsidR="004260C0" w:rsidRPr="00206CC6">
        <w:rPr>
          <w:snapToGrid w:val="0"/>
        </w:rPr>
        <w:t xml:space="preserve">%) </w:t>
      </w:r>
      <w:r w:rsidR="007F1835" w:rsidRPr="00206CC6">
        <w:rPr>
          <w:snapToGrid w:val="0"/>
        </w:rPr>
        <w:t>lo hicieron como</w:t>
      </w:r>
      <w:r w:rsidR="000C6AE2" w:rsidRPr="00206CC6">
        <w:rPr>
          <w:snapToGrid w:val="0"/>
        </w:rPr>
        <w:t xml:space="preserve"> </w:t>
      </w:r>
      <w:r w:rsidR="004260C0" w:rsidRPr="00206CC6">
        <w:rPr>
          <w:snapToGrid w:val="0"/>
        </w:rPr>
        <w:t>excursionistas</w:t>
      </w:r>
      <w:r w:rsidR="00047833" w:rsidRPr="00206CC6">
        <w:rPr>
          <w:snapToGrid w:val="0"/>
        </w:rPr>
        <w:t xml:space="preserve"> internacionales</w:t>
      </w:r>
      <w:r w:rsidR="004260C0" w:rsidRPr="00206CC6">
        <w:rPr>
          <w:snapToGrid w:val="0"/>
        </w:rPr>
        <w:t xml:space="preserve"> </w:t>
      </w:r>
      <w:r w:rsidR="007E29BF" w:rsidRPr="00206CC6">
        <w:rPr>
          <w:lang w:val="es-MX"/>
        </w:rPr>
        <w:t>—</w:t>
      </w:r>
      <w:r w:rsidR="004260C0" w:rsidRPr="00206CC6">
        <w:rPr>
          <w:snapToGrid w:val="0"/>
        </w:rPr>
        <w:t>que no pernoct</w:t>
      </w:r>
      <w:r w:rsidR="00DB232B" w:rsidRPr="00206CC6">
        <w:rPr>
          <w:snapToGrid w:val="0"/>
        </w:rPr>
        <w:t>aron</w:t>
      </w:r>
      <w:r w:rsidR="004260C0" w:rsidRPr="00206CC6">
        <w:rPr>
          <w:snapToGrid w:val="0"/>
        </w:rPr>
        <w:t xml:space="preserve"> en su viaje</w:t>
      </w:r>
      <w:r w:rsidR="007E29BF" w:rsidRPr="00206CC6">
        <w:rPr>
          <w:lang w:val="es-MX"/>
        </w:rPr>
        <w:t>—</w:t>
      </w:r>
      <w:r w:rsidR="004260C0" w:rsidRPr="00206CC6">
        <w:t xml:space="preserve"> (</w:t>
      </w:r>
      <w:r w:rsidR="00C828F1" w:rsidRPr="00206CC6">
        <w:t>v</w:t>
      </w:r>
      <w:r w:rsidR="004260C0" w:rsidRPr="00206CC6">
        <w:t>er</w:t>
      </w:r>
      <w:r w:rsidR="004D47EA" w:rsidRPr="00206CC6">
        <w:t> </w:t>
      </w:r>
      <w:r w:rsidR="004260C0" w:rsidRPr="00206CC6">
        <w:t>gráfica</w:t>
      </w:r>
      <w:r w:rsidR="004D47EA" w:rsidRPr="00206CC6">
        <w:t> </w:t>
      </w:r>
      <w:r w:rsidR="004260C0" w:rsidRPr="00206CC6">
        <w:t>1).</w:t>
      </w:r>
    </w:p>
    <w:p w14:paraId="0F0D3CA7" w14:textId="77777777" w:rsidR="00BB1DF2" w:rsidRPr="00B420C7" w:rsidRDefault="00BB1DF2">
      <w:pPr>
        <w:jc w:val="left"/>
        <w:rPr>
          <w:bCs/>
          <w:color w:val="003057"/>
          <w:sz w:val="20"/>
          <w:szCs w:val="18"/>
          <w:highlight w:val="yellow"/>
          <w:lang w:val="es-MX"/>
        </w:rPr>
      </w:pPr>
      <w:r w:rsidRPr="00B420C7">
        <w:rPr>
          <w:bCs/>
          <w:color w:val="003057"/>
          <w:sz w:val="20"/>
          <w:szCs w:val="18"/>
          <w:highlight w:val="yellow"/>
          <w:lang w:val="es-MX"/>
        </w:rPr>
        <w:br w:type="page"/>
      </w:r>
    </w:p>
    <w:p w14:paraId="1B4BCDE5" w14:textId="2CE2ACD5" w:rsidR="004260C0" w:rsidRPr="00856BDF" w:rsidRDefault="004260C0" w:rsidP="004260C0">
      <w:pPr>
        <w:pStyle w:val="p01"/>
        <w:keepLines w:val="0"/>
        <w:widowControl/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856BDF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>Gráfica 1</w:t>
      </w:r>
    </w:p>
    <w:p w14:paraId="46267F9D" w14:textId="2EDFC63C" w:rsidR="004260C0" w:rsidRPr="00856BDF" w:rsidRDefault="004260C0" w:rsidP="004260C0">
      <w:pPr>
        <w:pStyle w:val="Titcuadrograf"/>
        <w:ind w:left="0"/>
        <w:rPr>
          <w:smallCaps w:val="0"/>
          <w:color w:val="003057"/>
          <w:sz w:val="22"/>
          <w:szCs w:val="20"/>
        </w:rPr>
      </w:pPr>
      <w:r w:rsidRPr="00856BDF">
        <w:rPr>
          <w:smallCaps w:val="0"/>
          <w:color w:val="003057"/>
          <w:sz w:val="22"/>
          <w:szCs w:val="20"/>
        </w:rPr>
        <w:t xml:space="preserve">Entradas de </w:t>
      </w:r>
      <w:r w:rsidR="00951A20" w:rsidRPr="00856BDF">
        <w:rPr>
          <w:smallCaps w:val="0"/>
          <w:color w:val="003057"/>
          <w:sz w:val="22"/>
          <w:szCs w:val="20"/>
        </w:rPr>
        <w:t xml:space="preserve">las y los </w:t>
      </w:r>
      <w:r w:rsidR="0060528A" w:rsidRPr="00856BDF">
        <w:rPr>
          <w:smallCaps w:val="0"/>
          <w:color w:val="003057"/>
          <w:sz w:val="22"/>
          <w:szCs w:val="20"/>
        </w:rPr>
        <w:t>viajeros</w:t>
      </w:r>
      <w:r w:rsidRPr="00856BDF">
        <w:rPr>
          <w:smallCaps w:val="0"/>
          <w:color w:val="003057"/>
          <w:sz w:val="22"/>
          <w:szCs w:val="20"/>
        </w:rPr>
        <w:t xml:space="preserve"> internacionales</w:t>
      </w:r>
    </w:p>
    <w:p w14:paraId="4DFA976E" w14:textId="4379459A" w:rsidR="004260C0" w:rsidRPr="00856BDF" w:rsidRDefault="001548D3" w:rsidP="004260C0">
      <w:pPr>
        <w:pStyle w:val="Textoindependiente217"/>
        <w:spacing w:after="0"/>
        <w:ind w:firstLine="0"/>
        <w:jc w:val="center"/>
        <w:rPr>
          <w:bCs/>
          <w:color w:val="27251F"/>
          <w:sz w:val="20"/>
          <w:lang w:val="es-ES"/>
        </w:rPr>
      </w:pPr>
      <w:r w:rsidRPr="00856BDF">
        <w:rPr>
          <w:bCs/>
          <w:color w:val="27251F"/>
          <w:sz w:val="20"/>
          <w:lang w:val="es-ES"/>
        </w:rPr>
        <w:t>mayo</w:t>
      </w:r>
      <w:r w:rsidR="004260C0" w:rsidRPr="00856BDF">
        <w:rPr>
          <w:bCs/>
          <w:color w:val="27251F"/>
          <w:sz w:val="20"/>
          <w:lang w:val="es-ES"/>
        </w:rPr>
        <w:t xml:space="preserve"> de </w:t>
      </w:r>
      <w:r w:rsidR="00BC02E6" w:rsidRPr="00856BDF">
        <w:rPr>
          <w:bCs/>
          <w:color w:val="27251F"/>
          <w:sz w:val="20"/>
          <w:lang w:val="es-ES"/>
        </w:rPr>
        <w:t>2024</w:t>
      </w:r>
      <w:r w:rsidR="00543F21" w:rsidRPr="00856BDF">
        <w:rPr>
          <w:bCs/>
          <w:color w:val="27251F"/>
          <w:sz w:val="20"/>
        </w:rPr>
        <w:t>–</w:t>
      </w:r>
      <w:r w:rsidRPr="00856BDF">
        <w:rPr>
          <w:bCs/>
          <w:color w:val="27251F"/>
          <w:sz w:val="20"/>
          <w:lang w:val="es-ES"/>
        </w:rPr>
        <w:t>mayo</w:t>
      </w:r>
      <w:r w:rsidR="00BC02E6" w:rsidRPr="00856BDF">
        <w:rPr>
          <w:bCs/>
          <w:color w:val="27251F"/>
          <w:sz w:val="20"/>
          <w:lang w:val="es-ES"/>
        </w:rPr>
        <w:t xml:space="preserve"> de 2026</w:t>
      </w:r>
    </w:p>
    <w:p w14:paraId="2190384C" w14:textId="50983E70" w:rsidR="004260C0" w:rsidRPr="004A7AB5" w:rsidRDefault="004260C0" w:rsidP="004260C0">
      <w:pPr>
        <w:pStyle w:val="Textoindependiente217"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856BDF">
        <w:rPr>
          <w:bCs/>
          <w:color w:val="27251F"/>
          <w:sz w:val="18"/>
          <w:szCs w:val="18"/>
          <w:lang w:val="es-ES"/>
        </w:rPr>
        <w:t>(</w:t>
      </w:r>
      <w:r w:rsidR="00EA1ECA" w:rsidRPr="00856BDF">
        <w:rPr>
          <w:bCs/>
          <w:color w:val="27251F"/>
          <w:sz w:val="18"/>
          <w:szCs w:val="18"/>
          <w:lang w:val="es-ES"/>
        </w:rPr>
        <w:t xml:space="preserve">miles de </w:t>
      </w:r>
      <w:r w:rsidR="00047833" w:rsidRPr="00856BDF">
        <w:rPr>
          <w:bCs/>
          <w:color w:val="27251F"/>
          <w:sz w:val="18"/>
          <w:szCs w:val="18"/>
          <w:lang w:val="es-ES"/>
        </w:rPr>
        <w:t>entradas</w:t>
      </w:r>
      <w:r w:rsidRPr="00856BDF">
        <w:rPr>
          <w:bCs/>
          <w:color w:val="27251F"/>
          <w:sz w:val="18"/>
          <w:szCs w:val="18"/>
          <w:lang w:val="es-ES"/>
        </w:rPr>
        <w:t>)</w:t>
      </w:r>
    </w:p>
    <w:p w14:paraId="7681165C" w14:textId="3F25D704" w:rsidR="001A731A" w:rsidRPr="004A7AB5" w:rsidRDefault="00856BDF" w:rsidP="009B0DCB">
      <w:pPr>
        <w:autoSpaceDE w:val="0"/>
        <w:autoSpaceDN w:val="0"/>
        <w:adjustRightInd w:val="0"/>
        <w:jc w:val="center"/>
        <w:rPr>
          <w:noProof/>
        </w:rPr>
      </w:pPr>
      <w:r>
        <w:rPr>
          <w:noProof/>
        </w:rPr>
        <w:drawing>
          <wp:inline distT="0" distB="0" distL="0" distR="0" wp14:anchorId="29B68A2C" wp14:editId="5ADF8C08">
            <wp:extent cx="5760000" cy="1980000"/>
            <wp:effectExtent l="0" t="0" r="0" b="0"/>
            <wp:docPr id="103627306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500F0456-BA1C-4474-AE38-B67CAF059D2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18693E6" w14:textId="2148D2B9" w:rsidR="004260C0" w:rsidRPr="004A7AB5" w:rsidRDefault="001204EA" w:rsidP="00FC18FC">
      <w:pPr>
        <w:ind w:left="1327" w:right="527" w:hanging="709"/>
        <w:rPr>
          <w:rFonts w:eastAsia="Arial"/>
          <w:bCs/>
          <w:noProof/>
          <w:color w:val="4D565E"/>
          <w:sz w:val="16"/>
          <w:szCs w:val="16"/>
          <w:lang w:eastAsia="es-MX"/>
        </w:rPr>
      </w:pPr>
      <w:r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>Nota:</w:t>
      </w:r>
      <w:r w:rsidR="00D62201"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ab/>
      </w:r>
      <w:r w:rsidR="004260C0"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>Cifras preliminares a partir de</w:t>
      </w:r>
      <w:r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 xml:space="preserve"> </w:t>
      </w:r>
      <w:r w:rsidR="004D3916"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>202</w:t>
      </w:r>
      <w:r w:rsidR="00BE5EC0"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>5</w:t>
      </w:r>
      <w:r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>.</w:t>
      </w:r>
    </w:p>
    <w:p w14:paraId="2AEB3EDC" w14:textId="2A9A4373" w:rsidR="009B0DCB" w:rsidRPr="0009363C" w:rsidRDefault="004260C0" w:rsidP="00FC18FC">
      <w:pPr>
        <w:ind w:left="1327" w:right="527" w:hanging="709"/>
        <w:rPr>
          <w:rFonts w:eastAsia="Arial"/>
          <w:bCs/>
          <w:noProof/>
          <w:color w:val="4D565E"/>
          <w:sz w:val="16"/>
          <w:szCs w:val="16"/>
          <w:lang w:eastAsia="es-MX"/>
        </w:rPr>
      </w:pPr>
      <w:r w:rsidRPr="0009363C">
        <w:rPr>
          <w:rFonts w:eastAsia="Arial"/>
          <w:bCs/>
          <w:noProof/>
          <w:color w:val="4D565E"/>
          <w:sz w:val="16"/>
          <w:szCs w:val="16"/>
          <w:lang w:eastAsia="es-MX"/>
        </w:rPr>
        <w:t>Fuente:</w:t>
      </w:r>
      <w:r w:rsidR="00D62201">
        <w:rPr>
          <w:rFonts w:eastAsia="Arial"/>
          <w:bCs/>
          <w:noProof/>
          <w:color w:val="4D565E"/>
          <w:sz w:val="16"/>
          <w:szCs w:val="16"/>
          <w:lang w:eastAsia="es-MX"/>
        </w:rPr>
        <w:tab/>
      </w:r>
      <w:r w:rsidRPr="0009363C">
        <w:rPr>
          <w:rFonts w:eastAsia="Arial"/>
          <w:bCs/>
          <w:smallCaps/>
          <w:noProof/>
          <w:color w:val="4D565E"/>
          <w:sz w:val="16"/>
          <w:szCs w:val="16"/>
          <w:lang w:eastAsia="es-MX"/>
        </w:rPr>
        <w:t>inegi</w:t>
      </w:r>
      <w:r w:rsidRPr="0009363C">
        <w:rPr>
          <w:rFonts w:eastAsia="Arial"/>
          <w:bCs/>
          <w:noProof/>
          <w:color w:val="4D565E"/>
          <w:sz w:val="16"/>
          <w:szCs w:val="16"/>
          <w:lang w:eastAsia="es-MX"/>
        </w:rPr>
        <w:t xml:space="preserve">. </w:t>
      </w:r>
      <w:bookmarkStart w:id="2" w:name="_Hlk184202930"/>
      <w:r w:rsidRPr="0009363C">
        <w:rPr>
          <w:rFonts w:eastAsia="Arial"/>
          <w:bCs/>
          <w:noProof/>
          <w:color w:val="4D565E"/>
          <w:sz w:val="16"/>
          <w:szCs w:val="16"/>
          <w:lang w:eastAsia="es-MX"/>
        </w:rPr>
        <w:t>Encuesta de Viajeros Internacionales (</w:t>
      </w:r>
      <w:r w:rsidRPr="0009363C">
        <w:rPr>
          <w:rFonts w:eastAsia="Arial"/>
          <w:bCs/>
          <w:smallCaps/>
          <w:noProof/>
          <w:color w:val="4D565E"/>
          <w:sz w:val="16"/>
          <w:szCs w:val="16"/>
          <w:lang w:eastAsia="es-MX"/>
        </w:rPr>
        <w:t>evi)</w:t>
      </w:r>
      <w:r w:rsidRPr="0009363C">
        <w:rPr>
          <w:rFonts w:eastAsia="Arial"/>
          <w:bCs/>
          <w:noProof/>
          <w:color w:val="4D565E"/>
          <w:sz w:val="16"/>
          <w:szCs w:val="16"/>
          <w:lang w:eastAsia="es-MX"/>
        </w:rPr>
        <w:t xml:space="preserve">, </w:t>
      </w:r>
      <w:r w:rsidR="008221C7">
        <w:rPr>
          <w:rFonts w:eastAsia="Arial"/>
          <w:bCs/>
          <w:noProof/>
          <w:color w:val="4D565E"/>
          <w:sz w:val="16"/>
          <w:szCs w:val="16"/>
          <w:lang w:eastAsia="es-MX"/>
        </w:rPr>
        <w:t>2026</w:t>
      </w:r>
      <w:r w:rsidRPr="0009363C">
        <w:rPr>
          <w:rFonts w:eastAsia="Arial"/>
          <w:bCs/>
          <w:noProof/>
          <w:color w:val="4D565E"/>
          <w:sz w:val="16"/>
          <w:szCs w:val="16"/>
          <w:lang w:eastAsia="es-MX"/>
        </w:rPr>
        <w:t>.</w:t>
      </w:r>
      <w:bookmarkEnd w:id="2"/>
    </w:p>
    <w:p w14:paraId="0485FA0C" w14:textId="57B4E94F" w:rsidR="002A534D" w:rsidRPr="00206CC6" w:rsidRDefault="006418AC" w:rsidP="005125A9">
      <w:pPr>
        <w:spacing w:before="240"/>
        <w:ind w:left="57"/>
      </w:pPr>
      <w:bookmarkStart w:id="3" w:name="_Hlk150775072"/>
      <w:r w:rsidRPr="00206CC6">
        <w:t xml:space="preserve">Las y los </w:t>
      </w:r>
      <w:r w:rsidR="009D03CE" w:rsidRPr="00206CC6">
        <w:t xml:space="preserve">turistas </w:t>
      </w:r>
      <w:r w:rsidRPr="00206CC6">
        <w:t xml:space="preserve">internacionales que ingresaron a México se clasifican como turistas </w:t>
      </w:r>
      <w:r w:rsidR="00AF6896" w:rsidRPr="00206CC6">
        <w:t xml:space="preserve">fronterizos y </w:t>
      </w:r>
      <w:r w:rsidR="003A18F0" w:rsidRPr="00206CC6">
        <w:t xml:space="preserve">no </w:t>
      </w:r>
      <w:r w:rsidRPr="00206CC6">
        <w:t xml:space="preserve">fronterizos. </w:t>
      </w:r>
      <w:r w:rsidR="002A534D" w:rsidRPr="00206CC6">
        <w:t xml:space="preserve">En </w:t>
      </w:r>
      <w:r w:rsidR="001548D3" w:rsidRPr="00206CC6">
        <w:t>mayo</w:t>
      </w:r>
      <w:r w:rsidR="002A534D" w:rsidRPr="00206CC6">
        <w:t xml:space="preserve"> pasado,</w:t>
      </w:r>
      <w:r w:rsidR="009D1308" w:rsidRPr="00206CC6">
        <w:t xml:space="preserve"> las y</w:t>
      </w:r>
      <w:r w:rsidR="002A534D" w:rsidRPr="00206CC6">
        <w:t xml:space="preserve"> los turistas no fronterizos</w:t>
      </w:r>
      <w:r w:rsidR="00A96A5C" w:rsidRPr="00206CC6">
        <w:t xml:space="preserve"> </w:t>
      </w:r>
      <w:r w:rsidR="002A534D" w:rsidRPr="00206CC6">
        <w:t xml:space="preserve">sumaron </w:t>
      </w:r>
      <w:r w:rsidR="00856BDF" w:rsidRPr="00206CC6">
        <w:t>1 904 975</w:t>
      </w:r>
      <w:r w:rsidR="000D33ED" w:rsidRPr="00206CC6">
        <w:t xml:space="preserve"> </w:t>
      </w:r>
      <w:r w:rsidR="00EB680E" w:rsidRPr="00206CC6">
        <w:t>(un</w:t>
      </w:r>
      <w:r w:rsidR="00D62531" w:rsidRPr="00206CC6">
        <w:t>a</w:t>
      </w:r>
      <w:r w:rsidR="00EB680E" w:rsidRPr="00206CC6">
        <w:t xml:space="preserve"> </w:t>
      </w:r>
      <w:r w:rsidR="002A534D" w:rsidRPr="00206CC6">
        <w:t>c</w:t>
      </w:r>
      <w:r w:rsidR="00D62531" w:rsidRPr="00206CC6">
        <w:t xml:space="preserve">aída </w:t>
      </w:r>
      <w:r w:rsidR="00EB680E" w:rsidRPr="00206CC6">
        <w:t xml:space="preserve">anual </w:t>
      </w:r>
      <w:r w:rsidR="002A534D" w:rsidRPr="00206CC6">
        <w:t xml:space="preserve">de </w:t>
      </w:r>
      <w:r w:rsidR="00856BDF" w:rsidRPr="00206CC6">
        <w:t>6.6</w:t>
      </w:r>
      <w:r w:rsidR="002A534D" w:rsidRPr="00206CC6">
        <w:rPr>
          <w:snapToGrid w:val="0"/>
        </w:rPr>
        <w:t> </w:t>
      </w:r>
      <w:r w:rsidR="002A534D" w:rsidRPr="00206CC6">
        <w:t>%</w:t>
      </w:r>
      <w:r w:rsidR="00EB680E" w:rsidRPr="00206CC6">
        <w:t xml:space="preserve">) y representaron </w:t>
      </w:r>
      <w:r w:rsidR="00856BDF" w:rsidRPr="00206CC6">
        <w:t>48.6</w:t>
      </w:r>
      <w:r w:rsidR="00EB680E" w:rsidRPr="00206CC6">
        <w:t> %</w:t>
      </w:r>
      <w:r w:rsidR="002A534D" w:rsidRPr="00206CC6">
        <w:t xml:space="preserve"> </w:t>
      </w:r>
      <w:r w:rsidR="00EB680E" w:rsidRPr="00206CC6">
        <w:t xml:space="preserve">de </w:t>
      </w:r>
      <w:r w:rsidR="009D1308" w:rsidRPr="00206CC6">
        <w:t>l</w:t>
      </w:r>
      <w:r w:rsidR="007F7B8C" w:rsidRPr="00206CC6">
        <w:t xml:space="preserve">as entradas. </w:t>
      </w:r>
      <w:r w:rsidR="00AF3814" w:rsidRPr="00206CC6">
        <w:t>P</w:t>
      </w:r>
      <w:r w:rsidR="002A534D" w:rsidRPr="00206CC6">
        <w:t>or su parte,</w:t>
      </w:r>
      <w:r w:rsidR="002A534D" w:rsidRPr="00206CC6">
        <w:rPr>
          <w:szCs w:val="22"/>
        </w:rPr>
        <w:t xml:space="preserve"> </w:t>
      </w:r>
      <w:r w:rsidR="00DF6D25" w:rsidRPr="00206CC6">
        <w:t xml:space="preserve">el </w:t>
      </w:r>
      <w:r w:rsidR="00122F5A" w:rsidRPr="00206CC6">
        <w:t>51.4</w:t>
      </w:r>
      <w:r w:rsidR="00DF6D25" w:rsidRPr="00206CC6">
        <w:t xml:space="preserve"> % restante </w:t>
      </w:r>
      <w:r w:rsidR="00BE71D7" w:rsidRPr="00206CC6">
        <w:t xml:space="preserve">se concentró en </w:t>
      </w:r>
      <w:r w:rsidR="002A534D" w:rsidRPr="00206CC6">
        <w:rPr>
          <w:szCs w:val="22"/>
        </w:rPr>
        <w:t>las y los turistas fronterizos</w:t>
      </w:r>
      <w:r w:rsidR="00DF6D25" w:rsidRPr="00206CC6">
        <w:rPr>
          <w:szCs w:val="22"/>
        </w:rPr>
        <w:t>,</w:t>
      </w:r>
      <w:r w:rsidR="002A534D" w:rsidRPr="00206CC6">
        <w:rPr>
          <w:szCs w:val="22"/>
        </w:rPr>
        <w:t xml:space="preserve"> </w:t>
      </w:r>
      <w:r w:rsidR="00AF3814" w:rsidRPr="00206CC6">
        <w:rPr>
          <w:szCs w:val="22"/>
        </w:rPr>
        <w:t xml:space="preserve">quienes </w:t>
      </w:r>
      <w:r w:rsidR="00BE71D7" w:rsidRPr="00206CC6">
        <w:rPr>
          <w:szCs w:val="22"/>
        </w:rPr>
        <w:t>registraron</w:t>
      </w:r>
      <w:r w:rsidR="00DF6D25" w:rsidRPr="00206CC6">
        <w:rPr>
          <w:szCs w:val="22"/>
        </w:rPr>
        <w:t xml:space="preserve"> </w:t>
      </w:r>
      <w:r w:rsidR="00122F5A" w:rsidRPr="00206CC6">
        <w:rPr>
          <w:szCs w:val="22"/>
        </w:rPr>
        <w:t>2 016 197</w:t>
      </w:r>
      <w:r w:rsidR="003A18F0" w:rsidRPr="00206CC6">
        <w:t xml:space="preserve"> </w:t>
      </w:r>
      <w:r w:rsidR="00DF6D25" w:rsidRPr="00206CC6">
        <w:rPr>
          <w:szCs w:val="22"/>
        </w:rPr>
        <w:t xml:space="preserve">entradas </w:t>
      </w:r>
      <w:r w:rsidR="00573C2D" w:rsidRPr="00206CC6">
        <w:rPr>
          <w:szCs w:val="22"/>
        </w:rPr>
        <w:t>(</w:t>
      </w:r>
      <w:r w:rsidR="002A534D" w:rsidRPr="00206CC6">
        <w:rPr>
          <w:szCs w:val="22"/>
        </w:rPr>
        <w:t xml:space="preserve">cantidad </w:t>
      </w:r>
      <w:r w:rsidR="00122F5A" w:rsidRPr="00206CC6">
        <w:rPr>
          <w:szCs w:val="22"/>
        </w:rPr>
        <w:t>17.8</w:t>
      </w:r>
      <w:r w:rsidR="002A534D" w:rsidRPr="00206CC6">
        <w:rPr>
          <w:szCs w:val="22"/>
        </w:rPr>
        <w:t> </w:t>
      </w:r>
      <w:r w:rsidR="002A534D" w:rsidRPr="00206CC6">
        <w:t xml:space="preserve">% </w:t>
      </w:r>
      <w:r w:rsidR="0097665D">
        <w:t>superior</w:t>
      </w:r>
      <w:r w:rsidR="002A534D" w:rsidRPr="00206CC6">
        <w:t xml:space="preserve"> </w:t>
      </w:r>
      <w:r w:rsidR="00001411">
        <w:t xml:space="preserve">a </w:t>
      </w:r>
      <w:r w:rsidR="002A534D" w:rsidRPr="00206CC6">
        <w:t xml:space="preserve">la de </w:t>
      </w:r>
      <w:r w:rsidR="001548D3" w:rsidRPr="00206CC6">
        <w:t>mayo</w:t>
      </w:r>
      <w:r w:rsidR="002A534D" w:rsidRPr="00206CC6">
        <w:t xml:space="preserve"> de</w:t>
      </w:r>
      <w:r w:rsidR="00241007" w:rsidRPr="00206CC6">
        <w:t xml:space="preserve"> </w:t>
      </w:r>
      <w:r w:rsidR="00BC02E6" w:rsidRPr="00206CC6">
        <w:t>2025</w:t>
      </w:r>
      <w:r w:rsidR="00573C2D" w:rsidRPr="00206CC6">
        <w:t>)</w:t>
      </w:r>
      <w:r w:rsidR="00DF6D25" w:rsidRPr="00206CC6">
        <w:t>.</w:t>
      </w:r>
      <w:r w:rsidR="008F3F95" w:rsidRPr="00206CC6">
        <w:t xml:space="preserve"> </w:t>
      </w:r>
      <w:r w:rsidR="008F3F95" w:rsidRPr="00206CC6">
        <w:rPr>
          <w:szCs w:val="22"/>
        </w:rPr>
        <w:t>(</w:t>
      </w:r>
      <w:r w:rsidR="00DF6D25" w:rsidRPr="00206CC6">
        <w:rPr>
          <w:szCs w:val="22"/>
        </w:rPr>
        <w:t>V</w:t>
      </w:r>
      <w:r w:rsidR="008F3F95" w:rsidRPr="00206CC6">
        <w:rPr>
          <w:szCs w:val="22"/>
        </w:rPr>
        <w:t>er cuadro 2)</w:t>
      </w:r>
      <w:r w:rsidR="002A534D" w:rsidRPr="00206CC6">
        <w:t>.</w:t>
      </w:r>
    </w:p>
    <w:p w14:paraId="22D65F06" w14:textId="7DD8C265" w:rsidR="002A534D" w:rsidRPr="00206CC6" w:rsidRDefault="002A534D" w:rsidP="002A534D">
      <w:pPr>
        <w:spacing w:before="240"/>
        <w:ind w:left="567"/>
        <w:rPr>
          <w:b/>
          <w:iCs/>
        </w:rPr>
      </w:pPr>
      <w:r w:rsidRPr="00206CC6">
        <w:rPr>
          <w:b/>
          <w:iCs/>
        </w:rPr>
        <w:t>Turistas no fronterizos</w:t>
      </w:r>
    </w:p>
    <w:p w14:paraId="150839A8" w14:textId="192548AB" w:rsidR="002A534D" w:rsidRPr="00206CC6" w:rsidRDefault="007F7B8C" w:rsidP="002A534D">
      <w:pPr>
        <w:spacing w:before="240"/>
        <w:rPr>
          <w:rFonts w:eastAsia="Arial"/>
          <w:bCs/>
          <w:noProof/>
          <w:sz w:val="16"/>
          <w:szCs w:val="16"/>
          <w:lang w:eastAsia="es-MX"/>
        </w:rPr>
      </w:pPr>
      <w:r w:rsidRPr="00206CC6">
        <w:t xml:space="preserve">En el </w:t>
      </w:r>
      <w:r w:rsidR="0015290F" w:rsidRPr="00206CC6">
        <w:t>quinto mes</w:t>
      </w:r>
      <w:r w:rsidRPr="00206CC6">
        <w:t xml:space="preserve"> de</w:t>
      </w:r>
      <w:r w:rsidR="00C84D05" w:rsidRPr="00206CC6">
        <w:t xml:space="preserve"> este</w:t>
      </w:r>
      <w:r w:rsidRPr="00206CC6">
        <w:t xml:space="preserve"> año </w:t>
      </w:r>
      <w:r w:rsidR="00A5052D" w:rsidRPr="00206CC6">
        <w:t>se observó que</w:t>
      </w:r>
      <w:r w:rsidR="00C84D05" w:rsidRPr="00206CC6">
        <w:t>,</w:t>
      </w:r>
      <w:r w:rsidRPr="00206CC6">
        <w:t xml:space="preserve"> </w:t>
      </w:r>
      <w:r w:rsidR="00A5052D" w:rsidRPr="00206CC6">
        <w:t xml:space="preserve">de </w:t>
      </w:r>
      <w:r w:rsidRPr="00206CC6">
        <w:t>las y los turistas no fronterizos</w:t>
      </w:r>
      <w:r w:rsidR="002C1143" w:rsidRPr="00206CC6">
        <w:t xml:space="preserve">, </w:t>
      </w:r>
      <w:r w:rsidR="00F4758C" w:rsidRPr="00206CC6">
        <w:t>51.</w:t>
      </w:r>
      <w:r w:rsidR="001C0A54" w:rsidRPr="00206CC6">
        <w:t>2</w:t>
      </w:r>
      <w:r w:rsidR="002A534D" w:rsidRPr="00206CC6">
        <w:t> %</w:t>
      </w:r>
      <w:r w:rsidR="005468E0" w:rsidRPr="00206CC6">
        <w:t xml:space="preserve"> (</w:t>
      </w:r>
      <w:r w:rsidR="001C0A54" w:rsidRPr="00206CC6">
        <w:t>976 169</w:t>
      </w:r>
      <w:r w:rsidR="00A5052D" w:rsidRPr="00206CC6">
        <w:t xml:space="preserve"> entradas</w:t>
      </w:r>
      <w:r w:rsidR="003B2B36" w:rsidRPr="00206CC6">
        <w:t>)</w:t>
      </w:r>
      <w:r w:rsidR="002A534D" w:rsidRPr="00206CC6">
        <w:t xml:space="preserve"> </w:t>
      </w:r>
      <w:r w:rsidR="003E7ED5" w:rsidRPr="00206CC6">
        <w:t xml:space="preserve">correspondió </w:t>
      </w:r>
      <w:r w:rsidR="002A534D" w:rsidRPr="00206CC6">
        <w:t>a mujeres</w:t>
      </w:r>
      <w:r w:rsidR="00986543" w:rsidRPr="00206CC6">
        <w:t xml:space="preserve"> y </w:t>
      </w:r>
      <w:r w:rsidR="00F4758C" w:rsidRPr="00206CC6">
        <w:t>48.</w:t>
      </w:r>
      <w:r w:rsidR="008D340D" w:rsidRPr="00206CC6">
        <w:t>8</w:t>
      </w:r>
      <w:r w:rsidR="002A534D" w:rsidRPr="00206CC6">
        <w:t> % (</w:t>
      </w:r>
      <w:r w:rsidR="008D340D" w:rsidRPr="00206CC6">
        <w:t>928 806</w:t>
      </w:r>
      <w:r w:rsidR="002A534D" w:rsidRPr="00206CC6">
        <w:t>)</w:t>
      </w:r>
      <w:r w:rsidR="00641A4E">
        <w:t>,</w:t>
      </w:r>
      <w:r w:rsidR="002A534D" w:rsidRPr="00206CC6">
        <w:t xml:space="preserve"> a hombres.</w:t>
      </w:r>
    </w:p>
    <w:p w14:paraId="779898A7" w14:textId="526756BC" w:rsidR="002A534D" w:rsidRPr="00206CC6" w:rsidRDefault="00143B5B" w:rsidP="002A534D">
      <w:pPr>
        <w:spacing w:before="240"/>
      </w:pPr>
      <w:r w:rsidRPr="00206CC6">
        <w:t xml:space="preserve">El principal motivo de </w:t>
      </w:r>
      <w:r w:rsidR="00D33672" w:rsidRPr="00206CC6">
        <w:t xml:space="preserve">visita de las y los turistas no fronterizos que entraron al país </w:t>
      </w:r>
      <w:r w:rsidR="002A534D" w:rsidRPr="00206CC6">
        <w:t xml:space="preserve">durante </w:t>
      </w:r>
      <w:r w:rsidR="001548D3" w:rsidRPr="00206CC6">
        <w:t>mayo</w:t>
      </w:r>
      <w:r w:rsidR="00BC02E6" w:rsidRPr="00206CC6">
        <w:t xml:space="preserve"> de 2026</w:t>
      </w:r>
      <w:r w:rsidR="002A534D" w:rsidRPr="00206CC6">
        <w:t xml:space="preserve"> fue </w:t>
      </w:r>
      <w:r w:rsidR="002A534D" w:rsidRPr="00206CC6">
        <w:rPr>
          <w:i/>
          <w:iCs/>
        </w:rPr>
        <w:t>vacaciones, recreo u ocio</w:t>
      </w:r>
      <w:r w:rsidR="002A534D" w:rsidRPr="00206CC6">
        <w:t xml:space="preserve">, con </w:t>
      </w:r>
      <w:r w:rsidR="00461BAE" w:rsidRPr="00206CC6">
        <w:t>1 226 855</w:t>
      </w:r>
      <w:r w:rsidR="003A18F0" w:rsidRPr="00206CC6">
        <w:t xml:space="preserve"> </w:t>
      </w:r>
      <w:r w:rsidR="002A534D" w:rsidRPr="00206CC6">
        <w:t>entradas (</w:t>
      </w:r>
      <w:r w:rsidR="00461BAE" w:rsidRPr="00206CC6">
        <w:t>64.4</w:t>
      </w:r>
      <w:r w:rsidR="002A534D" w:rsidRPr="00206CC6">
        <w:t xml:space="preserve"> %). </w:t>
      </w:r>
      <w:r w:rsidR="002A534D" w:rsidRPr="00206CC6">
        <w:rPr>
          <w:lang w:val="es-419"/>
        </w:rPr>
        <w:t xml:space="preserve">En segundo </w:t>
      </w:r>
      <w:proofErr w:type="gramStart"/>
      <w:r w:rsidR="000E437A" w:rsidRPr="00206CC6">
        <w:rPr>
          <w:lang w:val="es-419"/>
        </w:rPr>
        <w:t>lugar</w:t>
      </w:r>
      <w:proofErr w:type="gramEnd"/>
      <w:r w:rsidR="002A534D" w:rsidRPr="00206CC6">
        <w:rPr>
          <w:lang w:val="es-419"/>
        </w:rPr>
        <w:t xml:space="preserve"> se ubicó </w:t>
      </w:r>
      <w:r w:rsidR="002A534D" w:rsidRPr="00206CC6">
        <w:rPr>
          <w:i/>
          <w:iCs/>
        </w:rPr>
        <w:t>visita a familiares o ami</w:t>
      </w:r>
      <w:r w:rsidR="00AE19D6" w:rsidRPr="00206CC6">
        <w:rPr>
          <w:i/>
          <w:iCs/>
        </w:rPr>
        <w:t>stades</w:t>
      </w:r>
      <w:r w:rsidR="002A534D" w:rsidRPr="00206CC6">
        <w:t>,</w:t>
      </w:r>
      <w:r w:rsidR="00571E47" w:rsidRPr="00206CC6">
        <w:t xml:space="preserve"> </w:t>
      </w:r>
      <w:r w:rsidR="002A534D" w:rsidRPr="00206CC6">
        <w:t>con</w:t>
      </w:r>
      <w:r w:rsidR="006532A5" w:rsidRPr="00206CC6">
        <w:t xml:space="preserve"> </w:t>
      </w:r>
      <w:r w:rsidR="00461BAE" w:rsidRPr="00206CC6">
        <w:t>505 554</w:t>
      </w:r>
      <w:r w:rsidR="002A534D" w:rsidRPr="00206CC6">
        <w:t xml:space="preserve"> entradas (</w:t>
      </w:r>
      <w:r w:rsidR="00461BAE" w:rsidRPr="00206CC6">
        <w:t>26.5</w:t>
      </w:r>
      <w:r w:rsidR="002A534D" w:rsidRPr="00206CC6">
        <w:t> %)</w:t>
      </w:r>
      <w:r w:rsidR="00571E47" w:rsidRPr="00206CC6">
        <w:t>. Sigui</w:t>
      </w:r>
      <w:r w:rsidR="0013241A" w:rsidRPr="00206CC6">
        <w:t>ó</w:t>
      </w:r>
      <w:r w:rsidR="003D00DD" w:rsidRPr="00206CC6">
        <w:t xml:space="preserve"> </w:t>
      </w:r>
      <w:r w:rsidR="002A534D" w:rsidRPr="00206CC6">
        <w:rPr>
          <w:i/>
          <w:iCs/>
        </w:rPr>
        <w:t>motivos profesionales o de negocios</w:t>
      </w:r>
      <w:r w:rsidR="002A534D" w:rsidRPr="00206CC6">
        <w:t xml:space="preserve">, con </w:t>
      </w:r>
      <w:r w:rsidR="00461BAE" w:rsidRPr="00206CC6">
        <w:t>122 295</w:t>
      </w:r>
      <w:r w:rsidR="00966350" w:rsidRPr="00206CC6">
        <w:t xml:space="preserve"> </w:t>
      </w:r>
      <w:r w:rsidR="002A534D" w:rsidRPr="00206CC6">
        <w:t>(</w:t>
      </w:r>
      <w:r w:rsidR="00461BAE" w:rsidRPr="00206CC6">
        <w:t>6.4</w:t>
      </w:r>
      <w:r w:rsidR="002A534D" w:rsidRPr="00206CC6">
        <w:t> %)</w:t>
      </w:r>
      <w:r w:rsidR="003D00DD" w:rsidRPr="00206CC6">
        <w:t>.</w:t>
      </w:r>
    </w:p>
    <w:p w14:paraId="34252878" w14:textId="69FC5CFA" w:rsidR="002A534D" w:rsidRPr="00FF36D8" w:rsidRDefault="002A534D" w:rsidP="002A534D">
      <w:pPr>
        <w:spacing w:before="240"/>
      </w:pPr>
      <w:r w:rsidRPr="00206CC6">
        <w:rPr>
          <w:lang w:val="es-MX"/>
        </w:rPr>
        <w:t>Respecto al país de residencia, la mayoría de</w:t>
      </w:r>
      <w:r w:rsidR="0043105C" w:rsidRPr="00206CC6">
        <w:rPr>
          <w:lang w:val="es-MX"/>
        </w:rPr>
        <w:t xml:space="preserve"> las y los</w:t>
      </w:r>
      <w:r w:rsidRPr="00206CC6">
        <w:rPr>
          <w:lang w:val="es-MX"/>
        </w:rPr>
        <w:t xml:space="preserve"> turistas no fronterizos que viajaron a México </w:t>
      </w:r>
      <w:r w:rsidR="00327BD3" w:rsidRPr="00206CC6">
        <w:rPr>
          <w:lang w:val="es-MX"/>
        </w:rPr>
        <w:t>provin</w:t>
      </w:r>
      <w:r w:rsidR="003E1C21">
        <w:rPr>
          <w:lang w:val="es-MX"/>
        </w:rPr>
        <w:t>o</w:t>
      </w:r>
      <w:r w:rsidR="00327BD3" w:rsidRPr="00206CC6">
        <w:rPr>
          <w:lang w:val="es-MX"/>
        </w:rPr>
        <w:t xml:space="preserve"> </w:t>
      </w:r>
      <w:r w:rsidRPr="00206CC6">
        <w:rPr>
          <w:lang w:val="es-MX"/>
        </w:rPr>
        <w:t xml:space="preserve">de Estados Unidos de América, con </w:t>
      </w:r>
      <w:r w:rsidR="00977698" w:rsidRPr="00206CC6">
        <w:rPr>
          <w:lang w:val="es-MX"/>
        </w:rPr>
        <w:t>1 249 653</w:t>
      </w:r>
      <w:r w:rsidR="00966350" w:rsidRPr="00206CC6">
        <w:rPr>
          <w:lang w:val="es-MX"/>
        </w:rPr>
        <w:t xml:space="preserve"> </w:t>
      </w:r>
      <w:r w:rsidRPr="00206CC6">
        <w:rPr>
          <w:lang w:val="es-MX"/>
        </w:rPr>
        <w:t>entradas</w:t>
      </w:r>
      <w:r w:rsidR="00152626" w:rsidRPr="00206CC6">
        <w:rPr>
          <w:lang w:val="es-MX"/>
        </w:rPr>
        <w:t xml:space="preserve"> (</w:t>
      </w:r>
      <w:r w:rsidR="00977698" w:rsidRPr="00206CC6">
        <w:rPr>
          <w:lang w:val="es-MX"/>
        </w:rPr>
        <w:t>65.6</w:t>
      </w:r>
      <w:r w:rsidR="007B69E3" w:rsidRPr="00206CC6">
        <w:rPr>
          <w:lang w:val="es-MX"/>
        </w:rPr>
        <w:t> </w:t>
      </w:r>
      <w:r w:rsidR="00152626" w:rsidRPr="00206CC6">
        <w:rPr>
          <w:lang w:val="es-MX"/>
        </w:rPr>
        <w:t>%)</w:t>
      </w:r>
      <w:r w:rsidR="003C6E7A">
        <w:rPr>
          <w:lang w:val="es-MX"/>
        </w:rPr>
        <w:t xml:space="preserve">. Siguieron turistas </w:t>
      </w:r>
      <w:r w:rsidR="000325E7">
        <w:rPr>
          <w:lang w:val="es-MX"/>
        </w:rPr>
        <w:t>d</w:t>
      </w:r>
      <w:r w:rsidRPr="00206CC6">
        <w:rPr>
          <w:lang w:val="es-MX"/>
        </w:rPr>
        <w:t xml:space="preserve">e </w:t>
      </w:r>
      <w:r w:rsidR="00F04CB0" w:rsidRPr="00206CC6">
        <w:rPr>
          <w:lang w:val="es-MX"/>
        </w:rPr>
        <w:t>América del Sur e islas del Caribe</w:t>
      </w:r>
      <w:r w:rsidRPr="00206CC6">
        <w:rPr>
          <w:lang w:val="es-MX"/>
        </w:rPr>
        <w:t>, con</w:t>
      </w:r>
      <w:r w:rsidR="00966350" w:rsidRPr="00206CC6">
        <w:rPr>
          <w:lang w:val="es-MX"/>
        </w:rPr>
        <w:t xml:space="preserve"> </w:t>
      </w:r>
      <w:r w:rsidR="00977698" w:rsidRPr="00206CC6">
        <w:rPr>
          <w:lang w:val="es-MX"/>
        </w:rPr>
        <w:t>242 899</w:t>
      </w:r>
      <w:r w:rsidR="00F04CB0" w:rsidRPr="00206CC6">
        <w:rPr>
          <w:lang w:val="es-MX"/>
        </w:rPr>
        <w:t xml:space="preserve"> </w:t>
      </w:r>
      <w:r w:rsidR="00152626" w:rsidRPr="00206CC6">
        <w:rPr>
          <w:lang w:val="es-MX"/>
        </w:rPr>
        <w:t>(</w:t>
      </w:r>
      <w:r w:rsidR="00977698" w:rsidRPr="00206CC6">
        <w:rPr>
          <w:lang w:val="es-MX"/>
        </w:rPr>
        <w:t>12.8</w:t>
      </w:r>
      <w:r w:rsidR="00F04CB0" w:rsidRPr="00206CC6">
        <w:rPr>
          <w:lang w:val="es-MX"/>
        </w:rPr>
        <w:t> </w:t>
      </w:r>
      <w:r w:rsidR="00152626" w:rsidRPr="00206CC6">
        <w:rPr>
          <w:lang w:val="es-MX"/>
        </w:rPr>
        <w:t>%)</w:t>
      </w:r>
      <w:r w:rsidR="003C6E7A">
        <w:rPr>
          <w:lang w:val="es-MX"/>
        </w:rPr>
        <w:t>,</w:t>
      </w:r>
      <w:r w:rsidR="00F04CB0" w:rsidRPr="00206CC6">
        <w:rPr>
          <w:lang w:val="es-MX"/>
        </w:rPr>
        <w:t xml:space="preserve"> y de Canadá, con</w:t>
      </w:r>
      <w:r w:rsidR="00E37B51" w:rsidRPr="00206CC6">
        <w:rPr>
          <w:lang w:val="es-MX"/>
        </w:rPr>
        <w:t xml:space="preserve"> </w:t>
      </w:r>
      <w:r w:rsidR="00F70A04" w:rsidRPr="00206CC6">
        <w:rPr>
          <w:lang w:val="es-MX"/>
        </w:rPr>
        <w:t>156 530</w:t>
      </w:r>
      <w:r w:rsidR="00F04CB0" w:rsidRPr="00206CC6">
        <w:rPr>
          <w:lang w:val="es-MX"/>
        </w:rPr>
        <w:t xml:space="preserve"> (</w:t>
      </w:r>
      <w:r w:rsidR="00F70A04" w:rsidRPr="00206CC6">
        <w:rPr>
          <w:lang w:val="es-MX"/>
        </w:rPr>
        <w:t>8.2</w:t>
      </w:r>
      <w:r w:rsidR="00F04CB0" w:rsidRPr="00206CC6">
        <w:rPr>
          <w:lang w:val="es-MX"/>
        </w:rPr>
        <w:t> %)</w:t>
      </w:r>
      <w:r w:rsidRPr="00206CC6">
        <w:rPr>
          <w:lang w:val="es-MX"/>
        </w:rPr>
        <w:t>. En menor proporción</w:t>
      </w:r>
      <w:r w:rsidR="00A403BA" w:rsidRPr="00206CC6">
        <w:rPr>
          <w:lang w:val="es-MX"/>
        </w:rPr>
        <w:t>,</w:t>
      </w:r>
      <w:r w:rsidRPr="00206CC6">
        <w:rPr>
          <w:lang w:val="es-MX"/>
        </w:rPr>
        <w:t xml:space="preserve"> se registraron llegadas de residentes de </w:t>
      </w:r>
      <w:r w:rsidR="004361FE" w:rsidRPr="00206CC6">
        <w:rPr>
          <w:lang w:val="es-MX"/>
        </w:rPr>
        <w:t xml:space="preserve">América Central </w:t>
      </w:r>
      <w:r w:rsidR="002D6AE0" w:rsidRPr="00206CC6">
        <w:rPr>
          <w:lang w:val="es-MX"/>
        </w:rPr>
        <w:t>(</w:t>
      </w:r>
      <w:r w:rsidR="00F70A04" w:rsidRPr="00206CC6">
        <w:rPr>
          <w:lang w:val="es-MX"/>
        </w:rPr>
        <w:t>100 104</w:t>
      </w:r>
      <w:r w:rsidR="002D6AE0" w:rsidRPr="00206CC6">
        <w:rPr>
          <w:lang w:val="es-MX"/>
        </w:rPr>
        <w:t>)</w:t>
      </w:r>
      <w:r w:rsidR="009810C9" w:rsidRPr="00206CC6">
        <w:rPr>
          <w:lang w:val="es-MX"/>
        </w:rPr>
        <w:t>,</w:t>
      </w:r>
      <w:r w:rsidRPr="00206CC6">
        <w:rPr>
          <w:lang w:val="es-MX"/>
        </w:rPr>
        <w:t xml:space="preserve"> de </w:t>
      </w:r>
      <w:r w:rsidR="004361FE" w:rsidRPr="00206CC6">
        <w:rPr>
          <w:lang w:val="es-MX"/>
        </w:rPr>
        <w:t xml:space="preserve">Europa </w:t>
      </w:r>
      <w:r w:rsidR="002D6AE0" w:rsidRPr="00206CC6">
        <w:rPr>
          <w:lang w:val="es-MX"/>
        </w:rPr>
        <w:t>(</w:t>
      </w:r>
      <w:r w:rsidR="00F70A04" w:rsidRPr="00206CC6">
        <w:rPr>
          <w:lang w:val="es-MX"/>
        </w:rPr>
        <w:t>86 696</w:t>
      </w:r>
      <w:r w:rsidR="002D6AE0" w:rsidRPr="00206CC6">
        <w:rPr>
          <w:lang w:val="es-MX"/>
        </w:rPr>
        <w:t>)</w:t>
      </w:r>
      <w:r w:rsidR="00CB2D7F">
        <w:rPr>
          <w:lang w:val="es-MX"/>
        </w:rPr>
        <w:t xml:space="preserve"> y </w:t>
      </w:r>
      <w:r w:rsidRPr="00206CC6">
        <w:rPr>
          <w:lang w:val="es-MX"/>
        </w:rPr>
        <w:t xml:space="preserve">de </w:t>
      </w:r>
      <w:r w:rsidR="004361FE" w:rsidRPr="00206CC6">
        <w:rPr>
          <w:lang w:val="es-MX"/>
        </w:rPr>
        <w:t xml:space="preserve">Asia </w:t>
      </w:r>
      <w:r w:rsidR="002D6AE0" w:rsidRPr="00206CC6">
        <w:rPr>
          <w:lang w:val="es-MX"/>
        </w:rPr>
        <w:t>(</w:t>
      </w:r>
      <w:r w:rsidR="00F70A04" w:rsidRPr="00206CC6">
        <w:rPr>
          <w:lang w:val="es-MX"/>
        </w:rPr>
        <w:t>52 521</w:t>
      </w:r>
      <w:r w:rsidR="002D6AE0" w:rsidRPr="00206CC6">
        <w:rPr>
          <w:lang w:val="es-MX"/>
        </w:rPr>
        <w:t>)</w:t>
      </w:r>
      <w:r w:rsidR="00CB2D7F">
        <w:rPr>
          <w:lang w:val="es-MX"/>
        </w:rPr>
        <w:t>. E</w:t>
      </w:r>
      <w:r w:rsidRPr="00206CC6">
        <w:rPr>
          <w:lang w:val="es-MX"/>
        </w:rPr>
        <w:t>l resto correspondió a residentes de otras regiones</w:t>
      </w:r>
      <w:r w:rsidR="008F3F95" w:rsidRPr="00206CC6">
        <w:rPr>
          <w:lang w:val="es-MX"/>
        </w:rPr>
        <w:t xml:space="preserve"> </w:t>
      </w:r>
      <w:r w:rsidR="008F3F95" w:rsidRPr="00206CC6">
        <w:rPr>
          <w:szCs w:val="22"/>
        </w:rPr>
        <w:t>(ver cuadro 1)</w:t>
      </w:r>
      <w:r w:rsidRPr="00206CC6">
        <w:t>.</w:t>
      </w:r>
    </w:p>
    <w:p w14:paraId="108E495B" w14:textId="77777777" w:rsidR="002A534D" w:rsidRDefault="002A534D" w:rsidP="002A534D">
      <w:pPr>
        <w:jc w:val="left"/>
        <w:rPr>
          <w:bCs/>
          <w:color w:val="003057"/>
          <w:sz w:val="20"/>
          <w:szCs w:val="18"/>
          <w:lang w:val="es-MX"/>
        </w:rPr>
      </w:pPr>
      <w:r>
        <w:rPr>
          <w:bCs/>
          <w:color w:val="003057"/>
          <w:sz w:val="20"/>
          <w:szCs w:val="18"/>
          <w:lang w:val="es-MX"/>
        </w:rPr>
        <w:br w:type="page"/>
      </w:r>
    </w:p>
    <w:p w14:paraId="3DA0DFA8" w14:textId="4CD08623" w:rsidR="002A534D" w:rsidRPr="008A33E9" w:rsidRDefault="002A534D" w:rsidP="00DF5CF9">
      <w:pPr>
        <w:pStyle w:val="p01"/>
        <w:keepLines w:val="0"/>
        <w:widowControl/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8A33E9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 xml:space="preserve">Cuadro </w:t>
      </w:r>
      <w:r w:rsidR="00D325DA" w:rsidRPr="008A33E9">
        <w:rPr>
          <w:rFonts w:ascii="Arial" w:hAnsi="Arial" w:cs="Arial"/>
          <w:bCs/>
          <w:color w:val="003057"/>
          <w:sz w:val="20"/>
          <w:szCs w:val="18"/>
          <w:lang w:val="es-MX"/>
        </w:rPr>
        <w:t>1</w:t>
      </w:r>
    </w:p>
    <w:p w14:paraId="5FB10154" w14:textId="55DB73BF" w:rsidR="002A534D" w:rsidRPr="008A33E9" w:rsidRDefault="002A534D" w:rsidP="002A534D">
      <w:pPr>
        <w:jc w:val="center"/>
        <w:rPr>
          <w:b/>
          <w:color w:val="003057"/>
          <w:sz w:val="22"/>
          <w:szCs w:val="20"/>
          <w:lang w:val="es-MX"/>
        </w:rPr>
      </w:pPr>
      <w:r w:rsidRPr="008A33E9">
        <w:rPr>
          <w:b/>
          <w:color w:val="003057"/>
          <w:sz w:val="22"/>
          <w:szCs w:val="20"/>
          <w:lang w:val="es-MX"/>
        </w:rPr>
        <w:t xml:space="preserve">Entradas de turistas no fronterizos </w:t>
      </w:r>
      <w:r w:rsidRPr="008A33E9">
        <w:rPr>
          <w:b/>
          <w:color w:val="003057"/>
          <w:sz w:val="22"/>
          <w:szCs w:val="20"/>
          <w:lang w:val="es-MX"/>
        </w:rPr>
        <w:br/>
        <w:t>según sexo, motivo del viaje y residencia</w:t>
      </w:r>
    </w:p>
    <w:p w14:paraId="248CD06E" w14:textId="22ADAE10" w:rsidR="002A534D" w:rsidRPr="008A33E9" w:rsidRDefault="001548D3" w:rsidP="00D62201">
      <w:pPr>
        <w:pStyle w:val="Textoindependiente217"/>
        <w:spacing w:after="0"/>
        <w:ind w:firstLine="0"/>
        <w:jc w:val="center"/>
        <w:rPr>
          <w:bCs/>
          <w:color w:val="27251F"/>
          <w:sz w:val="20"/>
          <w:lang w:val="es-ES"/>
        </w:rPr>
      </w:pPr>
      <w:r w:rsidRPr="008A33E9">
        <w:rPr>
          <w:bCs/>
          <w:color w:val="27251F"/>
          <w:sz w:val="20"/>
          <w:lang w:val="es-ES"/>
        </w:rPr>
        <w:t>mayo</w:t>
      </w:r>
      <w:r w:rsidR="00BC02E6" w:rsidRPr="008A33E9">
        <w:rPr>
          <w:bCs/>
          <w:color w:val="27251F"/>
          <w:sz w:val="20"/>
          <w:lang w:val="es-ES"/>
        </w:rPr>
        <w:t xml:space="preserve"> de 2026</w:t>
      </w:r>
      <w:r w:rsidR="00BE5EC0" w:rsidRPr="008A33E9">
        <w:rPr>
          <w:bCs/>
          <w:color w:val="27251F"/>
          <w:sz w:val="20"/>
          <w:vertAlign w:val="superscript"/>
          <w:lang w:val="es-ES"/>
        </w:rPr>
        <w:t>1/</w:t>
      </w:r>
    </w:p>
    <w:p w14:paraId="4924C86E" w14:textId="2E6D8218" w:rsidR="002A534D" w:rsidRPr="004A7AB5" w:rsidRDefault="002A534D" w:rsidP="00D62201">
      <w:pPr>
        <w:pStyle w:val="Textoindependiente217"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8A33E9">
        <w:rPr>
          <w:bCs/>
          <w:color w:val="27251F"/>
          <w:sz w:val="18"/>
          <w:szCs w:val="18"/>
          <w:lang w:val="es-ES"/>
        </w:rPr>
        <w:t>(entradas y p</w:t>
      </w:r>
      <w:r w:rsidR="00D74FD5" w:rsidRPr="008A33E9">
        <w:rPr>
          <w:bCs/>
          <w:color w:val="27251F"/>
          <w:sz w:val="18"/>
          <w:szCs w:val="18"/>
          <w:lang w:val="es-ES"/>
        </w:rPr>
        <w:t>orcentaje</w:t>
      </w:r>
      <w:r w:rsidRPr="008A33E9">
        <w:rPr>
          <w:bCs/>
          <w:color w:val="27251F"/>
          <w:sz w:val="18"/>
          <w:szCs w:val="18"/>
          <w:lang w:val="es-ES"/>
        </w:rPr>
        <w:t>)</w:t>
      </w:r>
    </w:p>
    <w:tbl>
      <w:tblPr>
        <w:tblW w:w="6804" w:type="dxa"/>
        <w:jc w:val="center"/>
        <w:tblBorders>
          <w:left w:val="single" w:sz="4" w:space="0" w:color="FFFFFF" w:themeColor="background1"/>
          <w:bottom w:val="single" w:sz="4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57" w:type="dxa"/>
          <w:right w:w="68" w:type="dxa"/>
        </w:tblCellMar>
        <w:tblLook w:val="04A0" w:firstRow="1" w:lastRow="0" w:firstColumn="1" w:lastColumn="0" w:noHBand="0" w:noVBand="1"/>
      </w:tblPr>
      <w:tblGrid>
        <w:gridCol w:w="3710"/>
        <w:gridCol w:w="1547"/>
        <w:gridCol w:w="1547"/>
      </w:tblGrid>
      <w:tr w:rsidR="002A534D" w:rsidRPr="004A7AB5" w14:paraId="61BF9D6A" w14:textId="77777777" w:rsidTr="00EC629A">
        <w:trPr>
          <w:trHeight w:val="680"/>
          <w:jc w:val="center"/>
        </w:trPr>
        <w:tc>
          <w:tcPr>
            <w:tcW w:w="3710" w:type="dxa"/>
            <w:shd w:val="clear" w:color="auto" w:fill="80DDD7"/>
            <w:vAlign w:val="center"/>
            <w:hideMark/>
          </w:tcPr>
          <w:p w14:paraId="2329EDD8" w14:textId="4D0CB671" w:rsidR="002A534D" w:rsidRPr="004A7AB5" w:rsidRDefault="002A534D" w:rsidP="00BB19AC">
            <w:pPr>
              <w:keepNext/>
              <w:keepLines/>
              <w:ind w:left="62"/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 xml:space="preserve">Sexo, motivo del viaje </w:t>
            </w:r>
            <w:r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br/>
              <w:t>y residencia</w:t>
            </w:r>
          </w:p>
        </w:tc>
        <w:tc>
          <w:tcPr>
            <w:tcW w:w="1547" w:type="dxa"/>
            <w:shd w:val="clear" w:color="auto" w:fill="80DDD7"/>
            <w:vAlign w:val="center"/>
          </w:tcPr>
          <w:p w14:paraId="1A962EB2" w14:textId="77777777" w:rsidR="002A534D" w:rsidRPr="004A7AB5" w:rsidRDefault="002A534D" w:rsidP="00BB19AC">
            <w:pPr>
              <w:keepNext/>
              <w:keepLines/>
              <w:spacing w:after="40"/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  <w:t>Entradas</w:t>
            </w:r>
          </w:p>
        </w:tc>
        <w:tc>
          <w:tcPr>
            <w:tcW w:w="1547" w:type="dxa"/>
            <w:shd w:val="clear" w:color="auto" w:fill="80DDD7"/>
            <w:vAlign w:val="center"/>
          </w:tcPr>
          <w:p w14:paraId="0E8A111F" w14:textId="77777777" w:rsidR="002A534D" w:rsidRPr="004A7AB5" w:rsidRDefault="002A534D" w:rsidP="00BB19AC">
            <w:pPr>
              <w:keepNext/>
              <w:keepLines/>
              <w:jc w:val="center"/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</w:pPr>
            <w:r w:rsidRPr="004A7AB5">
              <w:rPr>
                <w:b/>
                <w:bCs/>
                <w:sz w:val="18"/>
                <w:szCs w:val="18"/>
                <w:lang w:eastAsia="es-MX"/>
              </w:rPr>
              <w:t xml:space="preserve">Participación porcentual </w:t>
            </w:r>
          </w:p>
        </w:tc>
      </w:tr>
      <w:tr w:rsidR="008A33E9" w:rsidRPr="00974F53" w14:paraId="79296199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C0C0C0"/>
            <w:vAlign w:val="center"/>
            <w:hideMark/>
          </w:tcPr>
          <w:p w14:paraId="0F06CC78" w14:textId="5B76882B" w:rsidR="008A33E9" w:rsidRPr="00974F53" w:rsidRDefault="008A33E9" w:rsidP="008A33E9">
            <w:pPr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Turistas no fronterizos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12DECCB9" w14:textId="448A84FE" w:rsidR="008A33E9" w:rsidRPr="00B420C7" w:rsidRDefault="008A33E9" w:rsidP="008A33E9">
            <w:pPr>
              <w:ind w:right="340"/>
              <w:jc w:val="right"/>
              <w:rPr>
                <w:b/>
                <w:bCs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1 904 975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0860805F" w14:textId="19290B3D" w:rsidR="008A33E9" w:rsidRPr="00B420C7" w:rsidRDefault="008A33E9" w:rsidP="008A33E9">
            <w:pPr>
              <w:ind w:right="503"/>
              <w:jc w:val="right"/>
              <w:rPr>
                <w:b/>
                <w:bCs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8A33E9" w:rsidRPr="00974F53" w14:paraId="5142D42F" w14:textId="77777777" w:rsidTr="00EC629A">
        <w:trPr>
          <w:trHeight w:val="255"/>
          <w:jc w:val="center"/>
        </w:trPr>
        <w:tc>
          <w:tcPr>
            <w:tcW w:w="3710" w:type="dxa"/>
            <w:vAlign w:val="center"/>
            <w:hideMark/>
          </w:tcPr>
          <w:p w14:paraId="4392276A" w14:textId="6FAC2F93" w:rsidR="008A33E9" w:rsidRPr="00974F53" w:rsidRDefault="008A33E9" w:rsidP="008A33E9">
            <w:pPr>
              <w:ind w:left="170"/>
              <w:jc w:val="left"/>
              <w:rPr>
                <w:bCs/>
                <w:sz w:val="18"/>
                <w:szCs w:val="18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>Mujeres</w:t>
            </w:r>
          </w:p>
        </w:tc>
        <w:tc>
          <w:tcPr>
            <w:tcW w:w="1547" w:type="dxa"/>
            <w:vAlign w:val="center"/>
          </w:tcPr>
          <w:p w14:paraId="58FED8A9" w14:textId="75DDBFC9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 976 169</w:t>
            </w:r>
          </w:p>
        </w:tc>
        <w:tc>
          <w:tcPr>
            <w:tcW w:w="1547" w:type="dxa"/>
            <w:vAlign w:val="center"/>
          </w:tcPr>
          <w:p w14:paraId="43CAAC5A" w14:textId="216C428F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51.2</w:t>
            </w:r>
          </w:p>
        </w:tc>
      </w:tr>
      <w:tr w:rsidR="008A33E9" w:rsidRPr="00974F53" w14:paraId="5A09D1AA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F2F2F2"/>
            <w:vAlign w:val="center"/>
            <w:hideMark/>
          </w:tcPr>
          <w:p w14:paraId="0BD2E09A" w14:textId="524287EF" w:rsidR="008A33E9" w:rsidRPr="00974F53" w:rsidRDefault="008A33E9" w:rsidP="008A33E9">
            <w:pPr>
              <w:ind w:left="170"/>
              <w:jc w:val="left"/>
              <w:rPr>
                <w:bCs/>
                <w:sz w:val="18"/>
                <w:szCs w:val="18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>Hombres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3FF1909" w14:textId="7219FFA2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 928 806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5C7044BC" w14:textId="09E6C037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48.8</w:t>
            </w:r>
          </w:p>
        </w:tc>
      </w:tr>
      <w:tr w:rsidR="008A33E9" w:rsidRPr="00974F53" w14:paraId="4B518423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C0C0C0"/>
            <w:vAlign w:val="center"/>
            <w:hideMark/>
          </w:tcPr>
          <w:p w14:paraId="45BD39C7" w14:textId="08A29218" w:rsidR="008A33E9" w:rsidRPr="00974F53" w:rsidRDefault="008A33E9" w:rsidP="008A33E9">
            <w:pPr>
              <w:jc w:val="left"/>
              <w:rPr>
                <w:b/>
                <w:bCs/>
                <w:sz w:val="18"/>
                <w:szCs w:val="18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Motivo del viaje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075E6B07" w14:textId="72B1218A" w:rsidR="008A33E9" w:rsidRPr="00B420C7" w:rsidRDefault="008A33E9" w:rsidP="008A33E9">
            <w:pPr>
              <w:ind w:right="340"/>
              <w:jc w:val="right"/>
              <w:rPr>
                <w:b/>
                <w:bCs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1 904 975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4C3C95F4" w14:textId="660D25D5" w:rsidR="008A33E9" w:rsidRPr="00B420C7" w:rsidRDefault="008A33E9" w:rsidP="008A33E9">
            <w:pPr>
              <w:ind w:right="503"/>
              <w:jc w:val="right"/>
              <w:rPr>
                <w:b/>
                <w:bCs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8A33E9" w:rsidRPr="00974F53" w14:paraId="1853391B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11470C08" w14:textId="20C37F36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Vacaciones, recreo u ocio</w:t>
            </w:r>
          </w:p>
        </w:tc>
        <w:tc>
          <w:tcPr>
            <w:tcW w:w="1547" w:type="dxa"/>
            <w:vAlign w:val="center"/>
          </w:tcPr>
          <w:p w14:paraId="6DA55629" w14:textId="14F0F231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>1 226 855</w:t>
            </w:r>
          </w:p>
        </w:tc>
        <w:tc>
          <w:tcPr>
            <w:tcW w:w="1547" w:type="dxa"/>
            <w:vAlign w:val="center"/>
          </w:tcPr>
          <w:p w14:paraId="7AE75921" w14:textId="4EA281E7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64.4</w:t>
            </w:r>
          </w:p>
        </w:tc>
      </w:tr>
      <w:tr w:rsidR="008A33E9" w:rsidRPr="00974F53" w14:paraId="39C44B89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F2F2F2"/>
            <w:vAlign w:val="center"/>
          </w:tcPr>
          <w:p w14:paraId="4BC28CDC" w14:textId="1F16F837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Profesionales o de negocios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01A2BBC7" w14:textId="7C622E18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 122 295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5B0A6B54" w14:textId="5D6C0A23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6.4</w:t>
            </w:r>
          </w:p>
        </w:tc>
      </w:tr>
      <w:tr w:rsidR="008A33E9" w:rsidRPr="00974F53" w14:paraId="0CF7BC33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3A9299CA" w14:textId="2661F56C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Visita a familiares o amistades</w:t>
            </w:r>
          </w:p>
        </w:tc>
        <w:tc>
          <w:tcPr>
            <w:tcW w:w="1547" w:type="dxa"/>
            <w:vAlign w:val="center"/>
          </w:tcPr>
          <w:p w14:paraId="2522BE1D" w14:textId="33B148CD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 505 554</w:t>
            </w:r>
          </w:p>
        </w:tc>
        <w:tc>
          <w:tcPr>
            <w:tcW w:w="1547" w:type="dxa"/>
            <w:vAlign w:val="center"/>
          </w:tcPr>
          <w:p w14:paraId="40E42F4F" w14:textId="21A4C43A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26.5</w:t>
            </w:r>
          </w:p>
        </w:tc>
      </w:tr>
      <w:tr w:rsidR="008A33E9" w:rsidRPr="00974F53" w14:paraId="02F50634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F2F2F2"/>
            <w:vAlign w:val="center"/>
          </w:tcPr>
          <w:p w14:paraId="16FBA37B" w14:textId="16B715FB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Compras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4EBB6CF1" w14:textId="6EECE9AF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  663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074F296E" w14:textId="228C2298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0.0</w:t>
            </w:r>
          </w:p>
        </w:tc>
      </w:tr>
      <w:tr w:rsidR="008A33E9" w:rsidRPr="00974F53" w14:paraId="7E07D736" w14:textId="77777777" w:rsidTr="00C711DF">
        <w:trPr>
          <w:trHeight w:val="255"/>
          <w:jc w:val="center"/>
        </w:trPr>
        <w:tc>
          <w:tcPr>
            <w:tcW w:w="3710" w:type="dxa"/>
            <w:vAlign w:val="center"/>
          </w:tcPr>
          <w:p w14:paraId="4F96216F" w14:textId="55C92F50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Educación</w:t>
            </w:r>
          </w:p>
        </w:tc>
        <w:tc>
          <w:tcPr>
            <w:tcW w:w="1547" w:type="dxa"/>
            <w:vAlign w:val="center"/>
          </w:tcPr>
          <w:p w14:paraId="4D8D83E1" w14:textId="3340E90C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2 687</w:t>
            </w:r>
          </w:p>
        </w:tc>
        <w:tc>
          <w:tcPr>
            <w:tcW w:w="1547" w:type="dxa"/>
            <w:vAlign w:val="center"/>
          </w:tcPr>
          <w:p w14:paraId="49091F70" w14:textId="19971CC7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0.1</w:t>
            </w:r>
          </w:p>
        </w:tc>
      </w:tr>
      <w:tr w:rsidR="008A33E9" w:rsidRPr="00974F53" w14:paraId="4A9EE913" w14:textId="77777777" w:rsidTr="00C711DF">
        <w:trPr>
          <w:trHeight w:val="255"/>
          <w:jc w:val="center"/>
        </w:trPr>
        <w:tc>
          <w:tcPr>
            <w:tcW w:w="3710" w:type="dxa"/>
            <w:shd w:val="clear" w:color="auto" w:fill="F2F2F2" w:themeFill="background1" w:themeFillShade="F2"/>
            <w:vAlign w:val="center"/>
          </w:tcPr>
          <w:p w14:paraId="4AC5BD53" w14:textId="0436EC95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Atención médica y de bienestar</w:t>
            </w:r>
          </w:p>
        </w:tc>
        <w:tc>
          <w:tcPr>
            <w:tcW w:w="1547" w:type="dxa"/>
            <w:shd w:val="clear" w:color="auto" w:fill="F2F2F2" w:themeFill="background1" w:themeFillShade="F2"/>
            <w:vAlign w:val="center"/>
          </w:tcPr>
          <w:p w14:paraId="1EFCFC0F" w14:textId="53DCAD8C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15 937</w:t>
            </w:r>
          </w:p>
        </w:tc>
        <w:tc>
          <w:tcPr>
            <w:tcW w:w="1547" w:type="dxa"/>
            <w:shd w:val="clear" w:color="auto" w:fill="F2F2F2" w:themeFill="background1" w:themeFillShade="F2"/>
            <w:vAlign w:val="center"/>
          </w:tcPr>
          <w:p w14:paraId="6A5E9C4B" w14:textId="570E0DD9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0.8</w:t>
            </w:r>
          </w:p>
        </w:tc>
      </w:tr>
      <w:tr w:rsidR="008A33E9" w:rsidRPr="00974F53" w14:paraId="68F7D98C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510A1E42" w14:textId="2D5921C5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Otro</w:t>
            </w:r>
          </w:p>
        </w:tc>
        <w:tc>
          <w:tcPr>
            <w:tcW w:w="1547" w:type="dxa"/>
            <w:vAlign w:val="center"/>
          </w:tcPr>
          <w:p w14:paraId="0C37A4CB" w14:textId="249B631F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30 984</w:t>
            </w:r>
          </w:p>
        </w:tc>
        <w:tc>
          <w:tcPr>
            <w:tcW w:w="1547" w:type="dxa"/>
            <w:vAlign w:val="center"/>
          </w:tcPr>
          <w:p w14:paraId="4DB9B8EA" w14:textId="5A74EB1A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1.6</w:t>
            </w:r>
          </w:p>
        </w:tc>
      </w:tr>
      <w:tr w:rsidR="008A33E9" w:rsidRPr="00974F53" w14:paraId="79FE99A9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C0C0C0"/>
            <w:vAlign w:val="center"/>
          </w:tcPr>
          <w:p w14:paraId="0761C952" w14:textId="393A07F2" w:rsidR="008A33E9" w:rsidRPr="00974F53" w:rsidRDefault="008A33E9" w:rsidP="008A33E9">
            <w:pPr>
              <w:jc w:val="left"/>
              <w:rPr>
                <w:b/>
                <w:bCs/>
                <w:sz w:val="18"/>
                <w:szCs w:val="18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Residencia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4D751320" w14:textId="1A4297A4" w:rsidR="008A33E9" w:rsidRPr="00B420C7" w:rsidRDefault="008A33E9" w:rsidP="008A33E9">
            <w:pPr>
              <w:ind w:right="340"/>
              <w:jc w:val="right"/>
              <w:rPr>
                <w:b/>
                <w:bCs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1 904 975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1F6B7F47" w14:textId="7245F4FA" w:rsidR="008A33E9" w:rsidRPr="00B420C7" w:rsidRDefault="008A33E9" w:rsidP="008A33E9">
            <w:pPr>
              <w:ind w:right="503"/>
              <w:jc w:val="right"/>
              <w:rPr>
                <w:b/>
                <w:bCs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8A33E9" w:rsidRPr="00974F53" w14:paraId="46EECD88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3759E48D" w14:textId="3F56713E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Estados Unidos de América</w:t>
            </w:r>
          </w:p>
        </w:tc>
        <w:tc>
          <w:tcPr>
            <w:tcW w:w="1547" w:type="dxa"/>
            <w:vAlign w:val="center"/>
          </w:tcPr>
          <w:p w14:paraId="0EA1CE51" w14:textId="63710EAF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1 249 653</w:t>
            </w:r>
          </w:p>
        </w:tc>
        <w:tc>
          <w:tcPr>
            <w:tcW w:w="1547" w:type="dxa"/>
            <w:vAlign w:val="center"/>
          </w:tcPr>
          <w:p w14:paraId="7074ABC6" w14:textId="45C41BE8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65.6</w:t>
            </w:r>
          </w:p>
        </w:tc>
      </w:tr>
      <w:tr w:rsidR="008A33E9" w:rsidRPr="00974F53" w14:paraId="19AA0F78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F2F2F2"/>
            <w:vAlign w:val="center"/>
          </w:tcPr>
          <w:p w14:paraId="524FA4F6" w14:textId="70E15745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Canadá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547840F1" w14:textId="4063EAD1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156 530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46033A5" w14:textId="70A72B8E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8.2</w:t>
            </w:r>
          </w:p>
        </w:tc>
      </w:tr>
      <w:tr w:rsidR="008A33E9" w:rsidRPr="00974F53" w14:paraId="191B9B43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2C202FDC" w14:textId="273E4312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América Central</w:t>
            </w:r>
          </w:p>
        </w:tc>
        <w:tc>
          <w:tcPr>
            <w:tcW w:w="1547" w:type="dxa"/>
            <w:vAlign w:val="center"/>
          </w:tcPr>
          <w:p w14:paraId="69D8C66A" w14:textId="7C9F2DCA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100 104</w:t>
            </w:r>
          </w:p>
        </w:tc>
        <w:tc>
          <w:tcPr>
            <w:tcW w:w="1547" w:type="dxa"/>
            <w:vAlign w:val="center"/>
          </w:tcPr>
          <w:p w14:paraId="3C40B2E4" w14:textId="554CDDD3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5.3</w:t>
            </w:r>
          </w:p>
        </w:tc>
      </w:tr>
      <w:tr w:rsidR="008A33E9" w:rsidRPr="00974F53" w14:paraId="6FCAF0F9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F2F2F2"/>
            <w:vAlign w:val="center"/>
          </w:tcPr>
          <w:p w14:paraId="4ABBED4E" w14:textId="44B7F5D3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América del Sur e islas del Caribe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68BAC3E" w14:textId="2F188D45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242 899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575B975F" w14:textId="2EBA61DF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12.8</w:t>
            </w:r>
          </w:p>
        </w:tc>
      </w:tr>
      <w:tr w:rsidR="008A33E9" w:rsidRPr="00974F53" w14:paraId="5C4A6854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54068C8B" w14:textId="6A1A13D5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Europa</w:t>
            </w:r>
          </w:p>
        </w:tc>
        <w:tc>
          <w:tcPr>
            <w:tcW w:w="1547" w:type="dxa"/>
            <w:vAlign w:val="center"/>
          </w:tcPr>
          <w:p w14:paraId="1A4A9EF1" w14:textId="02D9306E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86 696</w:t>
            </w:r>
          </w:p>
        </w:tc>
        <w:tc>
          <w:tcPr>
            <w:tcW w:w="1547" w:type="dxa"/>
            <w:vAlign w:val="center"/>
          </w:tcPr>
          <w:p w14:paraId="3BC0535A" w14:textId="2F7FF3AA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4.6</w:t>
            </w:r>
          </w:p>
        </w:tc>
      </w:tr>
      <w:tr w:rsidR="008A33E9" w:rsidRPr="00974F53" w14:paraId="6B78D51E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F2F2F2"/>
            <w:vAlign w:val="center"/>
          </w:tcPr>
          <w:p w14:paraId="2D91470B" w14:textId="60BDA6C7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Asia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95F3362" w14:textId="348CD04B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52 521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14430DE5" w14:textId="6D0697EC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2.8</w:t>
            </w:r>
          </w:p>
        </w:tc>
      </w:tr>
      <w:tr w:rsidR="008A33E9" w:rsidRPr="00974F53" w14:paraId="0E04B0B1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1594D251" w14:textId="1194CFD7" w:rsidR="008A33E9" w:rsidRPr="00974F53" w:rsidRDefault="008A33E9" w:rsidP="008A33E9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Otras regiones</w:t>
            </w:r>
          </w:p>
        </w:tc>
        <w:tc>
          <w:tcPr>
            <w:tcW w:w="1547" w:type="dxa"/>
            <w:vAlign w:val="center"/>
          </w:tcPr>
          <w:p w14:paraId="09552EFE" w14:textId="4849B72E" w:rsidR="008A33E9" w:rsidRPr="00B420C7" w:rsidRDefault="008A33E9" w:rsidP="008A33E9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16 573</w:t>
            </w:r>
          </w:p>
        </w:tc>
        <w:tc>
          <w:tcPr>
            <w:tcW w:w="1547" w:type="dxa"/>
            <w:vAlign w:val="center"/>
          </w:tcPr>
          <w:p w14:paraId="23F87747" w14:textId="14755F4E" w:rsidR="008A33E9" w:rsidRPr="00B420C7" w:rsidRDefault="008A33E9" w:rsidP="008A33E9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0.9</w:t>
            </w:r>
          </w:p>
        </w:tc>
      </w:tr>
    </w:tbl>
    <w:p w14:paraId="64FB3E3B" w14:textId="3EC27D26" w:rsidR="002A534D" w:rsidRPr="00974F53" w:rsidRDefault="002A534D" w:rsidP="002A534D">
      <w:pPr>
        <w:ind w:left="2268" w:right="1589" w:hanging="602"/>
        <w:rPr>
          <w:rFonts w:eastAsia="Arial"/>
          <w:bCs/>
          <w:noProof/>
          <w:spacing w:val="-4"/>
          <w:sz w:val="16"/>
          <w:szCs w:val="16"/>
          <w:lang w:eastAsia="es-MX"/>
        </w:rPr>
      </w:pPr>
      <w:r w:rsidRPr="00974F53">
        <w:rPr>
          <w:rFonts w:eastAsia="Arial"/>
          <w:bCs/>
          <w:noProof/>
          <w:spacing w:val="-4"/>
          <w:sz w:val="16"/>
          <w:szCs w:val="16"/>
          <w:lang w:eastAsia="es-MX"/>
        </w:rPr>
        <w:t>Nota:</w:t>
      </w:r>
      <w:r w:rsidR="00D62201" w:rsidRPr="00974F53">
        <w:rPr>
          <w:rFonts w:eastAsia="Arial"/>
          <w:bCs/>
          <w:noProof/>
          <w:spacing w:val="-4"/>
          <w:sz w:val="16"/>
          <w:szCs w:val="16"/>
          <w:lang w:eastAsia="es-MX"/>
        </w:rPr>
        <w:tab/>
      </w:r>
      <w:r w:rsidRPr="00974F53">
        <w:rPr>
          <w:rFonts w:eastAsia="Arial"/>
          <w:bCs/>
          <w:noProof/>
          <w:spacing w:val="-4"/>
          <w:sz w:val="16"/>
          <w:szCs w:val="16"/>
          <w:lang w:eastAsia="es-MX"/>
        </w:rPr>
        <w:t>La suma de los parciales puede no coincidir con los totales debido al redondeo de las cifras.</w:t>
      </w:r>
    </w:p>
    <w:p w14:paraId="158F45A9" w14:textId="4A5F22AF" w:rsidR="002A534D" w:rsidRPr="00974F53" w:rsidRDefault="002A534D" w:rsidP="002A534D">
      <w:pPr>
        <w:ind w:left="2268" w:right="1589" w:hanging="602"/>
        <w:rPr>
          <w:rFonts w:eastAsia="Arial"/>
          <w:bCs/>
          <w:noProof/>
          <w:sz w:val="16"/>
          <w:szCs w:val="16"/>
          <w:lang w:eastAsia="es-MX"/>
        </w:rPr>
      </w:pPr>
      <w:r w:rsidRPr="00974F53">
        <w:rPr>
          <w:rFonts w:eastAsia="Arial"/>
          <w:bCs/>
          <w:noProof/>
          <w:sz w:val="16"/>
          <w:szCs w:val="16"/>
          <w:vertAlign w:val="superscript"/>
          <w:lang w:eastAsia="es-MX"/>
        </w:rPr>
        <w:t>1/</w:t>
      </w:r>
      <w:r w:rsidR="00D62201" w:rsidRPr="00974F53">
        <w:rPr>
          <w:rFonts w:eastAsia="Arial"/>
          <w:bCs/>
          <w:noProof/>
          <w:sz w:val="16"/>
          <w:szCs w:val="16"/>
          <w:vertAlign w:val="superscript"/>
          <w:lang w:eastAsia="es-MX"/>
        </w:rPr>
        <w:tab/>
      </w:r>
      <w:r w:rsidRPr="00974F53">
        <w:rPr>
          <w:rFonts w:eastAsia="Arial"/>
          <w:bCs/>
          <w:noProof/>
          <w:sz w:val="16"/>
          <w:szCs w:val="16"/>
          <w:lang w:eastAsia="es-MX"/>
        </w:rPr>
        <w:t>Cifras preliminares.</w:t>
      </w:r>
    </w:p>
    <w:p w14:paraId="34703146" w14:textId="77777777" w:rsidR="002A534D" w:rsidRPr="00974F53" w:rsidRDefault="002A534D" w:rsidP="002A534D">
      <w:pPr>
        <w:ind w:left="2268" w:right="1589" w:hanging="602"/>
        <w:rPr>
          <w:b/>
          <w:i/>
          <w:sz w:val="16"/>
          <w:szCs w:val="16"/>
          <w:lang w:val="es-MX"/>
        </w:rPr>
      </w:pPr>
      <w:r w:rsidRPr="00974F53">
        <w:rPr>
          <w:sz w:val="16"/>
          <w:szCs w:val="16"/>
        </w:rPr>
        <w:t>Fuente:</w:t>
      </w:r>
      <w:r w:rsidRPr="00974F53">
        <w:rPr>
          <w:sz w:val="16"/>
          <w:szCs w:val="16"/>
        </w:rPr>
        <w:tab/>
      </w:r>
      <w:r w:rsidRPr="00974F53">
        <w:rPr>
          <w:rFonts w:eastAsia="Arial"/>
          <w:bCs/>
          <w:smallCaps/>
          <w:noProof/>
          <w:sz w:val="16"/>
          <w:szCs w:val="16"/>
          <w:lang w:eastAsia="es-MX"/>
        </w:rPr>
        <w:t>inegi</w:t>
      </w:r>
      <w:r w:rsidRPr="00974F53">
        <w:rPr>
          <w:sz w:val="16"/>
          <w:szCs w:val="16"/>
        </w:rPr>
        <w:t xml:space="preserve">. 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Encuesta de Viajeros Internacionales (</w:t>
      </w:r>
      <w:r w:rsidRPr="00974F53">
        <w:rPr>
          <w:rFonts w:eastAsia="Arial"/>
          <w:bCs/>
          <w:smallCaps/>
          <w:noProof/>
          <w:sz w:val="16"/>
          <w:szCs w:val="16"/>
          <w:lang w:eastAsia="es-MX"/>
        </w:rPr>
        <w:t>evi)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, 2026.</w:t>
      </w:r>
    </w:p>
    <w:p w14:paraId="32F4115A" w14:textId="763E8C45" w:rsidR="009B0DCB" w:rsidRPr="00453E2C" w:rsidRDefault="009B0DCB" w:rsidP="00173481">
      <w:pPr>
        <w:spacing w:before="240"/>
        <w:ind w:left="284"/>
        <w:rPr>
          <w:b/>
          <w:iCs/>
        </w:rPr>
      </w:pPr>
      <w:r w:rsidRPr="00453E2C">
        <w:rPr>
          <w:b/>
          <w:iCs/>
        </w:rPr>
        <w:t>Gasto total</w:t>
      </w:r>
      <w:r w:rsidR="00047833" w:rsidRPr="00453E2C">
        <w:rPr>
          <w:b/>
          <w:iCs/>
        </w:rPr>
        <w:t xml:space="preserve"> de</w:t>
      </w:r>
      <w:r w:rsidR="007E3531" w:rsidRPr="00453E2C">
        <w:rPr>
          <w:b/>
          <w:iCs/>
        </w:rPr>
        <w:t xml:space="preserve"> las y los</w:t>
      </w:r>
      <w:r w:rsidR="00EA15D7" w:rsidRPr="00453E2C">
        <w:rPr>
          <w:b/>
          <w:iCs/>
        </w:rPr>
        <w:t xml:space="preserve"> </w:t>
      </w:r>
      <w:r w:rsidR="00047833" w:rsidRPr="00453E2C">
        <w:rPr>
          <w:b/>
          <w:iCs/>
        </w:rPr>
        <w:t>viajeros internacionales</w:t>
      </w:r>
    </w:p>
    <w:bookmarkEnd w:id="3"/>
    <w:p w14:paraId="3D519431" w14:textId="1BCA370A" w:rsidR="009B0DCB" w:rsidRPr="00206CC6" w:rsidRDefault="00F31A54" w:rsidP="00173481">
      <w:pPr>
        <w:spacing w:before="240"/>
      </w:pPr>
      <w:r w:rsidRPr="00206CC6">
        <w:t xml:space="preserve">En </w:t>
      </w:r>
      <w:r w:rsidR="001548D3" w:rsidRPr="00206CC6">
        <w:t>mayo</w:t>
      </w:r>
      <w:r w:rsidR="00BC02E6" w:rsidRPr="00206CC6">
        <w:t xml:space="preserve"> de 2026</w:t>
      </w:r>
      <w:r w:rsidR="009B0DCB" w:rsidRPr="00206CC6">
        <w:t xml:space="preserve">, el gasto total de </w:t>
      </w:r>
      <w:r w:rsidR="007C7C44" w:rsidRPr="00206CC6">
        <w:t xml:space="preserve">las y los </w:t>
      </w:r>
      <w:r w:rsidR="009B0DCB" w:rsidRPr="00206CC6">
        <w:t>vi</w:t>
      </w:r>
      <w:r w:rsidR="007C7C44" w:rsidRPr="00206CC6">
        <w:t>ajeros internacionales</w:t>
      </w:r>
      <w:r w:rsidR="00CC0E11" w:rsidRPr="00206CC6">
        <w:t xml:space="preserve"> en el país</w:t>
      </w:r>
      <w:r w:rsidR="009B0DCB" w:rsidRPr="00206CC6">
        <w:t xml:space="preserve"> ascendió a </w:t>
      </w:r>
      <w:r w:rsidR="008A33E9" w:rsidRPr="00206CC6">
        <w:t>2 610.1</w:t>
      </w:r>
      <w:r w:rsidR="006402A6" w:rsidRPr="00206CC6">
        <w:t> </w:t>
      </w:r>
      <w:r w:rsidR="006A6C9E" w:rsidRPr="00206CC6">
        <w:rPr>
          <w:snapToGrid w:val="0"/>
        </w:rPr>
        <w:t>millones</w:t>
      </w:r>
      <w:r w:rsidR="009B0DCB" w:rsidRPr="00206CC6">
        <w:t xml:space="preserve"> de dólares</w:t>
      </w:r>
      <w:r w:rsidR="00BF5669" w:rsidRPr="00206CC6">
        <w:t xml:space="preserve"> (</w:t>
      </w:r>
      <w:r w:rsidR="006402A6" w:rsidRPr="00206CC6">
        <w:t>registró</w:t>
      </w:r>
      <w:r w:rsidR="00BF5669" w:rsidRPr="00206CC6">
        <w:t xml:space="preserve"> un </w:t>
      </w:r>
      <w:r w:rsidR="00070E12" w:rsidRPr="00206CC6">
        <w:t>descenso</w:t>
      </w:r>
      <w:r w:rsidR="00905C77" w:rsidRPr="00206CC6">
        <w:t xml:space="preserve"> de </w:t>
      </w:r>
      <w:r w:rsidR="008A33E9" w:rsidRPr="00206CC6">
        <w:t>0</w:t>
      </w:r>
      <w:r w:rsidR="004361FE" w:rsidRPr="00206CC6">
        <w:t>.3</w:t>
      </w:r>
      <w:r w:rsidR="00D848F1" w:rsidRPr="00206CC6">
        <w:rPr>
          <w:szCs w:val="22"/>
        </w:rPr>
        <w:t> </w:t>
      </w:r>
      <w:r w:rsidR="009B0DCB" w:rsidRPr="00206CC6">
        <w:t xml:space="preserve">% </w:t>
      </w:r>
      <w:r w:rsidR="00056F2C" w:rsidRPr="00206CC6">
        <w:t>a tasa anual</w:t>
      </w:r>
      <w:r w:rsidR="00BF5669" w:rsidRPr="00206CC6">
        <w:t>)</w:t>
      </w:r>
      <w:r w:rsidR="009B0DCB" w:rsidRPr="00206CC6">
        <w:t>.</w:t>
      </w:r>
      <w:r w:rsidR="00056F2C" w:rsidRPr="00206CC6">
        <w:t xml:space="preserve"> </w:t>
      </w:r>
      <w:r w:rsidR="009B0DCB" w:rsidRPr="00206CC6">
        <w:t xml:space="preserve">El gasto </w:t>
      </w:r>
      <w:r w:rsidR="00765C1A" w:rsidRPr="00206CC6">
        <w:t xml:space="preserve">de </w:t>
      </w:r>
      <w:r w:rsidR="009B0DCB" w:rsidRPr="00206CC6">
        <w:t>turistas internacionales alcanzó</w:t>
      </w:r>
      <w:r w:rsidR="00F81578" w:rsidRPr="00206CC6">
        <w:t xml:space="preserve"> </w:t>
      </w:r>
      <w:r w:rsidR="008A33E9" w:rsidRPr="00206CC6">
        <w:t>2 335.7</w:t>
      </w:r>
      <w:r w:rsidR="00E60843" w:rsidRPr="00206CC6">
        <w:t xml:space="preserve"> </w:t>
      </w:r>
      <w:r w:rsidR="009B0DCB" w:rsidRPr="00206CC6">
        <w:t>millones de dólares</w:t>
      </w:r>
      <w:r w:rsidR="007C7C44" w:rsidRPr="00206CC6">
        <w:t>,</w:t>
      </w:r>
      <w:r w:rsidR="009B0DCB" w:rsidRPr="00206CC6">
        <w:t xml:space="preserve"> </w:t>
      </w:r>
      <w:r w:rsidR="004361FE" w:rsidRPr="00206CC6">
        <w:t>0</w:t>
      </w:r>
      <w:r w:rsidR="008A33E9" w:rsidRPr="00206CC6">
        <w:t>.6</w:t>
      </w:r>
      <w:r w:rsidR="00FC7B54" w:rsidRPr="00206CC6">
        <w:t> </w:t>
      </w:r>
      <w:r w:rsidR="007C7C44" w:rsidRPr="00206CC6">
        <w:t>% m</w:t>
      </w:r>
      <w:r w:rsidR="00453E2C" w:rsidRPr="00206CC6">
        <w:t>eno</w:t>
      </w:r>
      <w:r w:rsidR="007C7C44" w:rsidRPr="00206CC6">
        <w:t>s que en el mismo mes de</w:t>
      </w:r>
      <w:r w:rsidR="00BF746D" w:rsidRPr="00206CC6">
        <w:t> </w:t>
      </w:r>
      <w:r w:rsidR="00BC02E6" w:rsidRPr="00206CC6">
        <w:t>2025</w:t>
      </w:r>
      <w:r w:rsidR="00765C1A" w:rsidRPr="00206CC6">
        <w:t xml:space="preserve">. Por su parte, </w:t>
      </w:r>
      <w:r w:rsidR="007C7C44" w:rsidRPr="00206CC6">
        <w:t xml:space="preserve">el </w:t>
      </w:r>
      <w:r w:rsidR="00630AF3" w:rsidRPr="00206CC6">
        <w:t xml:space="preserve">gasto total </w:t>
      </w:r>
      <w:r w:rsidR="007C7C44" w:rsidRPr="00206CC6">
        <w:t>de excursionistas internacionales sumó</w:t>
      </w:r>
      <w:r w:rsidR="00765C1A" w:rsidRPr="00206CC6">
        <w:t xml:space="preserve"> </w:t>
      </w:r>
      <w:r w:rsidR="008A33E9" w:rsidRPr="00206CC6">
        <w:t>274.4</w:t>
      </w:r>
      <w:r w:rsidR="00821CEA" w:rsidRPr="00206CC6">
        <w:t> </w:t>
      </w:r>
      <w:r w:rsidR="007C7C44" w:rsidRPr="00206CC6">
        <w:t>millones de</w:t>
      </w:r>
      <w:r w:rsidR="00BF746D" w:rsidRPr="00206CC6">
        <w:t> </w:t>
      </w:r>
      <w:r w:rsidR="007C7C44" w:rsidRPr="00206CC6">
        <w:t xml:space="preserve">dólares, lo que representó un crecimiento </w:t>
      </w:r>
      <w:r w:rsidR="00F727C0" w:rsidRPr="00206CC6">
        <w:t xml:space="preserve">anual </w:t>
      </w:r>
      <w:r w:rsidR="007C7C44" w:rsidRPr="00206CC6">
        <w:t xml:space="preserve">de </w:t>
      </w:r>
      <w:r w:rsidR="008A33E9" w:rsidRPr="00206CC6">
        <w:t>2.1</w:t>
      </w:r>
      <w:r w:rsidR="003A18F0" w:rsidRPr="00206CC6">
        <w:t xml:space="preserve"> </w:t>
      </w:r>
      <w:r w:rsidR="00F727C0" w:rsidRPr="00206CC6">
        <w:t>por</w:t>
      </w:r>
      <w:r w:rsidR="003A18F0" w:rsidRPr="00206CC6">
        <w:t xml:space="preserve"> </w:t>
      </w:r>
      <w:r w:rsidR="00F727C0" w:rsidRPr="00206CC6">
        <w:t>ciento</w:t>
      </w:r>
      <w:r w:rsidR="007C7C44" w:rsidRPr="00206CC6">
        <w:t>.</w:t>
      </w:r>
    </w:p>
    <w:p w14:paraId="3CAABF65" w14:textId="5C7091BD" w:rsidR="009B0DCB" w:rsidRPr="00206CC6" w:rsidRDefault="009B0DCB" w:rsidP="00173481">
      <w:pPr>
        <w:spacing w:before="240"/>
        <w:ind w:left="283"/>
        <w:rPr>
          <w:b/>
          <w:iCs/>
        </w:rPr>
      </w:pPr>
      <w:r w:rsidRPr="00206CC6">
        <w:rPr>
          <w:b/>
          <w:iCs/>
        </w:rPr>
        <w:t>Gasto medio</w:t>
      </w:r>
      <w:r w:rsidR="007C7C44" w:rsidRPr="00206CC6">
        <w:rPr>
          <w:b/>
          <w:iCs/>
        </w:rPr>
        <w:t xml:space="preserve"> de </w:t>
      </w:r>
      <w:r w:rsidR="007E3531" w:rsidRPr="00206CC6">
        <w:rPr>
          <w:b/>
          <w:iCs/>
        </w:rPr>
        <w:t xml:space="preserve">las y los </w:t>
      </w:r>
      <w:r w:rsidR="007C7C44" w:rsidRPr="00206CC6">
        <w:rPr>
          <w:b/>
          <w:iCs/>
        </w:rPr>
        <w:t>viajeros internacionales</w:t>
      </w:r>
    </w:p>
    <w:p w14:paraId="4D2E3FFE" w14:textId="6237E35F" w:rsidR="00BB1DF2" w:rsidRPr="00974F53" w:rsidRDefault="00F31A54" w:rsidP="00C35395">
      <w:pPr>
        <w:spacing w:before="240"/>
        <w:rPr>
          <w:bCs/>
          <w:szCs w:val="22"/>
          <w:lang w:val="es-MX"/>
        </w:rPr>
      </w:pPr>
      <w:r w:rsidRPr="00206CC6">
        <w:rPr>
          <w:szCs w:val="22"/>
        </w:rPr>
        <w:t xml:space="preserve">En </w:t>
      </w:r>
      <w:r w:rsidR="001548D3" w:rsidRPr="00206CC6">
        <w:rPr>
          <w:szCs w:val="22"/>
        </w:rPr>
        <w:t>mayo</w:t>
      </w:r>
      <w:r w:rsidR="00BC02E6" w:rsidRPr="00206CC6">
        <w:rPr>
          <w:szCs w:val="22"/>
        </w:rPr>
        <w:t xml:space="preserve"> </w:t>
      </w:r>
      <w:r w:rsidR="00F727C0" w:rsidRPr="00206CC6">
        <w:rPr>
          <w:szCs w:val="22"/>
        </w:rPr>
        <w:t>pasado</w:t>
      </w:r>
      <w:r w:rsidR="009B0DCB" w:rsidRPr="00206CC6">
        <w:rPr>
          <w:szCs w:val="22"/>
        </w:rPr>
        <w:t xml:space="preserve">, </w:t>
      </w:r>
      <w:r w:rsidR="008B57E5" w:rsidRPr="00206CC6">
        <w:rPr>
          <w:szCs w:val="22"/>
        </w:rPr>
        <w:t>las y los viajeros internacionales</w:t>
      </w:r>
      <w:r w:rsidR="009B0DCB" w:rsidRPr="00206CC6">
        <w:rPr>
          <w:szCs w:val="22"/>
        </w:rPr>
        <w:t xml:space="preserve"> </w:t>
      </w:r>
      <w:r w:rsidR="006402A6" w:rsidRPr="00206CC6">
        <w:rPr>
          <w:szCs w:val="22"/>
        </w:rPr>
        <w:t xml:space="preserve">gastaron </w:t>
      </w:r>
      <w:r w:rsidR="00CC0E11" w:rsidRPr="00206CC6">
        <w:rPr>
          <w:szCs w:val="22"/>
        </w:rPr>
        <w:t xml:space="preserve">en el país </w:t>
      </w:r>
      <w:r w:rsidR="006402A6" w:rsidRPr="00206CC6">
        <w:rPr>
          <w:szCs w:val="22"/>
        </w:rPr>
        <w:t xml:space="preserve">en promedio </w:t>
      </w:r>
      <w:r w:rsidR="00821CEA" w:rsidRPr="00206CC6">
        <w:rPr>
          <w:szCs w:val="22"/>
        </w:rPr>
        <w:t>312.3</w:t>
      </w:r>
      <w:r w:rsidR="00F7487B" w:rsidRPr="00206CC6">
        <w:rPr>
          <w:szCs w:val="22"/>
        </w:rPr>
        <w:t> </w:t>
      </w:r>
      <w:r w:rsidR="007C45EC" w:rsidRPr="00206CC6">
        <w:rPr>
          <w:szCs w:val="22"/>
        </w:rPr>
        <w:t>dólares</w:t>
      </w:r>
      <w:r w:rsidR="00CC0E11" w:rsidRPr="00206CC6">
        <w:rPr>
          <w:szCs w:val="22"/>
        </w:rPr>
        <w:t xml:space="preserve"> </w:t>
      </w:r>
      <w:r w:rsidR="00C059C1" w:rsidRPr="00206CC6">
        <w:rPr>
          <w:szCs w:val="22"/>
        </w:rPr>
        <w:t>(lo que significó un</w:t>
      </w:r>
      <w:r w:rsidR="0097665D">
        <w:rPr>
          <w:szCs w:val="22"/>
        </w:rPr>
        <w:t xml:space="preserve">a disminución </w:t>
      </w:r>
      <w:r w:rsidR="00C059C1" w:rsidRPr="00206CC6">
        <w:rPr>
          <w:szCs w:val="22"/>
        </w:rPr>
        <w:t xml:space="preserve">de </w:t>
      </w:r>
      <w:r w:rsidR="002807AF" w:rsidRPr="00206CC6">
        <w:rPr>
          <w:szCs w:val="22"/>
        </w:rPr>
        <w:t>5.3</w:t>
      </w:r>
      <w:r w:rsidR="00D848F1" w:rsidRPr="00206CC6">
        <w:rPr>
          <w:szCs w:val="22"/>
        </w:rPr>
        <w:t> </w:t>
      </w:r>
      <w:r w:rsidR="009B0DCB" w:rsidRPr="00206CC6">
        <w:rPr>
          <w:szCs w:val="22"/>
        </w:rPr>
        <w:t>%</w:t>
      </w:r>
      <w:r w:rsidR="00322376" w:rsidRPr="00206CC6">
        <w:rPr>
          <w:szCs w:val="22"/>
        </w:rPr>
        <w:t xml:space="preserve"> </w:t>
      </w:r>
      <w:r w:rsidR="009245CF" w:rsidRPr="00206CC6">
        <w:rPr>
          <w:szCs w:val="22"/>
        </w:rPr>
        <w:t>a</w:t>
      </w:r>
      <w:r w:rsidR="00322376" w:rsidRPr="00206CC6">
        <w:rPr>
          <w:szCs w:val="22"/>
        </w:rPr>
        <w:t xml:space="preserve"> </w:t>
      </w:r>
      <w:r w:rsidR="009245CF" w:rsidRPr="00206CC6">
        <w:rPr>
          <w:szCs w:val="22"/>
        </w:rPr>
        <w:t>tasa</w:t>
      </w:r>
      <w:r w:rsidR="00322376" w:rsidRPr="00206CC6">
        <w:rPr>
          <w:szCs w:val="22"/>
        </w:rPr>
        <w:t xml:space="preserve"> </w:t>
      </w:r>
      <w:r w:rsidR="009245CF" w:rsidRPr="00206CC6">
        <w:rPr>
          <w:szCs w:val="22"/>
        </w:rPr>
        <w:t>anual</w:t>
      </w:r>
      <w:r w:rsidR="00C059C1" w:rsidRPr="00206CC6">
        <w:rPr>
          <w:szCs w:val="22"/>
        </w:rPr>
        <w:t>)</w:t>
      </w:r>
      <w:r w:rsidR="009B0DCB" w:rsidRPr="00206CC6">
        <w:rPr>
          <w:szCs w:val="22"/>
        </w:rPr>
        <w:t xml:space="preserve">. El de </w:t>
      </w:r>
      <w:r w:rsidR="00080808" w:rsidRPr="00206CC6">
        <w:rPr>
          <w:szCs w:val="22"/>
        </w:rPr>
        <w:t>t</w:t>
      </w:r>
      <w:r w:rsidR="009B0DCB" w:rsidRPr="00206CC6">
        <w:rPr>
          <w:szCs w:val="22"/>
        </w:rPr>
        <w:t xml:space="preserve">uristas </w:t>
      </w:r>
      <w:r w:rsidR="008B57E5" w:rsidRPr="00206CC6">
        <w:rPr>
          <w:szCs w:val="22"/>
        </w:rPr>
        <w:t>internacionales</w:t>
      </w:r>
      <w:r w:rsidR="009B0DCB" w:rsidRPr="00206CC6">
        <w:rPr>
          <w:szCs w:val="22"/>
        </w:rPr>
        <w:t xml:space="preserve"> fue de</w:t>
      </w:r>
      <w:r w:rsidR="00073831" w:rsidRPr="00206CC6">
        <w:rPr>
          <w:szCs w:val="22"/>
        </w:rPr>
        <w:t xml:space="preserve"> </w:t>
      </w:r>
      <w:r w:rsidR="002807AF" w:rsidRPr="00206CC6">
        <w:rPr>
          <w:szCs w:val="22"/>
        </w:rPr>
        <w:t>595.7</w:t>
      </w:r>
      <w:r w:rsidR="00F81AC1" w:rsidRPr="00206CC6">
        <w:rPr>
          <w:szCs w:val="22"/>
        </w:rPr>
        <w:t> </w:t>
      </w:r>
      <w:r w:rsidR="007C45EC" w:rsidRPr="00206CC6">
        <w:rPr>
          <w:szCs w:val="22"/>
        </w:rPr>
        <w:t>dólares</w:t>
      </w:r>
      <w:r w:rsidR="00322376" w:rsidRPr="00206CC6">
        <w:rPr>
          <w:szCs w:val="22"/>
        </w:rPr>
        <w:t xml:space="preserve"> </w:t>
      </w:r>
      <w:r w:rsidR="00F65B4B" w:rsidRPr="00206CC6">
        <w:rPr>
          <w:szCs w:val="22"/>
        </w:rPr>
        <w:t>(</w:t>
      </w:r>
      <w:r w:rsidR="009B77D7" w:rsidRPr="00206CC6">
        <w:rPr>
          <w:szCs w:val="22"/>
        </w:rPr>
        <w:t xml:space="preserve">las y </w:t>
      </w:r>
      <w:r w:rsidR="00322376" w:rsidRPr="00206CC6">
        <w:rPr>
          <w:szCs w:val="22"/>
        </w:rPr>
        <w:t>l</w:t>
      </w:r>
      <w:r w:rsidR="00152626" w:rsidRPr="00206CC6">
        <w:rPr>
          <w:szCs w:val="22"/>
        </w:rPr>
        <w:t>o</w:t>
      </w:r>
      <w:r w:rsidR="00322376" w:rsidRPr="00206CC6">
        <w:rPr>
          <w:szCs w:val="22"/>
        </w:rPr>
        <w:t xml:space="preserve">s turistas no fronterizos que ingresaron por vía aérea gastaron en promedio </w:t>
      </w:r>
      <w:r w:rsidR="00CC445A" w:rsidRPr="00206CC6">
        <w:rPr>
          <w:szCs w:val="22"/>
        </w:rPr>
        <w:t>1 268.7</w:t>
      </w:r>
      <w:r w:rsidR="00966A70" w:rsidRPr="00206CC6">
        <w:rPr>
          <w:szCs w:val="22"/>
        </w:rPr>
        <w:t xml:space="preserve"> dólares</w:t>
      </w:r>
      <w:r w:rsidR="00322376" w:rsidRPr="00206CC6">
        <w:rPr>
          <w:szCs w:val="22"/>
        </w:rPr>
        <w:t xml:space="preserve">, mientras que </w:t>
      </w:r>
      <w:r w:rsidR="00774E19" w:rsidRPr="00206CC6">
        <w:rPr>
          <w:szCs w:val="22"/>
        </w:rPr>
        <w:t xml:space="preserve">las y </w:t>
      </w:r>
      <w:r w:rsidR="00322376" w:rsidRPr="00206CC6">
        <w:rPr>
          <w:szCs w:val="22"/>
        </w:rPr>
        <w:t xml:space="preserve">los </w:t>
      </w:r>
      <w:r w:rsidR="00152626" w:rsidRPr="00206CC6">
        <w:rPr>
          <w:szCs w:val="22"/>
        </w:rPr>
        <w:t xml:space="preserve">turistas </w:t>
      </w:r>
      <w:r w:rsidR="00322376" w:rsidRPr="00206CC6">
        <w:rPr>
          <w:szCs w:val="22"/>
        </w:rPr>
        <w:t>fronterizo</w:t>
      </w:r>
      <w:r w:rsidR="00152626" w:rsidRPr="00206CC6">
        <w:rPr>
          <w:szCs w:val="22"/>
        </w:rPr>
        <w:t>s</w:t>
      </w:r>
      <w:r w:rsidR="00322376" w:rsidRPr="00206CC6">
        <w:rPr>
          <w:szCs w:val="22"/>
        </w:rPr>
        <w:t xml:space="preserve">, </w:t>
      </w:r>
      <w:r w:rsidR="00CC445A" w:rsidRPr="00206CC6">
        <w:rPr>
          <w:szCs w:val="22"/>
        </w:rPr>
        <w:t>110.8</w:t>
      </w:r>
      <w:r w:rsidR="00D444F7">
        <w:rPr>
          <w:szCs w:val="22"/>
        </w:rPr>
        <w:t> </w:t>
      </w:r>
      <w:r w:rsidR="00322376" w:rsidRPr="00206CC6">
        <w:rPr>
          <w:szCs w:val="22"/>
        </w:rPr>
        <w:t xml:space="preserve">dólares) </w:t>
      </w:r>
      <w:r w:rsidR="008B57E5" w:rsidRPr="00206CC6">
        <w:rPr>
          <w:szCs w:val="22"/>
        </w:rPr>
        <w:t xml:space="preserve">y </w:t>
      </w:r>
      <w:r w:rsidR="00322376" w:rsidRPr="00206CC6">
        <w:rPr>
          <w:szCs w:val="22"/>
        </w:rPr>
        <w:t xml:space="preserve">el </w:t>
      </w:r>
      <w:r w:rsidR="00774E19" w:rsidRPr="00206CC6">
        <w:rPr>
          <w:szCs w:val="22"/>
        </w:rPr>
        <w:t>de excursionistas</w:t>
      </w:r>
      <w:r w:rsidR="008B57E5" w:rsidRPr="00206CC6">
        <w:rPr>
          <w:szCs w:val="22"/>
        </w:rPr>
        <w:t xml:space="preserve"> internacionales fue de</w:t>
      </w:r>
      <w:r w:rsidR="00635FFA" w:rsidRPr="00206CC6">
        <w:t xml:space="preserve"> </w:t>
      </w:r>
      <w:r w:rsidR="00CC445A" w:rsidRPr="00206CC6">
        <w:t>61.8</w:t>
      </w:r>
      <w:r w:rsidR="008B57E5" w:rsidRPr="00206CC6">
        <w:rPr>
          <w:szCs w:val="22"/>
        </w:rPr>
        <w:t xml:space="preserve"> dólares</w:t>
      </w:r>
      <w:r w:rsidR="00FF43AC" w:rsidRPr="00206CC6">
        <w:rPr>
          <w:szCs w:val="22"/>
        </w:rPr>
        <w:t>:</w:t>
      </w:r>
      <w:r w:rsidR="008B57E5" w:rsidRPr="00206CC6">
        <w:rPr>
          <w:szCs w:val="22"/>
        </w:rPr>
        <w:t xml:space="preserve"> </w:t>
      </w:r>
      <w:r w:rsidR="00CC445A" w:rsidRPr="00206CC6">
        <w:rPr>
          <w:szCs w:val="22"/>
        </w:rPr>
        <w:t>3.7</w:t>
      </w:r>
      <w:r w:rsidR="007B69E3" w:rsidRPr="00206CC6">
        <w:rPr>
          <w:szCs w:val="22"/>
        </w:rPr>
        <w:t> </w:t>
      </w:r>
      <w:r w:rsidR="008B57E5" w:rsidRPr="00206CC6">
        <w:rPr>
          <w:szCs w:val="22"/>
        </w:rPr>
        <w:t>% m</w:t>
      </w:r>
      <w:r w:rsidR="00CC445A" w:rsidRPr="00206CC6">
        <w:rPr>
          <w:szCs w:val="22"/>
        </w:rPr>
        <w:t>enos</w:t>
      </w:r>
      <w:r w:rsidR="008B57E5" w:rsidRPr="00206CC6">
        <w:rPr>
          <w:szCs w:val="22"/>
        </w:rPr>
        <w:t xml:space="preserve"> que </w:t>
      </w:r>
      <w:r w:rsidR="00BF746D" w:rsidRPr="00206CC6">
        <w:rPr>
          <w:szCs w:val="22"/>
        </w:rPr>
        <w:t xml:space="preserve">en </w:t>
      </w:r>
      <w:r w:rsidR="001548D3" w:rsidRPr="00206CC6">
        <w:rPr>
          <w:szCs w:val="22"/>
        </w:rPr>
        <w:t>mayo</w:t>
      </w:r>
      <w:r w:rsidR="003068E6" w:rsidRPr="00206CC6">
        <w:rPr>
          <w:szCs w:val="22"/>
        </w:rPr>
        <w:t xml:space="preserve"> del </w:t>
      </w:r>
      <w:r w:rsidR="008B57E5" w:rsidRPr="00206CC6">
        <w:rPr>
          <w:szCs w:val="22"/>
        </w:rPr>
        <w:t>año ante</w:t>
      </w:r>
      <w:r w:rsidR="00FF43AC" w:rsidRPr="00206CC6">
        <w:rPr>
          <w:szCs w:val="22"/>
        </w:rPr>
        <w:t>rior</w:t>
      </w:r>
      <w:r w:rsidR="008B57E5" w:rsidRPr="00206CC6">
        <w:rPr>
          <w:szCs w:val="22"/>
        </w:rPr>
        <w:t xml:space="preserve"> </w:t>
      </w:r>
      <w:r w:rsidR="009B0DCB" w:rsidRPr="00206CC6">
        <w:rPr>
          <w:szCs w:val="22"/>
        </w:rPr>
        <w:t>(ver</w:t>
      </w:r>
      <w:r w:rsidR="00B6175E" w:rsidRPr="00206CC6">
        <w:rPr>
          <w:szCs w:val="22"/>
        </w:rPr>
        <w:t> </w:t>
      </w:r>
      <w:r w:rsidR="009B0DCB" w:rsidRPr="00206CC6">
        <w:rPr>
          <w:szCs w:val="22"/>
        </w:rPr>
        <w:t>cuadro</w:t>
      </w:r>
      <w:r w:rsidR="00B6175E" w:rsidRPr="00206CC6">
        <w:rPr>
          <w:szCs w:val="22"/>
        </w:rPr>
        <w:t> </w:t>
      </w:r>
      <w:r w:rsidR="00C35395" w:rsidRPr="00206CC6">
        <w:rPr>
          <w:szCs w:val="22"/>
        </w:rPr>
        <w:t>2</w:t>
      </w:r>
      <w:r w:rsidR="009B0DCB" w:rsidRPr="00206CC6">
        <w:rPr>
          <w:szCs w:val="22"/>
        </w:rPr>
        <w:t>).</w:t>
      </w:r>
    </w:p>
    <w:p w14:paraId="07C4E669" w14:textId="1FF7D0CB" w:rsidR="004260C0" w:rsidRPr="006423FA" w:rsidRDefault="004260C0" w:rsidP="001606F4">
      <w:pPr>
        <w:jc w:val="center"/>
        <w:rPr>
          <w:bCs/>
          <w:color w:val="003057"/>
          <w:sz w:val="22"/>
          <w:szCs w:val="20"/>
          <w:lang w:val="es-MX"/>
        </w:rPr>
      </w:pPr>
      <w:r w:rsidRPr="006423FA">
        <w:rPr>
          <w:bCs/>
          <w:color w:val="003057"/>
          <w:sz w:val="22"/>
          <w:szCs w:val="20"/>
          <w:lang w:val="es-MX"/>
        </w:rPr>
        <w:lastRenderedPageBreak/>
        <w:t xml:space="preserve">Cuadro </w:t>
      </w:r>
      <w:r w:rsidR="00C35395" w:rsidRPr="006423FA">
        <w:rPr>
          <w:bCs/>
          <w:color w:val="003057"/>
          <w:sz w:val="22"/>
          <w:szCs w:val="20"/>
          <w:lang w:val="es-MX"/>
        </w:rPr>
        <w:t>2</w:t>
      </w:r>
    </w:p>
    <w:p w14:paraId="27C7EF89" w14:textId="50571358" w:rsidR="004260C0" w:rsidRPr="006423FA" w:rsidRDefault="004260C0" w:rsidP="00DF5CF9">
      <w:pPr>
        <w:jc w:val="center"/>
        <w:rPr>
          <w:b/>
          <w:color w:val="003057"/>
          <w:sz w:val="22"/>
          <w:szCs w:val="20"/>
          <w:lang w:val="es-MX"/>
        </w:rPr>
      </w:pPr>
      <w:r w:rsidRPr="006423FA">
        <w:rPr>
          <w:b/>
          <w:color w:val="003057"/>
          <w:sz w:val="22"/>
          <w:szCs w:val="20"/>
          <w:lang w:val="es-MX"/>
        </w:rPr>
        <w:t>Entradas, gasto total y gasto medio</w:t>
      </w:r>
      <w:r w:rsidR="008B57E5" w:rsidRPr="006423FA">
        <w:rPr>
          <w:b/>
          <w:color w:val="003057"/>
          <w:sz w:val="22"/>
          <w:szCs w:val="20"/>
          <w:lang w:val="es-MX"/>
        </w:rPr>
        <w:t xml:space="preserve"> </w:t>
      </w:r>
      <w:r w:rsidR="00343973" w:rsidRPr="006423FA">
        <w:rPr>
          <w:b/>
          <w:color w:val="003057"/>
          <w:sz w:val="22"/>
          <w:szCs w:val="20"/>
          <w:lang w:val="es-MX"/>
        </w:rPr>
        <w:br/>
      </w:r>
      <w:r w:rsidR="008B57E5" w:rsidRPr="006423FA">
        <w:rPr>
          <w:b/>
          <w:color w:val="003057"/>
          <w:sz w:val="22"/>
          <w:szCs w:val="20"/>
          <w:lang w:val="es-MX"/>
        </w:rPr>
        <w:t xml:space="preserve">de </w:t>
      </w:r>
      <w:r w:rsidR="007E3531" w:rsidRPr="006423FA">
        <w:rPr>
          <w:b/>
          <w:color w:val="003057"/>
          <w:sz w:val="22"/>
          <w:szCs w:val="20"/>
          <w:lang w:val="es-MX"/>
        </w:rPr>
        <w:t xml:space="preserve">las y los </w:t>
      </w:r>
      <w:r w:rsidR="008B57E5" w:rsidRPr="006423FA">
        <w:rPr>
          <w:b/>
          <w:color w:val="003057"/>
          <w:sz w:val="22"/>
          <w:szCs w:val="20"/>
          <w:lang w:val="es-MX"/>
        </w:rPr>
        <w:t>viajeros internacionales</w:t>
      </w:r>
      <w:r w:rsidR="00093CF5" w:rsidRPr="006423FA">
        <w:rPr>
          <w:b/>
          <w:color w:val="003057"/>
          <w:sz w:val="22"/>
          <w:szCs w:val="20"/>
          <w:lang w:val="es-MX"/>
        </w:rPr>
        <w:t xml:space="preserve">, según </w:t>
      </w:r>
      <w:r w:rsidRPr="006423FA">
        <w:rPr>
          <w:b/>
          <w:color w:val="003057"/>
          <w:sz w:val="22"/>
          <w:szCs w:val="20"/>
          <w:lang w:val="es-MX"/>
        </w:rPr>
        <w:t>tipo</w:t>
      </w:r>
    </w:p>
    <w:p w14:paraId="3C3D26BF" w14:textId="3E36E464" w:rsidR="004260C0" w:rsidRPr="006423FA" w:rsidRDefault="001548D3" w:rsidP="00DF5CF9">
      <w:pPr>
        <w:pStyle w:val="Textoindependiente217"/>
        <w:spacing w:after="0"/>
        <w:ind w:firstLine="0"/>
        <w:jc w:val="center"/>
        <w:rPr>
          <w:bCs/>
          <w:sz w:val="20"/>
          <w:lang w:val="es-ES"/>
        </w:rPr>
      </w:pPr>
      <w:r w:rsidRPr="006423FA">
        <w:rPr>
          <w:bCs/>
          <w:sz w:val="20"/>
          <w:lang w:val="es-ES"/>
        </w:rPr>
        <w:t>mayo</w:t>
      </w:r>
      <w:r w:rsidR="004260C0" w:rsidRPr="006423FA">
        <w:rPr>
          <w:bCs/>
          <w:sz w:val="20"/>
          <w:lang w:val="es-ES"/>
        </w:rPr>
        <w:t xml:space="preserve"> de </w:t>
      </w:r>
      <w:r w:rsidR="00BC02E6" w:rsidRPr="006423FA">
        <w:rPr>
          <w:bCs/>
          <w:sz w:val="20"/>
          <w:lang w:val="es-ES"/>
        </w:rPr>
        <w:t>2025</w:t>
      </w:r>
      <w:r w:rsidR="004260C0" w:rsidRPr="006423FA">
        <w:rPr>
          <w:bCs/>
          <w:sz w:val="20"/>
          <w:lang w:val="es-ES"/>
        </w:rPr>
        <w:t xml:space="preserve"> y </w:t>
      </w:r>
      <w:r w:rsidR="00BC02E6" w:rsidRPr="006423FA">
        <w:rPr>
          <w:bCs/>
          <w:sz w:val="20"/>
          <w:lang w:val="es-ES"/>
        </w:rPr>
        <w:t>2026</w:t>
      </w:r>
    </w:p>
    <w:p w14:paraId="11044E46" w14:textId="6F14BFA6" w:rsidR="004260C0" w:rsidRPr="006423FA" w:rsidRDefault="004260C0" w:rsidP="00DF5CF9">
      <w:pPr>
        <w:pStyle w:val="Textoindependiente217"/>
        <w:spacing w:after="0"/>
        <w:ind w:firstLine="0"/>
        <w:jc w:val="center"/>
        <w:rPr>
          <w:bCs/>
          <w:sz w:val="18"/>
          <w:szCs w:val="18"/>
          <w:lang w:val="es-ES"/>
        </w:rPr>
      </w:pPr>
      <w:r w:rsidRPr="006423FA">
        <w:rPr>
          <w:bCs/>
          <w:sz w:val="18"/>
          <w:szCs w:val="18"/>
          <w:lang w:val="es-ES"/>
        </w:rPr>
        <w:t>(</w:t>
      </w:r>
      <w:r w:rsidR="001606F4" w:rsidRPr="006423FA">
        <w:rPr>
          <w:bCs/>
          <w:sz w:val="18"/>
          <w:szCs w:val="18"/>
          <w:lang w:val="es-ES"/>
        </w:rPr>
        <w:t>entradas</w:t>
      </w:r>
      <w:r w:rsidR="00262242" w:rsidRPr="006423FA">
        <w:rPr>
          <w:bCs/>
          <w:sz w:val="18"/>
          <w:szCs w:val="18"/>
          <w:lang w:val="es-ES"/>
        </w:rPr>
        <w:t>,</w:t>
      </w:r>
      <w:r w:rsidRPr="006423FA">
        <w:rPr>
          <w:bCs/>
          <w:sz w:val="18"/>
          <w:szCs w:val="18"/>
          <w:lang w:val="es-ES"/>
        </w:rPr>
        <w:t xml:space="preserve"> </w:t>
      </w:r>
      <w:r w:rsidR="001606F4" w:rsidRPr="006423FA">
        <w:rPr>
          <w:bCs/>
          <w:sz w:val="18"/>
          <w:szCs w:val="18"/>
          <w:lang w:val="es-ES"/>
        </w:rPr>
        <w:t xml:space="preserve">dólares, </w:t>
      </w:r>
      <w:r w:rsidRPr="006423FA">
        <w:rPr>
          <w:bCs/>
          <w:sz w:val="18"/>
          <w:szCs w:val="18"/>
          <w:lang w:val="es-ES"/>
        </w:rPr>
        <w:t>variación</w:t>
      </w:r>
      <w:r w:rsidR="00262242" w:rsidRPr="006423FA">
        <w:rPr>
          <w:bCs/>
          <w:sz w:val="18"/>
          <w:szCs w:val="18"/>
          <w:lang w:val="es-ES"/>
        </w:rPr>
        <w:t xml:space="preserve"> y particip</w:t>
      </w:r>
      <w:r w:rsidR="00784A8E" w:rsidRPr="006423FA">
        <w:rPr>
          <w:bCs/>
          <w:sz w:val="18"/>
          <w:szCs w:val="18"/>
          <w:lang w:val="es-ES"/>
        </w:rPr>
        <w:t>a</w:t>
      </w:r>
      <w:r w:rsidR="00262242" w:rsidRPr="006423FA">
        <w:rPr>
          <w:bCs/>
          <w:sz w:val="18"/>
          <w:szCs w:val="18"/>
          <w:lang w:val="es-ES"/>
        </w:rPr>
        <w:t>ción</w:t>
      </w:r>
      <w:r w:rsidRPr="006423FA">
        <w:rPr>
          <w:bCs/>
          <w:sz w:val="18"/>
          <w:szCs w:val="18"/>
          <w:lang w:val="es-ES"/>
        </w:rPr>
        <w:t>)</w:t>
      </w:r>
    </w:p>
    <w:tbl>
      <w:tblPr>
        <w:tblW w:w="8675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57" w:type="dxa"/>
          <w:right w:w="68" w:type="dxa"/>
        </w:tblCellMar>
        <w:tblLook w:val="04A0" w:firstRow="1" w:lastRow="0" w:firstColumn="1" w:lastColumn="0" w:noHBand="0" w:noVBand="1"/>
      </w:tblPr>
      <w:tblGrid>
        <w:gridCol w:w="3680"/>
        <w:gridCol w:w="1247"/>
        <w:gridCol w:w="1246"/>
        <w:gridCol w:w="1246"/>
        <w:gridCol w:w="1256"/>
      </w:tblGrid>
      <w:tr w:rsidR="00974F53" w:rsidRPr="006423FA" w14:paraId="04E109DB" w14:textId="77777777" w:rsidTr="0074077C">
        <w:trPr>
          <w:trHeight w:val="340"/>
          <w:jc w:val="center"/>
        </w:trPr>
        <w:tc>
          <w:tcPr>
            <w:tcW w:w="3680" w:type="dxa"/>
            <w:vMerge w:val="restart"/>
            <w:shd w:val="clear" w:color="auto" w:fill="80DDD7"/>
            <w:vAlign w:val="center"/>
            <w:hideMark/>
          </w:tcPr>
          <w:p w14:paraId="5BCA560D" w14:textId="60372174" w:rsidR="0074077C" w:rsidRPr="006423FA" w:rsidRDefault="0074077C" w:rsidP="00DF5CF9">
            <w:pPr>
              <w:keepNext/>
              <w:keepLines/>
              <w:jc w:val="center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sz w:val="18"/>
                <w:szCs w:val="18"/>
                <w:lang w:eastAsia="es-MX"/>
              </w:rPr>
              <w:t xml:space="preserve">Entradas y gasto </w:t>
            </w:r>
            <w:r w:rsidRPr="006423FA">
              <w:rPr>
                <w:b/>
                <w:bCs/>
                <w:sz w:val="18"/>
                <w:szCs w:val="18"/>
                <w:lang w:eastAsia="es-MX"/>
              </w:rPr>
              <w:br/>
            </w:r>
            <w:r w:rsidR="007A4F10" w:rsidRPr="006423FA">
              <w:rPr>
                <w:b/>
                <w:bCs/>
                <w:sz w:val="18"/>
                <w:szCs w:val="18"/>
                <w:lang w:eastAsia="es-MX"/>
              </w:rPr>
              <w:t>según</w:t>
            </w:r>
            <w:r w:rsidRPr="006423FA">
              <w:rPr>
                <w:b/>
                <w:bCs/>
                <w:sz w:val="18"/>
                <w:szCs w:val="18"/>
                <w:lang w:eastAsia="es-MX"/>
              </w:rPr>
              <w:t xml:space="preserve"> tipo de viajer</w:t>
            </w:r>
            <w:r w:rsidR="007A4F10" w:rsidRPr="006423FA">
              <w:rPr>
                <w:b/>
                <w:bCs/>
                <w:sz w:val="18"/>
                <w:szCs w:val="18"/>
                <w:lang w:eastAsia="es-MX"/>
              </w:rPr>
              <w:t>a</w:t>
            </w:r>
            <w:r w:rsidR="00950954" w:rsidRPr="006423FA">
              <w:rPr>
                <w:b/>
                <w:bCs/>
                <w:sz w:val="18"/>
                <w:szCs w:val="18"/>
                <w:lang w:eastAsia="es-MX"/>
              </w:rPr>
              <w:t>/</w:t>
            </w:r>
            <w:r w:rsidR="007A4F10" w:rsidRPr="006423FA">
              <w:rPr>
                <w:b/>
                <w:bCs/>
                <w:sz w:val="18"/>
                <w:szCs w:val="18"/>
                <w:lang w:eastAsia="es-MX"/>
              </w:rPr>
              <w:t>o</w:t>
            </w:r>
          </w:p>
        </w:tc>
        <w:tc>
          <w:tcPr>
            <w:tcW w:w="2493" w:type="dxa"/>
            <w:gridSpan w:val="2"/>
            <w:shd w:val="clear" w:color="auto" w:fill="80DDD7"/>
            <w:vAlign w:val="center"/>
          </w:tcPr>
          <w:p w14:paraId="7C5419EB" w14:textId="0E110B73" w:rsidR="0074077C" w:rsidRPr="006423FA" w:rsidRDefault="001548D3" w:rsidP="0005242C">
            <w:pPr>
              <w:keepNext/>
              <w:keepLines/>
              <w:spacing w:after="40"/>
              <w:jc w:val="center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sz w:val="18"/>
                <w:szCs w:val="18"/>
                <w:lang w:eastAsia="es-MX"/>
              </w:rPr>
              <w:t>Mayo</w:t>
            </w:r>
            <w:r w:rsidR="0074077C" w:rsidRPr="006423FA">
              <w:rPr>
                <w:b/>
                <w:bCs/>
                <w:sz w:val="18"/>
                <w:szCs w:val="18"/>
                <w:vertAlign w:val="superscript"/>
                <w:lang w:eastAsia="es-MX"/>
              </w:rPr>
              <w:t>1</w:t>
            </w:r>
            <w:r w:rsidR="0074077C" w:rsidRPr="006423FA">
              <w:rPr>
                <w:rFonts w:ascii="Arial Negrita" w:hAnsi="Arial Negrita"/>
                <w:b/>
                <w:bCs/>
                <w:sz w:val="18"/>
                <w:szCs w:val="18"/>
                <w:vertAlign w:val="superscript"/>
                <w:lang w:eastAsia="es-MX"/>
              </w:rPr>
              <w:t>/</w:t>
            </w:r>
          </w:p>
        </w:tc>
        <w:tc>
          <w:tcPr>
            <w:tcW w:w="1246" w:type="dxa"/>
            <w:vMerge w:val="restart"/>
            <w:shd w:val="clear" w:color="auto" w:fill="80DDD7"/>
            <w:vAlign w:val="center"/>
          </w:tcPr>
          <w:p w14:paraId="41734D79" w14:textId="77777777" w:rsidR="0074077C" w:rsidRPr="006423FA" w:rsidRDefault="0074077C" w:rsidP="00534D63">
            <w:pPr>
              <w:keepNext/>
              <w:keepLines/>
              <w:jc w:val="center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sz w:val="18"/>
                <w:szCs w:val="18"/>
                <w:lang w:eastAsia="es-MX"/>
              </w:rPr>
              <w:t>Variación porcentual anual</w:t>
            </w:r>
          </w:p>
        </w:tc>
        <w:tc>
          <w:tcPr>
            <w:tcW w:w="1256" w:type="dxa"/>
            <w:vMerge w:val="restart"/>
            <w:shd w:val="clear" w:color="auto" w:fill="80DDD7"/>
            <w:vAlign w:val="center"/>
          </w:tcPr>
          <w:p w14:paraId="7F6FF398" w14:textId="4046D9DA" w:rsidR="0074077C" w:rsidRPr="006423FA" w:rsidRDefault="0074077C" w:rsidP="00534D63">
            <w:pPr>
              <w:keepNext/>
              <w:keepLines/>
              <w:jc w:val="center"/>
              <w:rPr>
                <w:b/>
                <w:bCs/>
                <w:sz w:val="18"/>
                <w:szCs w:val="18"/>
                <w:lang w:eastAsia="es-MX"/>
              </w:rPr>
            </w:pPr>
            <w:r w:rsidRPr="006423FA">
              <w:rPr>
                <w:b/>
                <w:bCs/>
                <w:sz w:val="18"/>
                <w:szCs w:val="18"/>
                <w:lang w:eastAsia="es-MX"/>
              </w:rPr>
              <w:t xml:space="preserve">Participación porcentual </w:t>
            </w:r>
            <w:r w:rsidRPr="006423FA">
              <w:rPr>
                <w:b/>
                <w:bCs/>
                <w:sz w:val="18"/>
                <w:szCs w:val="18"/>
                <w:lang w:eastAsia="es-MX"/>
              </w:rPr>
              <w:br/>
            </w:r>
            <w:proofErr w:type="spellStart"/>
            <w:r w:rsidR="0002520F" w:rsidRPr="006423FA">
              <w:rPr>
                <w:b/>
                <w:bCs/>
                <w:sz w:val="18"/>
                <w:szCs w:val="18"/>
                <w:lang w:eastAsia="es-MX"/>
              </w:rPr>
              <w:t>may</w:t>
            </w:r>
            <w:proofErr w:type="spellEnd"/>
            <w:r w:rsidRPr="006423FA">
              <w:rPr>
                <w:b/>
                <w:bCs/>
                <w:sz w:val="18"/>
                <w:szCs w:val="18"/>
                <w:lang w:eastAsia="es-MX"/>
              </w:rPr>
              <w:t xml:space="preserve">. </w:t>
            </w:r>
            <w:r w:rsidR="00BC02E6" w:rsidRPr="006423FA">
              <w:rPr>
                <w:b/>
                <w:bCs/>
                <w:sz w:val="18"/>
                <w:szCs w:val="18"/>
                <w:lang w:eastAsia="es-MX"/>
              </w:rPr>
              <w:t>2026</w:t>
            </w:r>
          </w:p>
        </w:tc>
      </w:tr>
      <w:tr w:rsidR="00974F53" w:rsidRPr="006423FA" w14:paraId="4C7BED2F" w14:textId="77777777" w:rsidTr="0074077C">
        <w:trPr>
          <w:trHeight w:val="340"/>
          <w:jc w:val="center"/>
        </w:trPr>
        <w:tc>
          <w:tcPr>
            <w:tcW w:w="3680" w:type="dxa"/>
            <w:vMerge/>
            <w:shd w:val="clear" w:color="auto" w:fill="80DDD7"/>
            <w:vAlign w:val="center"/>
            <w:hideMark/>
          </w:tcPr>
          <w:p w14:paraId="4843BEF2" w14:textId="77777777" w:rsidR="00331625" w:rsidRPr="006423FA" w:rsidRDefault="00331625" w:rsidP="0005242C">
            <w:pPr>
              <w:keepNext/>
              <w:keepLines/>
              <w:jc w:val="left"/>
              <w:rPr>
                <w:sz w:val="18"/>
                <w:szCs w:val="18"/>
                <w:lang w:val="es-MX" w:eastAsia="es-MX"/>
              </w:rPr>
            </w:pPr>
          </w:p>
        </w:tc>
        <w:tc>
          <w:tcPr>
            <w:tcW w:w="1247" w:type="dxa"/>
            <w:shd w:val="clear" w:color="auto" w:fill="BDEDEA"/>
            <w:vAlign w:val="center"/>
            <w:hideMark/>
          </w:tcPr>
          <w:p w14:paraId="6A012014" w14:textId="36130915" w:rsidR="00331625" w:rsidRPr="006423FA" w:rsidRDefault="00BC02E6" w:rsidP="0005242C">
            <w:pPr>
              <w:keepNext/>
              <w:keepLines/>
              <w:jc w:val="center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sz w:val="18"/>
                <w:szCs w:val="18"/>
                <w:lang w:eastAsia="es-MX"/>
              </w:rPr>
              <w:t>2025</w:t>
            </w:r>
          </w:p>
        </w:tc>
        <w:tc>
          <w:tcPr>
            <w:tcW w:w="1246" w:type="dxa"/>
            <w:shd w:val="clear" w:color="auto" w:fill="BDEDEA"/>
            <w:vAlign w:val="center"/>
            <w:hideMark/>
          </w:tcPr>
          <w:p w14:paraId="48389B1F" w14:textId="0C56E0C2" w:rsidR="00331625" w:rsidRPr="006423FA" w:rsidRDefault="00BC02E6" w:rsidP="0005242C">
            <w:pPr>
              <w:keepNext/>
              <w:keepLines/>
              <w:jc w:val="center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sz w:val="18"/>
                <w:szCs w:val="18"/>
                <w:lang w:eastAsia="es-MX"/>
              </w:rPr>
              <w:t>2026</w:t>
            </w:r>
          </w:p>
        </w:tc>
        <w:tc>
          <w:tcPr>
            <w:tcW w:w="1246" w:type="dxa"/>
            <w:vMerge/>
            <w:shd w:val="clear" w:color="auto" w:fill="548DD4"/>
            <w:vAlign w:val="center"/>
            <w:hideMark/>
          </w:tcPr>
          <w:p w14:paraId="3EA3D7C4" w14:textId="77777777" w:rsidR="00331625" w:rsidRPr="006423FA" w:rsidRDefault="00331625" w:rsidP="0005242C">
            <w:pPr>
              <w:keepNext/>
              <w:keepLines/>
              <w:jc w:val="center"/>
              <w:rPr>
                <w:sz w:val="18"/>
                <w:szCs w:val="18"/>
                <w:lang w:val="es-MX" w:eastAsia="es-MX"/>
              </w:rPr>
            </w:pPr>
          </w:p>
        </w:tc>
        <w:tc>
          <w:tcPr>
            <w:tcW w:w="1256" w:type="dxa"/>
            <w:vMerge/>
            <w:shd w:val="clear" w:color="auto" w:fill="548DD4"/>
            <w:vAlign w:val="center"/>
          </w:tcPr>
          <w:p w14:paraId="2E995C6F" w14:textId="77777777" w:rsidR="00331625" w:rsidRPr="006423FA" w:rsidRDefault="00331625" w:rsidP="0005242C">
            <w:pPr>
              <w:keepNext/>
              <w:keepLines/>
              <w:jc w:val="center"/>
              <w:rPr>
                <w:sz w:val="18"/>
                <w:szCs w:val="18"/>
                <w:lang w:val="es-MX" w:eastAsia="es-MX"/>
              </w:rPr>
            </w:pPr>
          </w:p>
        </w:tc>
      </w:tr>
      <w:tr w:rsidR="00974F53" w:rsidRPr="006423FA" w14:paraId="0C94D738" w14:textId="77777777" w:rsidTr="00974F53">
        <w:trPr>
          <w:trHeight w:val="255"/>
          <w:jc w:val="center"/>
        </w:trPr>
        <w:tc>
          <w:tcPr>
            <w:tcW w:w="8675" w:type="dxa"/>
            <w:gridSpan w:val="5"/>
            <w:shd w:val="clear" w:color="auto" w:fill="C0C0C0"/>
            <w:vAlign w:val="center"/>
          </w:tcPr>
          <w:p w14:paraId="695F6AE6" w14:textId="6DD43162" w:rsidR="0069292B" w:rsidRPr="006423FA" w:rsidRDefault="0069292B" w:rsidP="00974F53">
            <w:pPr>
              <w:tabs>
                <w:tab w:val="decimal" w:pos="595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6423FA">
              <w:rPr>
                <w:b/>
                <w:bCs/>
                <w:sz w:val="18"/>
                <w:szCs w:val="18"/>
                <w:lang w:eastAsia="es-MX"/>
              </w:rPr>
              <w:t>Número de entradas</w:t>
            </w:r>
          </w:p>
        </w:tc>
      </w:tr>
      <w:tr w:rsidR="006423FA" w:rsidRPr="006423FA" w14:paraId="1CCF1EB3" w14:textId="77777777" w:rsidTr="00974F53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4946FC44" w14:textId="10B8093F" w:rsidR="006423FA" w:rsidRPr="006423FA" w:rsidRDefault="006423FA" w:rsidP="006423FA">
            <w:pPr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sz w:val="18"/>
                <w:szCs w:val="18"/>
                <w:lang w:eastAsia="es-MX"/>
              </w:rPr>
              <w:t>Viajeras/os internacionales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43488E86" w14:textId="10ECE65D" w:rsidR="006423FA" w:rsidRPr="006423FA" w:rsidRDefault="006423FA" w:rsidP="006423FA">
            <w:pPr>
              <w:ind w:right="170"/>
              <w:jc w:val="righ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color w:val="000000"/>
                <w:sz w:val="18"/>
                <w:szCs w:val="18"/>
              </w:rPr>
              <w:t>7 938 444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1909201" w14:textId="3190EB57" w:rsidR="006423FA" w:rsidRPr="006423FA" w:rsidRDefault="006423FA" w:rsidP="006423FA">
            <w:pPr>
              <w:ind w:right="170"/>
              <w:jc w:val="righ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color w:val="000000"/>
                <w:sz w:val="18"/>
                <w:szCs w:val="18"/>
              </w:rPr>
              <w:t>8 358 437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323E1CB6" w14:textId="080BE643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color w:val="000000"/>
                <w:sz w:val="18"/>
                <w:szCs w:val="18"/>
              </w:rPr>
              <w:t>5.3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13E03E9F" w14:textId="08460FB8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/>
                <w:bCs/>
                <w:sz w:val="18"/>
                <w:szCs w:val="18"/>
              </w:rPr>
            </w:pPr>
            <w:r w:rsidRPr="006423FA"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6423FA" w:rsidRPr="006423FA" w14:paraId="3960C744" w14:textId="77777777" w:rsidTr="00E1772B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50D970B3" w14:textId="77777777" w:rsidR="006423FA" w:rsidRPr="006423FA" w:rsidRDefault="006423FA" w:rsidP="006423FA">
            <w:pPr>
              <w:ind w:left="113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Turistas internacionales</w:t>
            </w:r>
          </w:p>
        </w:tc>
        <w:tc>
          <w:tcPr>
            <w:tcW w:w="1247" w:type="dxa"/>
            <w:vAlign w:val="center"/>
          </w:tcPr>
          <w:p w14:paraId="40C55B4B" w14:textId="5DF3BC49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3 751 180</w:t>
            </w:r>
          </w:p>
        </w:tc>
        <w:tc>
          <w:tcPr>
            <w:tcW w:w="1246" w:type="dxa"/>
            <w:vAlign w:val="center"/>
          </w:tcPr>
          <w:p w14:paraId="6E4C2509" w14:textId="7638E0D5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3 921 172</w:t>
            </w:r>
          </w:p>
        </w:tc>
        <w:tc>
          <w:tcPr>
            <w:tcW w:w="1246" w:type="dxa"/>
            <w:vAlign w:val="center"/>
          </w:tcPr>
          <w:p w14:paraId="7A35AD79" w14:textId="15CE7FE9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4.5</w:t>
            </w:r>
          </w:p>
        </w:tc>
        <w:tc>
          <w:tcPr>
            <w:tcW w:w="1256" w:type="dxa"/>
            <w:vAlign w:val="center"/>
          </w:tcPr>
          <w:p w14:paraId="784CE7AD" w14:textId="61A80912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46.9</w:t>
            </w:r>
          </w:p>
        </w:tc>
      </w:tr>
      <w:tr w:rsidR="006423FA" w:rsidRPr="006423FA" w14:paraId="26D1D1D3" w14:textId="77777777" w:rsidTr="00E1772B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50C95970" w14:textId="0EE4E35F" w:rsidR="006423FA" w:rsidRPr="006423FA" w:rsidRDefault="006423FA" w:rsidP="006423FA">
            <w:pPr>
              <w:ind w:left="227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Turistas no fronterizos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57790071" w14:textId="30E98A3D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2 040 264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812D853" w14:textId="7D8A76D7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1 904 975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6601C9DB" w14:textId="074E5391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-6.6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6DA9D15D" w14:textId="127A8AA4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22.8</w:t>
            </w:r>
          </w:p>
        </w:tc>
      </w:tr>
      <w:tr w:rsidR="006423FA" w:rsidRPr="006423FA" w14:paraId="5308DBC0" w14:textId="77777777" w:rsidTr="00E1772B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5A6B5B00" w14:textId="77777777" w:rsidR="006423FA" w:rsidRPr="006423FA" w:rsidRDefault="006423FA" w:rsidP="006423FA">
            <w:pPr>
              <w:ind w:left="340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Vía aérea</w:t>
            </w:r>
          </w:p>
        </w:tc>
        <w:tc>
          <w:tcPr>
            <w:tcW w:w="1247" w:type="dxa"/>
            <w:vAlign w:val="center"/>
          </w:tcPr>
          <w:p w14:paraId="638EF68D" w14:textId="719D9FD9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1 681 661</w:t>
            </w:r>
          </w:p>
        </w:tc>
        <w:tc>
          <w:tcPr>
            <w:tcW w:w="1246" w:type="dxa"/>
            <w:vAlign w:val="center"/>
          </w:tcPr>
          <w:p w14:paraId="7E955A1B" w14:textId="6F2FD8E4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1 554 753</w:t>
            </w:r>
          </w:p>
        </w:tc>
        <w:tc>
          <w:tcPr>
            <w:tcW w:w="1246" w:type="dxa"/>
            <w:vAlign w:val="center"/>
          </w:tcPr>
          <w:p w14:paraId="42AECAAD" w14:textId="3E820AEF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-7.5</w:t>
            </w:r>
          </w:p>
        </w:tc>
        <w:tc>
          <w:tcPr>
            <w:tcW w:w="1256" w:type="dxa"/>
            <w:vAlign w:val="center"/>
          </w:tcPr>
          <w:p w14:paraId="46A214E8" w14:textId="3E052487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18.6</w:t>
            </w:r>
          </w:p>
        </w:tc>
      </w:tr>
      <w:tr w:rsidR="006423FA" w:rsidRPr="006423FA" w14:paraId="4FA18025" w14:textId="77777777" w:rsidTr="00E1772B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15E33BEE" w14:textId="77777777" w:rsidR="006423FA" w:rsidRPr="006423FA" w:rsidRDefault="006423FA" w:rsidP="006423FA">
            <w:pPr>
              <w:ind w:left="340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Vía terrestre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497ED182" w14:textId="39B10D4C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358 603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21383CF9" w14:textId="433CF870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350 222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0587E0A5" w14:textId="3209F1A7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-2.3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48C1D8A8" w14:textId="07A9FCB8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4.2</w:t>
            </w:r>
          </w:p>
        </w:tc>
      </w:tr>
      <w:tr w:rsidR="006423FA" w:rsidRPr="006423FA" w14:paraId="325A5B15" w14:textId="77777777" w:rsidTr="00E1772B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01BDE07D" w14:textId="77777777" w:rsidR="006423FA" w:rsidRPr="006423FA" w:rsidRDefault="006423FA" w:rsidP="006423FA">
            <w:pPr>
              <w:ind w:left="227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Turistas fronterizos</w:t>
            </w:r>
          </w:p>
        </w:tc>
        <w:tc>
          <w:tcPr>
            <w:tcW w:w="1247" w:type="dxa"/>
            <w:vAlign w:val="center"/>
          </w:tcPr>
          <w:p w14:paraId="6C59D51A" w14:textId="7CB52D88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1 710 916</w:t>
            </w:r>
          </w:p>
        </w:tc>
        <w:tc>
          <w:tcPr>
            <w:tcW w:w="1246" w:type="dxa"/>
            <w:vAlign w:val="center"/>
          </w:tcPr>
          <w:p w14:paraId="4D514168" w14:textId="2ACD5CDD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2 016 197</w:t>
            </w:r>
          </w:p>
        </w:tc>
        <w:tc>
          <w:tcPr>
            <w:tcW w:w="1246" w:type="dxa"/>
            <w:vAlign w:val="center"/>
          </w:tcPr>
          <w:p w14:paraId="41470008" w14:textId="29D21065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17.8</w:t>
            </w:r>
          </w:p>
        </w:tc>
        <w:tc>
          <w:tcPr>
            <w:tcW w:w="1256" w:type="dxa"/>
            <w:vAlign w:val="center"/>
          </w:tcPr>
          <w:p w14:paraId="5BD91729" w14:textId="730E61A4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24.1</w:t>
            </w:r>
          </w:p>
        </w:tc>
      </w:tr>
      <w:tr w:rsidR="006423FA" w:rsidRPr="006423FA" w14:paraId="723CE22A" w14:textId="77777777" w:rsidTr="00E1772B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4F6510A4" w14:textId="77777777" w:rsidR="006423FA" w:rsidRPr="006423FA" w:rsidRDefault="006423FA" w:rsidP="006423FA">
            <w:pPr>
              <w:ind w:left="113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Excursionistas internacionales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733C3F83" w14:textId="5E7EDAEB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4 187 264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695D7FEB" w14:textId="200EB897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4 437 265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430159F9" w14:textId="06DBE9E8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6.0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25E58C1C" w14:textId="1E5BF226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53.1</w:t>
            </w:r>
          </w:p>
        </w:tc>
      </w:tr>
      <w:tr w:rsidR="006423FA" w:rsidRPr="006423FA" w14:paraId="3D84947E" w14:textId="77777777" w:rsidTr="00E1772B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24BD56DA" w14:textId="77777777" w:rsidR="006423FA" w:rsidRPr="006423FA" w:rsidRDefault="006423FA" w:rsidP="006423FA">
            <w:pPr>
              <w:ind w:left="227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Excursionistas fronterizos</w:t>
            </w:r>
          </w:p>
        </w:tc>
        <w:tc>
          <w:tcPr>
            <w:tcW w:w="1247" w:type="dxa"/>
            <w:vAlign w:val="center"/>
          </w:tcPr>
          <w:p w14:paraId="0EB9AAC3" w14:textId="72010A6E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3 480 516</w:t>
            </w:r>
          </w:p>
        </w:tc>
        <w:tc>
          <w:tcPr>
            <w:tcW w:w="1246" w:type="dxa"/>
            <w:vAlign w:val="center"/>
          </w:tcPr>
          <w:p w14:paraId="03D8ABD9" w14:textId="0E92AEFB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3 573 252</w:t>
            </w:r>
          </w:p>
        </w:tc>
        <w:tc>
          <w:tcPr>
            <w:tcW w:w="1246" w:type="dxa"/>
            <w:vAlign w:val="center"/>
          </w:tcPr>
          <w:p w14:paraId="2A454F5E" w14:textId="002A8760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2.7</w:t>
            </w:r>
          </w:p>
        </w:tc>
        <w:tc>
          <w:tcPr>
            <w:tcW w:w="1256" w:type="dxa"/>
            <w:vAlign w:val="center"/>
          </w:tcPr>
          <w:p w14:paraId="40029114" w14:textId="386CB512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42.8</w:t>
            </w:r>
          </w:p>
        </w:tc>
      </w:tr>
      <w:tr w:rsidR="006423FA" w:rsidRPr="006423FA" w14:paraId="5A512EB0" w14:textId="77777777" w:rsidTr="00E1772B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224172A7" w14:textId="7DF377C5" w:rsidR="006423FA" w:rsidRPr="006423FA" w:rsidRDefault="006423FA" w:rsidP="006423FA">
            <w:pPr>
              <w:ind w:left="227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Excursionistas vía marítima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43D83215" w14:textId="55317A31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706 748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806190F" w14:textId="606FCA79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864 013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7CFC2E96" w14:textId="09367781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22.3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71941E09" w14:textId="6FFE841F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10.3</w:t>
            </w:r>
          </w:p>
        </w:tc>
      </w:tr>
      <w:tr w:rsidR="00974F53" w:rsidRPr="006423FA" w14:paraId="724EB5AA" w14:textId="77777777" w:rsidTr="00974F53">
        <w:trPr>
          <w:trHeight w:hRule="exact" w:val="255"/>
          <w:jc w:val="center"/>
        </w:trPr>
        <w:tc>
          <w:tcPr>
            <w:tcW w:w="8675" w:type="dxa"/>
            <w:gridSpan w:val="5"/>
            <w:shd w:val="clear" w:color="auto" w:fill="C0C0C0"/>
            <w:vAlign w:val="center"/>
          </w:tcPr>
          <w:p w14:paraId="0C249402" w14:textId="7A0AFB28" w:rsidR="0069292B" w:rsidRPr="006423FA" w:rsidRDefault="0069292B" w:rsidP="00974F53">
            <w:pPr>
              <w:tabs>
                <w:tab w:val="decimal" w:pos="595"/>
              </w:tabs>
              <w:jc w:val="center"/>
              <w:rPr>
                <w:sz w:val="12"/>
                <w:szCs w:val="12"/>
                <w:lang w:val="es-MX" w:eastAsia="es-MX"/>
              </w:rPr>
            </w:pPr>
            <w:r w:rsidRPr="006423FA">
              <w:rPr>
                <w:b/>
                <w:bCs/>
                <w:sz w:val="18"/>
                <w:szCs w:val="18"/>
                <w:lang w:eastAsia="es-MX"/>
              </w:rPr>
              <w:t>Gasto total (millones de dólares)</w:t>
            </w:r>
          </w:p>
        </w:tc>
      </w:tr>
      <w:tr w:rsidR="006423FA" w:rsidRPr="006423FA" w14:paraId="6E38D35B" w14:textId="77777777" w:rsidTr="00974F53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509C29A7" w14:textId="5350E06F" w:rsidR="006423FA" w:rsidRPr="006423FA" w:rsidRDefault="006423FA" w:rsidP="006423FA">
            <w:pPr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sz w:val="18"/>
                <w:szCs w:val="18"/>
                <w:lang w:val="es-MX" w:eastAsia="es-MX"/>
              </w:rPr>
              <w:t>Viajeras/os internacionales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11F6BEEB" w14:textId="512E0A4E" w:rsidR="006423FA" w:rsidRPr="006423FA" w:rsidRDefault="006423FA" w:rsidP="006423FA">
            <w:pPr>
              <w:ind w:right="170"/>
              <w:jc w:val="righ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color w:val="000000"/>
                <w:sz w:val="18"/>
                <w:szCs w:val="18"/>
              </w:rPr>
              <w:t>2 618.8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4206E947" w14:textId="4B1248B7" w:rsidR="006423FA" w:rsidRPr="006423FA" w:rsidRDefault="006423FA" w:rsidP="006423FA">
            <w:pPr>
              <w:ind w:right="170"/>
              <w:jc w:val="righ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color w:val="000000"/>
                <w:sz w:val="18"/>
                <w:szCs w:val="18"/>
              </w:rPr>
              <w:t>2 610.1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E303391" w14:textId="19B2A7B5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3A37154C" w14:textId="101B9054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/>
                <w:bCs/>
                <w:sz w:val="18"/>
                <w:szCs w:val="18"/>
              </w:rPr>
            </w:pPr>
            <w:r w:rsidRPr="006423FA"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6423FA" w:rsidRPr="006423FA" w14:paraId="3F1FC95B" w14:textId="77777777" w:rsidTr="003201F4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15114698" w14:textId="77777777" w:rsidR="006423FA" w:rsidRPr="006423FA" w:rsidRDefault="006423FA" w:rsidP="006423FA">
            <w:pPr>
              <w:ind w:left="113"/>
              <w:rPr>
                <w:bCs/>
                <w:sz w:val="18"/>
                <w:szCs w:val="18"/>
                <w:lang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Turistas internacionales</w:t>
            </w:r>
          </w:p>
        </w:tc>
        <w:tc>
          <w:tcPr>
            <w:tcW w:w="1247" w:type="dxa"/>
            <w:vAlign w:val="center"/>
          </w:tcPr>
          <w:p w14:paraId="52CDE47F" w14:textId="25995B03" w:rsidR="006423FA" w:rsidRPr="006423FA" w:rsidRDefault="006423FA" w:rsidP="006423FA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2 350.0</w:t>
            </w:r>
          </w:p>
        </w:tc>
        <w:tc>
          <w:tcPr>
            <w:tcW w:w="1246" w:type="dxa"/>
            <w:vAlign w:val="center"/>
          </w:tcPr>
          <w:p w14:paraId="3FC3CD94" w14:textId="09A8595D" w:rsidR="006423FA" w:rsidRPr="006423FA" w:rsidRDefault="006423FA" w:rsidP="006423FA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2 335.7</w:t>
            </w:r>
          </w:p>
        </w:tc>
        <w:tc>
          <w:tcPr>
            <w:tcW w:w="1246" w:type="dxa"/>
            <w:vAlign w:val="center"/>
          </w:tcPr>
          <w:p w14:paraId="55B280C1" w14:textId="2CB980F2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-0.6</w:t>
            </w:r>
          </w:p>
        </w:tc>
        <w:tc>
          <w:tcPr>
            <w:tcW w:w="1256" w:type="dxa"/>
            <w:vAlign w:val="center"/>
          </w:tcPr>
          <w:p w14:paraId="3C024BB9" w14:textId="55E818A2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89.5</w:t>
            </w:r>
          </w:p>
        </w:tc>
      </w:tr>
      <w:tr w:rsidR="006423FA" w:rsidRPr="006423FA" w14:paraId="1B6D3981" w14:textId="77777777" w:rsidTr="003201F4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417C7709" w14:textId="7AEBE05E" w:rsidR="006423FA" w:rsidRPr="006423FA" w:rsidRDefault="006423FA" w:rsidP="006423FA">
            <w:pPr>
              <w:ind w:left="227"/>
              <w:rPr>
                <w:bCs/>
                <w:sz w:val="18"/>
                <w:szCs w:val="18"/>
                <w:lang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Turistas no fronterizos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5EEF58FA" w14:textId="2E42DC64" w:rsidR="006423FA" w:rsidRPr="006423FA" w:rsidRDefault="006423FA" w:rsidP="006423FA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2 166.9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F355E51" w14:textId="64D9AB97" w:rsidR="006423FA" w:rsidRPr="006423FA" w:rsidRDefault="006423FA" w:rsidP="006423FA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2 112.3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D7007B1" w14:textId="34DC75DA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-2.5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2DE3E8F8" w14:textId="47E8BA4F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80.9</w:t>
            </w:r>
          </w:p>
        </w:tc>
      </w:tr>
      <w:tr w:rsidR="006423FA" w:rsidRPr="006423FA" w14:paraId="486BFC97" w14:textId="77777777" w:rsidTr="003201F4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4843C14F" w14:textId="77777777" w:rsidR="006423FA" w:rsidRPr="006423FA" w:rsidRDefault="006423FA" w:rsidP="006423FA">
            <w:pPr>
              <w:ind w:left="340"/>
              <w:rPr>
                <w:bCs/>
                <w:sz w:val="18"/>
                <w:szCs w:val="18"/>
                <w:lang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Vía aérea</w:t>
            </w:r>
          </w:p>
        </w:tc>
        <w:tc>
          <w:tcPr>
            <w:tcW w:w="1247" w:type="dxa"/>
            <w:vAlign w:val="center"/>
          </w:tcPr>
          <w:p w14:paraId="6A5BDD6C" w14:textId="28908D77" w:rsidR="006423FA" w:rsidRPr="006423FA" w:rsidRDefault="006423FA" w:rsidP="006423FA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2 056.4</w:t>
            </w:r>
          </w:p>
        </w:tc>
        <w:tc>
          <w:tcPr>
            <w:tcW w:w="1246" w:type="dxa"/>
            <w:vAlign w:val="center"/>
          </w:tcPr>
          <w:p w14:paraId="614A5D63" w14:textId="43D8B97A" w:rsidR="006423FA" w:rsidRPr="006423FA" w:rsidRDefault="006423FA" w:rsidP="006423FA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1 972.6</w:t>
            </w:r>
          </w:p>
        </w:tc>
        <w:tc>
          <w:tcPr>
            <w:tcW w:w="1246" w:type="dxa"/>
            <w:vAlign w:val="center"/>
          </w:tcPr>
          <w:p w14:paraId="7CED810B" w14:textId="5ECB2CFB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-4.1</w:t>
            </w:r>
          </w:p>
        </w:tc>
        <w:tc>
          <w:tcPr>
            <w:tcW w:w="1256" w:type="dxa"/>
            <w:vAlign w:val="center"/>
          </w:tcPr>
          <w:p w14:paraId="3E7C7A48" w14:textId="3F754C28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75.6</w:t>
            </w:r>
          </w:p>
        </w:tc>
      </w:tr>
      <w:tr w:rsidR="006423FA" w:rsidRPr="006423FA" w14:paraId="4A269BF1" w14:textId="77777777" w:rsidTr="003201F4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71C5FDED" w14:textId="77777777" w:rsidR="006423FA" w:rsidRPr="006423FA" w:rsidRDefault="006423FA" w:rsidP="006423FA">
            <w:pPr>
              <w:ind w:left="340"/>
              <w:rPr>
                <w:bCs/>
                <w:sz w:val="18"/>
                <w:szCs w:val="18"/>
                <w:lang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Vía terrestre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53AB5B77" w14:textId="5C85FA33" w:rsidR="006423FA" w:rsidRPr="006423FA" w:rsidRDefault="006423FA" w:rsidP="006423FA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110.5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6FE0D37F" w14:textId="14BE4CE3" w:rsidR="006423FA" w:rsidRPr="006423FA" w:rsidRDefault="006423FA" w:rsidP="006423FA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139.8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F1EA53A" w14:textId="67B640C1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26.4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75B55FBC" w14:textId="68DA28F7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5.4</w:t>
            </w:r>
          </w:p>
        </w:tc>
      </w:tr>
      <w:tr w:rsidR="006423FA" w:rsidRPr="006423FA" w14:paraId="1A56C93F" w14:textId="77777777" w:rsidTr="003201F4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46395513" w14:textId="77777777" w:rsidR="006423FA" w:rsidRPr="006423FA" w:rsidRDefault="006423FA" w:rsidP="006423FA">
            <w:pPr>
              <w:ind w:left="227"/>
              <w:rPr>
                <w:bCs/>
                <w:sz w:val="18"/>
                <w:szCs w:val="18"/>
                <w:lang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Turistas fronterizos</w:t>
            </w:r>
          </w:p>
        </w:tc>
        <w:tc>
          <w:tcPr>
            <w:tcW w:w="1247" w:type="dxa"/>
            <w:vAlign w:val="center"/>
          </w:tcPr>
          <w:p w14:paraId="2081A2A8" w14:textId="20240997" w:rsidR="006423FA" w:rsidRPr="006423FA" w:rsidRDefault="006423FA" w:rsidP="006423FA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183.1</w:t>
            </w:r>
          </w:p>
        </w:tc>
        <w:tc>
          <w:tcPr>
            <w:tcW w:w="1246" w:type="dxa"/>
            <w:vAlign w:val="center"/>
          </w:tcPr>
          <w:p w14:paraId="2849B7F6" w14:textId="45009069" w:rsidR="006423FA" w:rsidRPr="006423FA" w:rsidRDefault="006423FA" w:rsidP="006423FA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223.4</w:t>
            </w:r>
          </w:p>
        </w:tc>
        <w:tc>
          <w:tcPr>
            <w:tcW w:w="1246" w:type="dxa"/>
            <w:vAlign w:val="center"/>
          </w:tcPr>
          <w:p w14:paraId="2F23234C" w14:textId="3AF80045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22.0</w:t>
            </w:r>
          </w:p>
        </w:tc>
        <w:tc>
          <w:tcPr>
            <w:tcW w:w="1256" w:type="dxa"/>
            <w:vAlign w:val="center"/>
          </w:tcPr>
          <w:p w14:paraId="720DE6A9" w14:textId="48B902D9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8.6</w:t>
            </w:r>
          </w:p>
        </w:tc>
      </w:tr>
      <w:tr w:rsidR="006423FA" w:rsidRPr="006423FA" w14:paraId="33D35DB1" w14:textId="77777777" w:rsidTr="003201F4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0E734670" w14:textId="77777777" w:rsidR="006423FA" w:rsidRPr="006423FA" w:rsidRDefault="006423FA" w:rsidP="006423FA">
            <w:pPr>
              <w:ind w:left="113"/>
              <w:rPr>
                <w:bCs/>
                <w:sz w:val="18"/>
                <w:szCs w:val="18"/>
                <w:lang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Excursionistas internacionales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7761F447" w14:textId="66ADF4FF" w:rsidR="006423FA" w:rsidRPr="006423FA" w:rsidRDefault="006423FA" w:rsidP="006423FA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268.8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03E52D7A" w14:textId="2B3CE18B" w:rsidR="006423FA" w:rsidRPr="006423FA" w:rsidRDefault="006423FA" w:rsidP="006423FA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274.4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0A0E412B" w14:textId="365EFE98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2.1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5FE6C9AA" w14:textId="11C6215F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10.5</w:t>
            </w:r>
          </w:p>
        </w:tc>
      </w:tr>
      <w:tr w:rsidR="006423FA" w:rsidRPr="006423FA" w14:paraId="187309D8" w14:textId="77777777" w:rsidTr="003201F4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4EBE2E76" w14:textId="77777777" w:rsidR="006423FA" w:rsidRPr="006423FA" w:rsidRDefault="006423FA" w:rsidP="006423FA">
            <w:pPr>
              <w:ind w:left="227"/>
              <w:rPr>
                <w:bCs/>
                <w:sz w:val="18"/>
                <w:szCs w:val="18"/>
                <w:lang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Excursionistas fronterizos</w:t>
            </w:r>
          </w:p>
        </w:tc>
        <w:tc>
          <w:tcPr>
            <w:tcW w:w="1247" w:type="dxa"/>
            <w:vAlign w:val="center"/>
          </w:tcPr>
          <w:p w14:paraId="71093291" w14:textId="4CFAFC3D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209.8</w:t>
            </w:r>
          </w:p>
        </w:tc>
        <w:tc>
          <w:tcPr>
            <w:tcW w:w="1246" w:type="dxa"/>
            <w:vAlign w:val="center"/>
          </w:tcPr>
          <w:p w14:paraId="08E5CC61" w14:textId="760AFCFB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199.8</w:t>
            </w:r>
          </w:p>
        </w:tc>
        <w:tc>
          <w:tcPr>
            <w:tcW w:w="1246" w:type="dxa"/>
            <w:vAlign w:val="center"/>
          </w:tcPr>
          <w:p w14:paraId="72DE67B2" w14:textId="4CE05F13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-4.8</w:t>
            </w:r>
          </w:p>
        </w:tc>
        <w:tc>
          <w:tcPr>
            <w:tcW w:w="1256" w:type="dxa"/>
            <w:vAlign w:val="center"/>
          </w:tcPr>
          <w:p w14:paraId="593D1C49" w14:textId="2A064FA2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7.7</w:t>
            </w:r>
          </w:p>
        </w:tc>
      </w:tr>
      <w:tr w:rsidR="006423FA" w:rsidRPr="006423FA" w14:paraId="498977AF" w14:textId="77777777" w:rsidTr="003201F4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104D5779" w14:textId="31E6942C" w:rsidR="006423FA" w:rsidRPr="006423FA" w:rsidRDefault="006423FA" w:rsidP="006423FA">
            <w:pPr>
              <w:ind w:left="227"/>
              <w:rPr>
                <w:bCs/>
                <w:sz w:val="18"/>
                <w:szCs w:val="18"/>
                <w:lang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Excursionistas vía marítima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022172AF" w14:textId="10D0B451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59.0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839601D" w14:textId="3613F49A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74.6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2C292FC0" w14:textId="07EFCC4F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26.5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4319A2DB" w14:textId="1117B59E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6423FA">
              <w:rPr>
                <w:color w:val="000000"/>
                <w:sz w:val="18"/>
                <w:szCs w:val="18"/>
              </w:rPr>
              <w:t>2.9</w:t>
            </w:r>
          </w:p>
        </w:tc>
      </w:tr>
      <w:tr w:rsidR="00974F53" w:rsidRPr="006423FA" w14:paraId="30CC92F1" w14:textId="77777777" w:rsidTr="00974F53">
        <w:trPr>
          <w:trHeight w:hRule="exact" w:val="255"/>
          <w:jc w:val="center"/>
        </w:trPr>
        <w:tc>
          <w:tcPr>
            <w:tcW w:w="8675" w:type="dxa"/>
            <w:gridSpan w:val="5"/>
            <w:shd w:val="clear" w:color="auto" w:fill="C0C0C0"/>
            <w:vAlign w:val="center"/>
          </w:tcPr>
          <w:p w14:paraId="3FDD888E" w14:textId="55163E19" w:rsidR="0069292B" w:rsidRPr="006423FA" w:rsidRDefault="0069292B" w:rsidP="00974F53">
            <w:pPr>
              <w:tabs>
                <w:tab w:val="decimal" w:pos="595"/>
              </w:tabs>
              <w:jc w:val="center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sz w:val="18"/>
                <w:szCs w:val="18"/>
                <w:lang w:eastAsia="es-MX"/>
              </w:rPr>
              <w:t>Gasto medio (dólares)</w:t>
            </w:r>
          </w:p>
        </w:tc>
      </w:tr>
      <w:tr w:rsidR="006423FA" w:rsidRPr="006423FA" w14:paraId="70615781" w14:textId="77777777" w:rsidTr="00974F53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332DFBD9" w14:textId="4B3414E9" w:rsidR="006423FA" w:rsidRPr="006423FA" w:rsidRDefault="006423FA" w:rsidP="006423FA">
            <w:pPr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sz w:val="18"/>
                <w:szCs w:val="18"/>
                <w:lang w:val="es-MX" w:eastAsia="es-MX"/>
              </w:rPr>
              <w:t>Viajeras/os internacionales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06237493" w14:textId="70351301" w:rsidR="006423FA" w:rsidRPr="006423FA" w:rsidRDefault="006423FA" w:rsidP="006423FA">
            <w:pPr>
              <w:ind w:right="170"/>
              <w:jc w:val="righ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color w:val="000000"/>
                <w:sz w:val="18"/>
                <w:szCs w:val="18"/>
              </w:rPr>
              <w:t xml:space="preserve"> 329.9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93BDC7C" w14:textId="582F0633" w:rsidR="006423FA" w:rsidRPr="006423FA" w:rsidRDefault="006423FA" w:rsidP="006423FA">
            <w:pPr>
              <w:ind w:right="170"/>
              <w:jc w:val="righ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color w:val="000000"/>
                <w:sz w:val="18"/>
                <w:szCs w:val="18"/>
              </w:rPr>
              <w:t xml:space="preserve"> 312.3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2886338D" w14:textId="6989501B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6423FA">
              <w:rPr>
                <w:b/>
                <w:bCs/>
                <w:color w:val="000000"/>
                <w:sz w:val="18"/>
                <w:szCs w:val="18"/>
              </w:rPr>
              <w:t>-5.3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3F746C08" w14:textId="2D67628D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b/>
                <w:bCs/>
                <w:sz w:val="18"/>
                <w:szCs w:val="18"/>
              </w:rPr>
            </w:pPr>
            <w:r w:rsidRPr="006423FA">
              <w:rPr>
                <w:b/>
                <w:bCs/>
                <w:sz w:val="18"/>
                <w:szCs w:val="18"/>
              </w:rPr>
              <w:t> </w:t>
            </w:r>
          </w:p>
        </w:tc>
      </w:tr>
      <w:tr w:rsidR="006423FA" w:rsidRPr="006423FA" w14:paraId="6D44E8A3" w14:textId="77777777" w:rsidTr="00D95660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6166DF94" w14:textId="77777777" w:rsidR="006423FA" w:rsidRPr="006423FA" w:rsidRDefault="006423FA" w:rsidP="006423FA">
            <w:pPr>
              <w:ind w:left="113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Turistas internacionales</w:t>
            </w:r>
          </w:p>
        </w:tc>
        <w:tc>
          <w:tcPr>
            <w:tcW w:w="1247" w:type="dxa"/>
            <w:vAlign w:val="center"/>
          </w:tcPr>
          <w:p w14:paraId="429C2A60" w14:textId="6043462C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626.5</w:t>
            </w:r>
          </w:p>
        </w:tc>
        <w:tc>
          <w:tcPr>
            <w:tcW w:w="1246" w:type="dxa"/>
            <w:vAlign w:val="center"/>
          </w:tcPr>
          <w:p w14:paraId="7C127725" w14:textId="4F8ABBEA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595.7</w:t>
            </w:r>
          </w:p>
        </w:tc>
        <w:tc>
          <w:tcPr>
            <w:tcW w:w="1246" w:type="dxa"/>
            <w:vAlign w:val="center"/>
          </w:tcPr>
          <w:p w14:paraId="6B71B136" w14:textId="006F276D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-4.9</w:t>
            </w:r>
          </w:p>
        </w:tc>
        <w:tc>
          <w:tcPr>
            <w:tcW w:w="1256" w:type="dxa"/>
            <w:vAlign w:val="center"/>
          </w:tcPr>
          <w:p w14:paraId="03A85EAE" w14:textId="77777777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6423FA" w:rsidRPr="006423FA" w14:paraId="18EF7CF7" w14:textId="77777777" w:rsidTr="00D95660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079DB499" w14:textId="41A423B1" w:rsidR="006423FA" w:rsidRPr="006423FA" w:rsidRDefault="006423FA" w:rsidP="006423FA">
            <w:pPr>
              <w:ind w:left="227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Turistas no fronterizos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4825FCF7" w14:textId="441C6D69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1 062.1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74667016" w14:textId="7E54B601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1 108.8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8E6EC76" w14:textId="699067D9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4.4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6E0A3711" w14:textId="77777777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6423FA" w:rsidRPr="006423FA" w14:paraId="0656BB54" w14:textId="77777777" w:rsidTr="00D95660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3699D7E3" w14:textId="77777777" w:rsidR="006423FA" w:rsidRPr="006423FA" w:rsidRDefault="006423FA" w:rsidP="006423FA">
            <w:pPr>
              <w:ind w:left="340"/>
              <w:rPr>
                <w:sz w:val="18"/>
                <w:szCs w:val="18"/>
                <w:lang w:eastAsia="es-MX"/>
              </w:rPr>
            </w:pPr>
            <w:r w:rsidRPr="006423FA">
              <w:rPr>
                <w:sz w:val="18"/>
                <w:szCs w:val="18"/>
                <w:lang w:eastAsia="es-MX"/>
              </w:rPr>
              <w:t>Vía aérea</w:t>
            </w:r>
          </w:p>
        </w:tc>
        <w:tc>
          <w:tcPr>
            <w:tcW w:w="1247" w:type="dxa"/>
            <w:vAlign w:val="center"/>
          </w:tcPr>
          <w:p w14:paraId="46FBF63B" w14:textId="125FCADA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1 222.8</w:t>
            </w:r>
          </w:p>
        </w:tc>
        <w:tc>
          <w:tcPr>
            <w:tcW w:w="1246" w:type="dxa"/>
            <w:vAlign w:val="center"/>
          </w:tcPr>
          <w:p w14:paraId="4B221C4F" w14:textId="13156AD7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1 268.7</w:t>
            </w:r>
          </w:p>
        </w:tc>
        <w:tc>
          <w:tcPr>
            <w:tcW w:w="1246" w:type="dxa"/>
            <w:vAlign w:val="center"/>
          </w:tcPr>
          <w:p w14:paraId="76A4EB99" w14:textId="05FB83B8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3.8</w:t>
            </w:r>
          </w:p>
        </w:tc>
        <w:tc>
          <w:tcPr>
            <w:tcW w:w="1256" w:type="dxa"/>
            <w:vAlign w:val="center"/>
          </w:tcPr>
          <w:p w14:paraId="2FEF31D0" w14:textId="77777777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6423FA" w:rsidRPr="006423FA" w14:paraId="23CD14BC" w14:textId="77777777" w:rsidTr="00D95660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485D32EC" w14:textId="77777777" w:rsidR="006423FA" w:rsidRPr="006423FA" w:rsidRDefault="006423FA" w:rsidP="006423FA">
            <w:pPr>
              <w:ind w:left="340"/>
              <w:rPr>
                <w:sz w:val="18"/>
                <w:szCs w:val="18"/>
                <w:lang w:eastAsia="es-MX"/>
              </w:rPr>
            </w:pPr>
            <w:r w:rsidRPr="006423FA">
              <w:rPr>
                <w:sz w:val="18"/>
                <w:szCs w:val="18"/>
                <w:lang w:eastAsia="es-MX"/>
              </w:rPr>
              <w:t>Vía terrestre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3A77646C" w14:textId="12B6DFCF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308.2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154512A" w14:textId="0D42E581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399.0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6ABA6822" w14:textId="60667A8D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29.5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0C39E32E" w14:textId="77777777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6423FA" w:rsidRPr="006423FA" w14:paraId="5BAFC303" w14:textId="77777777" w:rsidTr="00D95660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0DA12C8B" w14:textId="77777777" w:rsidR="006423FA" w:rsidRPr="006423FA" w:rsidRDefault="006423FA" w:rsidP="006423FA">
            <w:pPr>
              <w:ind w:left="227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Turistas fronterizos</w:t>
            </w:r>
          </w:p>
        </w:tc>
        <w:tc>
          <w:tcPr>
            <w:tcW w:w="1247" w:type="dxa"/>
            <w:vAlign w:val="center"/>
          </w:tcPr>
          <w:p w14:paraId="7B368578" w14:textId="5FDAF45D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107.0</w:t>
            </w:r>
          </w:p>
        </w:tc>
        <w:tc>
          <w:tcPr>
            <w:tcW w:w="1246" w:type="dxa"/>
            <w:vAlign w:val="center"/>
          </w:tcPr>
          <w:p w14:paraId="75AB368A" w14:textId="63F9D6D4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110.8</w:t>
            </w:r>
          </w:p>
        </w:tc>
        <w:tc>
          <w:tcPr>
            <w:tcW w:w="1246" w:type="dxa"/>
            <w:vAlign w:val="center"/>
          </w:tcPr>
          <w:p w14:paraId="44584657" w14:textId="383CF55E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3.6</w:t>
            </w:r>
          </w:p>
        </w:tc>
        <w:tc>
          <w:tcPr>
            <w:tcW w:w="1256" w:type="dxa"/>
            <w:vAlign w:val="center"/>
          </w:tcPr>
          <w:p w14:paraId="098F5B57" w14:textId="77777777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6423FA" w:rsidRPr="006423FA" w14:paraId="2B21B1D3" w14:textId="77777777" w:rsidTr="00D95660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00D942F4" w14:textId="77777777" w:rsidR="006423FA" w:rsidRPr="006423FA" w:rsidRDefault="006423FA" w:rsidP="006423FA">
            <w:pPr>
              <w:ind w:left="113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Excursionistas internacionales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29EA3D98" w14:textId="6458E36F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64.2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A49B77B" w14:textId="1BC9017A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61.8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9109EB3" w14:textId="03EFBF47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-3.7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2DA4ECEB" w14:textId="77777777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6423FA" w:rsidRPr="006423FA" w14:paraId="022371F8" w14:textId="77777777" w:rsidTr="00D95660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46AFC18F" w14:textId="77777777" w:rsidR="006423FA" w:rsidRPr="006423FA" w:rsidRDefault="006423FA" w:rsidP="006423FA">
            <w:pPr>
              <w:ind w:left="227"/>
              <w:rPr>
                <w:bCs/>
                <w:sz w:val="18"/>
                <w:szCs w:val="18"/>
                <w:lang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Excursionistas fronterizos</w:t>
            </w:r>
          </w:p>
        </w:tc>
        <w:tc>
          <w:tcPr>
            <w:tcW w:w="1247" w:type="dxa"/>
            <w:vAlign w:val="center"/>
          </w:tcPr>
          <w:p w14:paraId="5FA15B3C" w14:textId="0117E21D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60.3</w:t>
            </w:r>
          </w:p>
        </w:tc>
        <w:tc>
          <w:tcPr>
            <w:tcW w:w="1246" w:type="dxa"/>
            <w:vAlign w:val="center"/>
          </w:tcPr>
          <w:p w14:paraId="4C35EB81" w14:textId="1444EB65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55.9</w:t>
            </w:r>
          </w:p>
        </w:tc>
        <w:tc>
          <w:tcPr>
            <w:tcW w:w="1246" w:type="dxa"/>
            <w:vAlign w:val="center"/>
          </w:tcPr>
          <w:p w14:paraId="4B98A47B" w14:textId="3782695E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-7.3</w:t>
            </w:r>
          </w:p>
        </w:tc>
        <w:tc>
          <w:tcPr>
            <w:tcW w:w="1256" w:type="dxa"/>
            <w:vAlign w:val="center"/>
          </w:tcPr>
          <w:p w14:paraId="39EADCC0" w14:textId="77777777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6423FA" w:rsidRPr="00974F53" w14:paraId="22F4D36B" w14:textId="77777777" w:rsidTr="00D95660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24D7DDC2" w14:textId="02355EB1" w:rsidR="006423FA" w:rsidRPr="006423FA" w:rsidRDefault="006423FA" w:rsidP="006423FA">
            <w:pPr>
              <w:ind w:left="227"/>
              <w:rPr>
                <w:bCs/>
                <w:sz w:val="18"/>
                <w:szCs w:val="18"/>
                <w:lang w:eastAsia="es-MX"/>
              </w:rPr>
            </w:pPr>
            <w:r w:rsidRPr="006423FA">
              <w:rPr>
                <w:bCs/>
                <w:sz w:val="18"/>
                <w:szCs w:val="18"/>
                <w:lang w:eastAsia="es-MX"/>
              </w:rPr>
              <w:t>Excursionistas vía marítima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08632AD5" w14:textId="23FC568A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83.5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F6EDF34" w14:textId="22EBA277" w:rsidR="006423FA" w:rsidRPr="006423FA" w:rsidRDefault="006423FA" w:rsidP="006423FA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 xml:space="preserve"> 86.4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3B75C614" w14:textId="3ECBF740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6423FA">
              <w:rPr>
                <w:color w:val="000000"/>
                <w:sz w:val="18"/>
                <w:szCs w:val="18"/>
              </w:rPr>
              <w:t>3.5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303CAE3B" w14:textId="77777777" w:rsidR="006423FA" w:rsidRPr="006423FA" w:rsidRDefault="006423FA" w:rsidP="006423FA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</w:tbl>
    <w:p w14:paraId="5E71E8F4" w14:textId="772BD725" w:rsidR="004260C0" w:rsidRPr="00974F53" w:rsidRDefault="004260C0" w:rsidP="001969C4">
      <w:pPr>
        <w:ind w:left="1330" w:right="721" w:hanging="639"/>
        <w:rPr>
          <w:rFonts w:eastAsia="Arial"/>
          <w:bCs/>
          <w:noProof/>
          <w:spacing w:val="-4"/>
          <w:sz w:val="16"/>
          <w:szCs w:val="16"/>
          <w:lang w:eastAsia="es-MX"/>
        </w:rPr>
      </w:pPr>
      <w:bookmarkStart w:id="4" w:name="_Hlk102733192"/>
      <w:r w:rsidRPr="00974F53">
        <w:rPr>
          <w:rFonts w:eastAsia="Arial"/>
          <w:bCs/>
          <w:noProof/>
          <w:spacing w:val="-4"/>
          <w:sz w:val="16"/>
          <w:szCs w:val="16"/>
          <w:lang w:eastAsia="es-MX"/>
        </w:rPr>
        <w:t>Nota</w:t>
      </w:r>
      <w:r w:rsidR="00DF5CF9" w:rsidRPr="00974F53">
        <w:rPr>
          <w:rFonts w:eastAsia="Arial"/>
          <w:bCs/>
          <w:noProof/>
          <w:spacing w:val="-4"/>
          <w:sz w:val="16"/>
          <w:szCs w:val="16"/>
          <w:lang w:eastAsia="es-MX"/>
        </w:rPr>
        <w:tab/>
      </w:r>
      <w:r w:rsidRPr="00974F53">
        <w:rPr>
          <w:rFonts w:eastAsia="Arial"/>
          <w:bCs/>
          <w:noProof/>
          <w:spacing w:val="-4"/>
          <w:sz w:val="16"/>
          <w:szCs w:val="16"/>
          <w:lang w:eastAsia="es-MX"/>
        </w:rPr>
        <w:t>La suma de los parciales puede no coincidir con los totales debido al redondeo de las cifras.</w:t>
      </w:r>
    </w:p>
    <w:p w14:paraId="5302CDFA" w14:textId="0A945274" w:rsidR="004260C0" w:rsidRPr="00974F53" w:rsidRDefault="004260C0" w:rsidP="001969C4">
      <w:pPr>
        <w:ind w:left="1330" w:right="721" w:hanging="639"/>
        <w:rPr>
          <w:rFonts w:eastAsia="Arial"/>
          <w:bCs/>
          <w:noProof/>
          <w:sz w:val="16"/>
          <w:szCs w:val="16"/>
          <w:lang w:eastAsia="es-MX"/>
        </w:rPr>
      </w:pPr>
      <w:r w:rsidRPr="00974F53">
        <w:rPr>
          <w:rFonts w:eastAsia="Arial"/>
          <w:bCs/>
          <w:noProof/>
          <w:sz w:val="16"/>
          <w:szCs w:val="16"/>
          <w:vertAlign w:val="superscript"/>
          <w:lang w:eastAsia="es-MX"/>
        </w:rPr>
        <w:t>1/</w:t>
      </w:r>
      <w:r w:rsidR="00DF5CF9" w:rsidRPr="00974F53">
        <w:rPr>
          <w:rFonts w:eastAsia="Arial"/>
          <w:bCs/>
          <w:noProof/>
          <w:sz w:val="16"/>
          <w:szCs w:val="16"/>
          <w:vertAlign w:val="superscript"/>
          <w:lang w:eastAsia="es-MX"/>
        </w:rPr>
        <w:tab/>
      </w:r>
      <w:r w:rsidRPr="00974F53">
        <w:rPr>
          <w:rFonts w:eastAsia="Arial"/>
          <w:bCs/>
          <w:noProof/>
          <w:sz w:val="16"/>
          <w:szCs w:val="16"/>
          <w:lang w:eastAsia="es-MX"/>
        </w:rPr>
        <w:t>Cifras preliminares.</w:t>
      </w:r>
    </w:p>
    <w:p w14:paraId="2A72CA6B" w14:textId="0B2C085D" w:rsidR="004260C0" w:rsidRPr="00974F53" w:rsidRDefault="004260C0" w:rsidP="001969C4">
      <w:pPr>
        <w:ind w:left="1330" w:right="721" w:hanging="639"/>
        <w:rPr>
          <w:b/>
          <w:i/>
          <w:sz w:val="16"/>
          <w:szCs w:val="16"/>
          <w:lang w:val="es-MX"/>
        </w:rPr>
      </w:pPr>
      <w:r w:rsidRPr="00974F53">
        <w:rPr>
          <w:sz w:val="16"/>
          <w:szCs w:val="16"/>
        </w:rPr>
        <w:t>Fuente:</w:t>
      </w:r>
      <w:r w:rsidR="00DF5CF9" w:rsidRPr="00974F53">
        <w:rPr>
          <w:sz w:val="16"/>
          <w:szCs w:val="16"/>
        </w:rPr>
        <w:tab/>
      </w:r>
      <w:r w:rsidRPr="00974F53">
        <w:rPr>
          <w:rFonts w:eastAsia="Arial"/>
          <w:bCs/>
          <w:smallCaps/>
          <w:noProof/>
          <w:sz w:val="16"/>
          <w:szCs w:val="16"/>
          <w:lang w:eastAsia="es-MX"/>
        </w:rPr>
        <w:t>inegi</w:t>
      </w:r>
      <w:r w:rsidRPr="00974F53">
        <w:rPr>
          <w:sz w:val="16"/>
          <w:szCs w:val="16"/>
        </w:rPr>
        <w:t xml:space="preserve">. 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Encuesta de Viajeros Internacionales (</w:t>
      </w:r>
      <w:r w:rsidRPr="00974F53">
        <w:rPr>
          <w:rFonts w:eastAsia="Arial"/>
          <w:bCs/>
          <w:smallCaps/>
          <w:noProof/>
          <w:sz w:val="16"/>
          <w:szCs w:val="16"/>
          <w:lang w:eastAsia="es-MX"/>
        </w:rPr>
        <w:t>evi)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, 202</w:t>
      </w:r>
      <w:r w:rsidR="008221C7" w:rsidRPr="00974F53">
        <w:rPr>
          <w:rFonts w:eastAsia="Arial"/>
          <w:bCs/>
          <w:noProof/>
          <w:sz w:val="16"/>
          <w:szCs w:val="16"/>
          <w:lang w:eastAsia="es-MX"/>
        </w:rPr>
        <w:t>6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.</w:t>
      </w:r>
    </w:p>
    <w:bookmarkEnd w:id="4"/>
    <w:p w14:paraId="3C890710" w14:textId="1DEF9F1C" w:rsidR="00BB1DF2" w:rsidRPr="00974F53" w:rsidRDefault="00BB1DF2">
      <w:pPr>
        <w:jc w:val="left"/>
      </w:pPr>
      <w:r w:rsidRPr="00974F53">
        <w:br w:type="page"/>
      </w:r>
    </w:p>
    <w:p w14:paraId="730590E6" w14:textId="482F3533" w:rsidR="005751C3" w:rsidRPr="005B4E29" w:rsidRDefault="00262242" w:rsidP="00A632D1">
      <w:pPr>
        <w:pStyle w:val="Prrafodelista"/>
        <w:ind w:left="0"/>
        <w:jc w:val="center"/>
        <w:rPr>
          <w:b/>
          <w:bCs/>
          <w:smallCaps/>
          <w:sz w:val="26"/>
          <w:szCs w:val="26"/>
          <w:lang w:val="es-ES"/>
        </w:rPr>
      </w:pPr>
      <w:proofErr w:type="spellStart"/>
      <w:r w:rsidRPr="005B4E29">
        <w:rPr>
          <w:b/>
          <w:bCs/>
          <w:smallCaps/>
          <w:sz w:val="26"/>
          <w:szCs w:val="26"/>
          <w:lang w:val="es-ES"/>
        </w:rPr>
        <w:lastRenderedPageBreak/>
        <w:t>ii</w:t>
      </w:r>
      <w:proofErr w:type="spellEnd"/>
      <w:r w:rsidRPr="005B4E29">
        <w:rPr>
          <w:b/>
          <w:bCs/>
          <w:smallCaps/>
          <w:sz w:val="26"/>
          <w:szCs w:val="26"/>
          <w:lang w:val="es-ES"/>
        </w:rPr>
        <w:t xml:space="preserve">. </w:t>
      </w:r>
      <w:r w:rsidR="005751C3" w:rsidRPr="005B4E29">
        <w:rPr>
          <w:b/>
          <w:bCs/>
          <w:smallCaps/>
          <w:sz w:val="26"/>
          <w:szCs w:val="26"/>
          <w:lang w:val="es-ES"/>
        </w:rPr>
        <w:t xml:space="preserve">salidas de residentes en </w:t>
      </w:r>
      <w:proofErr w:type="spellStart"/>
      <w:r w:rsidR="005751C3" w:rsidRPr="005B4E29">
        <w:rPr>
          <w:b/>
          <w:bCs/>
          <w:smallCaps/>
          <w:sz w:val="26"/>
          <w:szCs w:val="26"/>
          <w:lang w:val="es-ES"/>
        </w:rPr>
        <w:t>méxico</w:t>
      </w:r>
      <w:proofErr w:type="spellEnd"/>
    </w:p>
    <w:p w14:paraId="0A35AD47" w14:textId="15BB5E77" w:rsidR="004260C0" w:rsidRPr="005B4E29" w:rsidRDefault="004260C0" w:rsidP="00C35395">
      <w:pPr>
        <w:tabs>
          <w:tab w:val="left" w:pos="728"/>
        </w:tabs>
        <w:spacing w:before="240"/>
        <w:ind w:left="283"/>
        <w:rPr>
          <w:b/>
          <w:iCs/>
        </w:rPr>
      </w:pPr>
      <w:r w:rsidRPr="005B4E29">
        <w:rPr>
          <w:b/>
          <w:iCs/>
        </w:rPr>
        <w:t>Salidas de</w:t>
      </w:r>
      <w:r w:rsidR="00AD1721" w:rsidRPr="005B4E29">
        <w:rPr>
          <w:b/>
          <w:iCs/>
        </w:rPr>
        <w:t xml:space="preserve"> </w:t>
      </w:r>
      <w:r w:rsidR="007E3531" w:rsidRPr="005B4E29">
        <w:rPr>
          <w:b/>
          <w:iCs/>
        </w:rPr>
        <w:t xml:space="preserve">las y los </w:t>
      </w:r>
      <w:r w:rsidRPr="005B4E29">
        <w:rPr>
          <w:b/>
          <w:iCs/>
        </w:rPr>
        <w:t>vi</w:t>
      </w:r>
      <w:r w:rsidR="00AD1721" w:rsidRPr="005B4E29">
        <w:rPr>
          <w:b/>
          <w:iCs/>
        </w:rPr>
        <w:t>ajeros</w:t>
      </w:r>
      <w:r w:rsidRPr="005B4E29">
        <w:rPr>
          <w:b/>
          <w:iCs/>
        </w:rPr>
        <w:t xml:space="preserve"> internacionales</w:t>
      </w:r>
    </w:p>
    <w:p w14:paraId="230BA536" w14:textId="6D17817B" w:rsidR="004260C0" w:rsidRPr="005B4E29" w:rsidRDefault="00F31A54" w:rsidP="00C35395">
      <w:pPr>
        <w:spacing w:before="240"/>
        <w:rPr>
          <w:szCs w:val="22"/>
        </w:rPr>
      </w:pPr>
      <w:r w:rsidRPr="00206CC6">
        <w:rPr>
          <w:szCs w:val="22"/>
        </w:rPr>
        <w:t xml:space="preserve">En </w:t>
      </w:r>
      <w:r w:rsidR="001548D3" w:rsidRPr="00206CC6">
        <w:rPr>
          <w:szCs w:val="22"/>
        </w:rPr>
        <w:t>mayo</w:t>
      </w:r>
      <w:r w:rsidR="00BC02E6" w:rsidRPr="00206CC6">
        <w:rPr>
          <w:szCs w:val="22"/>
        </w:rPr>
        <w:t xml:space="preserve"> de 2026</w:t>
      </w:r>
      <w:r w:rsidR="004260C0" w:rsidRPr="00206CC6">
        <w:rPr>
          <w:szCs w:val="22"/>
        </w:rPr>
        <w:t xml:space="preserve"> visitaron el extranjero </w:t>
      </w:r>
      <w:r w:rsidR="006423FA" w:rsidRPr="00206CC6">
        <w:rPr>
          <w:szCs w:val="22"/>
        </w:rPr>
        <w:t>6 915 815</w:t>
      </w:r>
      <w:r w:rsidR="00A749EB" w:rsidRPr="00206CC6">
        <w:rPr>
          <w:szCs w:val="22"/>
        </w:rPr>
        <w:t xml:space="preserve"> </w:t>
      </w:r>
      <w:r w:rsidR="00BF75ED" w:rsidRPr="00206CC6">
        <w:rPr>
          <w:szCs w:val="22"/>
        </w:rPr>
        <w:t xml:space="preserve">viajeras y viajeros </w:t>
      </w:r>
      <w:r w:rsidR="004260C0" w:rsidRPr="00206CC6">
        <w:rPr>
          <w:szCs w:val="22"/>
        </w:rPr>
        <w:t xml:space="preserve">residentes en México, </w:t>
      </w:r>
      <w:r w:rsidR="002A1164" w:rsidRPr="00206CC6">
        <w:rPr>
          <w:szCs w:val="22"/>
        </w:rPr>
        <w:t xml:space="preserve">cifra </w:t>
      </w:r>
      <w:r w:rsidR="006423FA" w:rsidRPr="00206CC6">
        <w:t>14</w:t>
      </w:r>
      <w:r w:rsidR="00A749EB" w:rsidRPr="00206CC6">
        <w:t>.8</w:t>
      </w:r>
      <w:r w:rsidR="002A1164" w:rsidRPr="00206CC6">
        <w:t> </w:t>
      </w:r>
      <w:r w:rsidR="004260C0" w:rsidRPr="00206CC6">
        <w:rPr>
          <w:szCs w:val="22"/>
        </w:rPr>
        <w:t>%</w:t>
      </w:r>
      <w:r w:rsidR="009810C9" w:rsidRPr="00206CC6">
        <w:rPr>
          <w:szCs w:val="22"/>
        </w:rPr>
        <w:t xml:space="preserve"> </w:t>
      </w:r>
      <w:r w:rsidR="004260C0" w:rsidRPr="00206CC6">
        <w:rPr>
          <w:szCs w:val="22"/>
        </w:rPr>
        <w:t>mayor</w:t>
      </w:r>
      <w:r w:rsidR="00F24BA5">
        <w:rPr>
          <w:szCs w:val="22"/>
        </w:rPr>
        <w:t xml:space="preserve"> que la </w:t>
      </w:r>
      <w:r w:rsidR="0056767B">
        <w:rPr>
          <w:szCs w:val="22"/>
        </w:rPr>
        <w:t>de 2025</w:t>
      </w:r>
      <w:r w:rsidR="004260C0" w:rsidRPr="00206CC6">
        <w:rPr>
          <w:szCs w:val="22"/>
        </w:rPr>
        <w:t>. De ese número,</w:t>
      </w:r>
      <w:r w:rsidR="009810C9" w:rsidRPr="00206CC6">
        <w:rPr>
          <w:szCs w:val="22"/>
        </w:rPr>
        <w:t xml:space="preserve"> </w:t>
      </w:r>
      <w:r w:rsidR="006423FA" w:rsidRPr="00206CC6">
        <w:rPr>
          <w:szCs w:val="22"/>
        </w:rPr>
        <w:t>1 837 116</w:t>
      </w:r>
      <w:r w:rsidR="003B00FA" w:rsidRPr="00206CC6">
        <w:rPr>
          <w:szCs w:val="22"/>
        </w:rPr>
        <w:t xml:space="preserve"> </w:t>
      </w:r>
      <w:r w:rsidR="004260C0" w:rsidRPr="00206CC6">
        <w:rPr>
          <w:szCs w:val="22"/>
        </w:rPr>
        <w:t xml:space="preserve">fueron turistas internacionales </w:t>
      </w:r>
      <w:r w:rsidR="004B1499" w:rsidRPr="00206CC6">
        <w:rPr>
          <w:lang w:val="es-MX"/>
        </w:rPr>
        <w:t>—</w:t>
      </w:r>
      <w:r w:rsidR="00683733" w:rsidRPr="00206CC6">
        <w:rPr>
          <w:szCs w:val="22"/>
        </w:rPr>
        <w:t>quienes</w:t>
      </w:r>
      <w:r w:rsidR="004260C0" w:rsidRPr="00206CC6">
        <w:rPr>
          <w:szCs w:val="22"/>
        </w:rPr>
        <w:t xml:space="preserve"> residen en México </w:t>
      </w:r>
      <w:r w:rsidR="00683733" w:rsidRPr="00206CC6">
        <w:rPr>
          <w:szCs w:val="22"/>
        </w:rPr>
        <w:t>y</w:t>
      </w:r>
      <w:r w:rsidR="004260C0" w:rsidRPr="00206CC6">
        <w:rPr>
          <w:szCs w:val="22"/>
        </w:rPr>
        <w:t xml:space="preserve"> </w:t>
      </w:r>
      <w:r w:rsidR="006402A6" w:rsidRPr="00206CC6">
        <w:rPr>
          <w:szCs w:val="22"/>
        </w:rPr>
        <w:t>se hospedaron al menos una noche</w:t>
      </w:r>
      <w:r w:rsidR="004260C0" w:rsidRPr="00206CC6">
        <w:rPr>
          <w:szCs w:val="22"/>
        </w:rPr>
        <w:t xml:space="preserve"> en el extranjero</w:t>
      </w:r>
      <w:r w:rsidR="004B1499" w:rsidRPr="00206CC6">
        <w:rPr>
          <w:lang w:val="es-MX"/>
        </w:rPr>
        <w:t>—</w:t>
      </w:r>
      <w:r w:rsidR="005E453E" w:rsidRPr="00206CC6">
        <w:rPr>
          <w:lang w:val="es-MX"/>
        </w:rPr>
        <w:t xml:space="preserve">, mientras que las y los </w:t>
      </w:r>
      <w:r w:rsidR="005E453E" w:rsidRPr="00206CC6">
        <w:rPr>
          <w:szCs w:val="22"/>
        </w:rPr>
        <w:t xml:space="preserve">excursionistas internacionales que egresaron fueron </w:t>
      </w:r>
      <w:r w:rsidR="006423FA" w:rsidRPr="00206CC6">
        <w:t>5 078 698</w:t>
      </w:r>
      <w:r w:rsidR="00A749EB" w:rsidRPr="00206CC6">
        <w:t xml:space="preserve"> </w:t>
      </w:r>
      <w:r w:rsidR="004260C0" w:rsidRPr="00206CC6">
        <w:rPr>
          <w:szCs w:val="22"/>
        </w:rPr>
        <w:t>(ver gráfica 2).</w:t>
      </w:r>
    </w:p>
    <w:p w14:paraId="441F6391" w14:textId="77777777" w:rsidR="004260C0" w:rsidRPr="00501CBA" w:rsidRDefault="004260C0" w:rsidP="008B6334">
      <w:pPr>
        <w:pStyle w:val="p01"/>
        <w:keepLines w:val="0"/>
        <w:widowControl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501CBA">
        <w:rPr>
          <w:rFonts w:ascii="Arial" w:hAnsi="Arial" w:cs="Arial"/>
          <w:bCs/>
          <w:color w:val="003057"/>
          <w:sz w:val="20"/>
          <w:szCs w:val="18"/>
          <w:lang w:val="es-MX"/>
        </w:rPr>
        <w:t>Gráfica 2</w:t>
      </w:r>
    </w:p>
    <w:p w14:paraId="033B82C1" w14:textId="018C0683" w:rsidR="004260C0" w:rsidRPr="00501CBA" w:rsidRDefault="004260C0" w:rsidP="008B6334">
      <w:pPr>
        <w:pStyle w:val="Titcuadrograf"/>
        <w:ind w:left="0"/>
        <w:rPr>
          <w:smallCaps w:val="0"/>
          <w:color w:val="003057"/>
          <w:sz w:val="22"/>
          <w:szCs w:val="20"/>
        </w:rPr>
      </w:pPr>
      <w:r w:rsidRPr="00501CBA">
        <w:rPr>
          <w:smallCaps w:val="0"/>
          <w:color w:val="003057"/>
          <w:sz w:val="22"/>
          <w:szCs w:val="20"/>
        </w:rPr>
        <w:t>Salidas de</w:t>
      </w:r>
      <w:r w:rsidR="007E3531" w:rsidRPr="00501CBA">
        <w:rPr>
          <w:smallCaps w:val="0"/>
          <w:color w:val="003057"/>
          <w:sz w:val="22"/>
          <w:szCs w:val="20"/>
        </w:rPr>
        <w:t xml:space="preserve"> las y los</w:t>
      </w:r>
      <w:r w:rsidRPr="00501CBA">
        <w:rPr>
          <w:smallCaps w:val="0"/>
          <w:color w:val="003057"/>
          <w:sz w:val="22"/>
          <w:szCs w:val="20"/>
        </w:rPr>
        <w:t xml:space="preserve"> </w:t>
      </w:r>
      <w:r w:rsidR="005E453E" w:rsidRPr="00501CBA">
        <w:rPr>
          <w:smallCaps w:val="0"/>
          <w:color w:val="003057"/>
          <w:sz w:val="22"/>
          <w:szCs w:val="20"/>
        </w:rPr>
        <w:t>viajeros</w:t>
      </w:r>
      <w:r w:rsidRPr="00501CBA">
        <w:rPr>
          <w:smallCaps w:val="0"/>
          <w:color w:val="003057"/>
          <w:sz w:val="22"/>
          <w:szCs w:val="20"/>
        </w:rPr>
        <w:t xml:space="preserve"> internacionales</w:t>
      </w:r>
    </w:p>
    <w:p w14:paraId="1D13C7C2" w14:textId="58A5239E" w:rsidR="004260C0" w:rsidRPr="00501CBA" w:rsidRDefault="001548D3" w:rsidP="008B6334">
      <w:pPr>
        <w:pStyle w:val="Textoindependiente217"/>
        <w:spacing w:after="0"/>
        <w:ind w:firstLine="0"/>
        <w:jc w:val="center"/>
        <w:rPr>
          <w:bCs/>
          <w:sz w:val="20"/>
          <w:lang w:val="es-ES"/>
        </w:rPr>
      </w:pPr>
      <w:r w:rsidRPr="00501CBA">
        <w:rPr>
          <w:bCs/>
          <w:sz w:val="20"/>
          <w:lang w:val="es-ES"/>
        </w:rPr>
        <w:t>mayo</w:t>
      </w:r>
      <w:r w:rsidR="00C11EB8" w:rsidRPr="00501CBA">
        <w:rPr>
          <w:bCs/>
          <w:sz w:val="20"/>
          <w:lang w:val="es-ES"/>
        </w:rPr>
        <w:t xml:space="preserve"> de </w:t>
      </w:r>
      <w:r w:rsidR="00BC02E6" w:rsidRPr="00501CBA">
        <w:rPr>
          <w:bCs/>
          <w:sz w:val="20"/>
          <w:lang w:val="es-ES"/>
        </w:rPr>
        <w:t>2024</w:t>
      </w:r>
      <w:r w:rsidR="00543F21" w:rsidRPr="00501CBA">
        <w:rPr>
          <w:bCs/>
          <w:color w:val="27251F"/>
          <w:sz w:val="20"/>
        </w:rPr>
        <w:t>–</w:t>
      </w:r>
      <w:r w:rsidRPr="00501CBA">
        <w:rPr>
          <w:bCs/>
          <w:sz w:val="20"/>
          <w:lang w:val="es-ES"/>
        </w:rPr>
        <w:t>mayo</w:t>
      </w:r>
      <w:r w:rsidR="00BC02E6" w:rsidRPr="00501CBA">
        <w:rPr>
          <w:bCs/>
          <w:sz w:val="20"/>
          <w:lang w:val="es-ES"/>
        </w:rPr>
        <w:t xml:space="preserve"> de 2026</w:t>
      </w:r>
    </w:p>
    <w:p w14:paraId="1AE32650" w14:textId="591E48C3" w:rsidR="004260C0" w:rsidRPr="00974F53" w:rsidRDefault="004260C0" w:rsidP="008B6334">
      <w:pPr>
        <w:pStyle w:val="Textoindependiente217"/>
        <w:spacing w:after="0"/>
        <w:ind w:firstLine="0"/>
        <w:jc w:val="center"/>
        <w:rPr>
          <w:noProof/>
        </w:rPr>
      </w:pPr>
      <w:r w:rsidRPr="00501CBA">
        <w:rPr>
          <w:bCs/>
          <w:sz w:val="18"/>
          <w:szCs w:val="18"/>
          <w:lang w:val="es-ES"/>
        </w:rPr>
        <w:t>(</w:t>
      </w:r>
      <w:r w:rsidR="00EA1ECA" w:rsidRPr="00501CBA">
        <w:rPr>
          <w:bCs/>
          <w:sz w:val="18"/>
          <w:szCs w:val="18"/>
          <w:lang w:val="es-ES"/>
        </w:rPr>
        <w:t xml:space="preserve">miles de </w:t>
      </w:r>
      <w:r w:rsidR="005E453E" w:rsidRPr="00501CBA">
        <w:rPr>
          <w:bCs/>
          <w:sz w:val="18"/>
          <w:szCs w:val="18"/>
          <w:lang w:val="es-ES"/>
        </w:rPr>
        <w:t>salidas</w:t>
      </w:r>
      <w:r w:rsidRPr="00501CBA">
        <w:rPr>
          <w:bCs/>
          <w:sz w:val="18"/>
          <w:szCs w:val="18"/>
          <w:lang w:val="es-ES"/>
        </w:rPr>
        <w:t>)</w:t>
      </w:r>
    </w:p>
    <w:p w14:paraId="06AB927A" w14:textId="120460A2" w:rsidR="0021134C" w:rsidRPr="00974F53" w:rsidRDefault="00501CBA" w:rsidP="008B6334">
      <w:pPr>
        <w:pStyle w:val="Textoindependiente217"/>
        <w:spacing w:after="0"/>
        <w:ind w:firstLine="0"/>
        <w:jc w:val="center"/>
        <w:rPr>
          <w:bCs/>
          <w:sz w:val="18"/>
          <w:szCs w:val="18"/>
          <w:lang w:val="es-ES"/>
        </w:rPr>
      </w:pPr>
      <w:r>
        <w:rPr>
          <w:noProof/>
        </w:rPr>
        <w:drawing>
          <wp:inline distT="0" distB="0" distL="0" distR="0" wp14:anchorId="4CFBDE86" wp14:editId="759492F1">
            <wp:extent cx="5760000" cy="1980000"/>
            <wp:effectExtent l="0" t="0" r="0" b="1270"/>
            <wp:docPr id="115626834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A98C10A3-E5A1-4B92-B17B-7F8142F891B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47835B96" w14:textId="6CB4B4F3" w:rsidR="004260C0" w:rsidRPr="00974F53" w:rsidRDefault="001204EA" w:rsidP="008B6334">
      <w:pPr>
        <w:ind w:left="1214" w:right="527" w:hanging="590"/>
        <w:rPr>
          <w:rFonts w:eastAsia="Arial"/>
          <w:bCs/>
          <w:noProof/>
          <w:sz w:val="16"/>
          <w:szCs w:val="16"/>
          <w:lang w:eastAsia="es-MX"/>
        </w:rPr>
      </w:pPr>
      <w:r w:rsidRPr="00974F53">
        <w:rPr>
          <w:rFonts w:eastAsia="Arial"/>
          <w:bCs/>
          <w:noProof/>
          <w:sz w:val="16"/>
          <w:szCs w:val="16"/>
          <w:lang w:eastAsia="es-MX"/>
        </w:rPr>
        <w:t>Nota</w:t>
      </w:r>
      <w:r w:rsidR="00E15249" w:rsidRPr="00974F53">
        <w:rPr>
          <w:rFonts w:eastAsia="Arial"/>
          <w:bCs/>
          <w:noProof/>
          <w:sz w:val="16"/>
          <w:szCs w:val="16"/>
          <w:lang w:eastAsia="es-MX"/>
        </w:rPr>
        <w:t>:</w:t>
      </w:r>
      <w:r w:rsidR="00DF5CF9" w:rsidRPr="00974F53">
        <w:rPr>
          <w:rFonts w:eastAsia="Arial"/>
          <w:bCs/>
          <w:noProof/>
          <w:sz w:val="16"/>
          <w:szCs w:val="16"/>
          <w:lang w:eastAsia="es-MX"/>
        </w:rPr>
        <w:tab/>
      </w:r>
      <w:r w:rsidR="004260C0" w:rsidRPr="00974F53">
        <w:rPr>
          <w:rFonts w:eastAsia="Arial"/>
          <w:bCs/>
          <w:noProof/>
          <w:sz w:val="16"/>
          <w:szCs w:val="16"/>
          <w:lang w:eastAsia="es-MX"/>
        </w:rPr>
        <w:t>Cifras preliminares a partir de</w:t>
      </w:r>
      <w:r w:rsidR="00914377" w:rsidRPr="00974F53">
        <w:rPr>
          <w:rFonts w:eastAsia="Arial"/>
          <w:bCs/>
          <w:noProof/>
          <w:sz w:val="16"/>
          <w:szCs w:val="16"/>
          <w:lang w:eastAsia="es-MX"/>
        </w:rPr>
        <w:t xml:space="preserve"> </w:t>
      </w:r>
      <w:r w:rsidR="00B63E52" w:rsidRPr="00974F53">
        <w:rPr>
          <w:rFonts w:eastAsia="Arial"/>
          <w:bCs/>
          <w:noProof/>
          <w:sz w:val="16"/>
          <w:szCs w:val="16"/>
          <w:lang w:eastAsia="es-MX"/>
        </w:rPr>
        <w:t>202</w:t>
      </w:r>
      <w:r w:rsidR="00BE5EC0" w:rsidRPr="00974F53">
        <w:rPr>
          <w:rFonts w:eastAsia="Arial"/>
          <w:bCs/>
          <w:noProof/>
          <w:sz w:val="16"/>
          <w:szCs w:val="16"/>
          <w:lang w:eastAsia="es-MX"/>
        </w:rPr>
        <w:t>5</w:t>
      </w:r>
      <w:r w:rsidR="00914377" w:rsidRPr="00974F53">
        <w:rPr>
          <w:rFonts w:eastAsia="Arial"/>
          <w:bCs/>
          <w:noProof/>
          <w:sz w:val="16"/>
          <w:szCs w:val="16"/>
          <w:lang w:eastAsia="es-MX"/>
        </w:rPr>
        <w:t>.</w:t>
      </w:r>
    </w:p>
    <w:p w14:paraId="155D7697" w14:textId="79DA49D0" w:rsidR="004260C0" w:rsidRPr="00974F53" w:rsidRDefault="004260C0" w:rsidP="00B667B4">
      <w:pPr>
        <w:ind w:left="1214" w:right="527" w:hanging="590"/>
        <w:rPr>
          <w:b/>
          <w:i/>
          <w:sz w:val="16"/>
          <w:szCs w:val="16"/>
        </w:rPr>
      </w:pPr>
      <w:r w:rsidRPr="00974F53">
        <w:rPr>
          <w:rFonts w:eastAsia="Arial"/>
          <w:bCs/>
          <w:noProof/>
          <w:sz w:val="16"/>
          <w:szCs w:val="16"/>
          <w:lang w:eastAsia="es-MX"/>
        </w:rPr>
        <w:t>Fuente: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ab/>
      </w:r>
      <w:r w:rsidRPr="00974F53">
        <w:rPr>
          <w:rFonts w:eastAsia="Arial"/>
          <w:bCs/>
          <w:smallCaps/>
          <w:noProof/>
          <w:sz w:val="16"/>
          <w:szCs w:val="16"/>
          <w:lang w:eastAsia="es-MX"/>
        </w:rPr>
        <w:t>inegi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. Encuesta de Viajeros Internacionales (</w:t>
      </w:r>
      <w:r w:rsidRPr="00974F53">
        <w:rPr>
          <w:rFonts w:eastAsia="Arial"/>
          <w:bCs/>
          <w:smallCaps/>
          <w:noProof/>
          <w:sz w:val="16"/>
          <w:szCs w:val="16"/>
          <w:lang w:eastAsia="es-MX"/>
        </w:rPr>
        <w:t>evi)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, 202</w:t>
      </w:r>
      <w:r w:rsidR="008221C7" w:rsidRPr="00974F53">
        <w:rPr>
          <w:rFonts w:eastAsia="Arial"/>
          <w:bCs/>
          <w:noProof/>
          <w:sz w:val="16"/>
          <w:szCs w:val="16"/>
          <w:lang w:eastAsia="es-MX"/>
        </w:rPr>
        <w:t>6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.</w:t>
      </w:r>
    </w:p>
    <w:p w14:paraId="62219561" w14:textId="3CFCAA8C" w:rsidR="0050419A" w:rsidRPr="008F1ED7" w:rsidRDefault="00A331B5" w:rsidP="00A632D1">
      <w:pPr>
        <w:spacing w:before="240"/>
      </w:pPr>
      <w:r w:rsidRPr="00206CC6">
        <w:t xml:space="preserve">Las y los </w:t>
      </w:r>
      <w:r w:rsidR="009D03CE" w:rsidRPr="00206CC6">
        <w:t xml:space="preserve">turistas </w:t>
      </w:r>
      <w:r w:rsidRPr="00206CC6">
        <w:t xml:space="preserve">internacionales que salen de México se desagregan en turistas fronterizos y </w:t>
      </w:r>
      <w:r w:rsidR="00D444F7" w:rsidRPr="00206CC6">
        <w:t xml:space="preserve">no </w:t>
      </w:r>
      <w:r w:rsidRPr="00206CC6">
        <w:t>fronterizos. En el mes que se reporta, las y los turistas no fronterizos registraron</w:t>
      </w:r>
      <w:r w:rsidR="00777B86" w:rsidRPr="00206CC6">
        <w:t xml:space="preserve"> </w:t>
      </w:r>
      <w:r w:rsidR="00501CBA" w:rsidRPr="00206CC6">
        <w:t>1 092 071</w:t>
      </w:r>
      <w:r w:rsidR="00A5052D" w:rsidRPr="00206CC6">
        <w:t> </w:t>
      </w:r>
      <w:r w:rsidR="00A23436" w:rsidRPr="00206CC6">
        <w:t>salidas</w:t>
      </w:r>
      <w:r w:rsidR="001969C4" w:rsidRPr="00206CC6">
        <w:t xml:space="preserve"> (</w:t>
      </w:r>
      <w:r w:rsidR="00501CBA" w:rsidRPr="00206CC6">
        <w:t>59.4</w:t>
      </w:r>
      <w:r w:rsidR="001969C4" w:rsidRPr="00206CC6">
        <w:t> %)</w:t>
      </w:r>
      <w:r w:rsidR="008B6334" w:rsidRPr="00206CC6">
        <w:t xml:space="preserve">, </w:t>
      </w:r>
      <w:r w:rsidR="0050419A" w:rsidRPr="00206CC6">
        <w:t xml:space="preserve">cantidad </w:t>
      </w:r>
      <w:r w:rsidR="008856D0">
        <w:t xml:space="preserve">8.8% </w:t>
      </w:r>
      <w:r w:rsidR="00DC7F22" w:rsidRPr="00206CC6">
        <w:t>supe</w:t>
      </w:r>
      <w:r w:rsidR="0050419A" w:rsidRPr="00206CC6">
        <w:t>rior</w:t>
      </w:r>
      <w:r w:rsidR="008856D0">
        <w:t xml:space="preserve"> a la del año anterior. </w:t>
      </w:r>
      <w:r w:rsidR="008B6334" w:rsidRPr="00206CC6">
        <w:t>Por su parte,</w:t>
      </w:r>
      <w:r w:rsidR="009D1308" w:rsidRPr="00206CC6">
        <w:t xml:space="preserve"> las y</w:t>
      </w:r>
      <w:r w:rsidR="008B6334" w:rsidRPr="00206CC6">
        <w:t xml:space="preserve"> los turistas fronterizos sumaron </w:t>
      </w:r>
      <w:r w:rsidR="00501CBA" w:rsidRPr="00206CC6">
        <w:t>745 045</w:t>
      </w:r>
      <w:r w:rsidR="00A5052D" w:rsidRPr="00206CC6">
        <w:t xml:space="preserve"> </w:t>
      </w:r>
      <w:r w:rsidR="00452A8B" w:rsidRPr="00206CC6">
        <w:t>salidas</w:t>
      </w:r>
      <w:r w:rsidR="001969C4" w:rsidRPr="00206CC6">
        <w:t xml:space="preserve"> (</w:t>
      </w:r>
      <w:r w:rsidR="00501CBA" w:rsidRPr="00206CC6">
        <w:t>40.6</w:t>
      </w:r>
      <w:r w:rsidR="001969C4" w:rsidRPr="00206CC6">
        <w:t> %)</w:t>
      </w:r>
      <w:r w:rsidR="008B6334" w:rsidRPr="00206CC6">
        <w:t xml:space="preserve">, </w:t>
      </w:r>
      <w:r w:rsidR="00CC6ADC" w:rsidRPr="00206CC6">
        <w:t xml:space="preserve">cifra </w:t>
      </w:r>
      <w:r w:rsidR="00501CBA" w:rsidRPr="00206CC6">
        <w:t>40.4</w:t>
      </w:r>
      <w:r w:rsidR="008B6334" w:rsidRPr="00206CC6">
        <w:t> %</w:t>
      </w:r>
      <w:r w:rsidR="00CC6ADC" w:rsidRPr="00206CC6">
        <w:t xml:space="preserve"> mayor</w:t>
      </w:r>
      <w:r w:rsidR="008B6334" w:rsidRPr="00206CC6">
        <w:t xml:space="preserve"> </w:t>
      </w:r>
      <w:r w:rsidR="0022241E" w:rsidRPr="00206CC6">
        <w:t xml:space="preserve">que </w:t>
      </w:r>
      <w:r w:rsidR="00491454" w:rsidRPr="00206CC6">
        <w:t xml:space="preserve">la </w:t>
      </w:r>
      <w:r w:rsidR="00A34FAD" w:rsidRPr="00206CC6">
        <w:t xml:space="preserve">de </w:t>
      </w:r>
      <w:r w:rsidR="001548D3" w:rsidRPr="00206CC6">
        <w:t>mayo</w:t>
      </w:r>
      <w:r w:rsidR="00BF746D" w:rsidRPr="00206CC6">
        <w:t xml:space="preserve"> </w:t>
      </w:r>
      <w:r w:rsidR="00A34FAD" w:rsidRPr="00206CC6">
        <w:t>de 2025</w:t>
      </w:r>
      <w:r w:rsidR="0022241E" w:rsidRPr="00206CC6">
        <w:t xml:space="preserve"> </w:t>
      </w:r>
      <w:r w:rsidR="008F3F95" w:rsidRPr="00206CC6">
        <w:rPr>
          <w:szCs w:val="22"/>
        </w:rPr>
        <w:t>(ver cuadro 4)</w:t>
      </w:r>
      <w:r w:rsidR="008B6334" w:rsidRPr="00206CC6">
        <w:t>.</w:t>
      </w:r>
    </w:p>
    <w:p w14:paraId="58CA5F45" w14:textId="50401E19" w:rsidR="00C35395" w:rsidRPr="008C17CF" w:rsidRDefault="00C35395" w:rsidP="00C35395">
      <w:pPr>
        <w:spacing w:before="240"/>
        <w:ind w:left="567"/>
        <w:rPr>
          <w:b/>
          <w:iCs/>
        </w:rPr>
      </w:pPr>
      <w:r w:rsidRPr="008C17CF">
        <w:rPr>
          <w:b/>
          <w:iCs/>
        </w:rPr>
        <w:t xml:space="preserve">Turistas no fronterizos </w:t>
      </w:r>
    </w:p>
    <w:p w14:paraId="2123E913" w14:textId="76B08D23" w:rsidR="00B25DAC" w:rsidRPr="00206CC6" w:rsidRDefault="00A23436" w:rsidP="00B25DAC">
      <w:pPr>
        <w:spacing w:before="240"/>
      </w:pPr>
      <w:r w:rsidRPr="00206CC6">
        <w:t>D</w:t>
      </w:r>
      <w:r w:rsidR="00B25DAC" w:rsidRPr="00206CC6">
        <w:t xml:space="preserve">urante </w:t>
      </w:r>
      <w:r w:rsidR="001548D3" w:rsidRPr="00206CC6">
        <w:t>mayo</w:t>
      </w:r>
      <w:r w:rsidR="00B25DAC" w:rsidRPr="00206CC6">
        <w:t xml:space="preserve"> de 2026, se observ</w:t>
      </w:r>
      <w:r w:rsidR="004D0AA3" w:rsidRPr="00206CC6">
        <w:t>ó</w:t>
      </w:r>
      <w:r w:rsidR="00B25DAC" w:rsidRPr="00206CC6">
        <w:t xml:space="preserve"> que</w:t>
      </w:r>
      <w:r w:rsidRPr="00206CC6">
        <w:t xml:space="preserve"> </w:t>
      </w:r>
      <w:r w:rsidR="00BF23DE" w:rsidRPr="00206CC6">
        <w:t>en</w:t>
      </w:r>
      <w:r w:rsidRPr="00206CC6">
        <w:t xml:space="preserve"> las salidas de las y los turistas no fronterizos, </w:t>
      </w:r>
      <w:r w:rsidR="00A34FAD" w:rsidRPr="00206CC6">
        <w:t>la</w:t>
      </w:r>
      <w:r w:rsidR="00F03098" w:rsidRPr="00206CC6">
        <w:t> </w:t>
      </w:r>
      <w:r w:rsidR="00B25DAC" w:rsidRPr="00206CC6">
        <w:t>participación de las mujeres</w:t>
      </w:r>
      <w:r w:rsidR="00001F6C" w:rsidRPr="00206CC6">
        <w:t xml:space="preserve"> fue</w:t>
      </w:r>
      <w:r w:rsidR="00B25DAC" w:rsidRPr="00206CC6">
        <w:t xml:space="preserve"> </w:t>
      </w:r>
      <w:r w:rsidR="00001F6C" w:rsidRPr="00206CC6">
        <w:t>mayor que la</w:t>
      </w:r>
      <w:r w:rsidR="00B25DAC" w:rsidRPr="00206CC6">
        <w:t xml:space="preserve"> </w:t>
      </w:r>
      <w:r w:rsidR="00001F6C" w:rsidRPr="00206CC6">
        <w:t xml:space="preserve">de los </w:t>
      </w:r>
      <w:r w:rsidR="00B25DAC" w:rsidRPr="00206CC6">
        <w:t>hombres</w:t>
      </w:r>
      <w:r w:rsidR="00A85B5A" w:rsidRPr="00206CC6">
        <w:t>, al registrar</w:t>
      </w:r>
      <w:r w:rsidR="00F63F13" w:rsidRPr="00206CC6">
        <w:t xml:space="preserve"> </w:t>
      </w:r>
      <w:r w:rsidR="00CA33BF" w:rsidRPr="00206CC6">
        <w:t>52.7</w:t>
      </w:r>
      <w:r w:rsidR="00B25DAC" w:rsidRPr="00206CC6">
        <w:t> % (</w:t>
      </w:r>
      <w:r w:rsidR="00CA33BF" w:rsidRPr="00206CC6">
        <w:t>575 253</w:t>
      </w:r>
      <w:r w:rsidR="00B25DAC" w:rsidRPr="00206CC6">
        <w:t xml:space="preserve">) y </w:t>
      </w:r>
      <w:r w:rsidR="00CA33BF" w:rsidRPr="00206CC6">
        <w:t>47.3</w:t>
      </w:r>
      <w:r w:rsidR="00634A09" w:rsidRPr="00206CC6">
        <w:t> </w:t>
      </w:r>
      <w:r w:rsidR="00B25DAC" w:rsidRPr="00206CC6">
        <w:t>% (</w:t>
      </w:r>
      <w:r w:rsidR="00CA33BF" w:rsidRPr="00206CC6">
        <w:t>516 818</w:t>
      </w:r>
      <w:r w:rsidR="00B25DAC" w:rsidRPr="00206CC6">
        <w:t>)</w:t>
      </w:r>
      <w:r w:rsidR="004D0AA3" w:rsidRPr="00206CC6">
        <w:t>,</w:t>
      </w:r>
      <w:r w:rsidR="00B25DAC" w:rsidRPr="00206CC6">
        <w:t xml:space="preserve"> respectivamente.</w:t>
      </w:r>
    </w:p>
    <w:p w14:paraId="660D4E81" w14:textId="7AA9E1AC" w:rsidR="00C35395" w:rsidRPr="00206CC6" w:rsidRDefault="0055209E" w:rsidP="00A632D1">
      <w:pPr>
        <w:spacing w:before="240"/>
      </w:pPr>
      <w:r w:rsidRPr="00206CC6">
        <w:t xml:space="preserve">El principal </w:t>
      </w:r>
      <w:r w:rsidR="006B2758" w:rsidRPr="00206CC6">
        <w:t xml:space="preserve">motivo de viaje de las personas turistas no fronterizas que salieron del país fue </w:t>
      </w:r>
      <w:r w:rsidR="006B2758" w:rsidRPr="00206CC6">
        <w:rPr>
          <w:i/>
          <w:iCs/>
        </w:rPr>
        <w:t>vacaciones, recreo u ocio</w:t>
      </w:r>
      <w:r w:rsidR="006B2758" w:rsidRPr="00206CC6">
        <w:t>, con</w:t>
      </w:r>
      <w:r w:rsidR="009A3895" w:rsidRPr="00206CC6">
        <w:t xml:space="preserve"> </w:t>
      </w:r>
      <w:r w:rsidR="00C6682A" w:rsidRPr="00206CC6">
        <w:t>490 496</w:t>
      </w:r>
      <w:r w:rsidR="009A3895" w:rsidRPr="00206CC6">
        <w:t xml:space="preserve"> (</w:t>
      </w:r>
      <w:r w:rsidR="00C6682A" w:rsidRPr="00206CC6">
        <w:t>44.9</w:t>
      </w:r>
      <w:r w:rsidR="00A82103" w:rsidRPr="00206CC6">
        <w:t> %</w:t>
      </w:r>
      <w:r w:rsidR="009A3895" w:rsidRPr="00206CC6">
        <w:t xml:space="preserve">). </w:t>
      </w:r>
      <w:r w:rsidR="00275A67" w:rsidRPr="00206CC6">
        <w:t xml:space="preserve">Siguieron </w:t>
      </w:r>
      <w:r w:rsidR="00C6682A" w:rsidRPr="00206CC6">
        <w:t>386 213</w:t>
      </w:r>
      <w:r w:rsidR="00C35395" w:rsidRPr="00206CC6">
        <w:t xml:space="preserve"> salidas por </w:t>
      </w:r>
      <w:r w:rsidR="00072F0C" w:rsidRPr="00206CC6">
        <w:rPr>
          <w:i/>
          <w:iCs/>
        </w:rPr>
        <w:t>v</w:t>
      </w:r>
      <w:r w:rsidR="00C35395" w:rsidRPr="00206CC6">
        <w:rPr>
          <w:i/>
          <w:iCs/>
        </w:rPr>
        <w:t>isita</w:t>
      </w:r>
      <w:r w:rsidR="0021761E" w:rsidRPr="00206CC6">
        <w:rPr>
          <w:i/>
          <w:iCs/>
        </w:rPr>
        <w:t xml:space="preserve"> </w:t>
      </w:r>
      <w:r w:rsidR="00C35395" w:rsidRPr="00206CC6">
        <w:rPr>
          <w:i/>
          <w:iCs/>
        </w:rPr>
        <w:t>a</w:t>
      </w:r>
      <w:r w:rsidR="0021761E" w:rsidRPr="00206CC6">
        <w:rPr>
          <w:i/>
          <w:iCs/>
        </w:rPr>
        <w:t xml:space="preserve"> </w:t>
      </w:r>
      <w:r w:rsidR="00C35395" w:rsidRPr="00206CC6">
        <w:rPr>
          <w:i/>
          <w:iCs/>
        </w:rPr>
        <w:t>familiares o ami</w:t>
      </w:r>
      <w:r w:rsidR="00C909BD" w:rsidRPr="00206CC6">
        <w:rPr>
          <w:i/>
          <w:iCs/>
        </w:rPr>
        <w:t>stades</w:t>
      </w:r>
      <w:r w:rsidR="00C35395" w:rsidRPr="00206CC6">
        <w:t xml:space="preserve"> (</w:t>
      </w:r>
      <w:r w:rsidR="00C6682A" w:rsidRPr="00206CC6">
        <w:t>35.4</w:t>
      </w:r>
      <w:r w:rsidR="00357ED0" w:rsidRPr="00206CC6">
        <w:t> </w:t>
      </w:r>
      <w:r w:rsidR="00C35395" w:rsidRPr="00206CC6">
        <w:t>%)</w:t>
      </w:r>
      <w:r w:rsidR="00467F48">
        <w:t>,</w:t>
      </w:r>
      <w:r w:rsidR="00C35395" w:rsidRPr="00206CC6">
        <w:t xml:space="preserve"> </w:t>
      </w:r>
      <w:r w:rsidR="00A63452" w:rsidRPr="00206CC6">
        <w:t xml:space="preserve">y </w:t>
      </w:r>
      <w:r w:rsidR="00C6682A" w:rsidRPr="00206CC6">
        <w:t>179 059</w:t>
      </w:r>
      <w:r w:rsidR="00A63452" w:rsidRPr="00206CC6">
        <w:t xml:space="preserve"> (</w:t>
      </w:r>
      <w:r w:rsidR="00C6682A" w:rsidRPr="00206CC6">
        <w:t>16.4</w:t>
      </w:r>
      <w:r w:rsidR="00A63452" w:rsidRPr="00206CC6">
        <w:t> %)</w:t>
      </w:r>
      <w:r w:rsidR="00A82103" w:rsidRPr="00206CC6">
        <w:t>,</w:t>
      </w:r>
      <w:r w:rsidR="00C35395" w:rsidRPr="00206CC6">
        <w:t xml:space="preserve"> por </w:t>
      </w:r>
      <w:r w:rsidR="00C35395" w:rsidRPr="00206CC6">
        <w:rPr>
          <w:i/>
          <w:iCs/>
        </w:rPr>
        <w:t>motivos profesionales o de negocios</w:t>
      </w:r>
      <w:r w:rsidR="00A63452" w:rsidRPr="00206CC6">
        <w:t xml:space="preserve">. El </w:t>
      </w:r>
      <w:r w:rsidR="00C35395" w:rsidRPr="00206CC6">
        <w:t>resto viaj</w:t>
      </w:r>
      <w:r w:rsidR="0074077C" w:rsidRPr="00206CC6">
        <w:t>ó</w:t>
      </w:r>
      <w:r w:rsidR="00C35395" w:rsidRPr="00206CC6">
        <w:t xml:space="preserve"> por </w:t>
      </w:r>
      <w:r w:rsidR="00727A21" w:rsidRPr="00206CC6">
        <w:rPr>
          <w:i/>
          <w:iCs/>
        </w:rPr>
        <w:t xml:space="preserve">compras, </w:t>
      </w:r>
      <w:r w:rsidR="007C00C5" w:rsidRPr="00206CC6">
        <w:rPr>
          <w:i/>
          <w:iCs/>
        </w:rPr>
        <w:t xml:space="preserve">educación, </w:t>
      </w:r>
      <w:r w:rsidR="00C35395" w:rsidRPr="00206CC6">
        <w:rPr>
          <w:i/>
          <w:iCs/>
        </w:rPr>
        <w:t>atención médica y de bienestar</w:t>
      </w:r>
      <w:r w:rsidR="00C35395" w:rsidRPr="00206CC6">
        <w:t xml:space="preserve"> </w:t>
      </w:r>
      <w:r w:rsidR="00467F48">
        <w:t>o</w:t>
      </w:r>
      <w:r w:rsidR="00C35395" w:rsidRPr="00206CC6">
        <w:t xml:space="preserve"> </w:t>
      </w:r>
      <w:r w:rsidR="00467F48" w:rsidRPr="00D444F7">
        <w:t>por</w:t>
      </w:r>
      <w:r w:rsidR="00467F48">
        <w:rPr>
          <w:i/>
          <w:iCs/>
        </w:rPr>
        <w:t xml:space="preserve"> o</w:t>
      </w:r>
      <w:r w:rsidR="00C35395" w:rsidRPr="00206CC6">
        <w:rPr>
          <w:i/>
          <w:iCs/>
        </w:rPr>
        <w:t>tro</w:t>
      </w:r>
      <w:r w:rsidR="00467F48">
        <w:rPr>
          <w:i/>
          <w:iCs/>
        </w:rPr>
        <w:t xml:space="preserve"> motivo</w:t>
      </w:r>
      <w:r w:rsidR="00C35395" w:rsidRPr="00206CC6">
        <w:t>.</w:t>
      </w:r>
    </w:p>
    <w:p w14:paraId="40A08D3D" w14:textId="17EFD7C8" w:rsidR="00C35395" w:rsidRPr="00357ED0" w:rsidRDefault="00F6430C" w:rsidP="00264807">
      <w:pPr>
        <w:spacing w:before="240"/>
        <w:rPr>
          <w:lang w:val="es-MX"/>
        </w:rPr>
      </w:pPr>
      <w:r w:rsidRPr="00206CC6">
        <w:rPr>
          <w:lang w:val="es-MX"/>
        </w:rPr>
        <w:t>L</w:t>
      </w:r>
      <w:r w:rsidR="00A632D1" w:rsidRPr="00206CC6">
        <w:rPr>
          <w:lang w:val="es-MX"/>
        </w:rPr>
        <w:t xml:space="preserve">as y los turistas no fronterizos residentes del centro </w:t>
      </w:r>
      <w:r w:rsidR="00017B96" w:rsidRPr="00206CC6">
        <w:rPr>
          <w:lang w:val="es-MX"/>
        </w:rPr>
        <w:t xml:space="preserve">norte y occidente </w:t>
      </w:r>
      <w:r w:rsidR="00A632D1" w:rsidRPr="00206CC6">
        <w:rPr>
          <w:lang w:val="es-MX"/>
        </w:rPr>
        <w:t>del país realizaron</w:t>
      </w:r>
      <w:r w:rsidR="00017B96" w:rsidRPr="00206CC6">
        <w:rPr>
          <w:lang w:val="es-MX"/>
        </w:rPr>
        <w:t xml:space="preserve"> </w:t>
      </w:r>
      <w:r w:rsidR="001F32B3" w:rsidRPr="00206CC6">
        <w:rPr>
          <w:lang w:val="es-MX"/>
        </w:rPr>
        <w:t>377 460</w:t>
      </w:r>
      <w:r w:rsidR="00017B96" w:rsidRPr="00206CC6">
        <w:rPr>
          <w:lang w:val="es-MX"/>
        </w:rPr>
        <w:t xml:space="preserve"> </w:t>
      </w:r>
      <w:r w:rsidR="00A632D1" w:rsidRPr="00206CC6">
        <w:rPr>
          <w:lang w:val="es-MX"/>
        </w:rPr>
        <w:t xml:space="preserve">salidas, </w:t>
      </w:r>
      <w:r w:rsidR="0021761E" w:rsidRPr="00206CC6">
        <w:rPr>
          <w:lang w:val="es-MX"/>
        </w:rPr>
        <w:t>l</w:t>
      </w:r>
      <w:r w:rsidR="00A632D1" w:rsidRPr="00206CC6">
        <w:rPr>
          <w:lang w:val="es-MX"/>
        </w:rPr>
        <w:t>o que representó</w:t>
      </w:r>
      <w:r w:rsidR="0021761E" w:rsidRPr="00206CC6">
        <w:rPr>
          <w:lang w:val="es-MX"/>
        </w:rPr>
        <w:t xml:space="preserve"> </w:t>
      </w:r>
      <w:r w:rsidR="001F32B3" w:rsidRPr="00206CC6">
        <w:rPr>
          <w:lang w:val="es-MX"/>
        </w:rPr>
        <w:t>34.6</w:t>
      </w:r>
      <w:r w:rsidR="00075B89" w:rsidRPr="00206CC6">
        <w:rPr>
          <w:lang w:val="es-MX"/>
        </w:rPr>
        <w:t> </w:t>
      </w:r>
      <w:r w:rsidR="0021761E" w:rsidRPr="00206CC6">
        <w:rPr>
          <w:lang w:val="es-MX"/>
        </w:rPr>
        <w:t>%</w:t>
      </w:r>
      <w:r w:rsidR="00A632D1" w:rsidRPr="00206CC6">
        <w:rPr>
          <w:lang w:val="es-MX"/>
        </w:rPr>
        <w:t xml:space="preserve"> del total</w:t>
      </w:r>
      <w:r w:rsidR="000E702F" w:rsidRPr="00206CC6">
        <w:rPr>
          <w:lang w:val="es-MX"/>
        </w:rPr>
        <w:t>.</w:t>
      </w:r>
      <w:r w:rsidR="00C35395" w:rsidRPr="00206CC6">
        <w:rPr>
          <w:lang w:val="es-MX"/>
        </w:rPr>
        <w:t xml:space="preserve"> </w:t>
      </w:r>
      <w:r w:rsidR="00A632D1" w:rsidRPr="00206CC6">
        <w:rPr>
          <w:lang w:val="es-MX"/>
        </w:rPr>
        <w:t xml:space="preserve">En segundo </w:t>
      </w:r>
      <w:proofErr w:type="gramStart"/>
      <w:r w:rsidR="000E437A" w:rsidRPr="00206CC6">
        <w:rPr>
          <w:lang w:val="es-MX"/>
        </w:rPr>
        <w:t>lugar</w:t>
      </w:r>
      <w:proofErr w:type="gramEnd"/>
      <w:r w:rsidR="00A632D1" w:rsidRPr="00206CC6">
        <w:rPr>
          <w:lang w:val="es-MX"/>
        </w:rPr>
        <w:t xml:space="preserve"> se ubicaron quienes</w:t>
      </w:r>
      <w:r w:rsidR="00A632D1" w:rsidRPr="00357ED0">
        <w:rPr>
          <w:lang w:val="es-MX"/>
        </w:rPr>
        <w:t xml:space="preserve"> </w:t>
      </w:r>
      <w:r w:rsidR="00A632D1" w:rsidRPr="00206CC6">
        <w:rPr>
          <w:lang w:val="es-MX"/>
        </w:rPr>
        <w:lastRenderedPageBreak/>
        <w:t>residían en la región centro, con</w:t>
      </w:r>
      <w:r w:rsidR="00C35395" w:rsidRPr="00206CC6">
        <w:rPr>
          <w:lang w:val="es-MX"/>
        </w:rPr>
        <w:t xml:space="preserve"> </w:t>
      </w:r>
      <w:r w:rsidR="001F32B3" w:rsidRPr="00206CC6">
        <w:rPr>
          <w:lang w:val="es-MX"/>
        </w:rPr>
        <w:t>367 936</w:t>
      </w:r>
      <w:r w:rsidR="00A632D1" w:rsidRPr="00206CC6">
        <w:rPr>
          <w:lang w:val="es-MX"/>
        </w:rPr>
        <w:t xml:space="preserve"> salidas</w:t>
      </w:r>
      <w:r w:rsidR="001A3F5F" w:rsidRPr="00206CC6">
        <w:rPr>
          <w:lang w:val="es-MX"/>
        </w:rPr>
        <w:t xml:space="preserve"> </w:t>
      </w:r>
      <w:r w:rsidR="00702E42" w:rsidRPr="00206CC6">
        <w:rPr>
          <w:lang w:val="es-MX"/>
        </w:rPr>
        <w:t>(</w:t>
      </w:r>
      <w:r w:rsidR="001F32B3" w:rsidRPr="00206CC6">
        <w:rPr>
          <w:lang w:val="es-MX"/>
        </w:rPr>
        <w:t>33.7</w:t>
      </w:r>
      <w:r w:rsidR="0021761E" w:rsidRPr="00206CC6">
        <w:rPr>
          <w:lang w:val="es-MX"/>
        </w:rPr>
        <w:t> </w:t>
      </w:r>
      <w:r w:rsidR="00C35395" w:rsidRPr="00206CC6">
        <w:rPr>
          <w:lang w:val="es-MX"/>
        </w:rPr>
        <w:t>%</w:t>
      </w:r>
      <w:r w:rsidR="00702E42" w:rsidRPr="00206CC6">
        <w:rPr>
          <w:lang w:val="es-MX"/>
        </w:rPr>
        <w:t xml:space="preserve">). </w:t>
      </w:r>
      <w:r w:rsidR="00945398" w:rsidRPr="00206CC6">
        <w:rPr>
          <w:lang w:val="es-MX"/>
        </w:rPr>
        <w:t>Si</w:t>
      </w:r>
      <w:r w:rsidR="00702E42" w:rsidRPr="00206CC6">
        <w:rPr>
          <w:lang w:val="es-MX"/>
        </w:rPr>
        <w:t>guieron</w:t>
      </w:r>
      <w:r w:rsidR="009D03CE" w:rsidRPr="00206CC6">
        <w:rPr>
          <w:lang w:val="es-MX"/>
        </w:rPr>
        <w:t xml:space="preserve"> </w:t>
      </w:r>
      <w:r w:rsidR="00702E42" w:rsidRPr="00206CC6">
        <w:rPr>
          <w:lang w:val="es-MX"/>
        </w:rPr>
        <w:t>residentes del norte de México</w:t>
      </w:r>
      <w:r w:rsidR="002D6AE0" w:rsidRPr="00206CC6">
        <w:rPr>
          <w:lang w:val="es-MX"/>
        </w:rPr>
        <w:t>,</w:t>
      </w:r>
      <w:r w:rsidR="00702E42" w:rsidRPr="00206CC6">
        <w:rPr>
          <w:lang w:val="es-MX"/>
        </w:rPr>
        <w:t xml:space="preserve"> con </w:t>
      </w:r>
      <w:r w:rsidR="001F32B3" w:rsidRPr="00206CC6">
        <w:rPr>
          <w:lang w:val="es-MX"/>
        </w:rPr>
        <w:t>282 958</w:t>
      </w:r>
      <w:r w:rsidR="00702E42" w:rsidRPr="00206CC6">
        <w:rPr>
          <w:lang w:val="es-MX"/>
        </w:rPr>
        <w:t> salidas (</w:t>
      </w:r>
      <w:r w:rsidR="001F32B3" w:rsidRPr="00206CC6">
        <w:rPr>
          <w:lang w:val="es-MX"/>
        </w:rPr>
        <w:t>25.9</w:t>
      </w:r>
      <w:r w:rsidR="00DD67D8" w:rsidRPr="00206CC6">
        <w:rPr>
          <w:lang w:val="es-MX"/>
        </w:rPr>
        <w:t> %</w:t>
      </w:r>
      <w:r w:rsidR="00702E42" w:rsidRPr="00206CC6">
        <w:rPr>
          <w:lang w:val="es-MX"/>
        </w:rPr>
        <w:t>) y</w:t>
      </w:r>
      <w:r w:rsidR="00945398" w:rsidRPr="00206CC6">
        <w:rPr>
          <w:lang w:val="es-MX"/>
        </w:rPr>
        <w:t>,</w:t>
      </w:r>
      <w:r w:rsidR="00702E42" w:rsidRPr="00206CC6">
        <w:rPr>
          <w:lang w:val="es-MX"/>
        </w:rPr>
        <w:t xml:space="preserve"> finalmente, </w:t>
      </w:r>
      <w:r w:rsidR="00AD59C8">
        <w:rPr>
          <w:lang w:val="es-MX"/>
        </w:rPr>
        <w:t xml:space="preserve">quienes residen en el </w:t>
      </w:r>
      <w:r w:rsidR="00702E42" w:rsidRPr="00206CC6">
        <w:rPr>
          <w:lang w:val="es-MX"/>
        </w:rPr>
        <w:t>sur y sureste del país, con</w:t>
      </w:r>
      <w:r w:rsidR="00945398" w:rsidRPr="00206CC6">
        <w:rPr>
          <w:lang w:val="es-MX"/>
        </w:rPr>
        <w:t xml:space="preserve"> </w:t>
      </w:r>
      <w:r w:rsidR="001F32B3" w:rsidRPr="00206CC6">
        <w:rPr>
          <w:lang w:val="es-MX"/>
        </w:rPr>
        <w:t>63 717</w:t>
      </w:r>
      <w:r w:rsidR="00951A20" w:rsidRPr="00206CC6">
        <w:rPr>
          <w:lang w:val="es-MX"/>
        </w:rPr>
        <w:t> </w:t>
      </w:r>
      <w:r w:rsidR="00702E42" w:rsidRPr="00206CC6">
        <w:rPr>
          <w:lang w:val="es-MX"/>
        </w:rPr>
        <w:t xml:space="preserve">salidas </w:t>
      </w:r>
      <w:r w:rsidR="002D6AE0" w:rsidRPr="00206CC6">
        <w:rPr>
          <w:lang w:val="es-MX"/>
        </w:rPr>
        <w:t>(</w:t>
      </w:r>
      <w:r w:rsidR="001F32B3" w:rsidRPr="00206CC6">
        <w:rPr>
          <w:lang w:val="es-MX"/>
        </w:rPr>
        <w:t>5.8</w:t>
      </w:r>
      <w:r w:rsidR="00B82C17" w:rsidRPr="00206CC6">
        <w:rPr>
          <w:lang w:val="es-MX"/>
        </w:rPr>
        <w:t> %</w:t>
      </w:r>
      <w:r w:rsidR="002D6AE0" w:rsidRPr="00206CC6">
        <w:rPr>
          <w:lang w:val="es-MX"/>
        </w:rPr>
        <w:t>).</w:t>
      </w:r>
      <w:r w:rsidR="00C35395" w:rsidRPr="00206CC6">
        <w:rPr>
          <w:lang w:val="es-MX"/>
        </w:rPr>
        <w:t xml:space="preserve"> </w:t>
      </w:r>
      <w:r w:rsidR="008F3F95" w:rsidRPr="00206CC6">
        <w:rPr>
          <w:szCs w:val="22"/>
        </w:rPr>
        <w:t>(</w:t>
      </w:r>
      <w:r w:rsidR="002D6AE0" w:rsidRPr="00206CC6">
        <w:rPr>
          <w:szCs w:val="22"/>
        </w:rPr>
        <w:t>V</w:t>
      </w:r>
      <w:r w:rsidR="008F3F95" w:rsidRPr="00206CC6">
        <w:rPr>
          <w:szCs w:val="22"/>
        </w:rPr>
        <w:t>er</w:t>
      </w:r>
      <w:r w:rsidR="00BE71D7" w:rsidRPr="00206CC6">
        <w:rPr>
          <w:szCs w:val="22"/>
        </w:rPr>
        <w:t> </w:t>
      </w:r>
      <w:r w:rsidR="008F3F95" w:rsidRPr="00206CC6">
        <w:rPr>
          <w:szCs w:val="22"/>
        </w:rPr>
        <w:t>cuadro</w:t>
      </w:r>
      <w:r w:rsidR="00BE71D7" w:rsidRPr="00206CC6">
        <w:rPr>
          <w:szCs w:val="22"/>
        </w:rPr>
        <w:t> </w:t>
      </w:r>
      <w:r w:rsidR="008F3F95" w:rsidRPr="00206CC6">
        <w:rPr>
          <w:szCs w:val="22"/>
        </w:rPr>
        <w:t>3)</w:t>
      </w:r>
      <w:r w:rsidR="00C35395" w:rsidRPr="00206CC6">
        <w:rPr>
          <w:lang w:val="es-MX"/>
        </w:rPr>
        <w:t>.</w:t>
      </w:r>
    </w:p>
    <w:p w14:paraId="6A5723BE" w14:textId="505A0C2F" w:rsidR="00C35395" w:rsidRPr="00280E58" w:rsidRDefault="00C35395" w:rsidP="008B6334">
      <w:pPr>
        <w:pStyle w:val="p01"/>
        <w:keepLines w:val="0"/>
        <w:widowControl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280E58">
        <w:rPr>
          <w:rFonts w:ascii="Arial" w:hAnsi="Arial" w:cs="Arial"/>
          <w:bCs/>
          <w:color w:val="003057"/>
          <w:sz w:val="20"/>
          <w:szCs w:val="18"/>
          <w:lang w:val="es-MX"/>
        </w:rPr>
        <w:t xml:space="preserve">Cuadro </w:t>
      </w:r>
      <w:r w:rsidR="00D325DA" w:rsidRPr="00280E58">
        <w:rPr>
          <w:rFonts w:ascii="Arial" w:hAnsi="Arial" w:cs="Arial"/>
          <w:bCs/>
          <w:color w:val="003057"/>
          <w:sz w:val="20"/>
          <w:szCs w:val="18"/>
          <w:lang w:val="es-MX"/>
        </w:rPr>
        <w:t>3</w:t>
      </w:r>
    </w:p>
    <w:p w14:paraId="2C030DE9" w14:textId="5EF4561A" w:rsidR="00C35395" w:rsidRPr="00280E58" w:rsidRDefault="00C35395" w:rsidP="008B6334">
      <w:pPr>
        <w:jc w:val="center"/>
        <w:rPr>
          <w:b/>
          <w:color w:val="003057"/>
          <w:sz w:val="22"/>
          <w:szCs w:val="20"/>
          <w:lang w:val="es-MX"/>
        </w:rPr>
      </w:pPr>
      <w:r w:rsidRPr="00280E58">
        <w:rPr>
          <w:b/>
          <w:color w:val="003057"/>
          <w:sz w:val="22"/>
          <w:szCs w:val="20"/>
          <w:lang w:val="es-MX"/>
        </w:rPr>
        <w:t xml:space="preserve">Salidas de turistas no fronterizos </w:t>
      </w:r>
      <w:r w:rsidRPr="00280E58">
        <w:rPr>
          <w:b/>
          <w:color w:val="003057"/>
          <w:sz w:val="22"/>
          <w:szCs w:val="20"/>
          <w:lang w:val="es-MX"/>
        </w:rPr>
        <w:br/>
        <w:t>según sexo, motivo del viaje y</w:t>
      </w:r>
      <w:r w:rsidR="00812BA4" w:rsidRPr="00280E58">
        <w:rPr>
          <w:b/>
          <w:color w:val="003057"/>
          <w:sz w:val="22"/>
          <w:szCs w:val="20"/>
          <w:lang w:val="es-MX"/>
        </w:rPr>
        <w:t xml:space="preserve"> </w:t>
      </w:r>
      <w:r w:rsidRPr="00280E58">
        <w:rPr>
          <w:b/>
          <w:color w:val="003057"/>
          <w:sz w:val="22"/>
          <w:szCs w:val="20"/>
          <w:lang w:val="es-MX"/>
        </w:rPr>
        <w:t>residencia</w:t>
      </w:r>
    </w:p>
    <w:p w14:paraId="0C396DFA" w14:textId="1F7B5C66" w:rsidR="00C35395" w:rsidRPr="00280E58" w:rsidRDefault="001548D3" w:rsidP="008B6334">
      <w:pPr>
        <w:pStyle w:val="Textoindependiente217"/>
        <w:spacing w:after="0"/>
        <w:ind w:firstLine="0"/>
        <w:jc w:val="center"/>
        <w:rPr>
          <w:bCs/>
          <w:color w:val="27251F"/>
          <w:sz w:val="20"/>
          <w:lang w:val="es-ES"/>
        </w:rPr>
      </w:pPr>
      <w:r w:rsidRPr="00280E58">
        <w:rPr>
          <w:bCs/>
          <w:color w:val="27251F"/>
          <w:sz w:val="20"/>
          <w:lang w:val="es-ES"/>
        </w:rPr>
        <w:t>mayo</w:t>
      </w:r>
      <w:r w:rsidR="00BC02E6" w:rsidRPr="00280E58">
        <w:rPr>
          <w:bCs/>
          <w:color w:val="27251F"/>
          <w:sz w:val="20"/>
          <w:lang w:val="es-ES"/>
        </w:rPr>
        <w:t xml:space="preserve"> de 2026</w:t>
      </w:r>
      <w:r w:rsidR="00BE5EC0" w:rsidRPr="00280E58">
        <w:rPr>
          <w:bCs/>
          <w:color w:val="27251F"/>
          <w:sz w:val="20"/>
          <w:vertAlign w:val="superscript"/>
          <w:lang w:val="es-ES"/>
        </w:rPr>
        <w:t>1/</w:t>
      </w:r>
    </w:p>
    <w:p w14:paraId="123CCA7E" w14:textId="3717BD06" w:rsidR="00C35395" w:rsidRPr="004A7AB5" w:rsidRDefault="00C35395" w:rsidP="008B6334">
      <w:pPr>
        <w:pStyle w:val="Textoindependiente217"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280E58">
        <w:rPr>
          <w:bCs/>
          <w:color w:val="27251F"/>
          <w:sz w:val="18"/>
          <w:szCs w:val="18"/>
          <w:lang w:val="es-ES"/>
        </w:rPr>
        <w:t>(salidas y p</w:t>
      </w:r>
      <w:r w:rsidR="004270B0" w:rsidRPr="00280E58">
        <w:rPr>
          <w:bCs/>
          <w:color w:val="27251F"/>
          <w:sz w:val="18"/>
          <w:szCs w:val="18"/>
          <w:lang w:val="es-ES"/>
        </w:rPr>
        <w:t>orcentaje</w:t>
      </w:r>
      <w:r w:rsidRPr="00280E58">
        <w:rPr>
          <w:bCs/>
          <w:color w:val="27251F"/>
          <w:sz w:val="18"/>
          <w:szCs w:val="18"/>
          <w:lang w:val="es-ES"/>
        </w:rPr>
        <w:t>)</w:t>
      </w:r>
    </w:p>
    <w:tbl>
      <w:tblPr>
        <w:tblW w:w="6804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57" w:type="dxa"/>
          <w:right w:w="68" w:type="dxa"/>
        </w:tblCellMar>
        <w:tblLook w:val="04A0" w:firstRow="1" w:lastRow="0" w:firstColumn="1" w:lastColumn="0" w:noHBand="0" w:noVBand="1"/>
      </w:tblPr>
      <w:tblGrid>
        <w:gridCol w:w="3708"/>
        <w:gridCol w:w="1547"/>
        <w:gridCol w:w="1549"/>
      </w:tblGrid>
      <w:tr w:rsidR="00C35395" w:rsidRPr="004A7AB5" w14:paraId="2254172C" w14:textId="77777777" w:rsidTr="00812BA4">
        <w:trPr>
          <w:trHeight w:val="680"/>
          <w:jc w:val="center"/>
        </w:trPr>
        <w:tc>
          <w:tcPr>
            <w:tcW w:w="3708" w:type="dxa"/>
            <w:shd w:val="clear" w:color="auto" w:fill="80DDD7"/>
            <w:vAlign w:val="center"/>
            <w:hideMark/>
          </w:tcPr>
          <w:p w14:paraId="4130FFDE" w14:textId="057726B4" w:rsidR="00C35395" w:rsidRPr="00357ED0" w:rsidRDefault="00C35395" w:rsidP="00BB19AC">
            <w:pPr>
              <w:keepNext/>
              <w:keepLines/>
              <w:ind w:left="62"/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357ED0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 xml:space="preserve">Sexo, motivo del viaje </w:t>
            </w:r>
            <w:r w:rsidRPr="00357ED0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br/>
              <w:t>y residencia</w:t>
            </w:r>
          </w:p>
        </w:tc>
        <w:tc>
          <w:tcPr>
            <w:tcW w:w="1547" w:type="dxa"/>
            <w:shd w:val="clear" w:color="auto" w:fill="80DDD7"/>
            <w:vAlign w:val="center"/>
          </w:tcPr>
          <w:p w14:paraId="0FD4B50D" w14:textId="6EF52359" w:rsidR="00C35395" w:rsidRPr="00357ED0" w:rsidRDefault="0007002F" w:rsidP="00BB19AC">
            <w:pPr>
              <w:keepNext/>
              <w:keepLines/>
              <w:spacing w:after="40"/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357ED0"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  <w:t>Salidas</w:t>
            </w:r>
          </w:p>
        </w:tc>
        <w:tc>
          <w:tcPr>
            <w:tcW w:w="1549" w:type="dxa"/>
            <w:shd w:val="clear" w:color="auto" w:fill="80DDD7"/>
            <w:vAlign w:val="center"/>
          </w:tcPr>
          <w:p w14:paraId="6E327F8C" w14:textId="2BBDDEF2" w:rsidR="00C35395" w:rsidRPr="00357ED0" w:rsidRDefault="00C35395" w:rsidP="00BB19AC">
            <w:pPr>
              <w:keepNext/>
              <w:keepLines/>
              <w:jc w:val="center"/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</w:pPr>
            <w:r w:rsidRPr="00357ED0">
              <w:rPr>
                <w:b/>
                <w:bCs/>
                <w:sz w:val="18"/>
                <w:szCs w:val="18"/>
                <w:lang w:eastAsia="es-MX"/>
              </w:rPr>
              <w:t>Participación porcentual</w:t>
            </w:r>
          </w:p>
        </w:tc>
      </w:tr>
      <w:tr w:rsidR="00280E58" w:rsidRPr="004A7AB5" w14:paraId="6A983404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C0C0C0"/>
            <w:vAlign w:val="center"/>
            <w:hideMark/>
          </w:tcPr>
          <w:p w14:paraId="0F09A976" w14:textId="794D9714" w:rsidR="00280E58" w:rsidRPr="0059491B" w:rsidRDefault="00280E58" w:rsidP="00280E58">
            <w:pPr>
              <w:jc w:val="lef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Turistas no fronterizos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00B6C95F" w14:textId="4962E6D0" w:rsidR="00280E58" w:rsidRPr="004E31BD" w:rsidRDefault="00280E58" w:rsidP="00280E58">
            <w:pPr>
              <w:ind w:right="284"/>
              <w:jc w:val="right"/>
              <w:rPr>
                <w:b/>
                <w:bCs/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1 092 071</w:t>
            </w:r>
          </w:p>
        </w:tc>
        <w:tc>
          <w:tcPr>
            <w:tcW w:w="1549" w:type="dxa"/>
            <w:shd w:val="clear" w:color="auto" w:fill="C0C0C0"/>
            <w:vAlign w:val="center"/>
          </w:tcPr>
          <w:p w14:paraId="7F57E925" w14:textId="41D09696" w:rsidR="00280E58" w:rsidRPr="004E31BD" w:rsidRDefault="00280E58" w:rsidP="00280E58">
            <w:pPr>
              <w:ind w:right="503"/>
              <w:jc w:val="right"/>
              <w:rPr>
                <w:b/>
                <w:bCs/>
                <w:color w:val="000000"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280E58" w:rsidRPr="004A7AB5" w14:paraId="6774833C" w14:textId="77777777" w:rsidTr="00812BA4">
        <w:trPr>
          <w:trHeight w:val="255"/>
          <w:jc w:val="center"/>
        </w:trPr>
        <w:tc>
          <w:tcPr>
            <w:tcW w:w="3708" w:type="dxa"/>
            <w:vAlign w:val="center"/>
            <w:hideMark/>
          </w:tcPr>
          <w:p w14:paraId="6C106155" w14:textId="34837EED" w:rsidR="00280E58" w:rsidRPr="0059491B" w:rsidRDefault="00280E58" w:rsidP="00280E58">
            <w:pPr>
              <w:ind w:left="170"/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>Mujeres</w:t>
            </w:r>
          </w:p>
        </w:tc>
        <w:tc>
          <w:tcPr>
            <w:tcW w:w="1547" w:type="dxa"/>
            <w:vAlign w:val="center"/>
          </w:tcPr>
          <w:p w14:paraId="4B72D897" w14:textId="494CEB2C" w:rsidR="00280E58" w:rsidRPr="004E31BD" w:rsidRDefault="00280E58" w:rsidP="00280E58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 575 253</w:t>
            </w:r>
          </w:p>
        </w:tc>
        <w:tc>
          <w:tcPr>
            <w:tcW w:w="1549" w:type="dxa"/>
            <w:vAlign w:val="center"/>
          </w:tcPr>
          <w:p w14:paraId="0FEBE31D" w14:textId="028C61CF" w:rsidR="00280E58" w:rsidRPr="004E31BD" w:rsidRDefault="00280E58" w:rsidP="00280E58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52.7</w:t>
            </w:r>
          </w:p>
        </w:tc>
      </w:tr>
      <w:tr w:rsidR="00280E58" w:rsidRPr="004A7AB5" w14:paraId="34EBFF41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F2F2F2"/>
            <w:vAlign w:val="center"/>
            <w:hideMark/>
          </w:tcPr>
          <w:p w14:paraId="7BDB7B5F" w14:textId="7C961C89" w:rsidR="00280E58" w:rsidRPr="0059491B" w:rsidRDefault="00280E58" w:rsidP="00280E58">
            <w:pPr>
              <w:ind w:left="170"/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>Hombres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E18DEE7" w14:textId="78171793" w:rsidR="00280E58" w:rsidRPr="004E31BD" w:rsidRDefault="00280E58" w:rsidP="00280E58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 516 818</w:t>
            </w:r>
          </w:p>
        </w:tc>
        <w:tc>
          <w:tcPr>
            <w:tcW w:w="1549" w:type="dxa"/>
            <w:shd w:val="clear" w:color="auto" w:fill="F2F2F2"/>
            <w:vAlign w:val="center"/>
          </w:tcPr>
          <w:p w14:paraId="0B2C1345" w14:textId="268862B7" w:rsidR="00280E58" w:rsidRPr="004E31BD" w:rsidRDefault="00280E58" w:rsidP="00280E58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47.3</w:t>
            </w:r>
          </w:p>
        </w:tc>
      </w:tr>
      <w:tr w:rsidR="00280E58" w:rsidRPr="004A7AB5" w14:paraId="7EFD62B3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C0C0C0"/>
            <w:vAlign w:val="center"/>
            <w:hideMark/>
          </w:tcPr>
          <w:p w14:paraId="5CAC3B80" w14:textId="665653E1" w:rsidR="00280E58" w:rsidRPr="00972C84" w:rsidRDefault="00280E58" w:rsidP="00280E58">
            <w:pPr>
              <w:jc w:val="left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Motivo del viaje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56738400" w14:textId="7D54D798" w:rsidR="00280E58" w:rsidRPr="004E31BD" w:rsidRDefault="00280E58" w:rsidP="00280E58">
            <w:pPr>
              <w:ind w:right="284"/>
              <w:jc w:val="right"/>
              <w:rPr>
                <w:b/>
                <w:bCs/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b/>
                <w:bCs/>
                <w:sz w:val="18"/>
                <w:szCs w:val="18"/>
              </w:rPr>
              <w:t>1 092 071</w:t>
            </w:r>
          </w:p>
        </w:tc>
        <w:tc>
          <w:tcPr>
            <w:tcW w:w="1549" w:type="dxa"/>
            <w:shd w:val="clear" w:color="auto" w:fill="C0C0C0"/>
            <w:vAlign w:val="center"/>
          </w:tcPr>
          <w:p w14:paraId="289BE06C" w14:textId="39A4FEEB" w:rsidR="00280E58" w:rsidRPr="004E31BD" w:rsidRDefault="00280E58" w:rsidP="00280E58">
            <w:pPr>
              <w:ind w:right="503"/>
              <w:jc w:val="right"/>
              <w:rPr>
                <w:b/>
                <w:bCs/>
                <w:color w:val="000000"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280E58" w:rsidRPr="004A7AB5" w14:paraId="713CA3BC" w14:textId="77777777" w:rsidTr="00812BA4">
        <w:trPr>
          <w:trHeight w:val="255"/>
          <w:jc w:val="center"/>
        </w:trPr>
        <w:tc>
          <w:tcPr>
            <w:tcW w:w="3708" w:type="dxa"/>
            <w:vAlign w:val="center"/>
          </w:tcPr>
          <w:p w14:paraId="59C07A91" w14:textId="5DAC8A07" w:rsidR="00280E58" w:rsidRPr="005928B6" w:rsidRDefault="00280E58" w:rsidP="00280E58">
            <w:pPr>
              <w:ind w:left="170"/>
              <w:jc w:val="left"/>
              <w:rPr>
                <w:color w:val="000000"/>
                <w:sz w:val="18"/>
                <w:szCs w:val="18"/>
                <w:highlight w:val="yellow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Vacaciones, recreo u ocio</w:t>
            </w:r>
          </w:p>
        </w:tc>
        <w:tc>
          <w:tcPr>
            <w:tcW w:w="1547" w:type="dxa"/>
            <w:vAlign w:val="center"/>
          </w:tcPr>
          <w:p w14:paraId="482AEB29" w14:textId="2E37516D" w:rsidR="00280E58" w:rsidRPr="004E31BD" w:rsidRDefault="00280E58" w:rsidP="00280E58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sz w:val="18"/>
                <w:szCs w:val="18"/>
              </w:rPr>
              <w:t xml:space="preserve"> 490 496</w:t>
            </w:r>
          </w:p>
        </w:tc>
        <w:tc>
          <w:tcPr>
            <w:tcW w:w="1549" w:type="dxa"/>
            <w:vAlign w:val="center"/>
          </w:tcPr>
          <w:p w14:paraId="318C5F9C" w14:textId="55EDC8E3" w:rsidR="00280E58" w:rsidRPr="004E31BD" w:rsidRDefault="00280E58" w:rsidP="00280E58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44.9</w:t>
            </w:r>
          </w:p>
        </w:tc>
      </w:tr>
      <w:tr w:rsidR="00280E58" w:rsidRPr="004A7AB5" w14:paraId="13EC123B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F2F2F2"/>
            <w:vAlign w:val="center"/>
          </w:tcPr>
          <w:p w14:paraId="4E582F7C" w14:textId="452C68D0" w:rsidR="00280E58" w:rsidRPr="005928B6" w:rsidRDefault="00280E58" w:rsidP="00280E58">
            <w:pPr>
              <w:ind w:left="170"/>
              <w:jc w:val="lef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Profesionales o de negocios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82299CA" w14:textId="304723A6" w:rsidR="00280E58" w:rsidRPr="004E31BD" w:rsidRDefault="00280E58" w:rsidP="00280E58">
            <w:pPr>
              <w:ind w:right="284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 xml:space="preserve"> 179 059</w:t>
            </w:r>
          </w:p>
        </w:tc>
        <w:tc>
          <w:tcPr>
            <w:tcW w:w="1549" w:type="dxa"/>
            <w:shd w:val="clear" w:color="auto" w:fill="F2F2F2"/>
            <w:vAlign w:val="center"/>
          </w:tcPr>
          <w:p w14:paraId="5272A9E2" w14:textId="1BE640AD" w:rsidR="00280E58" w:rsidRPr="004E31BD" w:rsidRDefault="00280E58" w:rsidP="00280E58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16.4</w:t>
            </w:r>
          </w:p>
        </w:tc>
      </w:tr>
      <w:tr w:rsidR="00280E58" w:rsidRPr="004A7AB5" w14:paraId="49C83CD9" w14:textId="77777777" w:rsidTr="00C711DF">
        <w:trPr>
          <w:trHeight w:val="255"/>
          <w:jc w:val="center"/>
        </w:trPr>
        <w:tc>
          <w:tcPr>
            <w:tcW w:w="3708" w:type="dxa"/>
            <w:vAlign w:val="center"/>
          </w:tcPr>
          <w:p w14:paraId="2660F73B" w14:textId="23A9D950" w:rsidR="00280E58" w:rsidRPr="005928B6" w:rsidRDefault="00280E58" w:rsidP="00280E58">
            <w:pPr>
              <w:ind w:left="170"/>
              <w:jc w:val="lef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Visita a familiares o amistades</w:t>
            </w:r>
          </w:p>
        </w:tc>
        <w:tc>
          <w:tcPr>
            <w:tcW w:w="1547" w:type="dxa"/>
            <w:vAlign w:val="center"/>
          </w:tcPr>
          <w:p w14:paraId="70F94D79" w14:textId="59C13820" w:rsidR="00280E58" w:rsidRPr="004E31BD" w:rsidRDefault="00280E58" w:rsidP="00280E58">
            <w:pPr>
              <w:ind w:right="284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 xml:space="preserve"> 386 213</w:t>
            </w:r>
          </w:p>
        </w:tc>
        <w:tc>
          <w:tcPr>
            <w:tcW w:w="1549" w:type="dxa"/>
            <w:vAlign w:val="center"/>
          </w:tcPr>
          <w:p w14:paraId="271E2042" w14:textId="75B0D44C" w:rsidR="00280E58" w:rsidRPr="004E31BD" w:rsidRDefault="00280E58" w:rsidP="00280E58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35.4</w:t>
            </w:r>
          </w:p>
        </w:tc>
      </w:tr>
      <w:tr w:rsidR="00280E58" w:rsidRPr="004A7AB5" w14:paraId="5E0431AA" w14:textId="77777777" w:rsidTr="00C711DF">
        <w:trPr>
          <w:trHeight w:val="255"/>
          <w:jc w:val="center"/>
        </w:trPr>
        <w:tc>
          <w:tcPr>
            <w:tcW w:w="3708" w:type="dxa"/>
            <w:shd w:val="clear" w:color="auto" w:fill="F2F2F2" w:themeFill="background1" w:themeFillShade="F2"/>
            <w:vAlign w:val="center"/>
          </w:tcPr>
          <w:p w14:paraId="1CFC53E0" w14:textId="3FA4D0E8" w:rsidR="00280E58" w:rsidRPr="005928B6" w:rsidRDefault="00280E58" w:rsidP="00280E58">
            <w:pPr>
              <w:ind w:left="170"/>
              <w:jc w:val="left"/>
              <w:rPr>
                <w:color w:val="000000"/>
                <w:sz w:val="18"/>
                <w:szCs w:val="18"/>
                <w:highlight w:val="yellow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Compras</w:t>
            </w:r>
          </w:p>
        </w:tc>
        <w:tc>
          <w:tcPr>
            <w:tcW w:w="1547" w:type="dxa"/>
            <w:shd w:val="clear" w:color="auto" w:fill="F2F2F2" w:themeFill="background1" w:themeFillShade="F2"/>
            <w:vAlign w:val="center"/>
          </w:tcPr>
          <w:p w14:paraId="172A73A5" w14:textId="3003801B" w:rsidR="00280E58" w:rsidRPr="004E31BD" w:rsidRDefault="00280E58" w:rsidP="00280E58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sz w:val="18"/>
                <w:szCs w:val="18"/>
              </w:rPr>
              <w:t xml:space="preserve"> 14 988</w:t>
            </w:r>
          </w:p>
        </w:tc>
        <w:tc>
          <w:tcPr>
            <w:tcW w:w="1549" w:type="dxa"/>
            <w:shd w:val="clear" w:color="auto" w:fill="F2F2F2" w:themeFill="background1" w:themeFillShade="F2"/>
            <w:vAlign w:val="center"/>
          </w:tcPr>
          <w:p w14:paraId="52A34E6B" w14:textId="3A27873F" w:rsidR="00280E58" w:rsidRPr="004E31BD" w:rsidRDefault="00280E58" w:rsidP="00280E58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1.4</w:t>
            </w:r>
          </w:p>
        </w:tc>
      </w:tr>
      <w:tr w:rsidR="00280E58" w:rsidRPr="004A7AB5" w14:paraId="6DB59DE3" w14:textId="77777777" w:rsidTr="00812BA4">
        <w:trPr>
          <w:trHeight w:val="255"/>
          <w:jc w:val="center"/>
        </w:trPr>
        <w:tc>
          <w:tcPr>
            <w:tcW w:w="3708" w:type="dxa"/>
            <w:vAlign w:val="center"/>
          </w:tcPr>
          <w:p w14:paraId="2D118C4B" w14:textId="0AA65124" w:rsidR="00280E58" w:rsidRPr="005928B6" w:rsidRDefault="00280E58" w:rsidP="00280E58">
            <w:pPr>
              <w:ind w:left="170"/>
              <w:jc w:val="left"/>
              <w:rPr>
                <w:color w:val="000000"/>
                <w:sz w:val="18"/>
                <w:szCs w:val="18"/>
                <w:highlight w:val="yellow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Educación</w:t>
            </w:r>
          </w:p>
        </w:tc>
        <w:tc>
          <w:tcPr>
            <w:tcW w:w="1547" w:type="dxa"/>
            <w:vAlign w:val="center"/>
          </w:tcPr>
          <w:p w14:paraId="153FE381" w14:textId="4F429127" w:rsidR="00280E58" w:rsidRPr="004E31BD" w:rsidRDefault="00280E58" w:rsidP="00280E58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sz w:val="18"/>
                <w:szCs w:val="18"/>
              </w:rPr>
              <w:t xml:space="preserve"> 12 411</w:t>
            </w:r>
          </w:p>
        </w:tc>
        <w:tc>
          <w:tcPr>
            <w:tcW w:w="1549" w:type="dxa"/>
            <w:vAlign w:val="center"/>
          </w:tcPr>
          <w:p w14:paraId="4F077F90" w14:textId="44A357C6" w:rsidR="00280E58" w:rsidRPr="004E31BD" w:rsidRDefault="00280E58" w:rsidP="00280E58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1.1</w:t>
            </w:r>
          </w:p>
        </w:tc>
      </w:tr>
      <w:tr w:rsidR="00280E58" w:rsidRPr="004A7AB5" w14:paraId="06286524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F2F2F2"/>
            <w:vAlign w:val="center"/>
          </w:tcPr>
          <w:p w14:paraId="6B7700DA" w14:textId="64A429D5" w:rsidR="00280E58" w:rsidRPr="005928B6" w:rsidRDefault="00280E58" w:rsidP="00280E58">
            <w:pPr>
              <w:ind w:left="170"/>
              <w:jc w:val="left"/>
              <w:rPr>
                <w:color w:val="000000"/>
                <w:sz w:val="18"/>
                <w:szCs w:val="18"/>
                <w:highlight w:val="yellow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Atención médica y de bienestar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4F68A0E8" w14:textId="2B5F7390" w:rsidR="00280E58" w:rsidRPr="004E31BD" w:rsidRDefault="00280E58" w:rsidP="00280E58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 xml:space="preserve"> 7 571</w:t>
            </w:r>
          </w:p>
        </w:tc>
        <w:tc>
          <w:tcPr>
            <w:tcW w:w="1549" w:type="dxa"/>
            <w:shd w:val="clear" w:color="auto" w:fill="F2F2F2"/>
            <w:vAlign w:val="center"/>
          </w:tcPr>
          <w:p w14:paraId="7BF1CBE7" w14:textId="62F52B0A" w:rsidR="00280E58" w:rsidRPr="004E31BD" w:rsidRDefault="00280E58" w:rsidP="00280E58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0.7</w:t>
            </w:r>
          </w:p>
        </w:tc>
      </w:tr>
      <w:tr w:rsidR="00280E58" w:rsidRPr="004A7AB5" w14:paraId="4BF272E5" w14:textId="77777777" w:rsidTr="00812BA4">
        <w:trPr>
          <w:trHeight w:val="255"/>
          <w:jc w:val="center"/>
        </w:trPr>
        <w:tc>
          <w:tcPr>
            <w:tcW w:w="3708" w:type="dxa"/>
            <w:vAlign w:val="center"/>
          </w:tcPr>
          <w:p w14:paraId="56BCD23F" w14:textId="5031206E" w:rsidR="00280E58" w:rsidRPr="005928B6" w:rsidRDefault="00280E58" w:rsidP="00280E58">
            <w:pPr>
              <w:ind w:left="170"/>
              <w:jc w:val="left"/>
              <w:rPr>
                <w:color w:val="000000"/>
                <w:sz w:val="18"/>
                <w:szCs w:val="18"/>
                <w:highlight w:val="yellow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Otro</w:t>
            </w:r>
          </w:p>
        </w:tc>
        <w:tc>
          <w:tcPr>
            <w:tcW w:w="1547" w:type="dxa"/>
            <w:vAlign w:val="center"/>
          </w:tcPr>
          <w:p w14:paraId="24DA8F42" w14:textId="5D04BADF" w:rsidR="00280E58" w:rsidRPr="004E31BD" w:rsidRDefault="00280E58" w:rsidP="00280E58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 xml:space="preserve"> 1 332</w:t>
            </w:r>
          </w:p>
        </w:tc>
        <w:tc>
          <w:tcPr>
            <w:tcW w:w="1549" w:type="dxa"/>
            <w:vAlign w:val="center"/>
          </w:tcPr>
          <w:p w14:paraId="6FB69EAE" w14:textId="27F09A47" w:rsidR="00280E58" w:rsidRPr="004E31BD" w:rsidRDefault="00280E58" w:rsidP="00280E58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0.1</w:t>
            </w:r>
          </w:p>
        </w:tc>
      </w:tr>
      <w:tr w:rsidR="00280E58" w:rsidRPr="004A7AB5" w14:paraId="41B9E322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C0C0C0"/>
            <w:vAlign w:val="center"/>
          </w:tcPr>
          <w:p w14:paraId="2F2E946F" w14:textId="1F13A913" w:rsidR="00280E58" w:rsidRPr="00972C84" w:rsidRDefault="00280E58" w:rsidP="00280E58">
            <w:pPr>
              <w:jc w:val="left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Residencia en México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2901269D" w14:textId="525DB0F4" w:rsidR="00280E58" w:rsidRPr="004E31BD" w:rsidRDefault="00280E58" w:rsidP="00280E58">
            <w:pPr>
              <w:ind w:right="284"/>
              <w:jc w:val="right"/>
              <w:rPr>
                <w:b/>
                <w:bCs/>
                <w:color w:val="000000"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1 092 071</w:t>
            </w:r>
          </w:p>
        </w:tc>
        <w:tc>
          <w:tcPr>
            <w:tcW w:w="1549" w:type="dxa"/>
            <w:shd w:val="clear" w:color="auto" w:fill="C0C0C0"/>
            <w:vAlign w:val="center"/>
          </w:tcPr>
          <w:p w14:paraId="2C332908" w14:textId="7B2DD13F" w:rsidR="00280E58" w:rsidRPr="004E31BD" w:rsidRDefault="00280E58" w:rsidP="00280E58">
            <w:pPr>
              <w:ind w:right="503"/>
              <w:jc w:val="right"/>
              <w:rPr>
                <w:b/>
                <w:bCs/>
                <w:color w:val="000000"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280E58" w:rsidRPr="004A7AB5" w14:paraId="0C4277AE" w14:textId="77777777" w:rsidTr="00812BA4">
        <w:trPr>
          <w:trHeight w:val="255"/>
          <w:jc w:val="center"/>
        </w:trPr>
        <w:tc>
          <w:tcPr>
            <w:tcW w:w="3708" w:type="dxa"/>
            <w:vAlign w:val="center"/>
          </w:tcPr>
          <w:p w14:paraId="134B7748" w14:textId="4E9A2F88" w:rsidR="00280E58" w:rsidRPr="005928B6" w:rsidRDefault="00280E58" w:rsidP="00280E58">
            <w:pPr>
              <w:ind w:left="170"/>
              <w:jc w:val="lef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Norte</w:t>
            </w:r>
          </w:p>
        </w:tc>
        <w:tc>
          <w:tcPr>
            <w:tcW w:w="1547" w:type="dxa"/>
            <w:vAlign w:val="center"/>
          </w:tcPr>
          <w:p w14:paraId="512BB629" w14:textId="3D580BBA" w:rsidR="00280E58" w:rsidRPr="004E31BD" w:rsidRDefault="00280E58" w:rsidP="00280E58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282 958</w:t>
            </w:r>
          </w:p>
        </w:tc>
        <w:tc>
          <w:tcPr>
            <w:tcW w:w="1549" w:type="dxa"/>
            <w:vAlign w:val="center"/>
          </w:tcPr>
          <w:p w14:paraId="14F814CB" w14:textId="642FFF38" w:rsidR="00280E58" w:rsidRPr="004E31BD" w:rsidRDefault="00280E58" w:rsidP="00280E58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25.9</w:t>
            </w:r>
          </w:p>
        </w:tc>
      </w:tr>
      <w:tr w:rsidR="00280E58" w:rsidRPr="004A7AB5" w14:paraId="459EAAB6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F2F2F2"/>
            <w:vAlign w:val="center"/>
          </w:tcPr>
          <w:p w14:paraId="6CF61012" w14:textId="35BBD9FB" w:rsidR="00280E58" w:rsidRPr="005928B6" w:rsidRDefault="00280E58" w:rsidP="00280E58">
            <w:pPr>
              <w:ind w:left="170"/>
              <w:jc w:val="lef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Centro norte y occidente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6D375C8" w14:textId="75E2B7DC" w:rsidR="00280E58" w:rsidRPr="004E31BD" w:rsidRDefault="00280E58" w:rsidP="00280E58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377 460</w:t>
            </w:r>
          </w:p>
        </w:tc>
        <w:tc>
          <w:tcPr>
            <w:tcW w:w="1549" w:type="dxa"/>
            <w:shd w:val="clear" w:color="auto" w:fill="F2F2F2"/>
            <w:vAlign w:val="center"/>
          </w:tcPr>
          <w:p w14:paraId="695A3B37" w14:textId="45CB6EB8" w:rsidR="00280E58" w:rsidRPr="004E31BD" w:rsidRDefault="00280E58" w:rsidP="00280E58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34.6</w:t>
            </w:r>
          </w:p>
        </w:tc>
      </w:tr>
      <w:tr w:rsidR="00280E58" w:rsidRPr="004A7AB5" w14:paraId="1931D7E5" w14:textId="77777777" w:rsidTr="00812BA4">
        <w:trPr>
          <w:trHeight w:val="255"/>
          <w:jc w:val="center"/>
        </w:trPr>
        <w:tc>
          <w:tcPr>
            <w:tcW w:w="3708" w:type="dxa"/>
            <w:vAlign w:val="center"/>
          </w:tcPr>
          <w:p w14:paraId="7307DA03" w14:textId="4544DB06" w:rsidR="00280E58" w:rsidRPr="005928B6" w:rsidRDefault="00280E58" w:rsidP="00280E58">
            <w:pPr>
              <w:ind w:left="170"/>
              <w:jc w:val="lef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Centro</w:t>
            </w:r>
          </w:p>
        </w:tc>
        <w:tc>
          <w:tcPr>
            <w:tcW w:w="1547" w:type="dxa"/>
            <w:vAlign w:val="center"/>
          </w:tcPr>
          <w:p w14:paraId="0F439363" w14:textId="0671D4E6" w:rsidR="00280E58" w:rsidRPr="004E31BD" w:rsidRDefault="00280E58" w:rsidP="00280E58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367 936</w:t>
            </w:r>
          </w:p>
        </w:tc>
        <w:tc>
          <w:tcPr>
            <w:tcW w:w="1549" w:type="dxa"/>
            <w:vAlign w:val="center"/>
          </w:tcPr>
          <w:p w14:paraId="2E79FED4" w14:textId="4061F87C" w:rsidR="00280E58" w:rsidRPr="004E31BD" w:rsidRDefault="00280E58" w:rsidP="00280E58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33.7</w:t>
            </w:r>
          </w:p>
        </w:tc>
      </w:tr>
      <w:tr w:rsidR="00280E58" w:rsidRPr="004A7AB5" w14:paraId="5B52B7BA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F2F2F2"/>
            <w:vAlign w:val="center"/>
          </w:tcPr>
          <w:p w14:paraId="28342D9B" w14:textId="47E33F52" w:rsidR="00280E58" w:rsidRPr="005928B6" w:rsidRDefault="00280E58" w:rsidP="00280E58">
            <w:pPr>
              <w:ind w:left="170"/>
              <w:jc w:val="lef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Sur y sureste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74C65CBC" w14:textId="07733557" w:rsidR="00280E58" w:rsidRPr="004E31BD" w:rsidRDefault="00280E58" w:rsidP="00280E58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63 717</w:t>
            </w:r>
          </w:p>
        </w:tc>
        <w:tc>
          <w:tcPr>
            <w:tcW w:w="1549" w:type="dxa"/>
            <w:shd w:val="clear" w:color="auto" w:fill="F2F2F2"/>
            <w:vAlign w:val="center"/>
          </w:tcPr>
          <w:p w14:paraId="78E098CC" w14:textId="39A28B11" w:rsidR="00280E58" w:rsidRPr="004E31BD" w:rsidRDefault="00280E58" w:rsidP="00280E58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5.8</w:t>
            </w:r>
          </w:p>
        </w:tc>
      </w:tr>
    </w:tbl>
    <w:p w14:paraId="0F5F50E3" w14:textId="28B75278" w:rsidR="00C35395" w:rsidRPr="00A73C95" w:rsidRDefault="00C35395" w:rsidP="00C35395">
      <w:pPr>
        <w:ind w:left="2268" w:right="1631" w:hanging="616"/>
        <w:rPr>
          <w:rFonts w:eastAsia="Arial"/>
          <w:bCs/>
          <w:noProof/>
          <w:color w:val="4D565E"/>
          <w:spacing w:val="-4"/>
          <w:sz w:val="16"/>
          <w:szCs w:val="16"/>
          <w:lang w:eastAsia="es-MX"/>
        </w:rPr>
      </w:pPr>
      <w:r w:rsidRPr="00A73C95">
        <w:rPr>
          <w:rFonts w:eastAsia="Arial"/>
          <w:bCs/>
          <w:noProof/>
          <w:color w:val="4D565E"/>
          <w:spacing w:val="-4"/>
          <w:sz w:val="16"/>
          <w:szCs w:val="16"/>
          <w:lang w:eastAsia="es-MX"/>
        </w:rPr>
        <w:t>Nota:</w:t>
      </w:r>
      <w:r w:rsidR="005E2F2B">
        <w:rPr>
          <w:rFonts w:eastAsia="Arial"/>
          <w:bCs/>
          <w:noProof/>
          <w:color w:val="4D565E"/>
          <w:spacing w:val="-4"/>
          <w:sz w:val="16"/>
          <w:szCs w:val="16"/>
          <w:lang w:eastAsia="es-MX"/>
        </w:rPr>
        <w:tab/>
      </w:r>
      <w:r w:rsidRPr="00A73C95">
        <w:rPr>
          <w:rFonts w:eastAsia="Arial"/>
          <w:bCs/>
          <w:noProof/>
          <w:color w:val="4D565E"/>
          <w:spacing w:val="-4"/>
          <w:sz w:val="16"/>
          <w:szCs w:val="16"/>
          <w:lang w:eastAsia="es-MX"/>
        </w:rPr>
        <w:t>La suma de los parciales puede no coincidir con los totales debido al redondeo de las cifras.</w:t>
      </w:r>
    </w:p>
    <w:p w14:paraId="56AEC0AC" w14:textId="010A34D1" w:rsidR="00C35395" w:rsidRPr="00A73C95" w:rsidRDefault="00C35395" w:rsidP="00C35395">
      <w:pPr>
        <w:ind w:left="2268" w:right="1631" w:hanging="616"/>
        <w:rPr>
          <w:rFonts w:eastAsia="Arial"/>
          <w:bCs/>
          <w:noProof/>
          <w:color w:val="4D565E"/>
          <w:sz w:val="16"/>
          <w:szCs w:val="16"/>
          <w:lang w:eastAsia="es-MX"/>
        </w:rPr>
      </w:pPr>
      <w:r w:rsidRPr="00BE5EC0">
        <w:rPr>
          <w:rFonts w:eastAsia="Arial"/>
          <w:bCs/>
          <w:noProof/>
          <w:color w:val="4D565E"/>
          <w:sz w:val="16"/>
          <w:szCs w:val="16"/>
          <w:vertAlign w:val="superscript"/>
          <w:lang w:eastAsia="es-MX"/>
        </w:rPr>
        <w:t>1/</w:t>
      </w:r>
      <w:r w:rsidR="005E2F2B" w:rsidRPr="00BE5EC0">
        <w:rPr>
          <w:rFonts w:eastAsia="Arial"/>
          <w:bCs/>
          <w:noProof/>
          <w:color w:val="4D565E"/>
          <w:sz w:val="16"/>
          <w:szCs w:val="16"/>
          <w:vertAlign w:val="superscript"/>
          <w:lang w:eastAsia="es-MX"/>
        </w:rPr>
        <w:tab/>
      </w:r>
      <w:r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>Cifras preliminares.</w:t>
      </w:r>
    </w:p>
    <w:p w14:paraId="092266C5" w14:textId="77777777" w:rsidR="00C35395" w:rsidRPr="007D1983" w:rsidRDefault="00C35395" w:rsidP="00C35395">
      <w:pPr>
        <w:ind w:left="2268" w:right="1631" w:hanging="616"/>
        <w:rPr>
          <w:bCs/>
          <w:color w:val="003057"/>
          <w:sz w:val="16"/>
          <w:szCs w:val="14"/>
          <w:lang w:val="es-MX"/>
        </w:rPr>
      </w:pPr>
      <w:r w:rsidRPr="00A73C95">
        <w:rPr>
          <w:color w:val="4D565E"/>
          <w:sz w:val="16"/>
          <w:szCs w:val="16"/>
        </w:rPr>
        <w:t>Fuente:</w:t>
      </w:r>
      <w:r w:rsidRPr="00A73C95">
        <w:rPr>
          <w:color w:val="4D565E"/>
          <w:sz w:val="16"/>
          <w:szCs w:val="16"/>
        </w:rPr>
        <w:tab/>
      </w:r>
      <w:r w:rsidRPr="00A73C95">
        <w:rPr>
          <w:rFonts w:eastAsia="Arial"/>
          <w:bCs/>
          <w:smallCaps/>
          <w:noProof/>
          <w:color w:val="4D565E"/>
          <w:sz w:val="16"/>
          <w:szCs w:val="16"/>
          <w:lang w:eastAsia="es-MX"/>
        </w:rPr>
        <w:t>inegi</w:t>
      </w:r>
      <w:r w:rsidRPr="00A73C95">
        <w:rPr>
          <w:color w:val="4D565E"/>
          <w:sz w:val="16"/>
          <w:szCs w:val="16"/>
        </w:rPr>
        <w:t xml:space="preserve">. </w:t>
      </w:r>
      <w:r w:rsidRPr="00A73C95">
        <w:rPr>
          <w:rFonts w:eastAsia="Arial"/>
          <w:bCs/>
          <w:noProof/>
          <w:color w:val="4D565E"/>
          <w:sz w:val="16"/>
          <w:szCs w:val="16"/>
          <w:lang w:eastAsia="es-MX"/>
        </w:rPr>
        <w:t>Encuesta de Viajeros Internacionales (</w:t>
      </w:r>
      <w:r w:rsidRPr="00A73C95">
        <w:rPr>
          <w:rFonts w:eastAsia="Arial"/>
          <w:bCs/>
          <w:smallCaps/>
          <w:noProof/>
          <w:color w:val="4D565E"/>
          <w:sz w:val="16"/>
          <w:szCs w:val="16"/>
          <w:lang w:eastAsia="es-MX"/>
        </w:rPr>
        <w:t>evi)</w:t>
      </w:r>
      <w:r w:rsidRPr="00A73C95">
        <w:rPr>
          <w:rFonts w:eastAsia="Arial"/>
          <w:bCs/>
          <w:noProof/>
          <w:color w:val="4D565E"/>
          <w:sz w:val="16"/>
          <w:szCs w:val="16"/>
          <w:lang w:eastAsia="es-MX"/>
        </w:rPr>
        <w:t xml:space="preserve">, </w:t>
      </w:r>
      <w:r w:rsidRPr="008221C7">
        <w:rPr>
          <w:rFonts w:eastAsia="Arial"/>
          <w:bCs/>
          <w:noProof/>
          <w:color w:val="4D565E"/>
          <w:sz w:val="16"/>
          <w:szCs w:val="16"/>
          <w:lang w:eastAsia="es-MX"/>
        </w:rPr>
        <w:t>2026</w:t>
      </w:r>
      <w:r w:rsidRPr="00A73C95">
        <w:rPr>
          <w:rFonts w:eastAsia="Arial"/>
          <w:bCs/>
          <w:noProof/>
          <w:color w:val="4D565E"/>
          <w:sz w:val="16"/>
          <w:szCs w:val="16"/>
          <w:lang w:eastAsia="es-MX"/>
        </w:rPr>
        <w:t>.</w:t>
      </w:r>
    </w:p>
    <w:p w14:paraId="08989984" w14:textId="1A6EEA2C" w:rsidR="004260C0" w:rsidRPr="00490FD8" w:rsidRDefault="004260C0" w:rsidP="00C5167A">
      <w:pPr>
        <w:tabs>
          <w:tab w:val="left" w:pos="728"/>
        </w:tabs>
        <w:spacing w:before="360"/>
        <w:ind w:left="283"/>
        <w:rPr>
          <w:b/>
          <w:iCs/>
        </w:rPr>
      </w:pPr>
      <w:r w:rsidRPr="00490FD8">
        <w:rPr>
          <w:b/>
          <w:iCs/>
        </w:rPr>
        <w:t>Gasto total</w:t>
      </w:r>
      <w:r w:rsidR="005E453E" w:rsidRPr="00490FD8">
        <w:rPr>
          <w:b/>
          <w:iCs/>
        </w:rPr>
        <w:t xml:space="preserve"> de </w:t>
      </w:r>
      <w:r w:rsidR="007E3531" w:rsidRPr="00490FD8">
        <w:rPr>
          <w:b/>
          <w:iCs/>
        </w:rPr>
        <w:t xml:space="preserve">las y los </w:t>
      </w:r>
      <w:r w:rsidR="005E453E" w:rsidRPr="00490FD8">
        <w:rPr>
          <w:b/>
          <w:iCs/>
        </w:rPr>
        <w:t>viajeros internacionales</w:t>
      </w:r>
    </w:p>
    <w:p w14:paraId="5921CFEC" w14:textId="0F25A31C" w:rsidR="004260C0" w:rsidRPr="00206CC6" w:rsidRDefault="00A73C95" w:rsidP="00856572">
      <w:pPr>
        <w:spacing w:before="240"/>
      </w:pPr>
      <w:r w:rsidRPr="00206CC6">
        <w:t xml:space="preserve">En el mes de referencia, </w:t>
      </w:r>
      <w:r w:rsidR="00582197" w:rsidRPr="00206CC6">
        <w:t>quienes residen</w:t>
      </w:r>
      <w:r w:rsidR="004260C0" w:rsidRPr="00206CC6">
        <w:t xml:space="preserve"> en México </w:t>
      </w:r>
      <w:r w:rsidR="00582197" w:rsidRPr="00206CC6">
        <w:t>y</w:t>
      </w:r>
      <w:r w:rsidR="004260C0" w:rsidRPr="00206CC6">
        <w:t xml:space="preserve"> visitaron el extranjero gastaron </w:t>
      </w:r>
      <w:r w:rsidR="00010AAC" w:rsidRPr="00206CC6">
        <w:t>1 314.3</w:t>
      </w:r>
      <w:r w:rsidR="00E03F30" w:rsidRPr="00206CC6">
        <w:t> </w:t>
      </w:r>
      <w:r w:rsidR="004260C0" w:rsidRPr="00206CC6">
        <w:t>millones de dólares, monto</w:t>
      </w:r>
      <w:r w:rsidR="00D848F1" w:rsidRPr="00206CC6">
        <w:rPr>
          <w:snapToGrid w:val="0"/>
          <w:spacing w:val="6"/>
        </w:rPr>
        <w:t> </w:t>
      </w:r>
      <w:r w:rsidR="004260C0" w:rsidRPr="00206CC6">
        <w:t xml:space="preserve">superior en </w:t>
      </w:r>
      <w:r w:rsidR="00010AAC" w:rsidRPr="00206CC6">
        <w:t>26.2</w:t>
      </w:r>
      <w:r w:rsidR="00D848F1" w:rsidRPr="00206CC6">
        <w:rPr>
          <w:snapToGrid w:val="0"/>
          <w:spacing w:val="6"/>
        </w:rPr>
        <w:t> </w:t>
      </w:r>
      <w:r w:rsidR="004260C0" w:rsidRPr="00206CC6">
        <w:t xml:space="preserve">% al </w:t>
      </w:r>
      <w:r w:rsidR="00F31A54" w:rsidRPr="00206CC6">
        <w:t xml:space="preserve">de </w:t>
      </w:r>
      <w:r w:rsidR="001548D3" w:rsidRPr="00206CC6">
        <w:t>mayo</w:t>
      </w:r>
      <w:r w:rsidR="00331625" w:rsidRPr="00206CC6">
        <w:t xml:space="preserve"> de </w:t>
      </w:r>
      <w:r w:rsidR="00BC02E6" w:rsidRPr="00206CC6">
        <w:t>2025</w:t>
      </w:r>
      <w:r w:rsidR="004260C0" w:rsidRPr="00206CC6">
        <w:t xml:space="preserve">. </w:t>
      </w:r>
      <w:r w:rsidRPr="00206CC6">
        <w:t>E</w:t>
      </w:r>
      <w:r w:rsidR="004260C0" w:rsidRPr="00206CC6">
        <w:t>l egreso de divisas por turistas internacionales ascendió a</w:t>
      </w:r>
      <w:r w:rsidR="0035647C" w:rsidRPr="00206CC6">
        <w:t xml:space="preserve"> </w:t>
      </w:r>
      <w:r w:rsidR="00D51542" w:rsidRPr="00206CC6">
        <w:t>979.2</w:t>
      </w:r>
      <w:r w:rsidR="009146B2" w:rsidRPr="00206CC6">
        <w:t xml:space="preserve"> </w:t>
      </w:r>
      <w:r w:rsidR="004260C0" w:rsidRPr="00206CC6">
        <w:t>millones de dólares</w:t>
      </w:r>
      <w:r w:rsidR="005E453E" w:rsidRPr="00206CC6">
        <w:t xml:space="preserve"> (</w:t>
      </w:r>
      <w:r w:rsidR="00D51542" w:rsidRPr="00206CC6">
        <w:t>92.6</w:t>
      </w:r>
      <w:r w:rsidR="00E27245" w:rsidRPr="00206CC6">
        <w:t> %</w:t>
      </w:r>
      <w:r w:rsidR="0011034A" w:rsidRPr="00206CC6">
        <w:t xml:space="preserve"> </w:t>
      </w:r>
      <w:r w:rsidR="004260C0" w:rsidRPr="00206CC6">
        <w:t>correspondió a</w:t>
      </w:r>
      <w:r w:rsidR="00533023" w:rsidRPr="00206CC6">
        <w:t>l</w:t>
      </w:r>
      <w:r w:rsidR="004260C0" w:rsidRPr="00206CC6">
        <w:t xml:space="preserve"> gasto de turistas </w:t>
      </w:r>
      <w:r w:rsidR="005E453E" w:rsidRPr="00206CC6">
        <w:t>no fronteriz</w:t>
      </w:r>
      <w:r w:rsidR="00557055" w:rsidRPr="00206CC6">
        <w:t>o</w:t>
      </w:r>
      <w:r w:rsidR="005E453E" w:rsidRPr="00206CC6">
        <w:t xml:space="preserve">s </w:t>
      </w:r>
      <w:r w:rsidR="004260C0" w:rsidRPr="00206CC6">
        <w:t xml:space="preserve">y </w:t>
      </w:r>
      <w:r w:rsidR="00E27245" w:rsidRPr="00206CC6">
        <w:t>7.</w:t>
      </w:r>
      <w:r w:rsidR="00D51542" w:rsidRPr="00206CC6">
        <w:t>4</w:t>
      </w:r>
      <w:r w:rsidR="00D848F1" w:rsidRPr="00206CC6">
        <w:rPr>
          <w:snapToGrid w:val="0"/>
          <w:spacing w:val="6"/>
        </w:rPr>
        <w:t> </w:t>
      </w:r>
      <w:r w:rsidR="004260C0" w:rsidRPr="00206CC6">
        <w:t>%, a</w:t>
      </w:r>
      <w:r w:rsidR="00291113" w:rsidRPr="00206CC6">
        <w:t>l de</w:t>
      </w:r>
      <w:r w:rsidR="004260C0" w:rsidRPr="00206CC6">
        <w:t xml:space="preserve"> turistas fronterizos</w:t>
      </w:r>
      <w:r w:rsidR="005E453E" w:rsidRPr="00206CC6">
        <w:t>)</w:t>
      </w:r>
      <w:r w:rsidR="004260C0" w:rsidRPr="00206CC6">
        <w:t>.</w:t>
      </w:r>
      <w:r w:rsidR="005E453E" w:rsidRPr="00206CC6">
        <w:t xml:space="preserve"> El gasto total de excursionistas internacionales sumó </w:t>
      </w:r>
      <w:r w:rsidR="00D51542" w:rsidRPr="00206CC6">
        <w:t>335.1</w:t>
      </w:r>
      <w:r w:rsidR="005E453E" w:rsidRPr="00206CC6">
        <w:t xml:space="preserve"> millones de dólares, </w:t>
      </w:r>
      <w:r w:rsidR="00D51542" w:rsidRPr="00206CC6">
        <w:t>7.9</w:t>
      </w:r>
      <w:r w:rsidR="005E453E" w:rsidRPr="00206CC6">
        <w:t xml:space="preserve"> % más que en </w:t>
      </w:r>
      <w:r w:rsidR="001548D3" w:rsidRPr="00206CC6">
        <w:t>mayo</w:t>
      </w:r>
      <w:r w:rsidR="005E453E" w:rsidRPr="00206CC6">
        <w:t xml:space="preserve"> de un año antes.</w:t>
      </w:r>
    </w:p>
    <w:p w14:paraId="09A4B33F" w14:textId="0D95807A" w:rsidR="004260C0" w:rsidRPr="00206CC6" w:rsidRDefault="004260C0" w:rsidP="00856572">
      <w:pPr>
        <w:tabs>
          <w:tab w:val="left" w:pos="728"/>
        </w:tabs>
        <w:spacing w:before="240"/>
        <w:ind w:left="284"/>
        <w:rPr>
          <w:iCs/>
        </w:rPr>
      </w:pPr>
      <w:r w:rsidRPr="00206CC6">
        <w:rPr>
          <w:b/>
          <w:iCs/>
        </w:rPr>
        <w:t>Gasto medio</w:t>
      </w:r>
      <w:r w:rsidR="005E453E" w:rsidRPr="00206CC6">
        <w:rPr>
          <w:b/>
          <w:iCs/>
        </w:rPr>
        <w:t xml:space="preserve"> de </w:t>
      </w:r>
      <w:r w:rsidR="007E3531" w:rsidRPr="00206CC6">
        <w:rPr>
          <w:b/>
          <w:iCs/>
        </w:rPr>
        <w:t xml:space="preserve">las y los </w:t>
      </w:r>
      <w:r w:rsidR="005E453E" w:rsidRPr="00206CC6">
        <w:rPr>
          <w:b/>
          <w:iCs/>
        </w:rPr>
        <w:t>viajeros internacionales</w:t>
      </w:r>
    </w:p>
    <w:p w14:paraId="7265B26C" w14:textId="0BC53F00" w:rsidR="004260C0" w:rsidRPr="00173481" w:rsidRDefault="00A73C95" w:rsidP="00856572">
      <w:pPr>
        <w:spacing w:before="240"/>
        <w:rPr>
          <w:szCs w:val="22"/>
        </w:rPr>
      </w:pPr>
      <w:bookmarkStart w:id="5" w:name="_Hlk150779196"/>
      <w:r w:rsidRPr="00206CC6">
        <w:rPr>
          <w:szCs w:val="22"/>
        </w:rPr>
        <w:t>E</w:t>
      </w:r>
      <w:r w:rsidR="004260C0" w:rsidRPr="00206CC6">
        <w:rPr>
          <w:szCs w:val="22"/>
        </w:rPr>
        <w:t xml:space="preserve">l gasto medio de </w:t>
      </w:r>
      <w:r w:rsidR="00702E42" w:rsidRPr="00206CC6">
        <w:rPr>
          <w:szCs w:val="22"/>
        </w:rPr>
        <w:t>residentes</w:t>
      </w:r>
      <w:r w:rsidR="004260C0" w:rsidRPr="00206CC6">
        <w:rPr>
          <w:szCs w:val="22"/>
        </w:rPr>
        <w:t xml:space="preserve"> en México que visitaron</w:t>
      </w:r>
      <w:r w:rsidR="004260C0" w:rsidRPr="00206CC6">
        <w:t xml:space="preserve"> </w:t>
      </w:r>
      <w:r w:rsidR="004260C0" w:rsidRPr="00206CC6">
        <w:rPr>
          <w:szCs w:val="22"/>
        </w:rPr>
        <w:t>el extranjero fue de</w:t>
      </w:r>
      <w:r w:rsidR="00BB34D5" w:rsidRPr="00206CC6">
        <w:rPr>
          <w:szCs w:val="22"/>
        </w:rPr>
        <w:t xml:space="preserve"> </w:t>
      </w:r>
      <w:r w:rsidR="00BF5FF3" w:rsidRPr="00206CC6">
        <w:rPr>
          <w:szCs w:val="22"/>
        </w:rPr>
        <w:t>190.0 </w:t>
      </w:r>
      <w:r w:rsidR="004260C0" w:rsidRPr="00206CC6">
        <w:rPr>
          <w:szCs w:val="22"/>
        </w:rPr>
        <w:t>dólares</w:t>
      </w:r>
      <w:r w:rsidRPr="00206CC6">
        <w:rPr>
          <w:szCs w:val="22"/>
        </w:rPr>
        <w:t xml:space="preserve"> en</w:t>
      </w:r>
      <w:r w:rsidR="00FE3D06" w:rsidRPr="00206CC6">
        <w:rPr>
          <w:szCs w:val="22"/>
        </w:rPr>
        <w:t xml:space="preserve"> </w:t>
      </w:r>
      <w:r w:rsidR="001548D3" w:rsidRPr="00206CC6">
        <w:rPr>
          <w:szCs w:val="22"/>
        </w:rPr>
        <w:t>mayo</w:t>
      </w:r>
      <w:r w:rsidRPr="00206CC6">
        <w:rPr>
          <w:szCs w:val="22"/>
        </w:rPr>
        <w:t xml:space="preserve"> pasado</w:t>
      </w:r>
      <w:r w:rsidR="004260C0" w:rsidRPr="00206CC6">
        <w:rPr>
          <w:szCs w:val="22"/>
        </w:rPr>
        <w:t>; el de turistas internaci</w:t>
      </w:r>
      <w:r w:rsidR="005E453E" w:rsidRPr="00206CC6">
        <w:rPr>
          <w:szCs w:val="22"/>
        </w:rPr>
        <w:t>onales</w:t>
      </w:r>
      <w:r w:rsidR="004260C0" w:rsidRPr="00206CC6">
        <w:rPr>
          <w:szCs w:val="22"/>
        </w:rPr>
        <w:t>, de</w:t>
      </w:r>
      <w:r w:rsidR="00E61775" w:rsidRPr="00206CC6">
        <w:rPr>
          <w:szCs w:val="22"/>
        </w:rPr>
        <w:t xml:space="preserve"> </w:t>
      </w:r>
      <w:r w:rsidR="003F2DCA" w:rsidRPr="00206CC6">
        <w:rPr>
          <w:szCs w:val="22"/>
        </w:rPr>
        <w:t>533.0</w:t>
      </w:r>
      <w:r w:rsidR="002639EA" w:rsidRPr="00206CC6">
        <w:rPr>
          <w:szCs w:val="22"/>
        </w:rPr>
        <w:t xml:space="preserve"> </w:t>
      </w:r>
      <w:r w:rsidR="004260C0" w:rsidRPr="00206CC6">
        <w:rPr>
          <w:szCs w:val="22"/>
        </w:rPr>
        <w:t>dólares</w:t>
      </w:r>
      <w:r w:rsidR="00930375" w:rsidRPr="00206CC6">
        <w:rPr>
          <w:szCs w:val="22"/>
        </w:rPr>
        <w:t>;</w:t>
      </w:r>
      <w:r w:rsidR="004260C0" w:rsidRPr="00206CC6">
        <w:rPr>
          <w:szCs w:val="22"/>
        </w:rPr>
        <w:t xml:space="preserve"> y el de </w:t>
      </w:r>
      <w:r w:rsidR="005E453E" w:rsidRPr="00206CC6">
        <w:rPr>
          <w:szCs w:val="22"/>
        </w:rPr>
        <w:t>excursionistas internacionales</w:t>
      </w:r>
      <w:r w:rsidR="00F727C0" w:rsidRPr="00206CC6">
        <w:rPr>
          <w:szCs w:val="22"/>
        </w:rPr>
        <w:t>,</w:t>
      </w:r>
      <w:r w:rsidR="005E453E" w:rsidRPr="00206CC6">
        <w:rPr>
          <w:szCs w:val="22"/>
        </w:rPr>
        <w:t xml:space="preserve"> </w:t>
      </w:r>
      <w:r w:rsidR="004260C0" w:rsidRPr="00206CC6">
        <w:rPr>
          <w:szCs w:val="22"/>
        </w:rPr>
        <w:t>de</w:t>
      </w:r>
      <w:r w:rsidR="002639EA" w:rsidRPr="00206CC6">
        <w:t xml:space="preserve"> </w:t>
      </w:r>
      <w:r w:rsidR="003F2DCA" w:rsidRPr="00206CC6">
        <w:t>66.0</w:t>
      </w:r>
      <w:r w:rsidR="0074077C" w:rsidRPr="00206CC6">
        <w:t xml:space="preserve"> </w:t>
      </w:r>
      <w:r w:rsidR="004260C0" w:rsidRPr="00206CC6">
        <w:rPr>
          <w:szCs w:val="22"/>
        </w:rPr>
        <w:t xml:space="preserve">dólares (ver cuadro </w:t>
      </w:r>
      <w:r w:rsidR="00FC7673" w:rsidRPr="00206CC6">
        <w:rPr>
          <w:szCs w:val="22"/>
        </w:rPr>
        <w:t>4</w:t>
      </w:r>
      <w:r w:rsidR="004260C0" w:rsidRPr="00206CC6">
        <w:rPr>
          <w:szCs w:val="22"/>
        </w:rPr>
        <w:t>).</w:t>
      </w:r>
    </w:p>
    <w:bookmarkEnd w:id="5"/>
    <w:p w14:paraId="442D16C2" w14:textId="149CAC69" w:rsidR="004260C0" w:rsidRPr="0011034A" w:rsidRDefault="004260C0" w:rsidP="00264807">
      <w:pPr>
        <w:pStyle w:val="p01"/>
        <w:keepNext/>
        <w:widowControl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11034A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 xml:space="preserve">Cuadro </w:t>
      </w:r>
      <w:r w:rsidR="00D325DA" w:rsidRPr="0011034A">
        <w:rPr>
          <w:rFonts w:ascii="Arial" w:hAnsi="Arial" w:cs="Arial"/>
          <w:bCs/>
          <w:color w:val="003057"/>
          <w:sz w:val="20"/>
          <w:szCs w:val="18"/>
          <w:lang w:val="es-MX"/>
        </w:rPr>
        <w:t>4</w:t>
      </w:r>
    </w:p>
    <w:p w14:paraId="10CEE30D" w14:textId="408CB6F8" w:rsidR="004260C0" w:rsidRPr="0011034A" w:rsidRDefault="004260C0" w:rsidP="00264807">
      <w:pPr>
        <w:keepNext/>
        <w:keepLines/>
        <w:jc w:val="center"/>
        <w:rPr>
          <w:b/>
          <w:color w:val="003057"/>
          <w:sz w:val="22"/>
          <w:szCs w:val="20"/>
          <w:lang w:val="es-MX"/>
        </w:rPr>
      </w:pPr>
      <w:r w:rsidRPr="0011034A">
        <w:rPr>
          <w:b/>
          <w:color w:val="003057"/>
          <w:sz w:val="22"/>
          <w:szCs w:val="20"/>
          <w:lang w:val="es-MX"/>
        </w:rPr>
        <w:t>Salidas, gasto total y gasto medio</w:t>
      </w:r>
      <w:r w:rsidR="008C6045" w:rsidRPr="0011034A">
        <w:rPr>
          <w:b/>
          <w:color w:val="003057"/>
          <w:sz w:val="22"/>
          <w:szCs w:val="20"/>
          <w:lang w:val="es-MX"/>
        </w:rPr>
        <w:t xml:space="preserve"> </w:t>
      </w:r>
      <w:r w:rsidR="00173481" w:rsidRPr="0011034A">
        <w:rPr>
          <w:b/>
          <w:color w:val="003057"/>
          <w:sz w:val="22"/>
          <w:szCs w:val="20"/>
          <w:lang w:val="es-MX"/>
        </w:rPr>
        <w:br/>
      </w:r>
      <w:r w:rsidR="008C6045" w:rsidRPr="0011034A">
        <w:rPr>
          <w:b/>
          <w:color w:val="003057"/>
          <w:sz w:val="22"/>
          <w:szCs w:val="20"/>
          <w:lang w:val="es-MX"/>
        </w:rPr>
        <w:t>de</w:t>
      </w:r>
      <w:r w:rsidR="002325E7" w:rsidRPr="0011034A">
        <w:rPr>
          <w:b/>
          <w:color w:val="003057"/>
          <w:sz w:val="22"/>
          <w:szCs w:val="20"/>
          <w:lang w:val="es-MX"/>
        </w:rPr>
        <w:t xml:space="preserve"> </w:t>
      </w:r>
      <w:r w:rsidR="007E3531" w:rsidRPr="0011034A">
        <w:rPr>
          <w:b/>
          <w:color w:val="003057"/>
          <w:sz w:val="22"/>
          <w:szCs w:val="20"/>
          <w:lang w:val="es-MX"/>
        </w:rPr>
        <w:t>las y los</w:t>
      </w:r>
      <w:r w:rsidR="008C6045" w:rsidRPr="0011034A">
        <w:rPr>
          <w:b/>
          <w:color w:val="003057"/>
          <w:sz w:val="22"/>
          <w:szCs w:val="20"/>
          <w:lang w:val="es-MX"/>
        </w:rPr>
        <w:t xml:space="preserve"> viajeros internacionales</w:t>
      </w:r>
      <w:r w:rsidR="002325E7" w:rsidRPr="0011034A">
        <w:rPr>
          <w:b/>
          <w:color w:val="003057"/>
          <w:sz w:val="22"/>
          <w:szCs w:val="20"/>
          <w:lang w:val="es-MX"/>
        </w:rPr>
        <w:t>, según</w:t>
      </w:r>
      <w:r w:rsidRPr="0011034A">
        <w:rPr>
          <w:b/>
          <w:color w:val="003057"/>
          <w:sz w:val="22"/>
          <w:szCs w:val="20"/>
          <w:lang w:val="es-MX"/>
        </w:rPr>
        <w:t xml:space="preserve"> tipo</w:t>
      </w:r>
    </w:p>
    <w:p w14:paraId="6BE923A4" w14:textId="3A260F96" w:rsidR="004260C0" w:rsidRPr="0011034A" w:rsidRDefault="001548D3" w:rsidP="00264807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mayo</w:t>
      </w:r>
      <w:r w:rsidR="004260C0" w:rsidRPr="0011034A">
        <w:rPr>
          <w:bCs/>
          <w:color w:val="27251F"/>
          <w:sz w:val="20"/>
          <w:lang w:val="es-ES"/>
        </w:rPr>
        <w:t xml:space="preserve"> de </w:t>
      </w:r>
      <w:r w:rsidR="00BC02E6" w:rsidRPr="0011034A">
        <w:rPr>
          <w:bCs/>
          <w:color w:val="27251F"/>
          <w:sz w:val="20"/>
          <w:lang w:val="es-ES"/>
        </w:rPr>
        <w:t>2025</w:t>
      </w:r>
      <w:r w:rsidR="004260C0" w:rsidRPr="0011034A">
        <w:rPr>
          <w:bCs/>
          <w:color w:val="27251F"/>
          <w:sz w:val="20"/>
          <w:lang w:val="es-ES"/>
        </w:rPr>
        <w:t xml:space="preserve"> y </w:t>
      </w:r>
      <w:r w:rsidR="00BC02E6" w:rsidRPr="0011034A">
        <w:rPr>
          <w:bCs/>
          <w:color w:val="27251F"/>
          <w:sz w:val="20"/>
          <w:lang w:val="es-ES"/>
        </w:rPr>
        <w:t>2026</w:t>
      </w:r>
    </w:p>
    <w:p w14:paraId="6A093413" w14:textId="69E4F869" w:rsidR="004260C0" w:rsidRPr="004A7AB5" w:rsidRDefault="004260C0" w:rsidP="00264807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11034A">
        <w:rPr>
          <w:bCs/>
          <w:color w:val="27251F"/>
          <w:sz w:val="18"/>
          <w:szCs w:val="18"/>
          <w:lang w:val="es-ES"/>
        </w:rPr>
        <w:t>(</w:t>
      </w:r>
      <w:r w:rsidR="00273A28" w:rsidRPr="0011034A">
        <w:rPr>
          <w:bCs/>
          <w:color w:val="27251F"/>
          <w:sz w:val="18"/>
          <w:szCs w:val="18"/>
          <w:lang w:val="es-ES"/>
        </w:rPr>
        <w:t>salidas</w:t>
      </w:r>
      <w:r w:rsidR="0017673B" w:rsidRPr="0011034A">
        <w:rPr>
          <w:bCs/>
          <w:color w:val="27251F"/>
          <w:sz w:val="18"/>
          <w:szCs w:val="18"/>
          <w:lang w:val="es-ES"/>
        </w:rPr>
        <w:t xml:space="preserve">, </w:t>
      </w:r>
      <w:r w:rsidR="001606F4" w:rsidRPr="0011034A">
        <w:rPr>
          <w:bCs/>
          <w:color w:val="27251F"/>
          <w:sz w:val="18"/>
          <w:szCs w:val="18"/>
          <w:lang w:val="es-ES"/>
        </w:rPr>
        <w:t xml:space="preserve">dólares, </w:t>
      </w:r>
      <w:r w:rsidR="007E3531" w:rsidRPr="0011034A">
        <w:rPr>
          <w:bCs/>
          <w:color w:val="27251F"/>
          <w:sz w:val="18"/>
          <w:szCs w:val="18"/>
          <w:lang w:val="es-ES"/>
        </w:rPr>
        <w:t>variación</w:t>
      </w:r>
      <w:r w:rsidR="001606F4" w:rsidRPr="0011034A">
        <w:rPr>
          <w:bCs/>
          <w:color w:val="27251F"/>
          <w:sz w:val="18"/>
          <w:szCs w:val="18"/>
          <w:lang w:val="es-ES"/>
        </w:rPr>
        <w:t xml:space="preserve"> y</w:t>
      </w:r>
      <w:r w:rsidR="007E3531" w:rsidRPr="0011034A">
        <w:rPr>
          <w:bCs/>
          <w:color w:val="27251F"/>
          <w:sz w:val="18"/>
          <w:szCs w:val="18"/>
          <w:lang w:val="es-ES"/>
        </w:rPr>
        <w:t xml:space="preserve"> </w:t>
      </w:r>
      <w:r w:rsidR="00273A28" w:rsidRPr="0011034A">
        <w:rPr>
          <w:bCs/>
          <w:color w:val="27251F"/>
          <w:sz w:val="18"/>
          <w:szCs w:val="18"/>
          <w:lang w:val="es-ES"/>
        </w:rPr>
        <w:t>p</w:t>
      </w:r>
      <w:r w:rsidR="001606F4" w:rsidRPr="0011034A">
        <w:rPr>
          <w:bCs/>
          <w:color w:val="27251F"/>
          <w:sz w:val="18"/>
          <w:szCs w:val="18"/>
          <w:lang w:val="es-ES"/>
        </w:rPr>
        <w:t>articipación</w:t>
      </w:r>
      <w:r w:rsidRPr="0011034A">
        <w:rPr>
          <w:bCs/>
          <w:color w:val="27251F"/>
          <w:sz w:val="18"/>
          <w:szCs w:val="18"/>
          <w:lang w:val="es-ES"/>
        </w:rPr>
        <w:t>)</w:t>
      </w:r>
    </w:p>
    <w:tbl>
      <w:tblPr>
        <w:tblW w:w="8675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68"/>
        <w:gridCol w:w="1245"/>
        <w:gridCol w:w="1245"/>
        <w:gridCol w:w="1246"/>
        <w:gridCol w:w="1271"/>
      </w:tblGrid>
      <w:tr w:rsidR="00DE1B4C" w:rsidRPr="004A7AB5" w14:paraId="2254B34B" w14:textId="77777777" w:rsidTr="00D5495E">
        <w:trPr>
          <w:trHeight w:val="340"/>
          <w:jc w:val="center"/>
        </w:trPr>
        <w:tc>
          <w:tcPr>
            <w:tcW w:w="3668" w:type="dxa"/>
            <w:vMerge w:val="restart"/>
            <w:shd w:val="clear" w:color="auto" w:fill="80DDD7"/>
            <w:vAlign w:val="center"/>
            <w:hideMark/>
          </w:tcPr>
          <w:p w14:paraId="7E1FB383" w14:textId="30452F4E" w:rsidR="00DE1B4C" w:rsidRPr="00501257" w:rsidRDefault="00DE1B4C" w:rsidP="005D39AD">
            <w:pPr>
              <w:ind w:left="26"/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 xml:space="preserve">Salidas y gasto </w:t>
            </w:r>
            <w:r w:rsidRPr="00501257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br/>
            </w:r>
            <w:r w:rsidR="009D03CE" w:rsidRPr="00501257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 xml:space="preserve">según </w:t>
            </w:r>
            <w:r w:rsidRPr="00501257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>tipo de viajer</w:t>
            </w:r>
            <w:r w:rsidR="00AE41E0" w:rsidRPr="00501257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>a/</w:t>
            </w:r>
            <w:r w:rsidRPr="00501257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>o</w:t>
            </w:r>
          </w:p>
        </w:tc>
        <w:tc>
          <w:tcPr>
            <w:tcW w:w="2490" w:type="dxa"/>
            <w:gridSpan w:val="2"/>
            <w:shd w:val="clear" w:color="auto" w:fill="80DDD7"/>
            <w:vAlign w:val="center"/>
          </w:tcPr>
          <w:p w14:paraId="21369709" w14:textId="23A4645C" w:rsidR="00DE1B4C" w:rsidRPr="00501257" w:rsidRDefault="001548D3" w:rsidP="0005242C">
            <w:pPr>
              <w:spacing w:after="40"/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>Mayo</w:t>
            </w:r>
            <w:r w:rsidR="00DE1B4C" w:rsidRPr="00501257">
              <w:rPr>
                <w:rFonts w:ascii="Arial Negrita" w:hAnsi="Arial Negrita"/>
                <w:b/>
                <w:bCs/>
                <w:color w:val="000000" w:themeColor="text1"/>
                <w:sz w:val="18"/>
                <w:szCs w:val="18"/>
                <w:vertAlign w:val="superscript"/>
                <w:lang w:eastAsia="es-MX"/>
              </w:rPr>
              <w:t>1/</w:t>
            </w:r>
          </w:p>
        </w:tc>
        <w:tc>
          <w:tcPr>
            <w:tcW w:w="1246" w:type="dxa"/>
            <w:vMerge w:val="restart"/>
            <w:shd w:val="clear" w:color="auto" w:fill="80DDD7"/>
            <w:vAlign w:val="center"/>
          </w:tcPr>
          <w:p w14:paraId="464D0438" w14:textId="77777777" w:rsidR="00DE1B4C" w:rsidRPr="00501257" w:rsidRDefault="00DE1B4C" w:rsidP="0005242C">
            <w:pPr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 xml:space="preserve">Variación </w:t>
            </w:r>
            <w:r w:rsidRPr="00501257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br/>
              <w:t>porcentual anual</w:t>
            </w:r>
          </w:p>
        </w:tc>
        <w:tc>
          <w:tcPr>
            <w:tcW w:w="1271" w:type="dxa"/>
            <w:vMerge w:val="restart"/>
            <w:shd w:val="clear" w:color="auto" w:fill="80DDD7"/>
            <w:vAlign w:val="center"/>
          </w:tcPr>
          <w:p w14:paraId="13A7AAEB" w14:textId="34CD76E1" w:rsidR="00DE1B4C" w:rsidRPr="00501257" w:rsidRDefault="00DE1B4C" w:rsidP="00534D63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</w:pPr>
            <w:r w:rsidRPr="00501257">
              <w:rPr>
                <w:b/>
                <w:bCs/>
                <w:sz w:val="18"/>
                <w:szCs w:val="18"/>
                <w:lang w:eastAsia="es-MX"/>
              </w:rPr>
              <w:t xml:space="preserve">Participación porcentual </w:t>
            </w:r>
            <w:r w:rsidRPr="00501257">
              <w:rPr>
                <w:b/>
                <w:bCs/>
                <w:sz w:val="18"/>
                <w:szCs w:val="18"/>
                <w:lang w:eastAsia="es-MX"/>
              </w:rPr>
              <w:br/>
            </w:r>
            <w:proofErr w:type="spellStart"/>
            <w:r w:rsidR="0002520F" w:rsidRPr="00501257">
              <w:rPr>
                <w:b/>
                <w:bCs/>
                <w:sz w:val="18"/>
                <w:szCs w:val="18"/>
                <w:lang w:eastAsia="es-MX"/>
              </w:rPr>
              <w:t>may</w:t>
            </w:r>
            <w:proofErr w:type="spellEnd"/>
            <w:r w:rsidRPr="00501257">
              <w:rPr>
                <w:b/>
                <w:bCs/>
                <w:sz w:val="18"/>
                <w:szCs w:val="18"/>
                <w:lang w:eastAsia="es-MX"/>
              </w:rPr>
              <w:t xml:space="preserve">. </w:t>
            </w:r>
            <w:r w:rsidR="00BC02E6" w:rsidRPr="00501257">
              <w:rPr>
                <w:b/>
                <w:bCs/>
                <w:sz w:val="18"/>
                <w:szCs w:val="18"/>
                <w:lang w:eastAsia="es-MX"/>
              </w:rPr>
              <w:t>2026</w:t>
            </w:r>
          </w:p>
        </w:tc>
      </w:tr>
      <w:tr w:rsidR="00DE1B4C" w:rsidRPr="004A7AB5" w14:paraId="643DC6B8" w14:textId="77777777" w:rsidTr="00D5495E">
        <w:trPr>
          <w:trHeight w:val="340"/>
          <w:jc w:val="center"/>
        </w:trPr>
        <w:tc>
          <w:tcPr>
            <w:tcW w:w="3668" w:type="dxa"/>
            <w:vMerge/>
            <w:shd w:val="clear" w:color="auto" w:fill="548DD4"/>
            <w:vAlign w:val="center"/>
            <w:hideMark/>
          </w:tcPr>
          <w:p w14:paraId="266F0762" w14:textId="77777777" w:rsidR="004260C0" w:rsidRPr="00501257" w:rsidRDefault="004260C0" w:rsidP="0005242C">
            <w:pPr>
              <w:jc w:val="left"/>
              <w:rPr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45" w:type="dxa"/>
            <w:shd w:val="clear" w:color="auto" w:fill="BDEDEA"/>
            <w:vAlign w:val="center"/>
            <w:hideMark/>
          </w:tcPr>
          <w:p w14:paraId="0C7B0ADA" w14:textId="656D9C7B" w:rsidR="004260C0" w:rsidRPr="00501257" w:rsidRDefault="00BC02E6" w:rsidP="0005242C">
            <w:pPr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>2025</w:t>
            </w:r>
          </w:p>
        </w:tc>
        <w:tc>
          <w:tcPr>
            <w:tcW w:w="1245" w:type="dxa"/>
            <w:shd w:val="clear" w:color="auto" w:fill="BDEDEA"/>
            <w:vAlign w:val="center"/>
            <w:hideMark/>
          </w:tcPr>
          <w:p w14:paraId="675C1546" w14:textId="0D20D956" w:rsidR="004260C0" w:rsidRPr="00501257" w:rsidRDefault="00BC02E6" w:rsidP="0005242C">
            <w:pPr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>2026</w:t>
            </w:r>
          </w:p>
        </w:tc>
        <w:tc>
          <w:tcPr>
            <w:tcW w:w="1246" w:type="dxa"/>
            <w:vMerge/>
            <w:shd w:val="clear" w:color="auto" w:fill="548DD4"/>
            <w:vAlign w:val="center"/>
            <w:hideMark/>
          </w:tcPr>
          <w:p w14:paraId="52A91497" w14:textId="77777777" w:rsidR="004260C0" w:rsidRPr="00501257" w:rsidRDefault="004260C0" w:rsidP="0005242C">
            <w:pPr>
              <w:jc w:val="center"/>
              <w:rPr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71" w:type="dxa"/>
            <w:vMerge/>
            <w:shd w:val="clear" w:color="auto" w:fill="548DD4"/>
            <w:vAlign w:val="center"/>
          </w:tcPr>
          <w:p w14:paraId="3B87CFDB" w14:textId="77777777" w:rsidR="004260C0" w:rsidRPr="00501257" w:rsidRDefault="004260C0" w:rsidP="0005242C">
            <w:pPr>
              <w:jc w:val="center"/>
              <w:rPr>
                <w:color w:val="000000"/>
                <w:sz w:val="18"/>
                <w:szCs w:val="18"/>
                <w:lang w:val="es-MX" w:eastAsia="es-MX"/>
              </w:rPr>
            </w:pPr>
          </w:p>
        </w:tc>
      </w:tr>
      <w:tr w:rsidR="0069292B" w:rsidRPr="004A7AB5" w14:paraId="7ED7CD3B" w14:textId="77777777" w:rsidTr="00974F53">
        <w:trPr>
          <w:trHeight w:val="255"/>
          <w:jc w:val="center"/>
        </w:trPr>
        <w:tc>
          <w:tcPr>
            <w:tcW w:w="8675" w:type="dxa"/>
            <w:gridSpan w:val="5"/>
            <w:shd w:val="clear" w:color="auto" w:fill="C0C0C0"/>
            <w:vAlign w:val="center"/>
          </w:tcPr>
          <w:p w14:paraId="0CF3C4F6" w14:textId="31B7B5BD" w:rsidR="0069292B" w:rsidRPr="00501257" w:rsidRDefault="0069292B" w:rsidP="00974F53">
            <w:pPr>
              <w:tabs>
                <w:tab w:val="decimal" w:pos="603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  <w:lang w:eastAsia="es-MX"/>
              </w:rPr>
              <w:t>Número de salidas</w:t>
            </w:r>
          </w:p>
        </w:tc>
      </w:tr>
      <w:tr w:rsidR="00501257" w:rsidRPr="004A7AB5" w14:paraId="1FF16F66" w14:textId="77777777" w:rsidTr="00974F53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30FD6998" w14:textId="5233D675" w:rsidR="00501257" w:rsidRPr="00501257" w:rsidRDefault="00501257" w:rsidP="00501257">
            <w:pPr>
              <w:jc w:val="lef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  <w:lang w:eastAsia="es-MX"/>
              </w:rPr>
              <w:t>Viajeras/os</w:t>
            </w:r>
            <w:r w:rsidRPr="00501257">
              <w:rPr>
                <w:b/>
                <w:bCs/>
                <w:color w:val="000000"/>
                <w:sz w:val="18"/>
                <w:szCs w:val="18"/>
                <w:vertAlign w:val="superscript"/>
                <w:lang w:eastAsia="es-MX"/>
              </w:rPr>
              <w:t xml:space="preserve"> </w:t>
            </w:r>
            <w:r w:rsidRPr="00501257">
              <w:rPr>
                <w:b/>
                <w:bCs/>
                <w:color w:val="000000"/>
                <w:sz w:val="18"/>
                <w:szCs w:val="18"/>
                <w:lang w:eastAsia="es-MX"/>
              </w:rPr>
              <w:t>internacionales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04C8C384" w14:textId="123CDD55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</w:rPr>
              <w:t>6 024 940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5014385" w14:textId="5D18D32B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</w:rPr>
              <w:t>6 915 815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3C88115F" w14:textId="2C4D1394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</w:rPr>
              <w:t>14.8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4B0F2B00" w14:textId="029E4E16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501257" w:rsidRPr="004A7AB5" w14:paraId="0412F1C9" w14:textId="77777777" w:rsidTr="00D5495E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0C4B7213" w14:textId="77777777" w:rsidR="00501257" w:rsidRPr="00501257" w:rsidRDefault="00501257" w:rsidP="00501257">
            <w:pPr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color w:val="000000"/>
                <w:sz w:val="18"/>
                <w:szCs w:val="18"/>
                <w:lang w:eastAsia="es-MX"/>
              </w:rPr>
              <w:t>Turistas internacionales</w:t>
            </w:r>
          </w:p>
        </w:tc>
        <w:tc>
          <w:tcPr>
            <w:tcW w:w="1245" w:type="dxa"/>
            <w:vAlign w:val="center"/>
          </w:tcPr>
          <w:p w14:paraId="45640A75" w14:textId="6D79277C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1 534 283</w:t>
            </w:r>
          </w:p>
        </w:tc>
        <w:tc>
          <w:tcPr>
            <w:tcW w:w="1245" w:type="dxa"/>
            <w:vAlign w:val="center"/>
          </w:tcPr>
          <w:p w14:paraId="29F21641" w14:textId="21EC07C7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1 837 116</w:t>
            </w:r>
          </w:p>
        </w:tc>
        <w:tc>
          <w:tcPr>
            <w:tcW w:w="1246" w:type="dxa"/>
            <w:vAlign w:val="center"/>
          </w:tcPr>
          <w:p w14:paraId="474C76BB" w14:textId="6A12D67B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19.7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5B73C9D6" w14:textId="77CA73C2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26.6</w:t>
            </w:r>
          </w:p>
        </w:tc>
      </w:tr>
      <w:tr w:rsidR="00501257" w:rsidRPr="004A7AB5" w14:paraId="5FDA9944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65D253BB" w14:textId="1023E0AA" w:rsidR="00501257" w:rsidRPr="00501257" w:rsidRDefault="00501257" w:rsidP="00501257">
            <w:pPr>
              <w:ind w:left="113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color w:val="000000"/>
                <w:sz w:val="18"/>
                <w:szCs w:val="18"/>
                <w:lang w:eastAsia="es-MX"/>
              </w:rPr>
              <w:t>Turistas no fronterizos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50E3111D" w14:textId="0983BF22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1 003 599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321459C1" w14:textId="54E84DC7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1 092 071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1C4213F" w14:textId="6F26A633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8.8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6C3C4972" w14:textId="282655DB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15.8</w:t>
            </w:r>
          </w:p>
        </w:tc>
      </w:tr>
      <w:tr w:rsidR="00501257" w:rsidRPr="004A7AB5" w14:paraId="02D341CE" w14:textId="77777777" w:rsidTr="00D5495E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6036B379" w14:textId="77777777" w:rsidR="00501257" w:rsidRPr="00501257" w:rsidRDefault="00501257" w:rsidP="00501257">
            <w:pPr>
              <w:ind w:left="227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color w:val="000000"/>
                <w:sz w:val="18"/>
                <w:szCs w:val="18"/>
                <w:lang w:eastAsia="es-MX"/>
              </w:rPr>
              <w:t>Vía aérea</w:t>
            </w:r>
          </w:p>
        </w:tc>
        <w:tc>
          <w:tcPr>
            <w:tcW w:w="1245" w:type="dxa"/>
            <w:vAlign w:val="center"/>
          </w:tcPr>
          <w:p w14:paraId="2D9006C5" w14:textId="7F849B82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634 991</w:t>
            </w:r>
          </w:p>
        </w:tc>
        <w:tc>
          <w:tcPr>
            <w:tcW w:w="1245" w:type="dxa"/>
            <w:vAlign w:val="center"/>
          </w:tcPr>
          <w:p w14:paraId="096076EE" w14:textId="72821216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723 958</w:t>
            </w:r>
          </w:p>
        </w:tc>
        <w:tc>
          <w:tcPr>
            <w:tcW w:w="1246" w:type="dxa"/>
            <w:vAlign w:val="center"/>
          </w:tcPr>
          <w:p w14:paraId="54BF4740" w14:textId="38DD2C0C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14.0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491D4455" w14:textId="5DB01867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10.5</w:t>
            </w:r>
          </w:p>
        </w:tc>
      </w:tr>
      <w:tr w:rsidR="00501257" w:rsidRPr="004A7AB5" w14:paraId="51EE0049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7D9035E7" w14:textId="77777777" w:rsidR="00501257" w:rsidRPr="00501257" w:rsidRDefault="00501257" w:rsidP="00501257">
            <w:pPr>
              <w:ind w:left="227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color w:val="000000"/>
                <w:sz w:val="18"/>
                <w:szCs w:val="18"/>
                <w:lang w:eastAsia="es-MX"/>
              </w:rPr>
              <w:t>Vía terrestre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070D65C" w14:textId="20679010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368 608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3DC4025" w14:textId="08BE15F3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368 113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395922C" w14:textId="22E3D13D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-0.1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2C158DCF" w14:textId="361BE806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5.3</w:t>
            </w:r>
          </w:p>
        </w:tc>
      </w:tr>
      <w:tr w:rsidR="00501257" w:rsidRPr="004A7AB5" w14:paraId="2C1B9043" w14:textId="77777777" w:rsidTr="00D5495E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328DD24D" w14:textId="77777777" w:rsidR="00501257" w:rsidRPr="00501257" w:rsidRDefault="00501257" w:rsidP="00501257">
            <w:pPr>
              <w:ind w:left="113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color w:val="000000"/>
                <w:sz w:val="18"/>
                <w:szCs w:val="18"/>
                <w:lang w:eastAsia="es-MX"/>
              </w:rPr>
              <w:t>Turistas fronterizos</w:t>
            </w:r>
          </w:p>
        </w:tc>
        <w:tc>
          <w:tcPr>
            <w:tcW w:w="1245" w:type="dxa"/>
            <w:vAlign w:val="center"/>
          </w:tcPr>
          <w:p w14:paraId="05C9AF64" w14:textId="2789BBD1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530 684</w:t>
            </w:r>
          </w:p>
        </w:tc>
        <w:tc>
          <w:tcPr>
            <w:tcW w:w="1245" w:type="dxa"/>
            <w:vAlign w:val="center"/>
          </w:tcPr>
          <w:p w14:paraId="255A3385" w14:textId="4757A80C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745 045</w:t>
            </w:r>
          </w:p>
        </w:tc>
        <w:tc>
          <w:tcPr>
            <w:tcW w:w="1246" w:type="dxa"/>
            <w:vAlign w:val="center"/>
          </w:tcPr>
          <w:p w14:paraId="107744E5" w14:textId="30895952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40.4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4A9AB4EC" w14:textId="14053834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10.8</w:t>
            </w:r>
          </w:p>
        </w:tc>
      </w:tr>
      <w:tr w:rsidR="00501257" w:rsidRPr="004A7AB5" w14:paraId="470E5247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387A1B9A" w14:textId="0617117F" w:rsidR="00501257" w:rsidRPr="00501257" w:rsidRDefault="00501257" w:rsidP="00501257">
            <w:pPr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color w:val="000000"/>
                <w:sz w:val="18"/>
                <w:szCs w:val="18"/>
                <w:lang w:eastAsia="es-MX"/>
              </w:rPr>
              <w:t>Excursionistas internacionales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3F81C4CD" w14:textId="5804D68F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4 490 657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7067CEDA" w14:textId="66BED35C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5 078 698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9776DFD" w14:textId="672B48FC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13.1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55C37939" w14:textId="325F7A0B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73.4</w:t>
            </w:r>
          </w:p>
        </w:tc>
      </w:tr>
      <w:tr w:rsidR="0069292B" w:rsidRPr="004A7AB5" w14:paraId="262121FA" w14:textId="77777777" w:rsidTr="00974F53">
        <w:trPr>
          <w:trHeight w:hRule="exact" w:val="255"/>
          <w:jc w:val="center"/>
        </w:trPr>
        <w:tc>
          <w:tcPr>
            <w:tcW w:w="8675" w:type="dxa"/>
            <w:gridSpan w:val="5"/>
            <w:shd w:val="clear" w:color="auto" w:fill="C0C0C0"/>
            <w:vAlign w:val="center"/>
          </w:tcPr>
          <w:p w14:paraId="29D33190" w14:textId="4C28E208" w:rsidR="0069292B" w:rsidRPr="00501257" w:rsidRDefault="0069292B" w:rsidP="00974F53">
            <w:pPr>
              <w:tabs>
                <w:tab w:val="decimal" w:pos="603"/>
              </w:tabs>
              <w:jc w:val="center"/>
              <w:rPr>
                <w:color w:val="000000"/>
                <w:sz w:val="8"/>
                <w:szCs w:val="8"/>
              </w:rPr>
            </w:pPr>
            <w:r w:rsidRPr="00501257">
              <w:rPr>
                <w:b/>
                <w:bCs/>
                <w:sz w:val="18"/>
                <w:szCs w:val="18"/>
                <w:lang w:eastAsia="es-MX"/>
              </w:rPr>
              <w:t>Gasto total (millones de dólares)</w:t>
            </w:r>
          </w:p>
        </w:tc>
      </w:tr>
      <w:tr w:rsidR="00501257" w:rsidRPr="004A7AB5" w14:paraId="29284B29" w14:textId="77777777" w:rsidTr="00974F53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6021444B" w14:textId="585C7BBC" w:rsidR="00501257" w:rsidRPr="00501257" w:rsidRDefault="00501257" w:rsidP="00501257">
            <w:pPr>
              <w:rPr>
                <w:b/>
                <w:bCs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  <w:lang w:eastAsia="es-MX"/>
              </w:rPr>
              <w:t>Viajeras/os</w:t>
            </w:r>
            <w:r w:rsidRPr="00501257">
              <w:rPr>
                <w:b/>
                <w:bCs/>
                <w:color w:val="000000"/>
                <w:sz w:val="18"/>
                <w:szCs w:val="18"/>
                <w:vertAlign w:val="superscript"/>
                <w:lang w:eastAsia="es-MX"/>
              </w:rPr>
              <w:t xml:space="preserve"> </w:t>
            </w:r>
            <w:r w:rsidRPr="00501257">
              <w:rPr>
                <w:b/>
                <w:bCs/>
                <w:color w:val="000000"/>
                <w:sz w:val="18"/>
                <w:szCs w:val="18"/>
                <w:lang w:eastAsia="es-MX"/>
              </w:rPr>
              <w:t>internacionales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7745CE3B" w14:textId="3C44EAEE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</w:rPr>
              <w:t>1 041.3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4C05973B" w14:textId="78142ACE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</w:rPr>
              <w:t>1 314.3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0D879E8F" w14:textId="7DAD3147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</w:rPr>
              <w:t>26.2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26DA8B8C" w14:textId="0B077C49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501257" w:rsidRPr="004A7AB5" w14:paraId="4586131E" w14:textId="77777777" w:rsidTr="00D5495E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09D81A72" w14:textId="77777777" w:rsidR="00501257" w:rsidRPr="00501257" w:rsidRDefault="00501257" w:rsidP="00501257">
            <w:pPr>
              <w:rPr>
                <w:bCs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sz w:val="18"/>
                <w:szCs w:val="18"/>
                <w:lang w:eastAsia="es-MX"/>
              </w:rPr>
              <w:t>Turistas internacionales</w:t>
            </w:r>
          </w:p>
        </w:tc>
        <w:tc>
          <w:tcPr>
            <w:tcW w:w="1245" w:type="dxa"/>
            <w:vAlign w:val="center"/>
          </w:tcPr>
          <w:p w14:paraId="427B43E2" w14:textId="29089411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730.7</w:t>
            </w:r>
          </w:p>
        </w:tc>
        <w:tc>
          <w:tcPr>
            <w:tcW w:w="1245" w:type="dxa"/>
            <w:vAlign w:val="center"/>
          </w:tcPr>
          <w:p w14:paraId="0DE7FEFC" w14:textId="31A16EF0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979.2</w:t>
            </w:r>
          </w:p>
        </w:tc>
        <w:tc>
          <w:tcPr>
            <w:tcW w:w="1246" w:type="dxa"/>
            <w:vAlign w:val="center"/>
          </w:tcPr>
          <w:p w14:paraId="182DC0C6" w14:textId="6FD9CAD6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34.0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2E491A63" w14:textId="7CBF2217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74.5</w:t>
            </w:r>
          </w:p>
        </w:tc>
      </w:tr>
      <w:tr w:rsidR="00501257" w:rsidRPr="004A7AB5" w14:paraId="6D8976F5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439846DB" w14:textId="5C792A50" w:rsidR="00501257" w:rsidRPr="00501257" w:rsidRDefault="00501257" w:rsidP="00501257">
            <w:pPr>
              <w:ind w:left="113"/>
              <w:rPr>
                <w:bCs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sz w:val="18"/>
                <w:szCs w:val="18"/>
                <w:lang w:eastAsia="es-MX"/>
              </w:rPr>
              <w:t>Turistas no fronterizos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43E31B0C" w14:textId="4B5ED0B3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685.6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7A916CE1" w14:textId="3BFDE158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906.3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380AE58E" w14:textId="3716BFA4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32.2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15154F22" w14:textId="140CFBAC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69.0</w:t>
            </w:r>
          </w:p>
        </w:tc>
      </w:tr>
      <w:tr w:rsidR="00501257" w:rsidRPr="004A7AB5" w14:paraId="748EB219" w14:textId="77777777" w:rsidTr="00D5495E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4DA58A44" w14:textId="77777777" w:rsidR="00501257" w:rsidRPr="00501257" w:rsidRDefault="00501257" w:rsidP="00501257">
            <w:pPr>
              <w:ind w:left="227"/>
              <w:rPr>
                <w:bCs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sz w:val="18"/>
                <w:szCs w:val="18"/>
                <w:lang w:eastAsia="es-MX"/>
              </w:rPr>
              <w:t>Vía aérea</w:t>
            </w:r>
          </w:p>
        </w:tc>
        <w:tc>
          <w:tcPr>
            <w:tcW w:w="1245" w:type="dxa"/>
            <w:vAlign w:val="center"/>
          </w:tcPr>
          <w:p w14:paraId="62B636E1" w14:textId="4A4ACCE1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596.4</w:t>
            </w:r>
          </w:p>
        </w:tc>
        <w:tc>
          <w:tcPr>
            <w:tcW w:w="1245" w:type="dxa"/>
            <w:vAlign w:val="center"/>
          </w:tcPr>
          <w:p w14:paraId="03645053" w14:textId="25BBDA82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786.4</w:t>
            </w:r>
          </w:p>
        </w:tc>
        <w:tc>
          <w:tcPr>
            <w:tcW w:w="1246" w:type="dxa"/>
            <w:vAlign w:val="center"/>
          </w:tcPr>
          <w:p w14:paraId="3A6A39EC" w14:textId="372D3C3F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31.9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183CEE4D" w14:textId="3DA32885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59.8</w:t>
            </w:r>
          </w:p>
        </w:tc>
      </w:tr>
      <w:tr w:rsidR="00501257" w:rsidRPr="004A7AB5" w14:paraId="36D97BB2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215356C7" w14:textId="77777777" w:rsidR="00501257" w:rsidRPr="00501257" w:rsidRDefault="00501257" w:rsidP="00501257">
            <w:pPr>
              <w:ind w:left="227"/>
              <w:rPr>
                <w:bCs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sz w:val="18"/>
                <w:szCs w:val="18"/>
                <w:lang w:eastAsia="es-MX"/>
              </w:rPr>
              <w:t>Vía terrestre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1534E723" w14:textId="01DE47C8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89.2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993F133" w14:textId="593C2E56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119.8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2B98EFF2" w14:textId="178808F7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34.3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2539D628" w14:textId="3E8B7456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9.1</w:t>
            </w:r>
          </w:p>
        </w:tc>
      </w:tr>
      <w:tr w:rsidR="00501257" w:rsidRPr="004A7AB5" w14:paraId="7BBFB088" w14:textId="77777777" w:rsidTr="00D5495E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506B3A39" w14:textId="77777777" w:rsidR="00501257" w:rsidRPr="00501257" w:rsidRDefault="00501257" w:rsidP="00501257">
            <w:pPr>
              <w:ind w:left="113"/>
              <w:rPr>
                <w:bCs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sz w:val="18"/>
                <w:szCs w:val="18"/>
                <w:lang w:eastAsia="es-MX"/>
              </w:rPr>
              <w:t>Turistas fronterizos</w:t>
            </w:r>
          </w:p>
        </w:tc>
        <w:tc>
          <w:tcPr>
            <w:tcW w:w="1245" w:type="dxa"/>
            <w:vAlign w:val="center"/>
          </w:tcPr>
          <w:p w14:paraId="3CA57F63" w14:textId="63C75B36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45.1</w:t>
            </w:r>
          </w:p>
        </w:tc>
        <w:tc>
          <w:tcPr>
            <w:tcW w:w="1245" w:type="dxa"/>
            <w:vAlign w:val="center"/>
          </w:tcPr>
          <w:p w14:paraId="3414DB46" w14:textId="790FD058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72.9</w:t>
            </w:r>
          </w:p>
        </w:tc>
        <w:tc>
          <w:tcPr>
            <w:tcW w:w="1246" w:type="dxa"/>
            <w:vAlign w:val="center"/>
          </w:tcPr>
          <w:p w14:paraId="1F2CCBE5" w14:textId="3FB4351D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61.9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1496E444" w14:textId="163D1461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5.5</w:t>
            </w:r>
          </w:p>
        </w:tc>
      </w:tr>
      <w:tr w:rsidR="00501257" w:rsidRPr="004A7AB5" w14:paraId="54D2D4FB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03E45B94" w14:textId="493C7A0F" w:rsidR="00501257" w:rsidRPr="00501257" w:rsidRDefault="00501257" w:rsidP="00501257">
            <w:pPr>
              <w:rPr>
                <w:bCs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color w:val="000000"/>
                <w:sz w:val="18"/>
                <w:szCs w:val="18"/>
                <w:lang w:eastAsia="es-MX"/>
              </w:rPr>
              <w:t>Excursionistas internacionales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6A99EE24" w14:textId="7C3A1548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310.7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E51CFD1" w14:textId="1115B754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335.1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39E5E9E" w14:textId="2E4382C0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7.9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3DA09722" w14:textId="4CAC807D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25.5</w:t>
            </w:r>
          </w:p>
        </w:tc>
      </w:tr>
      <w:tr w:rsidR="0069292B" w:rsidRPr="004A7AB5" w14:paraId="6206D1F7" w14:textId="77777777" w:rsidTr="00974F53">
        <w:trPr>
          <w:trHeight w:hRule="exact" w:val="255"/>
          <w:jc w:val="center"/>
        </w:trPr>
        <w:tc>
          <w:tcPr>
            <w:tcW w:w="8675" w:type="dxa"/>
            <w:gridSpan w:val="5"/>
            <w:shd w:val="clear" w:color="auto" w:fill="C0C0C0"/>
            <w:vAlign w:val="center"/>
          </w:tcPr>
          <w:p w14:paraId="050D15B7" w14:textId="5AA18FBC" w:rsidR="0069292B" w:rsidRPr="00501257" w:rsidRDefault="0069292B" w:rsidP="00974F53">
            <w:pPr>
              <w:tabs>
                <w:tab w:val="decimal" w:pos="603"/>
              </w:tabs>
              <w:jc w:val="center"/>
              <w:rPr>
                <w:color w:val="000000"/>
                <w:sz w:val="8"/>
                <w:szCs w:val="8"/>
                <w:lang w:val="es-MX" w:eastAsia="es-MX"/>
              </w:rPr>
            </w:pPr>
            <w:r w:rsidRPr="00501257">
              <w:rPr>
                <w:b/>
                <w:bCs/>
                <w:sz w:val="18"/>
                <w:szCs w:val="18"/>
                <w:lang w:eastAsia="es-MX"/>
              </w:rPr>
              <w:t>Gasto medio (dólares)</w:t>
            </w:r>
          </w:p>
        </w:tc>
      </w:tr>
      <w:tr w:rsidR="00501257" w:rsidRPr="004A7AB5" w14:paraId="59F812F9" w14:textId="77777777" w:rsidTr="00974F53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3AB1CB52" w14:textId="3DA94037" w:rsidR="00501257" w:rsidRPr="00501257" w:rsidRDefault="00501257" w:rsidP="00501257">
            <w:pPr>
              <w:rPr>
                <w:b/>
                <w:bCs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  <w:lang w:eastAsia="es-MX"/>
              </w:rPr>
              <w:t>Viajeras/os</w:t>
            </w:r>
            <w:r w:rsidRPr="00501257">
              <w:rPr>
                <w:b/>
                <w:bCs/>
                <w:color w:val="000000"/>
                <w:sz w:val="18"/>
                <w:szCs w:val="18"/>
                <w:vertAlign w:val="superscript"/>
                <w:lang w:eastAsia="es-MX"/>
              </w:rPr>
              <w:t xml:space="preserve"> </w:t>
            </w:r>
            <w:r w:rsidRPr="00501257">
              <w:rPr>
                <w:b/>
                <w:bCs/>
                <w:color w:val="000000"/>
                <w:sz w:val="18"/>
                <w:szCs w:val="18"/>
                <w:lang w:eastAsia="es-MX"/>
              </w:rPr>
              <w:t>internacionales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51D1D36B" w14:textId="492D9F8A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</w:rPr>
              <w:t>172.8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79A88669" w14:textId="34CA2231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</w:rPr>
              <w:t xml:space="preserve"> 190.0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139627B" w14:textId="78FDCD5F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/>
                <w:bCs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2183D7BC" w14:textId="2803829E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501257">
              <w:rPr>
                <w:sz w:val="18"/>
                <w:szCs w:val="18"/>
              </w:rPr>
              <w:t> </w:t>
            </w:r>
          </w:p>
        </w:tc>
      </w:tr>
      <w:tr w:rsidR="00501257" w:rsidRPr="004A7AB5" w14:paraId="4CDD9737" w14:textId="77777777" w:rsidTr="001F0145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1CFCC5D5" w14:textId="77777777" w:rsidR="00501257" w:rsidRPr="00501257" w:rsidRDefault="00501257" w:rsidP="00501257">
            <w:pPr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color w:val="000000"/>
                <w:sz w:val="18"/>
                <w:szCs w:val="18"/>
                <w:lang w:eastAsia="es-MX"/>
              </w:rPr>
              <w:t>Turistas internacionales</w:t>
            </w:r>
          </w:p>
        </w:tc>
        <w:tc>
          <w:tcPr>
            <w:tcW w:w="1245" w:type="dxa"/>
            <w:vAlign w:val="center"/>
          </w:tcPr>
          <w:p w14:paraId="283E3B05" w14:textId="526E7566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476.2</w:t>
            </w:r>
          </w:p>
        </w:tc>
        <w:tc>
          <w:tcPr>
            <w:tcW w:w="1245" w:type="dxa"/>
            <w:vAlign w:val="center"/>
          </w:tcPr>
          <w:p w14:paraId="766B02F5" w14:textId="3196F97A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533.0</w:t>
            </w:r>
          </w:p>
        </w:tc>
        <w:tc>
          <w:tcPr>
            <w:tcW w:w="1246" w:type="dxa"/>
            <w:vAlign w:val="center"/>
          </w:tcPr>
          <w:p w14:paraId="025D7089" w14:textId="3EE4278D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11.9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55B2F13D" w14:textId="2CC335EB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501257" w:rsidRPr="004A7AB5" w14:paraId="198A80E8" w14:textId="77777777" w:rsidTr="001F0145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6BFEF298" w14:textId="120979DE" w:rsidR="00501257" w:rsidRPr="00501257" w:rsidRDefault="00501257" w:rsidP="00501257">
            <w:pPr>
              <w:ind w:left="113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color w:val="000000"/>
                <w:sz w:val="18"/>
                <w:szCs w:val="18"/>
                <w:lang w:eastAsia="es-MX"/>
              </w:rPr>
              <w:t>Turistas no fronterizos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EAD945A" w14:textId="6E06F4EE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683.1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54210029" w14:textId="424893F1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829.9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10FF8F8" w14:textId="0D70CFBC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21.5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2CCEEDEE" w14:textId="57F83330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501257" w:rsidRPr="004A7AB5" w14:paraId="2E0C263F" w14:textId="77777777" w:rsidTr="001F0145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717FF5A8" w14:textId="77777777" w:rsidR="00501257" w:rsidRPr="00501257" w:rsidRDefault="00501257" w:rsidP="00501257">
            <w:pPr>
              <w:ind w:left="227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color w:val="000000"/>
                <w:sz w:val="18"/>
                <w:szCs w:val="18"/>
                <w:lang w:eastAsia="es-MX"/>
              </w:rPr>
              <w:t>Vía aérea</w:t>
            </w:r>
          </w:p>
        </w:tc>
        <w:tc>
          <w:tcPr>
            <w:tcW w:w="1245" w:type="dxa"/>
            <w:vAlign w:val="center"/>
          </w:tcPr>
          <w:p w14:paraId="550022C5" w14:textId="54126A1D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939.2</w:t>
            </w:r>
          </w:p>
        </w:tc>
        <w:tc>
          <w:tcPr>
            <w:tcW w:w="1245" w:type="dxa"/>
            <w:vAlign w:val="center"/>
          </w:tcPr>
          <w:p w14:paraId="0142B969" w14:textId="3157B7B3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1 086.3</w:t>
            </w:r>
          </w:p>
        </w:tc>
        <w:tc>
          <w:tcPr>
            <w:tcW w:w="1246" w:type="dxa"/>
            <w:vAlign w:val="center"/>
          </w:tcPr>
          <w:p w14:paraId="77CF9C73" w14:textId="636454FA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15.7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72B1E787" w14:textId="67D0A8D4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501257" w:rsidRPr="004A7AB5" w14:paraId="65373761" w14:textId="77777777" w:rsidTr="001F0145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232410A3" w14:textId="77777777" w:rsidR="00501257" w:rsidRPr="00501257" w:rsidRDefault="00501257" w:rsidP="00501257">
            <w:pPr>
              <w:ind w:left="227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color w:val="000000"/>
                <w:sz w:val="18"/>
                <w:szCs w:val="18"/>
                <w:lang w:eastAsia="es-MX"/>
              </w:rPr>
              <w:t>Vía terrestre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399EF736" w14:textId="3DE8D41E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242.1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27E9CB9" w14:textId="2D772BC0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325.5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6E4F3155" w14:textId="67CD484E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34.5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6F2478B2" w14:textId="4AE9B88A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501257" w:rsidRPr="004A7AB5" w14:paraId="63524907" w14:textId="77777777" w:rsidTr="001F0145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125461AD" w14:textId="77777777" w:rsidR="00501257" w:rsidRPr="00501257" w:rsidRDefault="00501257" w:rsidP="00501257">
            <w:pPr>
              <w:ind w:left="113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bCs/>
                <w:color w:val="000000"/>
                <w:sz w:val="18"/>
                <w:szCs w:val="18"/>
                <w:lang w:eastAsia="es-MX"/>
              </w:rPr>
              <w:t>Turistas fronterizos</w:t>
            </w:r>
          </w:p>
        </w:tc>
        <w:tc>
          <w:tcPr>
            <w:tcW w:w="1245" w:type="dxa"/>
            <w:vAlign w:val="center"/>
          </w:tcPr>
          <w:p w14:paraId="4A33F0BB" w14:textId="5E5933CF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84.9</w:t>
            </w:r>
          </w:p>
        </w:tc>
        <w:tc>
          <w:tcPr>
            <w:tcW w:w="1245" w:type="dxa"/>
            <w:vAlign w:val="center"/>
          </w:tcPr>
          <w:p w14:paraId="45A70954" w14:textId="7D90E835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97.9</w:t>
            </w:r>
          </w:p>
        </w:tc>
        <w:tc>
          <w:tcPr>
            <w:tcW w:w="1246" w:type="dxa"/>
            <w:vAlign w:val="center"/>
          </w:tcPr>
          <w:p w14:paraId="341DBBB9" w14:textId="38DB8040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501257">
              <w:rPr>
                <w:color w:val="000000"/>
                <w:sz w:val="18"/>
                <w:szCs w:val="18"/>
              </w:rPr>
              <w:t>15.3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73B78ABC" w14:textId="035952B7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501257" w:rsidRPr="004A7AB5" w14:paraId="7F066D48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</w:tcPr>
          <w:p w14:paraId="66C87FC3" w14:textId="59CC4812" w:rsidR="00501257" w:rsidRPr="00501257" w:rsidRDefault="00501257" w:rsidP="00501257">
            <w:pPr>
              <w:rPr>
                <w:bCs/>
                <w:color w:val="000000"/>
                <w:sz w:val="18"/>
                <w:szCs w:val="18"/>
                <w:lang w:eastAsia="es-MX"/>
              </w:rPr>
            </w:pPr>
            <w:r w:rsidRPr="00501257">
              <w:rPr>
                <w:bCs/>
                <w:color w:val="000000"/>
                <w:sz w:val="18"/>
                <w:szCs w:val="18"/>
                <w:lang w:eastAsia="es-MX"/>
              </w:rPr>
              <w:t>Excursionistas internacionales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34DA3D19" w14:textId="7728844B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69.2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3366B915" w14:textId="00353AD7" w:rsidR="00501257" w:rsidRPr="00501257" w:rsidRDefault="00501257" w:rsidP="00501257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 xml:space="preserve"> 66.0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06D71BAC" w14:textId="62BC1A3D" w:rsidR="00501257" w:rsidRPr="00501257" w:rsidRDefault="00501257" w:rsidP="00501257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501257">
              <w:rPr>
                <w:color w:val="000000"/>
                <w:sz w:val="18"/>
                <w:szCs w:val="18"/>
              </w:rPr>
              <w:t>-4.7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054D3C14" w14:textId="14C6DC06" w:rsidR="00501257" w:rsidRPr="00501257" w:rsidRDefault="00501257" w:rsidP="00501257">
            <w:pPr>
              <w:tabs>
                <w:tab w:val="decimal" w:pos="603"/>
              </w:tabs>
              <w:jc w:val="left"/>
              <w:rPr>
                <w:color w:val="000000"/>
                <w:sz w:val="18"/>
                <w:szCs w:val="18"/>
              </w:rPr>
            </w:pPr>
          </w:p>
        </w:tc>
      </w:tr>
    </w:tbl>
    <w:p w14:paraId="349B4ED4" w14:textId="64D95593" w:rsidR="004260C0" w:rsidRPr="004A7AB5" w:rsidRDefault="004260C0" w:rsidP="0074077C">
      <w:pPr>
        <w:ind w:left="1302" w:right="1337" w:hanging="588"/>
        <w:rPr>
          <w:rFonts w:eastAsia="Arial"/>
          <w:bCs/>
          <w:noProof/>
          <w:color w:val="4D565E"/>
          <w:sz w:val="16"/>
          <w:szCs w:val="16"/>
          <w:lang w:eastAsia="es-MX"/>
        </w:rPr>
      </w:pPr>
      <w:bookmarkStart w:id="6" w:name="_Hlk102733327"/>
      <w:r w:rsidRPr="004A7AB5">
        <w:rPr>
          <w:rFonts w:eastAsia="Arial"/>
          <w:bCs/>
          <w:noProof/>
          <w:color w:val="4D565E"/>
          <w:sz w:val="16"/>
          <w:szCs w:val="16"/>
          <w:lang w:eastAsia="es-MX"/>
        </w:rPr>
        <w:t>Nota:</w:t>
      </w:r>
      <w:r w:rsidR="00C5167A">
        <w:rPr>
          <w:rFonts w:eastAsia="Arial"/>
          <w:bCs/>
          <w:noProof/>
          <w:color w:val="4D565E"/>
          <w:sz w:val="16"/>
          <w:szCs w:val="16"/>
          <w:lang w:eastAsia="es-MX"/>
        </w:rPr>
        <w:tab/>
      </w:r>
      <w:r w:rsidRPr="004A7AB5">
        <w:rPr>
          <w:rFonts w:eastAsia="Arial"/>
          <w:bCs/>
          <w:noProof/>
          <w:color w:val="4D565E"/>
          <w:spacing w:val="-4"/>
          <w:sz w:val="16"/>
          <w:szCs w:val="16"/>
          <w:lang w:eastAsia="es-MX"/>
        </w:rPr>
        <w:t>La suma de los parciales puede no coincidir con los totales debido al redondeo de las cifras.</w:t>
      </w:r>
    </w:p>
    <w:p w14:paraId="452BF59B" w14:textId="36B3FAD6" w:rsidR="004260C0" w:rsidRPr="004A7AB5" w:rsidRDefault="004260C0" w:rsidP="0074077C">
      <w:pPr>
        <w:spacing w:before="20"/>
        <w:ind w:left="1302" w:right="1337" w:hanging="588"/>
        <w:rPr>
          <w:rFonts w:eastAsia="Arial"/>
          <w:bCs/>
          <w:noProof/>
          <w:color w:val="4D565E"/>
          <w:sz w:val="16"/>
          <w:szCs w:val="16"/>
          <w:lang w:eastAsia="es-MX"/>
        </w:rPr>
      </w:pPr>
      <w:r w:rsidRPr="007C68FC">
        <w:rPr>
          <w:rFonts w:eastAsia="Arial"/>
          <w:bCs/>
          <w:noProof/>
          <w:color w:val="4D565E"/>
          <w:sz w:val="16"/>
          <w:szCs w:val="16"/>
          <w:vertAlign w:val="superscript"/>
          <w:lang w:eastAsia="es-MX"/>
        </w:rPr>
        <w:t>1/</w:t>
      </w:r>
      <w:r w:rsidR="00C5167A" w:rsidRPr="007C68FC">
        <w:rPr>
          <w:rFonts w:eastAsia="Arial"/>
          <w:bCs/>
          <w:noProof/>
          <w:color w:val="4D565E"/>
          <w:sz w:val="16"/>
          <w:szCs w:val="16"/>
          <w:vertAlign w:val="superscript"/>
          <w:lang w:eastAsia="es-MX"/>
        </w:rPr>
        <w:tab/>
      </w:r>
      <w:r w:rsidRPr="007C68FC">
        <w:rPr>
          <w:rFonts w:eastAsia="Arial"/>
          <w:bCs/>
          <w:noProof/>
          <w:color w:val="4D565E"/>
          <w:sz w:val="16"/>
          <w:szCs w:val="16"/>
          <w:lang w:eastAsia="es-MX"/>
        </w:rPr>
        <w:t>Cifras preliminares.</w:t>
      </w:r>
    </w:p>
    <w:p w14:paraId="1BE3BC2F" w14:textId="5DDE1478" w:rsidR="004260C0" w:rsidRPr="00D32514" w:rsidRDefault="004260C0" w:rsidP="0074077C">
      <w:pPr>
        <w:ind w:left="1302" w:right="1337" w:hanging="588"/>
        <w:rPr>
          <w:i/>
          <w:color w:val="4D565E"/>
          <w:sz w:val="16"/>
          <w:szCs w:val="16"/>
        </w:rPr>
      </w:pPr>
      <w:r w:rsidRPr="004A7AB5">
        <w:rPr>
          <w:color w:val="4D565E"/>
          <w:sz w:val="16"/>
          <w:szCs w:val="16"/>
        </w:rPr>
        <w:t>Fuente:</w:t>
      </w:r>
      <w:r w:rsidRPr="004A7AB5">
        <w:rPr>
          <w:color w:val="4D565E"/>
          <w:sz w:val="16"/>
          <w:szCs w:val="16"/>
        </w:rPr>
        <w:tab/>
      </w:r>
      <w:r w:rsidRPr="004A7AB5">
        <w:rPr>
          <w:rFonts w:eastAsia="Arial"/>
          <w:bCs/>
          <w:smallCaps/>
          <w:noProof/>
          <w:color w:val="4D565E"/>
          <w:sz w:val="16"/>
          <w:szCs w:val="16"/>
          <w:lang w:eastAsia="es-MX"/>
        </w:rPr>
        <w:t>inegi</w:t>
      </w:r>
      <w:r w:rsidRPr="004A7AB5">
        <w:rPr>
          <w:color w:val="4D565E"/>
          <w:sz w:val="16"/>
          <w:szCs w:val="16"/>
        </w:rPr>
        <w:t xml:space="preserve">. </w:t>
      </w:r>
      <w:r w:rsidRPr="004A7AB5">
        <w:rPr>
          <w:rFonts w:eastAsia="Arial"/>
          <w:bCs/>
          <w:noProof/>
          <w:color w:val="4D565E"/>
          <w:sz w:val="16"/>
          <w:szCs w:val="16"/>
          <w:lang w:eastAsia="es-MX"/>
        </w:rPr>
        <w:t>Encuesta de Viajeros Internacionales (</w:t>
      </w:r>
      <w:r w:rsidRPr="004A7AB5">
        <w:rPr>
          <w:rFonts w:eastAsia="Arial"/>
          <w:bCs/>
          <w:smallCaps/>
          <w:noProof/>
          <w:color w:val="4D565E"/>
          <w:sz w:val="16"/>
          <w:szCs w:val="16"/>
          <w:lang w:eastAsia="es-MX"/>
        </w:rPr>
        <w:t>evi)</w:t>
      </w:r>
      <w:r w:rsidRPr="004A7AB5">
        <w:rPr>
          <w:rFonts w:eastAsia="Arial"/>
          <w:bCs/>
          <w:noProof/>
          <w:color w:val="4D565E"/>
          <w:sz w:val="16"/>
          <w:szCs w:val="16"/>
          <w:lang w:eastAsia="es-MX"/>
        </w:rPr>
        <w:t>, 202</w:t>
      </w:r>
      <w:r w:rsidR="008221C7">
        <w:rPr>
          <w:rFonts w:eastAsia="Arial"/>
          <w:bCs/>
          <w:noProof/>
          <w:color w:val="4D565E"/>
          <w:sz w:val="16"/>
          <w:szCs w:val="16"/>
          <w:lang w:eastAsia="es-MX"/>
        </w:rPr>
        <w:t>6</w:t>
      </w:r>
      <w:r w:rsidRPr="004A7AB5">
        <w:rPr>
          <w:rFonts w:eastAsia="Arial"/>
          <w:bCs/>
          <w:noProof/>
          <w:color w:val="4D565E"/>
          <w:sz w:val="16"/>
          <w:szCs w:val="16"/>
          <w:lang w:eastAsia="es-MX"/>
        </w:rPr>
        <w:t>.</w:t>
      </w:r>
    </w:p>
    <w:bookmarkEnd w:id="6"/>
    <w:p w14:paraId="3003530C" w14:textId="52B6B242" w:rsidR="007D1983" w:rsidRDefault="007D1983">
      <w:pPr>
        <w:jc w:val="left"/>
        <w:rPr>
          <w:b/>
          <w:bCs/>
          <w:smallCaps/>
          <w:sz w:val="26"/>
          <w:szCs w:val="26"/>
        </w:rPr>
      </w:pPr>
      <w:r>
        <w:rPr>
          <w:b/>
          <w:bCs/>
          <w:smallCaps/>
          <w:sz w:val="26"/>
          <w:szCs w:val="26"/>
        </w:rPr>
        <w:br w:type="page"/>
      </w:r>
    </w:p>
    <w:p w14:paraId="469AA353" w14:textId="7D75EC9E" w:rsidR="005751C3" w:rsidRPr="005751C3" w:rsidRDefault="00262242" w:rsidP="00C6343E">
      <w:pPr>
        <w:pStyle w:val="Prrafodelista"/>
        <w:spacing w:before="240" w:after="120"/>
        <w:ind w:left="0"/>
        <w:jc w:val="center"/>
        <w:rPr>
          <w:b/>
          <w:bCs/>
          <w:smallCaps/>
          <w:sz w:val="26"/>
          <w:szCs w:val="26"/>
          <w:lang w:val="es-ES"/>
        </w:rPr>
      </w:pPr>
      <w:proofErr w:type="spellStart"/>
      <w:r w:rsidRPr="6AD03C8D">
        <w:rPr>
          <w:b/>
          <w:bCs/>
          <w:smallCaps/>
          <w:sz w:val="26"/>
          <w:szCs w:val="26"/>
          <w:lang w:val="es-ES"/>
        </w:rPr>
        <w:lastRenderedPageBreak/>
        <w:t>iii</w:t>
      </w:r>
      <w:proofErr w:type="spellEnd"/>
      <w:r w:rsidRPr="6AD03C8D">
        <w:rPr>
          <w:b/>
          <w:bCs/>
          <w:smallCaps/>
          <w:sz w:val="26"/>
          <w:szCs w:val="26"/>
          <w:lang w:val="es-ES"/>
        </w:rPr>
        <w:t xml:space="preserve">. </w:t>
      </w:r>
      <w:r w:rsidR="005751C3" w:rsidRPr="6AD03C8D">
        <w:rPr>
          <w:b/>
          <w:bCs/>
          <w:smallCaps/>
          <w:sz w:val="26"/>
          <w:szCs w:val="26"/>
          <w:lang w:val="es-ES"/>
        </w:rPr>
        <w:t>ficha 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696"/>
      </w:tblGrid>
      <w:tr w:rsidR="00711E22" w:rsidRPr="000B6261" w14:paraId="5CBF9888" w14:textId="77777777" w:rsidTr="00711E22">
        <w:trPr>
          <w:trHeight w:val="20"/>
          <w:jc w:val="center"/>
        </w:trPr>
        <w:tc>
          <w:tcPr>
            <w:tcW w:w="2268" w:type="dxa"/>
            <w:tcBorders>
              <w:bottom w:val="single" w:sz="4" w:space="0" w:color="F2F2F2"/>
            </w:tcBorders>
            <w:vAlign w:val="center"/>
          </w:tcPr>
          <w:p w14:paraId="3EBB487C" w14:textId="77777777" w:rsidR="00711E22" w:rsidRPr="000B6261" w:rsidRDefault="00711E22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0B6261">
              <w:rPr>
                <w:b/>
                <w:bCs/>
                <w:color w:val="auto"/>
                <w:spacing w:val="-1"/>
                <w:sz w:val="16"/>
                <w:szCs w:val="16"/>
              </w:rPr>
              <w:t>Objetivo</w:t>
            </w:r>
          </w:p>
        </w:tc>
        <w:tc>
          <w:tcPr>
            <w:tcW w:w="7696" w:type="dxa"/>
            <w:vAlign w:val="center"/>
          </w:tcPr>
          <w:p w14:paraId="31D89457" w14:textId="6C1B593E" w:rsidR="00711E22" w:rsidRPr="000B6261" w:rsidRDefault="001E4616" w:rsidP="00711E22">
            <w:pPr>
              <w:pStyle w:val="Prrafodelista"/>
              <w:widowControl w:val="0"/>
              <w:autoSpaceDE w:val="0"/>
              <w:autoSpaceDN w:val="0"/>
              <w:adjustRightInd w:val="0"/>
              <w:ind w:left="142" w:right="142"/>
              <w:rPr>
                <w:sz w:val="16"/>
                <w:szCs w:val="16"/>
                <w:shd w:val="clear" w:color="auto" w:fill="FFFFFF"/>
                <w:lang w:val="es-ES"/>
              </w:rPr>
            </w:pPr>
            <w:r w:rsidRPr="000B6261">
              <w:rPr>
                <w:sz w:val="16"/>
                <w:szCs w:val="16"/>
                <w:lang w:val="es-ES"/>
              </w:rPr>
              <w:t xml:space="preserve">La Encuesta de Viajeros Internacionales </w:t>
            </w:r>
            <w:r w:rsidRPr="000B6261">
              <w:rPr>
                <w:smallCaps/>
                <w:sz w:val="16"/>
                <w:szCs w:val="16"/>
                <w:lang w:val="es-ES"/>
              </w:rPr>
              <w:t>(</w:t>
            </w:r>
            <w:proofErr w:type="spellStart"/>
            <w:r w:rsidRPr="000B6261">
              <w:rPr>
                <w:smallCaps/>
                <w:sz w:val="16"/>
                <w:szCs w:val="16"/>
                <w:lang w:val="es-ES"/>
              </w:rPr>
              <w:t>evi</w:t>
            </w:r>
            <w:proofErr w:type="spellEnd"/>
            <w:r w:rsidRPr="000B6261">
              <w:rPr>
                <w:smallCaps/>
                <w:sz w:val="16"/>
                <w:szCs w:val="16"/>
                <w:lang w:val="es-ES"/>
              </w:rPr>
              <w:t>)</w:t>
            </w:r>
            <w:r w:rsidRPr="000B6261">
              <w:rPr>
                <w:sz w:val="16"/>
                <w:szCs w:val="16"/>
                <w:lang w:val="es-ES"/>
              </w:rPr>
              <w:t xml:space="preserve"> g</w:t>
            </w:r>
            <w:r w:rsidR="00711E22" w:rsidRPr="000B6261">
              <w:rPr>
                <w:sz w:val="16"/>
                <w:szCs w:val="16"/>
                <w:lang w:val="es-ES"/>
              </w:rPr>
              <w:t xml:space="preserve">enera información </w:t>
            </w:r>
            <w:r w:rsidR="0056594F" w:rsidRPr="000B6261">
              <w:rPr>
                <w:sz w:val="16"/>
                <w:szCs w:val="16"/>
                <w:lang w:val="es-ES"/>
              </w:rPr>
              <w:t>sobre el número de las y los viajeros internacionales que entran o salen de México, el gasto que realizan durante su visita, lugar de residencia y las características generales del viaje</w:t>
            </w:r>
            <w:r w:rsidR="00136429" w:rsidRPr="000B6261">
              <w:rPr>
                <w:sz w:val="16"/>
                <w:szCs w:val="16"/>
                <w:lang w:val="es-ES"/>
              </w:rPr>
              <w:t>. La finalidad es c</w:t>
            </w:r>
            <w:r w:rsidR="0056594F" w:rsidRPr="000B6261">
              <w:rPr>
                <w:sz w:val="16"/>
                <w:szCs w:val="16"/>
                <w:lang w:val="es-ES"/>
              </w:rPr>
              <w:t>ontar con indicadores que permitan la toma de decisiones y contribuyan en los cálculos macroeconómicos del país.</w:t>
            </w:r>
          </w:p>
        </w:tc>
      </w:tr>
      <w:tr w:rsidR="00711E22" w:rsidRPr="000B6261" w14:paraId="2B60387A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3D4B8BD2" w14:textId="77777777" w:rsidR="00711E22" w:rsidRPr="000B6261" w:rsidRDefault="00711E22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0B6261">
              <w:rPr>
                <w:b/>
                <w:bCs/>
                <w:color w:val="auto"/>
                <w:spacing w:val="-1"/>
                <w:sz w:val="16"/>
                <w:szCs w:val="16"/>
              </w:rPr>
              <w:t>Unidad de observación</w:t>
            </w:r>
          </w:p>
        </w:tc>
        <w:tc>
          <w:tcPr>
            <w:tcW w:w="7696" w:type="dxa"/>
            <w:vAlign w:val="center"/>
          </w:tcPr>
          <w:p w14:paraId="163FDF24" w14:textId="5B02C54F" w:rsidR="00711E22" w:rsidRPr="000B6261" w:rsidRDefault="00F448EE" w:rsidP="00711E22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  <w:lang w:val="es-ES_tradnl"/>
              </w:rPr>
            </w:pPr>
            <w:r w:rsidRPr="000B6261">
              <w:rPr>
                <w:sz w:val="16"/>
                <w:szCs w:val="16"/>
                <w:lang w:val="es-MX"/>
              </w:rPr>
              <w:t>Las y los t</w:t>
            </w:r>
            <w:r w:rsidR="00711E22" w:rsidRPr="000B6261">
              <w:rPr>
                <w:sz w:val="16"/>
                <w:szCs w:val="16"/>
                <w:lang w:val="es-MX"/>
              </w:rPr>
              <w:t xml:space="preserve">uristas no fronterizos y </w:t>
            </w:r>
            <w:r w:rsidR="007E3531" w:rsidRPr="000B6261">
              <w:rPr>
                <w:sz w:val="16"/>
                <w:szCs w:val="16"/>
                <w:lang w:val="es-MX"/>
              </w:rPr>
              <w:t xml:space="preserve">las y los </w:t>
            </w:r>
            <w:r w:rsidR="00711E22" w:rsidRPr="000B6261">
              <w:rPr>
                <w:sz w:val="16"/>
                <w:szCs w:val="16"/>
                <w:lang w:val="es-MX"/>
              </w:rPr>
              <w:t>viajeros</w:t>
            </w:r>
            <w:r w:rsidR="00015B79" w:rsidRPr="000B6261">
              <w:rPr>
                <w:sz w:val="16"/>
                <w:szCs w:val="16"/>
                <w:lang w:val="es-MX"/>
              </w:rPr>
              <w:t xml:space="preserve"> </w:t>
            </w:r>
            <w:r w:rsidR="00582197" w:rsidRPr="000B6261">
              <w:rPr>
                <w:sz w:val="16"/>
                <w:szCs w:val="16"/>
                <w:lang w:val="es-MX"/>
              </w:rPr>
              <w:t xml:space="preserve">fronterizos </w:t>
            </w:r>
            <w:r w:rsidR="00015B79" w:rsidRPr="000B6261">
              <w:rPr>
                <w:bCs/>
                <w:iCs/>
                <w:sz w:val="16"/>
                <w:szCs w:val="16"/>
              </w:rPr>
              <w:t>(</w:t>
            </w:r>
            <w:r w:rsidR="00015B79" w:rsidRPr="000B6261">
              <w:rPr>
                <w:sz w:val="16"/>
                <w:szCs w:val="16"/>
              </w:rPr>
              <w:t>turistas</w:t>
            </w:r>
            <w:r w:rsidR="00015B79" w:rsidRPr="000B6261">
              <w:rPr>
                <w:bCs/>
                <w:iCs/>
                <w:sz w:val="16"/>
                <w:szCs w:val="16"/>
              </w:rPr>
              <w:t xml:space="preserve"> y excursionistas)</w:t>
            </w:r>
          </w:p>
        </w:tc>
      </w:tr>
      <w:tr w:rsidR="00711E22" w:rsidRPr="000B6261" w14:paraId="1BAFA3A5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25637657" w14:textId="77777777" w:rsidR="00711E22" w:rsidRPr="000B6261" w:rsidRDefault="00711E22" w:rsidP="00711E22">
            <w:pPr>
              <w:pStyle w:val="Textoindependiente"/>
              <w:widowControl w:val="0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0B6261">
              <w:rPr>
                <w:b/>
                <w:bCs/>
                <w:color w:val="auto"/>
                <w:spacing w:val="-1"/>
                <w:sz w:val="16"/>
                <w:szCs w:val="16"/>
              </w:rPr>
              <w:t>Clasificación</w:t>
            </w:r>
          </w:p>
        </w:tc>
        <w:tc>
          <w:tcPr>
            <w:tcW w:w="7696" w:type="dxa"/>
            <w:vAlign w:val="center"/>
          </w:tcPr>
          <w:p w14:paraId="73BFAF29" w14:textId="763A3AF2" w:rsidR="00711E22" w:rsidRPr="000B6261" w:rsidRDefault="00711E22" w:rsidP="00711E22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  <w:lang w:val="es-MX"/>
              </w:rPr>
            </w:pPr>
            <w:r w:rsidRPr="000B6261">
              <w:rPr>
                <w:sz w:val="16"/>
                <w:szCs w:val="16"/>
                <w:lang w:val="es-MX"/>
              </w:rPr>
              <w:t>Las y los viajeros internacionales se clasifican según el tipo de flujo —receptor (entradas) o emisor (salidas)— y por el medio de transporte</w:t>
            </w:r>
            <w:r w:rsidR="005677FA" w:rsidRPr="000B6261">
              <w:rPr>
                <w:sz w:val="16"/>
                <w:szCs w:val="16"/>
                <w:lang w:val="es-MX"/>
              </w:rPr>
              <w:t xml:space="preserve"> (vía aérea, vía terrestre o vía marítima)</w:t>
            </w:r>
            <w:r w:rsidRPr="000B6261">
              <w:rPr>
                <w:sz w:val="16"/>
                <w:szCs w:val="16"/>
                <w:lang w:val="es-MX"/>
              </w:rPr>
              <w:t xml:space="preserve">. En el caso de las y los viajeros </w:t>
            </w:r>
            <w:r w:rsidR="00015B79" w:rsidRPr="000B6261">
              <w:rPr>
                <w:bCs/>
                <w:iCs/>
                <w:sz w:val="16"/>
                <w:szCs w:val="16"/>
              </w:rPr>
              <w:t>(</w:t>
            </w:r>
            <w:r w:rsidR="00015B79" w:rsidRPr="000B6261">
              <w:rPr>
                <w:sz w:val="16"/>
                <w:szCs w:val="16"/>
              </w:rPr>
              <w:t>turistas</w:t>
            </w:r>
            <w:r w:rsidR="00015B79" w:rsidRPr="000B6261">
              <w:rPr>
                <w:bCs/>
                <w:iCs/>
                <w:sz w:val="16"/>
                <w:szCs w:val="16"/>
              </w:rPr>
              <w:t xml:space="preserve"> y excursionistas) </w:t>
            </w:r>
            <w:r w:rsidRPr="000B6261">
              <w:rPr>
                <w:sz w:val="16"/>
                <w:szCs w:val="16"/>
                <w:lang w:val="es-MX"/>
              </w:rPr>
              <w:t>fronterizos, la clasificación incorpora además el tipo de viajer</w:t>
            </w:r>
            <w:r w:rsidR="005F7FFC" w:rsidRPr="000B6261">
              <w:rPr>
                <w:sz w:val="16"/>
                <w:szCs w:val="16"/>
                <w:lang w:val="es-MX"/>
              </w:rPr>
              <w:t>a</w:t>
            </w:r>
            <w:r w:rsidR="007E3531" w:rsidRPr="000B6261">
              <w:rPr>
                <w:sz w:val="16"/>
                <w:szCs w:val="16"/>
                <w:lang w:val="es-MX"/>
              </w:rPr>
              <w:t>(o)</w:t>
            </w:r>
            <w:r w:rsidR="005F7FFC" w:rsidRPr="000B6261">
              <w:rPr>
                <w:sz w:val="16"/>
                <w:szCs w:val="16"/>
                <w:lang w:val="es-MX"/>
              </w:rPr>
              <w:t xml:space="preserve"> (turista y excursionista).</w:t>
            </w:r>
          </w:p>
        </w:tc>
      </w:tr>
      <w:tr w:rsidR="00711E22" w:rsidRPr="000B6261" w14:paraId="6935A883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3C25AC36" w14:textId="77777777" w:rsidR="00711E22" w:rsidRPr="000B6261" w:rsidRDefault="00711E22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0B6261">
              <w:rPr>
                <w:b/>
                <w:bCs/>
                <w:color w:val="auto"/>
                <w:spacing w:val="-1"/>
                <w:sz w:val="16"/>
                <w:szCs w:val="16"/>
              </w:rPr>
              <w:t>Diseño</w:t>
            </w:r>
          </w:p>
        </w:tc>
        <w:tc>
          <w:tcPr>
            <w:tcW w:w="7696" w:type="dxa"/>
            <w:vAlign w:val="center"/>
          </w:tcPr>
          <w:p w14:paraId="0C4C6119" w14:textId="06164CDA" w:rsidR="00711E22" w:rsidRPr="000B6261" w:rsidRDefault="00711E22" w:rsidP="00711E22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  <w:lang w:val="es-ES_tradnl"/>
              </w:rPr>
            </w:pPr>
            <w:r w:rsidRPr="000B6261">
              <w:rPr>
                <w:bCs/>
                <w:iCs/>
                <w:sz w:val="16"/>
                <w:szCs w:val="16"/>
              </w:rPr>
              <w:t xml:space="preserve">El diseño conceptual se basa en las Recomendaciones Internacionales para las Estadísticas de Turismo </w:t>
            </w:r>
            <w:r w:rsidR="000E702F" w:rsidRPr="000B6261">
              <w:rPr>
                <w:bCs/>
                <w:iCs/>
                <w:smallCaps/>
                <w:sz w:val="16"/>
                <w:szCs w:val="16"/>
              </w:rPr>
              <w:t>(</w:t>
            </w:r>
            <w:proofErr w:type="spellStart"/>
            <w:r w:rsidR="000E702F" w:rsidRPr="000B6261">
              <w:rPr>
                <w:bCs/>
                <w:iCs/>
                <w:smallCaps/>
                <w:sz w:val="16"/>
                <w:szCs w:val="16"/>
              </w:rPr>
              <w:t>riet</w:t>
            </w:r>
            <w:proofErr w:type="spellEnd"/>
            <w:r w:rsidR="000E702F" w:rsidRPr="000B6261">
              <w:rPr>
                <w:bCs/>
                <w:iCs/>
                <w:smallCaps/>
                <w:sz w:val="16"/>
                <w:szCs w:val="16"/>
              </w:rPr>
              <w:t>)</w:t>
            </w:r>
            <w:r w:rsidRPr="000B6261">
              <w:rPr>
                <w:bCs/>
                <w:iCs/>
                <w:sz w:val="16"/>
                <w:szCs w:val="16"/>
              </w:rPr>
              <w:t xml:space="preserve"> de Naciones Unidas </w:t>
            </w:r>
            <w:r w:rsidR="006408BF" w:rsidRPr="000B6261">
              <w:rPr>
                <w:bCs/>
                <w:iCs/>
                <w:sz w:val="16"/>
                <w:szCs w:val="16"/>
              </w:rPr>
              <w:t>(</w:t>
            </w:r>
            <w:proofErr w:type="spellStart"/>
            <w:r w:rsidR="000131E5" w:rsidRPr="000B6261">
              <w:rPr>
                <w:bCs/>
                <w:iCs/>
                <w:smallCaps/>
                <w:sz w:val="16"/>
                <w:szCs w:val="16"/>
              </w:rPr>
              <w:t>nu</w:t>
            </w:r>
            <w:proofErr w:type="spellEnd"/>
            <w:r w:rsidR="006408BF" w:rsidRPr="000B6261">
              <w:rPr>
                <w:bCs/>
                <w:iCs/>
                <w:sz w:val="16"/>
                <w:szCs w:val="16"/>
              </w:rPr>
              <w:t>) Turismo</w:t>
            </w:r>
            <w:r w:rsidR="00FB5EAF" w:rsidRPr="000B6261">
              <w:rPr>
                <w:bCs/>
                <w:iCs/>
                <w:sz w:val="16"/>
                <w:szCs w:val="16"/>
              </w:rPr>
              <w:t xml:space="preserve">. La finalidad es </w:t>
            </w:r>
            <w:r w:rsidRPr="000B6261">
              <w:rPr>
                <w:bCs/>
                <w:iCs/>
                <w:sz w:val="16"/>
                <w:szCs w:val="16"/>
              </w:rPr>
              <w:t>asegurar la comparabilidad internacional de la información.</w:t>
            </w:r>
          </w:p>
        </w:tc>
      </w:tr>
      <w:tr w:rsidR="00331625" w:rsidRPr="000B6261" w14:paraId="0638EE56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4A8E9EC7" w14:textId="77777777" w:rsidR="00331625" w:rsidRPr="000B6261" w:rsidRDefault="00331625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0B6261">
              <w:rPr>
                <w:b/>
                <w:bCs/>
                <w:color w:val="auto"/>
                <w:spacing w:val="-1"/>
                <w:sz w:val="16"/>
                <w:szCs w:val="16"/>
              </w:rPr>
              <w:t>Cobertura temática</w:t>
            </w:r>
          </w:p>
        </w:tc>
        <w:tc>
          <w:tcPr>
            <w:tcW w:w="7696" w:type="dxa"/>
            <w:vAlign w:val="center"/>
          </w:tcPr>
          <w:p w14:paraId="0C3CF584" w14:textId="6735DA9C" w:rsidR="00D67CF8" w:rsidRPr="000B6261" w:rsidRDefault="00292D7C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contextualSpacing/>
              <w:rPr>
                <w:bCs/>
                <w:iCs/>
                <w:sz w:val="16"/>
                <w:szCs w:val="16"/>
              </w:rPr>
            </w:pPr>
            <w:r w:rsidRPr="000B6261">
              <w:rPr>
                <w:bCs/>
                <w:iCs/>
                <w:sz w:val="16"/>
                <w:szCs w:val="16"/>
              </w:rPr>
              <w:t>Viajer</w:t>
            </w:r>
            <w:r w:rsidR="006F2D3F" w:rsidRPr="000B6261">
              <w:rPr>
                <w:bCs/>
                <w:iCs/>
                <w:sz w:val="16"/>
                <w:szCs w:val="16"/>
              </w:rPr>
              <w:t>a</w:t>
            </w:r>
            <w:r w:rsidRPr="000B6261">
              <w:rPr>
                <w:bCs/>
                <w:iCs/>
                <w:sz w:val="16"/>
                <w:szCs w:val="16"/>
              </w:rPr>
              <w:t>s</w:t>
            </w:r>
            <w:r w:rsidR="006F2D3F" w:rsidRPr="000B6261">
              <w:rPr>
                <w:bCs/>
                <w:iCs/>
                <w:sz w:val="16"/>
                <w:szCs w:val="16"/>
              </w:rPr>
              <w:t>/os</w:t>
            </w:r>
            <w:r w:rsidRPr="000B6261">
              <w:rPr>
                <w:bCs/>
                <w:iCs/>
                <w:sz w:val="16"/>
                <w:szCs w:val="16"/>
              </w:rPr>
              <w:t xml:space="preserve"> internacionales: </w:t>
            </w:r>
          </w:p>
          <w:p w14:paraId="3219CD83" w14:textId="639AED67" w:rsidR="00331625" w:rsidRPr="000B6261" w:rsidRDefault="00292D7C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567" w:right="142" w:firstLine="0"/>
              <w:contextualSpacing/>
              <w:rPr>
                <w:bCs/>
                <w:iCs/>
                <w:sz w:val="16"/>
                <w:szCs w:val="16"/>
              </w:rPr>
            </w:pPr>
            <w:r w:rsidRPr="000B6261">
              <w:rPr>
                <w:bCs/>
                <w:iCs/>
                <w:sz w:val="16"/>
                <w:szCs w:val="16"/>
              </w:rPr>
              <w:t>Motivo principal del viaje, país de nacionalidad (receptor), lugar de residencia, número de personas y tipo de grupo de viaje, sexo de las personas del grupo de viaje, destino principal y tiempo de permanencia, tipo de hospedaje y medio de reservación, gasto total y gasto medio.</w:t>
            </w:r>
          </w:p>
          <w:p w14:paraId="2E73AA72" w14:textId="70EFDD37" w:rsidR="00D67CF8" w:rsidRPr="000B6261" w:rsidRDefault="00292D7C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contextualSpacing/>
              <w:rPr>
                <w:iCs/>
                <w:sz w:val="16"/>
                <w:szCs w:val="16"/>
              </w:rPr>
            </w:pPr>
            <w:r w:rsidRPr="000B6261">
              <w:rPr>
                <w:bCs/>
                <w:iCs/>
                <w:sz w:val="16"/>
                <w:szCs w:val="16"/>
              </w:rPr>
              <w:t>Turistas no fronterizos:</w:t>
            </w:r>
            <w:r w:rsidRPr="000B6261">
              <w:rPr>
                <w:iCs/>
                <w:sz w:val="16"/>
                <w:szCs w:val="16"/>
              </w:rPr>
              <w:t xml:space="preserve"> </w:t>
            </w:r>
          </w:p>
          <w:p w14:paraId="5937E7BB" w14:textId="546806F5" w:rsidR="00292D7C" w:rsidRPr="000B6261" w:rsidRDefault="00292D7C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567" w:right="142" w:firstLine="0"/>
              <w:contextualSpacing/>
              <w:rPr>
                <w:iCs/>
                <w:sz w:val="16"/>
                <w:szCs w:val="16"/>
              </w:rPr>
            </w:pPr>
            <w:r w:rsidRPr="000B6261">
              <w:rPr>
                <w:bCs/>
                <w:iCs/>
                <w:sz w:val="16"/>
                <w:szCs w:val="16"/>
              </w:rPr>
              <w:t xml:space="preserve">Paquete turístico, costo del vuelo internacional, entregas de dinero en efectivo y regalos personales a familiares o amistades (receptor), primera vez que visita México (receptor), número de visitas a México en los últimos </w:t>
            </w:r>
            <w:r w:rsidR="002D6AE0" w:rsidRPr="000B6261">
              <w:rPr>
                <w:bCs/>
                <w:iCs/>
                <w:sz w:val="16"/>
                <w:szCs w:val="16"/>
              </w:rPr>
              <w:t>dos</w:t>
            </w:r>
            <w:r w:rsidRPr="000B6261">
              <w:rPr>
                <w:bCs/>
                <w:iCs/>
                <w:sz w:val="16"/>
                <w:szCs w:val="16"/>
              </w:rPr>
              <w:t xml:space="preserve"> años (receptor), y si planea o no regresar al país (receptor).</w:t>
            </w:r>
          </w:p>
          <w:p w14:paraId="197DDF64" w14:textId="102B0420" w:rsidR="00D67CF8" w:rsidRPr="000B6261" w:rsidRDefault="00292D7C" w:rsidP="00D67CF8">
            <w:pPr>
              <w:pStyle w:val="Texto"/>
              <w:tabs>
                <w:tab w:val="left" w:pos="298"/>
              </w:tabs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contextualSpacing/>
              <w:rPr>
                <w:bCs/>
                <w:iCs/>
                <w:sz w:val="16"/>
                <w:szCs w:val="16"/>
              </w:rPr>
            </w:pPr>
            <w:r w:rsidRPr="000B6261">
              <w:rPr>
                <w:bCs/>
                <w:iCs/>
                <w:sz w:val="16"/>
                <w:szCs w:val="16"/>
              </w:rPr>
              <w:t>Viajeros fronterizos (</w:t>
            </w:r>
            <w:r w:rsidRPr="000B6261">
              <w:rPr>
                <w:iCs/>
                <w:sz w:val="16"/>
                <w:szCs w:val="16"/>
              </w:rPr>
              <w:t>turistas</w:t>
            </w:r>
            <w:r w:rsidRPr="000B6261">
              <w:rPr>
                <w:bCs/>
                <w:iCs/>
                <w:sz w:val="16"/>
                <w:szCs w:val="16"/>
              </w:rPr>
              <w:t xml:space="preserve"> y excursionistas): </w:t>
            </w:r>
          </w:p>
          <w:p w14:paraId="5C6E156D" w14:textId="265EAF75" w:rsidR="00292D7C" w:rsidRPr="000B6261" w:rsidRDefault="00292D7C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567" w:right="142" w:firstLine="0"/>
              <w:contextualSpacing/>
              <w:rPr>
                <w:sz w:val="16"/>
                <w:szCs w:val="16"/>
              </w:rPr>
            </w:pPr>
            <w:r w:rsidRPr="000B6261">
              <w:rPr>
                <w:bCs/>
                <w:iCs/>
                <w:sz w:val="16"/>
                <w:szCs w:val="16"/>
              </w:rPr>
              <w:t>Frecuencia de cruces a la franja fronteriza</w:t>
            </w:r>
          </w:p>
        </w:tc>
      </w:tr>
      <w:tr w:rsidR="00331625" w:rsidRPr="000B6261" w14:paraId="0861CEB2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511C16C2" w14:textId="77777777" w:rsidR="00331625" w:rsidRPr="000B6261" w:rsidRDefault="00331625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0B6261">
              <w:rPr>
                <w:b/>
                <w:bCs/>
                <w:color w:val="auto"/>
                <w:spacing w:val="-1"/>
                <w:sz w:val="16"/>
                <w:szCs w:val="16"/>
              </w:rPr>
              <w:t>Unidad de muestreo</w:t>
            </w:r>
          </w:p>
        </w:tc>
        <w:tc>
          <w:tcPr>
            <w:tcW w:w="7696" w:type="dxa"/>
            <w:vAlign w:val="center"/>
          </w:tcPr>
          <w:p w14:paraId="43C4CC29" w14:textId="5B9A3871" w:rsidR="0090746D" w:rsidRPr="000B6261" w:rsidRDefault="0090746D" w:rsidP="00C46D93">
            <w:pPr>
              <w:pStyle w:val="Ttulo2"/>
              <w:ind w:left="142" w:right="142"/>
              <w:contextualSpacing/>
              <w:jc w:val="both"/>
              <w:rPr>
                <w:b w:val="0"/>
                <w:bCs w:val="0"/>
                <w:i w:val="0"/>
                <w:iCs w:val="0"/>
                <w:sz w:val="16"/>
                <w:szCs w:val="16"/>
              </w:rPr>
            </w:pPr>
            <w:r w:rsidRPr="000B6261">
              <w:rPr>
                <w:b w:val="0"/>
                <w:i w:val="0"/>
                <w:sz w:val="16"/>
                <w:szCs w:val="16"/>
              </w:rPr>
              <w:t>El esquema de muestreo es</w:t>
            </w:r>
            <w:r w:rsidR="00827C86" w:rsidRPr="000B6261">
              <w:rPr>
                <w:b w:val="0"/>
                <w:i w:val="0"/>
                <w:sz w:val="16"/>
                <w:szCs w:val="16"/>
              </w:rPr>
              <w:t xml:space="preserve"> </w:t>
            </w:r>
            <w:proofErr w:type="spellStart"/>
            <w:r w:rsidR="00827C86" w:rsidRPr="000B6261">
              <w:rPr>
                <w:b w:val="0"/>
                <w:i w:val="0"/>
                <w:sz w:val="16"/>
                <w:szCs w:val="16"/>
              </w:rPr>
              <w:t>bietápico</w:t>
            </w:r>
            <w:proofErr w:type="spellEnd"/>
            <w:r w:rsidR="00827C86" w:rsidRPr="000B6261">
              <w:rPr>
                <w:b w:val="0"/>
                <w:i w:val="0"/>
                <w:sz w:val="16"/>
                <w:szCs w:val="16"/>
              </w:rPr>
              <w:t>,</w:t>
            </w:r>
            <w:r w:rsidRPr="000B6261">
              <w:rPr>
                <w:b w:val="0"/>
                <w:i w:val="0"/>
                <w:sz w:val="16"/>
                <w:szCs w:val="16"/>
              </w:rPr>
              <w:t xml:space="preserve"> probabilístico, estratificado</w:t>
            </w:r>
            <w:r w:rsidR="000131E5" w:rsidRPr="000B6261">
              <w:rPr>
                <w:b w:val="0"/>
                <w:i w:val="0"/>
                <w:sz w:val="16"/>
                <w:szCs w:val="16"/>
              </w:rPr>
              <w:t xml:space="preserve"> y por conglomerados</w:t>
            </w:r>
            <w:r w:rsidRPr="000B6261">
              <w:rPr>
                <w:b w:val="0"/>
                <w:i w:val="0"/>
                <w:sz w:val="16"/>
                <w:szCs w:val="16"/>
              </w:rPr>
              <w:t>.</w:t>
            </w:r>
            <w:r w:rsidR="00C46D93" w:rsidRPr="000B6261">
              <w:rPr>
                <w:b w:val="0"/>
                <w:i w:val="0"/>
                <w:sz w:val="16"/>
                <w:szCs w:val="16"/>
              </w:rPr>
              <w:t xml:space="preserve"> </w:t>
            </w:r>
            <w:r w:rsidRPr="000B6261">
              <w:rPr>
                <w:b w:val="0"/>
                <w:i w:val="0"/>
                <w:sz w:val="16"/>
                <w:szCs w:val="16"/>
              </w:rPr>
              <w:t xml:space="preserve">La unidad de muestreo </w:t>
            </w:r>
            <w:r w:rsidR="000E404A" w:rsidRPr="000B6261">
              <w:rPr>
                <w:b w:val="0"/>
                <w:i w:val="0"/>
                <w:sz w:val="16"/>
                <w:szCs w:val="16"/>
              </w:rPr>
              <w:t xml:space="preserve">se define </w:t>
            </w:r>
            <w:r w:rsidRPr="000B6261">
              <w:rPr>
                <w:b w:val="0"/>
                <w:bCs w:val="0"/>
                <w:i w:val="0"/>
                <w:iCs w:val="0"/>
                <w:sz w:val="16"/>
                <w:szCs w:val="16"/>
              </w:rPr>
              <w:t>según las etapas de diseño</w:t>
            </w:r>
            <w:r w:rsidR="00D67CF8" w:rsidRPr="000B6261">
              <w:rPr>
                <w:b w:val="0"/>
                <w:bCs w:val="0"/>
                <w:i w:val="0"/>
                <w:iCs w:val="0"/>
                <w:sz w:val="16"/>
                <w:szCs w:val="16"/>
              </w:rPr>
              <w:t>.</w:t>
            </w:r>
          </w:p>
          <w:p w14:paraId="0BF878A7" w14:textId="7C139AAE" w:rsidR="00D67CF8" w:rsidRPr="000B6261" w:rsidRDefault="00C46D93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contextualSpacing/>
              <w:rPr>
                <w:iCs/>
                <w:sz w:val="16"/>
                <w:szCs w:val="16"/>
              </w:rPr>
            </w:pPr>
            <w:r w:rsidRPr="000B6261">
              <w:rPr>
                <w:bCs/>
                <w:iCs/>
                <w:sz w:val="16"/>
                <w:szCs w:val="16"/>
              </w:rPr>
              <w:t>Turistas</w:t>
            </w:r>
            <w:r w:rsidRPr="000B6261">
              <w:rPr>
                <w:iCs/>
                <w:sz w:val="16"/>
                <w:szCs w:val="16"/>
              </w:rPr>
              <w:t xml:space="preserve"> no fronterizos</w:t>
            </w:r>
            <w:r w:rsidR="005F0E0B" w:rsidRPr="000B6261">
              <w:rPr>
                <w:iCs/>
                <w:sz w:val="16"/>
                <w:szCs w:val="16"/>
              </w:rPr>
              <w:t>:</w:t>
            </w:r>
          </w:p>
          <w:p w14:paraId="4D6C4342" w14:textId="72D10EED" w:rsidR="00D67CF8" w:rsidRPr="000B6261" w:rsidRDefault="00C46D93" w:rsidP="00877DAA">
            <w:pPr>
              <w:pStyle w:val="Texto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737" w:right="142" w:hanging="170"/>
              <w:contextualSpacing/>
              <w:rPr>
                <w:iCs/>
                <w:sz w:val="16"/>
                <w:szCs w:val="16"/>
              </w:rPr>
            </w:pPr>
            <w:r w:rsidRPr="000B6261">
              <w:rPr>
                <w:iCs/>
                <w:sz w:val="16"/>
                <w:szCs w:val="16"/>
              </w:rPr>
              <w:t>Unidad Primaria de Muestreo (</w:t>
            </w:r>
            <w:proofErr w:type="spellStart"/>
            <w:r w:rsidR="005F0E0B" w:rsidRPr="000B6261">
              <w:rPr>
                <w:iCs/>
                <w:smallCaps/>
                <w:sz w:val="16"/>
                <w:szCs w:val="16"/>
              </w:rPr>
              <w:t>upm</w:t>
            </w:r>
            <w:proofErr w:type="spellEnd"/>
            <w:r w:rsidRPr="000B6261">
              <w:rPr>
                <w:iCs/>
                <w:sz w:val="16"/>
                <w:szCs w:val="16"/>
              </w:rPr>
              <w:t>)</w:t>
            </w:r>
            <w:r w:rsidR="000D4C4F" w:rsidRPr="000B6261">
              <w:rPr>
                <w:iCs/>
                <w:sz w:val="16"/>
                <w:szCs w:val="16"/>
              </w:rPr>
              <w:t>:</w:t>
            </w:r>
            <w:r w:rsidRPr="000B6261">
              <w:rPr>
                <w:iCs/>
                <w:sz w:val="16"/>
                <w:szCs w:val="16"/>
              </w:rPr>
              <w:t xml:space="preserve"> </w:t>
            </w:r>
            <w:r w:rsidR="005F0E0B" w:rsidRPr="000B6261">
              <w:rPr>
                <w:iCs/>
                <w:sz w:val="16"/>
                <w:szCs w:val="16"/>
              </w:rPr>
              <w:t>p</w:t>
            </w:r>
            <w:r w:rsidRPr="000B6261">
              <w:rPr>
                <w:iCs/>
                <w:sz w:val="16"/>
                <w:szCs w:val="16"/>
              </w:rPr>
              <w:t xml:space="preserve">untos de internación (aéreos o terrestres). </w:t>
            </w:r>
          </w:p>
          <w:p w14:paraId="0DF2EF1C" w14:textId="3D9580FC" w:rsidR="00331625" w:rsidRPr="000B6261" w:rsidRDefault="00C46D93" w:rsidP="00877DAA">
            <w:pPr>
              <w:pStyle w:val="Texto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737" w:right="142" w:hanging="170"/>
              <w:contextualSpacing/>
              <w:rPr>
                <w:iCs/>
                <w:sz w:val="16"/>
                <w:szCs w:val="16"/>
              </w:rPr>
            </w:pPr>
            <w:r w:rsidRPr="000B6261">
              <w:rPr>
                <w:iCs/>
                <w:sz w:val="16"/>
                <w:szCs w:val="16"/>
              </w:rPr>
              <w:t>Unidad Secundaria de Muestreo (</w:t>
            </w:r>
            <w:proofErr w:type="spellStart"/>
            <w:r w:rsidR="005F0E0B" w:rsidRPr="000B6261">
              <w:rPr>
                <w:iCs/>
                <w:smallCaps/>
                <w:sz w:val="16"/>
                <w:szCs w:val="16"/>
              </w:rPr>
              <w:t>usm</w:t>
            </w:r>
            <w:proofErr w:type="spellEnd"/>
            <w:r w:rsidRPr="000B6261">
              <w:rPr>
                <w:iCs/>
                <w:sz w:val="16"/>
                <w:szCs w:val="16"/>
              </w:rPr>
              <w:t>)</w:t>
            </w:r>
            <w:r w:rsidR="000D4C4F" w:rsidRPr="000B6261">
              <w:rPr>
                <w:iCs/>
                <w:sz w:val="16"/>
                <w:szCs w:val="16"/>
              </w:rPr>
              <w:t xml:space="preserve">: </w:t>
            </w:r>
            <w:r w:rsidRPr="000B6261">
              <w:rPr>
                <w:iCs/>
                <w:sz w:val="16"/>
                <w:szCs w:val="16"/>
              </w:rPr>
              <w:t xml:space="preserve">personas que pernoctan, es decir, que pasan la noche en el destino visitado, que son residentes en el exterior y visitan México, o bien, residentes </w:t>
            </w:r>
            <w:r w:rsidR="000D4C4F" w:rsidRPr="000B6261">
              <w:rPr>
                <w:iCs/>
                <w:sz w:val="16"/>
                <w:szCs w:val="16"/>
              </w:rPr>
              <w:t>de</w:t>
            </w:r>
            <w:r w:rsidRPr="000B6261">
              <w:rPr>
                <w:iCs/>
                <w:sz w:val="16"/>
                <w:szCs w:val="16"/>
              </w:rPr>
              <w:t xml:space="preserve"> México que salen del país para visitar el exterior</w:t>
            </w:r>
            <w:r w:rsidR="000E404A" w:rsidRPr="000B6261">
              <w:rPr>
                <w:iCs/>
                <w:sz w:val="16"/>
                <w:szCs w:val="16"/>
              </w:rPr>
              <w:t xml:space="preserve"> y que pasan </w:t>
            </w:r>
            <w:r w:rsidRPr="000B6261">
              <w:rPr>
                <w:iCs/>
                <w:sz w:val="16"/>
                <w:szCs w:val="16"/>
              </w:rPr>
              <w:t>la delimitación de la franja fronteriza de México y sus respectivas colindancias con Estados Unidos de América, Guatemala y Belice, por vía aérea o terrestre.</w:t>
            </w:r>
          </w:p>
          <w:p w14:paraId="0A725F62" w14:textId="4ABF2254" w:rsidR="00D67CF8" w:rsidRPr="000B6261" w:rsidRDefault="00C46D93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contextualSpacing/>
              <w:rPr>
                <w:iCs/>
                <w:sz w:val="16"/>
                <w:szCs w:val="16"/>
              </w:rPr>
            </w:pPr>
            <w:r w:rsidRPr="000B6261">
              <w:rPr>
                <w:bCs/>
                <w:iCs/>
                <w:sz w:val="16"/>
                <w:szCs w:val="16"/>
              </w:rPr>
              <w:t>Viajeros</w:t>
            </w:r>
            <w:r w:rsidRPr="000B6261">
              <w:rPr>
                <w:iCs/>
                <w:sz w:val="16"/>
                <w:szCs w:val="16"/>
              </w:rPr>
              <w:t xml:space="preserve"> fronterizos </w:t>
            </w:r>
            <w:r w:rsidRPr="000B6261">
              <w:rPr>
                <w:bCs/>
                <w:iCs/>
                <w:sz w:val="16"/>
                <w:szCs w:val="16"/>
              </w:rPr>
              <w:t>(</w:t>
            </w:r>
            <w:r w:rsidRPr="000B6261">
              <w:rPr>
                <w:iCs/>
                <w:sz w:val="16"/>
                <w:szCs w:val="16"/>
              </w:rPr>
              <w:t>turistas</w:t>
            </w:r>
            <w:r w:rsidRPr="000B6261">
              <w:rPr>
                <w:bCs/>
                <w:iCs/>
                <w:sz w:val="16"/>
                <w:szCs w:val="16"/>
              </w:rPr>
              <w:t xml:space="preserve"> y excursionistas)</w:t>
            </w:r>
            <w:r w:rsidR="005F0E0B" w:rsidRPr="000B6261">
              <w:rPr>
                <w:bCs/>
                <w:iCs/>
                <w:sz w:val="16"/>
                <w:szCs w:val="16"/>
              </w:rPr>
              <w:t>:</w:t>
            </w:r>
            <w:r w:rsidRPr="000B6261">
              <w:rPr>
                <w:iCs/>
                <w:sz w:val="16"/>
                <w:szCs w:val="16"/>
              </w:rPr>
              <w:t xml:space="preserve"> </w:t>
            </w:r>
          </w:p>
          <w:p w14:paraId="073A5ABF" w14:textId="289439A0" w:rsidR="00D67CF8" w:rsidRPr="000B6261" w:rsidRDefault="005F0E0B" w:rsidP="00877DAA">
            <w:pPr>
              <w:pStyle w:val="Texto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737" w:right="142" w:hanging="170"/>
              <w:contextualSpacing/>
              <w:rPr>
                <w:iCs/>
                <w:sz w:val="16"/>
                <w:szCs w:val="16"/>
              </w:rPr>
            </w:pPr>
            <w:proofErr w:type="spellStart"/>
            <w:r w:rsidRPr="000B6261">
              <w:rPr>
                <w:iCs/>
                <w:smallCaps/>
                <w:sz w:val="16"/>
                <w:szCs w:val="16"/>
              </w:rPr>
              <w:t>upm</w:t>
            </w:r>
            <w:proofErr w:type="spellEnd"/>
            <w:r w:rsidR="000D4C4F" w:rsidRPr="000B6261">
              <w:rPr>
                <w:iCs/>
                <w:sz w:val="16"/>
                <w:szCs w:val="16"/>
              </w:rPr>
              <w:t>:</w:t>
            </w:r>
            <w:r w:rsidR="00C46D93" w:rsidRPr="000B6261">
              <w:rPr>
                <w:iCs/>
                <w:sz w:val="16"/>
                <w:szCs w:val="16"/>
              </w:rPr>
              <w:t xml:space="preserve"> </w:t>
            </w:r>
            <w:r w:rsidRPr="000B6261">
              <w:rPr>
                <w:iCs/>
                <w:sz w:val="16"/>
                <w:szCs w:val="16"/>
              </w:rPr>
              <w:t>p</w:t>
            </w:r>
            <w:r w:rsidR="00C46D93" w:rsidRPr="000B6261">
              <w:rPr>
                <w:iCs/>
                <w:sz w:val="16"/>
                <w:szCs w:val="16"/>
              </w:rPr>
              <w:t xml:space="preserve">lazas operativas de la frontera norte del país. </w:t>
            </w:r>
          </w:p>
          <w:p w14:paraId="3DA1EF30" w14:textId="16FD23F6" w:rsidR="00C46D93" w:rsidRPr="000B6261" w:rsidRDefault="005F0E0B" w:rsidP="00877DAA">
            <w:pPr>
              <w:pStyle w:val="Texto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737" w:right="142" w:hanging="170"/>
              <w:contextualSpacing/>
              <w:rPr>
                <w:sz w:val="16"/>
                <w:szCs w:val="16"/>
                <w:lang w:val="es-ES_tradnl"/>
              </w:rPr>
            </w:pPr>
            <w:proofErr w:type="spellStart"/>
            <w:r w:rsidRPr="000B6261">
              <w:rPr>
                <w:iCs/>
                <w:smallCaps/>
                <w:sz w:val="16"/>
                <w:szCs w:val="16"/>
              </w:rPr>
              <w:t>usm</w:t>
            </w:r>
            <w:proofErr w:type="spellEnd"/>
            <w:r w:rsidR="000D4C4F" w:rsidRPr="000B6261">
              <w:rPr>
                <w:iCs/>
                <w:sz w:val="16"/>
                <w:szCs w:val="16"/>
              </w:rPr>
              <w:t>:</w:t>
            </w:r>
            <w:r w:rsidRPr="000B6261">
              <w:rPr>
                <w:iCs/>
                <w:sz w:val="16"/>
                <w:szCs w:val="16"/>
              </w:rPr>
              <w:t> </w:t>
            </w:r>
            <w:r w:rsidR="00C46D93" w:rsidRPr="000B6261">
              <w:rPr>
                <w:iCs/>
                <w:sz w:val="16"/>
                <w:szCs w:val="16"/>
              </w:rPr>
              <w:t>las y los turistas fronterizos (que pernoctan) o excursionistas fronterizos (</w:t>
            </w:r>
            <w:r w:rsidR="000D4C4F" w:rsidRPr="000B6261">
              <w:rPr>
                <w:iCs/>
                <w:sz w:val="16"/>
                <w:szCs w:val="16"/>
              </w:rPr>
              <w:t xml:space="preserve">que </w:t>
            </w:r>
            <w:r w:rsidR="00C46D93" w:rsidRPr="000B6261">
              <w:rPr>
                <w:iCs/>
                <w:sz w:val="16"/>
                <w:szCs w:val="16"/>
              </w:rPr>
              <w:t xml:space="preserve">no pernoctan o </w:t>
            </w:r>
            <w:r w:rsidR="000D4C4F" w:rsidRPr="000B6261">
              <w:rPr>
                <w:iCs/>
                <w:sz w:val="16"/>
                <w:szCs w:val="16"/>
              </w:rPr>
              <w:t xml:space="preserve">que son </w:t>
            </w:r>
            <w:r w:rsidR="00C46D93" w:rsidRPr="000B6261">
              <w:rPr>
                <w:iCs/>
                <w:sz w:val="16"/>
                <w:szCs w:val="16"/>
              </w:rPr>
              <w:t xml:space="preserve">visitantes de día) que </w:t>
            </w:r>
            <w:r w:rsidR="000D4C4F" w:rsidRPr="000B6261">
              <w:rPr>
                <w:iCs/>
                <w:sz w:val="16"/>
                <w:szCs w:val="16"/>
              </w:rPr>
              <w:t>residen e</w:t>
            </w:r>
            <w:r w:rsidR="00C46D93" w:rsidRPr="000B6261">
              <w:rPr>
                <w:iCs/>
                <w:sz w:val="16"/>
                <w:szCs w:val="16"/>
              </w:rPr>
              <w:t xml:space="preserve">n el exterior y visitan México, o bien, </w:t>
            </w:r>
            <w:r w:rsidR="000D4C4F" w:rsidRPr="000B6261">
              <w:rPr>
                <w:iCs/>
                <w:sz w:val="16"/>
                <w:szCs w:val="16"/>
              </w:rPr>
              <w:t xml:space="preserve">quienes residen </w:t>
            </w:r>
            <w:r w:rsidR="00C46D93" w:rsidRPr="000B6261">
              <w:rPr>
                <w:iCs/>
                <w:sz w:val="16"/>
                <w:szCs w:val="16"/>
              </w:rPr>
              <w:t>en México que salen del país para visitar el exterior</w:t>
            </w:r>
            <w:r w:rsidR="000D4C4F" w:rsidRPr="000B6261">
              <w:rPr>
                <w:iCs/>
                <w:sz w:val="16"/>
                <w:szCs w:val="16"/>
              </w:rPr>
              <w:t xml:space="preserve"> y permanecen </w:t>
            </w:r>
            <w:r w:rsidR="00C46D93" w:rsidRPr="000B6261">
              <w:rPr>
                <w:iCs/>
                <w:sz w:val="16"/>
                <w:szCs w:val="16"/>
              </w:rPr>
              <w:t>dentro de la delimitación de la franja fronteriza de México y sus respectivas colindancias con Estados Unidos de América, Guatemala y Belice, por vía terrestre.</w:t>
            </w:r>
          </w:p>
        </w:tc>
      </w:tr>
      <w:tr w:rsidR="00331625" w:rsidRPr="000B6261" w14:paraId="5041E0D0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2B43365E" w14:textId="77777777" w:rsidR="00331625" w:rsidRPr="000B6261" w:rsidRDefault="00331625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0B6261">
              <w:rPr>
                <w:b/>
                <w:bCs/>
                <w:color w:val="auto"/>
                <w:spacing w:val="-1"/>
                <w:sz w:val="16"/>
                <w:szCs w:val="16"/>
              </w:rPr>
              <w:t>Tamaño de muestra</w:t>
            </w:r>
          </w:p>
        </w:tc>
        <w:tc>
          <w:tcPr>
            <w:tcW w:w="7696" w:type="dxa"/>
            <w:vAlign w:val="center"/>
          </w:tcPr>
          <w:p w14:paraId="146EC3D4" w14:textId="781822B1" w:rsidR="0090746D" w:rsidRPr="000B6261" w:rsidRDefault="0090746D" w:rsidP="00233E26">
            <w:pPr>
              <w:pStyle w:val="Textoindependiente"/>
              <w:spacing w:before="0"/>
              <w:ind w:left="142" w:right="142"/>
              <w:rPr>
                <w:bCs/>
                <w:iCs/>
                <w:color w:val="auto"/>
                <w:sz w:val="16"/>
                <w:szCs w:val="16"/>
                <w:lang w:val="es-MX"/>
              </w:rPr>
            </w:pPr>
            <w:r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>El tamaño total de la muestra</w:t>
            </w:r>
            <w:r w:rsidR="00631ABD"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>, que</w:t>
            </w:r>
            <w:r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 xml:space="preserve"> considera</w:t>
            </w:r>
            <w:r w:rsidR="00631ABD"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 xml:space="preserve"> tanto a </w:t>
            </w:r>
            <w:r w:rsidR="006732CE"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 xml:space="preserve">las y los </w:t>
            </w:r>
            <w:r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 xml:space="preserve">turistas no fronterizos </w:t>
            </w:r>
            <w:r w:rsidR="00631ABD"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 xml:space="preserve">como a </w:t>
            </w:r>
            <w:r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>viajer</w:t>
            </w:r>
            <w:r w:rsidR="000B5D10"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>as y viajer</w:t>
            </w:r>
            <w:r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>os</w:t>
            </w:r>
            <w:r w:rsidR="001E4616"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 xml:space="preserve"> </w:t>
            </w:r>
            <w:r w:rsidR="00582197"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>fronterizos (</w:t>
            </w:r>
            <w:r w:rsidR="001E4616"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>turistas</w:t>
            </w:r>
            <w:r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 xml:space="preserve"> </w:t>
            </w:r>
            <w:r w:rsidR="00582197"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>o excursionistas)</w:t>
            </w:r>
            <w:r w:rsidR="00631ABD"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>,</w:t>
            </w:r>
            <w:r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 xml:space="preserve"> es de 22</w:t>
            </w:r>
            <w:r w:rsidR="002E0E87"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> </w:t>
            </w:r>
            <w:r w:rsidRPr="000B6261">
              <w:rPr>
                <w:bCs/>
                <w:iCs/>
                <w:color w:val="auto"/>
                <w:sz w:val="16"/>
                <w:szCs w:val="16"/>
                <w:lang w:val="es-MX"/>
              </w:rPr>
              <w:t>922 entrevistas.</w:t>
            </w:r>
          </w:p>
          <w:p w14:paraId="7A329860" w14:textId="676E27D7" w:rsidR="00D67CF8" w:rsidRPr="000B6261" w:rsidRDefault="005F0E0B" w:rsidP="00233E26">
            <w:pPr>
              <w:pStyle w:val="Textoindependiente"/>
              <w:spacing w:before="0"/>
              <w:ind w:left="142" w:right="142"/>
              <w:rPr>
                <w:bCs/>
                <w:iCs/>
                <w:color w:val="auto"/>
                <w:sz w:val="16"/>
                <w:szCs w:val="16"/>
              </w:rPr>
            </w:pPr>
            <w:r w:rsidRPr="000B6261">
              <w:rPr>
                <w:bCs/>
                <w:iCs/>
                <w:color w:val="auto"/>
                <w:sz w:val="16"/>
                <w:szCs w:val="16"/>
              </w:rPr>
              <w:t>Turistas no fronterizos:</w:t>
            </w:r>
          </w:p>
          <w:p w14:paraId="02027021" w14:textId="0B2D9355" w:rsidR="005F0E0B" w:rsidRPr="000B6261" w:rsidRDefault="005F0E0B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567" w:right="142" w:firstLine="0"/>
              <w:contextualSpacing/>
              <w:rPr>
                <w:bCs/>
                <w:iCs/>
                <w:sz w:val="16"/>
                <w:szCs w:val="16"/>
              </w:rPr>
            </w:pPr>
            <w:r w:rsidRPr="000B6261">
              <w:rPr>
                <w:bCs/>
                <w:iCs/>
                <w:sz w:val="16"/>
                <w:szCs w:val="16"/>
              </w:rPr>
              <w:t xml:space="preserve">Tamaño de la </w:t>
            </w:r>
            <w:r w:rsidR="00A133C5" w:rsidRPr="000B6261">
              <w:rPr>
                <w:bCs/>
                <w:iCs/>
                <w:sz w:val="16"/>
                <w:szCs w:val="16"/>
              </w:rPr>
              <w:t>muestra:</w:t>
            </w:r>
            <w:r w:rsidRPr="000B6261">
              <w:rPr>
                <w:bCs/>
                <w:iCs/>
                <w:sz w:val="16"/>
                <w:szCs w:val="16"/>
              </w:rPr>
              <w:t xml:space="preserve"> 11 070 entrevistas, receptor (entradas)</w:t>
            </w:r>
            <w:r w:rsidR="00233E26" w:rsidRPr="000B6261">
              <w:rPr>
                <w:bCs/>
                <w:iCs/>
                <w:sz w:val="16"/>
                <w:szCs w:val="16"/>
              </w:rPr>
              <w:t xml:space="preserve"> </w:t>
            </w:r>
            <w:r w:rsidRPr="000B6261">
              <w:rPr>
                <w:bCs/>
                <w:iCs/>
                <w:sz w:val="16"/>
                <w:szCs w:val="16"/>
              </w:rPr>
              <w:t>7 607, emisor (salidas)</w:t>
            </w:r>
            <w:r w:rsidR="00233E26" w:rsidRPr="000B6261">
              <w:rPr>
                <w:bCs/>
                <w:iCs/>
                <w:sz w:val="16"/>
                <w:szCs w:val="16"/>
              </w:rPr>
              <w:t xml:space="preserve"> </w:t>
            </w:r>
            <w:r w:rsidRPr="000B6261">
              <w:rPr>
                <w:bCs/>
                <w:iCs/>
                <w:sz w:val="16"/>
                <w:szCs w:val="16"/>
              </w:rPr>
              <w:t>3 463.</w:t>
            </w:r>
          </w:p>
          <w:p w14:paraId="24CB07FC" w14:textId="73B2CD5A" w:rsidR="00D67CF8" w:rsidRPr="000B6261" w:rsidRDefault="005F0E0B" w:rsidP="00233E26">
            <w:pPr>
              <w:pStyle w:val="Textoindependiente"/>
              <w:spacing w:before="0"/>
              <w:ind w:left="142" w:right="142"/>
              <w:rPr>
                <w:bCs/>
                <w:iCs/>
                <w:color w:val="auto"/>
                <w:sz w:val="16"/>
                <w:szCs w:val="16"/>
              </w:rPr>
            </w:pPr>
            <w:r w:rsidRPr="000B6261">
              <w:rPr>
                <w:bCs/>
                <w:iCs/>
                <w:color w:val="auto"/>
                <w:sz w:val="16"/>
                <w:szCs w:val="16"/>
              </w:rPr>
              <w:t>Viajeros fronterizos (</w:t>
            </w:r>
            <w:r w:rsidRPr="000B6261">
              <w:rPr>
                <w:color w:val="auto"/>
                <w:sz w:val="16"/>
                <w:szCs w:val="16"/>
              </w:rPr>
              <w:t>turistas</w:t>
            </w:r>
            <w:r w:rsidRPr="000B6261">
              <w:rPr>
                <w:bCs/>
                <w:iCs/>
                <w:color w:val="auto"/>
                <w:sz w:val="16"/>
                <w:szCs w:val="16"/>
              </w:rPr>
              <w:t xml:space="preserve"> y excursionistas): </w:t>
            </w:r>
          </w:p>
          <w:p w14:paraId="4C89745D" w14:textId="6E79D135" w:rsidR="00331625" w:rsidRPr="000B6261" w:rsidRDefault="005F0E0B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567" w:right="142" w:firstLine="0"/>
              <w:contextualSpacing/>
              <w:rPr>
                <w:sz w:val="16"/>
                <w:szCs w:val="16"/>
              </w:rPr>
            </w:pPr>
            <w:r w:rsidRPr="000B6261">
              <w:rPr>
                <w:bCs/>
                <w:iCs/>
                <w:sz w:val="16"/>
                <w:szCs w:val="16"/>
              </w:rPr>
              <w:t xml:space="preserve">Tamaño de la </w:t>
            </w:r>
            <w:r w:rsidR="00A133C5" w:rsidRPr="000B6261">
              <w:rPr>
                <w:bCs/>
                <w:iCs/>
                <w:sz w:val="16"/>
                <w:szCs w:val="16"/>
              </w:rPr>
              <w:t>muestra:</w:t>
            </w:r>
            <w:r w:rsidR="00233E26" w:rsidRPr="000B6261">
              <w:rPr>
                <w:bCs/>
                <w:iCs/>
                <w:sz w:val="16"/>
                <w:szCs w:val="16"/>
              </w:rPr>
              <w:t xml:space="preserve"> </w:t>
            </w:r>
            <w:r w:rsidRPr="000B6261">
              <w:rPr>
                <w:bCs/>
                <w:iCs/>
                <w:sz w:val="16"/>
                <w:szCs w:val="16"/>
              </w:rPr>
              <w:t>11 852 entrevistas,</w:t>
            </w:r>
            <w:r w:rsidR="00233E26" w:rsidRPr="000B6261">
              <w:rPr>
                <w:bCs/>
                <w:iCs/>
                <w:sz w:val="16"/>
                <w:szCs w:val="16"/>
              </w:rPr>
              <w:t xml:space="preserve"> </w:t>
            </w:r>
            <w:r w:rsidRPr="000B6261">
              <w:rPr>
                <w:bCs/>
                <w:iCs/>
                <w:sz w:val="16"/>
                <w:szCs w:val="16"/>
              </w:rPr>
              <w:t>receptor</w:t>
            </w:r>
            <w:r w:rsidR="00233E26" w:rsidRPr="000B6261">
              <w:rPr>
                <w:bCs/>
                <w:iCs/>
                <w:sz w:val="16"/>
                <w:szCs w:val="16"/>
              </w:rPr>
              <w:t xml:space="preserve"> </w:t>
            </w:r>
            <w:r w:rsidRPr="000B6261">
              <w:rPr>
                <w:bCs/>
                <w:iCs/>
                <w:sz w:val="16"/>
                <w:szCs w:val="16"/>
              </w:rPr>
              <w:t>(entradas)</w:t>
            </w:r>
            <w:r w:rsidR="00233E26" w:rsidRPr="000B6261">
              <w:rPr>
                <w:bCs/>
                <w:iCs/>
                <w:sz w:val="16"/>
                <w:szCs w:val="16"/>
              </w:rPr>
              <w:t xml:space="preserve"> </w:t>
            </w:r>
            <w:r w:rsidRPr="000B6261">
              <w:rPr>
                <w:bCs/>
                <w:iCs/>
                <w:sz w:val="16"/>
                <w:szCs w:val="16"/>
              </w:rPr>
              <w:t>6 131,</w:t>
            </w:r>
            <w:r w:rsidR="00233E26" w:rsidRPr="000B6261">
              <w:rPr>
                <w:bCs/>
                <w:iCs/>
                <w:sz w:val="16"/>
                <w:szCs w:val="16"/>
              </w:rPr>
              <w:t xml:space="preserve"> </w:t>
            </w:r>
            <w:r w:rsidRPr="000B6261">
              <w:rPr>
                <w:bCs/>
                <w:iCs/>
                <w:sz w:val="16"/>
                <w:szCs w:val="16"/>
              </w:rPr>
              <w:t>emisor</w:t>
            </w:r>
            <w:r w:rsidR="00233E26" w:rsidRPr="000B6261">
              <w:rPr>
                <w:bCs/>
                <w:iCs/>
                <w:sz w:val="16"/>
                <w:szCs w:val="16"/>
              </w:rPr>
              <w:t xml:space="preserve"> </w:t>
            </w:r>
            <w:r w:rsidRPr="000B6261">
              <w:rPr>
                <w:bCs/>
                <w:iCs/>
                <w:sz w:val="16"/>
                <w:szCs w:val="16"/>
              </w:rPr>
              <w:t>(salidas</w:t>
            </w:r>
            <w:r w:rsidR="00233E26" w:rsidRPr="000B6261">
              <w:rPr>
                <w:bCs/>
                <w:iCs/>
                <w:sz w:val="16"/>
                <w:szCs w:val="16"/>
              </w:rPr>
              <w:t xml:space="preserve">) </w:t>
            </w:r>
            <w:r w:rsidRPr="000B6261">
              <w:rPr>
                <w:bCs/>
                <w:iCs/>
                <w:sz w:val="16"/>
                <w:szCs w:val="16"/>
              </w:rPr>
              <w:t>5 721</w:t>
            </w:r>
            <w:r w:rsidR="00233E26" w:rsidRPr="000B6261">
              <w:rPr>
                <w:bCs/>
                <w:iCs/>
                <w:sz w:val="16"/>
                <w:szCs w:val="16"/>
              </w:rPr>
              <w:t>.</w:t>
            </w:r>
          </w:p>
        </w:tc>
      </w:tr>
      <w:tr w:rsidR="00331625" w:rsidRPr="000B6261" w14:paraId="10024D0E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0A5A5AEA" w14:textId="77777777" w:rsidR="00331625" w:rsidRPr="000B6261" w:rsidRDefault="00331625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0B6261">
              <w:rPr>
                <w:b/>
                <w:bCs/>
                <w:color w:val="auto"/>
                <w:spacing w:val="-1"/>
                <w:sz w:val="16"/>
                <w:szCs w:val="16"/>
              </w:rPr>
              <w:t>Publicación de resultados</w:t>
            </w:r>
          </w:p>
        </w:tc>
        <w:tc>
          <w:tcPr>
            <w:tcW w:w="7696" w:type="dxa"/>
            <w:vAlign w:val="center"/>
          </w:tcPr>
          <w:p w14:paraId="475E8432" w14:textId="18CFA697" w:rsidR="00331625" w:rsidRPr="000B6261" w:rsidRDefault="00331625" w:rsidP="00711E22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0B6261">
              <w:rPr>
                <w:sz w:val="16"/>
                <w:szCs w:val="16"/>
                <w:lang w:val="es-MX"/>
              </w:rPr>
              <w:t xml:space="preserve">Los resultados de la </w:t>
            </w:r>
            <w:proofErr w:type="spellStart"/>
            <w:r w:rsidRPr="000B6261">
              <w:rPr>
                <w:smallCaps/>
                <w:sz w:val="16"/>
                <w:szCs w:val="16"/>
                <w:lang w:val="es-MX"/>
              </w:rPr>
              <w:t>evi</w:t>
            </w:r>
            <w:proofErr w:type="spellEnd"/>
            <w:r w:rsidRPr="000B6261">
              <w:rPr>
                <w:sz w:val="16"/>
                <w:szCs w:val="16"/>
                <w:lang w:val="es-MX"/>
              </w:rPr>
              <w:t xml:space="preserve"> se publican dentro de los primeros 10 a 13 días de cada mes, de acuerdo con el Calendario de Difusión de Información Estadística y Geográfica y de Interés Nacional.</w:t>
            </w:r>
          </w:p>
        </w:tc>
      </w:tr>
      <w:tr w:rsidR="00331625" w:rsidRPr="000B6261" w14:paraId="502E37D2" w14:textId="77777777" w:rsidTr="00292D7C">
        <w:trPr>
          <w:trHeight w:val="227"/>
          <w:jc w:val="center"/>
        </w:trPr>
        <w:tc>
          <w:tcPr>
            <w:tcW w:w="2268" w:type="dxa"/>
            <w:vAlign w:val="center"/>
          </w:tcPr>
          <w:p w14:paraId="4352D23A" w14:textId="24F4F056" w:rsidR="00331625" w:rsidRPr="000B6261" w:rsidRDefault="00331625" w:rsidP="00FF7F33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6"/>
                <w:szCs w:val="16"/>
              </w:rPr>
            </w:pPr>
            <w:r w:rsidRPr="000B6261">
              <w:rPr>
                <w:b/>
                <w:bCs/>
                <w:color w:val="auto"/>
                <w:spacing w:val="-1"/>
                <w:sz w:val="16"/>
                <w:szCs w:val="16"/>
              </w:rPr>
              <w:t>Nota a</w:t>
            </w:r>
            <w:r w:rsidR="004320DC" w:rsidRPr="000B6261">
              <w:rPr>
                <w:b/>
                <w:bCs/>
                <w:color w:val="auto"/>
                <w:spacing w:val="-1"/>
                <w:sz w:val="16"/>
                <w:szCs w:val="16"/>
              </w:rPr>
              <w:t>l público usuario</w:t>
            </w:r>
          </w:p>
        </w:tc>
        <w:tc>
          <w:tcPr>
            <w:tcW w:w="7696" w:type="dxa"/>
            <w:vAlign w:val="center"/>
          </w:tcPr>
          <w:p w14:paraId="500AFA39" w14:textId="03062E4F" w:rsidR="00ED756C" w:rsidRPr="000B6261" w:rsidRDefault="00ED756C" w:rsidP="001052A2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  <w:lang w:val="es-MX"/>
              </w:rPr>
            </w:pPr>
            <w:r w:rsidRPr="000B6261">
              <w:rPr>
                <w:color w:val="000000"/>
                <w:sz w:val="16"/>
                <w:szCs w:val="16"/>
              </w:rPr>
              <w:t xml:space="preserve">Para más información sobre el diseño y metodología de la </w:t>
            </w:r>
            <w:proofErr w:type="spellStart"/>
            <w:r w:rsidRPr="000B6261">
              <w:rPr>
                <w:smallCaps/>
                <w:color w:val="000000"/>
                <w:sz w:val="16"/>
                <w:szCs w:val="16"/>
              </w:rPr>
              <w:t>evi</w:t>
            </w:r>
            <w:proofErr w:type="spellEnd"/>
            <w:r w:rsidRPr="000B6261">
              <w:rPr>
                <w:color w:val="000000"/>
                <w:sz w:val="16"/>
                <w:szCs w:val="16"/>
              </w:rPr>
              <w:t xml:space="preserve">, se invita a consultar el documento metodológico en </w:t>
            </w:r>
            <w:hyperlink r:id="rId13" w:history="1">
              <w:r w:rsidRPr="000B6261">
                <w:rPr>
                  <w:rStyle w:val="Hipervnculo"/>
                  <w:sz w:val="16"/>
                  <w:szCs w:val="16"/>
                  <w:lang w:val="es-ES_tradnl"/>
                </w:rPr>
                <w:t>https://www.inegi.org.mx/app/biblioteca/ficha.html?upc=</w:t>
              </w:r>
              <w:r w:rsidRPr="000B6261">
                <w:rPr>
                  <w:rStyle w:val="Hipervnculo"/>
                  <w:sz w:val="16"/>
                  <w:szCs w:val="16"/>
                </w:rPr>
                <w:t>889463929451</w:t>
              </w:r>
            </w:hyperlink>
          </w:p>
        </w:tc>
      </w:tr>
    </w:tbl>
    <w:p w14:paraId="64E2F27F" w14:textId="77777777" w:rsidR="004260C0" w:rsidRPr="00343973" w:rsidRDefault="004260C0" w:rsidP="00BC6242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2"/>
          <w:szCs w:val="12"/>
          <w:lang w:val="es-ES_tradnl"/>
        </w:rPr>
      </w:pPr>
    </w:p>
    <w:p w14:paraId="07EA3EEE" w14:textId="62260E6F" w:rsidR="00AA037A" w:rsidRPr="00FA41CB" w:rsidRDefault="00AA037A" w:rsidP="002E0E87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FA41CB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</w:t>
      </w:r>
      <w:r w:rsidRPr="00FA41CB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estadística</w:t>
      </w:r>
      <w:r w:rsidRPr="00FA41CB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y geográfica que genera el </w:t>
      </w:r>
      <w:r w:rsidR="001E14FA" w:rsidRPr="00FA41CB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FA41CB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407CEC42" w14:textId="77777777" w:rsidR="00AA037A" w:rsidRPr="00FA41CB" w:rsidRDefault="00AA037A" w:rsidP="00AD102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FA41CB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4575046C" w14:textId="3F26FFC8" w:rsidR="00331625" w:rsidRPr="00331625" w:rsidRDefault="00AA037A" w:rsidP="00331625">
      <w:pPr>
        <w:spacing w:before="120"/>
        <w:contextualSpacing/>
        <w:jc w:val="center"/>
        <w:rPr>
          <w:noProof/>
        </w:rPr>
      </w:pPr>
      <w:r w:rsidRPr="00790169">
        <w:rPr>
          <w:noProof/>
        </w:rPr>
        <w:drawing>
          <wp:inline distT="0" distB="0" distL="0" distR="0" wp14:anchorId="4035BA76" wp14:editId="66DE4397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90169">
        <w:rPr>
          <w:noProof/>
        </w:rPr>
        <w:t xml:space="preserve"> </w:t>
      </w:r>
      <w:r w:rsidRPr="00790169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0169">
        <w:rPr>
          <w:noProof/>
        </w:rPr>
        <w:t xml:space="preserve"> </w:t>
      </w:r>
      <w:r w:rsidRPr="00790169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0169">
        <w:rPr>
          <w:noProof/>
        </w:rPr>
        <w:t xml:space="preserve"> </w:t>
      </w:r>
      <w:r w:rsidRPr="00790169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0169">
        <w:rPr>
          <w:noProof/>
        </w:rPr>
        <w:t xml:space="preserve">     </w:t>
      </w:r>
      <w:r w:rsidRPr="00790169">
        <w:rPr>
          <w:noProof/>
        </w:rPr>
        <w:drawing>
          <wp:inline distT="0" distB="0" distL="0" distR="0" wp14:anchorId="68678E78" wp14:editId="470F3FBE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1625" w:rsidRPr="00331625" w:rsidSect="009E69E8">
      <w:headerReference w:type="default" r:id="rId24"/>
      <w:pgSz w:w="12242" w:h="15842" w:code="1"/>
      <w:pgMar w:top="2268" w:right="1134" w:bottom="1418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3612F" w14:textId="77777777" w:rsidR="007315FE" w:rsidRDefault="007315FE">
      <w:r>
        <w:separator/>
      </w:r>
    </w:p>
  </w:endnote>
  <w:endnote w:type="continuationSeparator" w:id="0">
    <w:p w14:paraId="70D2DEB3" w14:textId="77777777" w:rsidR="007315FE" w:rsidRDefault="007315FE">
      <w:r>
        <w:continuationSeparator/>
      </w:r>
    </w:p>
  </w:endnote>
  <w:endnote w:type="continuationNotice" w:id="1">
    <w:p w14:paraId="450578D2" w14:textId="77777777" w:rsidR="007315FE" w:rsidRDefault="007315F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7AA1CF" w14:textId="77777777" w:rsidR="007315FE" w:rsidRDefault="007315FE">
      <w:r>
        <w:separator/>
      </w:r>
    </w:p>
  </w:footnote>
  <w:footnote w:type="continuationSeparator" w:id="0">
    <w:p w14:paraId="1F9E9F82" w14:textId="77777777" w:rsidR="007315FE" w:rsidRDefault="007315FE">
      <w:r>
        <w:continuationSeparator/>
      </w:r>
    </w:p>
  </w:footnote>
  <w:footnote w:type="continuationNotice" w:id="1">
    <w:p w14:paraId="51C1BCB3" w14:textId="77777777" w:rsidR="007315FE" w:rsidRDefault="007315F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9619F" w14:textId="2DCA5AEF" w:rsidR="000A2A58" w:rsidRDefault="000A2A58" w:rsidP="000A2A58">
    <w:pPr>
      <w:pStyle w:val="Encabezado"/>
      <w:jc w:val="right"/>
      <w:rPr>
        <w:rFonts w:ascii="Arial Black" w:hAnsi="Arial Black"/>
        <w:b/>
        <w:color w:val="07BFBA"/>
      </w:rPr>
    </w:pPr>
    <w:r w:rsidRPr="003717B9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60290" behindDoc="1" locked="0" layoutInCell="1" allowOverlap="0" wp14:anchorId="2E12F731" wp14:editId="5908C619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68800" cy="1227600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800" cy="1227600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3F6B432" id="Grupo 4" o:spid="_x0000_s1026" style="position:absolute;margin-left:0;margin-top:0;width:611.7pt;height:96.65pt;z-index:-251656190;mso-position-horizontal-relative:page;mso-position-vertical-relative:page;mso-width-relative:margin;mso-height-relative:margin" coordsize="77685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Gw39cnwC3v88+s8W2cauo7d6Q7OkwdV6u9QceGn/8AH0eeS+uLtzQZsiCf&#10;Cn3nufl5I8KOS2+yCKyXKksvjgrHJZNE/wC6b9Odk9ItibV6ZdONvYO1NjbJ0bE0DbW39Otk5XTt&#10;Nw7a0ss/JPJLk5WTPJddLPkTXyT5M998st98l911do5sA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cq2NsfdvUveO2en+w9B1D&#10;dG89461p+3ds7e0uO2XP1bWNUyLMXCw4KX3RxR/klkp90kl1kUVlK333W2W3XUCfV+s39eW0vgb0&#10;fph5/wDHbi66b9xsLP6r73x47JYY546VlxNkbVyZYIsuLaO3rpK0+67sv1DM+/KktstrBBj7kxGy&#10;1QAAAAAA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PLBBPlTw4uLDLk5OTLHBj48Ed8088819I4oYYo6XSSyyyXUttttpWt1a9lPq&#10;CbX+nX9YMPxR2fj9fetmhRXfI7fmj200rR8+z8knRzZ2p4/3X6FFFJHby2+tfx5qU1mav3X4kVLc&#10;GKtlOcrk7kRvRU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AAAAAAACVV+kn9XVMazbXzV+Qm3r6ZMlsOr/H3YOtYk0N2LZdWybC6&#10;u65hT2x1klnj/u27DJbdHSK/+R+2t1cKSzUnaiUu0AAAAAAAAAAAAAA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" o:allowoverlap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7" type="#_x0000_t75" alt="Gráfico, Icono&#10;&#10;Descripción generada automáticamente" style="position:absolute;width:77685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r:id="rId3" o:title="Gráfico, Icono&#10;&#10;Descripción generada automáticamente"/>
              </v:shape>
              <v:shape id="Imagen 277445007" o:spid="_x0000_s1028" type="#_x0000_t75" style="position:absolute;left:7196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r:id="rId4" o:title="" croptop="1051f" cropbottom="1051f"/>
              </v:shape>
              <w10:wrap anchorx="page" anchory="page"/>
            </v:group>
          </w:pict>
        </mc:Fallback>
      </mc:AlternateContent>
    </w:r>
    <w:r w:rsidRPr="003717B9">
      <w:rPr>
        <w:rFonts w:ascii="Arial Black" w:hAnsi="Arial Black"/>
        <w:b/>
        <w:color w:val="07BFBA"/>
      </w:rPr>
      <w:t>BOLETÍN D</w:t>
    </w:r>
    <w:r w:rsidRPr="00BC076A">
      <w:rPr>
        <w:rFonts w:ascii="Arial Black" w:hAnsi="Arial Black"/>
        <w:b/>
        <w:color w:val="07BFBA"/>
      </w:rPr>
      <w:t>E INDICADOR</w:t>
    </w:r>
    <w:r w:rsidR="000C43CD">
      <w:rPr>
        <w:rFonts w:ascii="Arial Black" w:hAnsi="Arial Black"/>
        <w:b/>
        <w:color w:val="07BFBA"/>
      </w:rPr>
      <w:t xml:space="preserve"> 419/26</w:t>
    </w:r>
  </w:p>
  <w:p w14:paraId="4CF77071" w14:textId="77777777" w:rsidR="000A2A58" w:rsidRDefault="000A2A58" w:rsidP="000A2A58">
    <w:pPr>
      <w:pStyle w:val="Encabezado"/>
      <w:jc w:val="right"/>
      <w:rPr>
        <w:noProof/>
        <w:color w:val="404040" w:themeColor="text1" w:themeTint="BF"/>
      </w:rPr>
    </w:pPr>
  </w:p>
  <w:p w14:paraId="4BA185A1" w14:textId="19111BBD" w:rsidR="000A2A58" w:rsidRPr="003717B9" w:rsidRDefault="000A2A58" w:rsidP="000A2A58">
    <w:pPr>
      <w:pStyle w:val="Encabezado"/>
      <w:jc w:val="right"/>
      <w:rPr>
        <w:b/>
        <w:bCs/>
        <w:noProof/>
        <w:color w:val="404040"/>
      </w:rPr>
    </w:pPr>
    <w:r w:rsidRPr="0020753F">
      <w:rPr>
        <w:b/>
        <w:bCs/>
        <w:noProof/>
        <w:color w:val="404040"/>
      </w:rPr>
      <w:t>ENCU</w:t>
    </w:r>
    <w:r w:rsidRPr="003E2112">
      <w:rPr>
        <w:b/>
        <w:bCs/>
        <w:noProof/>
        <w:color w:val="404040"/>
      </w:rPr>
      <w:t>ES</w:t>
    </w:r>
    <w:r w:rsidRPr="0020753F">
      <w:rPr>
        <w:b/>
        <w:bCs/>
        <w:noProof/>
        <w:color w:val="404040"/>
      </w:rPr>
      <w:t>TA</w:t>
    </w:r>
    <w:r w:rsidRPr="003717B9">
      <w:rPr>
        <w:b/>
        <w:bCs/>
        <w:noProof/>
        <w:color w:val="404040"/>
      </w:rPr>
      <w:t xml:space="preserve"> DE VIAJEROS</w:t>
    </w:r>
  </w:p>
  <w:p w14:paraId="0E903E85" w14:textId="77777777" w:rsidR="000A2A58" w:rsidRPr="003717B9" w:rsidRDefault="000A2A58" w:rsidP="000A2A58">
    <w:pPr>
      <w:pStyle w:val="Encabezado"/>
      <w:jc w:val="right"/>
      <w:rPr>
        <w:b/>
        <w:bCs/>
        <w:noProof/>
        <w:color w:val="404040"/>
      </w:rPr>
    </w:pPr>
    <w:r w:rsidRPr="003717B9">
      <w:rPr>
        <w:b/>
        <w:bCs/>
        <w:noProof/>
        <w:color w:val="404040"/>
      </w:rPr>
      <w:t>INTERNACIONALES (EVI)</w:t>
    </w:r>
  </w:p>
  <w:p w14:paraId="4EBB1D4D" w14:textId="0B4DD4BB" w:rsidR="000A2A58" w:rsidRPr="00097C41" w:rsidRDefault="002E58C0" w:rsidP="000A2A58">
    <w:pPr>
      <w:pStyle w:val="Encabezado"/>
      <w:jc w:val="right"/>
      <w:rPr>
        <w:bCs/>
        <w:color w:val="404040" w:themeColor="text1" w:themeTint="BF"/>
      </w:rPr>
    </w:pPr>
    <w:r>
      <w:rPr>
        <w:noProof/>
        <w:color w:val="404040" w:themeColor="text1" w:themeTint="BF"/>
      </w:rPr>
      <w:t>1</w:t>
    </w:r>
    <w:r w:rsidR="001548D3">
      <w:rPr>
        <w:noProof/>
        <w:color w:val="404040" w:themeColor="text1" w:themeTint="BF"/>
      </w:rPr>
      <w:t>0</w:t>
    </w:r>
    <w:r w:rsidR="003B1A3E">
      <w:rPr>
        <w:noProof/>
        <w:color w:val="404040" w:themeColor="text1" w:themeTint="BF"/>
      </w:rPr>
      <w:t xml:space="preserve"> </w:t>
    </w:r>
    <w:r w:rsidR="000A2A58">
      <w:rPr>
        <w:noProof/>
        <w:color w:val="404040" w:themeColor="text1" w:themeTint="BF"/>
      </w:rPr>
      <w:t xml:space="preserve">de </w:t>
    </w:r>
    <w:r w:rsidR="00B420C7">
      <w:rPr>
        <w:noProof/>
        <w:color w:val="404040" w:themeColor="text1" w:themeTint="BF"/>
      </w:rPr>
      <w:t>ju</w:t>
    </w:r>
    <w:r w:rsidR="001548D3">
      <w:rPr>
        <w:noProof/>
        <w:color w:val="404040" w:themeColor="text1" w:themeTint="BF"/>
      </w:rPr>
      <w:t xml:space="preserve">lio </w:t>
    </w:r>
    <w:r w:rsidR="000A2A58">
      <w:rPr>
        <w:noProof/>
        <w:color w:val="404040" w:themeColor="text1" w:themeTint="BF"/>
      </w:rPr>
      <w:t>de 202</w:t>
    </w:r>
    <w:r w:rsidR="0060528A">
      <w:rPr>
        <w:noProof/>
        <w:color w:val="404040" w:themeColor="text1" w:themeTint="BF"/>
      </w:rPr>
      <w:t>6</w:t>
    </w:r>
  </w:p>
  <w:p w14:paraId="7B5FFA85" w14:textId="7EEB3756" w:rsidR="000A2A58" w:rsidRPr="00097C41" w:rsidRDefault="000A2A58" w:rsidP="000A2A58">
    <w:pPr>
      <w:pStyle w:val="Encabezado"/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 xml:space="preserve">Página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 w:rsidR="00877DAA">
      <w:rPr>
        <w:bCs/>
        <w:color w:val="404040" w:themeColor="text1" w:themeTint="BF"/>
      </w:rPr>
      <w:t>8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C4360E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407FB6"/>
    <w:multiLevelType w:val="hybridMultilevel"/>
    <w:tmpl w:val="87A41286"/>
    <w:lvl w:ilvl="0" w:tplc="580A0017">
      <w:start w:val="1"/>
      <w:numFmt w:val="lowerLetter"/>
      <w:lvlText w:val="%1)"/>
      <w:lvlJc w:val="left"/>
      <w:pPr>
        <w:ind w:left="1287" w:hanging="360"/>
      </w:pPr>
    </w:lvl>
    <w:lvl w:ilvl="1" w:tplc="580A0019" w:tentative="1">
      <w:start w:val="1"/>
      <w:numFmt w:val="lowerLetter"/>
      <w:lvlText w:val="%2."/>
      <w:lvlJc w:val="left"/>
      <w:pPr>
        <w:ind w:left="2007" w:hanging="360"/>
      </w:pPr>
    </w:lvl>
    <w:lvl w:ilvl="2" w:tplc="580A001B" w:tentative="1">
      <w:start w:val="1"/>
      <w:numFmt w:val="lowerRoman"/>
      <w:lvlText w:val="%3."/>
      <w:lvlJc w:val="right"/>
      <w:pPr>
        <w:ind w:left="2727" w:hanging="180"/>
      </w:pPr>
    </w:lvl>
    <w:lvl w:ilvl="3" w:tplc="580A000F" w:tentative="1">
      <w:start w:val="1"/>
      <w:numFmt w:val="decimal"/>
      <w:lvlText w:val="%4."/>
      <w:lvlJc w:val="left"/>
      <w:pPr>
        <w:ind w:left="3447" w:hanging="360"/>
      </w:pPr>
    </w:lvl>
    <w:lvl w:ilvl="4" w:tplc="580A0019" w:tentative="1">
      <w:start w:val="1"/>
      <w:numFmt w:val="lowerLetter"/>
      <w:lvlText w:val="%5."/>
      <w:lvlJc w:val="left"/>
      <w:pPr>
        <w:ind w:left="4167" w:hanging="360"/>
      </w:pPr>
    </w:lvl>
    <w:lvl w:ilvl="5" w:tplc="580A001B" w:tentative="1">
      <w:start w:val="1"/>
      <w:numFmt w:val="lowerRoman"/>
      <w:lvlText w:val="%6."/>
      <w:lvlJc w:val="right"/>
      <w:pPr>
        <w:ind w:left="4887" w:hanging="180"/>
      </w:pPr>
    </w:lvl>
    <w:lvl w:ilvl="6" w:tplc="580A000F" w:tentative="1">
      <w:start w:val="1"/>
      <w:numFmt w:val="decimal"/>
      <w:lvlText w:val="%7."/>
      <w:lvlJc w:val="left"/>
      <w:pPr>
        <w:ind w:left="5607" w:hanging="360"/>
      </w:pPr>
    </w:lvl>
    <w:lvl w:ilvl="7" w:tplc="580A0019" w:tentative="1">
      <w:start w:val="1"/>
      <w:numFmt w:val="lowerLetter"/>
      <w:lvlText w:val="%8."/>
      <w:lvlJc w:val="left"/>
      <w:pPr>
        <w:ind w:left="6327" w:hanging="360"/>
      </w:pPr>
    </w:lvl>
    <w:lvl w:ilvl="8" w:tplc="5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6" w15:restartNumberingAfterBreak="0">
    <w:nsid w:val="17F125B1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A048EA"/>
    <w:multiLevelType w:val="hybridMultilevel"/>
    <w:tmpl w:val="F83E014C"/>
    <w:lvl w:ilvl="0" w:tplc="3196CB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9C2096"/>
    <w:multiLevelType w:val="hybridMultilevel"/>
    <w:tmpl w:val="ECCCDD98"/>
    <w:lvl w:ilvl="0" w:tplc="AA62F46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80A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0492209"/>
    <w:multiLevelType w:val="hybridMultilevel"/>
    <w:tmpl w:val="AF1E9928"/>
    <w:lvl w:ilvl="0" w:tplc="504E49C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647" w:hanging="360"/>
      </w:pPr>
    </w:lvl>
    <w:lvl w:ilvl="2" w:tplc="580A001B" w:tentative="1">
      <w:start w:val="1"/>
      <w:numFmt w:val="lowerRoman"/>
      <w:lvlText w:val="%3."/>
      <w:lvlJc w:val="right"/>
      <w:pPr>
        <w:ind w:left="2367" w:hanging="180"/>
      </w:pPr>
    </w:lvl>
    <w:lvl w:ilvl="3" w:tplc="580A000F" w:tentative="1">
      <w:start w:val="1"/>
      <w:numFmt w:val="decimal"/>
      <w:lvlText w:val="%4."/>
      <w:lvlJc w:val="left"/>
      <w:pPr>
        <w:ind w:left="3087" w:hanging="360"/>
      </w:pPr>
    </w:lvl>
    <w:lvl w:ilvl="4" w:tplc="580A0019" w:tentative="1">
      <w:start w:val="1"/>
      <w:numFmt w:val="lowerLetter"/>
      <w:lvlText w:val="%5."/>
      <w:lvlJc w:val="left"/>
      <w:pPr>
        <w:ind w:left="3807" w:hanging="360"/>
      </w:pPr>
    </w:lvl>
    <w:lvl w:ilvl="5" w:tplc="580A001B" w:tentative="1">
      <w:start w:val="1"/>
      <w:numFmt w:val="lowerRoman"/>
      <w:lvlText w:val="%6."/>
      <w:lvlJc w:val="right"/>
      <w:pPr>
        <w:ind w:left="4527" w:hanging="180"/>
      </w:pPr>
    </w:lvl>
    <w:lvl w:ilvl="6" w:tplc="580A000F" w:tentative="1">
      <w:start w:val="1"/>
      <w:numFmt w:val="decimal"/>
      <w:lvlText w:val="%7."/>
      <w:lvlJc w:val="left"/>
      <w:pPr>
        <w:ind w:left="5247" w:hanging="360"/>
      </w:pPr>
    </w:lvl>
    <w:lvl w:ilvl="7" w:tplc="580A0019" w:tentative="1">
      <w:start w:val="1"/>
      <w:numFmt w:val="lowerLetter"/>
      <w:lvlText w:val="%8."/>
      <w:lvlJc w:val="left"/>
      <w:pPr>
        <w:ind w:left="5967" w:hanging="360"/>
      </w:pPr>
    </w:lvl>
    <w:lvl w:ilvl="8" w:tplc="5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0EE5A7F"/>
    <w:multiLevelType w:val="hybridMultilevel"/>
    <w:tmpl w:val="695A2C02"/>
    <w:lvl w:ilvl="0" w:tplc="07AA6A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147832"/>
    <w:multiLevelType w:val="hybridMultilevel"/>
    <w:tmpl w:val="9F10D066"/>
    <w:lvl w:ilvl="0" w:tplc="0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3D7562D9"/>
    <w:multiLevelType w:val="hybridMultilevel"/>
    <w:tmpl w:val="96EA1E38"/>
    <w:lvl w:ilvl="0" w:tplc="286650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7" w15:restartNumberingAfterBreak="0">
    <w:nsid w:val="3F4F0CA7"/>
    <w:multiLevelType w:val="hybridMultilevel"/>
    <w:tmpl w:val="07E060A0"/>
    <w:lvl w:ilvl="0" w:tplc="A75037BC">
      <w:start w:val="1"/>
      <w:numFmt w:val="upperRoman"/>
      <w:lvlText w:val="%1."/>
      <w:lvlJc w:val="center"/>
      <w:pPr>
        <w:ind w:left="333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3491" w:hanging="360"/>
      </w:pPr>
    </w:lvl>
    <w:lvl w:ilvl="2" w:tplc="080A001B" w:tentative="1">
      <w:start w:val="1"/>
      <w:numFmt w:val="lowerRoman"/>
      <w:lvlText w:val="%3."/>
      <w:lvlJc w:val="right"/>
      <w:pPr>
        <w:ind w:left="4211" w:hanging="180"/>
      </w:pPr>
    </w:lvl>
    <w:lvl w:ilvl="3" w:tplc="080A000F" w:tentative="1">
      <w:start w:val="1"/>
      <w:numFmt w:val="decimal"/>
      <w:lvlText w:val="%4."/>
      <w:lvlJc w:val="left"/>
      <w:pPr>
        <w:ind w:left="4931" w:hanging="360"/>
      </w:pPr>
    </w:lvl>
    <w:lvl w:ilvl="4" w:tplc="080A0019" w:tentative="1">
      <w:start w:val="1"/>
      <w:numFmt w:val="lowerLetter"/>
      <w:lvlText w:val="%5."/>
      <w:lvlJc w:val="left"/>
      <w:pPr>
        <w:ind w:left="5651" w:hanging="360"/>
      </w:pPr>
    </w:lvl>
    <w:lvl w:ilvl="5" w:tplc="080A001B" w:tentative="1">
      <w:start w:val="1"/>
      <w:numFmt w:val="lowerRoman"/>
      <w:lvlText w:val="%6."/>
      <w:lvlJc w:val="right"/>
      <w:pPr>
        <w:ind w:left="6371" w:hanging="180"/>
      </w:pPr>
    </w:lvl>
    <w:lvl w:ilvl="6" w:tplc="080A000F" w:tentative="1">
      <w:start w:val="1"/>
      <w:numFmt w:val="decimal"/>
      <w:lvlText w:val="%7."/>
      <w:lvlJc w:val="left"/>
      <w:pPr>
        <w:ind w:left="7091" w:hanging="360"/>
      </w:pPr>
    </w:lvl>
    <w:lvl w:ilvl="7" w:tplc="080A0019" w:tentative="1">
      <w:start w:val="1"/>
      <w:numFmt w:val="lowerLetter"/>
      <w:lvlText w:val="%8."/>
      <w:lvlJc w:val="left"/>
      <w:pPr>
        <w:ind w:left="7811" w:hanging="360"/>
      </w:pPr>
    </w:lvl>
    <w:lvl w:ilvl="8" w:tplc="080A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18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5F7380"/>
    <w:multiLevelType w:val="multilevel"/>
    <w:tmpl w:val="AF643534"/>
    <w:lvl w:ilvl="0">
      <w:start w:val="1"/>
      <w:numFmt w:val="decimal"/>
      <w:lvlText w:val="%1."/>
      <w:lvlJc w:val="left"/>
      <w:pPr>
        <w:ind w:left="454" w:hanging="312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8"/>
        <w:szCs w:val="28"/>
      </w:rPr>
    </w:lvl>
    <w:lvl w:ilvl="1">
      <w:start w:val="1"/>
      <w:numFmt w:val="decimal"/>
      <w:lvlText w:val="%1.%2"/>
      <w:lvlJc w:val="left"/>
      <w:pPr>
        <w:ind w:left="790" w:hanging="401"/>
      </w:pPr>
      <w:rPr>
        <w:rFonts w:hint="default"/>
        <w:b/>
        <w:bCs/>
        <w:spacing w:val="-1"/>
        <w:w w:val="100"/>
      </w:rPr>
    </w:lvl>
    <w:lvl w:ilvl="2">
      <w:start w:val="1"/>
      <w:numFmt w:val="decimal"/>
      <w:lvlText w:val="%1.%2.%3"/>
      <w:lvlJc w:val="left"/>
      <w:pPr>
        <w:ind w:left="3095" w:hanging="401"/>
      </w:pPr>
      <w:rPr>
        <w:rFonts w:hint="default"/>
        <w:b/>
        <w:bCs/>
        <w:spacing w:val="-1"/>
        <w:w w:val="100"/>
      </w:rPr>
    </w:lvl>
    <w:lvl w:ilvl="3">
      <w:numFmt w:val="bullet"/>
      <w:lvlText w:val="•"/>
      <w:lvlJc w:val="left"/>
      <w:pPr>
        <w:ind w:left="977" w:hanging="401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4">
      <w:numFmt w:val="bullet"/>
      <w:lvlText w:val="•"/>
      <w:lvlJc w:val="left"/>
      <w:pPr>
        <w:ind w:left="920" w:hanging="401"/>
      </w:pPr>
      <w:rPr>
        <w:rFonts w:hint="default"/>
      </w:rPr>
    </w:lvl>
    <w:lvl w:ilvl="5">
      <w:numFmt w:val="bullet"/>
      <w:lvlText w:val="•"/>
      <w:lvlJc w:val="left"/>
      <w:pPr>
        <w:ind w:left="980" w:hanging="401"/>
      </w:pPr>
      <w:rPr>
        <w:rFonts w:hint="default"/>
      </w:rPr>
    </w:lvl>
    <w:lvl w:ilvl="6">
      <w:numFmt w:val="bullet"/>
      <w:lvlText w:val="•"/>
      <w:lvlJc w:val="left"/>
      <w:pPr>
        <w:ind w:left="2936" w:hanging="401"/>
      </w:pPr>
      <w:rPr>
        <w:rFonts w:hint="default"/>
      </w:rPr>
    </w:lvl>
    <w:lvl w:ilvl="7">
      <w:numFmt w:val="bullet"/>
      <w:lvlText w:val="•"/>
      <w:lvlJc w:val="left"/>
      <w:pPr>
        <w:ind w:left="4892" w:hanging="401"/>
      </w:pPr>
      <w:rPr>
        <w:rFonts w:hint="default"/>
      </w:rPr>
    </w:lvl>
    <w:lvl w:ilvl="8">
      <w:numFmt w:val="bullet"/>
      <w:lvlText w:val="•"/>
      <w:lvlJc w:val="left"/>
      <w:pPr>
        <w:ind w:left="6848" w:hanging="401"/>
      </w:pPr>
      <w:rPr>
        <w:rFonts w:hint="default"/>
      </w:rPr>
    </w:lvl>
  </w:abstractNum>
  <w:abstractNum w:abstractNumId="20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21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23" w15:restartNumberingAfterBreak="0">
    <w:nsid w:val="54D70974"/>
    <w:multiLevelType w:val="hybridMultilevel"/>
    <w:tmpl w:val="A4D06640"/>
    <w:lvl w:ilvl="0" w:tplc="4D66C7B0">
      <w:start w:val="1"/>
      <w:numFmt w:val="bullet"/>
      <w:lvlText w:val="­"/>
      <w:lvlJc w:val="left"/>
      <w:pPr>
        <w:ind w:left="864" w:hanging="360"/>
      </w:pPr>
      <w:rPr>
        <w:rFonts w:ascii="Arial" w:hAnsi="Arial" w:hint="default"/>
      </w:rPr>
    </w:lvl>
    <w:lvl w:ilvl="1" w:tplc="580A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24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FB3AAC"/>
    <w:multiLevelType w:val="hybridMultilevel"/>
    <w:tmpl w:val="81063C76"/>
    <w:lvl w:ilvl="0" w:tplc="AFB89B34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7" w15:restartNumberingAfterBreak="0">
    <w:nsid w:val="627A2FA6"/>
    <w:multiLevelType w:val="hybridMultilevel"/>
    <w:tmpl w:val="6FF2193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D17F03"/>
    <w:multiLevelType w:val="hybridMultilevel"/>
    <w:tmpl w:val="3F506FC2"/>
    <w:lvl w:ilvl="0" w:tplc="13BC91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647" w:hanging="360"/>
      </w:pPr>
    </w:lvl>
    <w:lvl w:ilvl="2" w:tplc="580A001B" w:tentative="1">
      <w:start w:val="1"/>
      <w:numFmt w:val="lowerRoman"/>
      <w:lvlText w:val="%3."/>
      <w:lvlJc w:val="right"/>
      <w:pPr>
        <w:ind w:left="2367" w:hanging="180"/>
      </w:pPr>
    </w:lvl>
    <w:lvl w:ilvl="3" w:tplc="580A000F" w:tentative="1">
      <w:start w:val="1"/>
      <w:numFmt w:val="decimal"/>
      <w:lvlText w:val="%4."/>
      <w:lvlJc w:val="left"/>
      <w:pPr>
        <w:ind w:left="3087" w:hanging="360"/>
      </w:pPr>
    </w:lvl>
    <w:lvl w:ilvl="4" w:tplc="580A0019" w:tentative="1">
      <w:start w:val="1"/>
      <w:numFmt w:val="lowerLetter"/>
      <w:lvlText w:val="%5."/>
      <w:lvlJc w:val="left"/>
      <w:pPr>
        <w:ind w:left="3807" w:hanging="360"/>
      </w:pPr>
    </w:lvl>
    <w:lvl w:ilvl="5" w:tplc="580A001B" w:tentative="1">
      <w:start w:val="1"/>
      <w:numFmt w:val="lowerRoman"/>
      <w:lvlText w:val="%6."/>
      <w:lvlJc w:val="right"/>
      <w:pPr>
        <w:ind w:left="4527" w:hanging="180"/>
      </w:pPr>
    </w:lvl>
    <w:lvl w:ilvl="6" w:tplc="580A000F" w:tentative="1">
      <w:start w:val="1"/>
      <w:numFmt w:val="decimal"/>
      <w:lvlText w:val="%7."/>
      <w:lvlJc w:val="left"/>
      <w:pPr>
        <w:ind w:left="5247" w:hanging="360"/>
      </w:pPr>
    </w:lvl>
    <w:lvl w:ilvl="7" w:tplc="580A0019" w:tentative="1">
      <w:start w:val="1"/>
      <w:numFmt w:val="lowerLetter"/>
      <w:lvlText w:val="%8."/>
      <w:lvlJc w:val="left"/>
      <w:pPr>
        <w:ind w:left="5967" w:hanging="360"/>
      </w:pPr>
    </w:lvl>
    <w:lvl w:ilvl="8" w:tplc="5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6EDE7F11"/>
    <w:multiLevelType w:val="hybridMultilevel"/>
    <w:tmpl w:val="197E6E8A"/>
    <w:lvl w:ilvl="0" w:tplc="9DB00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490B8C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34" w15:restartNumberingAfterBreak="0">
    <w:nsid w:val="7D950506"/>
    <w:multiLevelType w:val="hybridMultilevel"/>
    <w:tmpl w:val="A7FE4FF2"/>
    <w:lvl w:ilvl="0" w:tplc="580A0017">
      <w:start w:val="1"/>
      <w:numFmt w:val="lowerLetter"/>
      <w:lvlText w:val="%1)"/>
      <w:lvlJc w:val="left"/>
      <w:pPr>
        <w:ind w:left="1287" w:hanging="360"/>
      </w:pPr>
    </w:lvl>
    <w:lvl w:ilvl="1" w:tplc="580A0019" w:tentative="1">
      <w:start w:val="1"/>
      <w:numFmt w:val="lowerLetter"/>
      <w:lvlText w:val="%2."/>
      <w:lvlJc w:val="left"/>
      <w:pPr>
        <w:ind w:left="2007" w:hanging="360"/>
      </w:pPr>
    </w:lvl>
    <w:lvl w:ilvl="2" w:tplc="580A001B" w:tentative="1">
      <w:start w:val="1"/>
      <w:numFmt w:val="lowerRoman"/>
      <w:lvlText w:val="%3."/>
      <w:lvlJc w:val="right"/>
      <w:pPr>
        <w:ind w:left="2727" w:hanging="180"/>
      </w:pPr>
    </w:lvl>
    <w:lvl w:ilvl="3" w:tplc="580A000F" w:tentative="1">
      <w:start w:val="1"/>
      <w:numFmt w:val="decimal"/>
      <w:lvlText w:val="%4."/>
      <w:lvlJc w:val="left"/>
      <w:pPr>
        <w:ind w:left="3447" w:hanging="360"/>
      </w:pPr>
    </w:lvl>
    <w:lvl w:ilvl="4" w:tplc="580A0019" w:tentative="1">
      <w:start w:val="1"/>
      <w:numFmt w:val="lowerLetter"/>
      <w:lvlText w:val="%5."/>
      <w:lvlJc w:val="left"/>
      <w:pPr>
        <w:ind w:left="4167" w:hanging="360"/>
      </w:pPr>
    </w:lvl>
    <w:lvl w:ilvl="5" w:tplc="580A001B" w:tentative="1">
      <w:start w:val="1"/>
      <w:numFmt w:val="lowerRoman"/>
      <w:lvlText w:val="%6."/>
      <w:lvlJc w:val="right"/>
      <w:pPr>
        <w:ind w:left="4887" w:hanging="180"/>
      </w:pPr>
    </w:lvl>
    <w:lvl w:ilvl="6" w:tplc="580A000F" w:tentative="1">
      <w:start w:val="1"/>
      <w:numFmt w:val="decimal"/>
      <w:lvlText w:val="%7."/>
      <w:lvlJc w:val="left"/>
      <w:pPr>
        <w:ind w:left="5607" w:hanging="360"/>
      </w:pPr>
    </w:lvl>
    <w:lvl w:ilvl="7" w:tplc="580A0019" w:tentative="1">
      <w:start w:val="1"/>
      <w:numFmt w:val="lowerLetter"/>
      <w:lvlText w:val="%8."/>
      <w:lvlJc w:val="left"/>
      <w:pPr>
        <w:ind w:left="6327" w:hanging="360"/>
      </w:pPr>
    </w:lvl>
    <w:lvl w:ilvl="8" w:tplc="5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35"/>
  </w:num>
  <w:num w:numId="3" w16cid:durableId="499271919">
    <w:abstractNumId w:val="18"/>
  </w:num>
  <w:num w:numId="4" w16cid:durableId="1110471655">
    <w:abstractNumId w:val="8"/>
  </w:num>
  <w:num w:numId="5" w16cid:durableId="379868459">
    <w:abstractNumId w:val="33"/>
  </w:num>
  <w:num w:numId="6" w16cid:durableId="782304541">
    <w:abstractNumId w:val="26"/>
  </w:num>
  <w:num w:numId="7" w16cid:durableId="1856729440">
    <w:abstractNumId w:val="20"/>
  </w:num>
  <w:num w:numId="8" w16cid:durableId="881092894">
    <w:abstractNumId w:val="31"/>
  </w:num>
  <w:num w:numId="9" w16cid:durableId="869345234">
    <w:abstractNumId w:val="22"/>
  </w:num>
  <w:num w:numId="10" w16cid:durableId="1474323076">
    <w:abstractNumId w:val="21"/>
  </w:num>
  <w:num w:numId="11" w16cid:durableId="1747848345">
    <w:abstractNumId w:val="3"/>
  </w:num>
  <w:num w:numId="12" w16cid:durableId="396056016">
    <w:abstractNumId w:val="24"/>
  </w:num>
  <w:num w:numId="13" w16cid:durableId="349182667">
    <w:abstractNumId w:val="32"/>
  </w:num>
  <w:num w:numId="14" w16cid:durableId="184641968">
    <w:abstractNumId w:val="2"/>
  </w:num>
  <w:num w:numId="15" w16cid:durableId="472328402">
    <w:abstractNumId w:val="9"/>
  </w:num>
  <w:num w:numId="16" w16cid:durableId="1486623029">
    <w:abstractNumId w:val="16"/>
  </w:num>
  <w:num w:numId="17" w16cid:durableId="1758403799">
    <w:abstractNumId w:val="5"/>
  </w:num>
  <w:num w:numId="18" w16cid:durableId="2141148673">
    <w:abstractNumId w:val="27"/>
  </w:num>
  <w:num w:numId="19" w16cid:durableId="1948730736">
    <w:abstractNumId w:val="10"/>
  </w:num>
  <w:num w:numId="20" w16cid:durableId="1896815982">
    <w:abstractNumId w:val="7"/>
  </w:num>
  <w:num w:numId="21" w16cid:durableId="277030739">
    <w:abstractNumId w:val="25"/>
  </w:num>
  <w:num w:numId="22" w16cid:durableId="1331831251">
    <w:abstractNumId w:val="29"/>
  </w:num>
  <w:num w:numId="23" w16cid:durableId="788356250">
    <w:abstractNumId w:val="17"/>
  </w:num>
  <w:num w:numId="24" w16cid:durableId="653290660">
    <w:abstractNumId w:val="15"/>
  </w:num>
  <w:num w:numId="25" w16cid:durableId="953907502">
    <w:abstractNumId w:val="30"/>
  </w:num>
  <w:num w:numId="26" w16cid:durableId="714083277">
    <w:abstractNumId w:val="6"/>
  </w:num>
  <w:num w:numId="27" w16cid:durableId="1749226584">
    <w:abstractNumId w:val="1"/>
  </w:num>
  <w:num w:numId="28" w16cid:durableId="1102453270">
    <w:abstractNumId w:val="13"/>
  </w:num>
  <w:num w:numId="29" w16cid:durableId="1357074503">
    <w:abstractNumId w:val="19"/>
  </w:num>
  <w:num w:numId="30" w16cid:durableId="526985089">
    <w:abstractNumId w:val="11"/>
  </w:num>
  <w:num w:numId="31" w16cid:durableId="576595464">
    <w:abstractNumId w:val="14"/>
  </w:num>
  <w:num w:numId="32" w16cid:durableId="1376546621">
    <w:abstractNumId w:val="23"/>
  </w:num>
  <w:num w:numId="33" w16cid:durableId="1415517568">
    <w:abstractNumId w:val="34"/>
  </w:num>
  <w:num w:numId="34" w16cid:durableId="526137991">
    <w:abstractNumId w:val="28"/>
  </w:num>
  <w:num w:numId="35" w16cid:durableId="1178348776">
    <w:abstractNumId w:val="4"/>
  </w:num>
  <w:num w:numId="36" w16cid:durableId="2144496738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s-ES" w:vendorID="64" w:dllVersion="4096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activeWritingStyle w:appName="MSWord" w:lang="it-IT" w:vendorID="64" w:dllVersion="0" w:nlCheck="1" w:checkStyle="0"/>
  <w:activeWritingStyle w:appName="MSWord" w:lang="es-419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6B"/>
    <w:rsid w:val="000001B0"/>
    <w:rsid w:val="0000043F"/>
    <w:rsid w:val="0000076D"/>
    <w:rsid w:val="00000BEA"/>
    <w:rsid w:val="00001411"/>
    <w:rsid w:val="00001452"/>
    <w:rsid w:val="0000180F"/>
    <w:rsid w:val="00001F6C"/>
    <w:rsid w:val="00001FB3"/>
    <w:rsid w:val="00002466"/>
    <w:rsid w:val="00002605"/>
    <w:rsid w:val="00002665"/>
    <w:rsid w:val="000027BD"/>
    <w:rsid w:val="00002B26"/>
    <w:rsid w:val="00002B67"/>
    <w:rsid w:val="00003B70"/>
    <w:rsid w:val="00003C25"/>
    <w:rsid w:val="00003C68"/>
    <w:rsid w:val="00003ED9"/>
    <w:rsid w:val="00004291"/>
    <w:rsid w:val="000042CB"/>
    <w:rsid w:val="0000458A"/>
    <w:rsid w:val="00004D58"/>
    <w:rsid w:val="00004FDA"/>
    <w:rsid w:val="000050C6"/>
    <w:rsid w:val="00005940"/>
    <w:rsid w:val="00005EB0"/>
    <w:rsid w:val="00006358"/>
    <w:rsid w:val="000067CD"/>
    <w:rsid w:val="00006B5A"/>
    <w:rsid w:val="00006C17"/>
    <w:rsid w:val="00006DE4"/>
    <w:rsid w:val="000076D4"/>
    <w:rsid w:val="000078B1"/>
    <w:rsid w:val="00007A1A"/>
    <w:rsid w:val="00010A59"/>
    <w:rsid w:val="00010AAC"/>
    <w:rsid w:val="000112A7"/>
    <w:rsid w:val="0001151F"/>
    <w:rsid w:val="000115BE"/>
    <w:rsid w:val="00011840"/>
    <w:rsid w:val="00011AC0"/>
    <w:rsid w:val="00011BD3"/>
    <w:rsid w:val="00012278"/>
    <w:rsid w:val="000128A9"/>
    <w:rsid w:val="00012A27"/>
    <w:rsid w:val="00012E16"/>
    <w:rsid w:val="0001302A"/>
    <w:rsid w:val="000131E5"/>
    <w:rsid w:val="000132A4"/>
    <w:rsid w:val="00013319"/>
    <w:rsid w:val="00013650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A5A"/>
    <w:rsid w:val="00015B79"/>
    <w:rsid w:val="00015E10"/>
    <w:rsid w:val="000161E0"/>
    <w:rsid w:val="00016590"/>
    <w:rsid w:val="0001686F"/>
    <w:rsid w:val="00016B4E"/>
    <w:rsid w:val="00016CD6"/>
    <w:rsid w:val="00016D3A"/>
    <w:rsid w:val="0001718D"/>
    <w:rsid w:val="000171E5"/>
    <w:rsid w:val="000172C0"/>
    <w:rsid w:val="000176AC"/>
    <w:rsid w:val="000179A7"/>
    <w:rsid w:val="00017A74"/>
    <w:rsid w:val="00017B51"/>
    <w:rsid w:val="00017B96"/>
    <w:rsid w:val="00017DF3"/>
    <w:rsid w:val="00017F7D"/>
    <w:rsid w:val="00021432"/>
    <w:rsid w:val="00021492"/>
    <w:rsid w:val="000216A3"/>
    <w:rsid w:val="00021926"/>
    <w:rsid w:val="00021E31"/>
    <w:rsid w:val="00022563"/>
    <w:rsid w:val="000228C4"/>
    <w:rsid w:val="00022C2F"/>
    <w:rsid w:val="00022CA3"/>
    <w:rsid w:val="000239D0"/>
    <w:rsid w:val="00023B12"/>
    <w:rsid w:val="000244E6"/>
    <w:rsid w:val="00024934"/>
    <w:rsid w:val="00024C48"/>
    <w:rsid w:val="0002520F"/>
    <w:rsid w:val="00025270"/>
    <w:rsid w:val="000255CC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11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129"/>
    <w:rsid w:val="0003250A"/>
    <w:rsid w:val="000325E7"/>
    <w:rsid w:val="00032714"/>
    <w:rsid w:val="00032891"/>
    <w:rsid w:val="00032B16"/>
    <w:rsid w:val="00032C80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5F53"/>
    <w:rsid w:val="00036196"/>
    <w:rsid w:val="00036599"/>
    <w:rsid w:val="00036D72"/>
    <w:rsid w:val="00036F5C"/>
    <w:rsid w:val="00037089"/>
    <w:rsid w:val="00037177"/>
    <w:rsid w:val="00037381"/>
    <w:rsid w:val="00037CC4"/>
    <w:rsid w:val="0004066E"/>
    <w:rsid w:val="00040766"/>
    <w:rsid w:val="00040E64"/>
    <w:rsid w:val="00040F75"/>
    <w:rsid w:val="00041E29"/>
    <w:rsid w:val="00041FF7"/>
    <w:rsid w:val="0004225C"/>
    <w:rsid w:val="00042A47"/>
    <w:rsid w:val="00042E89"/>
    <w:rsid w:val="00043535"/>
    <w:rsid w:val="00043A89"/>
    <w:rsid w:val="00043B15"/>
    <w:rsid w:val="00043B32"/>
    <w:rsid w:val="00043E2B"/>
    <w:rsid w:val="0004406C"/>
    <w:rsid w:val="00044296"/>
    <w:rsid w:val="000443FD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236"/>
    <w:rsid w:val="000465BF"/>
    <w:rsid w:val="00046822"/>
    <w:rsid w:val="00046AB6"/>
    <w:rsid w:val="00046D06"/>
    <w:rsid w:val="000471CD"/>
    <w:rsid w:val="0004735D"/>
    <w:rsid w:val="0004744D"/>
    <w:rsid w:val="0004777C"/>
    <w:rsid w:val="00047833"/>
    <w:rsid w:val="000501E0"/>
    <w:rsid w:val="000507D2"/>
    <w:rsid w:val="00050934"/>
    <w:rsid w:val="00050E72"/>
    <w:rsid w:val="00050FB5"/>
    <w:rsid w:val="00051C72"/>
    <w:rsid w:val="00051D1C"/>
    <w:rsid w:val="00051D9E"/>
    <w:rsid w:val="0005242C"/>
    <w:rsid w:val="00052784"/>
    <w:rsid w:val="00052F04"/>
    <w:rsid w:val="00052F1E"/>
    <w:rsid w:val="000536D2"/>
    <w:rsid w:val="00053B2C"/>
    <w:rsid w:val="00053D27"/>
    <w:rsid w:val="00053EB7"/>
    <w:rsid w:val="00053FEE"/>
    <w:rsid w:val="000549FA"/>
    <w:rsid w:val="00054A4F"/>
    <w:rsid w:val="00054BE5"/>
    <w:rsid w:val="00055047"/>
    <w:rsid w:val="00055B54"/>
    <w:rsid w:val="00056182"/>
    <w:rsid w:val="0005680F"/>
    <w:rsid w:val="00056F2C"/>
    <w:rsid w:val="00056F51"/>
    <w:rsid w:val="000573F5"/>
    <w:rsid w:val="00057F37"/>
    <w:rsid w:val="000601FF"/>
    <w:rsid w:val="000602B0"/>
    <w:rsid w:val="0006045B"/>
    <w:rsid w:val="0006056C"/>
    <w:rsid w:val="00061C62"/>
    <w:rsid w:val="0006228A"/>
    <w:rsid w:val="000626E5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931"/>
    <w:rsid w:val="00065A07"/>
    <w:rsid w:val="00065BC1"/>
    <w:rsid w:val="0006634F"/>
    <w:rsid w:val="00066638"/>
    <w:rsid w:val="00066EA7"/>
    <w:rsid w:val="00066F41"/>
    <w:rsid w:val="00067112"/>
    <w:rsid w:val="0006782D"/>
    <w:rsid w:val="0006789E"/>
    <w:rsid w:val="00067FCA"/>
    <w:rsid w:val="0007002F"/>
    <w:rsid w:val="0007012A"/>
    <w:rsid w:val="0007017F"/>
    <w:rsid w:val="00070431"/>
    <w:rsid w:val="00070669"/>
    <w:rsid w:val="000707FF"/>
    <w:rsid w:val="00070864"/>
    <w:rsid w:val="00070E12"/>
    <w:rsid w:val="0007145A"/>
    <w:rsid w:val="00071F0D"/>
    <w:rsid w:val="00071F33"/>
    <w:rsid w:val="000725AC"/>
    <w:rsid w:val="00072B18"/>
    <w:rsid w:val="00072F0C"/>
    <w:rsid w:val="000730F3"/>
    <w:rsid w:val="00073491"/>
    <w:rsid w:val="00073831"/>
    <w:rsid w:val="000739D2"/>
    <w:rsid w:val="00073E58"/>
    <w:rsid w:val="00073EF4"/>
    <w:rsid w:val="00074794"/>
    <w:rsid w:val="000747F2"/>
    <w:rsid w:val="000748B1"/>
    <w:rsid w:val="000753EC"/>
    <w:rsid w:val="0007567F"/>
    <w:rsid w:val="00075B3A"/>
    <w:rsid w:val="00075B89"/>
    <w:rsid w:val="00075DEC"/>
    <w:rsid w:val="00076234"/>
    <w:rsid w:val="000767F7"/>
    <w:rsid w:val="00076E99"/>
    <w:rsid w:val="00076EE9"/>
    <w:rsid w:val="00077545"/>
    <w:rsid w:val="000776A5"/>
    <w:rsid w:val="00077763"/>
    <w:rsid w:val="00077C46"/>
    <w:rsid w:val="00077ECE"/>
    <w:rsid w:val="00077F82"/>
    <w:rsid w:val="0008027F"/>
    <w:rsid w:val="00080808"/>
    <w:rsid w:val="00080843"/>
    <w:rsid w:val="0008084D"/>
    <w:rsid w:val="000809B5"/>
    <w:rsid w:val="00080D54"/>
    <w:rsid w:val="00080DC3"/>
    <w:rsid w:val="00081417"/>
    <w:rsid w:val="000814ED"/>
    <w:rsid w:val="0008175A"/>
    <w:rsid w:val="0008195B"/>
    <w:rsid w:val="00081D79"/>
    <w:rsid w:val="000826F7"/>
    <w:rsid w:val="00082AE3"/>
    <w:rsid w:val="00082B1D"/>
    <w:rsid w:val="00082F11"/>
    <w:rsid w:val="0008325D"/>
    <w:rsid w:val="000834DD"/>
    <w:rsid w:val="000834F9"/>
    <w:rsid w:val="00083591"/>
    <w:rsid w:val="000838EB"/>
    <w:rsid w:val="00083A28"/>
    <w:rsid w:val="00083FB5"/>
    <w:rsid w:val="00083FFC"/>
    <w:rsid w:val="000843D7"/>
    <w:rsid w:val="00084687"/>
    <w:rsid w:val="00084801"/>
    <w:rsid w:val="00084A57"/>
    <w:rsid w:val="00084B97"/>
    <w:rsid w:val="00084BED"/>
    <w:rsid w:val="00084EDB"/>
    <w:rsid w:val="00084FF2"/>
    <w:rsid w:val="000850FA"/>
    <w:rsid w:val="00085214"/>
    <w:rsid w:val="0008524D"/>
    <w:rsid w:val="000856E9"/>
    <w:rsid w:val="000857E4"/>
    <w:rsid w:val="00085CF4"/>
    <w:rsid w:val="00085F5E"/>
    <w:rsid w:val="00086295"/>
    <w:rsid w:val="00086D71"/>
    <w:rsid w:val="00086EDE"/>
    <w:rsid w:val="00087363"/>
    <w:rsid w:val="0008756B"/>
    <w:rsid w:val="0008782E"/>
    <w:rsid w:val="00087CFE"/>
    <w:rsid w:val="00087DB7"/>
    <w:rsid w:val="0009025D"/>
    <w:rsid w:val="00090630"/>
    <w:rsid w:val="00090955"/>
    <w:rsid w:val="00090B52"/>
    <w:rsid w:val="00090B97"/>
    <w:rsid w:val="00090B9C"/>
    <w:rsid w:val="00090D7B"/>
    <w:rsid w:val="00091327"/>
    <w:rsid w:val="00091474"/>
    <w:rsid w:val="000915F7"/>
    <w:rsid w:val="00091EEF"/>
    <w:rsid w:val="00092764"/>
    <w:rsid w:val="0009292F"/>
    <w:rsid w:val="0009297C"/>
    <w:rsid w:val="00092C02"/>
    <w:rsid w:val="00092F4C"/>
    <w:rsid w:val="00093454"/>
    <w:rsid w:val="0009363C"/>
    <w:rsid w:val="00093718"/>
    <w:rsid w:val="000939F8"/>
    <w:rsid w:val="00093CF5"/>
    <w:rsid w:val="0009421A"/>
    <w:rsid w:val="00094496"/>
    <w:rsid w:val="0009490A"/>
    <w:rsid w:val="00094A1A"/>
    <w:rsid w:val="000950E7"/>
    <w:rsid w:val="000951D9"/>
    <w:rsid w:val="00095360"/>
    <w:rsid w:val="000954A2"/>
    <w:rsid w:val="000955AA"/>
    <w:rsid w:val="00095781"/>
    <w:rsid w:val="000957BC"/>
    <w:rsid w:val="00095A6A"/>
    <w:rsid w:val="00095BAC"/>
    <w:rsid w:val="00095EA0"/>
    <w:rsid w:val="000960D7"/>
    <w:rsid w:val="00096737"/>
    <w:rsid w:val="00096F5B"/>
    <w:rsid w:val="000973FC"/>
    <w:rsid w:val="00097942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EF3"/>
    <w:rsid w:val="000A1F9D"/>
    <w:rsid w:val="000A21D6"/>
    <w:rsid w:val="000A260D"/>
    <w:rsid w:val="000A2A58"/>
    <w:rsid w:val="000A2F4F"/>
    <w:rsid w:val="000A2FFB"/>
    <w:rsid w:val="000A31EF"/>
    <w:rsid w:val="000A3354"/>
    <w:rsid w:val="000A3733"/>
    <w:rsid w:val="000A43B0"/>
    <w:rsid w:val="000A45F0"/>
    <w:rsid w:val="000A4803"/>
    <w:rsid w:val="000A4841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6A67"/>
    <w:rsid w:val="000A6F87"/>
    <w:rsid w:val="000A707A"/>
    <w:rsid w:val="000A78BA"/>
    <w:rsid w:val="000A7B5C"/>
    <w:rsid w:val="000A7BB9"/>
    <w:rsid w:val="000B0710"/>
    <w:rsid w:val="000B0E46"/>
    <w:rsid w:val="000B124D"/>
    <w:rsid w:val="000B1790"/>
    <w:rsid w:val="000B1C11"/>
    <w:rsid w:val="000B1D13"/>
    <w:rsid w:val="000B1D8A"/>
    <w:rsid w:val="000B1E0A"/>
    <w:rsid w:val="000B250A"/>
    <w:rsid w:val="000B29B8"/>
    <w:rsid w:val="000B2A27"/>
    <w:rsid w:val="000B380F"/>
    <w:rsid w:val="000B3814"/>
    <w:rsid w:val="000B4292"/>
    <w:rsid w:val="000B4A6A"/>
    <w:rsid w:val="000B50FB"/>
    <w:rsid w:val="000B515D"/>
    <w:rsid w:val="000B5A74"/>
    <w:rsid w:val="000B5C4E"/>
    <w:rsid w:val="000B5D10"/>
    <w:rsid w:val="000B5FA3"/>
    <w:rsid w:val="000B6261"/>
    <w:rsid w:val="000B6AEF"/>
    <w:rsid w:val="000B6AF6"/>
    <w:rsid w:val="000B760F"/>
    <w:rsid w:val="000B7D77"/>
    <w:rsid w:val="000B7FF2"/>
    <w:rsid w:val="000C06E7"/>
    <w:rsid w:val="000C1051"/>
    <w:rsid w:val="000C1F04"/>
    <w:rsid w:val="000C215D"/>
    <w:rsid w:val="000C2892"/>
    <w:rsid w:val="000C2B3C"/>
    <w:rsid w:val="000C2D4D"/>
    <w:rsid w:val="000C305A"/>
    <w:rsid w:val="000C30D7"/>
    <w:rsid w:val="000C3105"/>
    <w:rsid w:val="000C34DD"/>
    <w:rsid w:val="000C37BC"/>
    <w:rsid w:val="000C38D4"/>
    <w:rsid w:val="000C3B6E"/>
    <w:rsid w:val="000C3BD7"/>
    <w:rsid w:val="000C43CD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6AD"/>
    <w:rsid w:val="000C6A4A"/>
    <w:rsid w:val="000C6AE2"/>
    <w:rsid w:val="000C6AFD"/>
    <w:rsid w:val="000C6F81"/>
    <w:rsid w:val="000C702C"/>
    <w:rsid w:val="000D056A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31C1"/>
    <w:rsid w:val="000D33ED"/>
    <w:rsid w:val="000D36B2"/>
    <w:rsid w:val="000D36BF"/>
    <w:rsid w:val="000D3887"/>
    <w:rsid w:val="000D39FD"/>
    <w:rsid w:val="000D3E10"/>
    <w:rsid w:val="000D4833"/>
    <w:rsid w:val="000D49D2"/>
    <w:rsid w:val="000D4A88"/>
    <w:rsid w:val="000D4BBC"/>
    <w:rsid w:val="000D4C4F"/>
    <w:rsid w:val="000D4D90"/>
    <w:rsid w:val="000D4E26"/>
    <w:rsid w:val="000D4EEA"/>
    <w:rsid w:val="000D4F00"/>
    <w:rsid w:val="000D5000"/>
    <w:rsid w:val="000D50B1"/>
    <w:rsid w:val="000D5176"/>
    <w:rsid w:val="000D5EDB"/>
    <w:rsid w:val="000D623E"/>
    <w:rsid w:val="000D62E1"/>
    <w:rsid w:val="000D662B"/>
    <w:rsid w:val="000D6C0F"/>
    <w:rsid w:val="000D6EE8"/>
    <w:rsid w:val="000D6F1E"/>
    <w:rsid w:val="000D77C1"/>
    <w:rsid w:val="000D7A95"/>
    <w:rsid w:val="000D7BBD"/>
    <w:rsid w:val="000E039A"/>
    <w:rsid w:val="000E03C0"/>
    <w:rsid w:val="000E0654"/>
    <w:rsid w:val="000E13AF"/>
    <w:rsid w:val="000E19B3"/>
    <w:rsid w:val="000E1CA2"/>
    <w:rsid w:val="000E1E28"/>
    <w:rsid w:val="000E28E2"/>
    <w:rsid w:val="000E2970"/>
    <w:rsid w:val="000E2B40"/>
    <w:rsid w:val="000E3389"/>
    <w:rsid w:val="000E35A3"/>
    <w:rsid w:val="000E369A"/>
    <w:rsid w:val="000E3CC1"/>
    <w:rsid w:val="000E404A"/>
    <w:rsid w:val="000E437A"/>
    <w:rsid w:val="000E4560"/>
    <w:rsid w:val="000E49AA"/>
    <w:rsid w:val="000E49B2"/>
    <w:rsid w:val="000E4D18"/>
    <w:rsid w:val="000E4E3C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02F"/>
    <w:rsid w:val="000E7168"/>
    <w:rsid w:val="000E7C77"/>
    <w:rsid w:val="000F04CC"/>
    <w:rsid w:val="000F05D5"/>
    <w:rsid w:val="000F1782"/>
    <w:rsid w:val="000F1DEB"/>
    <w:rsid w:val="000F1F7A"/>
    <w:rsid w:val="000F202E"/>
    <w:rsid w:val="000F27D6"/>
    <w:rsid w:val="000F2E62"/>
    <w:rsid w:val="000F2E77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336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F22"/>
    <w:rsid w:val="001011EC"/>
    <w:rsid w:val="001017C1"/>
    <w:rsid w:val="00101982"/>
    <w:rsid w:val="00101A86"/>
    <w:rsid w:val="00101E92"/>
    <w:rsid w:val="00101F40"/>
    <w:rsid w:val="00102298"/>
    <w:rsid w:val="00102746"/>
    <w:rsid w:val="00102A06"/>
    <w:rsid w:val="00102C79"/>
    <w:rsid w:val="00102EC2"/>
    <w:rsid w:val="00103847"/>
    <w:rsid w:val="00103913"/>
    <w:rsid w:val="00103957"/>
    <w:rsid w:val="00105218"/>
    <w:rsid w:val="00105234"/>
    <w:rsid w:val="001052A2"/>
    <w:rsid w:val="00105316"/>
    <w:rsid w:val="001057E1"/>
    <w:rsid w:val="00105E16"/>
    <w:rsid w:val="00105E2B"/>
    <w:rsid w:val="0010619C"/>
    <w:rsid w:val="0010664D"/>
    <w:rsid w:val="00106A20"/>
    <w:rsid w:val="00106D16"/>
    <w:rsid w:val="0010777F"/>
    <w:rsid w:val="00107B62"/>
    <w:rsid w:val="00107D6C"/>
    <w:rsid w:val="0011034A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3EA4"/>
    <w:rsid w:val="0011424C"/>
    <w:rsid w:val="0011478A"/>
    <w:rsid w:val="001147F7"/>
    <w:rsid w:val="001149C9"/>
    <w:rsid w:val="00114B56"/>
    <w:rsid w:val="00114B96"/>
    <w:rsid w:val="00114D46"/>
    <w:rsid w:val="00114E47"/>
    <w:rsid w:val="00114E4F"/>
    <w:rsid w:val="00114FBD"/>
    <w:rsid w:val="00115123"/>
    <w:rsid w:val="00115A20"/>
    <w:rsid w:val="00115F66"/>
    <w:rsid w:val="00116318"/>
    <w:rsid w:val="00116647"/>
    <w:rsid w:val="00116A85"/>
    <w:rsid w:val="00116CA9"/>
    <w:rsid w:val="00116F84"/>
    <w:rsid w:val="00117740"/>
    <w:rsid w:val="00117BB9"/>
    <w:rsid w:val="00117D38"/>
    <w:rsid w:val="00117D7A"/>
    <w:rsid w:val="00120112"/>
    <w:rsid w:val="001201B0"/>
    <w:rsid w:val="001204EA"/>
    <w:rsid w:val="00120EA1"/>
    <w:rsid w:val="00120F79"/>
    <w:rsid w:val="00121789"/>
    <w:rsid w:val="0012181E"/>
    <w:rsid w:val="00122048"/>
    <w:rsid w:val="0012226A"/>
    <w:rsid w:val="001228A0"/>
    <w:rsid w:val="00122B7D"/>
    <w:rsid w:val="00122DEA"/>
    <w:rsid w:val="00122F5A"/>
    <w:rsid w:val="00122FD4"/>
    <w:rsid w:val="00123408"/>
    <w:rsid w:val="00123463"/>
    <w:rsid w:val="0012346B"/>
    <w:rsid w:val="001237C9"/>
    <w:rsid w:val="00123C48"/>
    <w:rsid w:val="00123EFF"/>
    <w:rsid w:val="001241F7"/>
    <w:rsid w:val="001249C3"/>
    <w:rsid w:val="00124D1A"/>
    <w:rsid w:val="001251AF"/>
    <w:rsid w:val="0012554D"/>
    <w:rsid w:val="00125654"/>
    <w:rsid w:val="00125D0D"/>
    <w:rsid w:val="00125D9D"/>
    <w:rsid w:val="00125DC1"/>
    <w:rsid w:val="00125F23"/>
    <w:rsid w:val="001263E8"/>
    <w:rsid w:val="00127237"/>
    <w:rsid w:val="00127810"/>
    <w:rsid w:val="0012797A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41A"/>
    <w:rsid w:val="001328D2"/>
    <w:rsid w:val="00132EF4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429"/>
    <w:rsid w:val="001365A5"/>
    <w:rsid w:val="001368CC"/>
    <w:rsid w:val="00136972"/>
    <w:rsid w:val="00136AB1"/>
    <w:rsid w:val="00136D3F"/>
    <w:rsid w:val="001372CA"/>
    <w:rsid w:val="00137629"/>
    <w:rsid w:val="00137AFD"/>
    <w:rsid w:val="00137EBB"/>
    <w:rsid w:val="0014012A"/>
    <w:rsid w:val="001401BB"/>
    <w:rsid w:val="001405D6"/>
    <w:rsid w:val="0014098E"/>
    <w:rsid w:val="00140AD8"/>
    <w:rsid w:val="00140BE4"/>
    <w:rsid w:val="00140D7A"/>
    <w:rsid w:val="00140DA4"/>
    <w:rsid w:val="00141130"/>
    <w:rsid w:val="001411DE"/>
    <w:rsid w:val="00141399"/>
    <w:rsid w:val="00141962"/>
    <w:rsid w:val="00141A0B"/>
    <w:rsid w:val="00141AF4"/>
    <w:rsid w:val="00141F00"/>
    <w:rsid w:val="00142241"/>
    <w:rsid w:val="0014248B"/>
    <w:rsid w:val="00142D7E"/>
    <w:rsid w:val="00142E09"/>
    <w:rsid w:val="0014377B"/>
    <w:rsid w:val="0014398B"/>
    <w:rsid w:val="00143B5B"/>
    <w:rsid w:val="00143D3A"/>
    <w:rsid w:val="00144D09"/>
    <w:rsid w:val="00145808"/>
    <w:rsid w:val="00145F65"/>
    <w:rsid w:val="001460E0"/>
    <w:rsid w:val="001461EC"/>
    <w:rsid w:val="00146902"/>
    <w:rsid w:val="00146DFA"/>
    <w:rsid w:val="00146F59"/>
    <w:rsid w:val="001478AE"/>
    <w:rsid w:val="00147B68"/>
    <w:rsid w:val="00147BB3"/>
    <w:rsid w:val="00147C10"/>
    <w:rsid w:val="0015018D"/>
    <w:rsid w:val="00150228"/>
    <w:rsid w:val="001502C3"/>
    <w:rsid w:val="001504E8"/>
    <w:rsid w:val="00150536"/>
    <w:rsid w:val="00150691"/>
    <w:rsid w:val="00151ADE"/>
    <w:rsid w:val="00152626"/>
    <w:rsid w:val="0015290F"/>
    <w:rsid w:val="00152A78"/>
    <w:rsid w:val="00152D63"/>
    <w:rsid w:val="00152DCD"/>
    <w:rsid w:val="001533B2"/>
    <w:rsid w:val="001533B7"/>
    <w:rsid w:val="001534CA"/>
    <w:rsid w:val="0015369A"/>
    <w:rsid w:val="0015386A"/>
    <w:rsid w:val="00153E85"/>
    <w:rsid w:val="001540F9"/>
    <w:rsid w:val="001548D3"/>
    <w:rsid w:val="00154E90"/>
    <w:rsid w:val="001553D8"/>
    <w:rsid w:val="001555CF"/>
    <w:rsid w:val="001557A9"/>
    <w:rsid w:val="00155878"/>
    <w:rsid w:val="0015599D"/>
    <w:rsid w:val="00155A36"/>
    <w:rsid w:val="00156122"/>
    <w:rsid w:val="001564E4"/>
    <w:rsid w:val="001569A5"/>
    <w:rsid w:val="001572AC"/>
    <w:rsid w:val="001573F1"/>
    <w:rsid w:val="0015755C"/>
    <w:rsid w:val="00157BA9"/>
    <w:rsid w:val="001600C9"/>
    <w:rsid w:val="00160308"/>
    <w:rsid w:val="001604E1"/>
    <w:rsid w:val="0016052B"/>
    <w:rsid w:val="001606F4"/>
    <w:rsid w:val="00160957"/>
    <w:rsid w:val="00160B56"/>
    <w:rsid w:val="0016159C"/>
    <w:rsid w:val="00161707"/>
    <w:rsid w:val="00161833"/>
    <w:rsid w:val="00161889"/>
    <w:rsid w:val="00161E5F"/>
    <w:rsid w:val="00161E62"/>
    <w:rsid w:val="00161F05"/>
    <w:rsid w:val="0016215C"/>
    <w:rsid w:val="00162797"/>
    <w:rsid w:val="00162A20"/>
    <w:rsid w:val="00162C49"/>
    <w:rsid w:val="00163025"/>
    <w:rsid w:val="0016370B"/>
    <w:rsid w:val="0016487E"/>
    <w:rsid w:val="00164B6A"/>
    <w:rsid w:val="00164CD1"/>
    <w:rsid w:val="00164E56"/>
    <w:rsid w:val="001655BD"/>
    <w:rsid w:val="00165810"/>
    <w:rsid w:val="00165A24"/>
    <w:rsid w:val="00165C5C"/>
    <w:rsid w:val="00165E36"/>
    <w:rsid w:val="0016614B"/>
    <w:rsid w:val="001665FD"/>
    <w:rsid w:val="0016686D"/>
    <w:rsid w:val="00166D6D"/>
    <w:rsid w:val="00167104"/>
    <w:rsid w:val="0016714F"/>
    <w:rsid w:val="001677D5"/>
    <w:rsid w:val="00167A72"/>
    <w:rsid w:val="0017048F"/>
    <w:rsid w:val="0017080F"/>
    <w:rsid w:val="00170972"/>
    <w:rsid w:val="00170A98"/>
    <w:rsid w:val="00170B5C"/>
    <w:rsid w:val="00170BD4"/>
    <w:rsid w:val="001710DF"/>
    <w:rsid w:val="001711E3"/>
    <w:rsid w:val="00171E47"/>
    <w:rsid w:val="00171F36"/>
    <w:rsid w:val="001720E6"/>
    <w:rsid w:val="00172464"/>
    <w:rsid w:val="001725A7"/>
    <w:rsid w:val="00172600"/>
    <w:rsid w:val="00172609"/>
    <w:rsid w:val="00172614"/>
    <w:rsid w:val="00172672"/>
    <w:rsid w:val="00172AA4"/>
    <w:rsid w:val="0017308E"/>
    <w:rsid w:val="00173309"/>
    <w:rsid w:val="00173481"/>
    <w:rsid w:val="0017357E"/>
    <w:rsid w:val="001735A8"/>
    <w:rsid w:val="001737BB"/>
    <w:rsid w:val="00173881"/>
    <w:rsid w:val="001739C6"/>
    <w:rsid w:val="001740E5"/>
    <w:rsid w:val="001741F4"/>
    <w:rsid w:val="00174587"/>
    <w:rsid w:val="00174641"/>
    <w:rsid w:val="0017474C"/>
    <w:rsid w:val="00174783"/>
    <w:rsid w:val="0017489A"/>
    <w:rsid w:val="00175CF4"/>
    <w:rsid w:val="001763FA"/>
    <w:rsid w:val="001763FC"/>
    <w:rsid w:val="00176592"/>
    <w:rsid w:val="0017673B"/>
    <w:rsid w:val="001768FD"/>
    <w:rsid w:val="00176A27"/>
    <w:rsid w:val="00176A60"/>
    <w:rsid w:val="00176B20"/>
    <w:rsid w:val="00176E7D"/>
    <w:rsid w:val="00176FA5"/>
    <w:rsid w:val="00177026"/>
    <w:rsid w:val="00177147"/>
    <w:rsid w:val="00177187"/>
    <w:rsid w:val="001773BC"/>
    <w:rsid w:val="001774E6"/>
    <w:rsid w:val="00177852"/>
    <w:rsid w:val="00177F98"/>
    <w:rsid w:val="00180887"/>
    <w:rsid w:val="00180A83"/>
    <w:rsid w:val="00180D65"/>
    <w:rsid w:val="001813AB"/>
    <w:rsid w:val="001818D9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4D2C"/>
    <w:rsid w:val="00184E04"/>
    <w:rsid w:val="0018521A"/>
    <w:rsid w:val="0018522B"/>
    <w:rsid w:val="00185425"/>
    <w:rsid w:val="00185457"/>
    <w:rsid w:val="001854A8"/>
    <w:rsid w:val="001854BC"/>
    <w:rsid w:val="0018579B"/>
    <w:rsid w:val="00185851"/>
    <w:rsid w:val="00185D40"/>
    <w:rsid w:val="00186C17"/>
    <w:rsid w:val="00187284"/>
    <w:rsid w:val="0018761A"/>
    <w:rsid w:val="001876D8"/>
    <w:rsid w:val="0018787A"/>
    <w:rsid w:val="00187A73"/>
    <w:rsid w:val="00187FD1"/>
    <w:rsid w:val="00190180"/>
    <w:rsid w:val="001901C3"/>
    <w:rsid w:val="00190644"/>
    <w:rsid w:val="00190830"/>
    <w:rsid w:val="001908C1"/>
    <w:rsid w:val="00190A43"/>
    <w:rsid w:val="00190D0B"/>
    <w:rsid w:val="0019112C"/>
    <w:rsid w:val="001912FB"/>
    <w:rsid w:val="00191608"/>
    <w:rsid w:val="00191664"/>
    <w:rsid w:val="001917B0"/>
    <w:rsid w:val="00192065"/>
    <w:rsid w:val="00192F55"/>
    <w:rsid w:val="00194085"/>
    <w:rsid w:val="001941AA"/>
    <w:rsid w:val="00194F73"/>
    <w:rsid w:val="001951D5"/>
    <w:rsid w:val="00195EC2"/>
    <w:rsid w:val="00195F99"/>
    <w:rsid w:val="001969C4"/>
    <w:rsid w:val="00196BF1"/>
    <w:rsid w:val="00197041"/>
    <w:rsid w:val="0019759A"/>
    <w:rsid w:val="00197B5C"/>
    <w:rsid w:val="001A016C"/>
    <w:rsid w:val="001A0184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3F5F"/>
    <w:rsid w:val="001A41DF"/>
    <w:rsid w:val="001A43F5"/>
    <w:rsid w:val="001A4742"/>
    <w:rsid w:val="001A48ED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31A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1E10"/>
    <w:rsid w:val="001B1F29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DB"/>
    <w:rsid w:val="001B4F75"/>
    <w:rsid w:val="001B517A"/>
    <w:rsid w:val="001B517C"/>
    <w:rsid w:val="001B5DDB"/>
    <w:rsid w:val="001B62D3"/>
    <w:rsid w:val="001B6640"/>
    <w:rsid w:val="001B7087"/>
    <w:rsid w:val="001B70F8"/>
    <w:rsid w:val="001B747C"/>
    <w:rsid w:val="001B74F4"/>
    <w:rsid w:val="001B75DC"/>
    <w:rsid w:val="001B7B83"/>
    <w:rsid w:val="001C0136"/>
    <w:rsid w:val="001C0A10"/>
    <w:rsid w:val="001C0A54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5F84"/>
    <w:rsid w:val="001C6656"/>
    <w:rsid w:val="001C674A"/>
    <w:rsid w:val="001C6CAB"/>
    <w:rsid w:val="001C6CC1"/>
    <w:rsid w:val="001C6EDD"/>
    <w:rsid w:val="001C7130"/>
    <w:rsid w:val="001C72FC"/>
    <w:rsid w:val="001C7567"/>
    <w:rsid w:val="001C7B74"/>
    <w:rsid w:val="001C7E70"/>
    <w:rsid w:val="001D0068"/>
    <w:rsid w:val="001D01C6"/>
    <w:rsid w:val="001D076B"/>
    <w:rsid w:val="001D092F"/>
    <w:rsid w:val="001D1A72"/>
    <w:rsid w:val="001D1AEF"/>
    <w:rsid w:val="001D1CBE"/>
    <w:rsid w:val="001D244E"/>
    <w:rsid w:val="001D24F1"/>
    <w:rsid w:val="001D286C"/>
    <w:rsid w:val="001D3031"/>
    <w:rsid w:val="001D33B8"/>
    <w:rsid w:val="001D3897"/>
    <w:rsid w:val="001D3AD1"/>
    <w:rsid w:val="001D413F"/>
    <w:rsid w:val="001D45D2"/>
    <w:rsid w:val="001D478B"/>
    <w:rsid w:val="001D4816"/>
    <w:rsid w:val="001D4970"/>
    <w:rsid w:val="001D52F8"/>
    <w:rsid w:val="001D571D"/>
    <w:rsid w:val="001D5F02"/>
    <w:rsid w:val="001D6178"/>
    <w:rsid w:val="001D6186"/>
    <w:rsid w:val="001D62AF"/>
    <w:rsid w:val="001D62CE"/>
    <w:rsid w:val="001D637E"/>
    <w:rsid w:val="001D6652"/>
    <w:rsid w:val="001D6806"/>
    <w:rsid w:val="001D69E5"/>
    <w:rsid w:val="001D6B3D"/>
    <w:rsid w:val="001D6ED5"/>
    <w:rsid w:val="001D7104"/>
    <w:rsid w:val="001D76D8"/>
    <w:rsid w:val="001E00CD"/>
    <w:rsid w:val="001E021D"/>
    <w:rsid w:val="001E0360"/>
    <w:rsid w:val="001E075F"/>
    <w:rsid w:val="001E0826"/>
    <w:rsid w:val="001E0933"/>
    <w:rsid w:val="001E0E13"/>
    <w:rsid w:val="001E1057"/>
    <w:rsid w:val="001E14CB"/>
    <w:rsid w:val="001E14E8"/>
    <w:rsid w:val="001E14FA"/>
    <w:rsid w:val="001E1627"/>
    <w:rsid w:val="001E18BD"/>
    <w:rsid w:val="001E1A7C"/>
    <w:rsid w:val="001E1DBA"/>
    <w:rsid w:val="001E1EF2"/>
    <w:rsid w:val="001E290B"/>
    <w:rsid w:val="001E3052"/>
    <w:rsid w:val="001E385F"/>
    <w:rsid w:val="001E39E4"/>
    <w:rsid w:val="001E45E7"/>
    <w:rsid w:val="001E4616"/>
    <w:rsid w:val="001E48C8"/>
    <w:rsid w:val="001E490C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085"/>
    <w:rsid w:val="001F02CD"/>
    <w:rsid w:val="001F0B7F"/>
    <w:rsid w:val="001F0CD0"/>
    <w:rsid w:val="001F0F71"/>
    <w:rsid w:val="001F1279"/>
    <w:rsid w:val="001F1592"/>
    <w:rsid w:val="001F15B1"/>
    <w:rsid w:val="001F19D1"/>
    <w:rsid w:val="001F1B69"/>
    <w:rsid w:val="001F1C8F"/>
    <w:rsid w:val="001F1D9A"/>
    <w:rsid w:val="001F2740"/>
    <w:rsid w:val="001F2AD4"/>
    <w:rsid w:val="001F2C3A"/>
    <w:rsid w:val="001F2C6B"/>
    <w:rsid w:val="001F31FD"/>
    <w:rsid w:val="001F32B3"/>
    <w:rsid w:val="001F3531"/>
    <w:rsid w:val="001F3696"/>
    <w:rsid w:val="001F36AE"/>
    <w:rsid w:val="001F39FF"/>
    <w:rsid w:val="001F3F85"/>
    <w:rsid w:val="001F42FF"/>
    <w:rsid w:val="001F44B4"/>
    <w:rsid w:val="001F44D3"/>
    <w:rsid w:val="001F4510"/>
    <w:rsid w:val="001F4BA5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3D6"/>
    <w:rsid w:val="0020084F"/>
    <w:rsid w:val="002011D5"/>
    <w:rsid w:val="00201508"/>
    <w:rsid w:val="00201C2D"/>
    <w:rsid w:val="0020233B"/>
    <w:rsid w:val="00202344"/>
    <w:rsid w:val="002025F9"/>
    <w:rsid w:val="00202E6B"/>
    <w:rsid w:val="00203367"/>
    <w:rsid w:val="002037D3"/>
    <w:rsid w:val="002037F8"/>
    <w:rsid w:val="00203C06"/>
    <w:rsid w:val="00204438"/>
    <w:rsid w:val="00204508"/>
    <w:rsid w:val="00204A44"/>
    <w:rsid w:val="00204BFC"/>
    <w:rsid w:val="00204F6E"/>
    <w:rsid w:val="002054AD"/>
    <w:rsid w:val="00205674"/>
    <w:rsid w:val="00206147"/>
    <w:rsid w:val="002063DF"/>
    <w:rsid w:val="002064F3"/>
    <w:rsid w:val="0020667C"/>
    <w:rsid w:val="002069A8"/>
    <w:rsid w:val="00206B2B"/>
    <w:rsid w:val="00206C70"/>
    <w:rsid w:val="00206CC6"/>
    <w:rsid w:val="00206EE7"/>
    <w:rsid w:val="0020753F"/>
    <w:rsid w:val="0020789A"/>
    <w:rsid w:val="00207C83"/>
    <w:rsid w:val="00210869"/>
    <w:rsid w:val="0021134C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78B"/>
    <w:rsid w:val="00213B0E"/>
    <w:rsid w:val="00213CBC"/>
    <w:rsid w:val="00213F57"/>
    <w:rsid w:val="00213F63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82D"/>
    <w:rsid w:val="0021669B"/>
    <w:rsid w:val="002166C7"/>
    <w:rsid w:val="00216876"/>
    <w:rsid w:val="002168C9"/>
    <w:rsid w:val="00216FA8"/>
    <w:rsid w:val="00217451"/>
    <w:rsid w:val="0021761E"/>
    <w:rsid w:val="00217748"/>
    <w:rsid w:val="002200D2"/>
    <w:rsid w:val="0022018A"/>
    <w:rsid w:val="00220ADA"/>
    <w:rsid w:val="00220B7B"/>
    <w:rsid w:val="0022180E"/>
    <w:rsid w:val="00221B60"/>
    <w:rsid w:val="002220BA"/>
    <w:rsid w:val="0022241E"/>
    <w:rsid w:val="00222546"/>
    <w:rsid w:val="00222757"/>
    <w:rsid w:val="00222796"/>
    <w:rsid w:val="002227B3"/>
    <w:rsid w:val="002227D2"/>
    <w:rsid w:val="002227F5"/>
    <w:rsid w:val="00222CE3"/>
    <w:rsid w:val="002235D7"/>
    <w:rsid w:val="0022363F"/>
    <w:rsid w:val="0022380B"/>
    <w:rsid w:val="002239C4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1D"/>
    <w:rsid w:val="00227C8B"/>
    <w:rsid w:val="00230A44"/>
    <w:rsid w:val="00230A52"/>
    <w:rsid w:val="00230FA5"/>
    <w:rsid w:val="00231131"/>
    <w:rsid w:val="0023170E"/>
    <w:rsid w:val="00231839"/>
    <w:rsid w:val="00231FAD"/>
    <w:rsid w:val="00232371"/>
    <w:rsid w:val="00232423"/>
    <w:rsid w:val="002325E7"/>
    <w:rsid w:val="0023262B"/>
    <w:rsid w:val="0023268D"/>
    <w:rsid w:val="00232A4E"/>
    <w:rsid w:val="0023307F"/>
    <w:rsid w:val="00233A7D"/>
    <w:rsid w:val="00233E26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736"/>
    <w:rsid w:val="00236872"/>
    <w:rsid w:val="00236890"/>
    <w:rsid w:val="002368C0"/>
    <w:rsid w:val="00236AA1"/>
    <w:rsid w:val="00236AC0"/>
    <w:rsid w:val="00236CC2"/>
    <w:rsid w:val="00236CDE"/>
    <w:rsid w:val="002373AC"/>
    <w:rsid w:val="0023763A"/>
    <w:rsid w:val="00237D7D"/>
    <w:rsid w:val="002404D1"/>
    <w:rsid w:val="002405C8"/>
    <w:rsid w:val="00240ECB"/>
    <w:rsid w:val="00241007"/>
    <w:rsid w:val="002411EC"/>
    <w:rsid w:val="002415DA"/>
    <w:rsid w:val="00241857"/>
    <w:rsid w:val="0024285E"/>
    <w:rsid w:val="00242997"/>
    <w:rsid w:val="00242E83"/>
    <w:rsid w:val="00242F79"/>
    <w:rsid w:val="00242FA8"/>
    <w:rsid w:val="0024307E"/>
    <w:rsid w:val="0024310E"/>
    <w:rsid w:val="00243161"/>
    <w:rsid w:val="00243204"/>
    <w:rsid w:val="00243722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20A"/>
    <w:rsid w:val="002465AC"/>
    <w:rsid w:val="002465EC"/>
    <w:rsid w:val="00246614"/>
    <w:rsid w:val="002466AB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723"/>
    <w:rsid w:val="00250FD5"/>
    <w:rsid w:val="00251167"/>
    <w:rsid w:val="002511BA"/>
    <w:rsid w:val="00251A55"/>
    <w:rsid w:val="00252682"/>
    <w:rsid w:val="002526B9"/>
    <w:rsid w:val="0025280B"/>
    <w:rsid w:val="00252A67"/>
    <w:rsid w:val="00252DD3"/>
    <w:rsid w:val="00252E6B"/>
    <w:rsid w:val="0025338F"/>
    <w:rsid w:val="0025394F"/>
    <w:rsid w:val="002539AA"/>
    <w:rsid w:val="00253B15"/>
    <w:rsid w:val="00253B97"/>
    <w:rsid w:val="002544CB"/>
    <w:rsid w:val="00254724"/>
    <w:rsid w:val="00254E94"/>
    <w:rsid w:val="00255BAA"/>
    <w:rsid w:val="00255D8E"/>
    <w:rsid w:val="0025607F"/>
    <w:rsid w:val="0025646F"/>
    <w:rsid w:val="00256584"/>
    <w:rsid w:val="00256958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EFC"/>
    <w:rsid w:val="00260F56"/>
    <w:rsid w:val="002610D8"/>
    <w:rsid w:val="002617BF"/>
    <w:rsid w:val="00261A6C"/>
    <w:rsid w:val="00262242"/>
    <w:rsid w:val="002629E2"/>
    <w:rsid w:val="00262BA8"/>
    <w:rsid w:val="00262BC8"/>
    <w:rsid w:val="00263049"/>
    <w:rsid w:val="002636D4"/>
    <w:rsid w:val="002639EA"/>
    <w:rsid w:val="00263E1A"/>
    <w:rsid w:val="002641D9"/>
    <w:rsid w:val="0026436C"/>
    <w:rsid w:val="002643C5"/>
    <w:rsid w:val="00264807"/>
    <w:rsid w:val="002648CE"/>
    <w:rsid w:val="00264915"/>
    <w:rsid w:val="00264917"/>
    <w:rsid w:val="00264D97"/>
    <w:rsid w:val="002651EC"/>
    <w:rsid w:val="00265DC2"/>
    <w:rsid w:val="002660A9"/>
    <w:rsid w:val="00266348"/>
    <w:rsid w:val="0026638C"/>
    <w:rsid w:val="002667C7"/>
    <w:rsid w:val="00266F00"/>
    <w:rsid w:val="002670EF"/>
    <w:rsid w:val="002671A2"/>
    <w:rsid w:val="002671E9"/>
    <w:rsid w:val="00267A38"/>
    <w:rsid w:val="00267EE2"/>
    <w:rsid w:val="00267F5F"/>
    <w:rsid w:val="00270235"/>
    <w:rsid w:val="002702E0"/>
    <w:rsid w:val="002702F4"/>
    <w:rsid w:val="00270965"/>
    <w:rsid w:val="00270A01"/>
    <w:rsid w:val="00270EC6"/>
    <w:rsid w:val="002719B5"/>
    <w:rsid w:val="00271C00"/>
    <w:rsid w:val="00271D7A"/>
    <w:rsid w:val="00271E5D"/>
    <w:rsid w:val="00272082"/>
    <w:rsid w:val="002720FE"/>
    <w:rsid w:val="00272C8F"/>
    <w:rsid w:val="002731BB"/>
    <w:rsid w:val="0027349D"/>
    <w:rsid w:val="00273516"/>
    <w:rsid w:val="00273985"/>
    <w:rsid w:val="00273A28"/>
    <w:rsid w:val="00273B82"/>
    <w:rsid w:val="00273E7A"/>
    <w:rsid w:val="00274372"/>
    <w:rsid w:val="0027475A"/>
    <w:rsid w:val="0027491B"/>
    <w:rsid w:val="00274E9A"/>
    <w:rsid w:val="00274F5F"/>
    <w:rsid w:val="0027559C"/>
    <w:rsid w:val="00275A67"/>
    <w:rsid w:val="00275F56"/>
    <w:rsid w:val="002765B7"/>
    <w:rsid w:val="00276AC3"/>
    <w:rsid w:val="00276EAA"/>
    <w:rsid w:val="0027735F"/>
    <w:rsid w:val="002773A9"/>
    <w:rsid w:val="00277713"/>
    <w:rsid w:val="00277DBC"/>
    <w:rsid w:val="00277E5C"/>
    <w:rsid w:val="00277F64"/>
    <w:rsid w:val="00280550"/>
    <w:rsid w:val="002807AF"/>
    <w:rsid w:val="00280E58"/>
    <w:rsid w:val="00281063"/>
    <w:rsid w:val="00281676"/>
    <w:rsid w:val="00281C41"/>
    <w:rsid w:val="00281E32"/>
    <w:rsid w:val="002823B9"/>
    <w:rsid w:val="00282479"/>
    <w:rsid w:val="002825B5"/>
    <w:rsid w:val="0028276E"/>
    <w:rsid w:val="002827F3"/>
    <w:rsid w:val="00282806"/>
    <w:rsid w:val="002829BD"/>
    <w:rsid w:val="00282B3E"/>
    <w:rsid w:val="00282C1F"/>
    <w:rsid w:val="00282C6C"/>
    <w:rsid w:val="00282D82"/>
    <w:rsid w:val="00283B18"/>
    <w:rsid w:val="00283B7F"/>
    <w:rsid w:val="00283E32"/>
    <w:rsid w:val="0028468D"/>
    <w:rsid w:val="0028470C"/>
    <w:rsid w:val="002848EF"/>
    <w:rsid w:val="00284B5F"/>
    <w:rsid w:val="00284EAE"/>
    <w:rsid w:val="0028501C"/>
    <w:rsid w:val="0028560C"/>
    <w:rsid w:val="0028569B"/>
    <w:rsid w:val="00285879"/>
    <w:rsid w:val="0028596B"/>
    <w:rsid w:val="00285FB9"/>
    <w:rsid w:val="00286219"/>
    <w:rsid w:val="00286579"/>
    <w:rsid w:val="00286A03"/>
    <w:rsid w:val="00287514"/>
    <w:rsid w:val="00287653"/>
    <w:rsid w:val="0028791B"/>
    <w:rsid w:val="00287C57"/>
    <w:rsid w:val="00287E44"/>
    <w:rsid w:val="00287F79"/>
    <w:rsid w:val="00290044"/>
    <w:rsid w:val="002900A9"/>
    <w:rsid w:val="00290C43"/>
    <w:rsid w:val="00290C90"/>
    <w:rsid w:val="00291113"/>
    <w:rsid w:val="00291260"/>
    <w:rsid w:val="002916DB"/>
    <w:rsid w:val="0029190A"/>
    <w:rsid w:val="00291C9E"/>
    <w:rsid w:val="00292220"/>
    <w:rsid w:val="00292692"/>
    <w:rsid w:val="00292D7C"/>
    <w:rsid w:val="00293047"/>
    <w:rsid w:val="00293271"/>
    <w:rsid w:val="00293422"/>
    <w:rsid w:val="00293587"/>
    <w:rsid w:val="002937E9"/>
    <w:rsid w:val="00293896"/>
    <w:rsid w:val="00293C63"/>
    <w:rsid w:val="00293D08"/>
    <w:rsid w:val="00293ED1"/>
    <w:rsid w:val="00294214"/>
    <w:rsid w:val="00294507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164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503"/>
    <w:rsid w:val="002A46FA"/>
    <w:rsid w:val="002A4916"/>
    <w:rsid w:val="002A5227"/>
    <w:rsid w:val="002A534D"/>
    <w:rsid w:val="002A53C5"/>
    <w:rsid w:val="002A572E"/>
    <w:rsid w:val="002A57BC"/>
    <w:rsid w:val="002A581C"/>
    <w:rsid w:val="002A5A31"/>
    <w:rsid w:val="002A5ACB"/>
    <w:rsid w:val="002A6A31"/>
    <w:rsid w:val="002A7238"/>
    <w:rsid w:val="002B00FE"/>
    <w:rsid w:val="002B05BC"/>
    <w:rsid w:val="002B05FD"/>
    <w:rsid w:val="002B0E27"/>
    <w:rsid w:val="002B10B6"/>
    <w:rsid w:val="002B10D3"/>
    <w:rsid w:val="002B1113"/>
    <w:rsid w:val="002B1867"/>
    <w:rsid w:val="002B1BD1"/>
    <w:rsid w:val="002B1EA3"/>
    <w:rsid w:val="002B205D"/>
    <w:rsid w:val="002B2A55"/>
    <w:rsid w:val="002B2DA9"/>
    <w:rsid w:val="002B2E36"/>
    <w:rsid w:val="002B30C8"/>
    <w:rsid w:val="002B31FA"/>
    <w:rsid w:val="002B33D5"/>
    <w:rsid w:val="002B3434"/>
    <w:rsid w:val="002B3A06"/>
    <w:rsid w:val="002B4552"/>
    <w:rsid w:val="002B4702"/>
    <w:rsid w:val="002B4C84"/>
    <w:rsid w:val="002B55DA"/>
    <w:rsid w:val="002B5746"/>
    <w:rsid w:val="002B597E"/>
    <w:rsid w:val="002B5F21"/>
    <w:rsid w:val="002B63D3"/>
    <w:rsid w:val="002B6815"/>
    <w:rsid w:val="002B6AB1"/>
    <w:rsid w:val="002B71D1"/>
    <w:rsid w:val="002B78CF"/>
    <w:rsid w:val="002B7ECC"/>
    <w:rsid w:val="002C0144"/>
    <w:rsid w:val="002C0201"/>
    <w:rsid w:val="002C0CAC"/>
    <w:rsid w:val="002C1143"/>
    <w:rsid w:val="002C1475"/>
    <w:rsid w:val="002C1D40"/>
    <w:rsid w:val="002C1F28"/>
    <w:rsid w:val="002C23CF"/>
    <w:rsid w:val="002C254B"/>
    <w:rsid w:val="002C25DE"/>
    <w:rsid w:val="002C27E8"/>
    <w:rsid w:val="002C2ACB"/>
    <w:rsid w:val="002C2F60"/>
    <w:rsid w:val="002C373F"/>
    <w:rsid w:val="002C41CB"/>
    <w:rsid w:val="002C47E2"/>
    <w:rsid w:val="002C48A0"/>
    <w:rsid w:val="002C5C58"/>
    <w:rsid w:val="002C61B5"/>
    <w:rsid w:val="002C6A1A"/>
    <w:rsid w:val="002C6B67"/>
    <w:rsid w:val="002C6C4E"/>
    <w:rsid w:val="002C73EE"/>
    <w:rsid w:val="002C7638"/>
    <w:rsid w:val="002C7660"/>
    <w:rsid w:val="002C7718"/>
    <w:rsid w:val="002C77DB"/>
    <w:rsid w:val="002C77F7"/>
    <w:rsid w:val="002C7CD4"/>
    <w:rsid w:val="002D0321"/>
    <w:rsid w:val="002D06A5"/>
    <w:rsid w:val="002D0E7A"/>
    <w:rsid w:val="002D1183"/>
    <w:rsid w:val="002D155B"/>
    <w:rsid w:val="002D1AD3"/>
    <w:rsid w:val="002D2220"/>
    <w:rsid w:val="002D34B6"/>
    <w:rsid w:val="002D37EE"/>
    <w:rsid w:val="002D40A5"/>
    <w:rsid w:val="002D47E5"/>
    <w:rsid w:val="002D48E1"/>
    <w:rsid w:val="002D493F"/>
    <w:rsid w:val="002D4DF7"/>
    <w:rsid w:val="002D5847"/>
    <w:rsid w:val="002D5976"/>
    <w:rsid w:val="002D5CBF"/>
    <w:rsid w:val="002D61C8"/>
    <w:rsid w:val="002D629E"/>
    <w:rsid w:val="002D6AE0"/>
    <w:rsid w:val="002D6CA0"/>
    <w:rsid w:val="002D6E9A"/>
    <w:rsid w:val="002D6F57"/>
    <w:rsid w:val="002D7164"/>
    <w:rsid w:val="002D726B"/>
    <w:rsid w:val="002D75DB"/>
    <w:rsid w:val="002D7F19"/>
    <w:rsid w:val="002E0067"/>
    <w:rsid w:val="002E02D0"/>
    <w:rsid w:val="002E0489"/>
    <w:rsid w:val="002E04C0"/>
    <w:rsid w:val="002E0544"/>
    <w:rsid w:val="002E0E87"/>
    <w:rsid w:val="002E18BD"/>
    <w:rsid w:val="002E1DF4"/>
    <w:rsid w:val="002E2C3B"/>
    <w:rsid w:val="002E3C37"/>
    <w:rsid w:val="002E3CD0"/>
    <w:rsid w:val="002E4BA7"/>
    <w:rsid w:val="002E4D3D"/>
    <w:rsid w:val="002E4DD1"/>
    <w:rsid w:val="002E58C0"/>
    <w:rsid w:val="002E5CA7"/>
    <w:rsid w:val="002E618E"/>
    <w:rsid w:val="002E6377"/>
    <w:rsid w:val="002E64C3"/>
    <w:rsid w:val="002E661D"/>
    <w:rsid w:val="002E668B"/>
    <w:rsid w:val="002E6D2F"/>
    <w:rsid w:val="002E7113"/>
    <w:rsid w:val="002E7235"/>
    <w:rsid w:val="002E7822"/>
    <w:rsid w:val="002E793B"/>
    <w:rsid w:val="002E7C80"/>
    <w:rsid w:val="002E7DEA"/>
    <w:rsid w:val="002F01B0"/>
    <w:rsid w:val="002F024B"/>
    <w:rsid w:val="002F0276"/>
    <w:rsid w:val="002F039E"/>
    <w:rsid w:val="002F08B8"/>
    <w:rsid w:val="002F10E7"/>
    <w:rsid w:val="002F11F9"/>
    <w:rsid w:val="002F1266"/>
    <w:rsid w:val="002F1274"/>
    <w:rsid w:val="002F13E0"/>
    <w:rsid w:val="002F16CB"/>
    <w:rsid w:val="002F1742"/>
    <w:rsid w:val="002F18BB"/>
    <w:rsid w:val="002F197C"/>
    <w:rsid w:val="002F1AB0"/>
    <w:rsid w:val="002F238B"/>
    <w:rsid w:val="002F2626"/>
    <w:rsid w:val="002F2799"/>
    <w:rsid w:val="002F3038"/>
    <w:rsid w:val="002F3071"/>
    <w:rsid w:val="002F353C"/>
    <w:rsid w:val="002F38F3"/>
    <w:rsid w:val="002F3C64"/>
    <w:rsid w:val="002F4431"/>
    <w:rsid w:val="002F4687"/>
    <w:rsid w:val="002F47E7"/>
    <w:rsid w:val="002F510D"/>
    <w:rsid w:val="002F5B7A"/>
    <w:rsid w:val="002F5F61"/>
    <w:rsid w:val="002F63E6"/>
    <w:rsid w:val="002F6674"/>
    <w:rsid w:val="002F7729"/>
    <w:rsid w:val="002F7939"/>
    <w:rsid w:val="002F794D"/>
    <w:rsid w:val="002F7DB1"/>
    <w:rsid w:val="00300081"/>
    <w:rsid w:val="0030023E"/>
    <w:rsid w:val="003003E5"/>
    <w:rsid w:val="0030059B"/>
    <w:rsid w:val="00300812"/>
    <w:rsid w:val="0030094D"/>
    <w:rsid w:val="00300D44"/>
    <w:rsid w:val="00300E0C"/>
    <w:rsid w:val="00300FC5"/>
    <w:rsid w:val="00301277"/>
    <w:rsid w:val="00301837"/>
    <w:rsid w:val="003019CD"/>
    <w:rsid w:val="00302B23"/>
    <w:rsid w:val="00302DA3"/>
    <w:rsid w:val="00303215"/>
    <w:rsid w:val="0030341B"/>
    <w:rsid w:val="003034D2"/>
    <w:rsid w:val="0030373E"/>
    <w:rsid w:val="00303A1B"/>
    <w:rsid w:val="003045BE"/>
    <w:rsid w:val="00304E4B"/>
    <w:rsid w:val="00304E8C"/>
    <w:rsid w:val="00305204"/>
    <w:rsid w:val="003054E0"/>
    <w:rsid w:val="00305F09"/>
    <w:rsid w:val="00305F53"/>
    <w:rsid w:val="003060F3"/>
    <w:rsid w:val="0030612A"/>
    <w:rsid w:val="003068E6"/>
    <w:rsid w:val="003068EC"/>
    <w:rsid w:val="00306C01"/>
    <w:rsid w:val="0030759B"/>
    <w:rsid w:val="003076C4"/>
    <w:rsid w:val="003077EA"/>
    <w:rsid w:val="003079A6"/>
    <w:rsid w:val="003106C8"/>
    <w:rsid w:val="00310A1B"/>
    <w:rsid w:val="00310E3F"/>
    <w:rsid w:val="00311270"/>
    <w:rsid w:val="0031175D"/>
    <w:rsid w:val="00311800"/>
    <w:rsid w:val="003119DD"/>
    <w:rsid w:val="00312297"/>
    <w:rsid w:val="003124C8"/>
    <w:rsid w:val="00312ED4"/>
    <w:rsid w:val="00313367"/>
    <w:rsid w:val="0031354F"/>
    <w:rsid w:val="0031432A"/>
    <w:rsid w:val="00314463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8D1"/>
    <w:rsid w:val="00315C69"/>
    <w:rsid w:val="00315D12"/>
    <w:rsid w:val="003160C4"/>
    <w:rsid w:val="00316198"/>
    <w:rsid w:val="00316779"/>
    <w:rsid w:val="0031678E"/>
    <w:rsid w:val="00316A45"/>
    <w:rsid w:val="00316C18"/>
    <w:rsid w:val="00316C40"/>
    <w:rsid w:val="00316C5F"/>
    <w:rsid w:val="00316C7C"/>
    <w:rsid w:val="00317AB7"/>
    <w:rsid w:val="00317DA5"/>
    <w:rsid w:val="00317FB0"/>
    <w:rsid w:val="003201D0"/>
    <w:rsid w:val="003202DB"/>
    <w:rsid w:val="003205E0"/>
    <w:rsid w:val="00320AD6"/>
    <w:rsid w:val="00320DBD"/>
    <w:rsid w:val="003210A2"/>
    <w:rsid w:val="00321386"/>
    <w:rsid w:val="00321788"/>
    <w:rsid w:val="00321848"/>
    <w:rsid w:val="00321AF7"/>
    <w:rsid w:val="00321CB3"/>
    <w:rsid w:val="00322341"/>
    <w:rsid w:val="00322376"/>
    <w:rsid w:val="00322484"/>
    <w:rsid w:val="00322944"/>
    <w:rsid w:val="003231AB"/>
    <w:rsid w:val="00323249"/>
    <w:rsid w:val="0032345B"/>
    <w:rsid w:val="003234F2"/>
    <w:rsid w:val="003235FE"/>
    <w:rsid w:val="00323984"/>
    <w:rsid w:val="00323C64"/>
    <w:rsid w:val="00324FF5"/>
    <w:rsid w:val="003256A0"/>
    <w:rsid w:val="00325BAB"/>
    <w:rsid w:val="00325FA5"/>
    <w:rsid w:val="0032619D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27BD3"/>
    <w:rsid w:val="00327E89"/>
    <w:rsid w:val="003302CF"/>
    <w:rsid w:val="00330559"/>
    <w:rsid w:val="00330970"/>
    <w:rsid w:val="00330B86"/>
    <w:rsid w:val="00330DB5"/>
    <w:rsid w:val="00331306"/>
    <w:rsid w:val="00331625"/>
    <w:rsid w:val="00331659"/>
    <w:rsid w:val="003319C5"/>
    <w:rsid w:val="00331A58"/>
    <w:rsid w:val="003320F9"/>
    <w:rsid w:val="00332680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53A7"/>
    <w:rsid w:val="003353D5"/>
    <w:rsid w:val="003354AF"/>
    <w:rsid w:val="003354CA"/>
    <w:rsid w:val="00335A53"/>
    <w:rsid w:val="00337311"/>
    <w:rsid w:val="00337441"/>
    <w:rsid w:val="003379A4"/>
    <w:rsid w:val="00337BB0"/>
    <w:rsid w:val="00337CB6"/>
    <w:rsid w:val="003403AE"/>
    <w:rsid w:val="003405B9"/>
    <w:rsid w:val="00340913"/>
    <w:rsid w:val="003409BD"/>
    <w:rsid w:val="003409DB"/>
    <w:rsid w:val="00340B1A"/>
    <w:rsid w:val="00340F65"/>
    <w:rsid w:val="00341008"/>
    <w:rsid w:val="0034111B"/>
    <w:rsid w:val="0034139A"/>
    <w:rsid w:val="00342559"/>
    <w:rsid w:val="00342C3E"/>
    <w:rsid w:val="00342D1A"/>
    <w:rsid w:val="0034339B"/>
    <w:rsid w:val="00343860"/>
    <w:rsid w:val="00343973"/>
    <w:rsid w:val="00343AB5"/>
    <w:rsid w:val="00343CCF"/>
    <w:rsid w:val="00343F36"/>
    <w:rsid w:val="0034438F"/>
    <w:rsid w:val="00344B3D"/>
    <w:rsid w:val="00344BD5"/>
    <w:rsid w:val="00344CEF"/>
    <w:rsid w:val="00344F44"/>
    <w:rsid w:val="0034511C"/>
    <w:rsid w:val="00345191"/>
    <w:rsid w:val="003452E1"/>
    <w:rsid w:val="003454DB"/>
    <w:rsid w:val="0034550A"/>
    <w:rsid w:val="00345B7B"/>
    <w:rsid w:val="00345C93"/>
    <w:rsid w:val="00345F83"/>
    <w:rsid w:val="0034620C"/>
    <w:rsid w:val="00346579"/>
    <w:rsid w:val="00346BF1"/>
    <w:rsid w:val="00346C50"/>
    <w:rsid w:val="003474B3"/>
    <w:rsid w:val="003475BA"/>
    <w:rsid w:val="00347A1B"/>
    <w:rsid w:val="00347CA3"/>
    <w:rsid w:val="00347F9F"/>
    <w:rsid w:val="00351032"/>
    <w:rsid w:val="0035149A"/>
    <w:rsid w:val="00351668"/>
    <w:rsid w:val="00352775"/>
    <w:rsid w:val="00352CF6"/>
    <w:rsid w:val="00352F14"/>
    <w:rsid w:val="003530B3"/>
    <w:rsid w:val="003532DF"/>
    <w:rsid w:val="00353AAC"/>
    <w:rsid w:val="00353F13"/>
    <w:rsid w:val="003549E9"/>
    <w:rsid w:val="0035546F"/>
    <w:rsid w:val="003554BD"/>
    <w:rsid w:val="003554CE"/>
    <w:rsid w:val="00355A25"/>
    <w:rsid w:val="0035647C"/>
    <w:rsid w:val="00356586"/>
    <w:rsid w:val="00356792"/>
    <w:rsid w:val="00356C59"/>
    <w:rsid w:val="00356DA5"/>
    <w:rsid w:val="003571E2"/>
    <w:rsid w:val="00357ED0"/>
    <w:rsid w:val="00360107"/>
    <w:rsid w:val="00360545"/>
    <w:rsid w:val="00360A82"/>
    <w:rsid w:val="00361062"/>
    <w:rsid w:val="003610F5"/>
    <w:rsid w:val="00361392"/>
    <w:rsid w:val="003616F4"/>
    <w:rsid w:val="00361C9A"/>
    <w:rsid w:val="00361DE0"/>
    <w:rsid w:val="003625F0"/>
    <w:rsid w:val="003628E9"/>
    <w:rsid w:val="00362B5E"/>
    <w:rsid w:val="003638E9"/>
    <w:rsid w:val="00363B86"/>
    <w:rsid w:val="00363E22"/>
    <w:rsid w:val="00363E79"/>
    <w:rsid w:val="003641CC"/>
    <w:rsid w:val="003643A5"/>
    <w:rsid w:val="0036443D"/>
    <w:rsid w:val="003644CA"/>
    <w:rsid w:val="00364D97"/>
    <w:rsid w:val="00365238"/>
    <w:rsid w:val="003652A3"/>
    <w:rsid w:val="0036533F"/>
    <w:rsid w:val="00365370"/>
    <w:rsid w:val="003661C9"/>
    <w:rsid w:val="00366686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67F5C"/>
    <w:rsid w:val="00370219"/>
    <w:rsid w:val="0037051E"/>
    <w:rsid w:val="003707F4"/>
    <w:rsid w:val="00370859"/>
    <w:rsid w:val="00370DE5"/>
    <w:rsid w:val="00371208"/>
    <w:rsid w:val="003717B9"/>
    <w:rsid w:val="003718D9"/>
    <w:rsid w:val="0037207D"/>
    <w:rsid w:val="00372389"/>
    <w:rsid w:val="00372564"/>
    <w:rsid w:val="00372579"/>
    <w:rsid w:val="00372644"/>
    <w:rsid w:val="00372ECD"/>
    <w:rsid w:val="0037334A"/>
    <w:rsid w:val="003734B3"/>
    <w:rsid w:val="00373D8A"/>
    <w:rsid w:val="0037432C"/>
    <w:rsid w:val="0037443B"/>
    <w:rsid w:val="003749EA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80027"/>
    <w:rsid w:val="0038031A"/>
    <w:rsid w:val="0038053C"/>
    <w:rsid w:val="0038054C"/>
    <w:rsid w:val="0038061C"/>
    <w:rsid w:val="00381137"/>
    <w:rsid w:val="00381168"/>
    <w:rsid w:val="00381BE5"/>
    <w:rsid w:val="00381E3D"/>
    <w:rsid w:val="00381F8A"/>
    <w:rsid w:val="003820DA"/>
    <w:rsid w:val="003825F4"/>
    <w:rsid w:val="003830FC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5D55"/>
    <w:rsid w:val="003865E7"/>
    <w:rsid w:val="00386649"/>
    <w:rsid w:val="00386891"/>
    <w:rsid w:val="00386A21"/>
    <w:rsid w:val="00386B42"/>
    <w:rsid w:val="00386C5B"/>
    <w:rsid w:val="0038735C"/>
    <w:rsid w:val="003874B4"/>
    <w:rsid w:val="00387631"/>
    <w:rsid w:val="00387823"/>
    <w:rsid w:val="00387954"/>
    <w:rsid w:val="00390044"/>
    <w:rsid w:val="00390085"/>
    <w:rsid w:val="003903FB"/>
    <w:rsid w:val="00390644"/>
    <w:rsid w:val="0039066F"/>
    <w:rsid w:val="00390D50"/>
    <w:rsid w:val="00390EAD"/>
    <w:rsid w:val="00390EAF"/>
    <w:rsid w:val="00391B86"/>
    <w:rsid w:val="00391C51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33B"/>
    <w:rsid w:val="003946B9"/>
    <w:rsid w:val="00394888"/>
    <w:rsid w:val="00394917"/>
    <w:rsid w:val="00394D5E"/>
    <w:rsid w:val="00394FE8"/>
    <w:rsid w:val="00395069"/>
    <w:rsid w:val="003955AD"/>
    <w:rsid w:val="00395A0A"/>
    <w:rsid w:val="00396911"/>
    <w:rsid w:val="00396943"/>
    <w:rsid w:val="00396C46"/>
    <w:rsid w:val="00396FEF"/>
    <w:rsid w:val="00397BC5"/>
    <w:rsid w:val="00397BF1"/>
    <w:rsid w:val="00397D45"/>
    <w:rsid w:val="00397E56"/>
    <w:rsid w:val="003A0756"/>
    <w:rsid w:val="003A09F0"/>
    <w:rsid w:val="003A0A67"/>
    <w:rsid w:val="003A0E1D"/>
    <w:rsid w:val="003A1273"/>
    <w:rsid w:val="003A1596"/>
    <w:rsid w:val="003A18F0"/>
    <w:rsid w:val="003A1C56"/>
    <w:rsid w:val="003A1F6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C86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338"/>
    <w:rsid w:val="003A6A6D"/>
    <w:rsid w:val="003A6FFB"/>
    <w:rsid w:val="003A701E"/>
    <w:rsid w:val="003A7161"/>
    <w:rsid w:val="003A718A"/>
    <w:rsid w:val="003A7200"/>
    <w:rsid w:val="003A75C6"/>
    <w:rsid w:val="003A79FF"/>
    <w:rsid w:val="003A7B9B"/>
    <w:rsid w:val="003A7DFF"/>
    <w:rsid w:val="003A7E10"/>
    <w:rsid w:val="003A7E72"/>
    <w:rsid w:val="003B00E9"/>
    <w:rsid w:val="003B00FA"/>
    <w:rsid w:val="003B02DF"/>
    <w:rsid w:val="003B0A8B"/>
    <w:rsid w:val="003B0CAF"/>
    <w:rsid w:val="003B0DD4"/>
    <w:rsid w:val="003B1083"/>
    <w:rsid w:val="003B12DB"/>
    <w:rsid w:val="003B1346"/>
    <w:rsid w:val="003B1A3E"/>
    <w:rsid w:val="003B1C5D"/>
    <w:rsid w:val="003B1DA1"/>
    <w:rsid w:val="003B1DE2"/>
    <w:rsid w:val="003B1EAD"/>
    <w:rsid w:val="003B1F1C"/>
    <w:rsid w:val="003B23A8"/>
    <w:rsid w:val="003B24DD"/>
    <w:rsid w:val="003B2B36"/>
    <w:rsid w:val="003B2BCD"/>
    <w:rsid w:val="003B2E5E"/>
    <w:rsid w:val="003B32BE"/>
    <w:rsid w:val="003B3822"/>
    <w:rsid w:val="003B3BAD"/>
    <w:rsid w:val="003B3F02"/>
    <w:rsid w:val="003B3F64"/>
    <w:rsid w:val="003B41DA"/>
    <w:rsid w:val="003B4312"/>
    <w:rsid w:val="003B4314"/>
    <w:rsid w:val="003B4644"/>
    <w:rsid w:val="003B466B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6DF5"/>
    <w:rsid w:val="003B74FC"/>
    <w:rsid w:val="003B7B4D"/>
    <w:rsid w:val="003C0125"/>
    <w:rsid w:val="003C0277"/>
    <w:rsid w:val="003C03F7"/>
    <w:rsid w:val="003C05CD"/>
    <w:rsid w:val="003C0FE5"/>
    <w:rsid w:val="003C14B6"/>
    <w:rsid w:val="003C1CAF"/>
    <w:rsid w:val="003C22D4"/>
    <w:rsid w:val="003C29AF"/>
    <w:rsid w:val="003C2D58"/>
    <w:rsid w:val="003C2E73"/>
    <w:rsid w:val="003C362D"/>
    <w:rsid w:val="003C36B1"/>
    <w:rsid w:val="003C3984"/>
    <w:rsid w:val="003C3BC5"/>
    <w:rsid w:val="003C3F73"/>
    <w:rsid w:val="003C40A2"/>
    <w:rsid w:val="003C5428"/>
    <w:rsid w:val="003C5519"/>
    <w:rsid w:val="003C5A97"/>
    <w:rsid w:val="003C616B"/>
    <w:rsid w:val="003C681D"/>
    <w:rsid w:val="003C6BED"/>
    <w:rsid w:val="003C6E7A"/>
    <w:rsid w:val="003C76F4"/>
    <w:rsid w:val="003C7965"/>
    <w:rsid w:val="003C7B7E"/>
    <w:rsid w:val="003C7D06"/>
    <w:rsid w:val="003C7EF7"/>
    <w:rsid w:val="003D00DD"/>
    <w:rsid w:val="003D0364"/>
    <w:rsid w:val="003D0E1F"/>
    <w:rsid w:val="003D113B"/>
    <w:rsid w:val="003D1182"/>
    <w:rsid w:val="003D1AE0"/>
    <w:rsid w:val="003D1B65"/>
    <w:rsid w:val="003D2296"/>
    <w:rsid w:val="003D22A7"/>
    <w:rsid w:val="003D22DA"/>
    <w:rsid w:val="003D2A32"/>
    <w:rsid w:val="003D304A"/>
    <w:rsid w:val="003D358C"/>
    <w:rsid w:val="003D3779"/>
    <w:rsid w:val="003D3B8B"/>
    <w:rsid w:val="003D4254"/>
    <w:rsid w:val="003D425A"/>
    <w:rsid w:val="003D4866"/>
    <w:rsid w:val="003D507A"/>
    <w:rsid w:val="003D554B"/>
    <w:rsid w:val="003D5F0C"/>
    <w:rsid w:val="003D5F76"/>
    <w:rsid w:val="003D6280"/>
    <w:rsid w:val="003D66CB"/>
    <w:rsid w:val="003D687A"/>
    <w:rsid w:val="003D6E45"/>
    <w:rsid w:val="003D7125"/>
    <w:rsid w:val="003D71F9"/>
    <w:rsid w:val="003D7A2D"/>
    <w:rsid w:val="003D7C91"/>
    <w:rsid w:val="003E0227"/>
    <w:rsid w:val="003E043F"/>
    <w:rsid w:val="003E07F1"/>
    <w:rsid w:val="003E08BE"/>
    <w:rsid w:val="003E0E8C"/>
    <w:rsid w:val="003E10B3"/>
    <w:rsid w:val="003E113F"/>
    <w:rsid w:val="003E1418"/>
    <w:rsid w:val="003E1867"/>
    <w:rsid w:val="003E1ABA"/>
    <w:rsid w:val="003E1C21"/>
    <w:rsid w:val="003E1E17"/>
    <w:rsid w:val="003E20CB"/>
    <w:rsid w:val="003E2112"/>
    <w:rsid w:val="003E2169"/>
    <w:rsid w:val="003E23B1"/>
    <w:rsid w:val="003E241B"/>
    <w:rsid w:val="003E26DE"/>
    <w:rsid w:val="003E2E74"/>
    <w:rsid w:val="003E3238"/>
    <w:rsid w:val="003E4979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8C1"/>
    <w:rsid w:val="003E6AC1"/>
    <w:rsid w:val="003E6B73"/>
    <w:rsid w:val="003E6DE2"/>
    <w:rsid w:val="003E7ED5"/>
    <w:rsid w:val="003E7EEA"/>
    <w:rsid w:val="003F00D8"/>
    <w:rsid w:val="003F01E7"/>
    <w:rsid w:val="003F0AEA"/>
    <w:rsid w:val="003F18CF"/>
    <w:rsid w:val="003F1B53"/>
    <w:rsid w:val="003F2487"/>
    <w:rsid w:val="003F2BFE"/>
    <w:rsid w:val="003F2DCA"/>
    <w:rsid w:val="003F33D6"/>
    <w:rsid w:val="003F3A44"/>
    <w:rsid w:val="003F3B3F"/>
    <w:rsid w:val="003F3E27"/>
    <w:rsid w:val="003F46FA"/>
    <w:rsid w:val="003F5732"/>
    <w:rsid w:val="003F5A5B"/>
    <w:rsid w:val="003F5F0A"/>
    <w:rsid w:val="003F603A"/>
    <w:rsid w:val="003F6DF4"/>
    <w:rsid w:val="003F7022"/>
    <w:rsid w:val="003F7263"/>
    <w:rsid w:val="003F7D77"/>
    <w:rsid w:val="004000AC"/>
    <w:rsid w:val="00400626"/>
    <w:rsid w:val="004009F0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405E"/>
    <w:rsid w:val="004040E3"/>
    <w:rsid w:val="00404D4D"/>
    <w:rsid w:val="00406650"/>
    <w:rsid w:val="004068A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7EE"/>
    <w:rsid w:val="004118D5"/>
    <w:rsid w:val="00411E4A"/>
    <w:rsid w:val="0041209E"/>
    <w:rsid w:val="00412EF3"/>
    <w:rsid w:val="00413020"/>
    <w:rsid w:val="00413162"/>
    <w:rsid w:val="004133CD"/>
    <w:rsid w:val="00413410"/>
    <w:rsid w:val="00413549"/>
    <w:rsid w:val="00413FCD"/>
    <w:rsid w:val="0041439E"/>
    <w:rsid w:val="00414538"/>
    <w:rsid w:val="00414647"/>
    <w:rsid w:val="0041479C"/>
    <w:rsid w:val="00414F39"/>
    <w:rsid w:val="00414F3F"/>
    <w:rsid w:val="00414F9A"/>
    <w:rsid w:val="00415ECC"/>
    <w:rsid w:val="00415EF5"/>
    <w:rsid w:val="00416787"/>
    <w:rsid w:val="004170FC"/>
    <w:rsid w:val="00417286"/>
    <w:rsid w:val="00417F13"/>
    <w:rsid w:val="004203CA"/>
    <w:rsid w:val="004208D7"/>
    <w:rsid w:val="00420B0F"/>
    <w:rsid w:val="00420CA2"/>
    <w:rsid w:val="00420F65"/>
    <w:rsid w:val="004215BD"/>
    <w:rsid w:val="00421878"/>
    <w:rsid w:val="004219C1"/>
    <w:rsid w:val="00421AC1"/>
    <w:rsid w:val="004228EE"/>
    <w:rsid w:val="00422BB1"/>
    <w:rsid w:val="00422D87"/>
    <w:rsid w:val="0042325A"/>
    <w:rsid w:val="0042336F"/>
    <w:rsid w:val="004234EF"/>
    <w:rsid w:val="004236DC"/>
    <w:rsid w:val="00423CA0"/>
    <w:rsid w:val="00423F29"/>
    <w:rsid w:val="004242F2"/>
    <w:rsid w:val="004249DB"/>
    <w:rsid w:val="00424C6D"/>
    <w:rsid w:val="00424C76"/>
    <w:rsid w:val="00425554"/>
    <w:rsid w:val="0042556A"/>
    <w:rsid w:val="00425AF4"/>
    <w:rsid w:val="00425B68"/>
    <w:rsid w:val="00425BB1"/>
    <w:rsid w:val="00425C04"/>
    <w:rsid w:val="00425C9F"/>
    <w:rsid w:val="004260C0"/>
    <w:rsid w:val="004268A5"/>
    <w:rsid w:val="0042695F"/>
    <w:rsid w:val="00426F4F"/>
    <w:rsid w:val="004270B0"/>
    <w:rsid w:val="0042776F"/>
    <w:rsid w:val="00427D02"/>
    <w:rsid w:val="004300E1"/>
    <w:rsid w:val="00430294"/>
    <w:rsid w:val="004309CF"/>
    <w:rsid w:val="00430B44"/>
    <w:rsid w:val="00430F27"/>
    <w:rsid w:val="0043104B"/>
    <w:rsid w:val="0043105C"/>
    <w:rsid w:val="0043181D"/>
    <w:rsid w:val="00431AE7"/>
    <w:rsid w:val="00431DC7"/>
    <w:rsid w:val="004320DC"/>
    <w:rsid w:val="004325BF"/>
    <w:rsid w:val="004328E4"/>
    <w:rsid w:val="00432937"/>
    <w:rsid w:val="00433460"/>
    <w:rsid w:val="00433550"/>
    <w:rsid w:val="00433CB4"/>
    <w:rsid w:val="00433D87"/>
    <w:rsid w:val="00433E32"/>
    <w:rsid w:val="00433ECE"/>
    <w:rsid w:val="00434370"/>
    <w:rsid w:val="004344F6"/>
    <w:rsid w:val="004347A7"/>
    <w:rsid w:val="00434800"/>
    <w:rsid w:val="00434B15"/>
    <w:rsid w:val="00434B3D"/>
    <w:rsid w:val="00434F9C"/>
    <w:rsid w:val="004355FA"/>
    <w:rsid w:val="00435F09"/>
    <w:rsid w:val="00435F6F"/>
    <w:rsid w:val="004361FE"/>
    <w:rsid w:val="00436225"/>
    <w:rsid w:val="00436548"/>
    <w:rsid w:val="00436C20"/>
    <w:rsid w:val="00436E01"/>
    <w:rsid w:val="004373A1"/>
    <w:rsid w:val="004379F9"/>
    <w:rsid w:val="00437C2A"/>
    <w:rsid w:val="00440392"/>
    <w:rsid w:val="00440396"/>
    <w:rsid w:val="00440502"/>
    <w:rsid w:val="0044058F"/>
    <w:rsid w:val="004412E5"/>
    <w:rsid w:val="004415FC"/>
    <w:rsid w:val="00441795"/>
    <w:rsid w:val="00441989"/>
    <w:rsid w:val="00441B20"/>
    <w:rsid w:val="00441BF6"/>
    <w:rsid w:val="00442112"/>
    <w:rsid w:val="0044237C"/>
    <w:rsid w:val="00442822"/>
    <w:rsid w:val="00442B37"/>
    <w:rsid w:val="00442D4D"/>
    <w:rsid w:val="00442FA9"/>
    <w:rsid w:val="004432B7"/>
    <w:rsid w:val="004437F3"/>
    <w:rsid w:val="00443866"/>
    <w:rsid w:val="00443A3A"/>
    <w:rsid w:val="00443AE0"/>
    <w:rsid w:val="00443D1A"/>
    <w:rsid w:val="004442B1"/>
    <w:rsid w:val="004443FB"/>
    <w:rsid w:val="00444609"/>
    <w:rsid w:val="0044476D"/>
    <w:rsid w:val="00445064"/>
    <w:rsid w:val="00445172"/>
    <w:rsid w:val="00445472"/>
    <w:rsid w:val="00445EFF"/>
    <w:rsid w:val="004464C3"/>
    <w:rsid w:val="00447603"/>
    <w:rsid w:val="00447999"/>
    <w:rsid w:val="00447AC5"/>
    <w:rsid w:val="00447BDB"/>
    <w:rsid w:val="00447EAD"/>
    <w:rsid w:val="004504A7"/>
    <w:rsid w:val="004504E7"/>
    <w:rsid w:val="004507B4"/>
    <w:rsid w:val="00450899"/>
    <w:rsid w:val="004508B7"/>
    <w:rsid w:val="00450FE9"/>
    <w:rsid w:val="004513E2"/>
    <w:rsid w:val="00451A7B"/>
    <w:rsid w:val="00451AD8"/>
    <w:rsid w:val="00451EAF"/>
    <w:rsid w:val="004522A6"/>
    <w:rsid w:val="00452870"/>
    <w:rsid w:val="0045291E"/>
    <w:rsid w:val="004529D7"/>
    <w:rsid w:val="00452A11"/>
    <w:rsid w:val="00452A8B"/>
    <w:rsid w:val="00453BF4"/>
    <w:rsid w:val="00453D89"/>
    <w:rsid w:val="00453E2C"/>
    <w:rsid w:val="00453E34"/>
    <w:rsid w:val="004541EE"/>
    <w:rsid w:val="00454571"/>
    <w:rsid w:val="0045483D"/>
    <w:rsid w:val="00455435"/>
    <w:rsid w:val="004557BD"/>
    <w:rsid w:val="0045592A"/>
    <w:rsid w:val="00455AFA"/>
    <w:rsid w:val="00455BDD"/>
    <w:rsid w:val="00456308"/>
    <w:rsid w:val="004566BE"/>
    <w:rsid w:val="0045682E"/>
    <w:rsid w:val="004568B4"/>
    <w:rsid w:val="00456CBE"/>
    <w:rsid w:val="00457142"/>
    <w:rsid w:val="004573A4"/>
    <w:rsid w:val="00457493"/>
    <w:rsid w:val="00457958"/>
    <w:rsid w:val="00457F8C"/>
    <w:rsid w:val="004605F4"/>
    <w:rsid w:val="0046115F"/>
    <w:rsid w:val="0046148D"/>
    <w:rsid w:val="00461535"/>
    <w:rsid w:val="00461BAE"/>
    <w:rsid w:val="0046203B"/>
    <w:rsid w:val="00462496"/>
    <w:rsid w:val="004625A3"/>
    <w:rsid w:val="004625C9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3DF1"/>
    <w:rsid w:val="00464027"/>
    <w:rsid w:val="004641CB"/>
    <w:rsid w:val="004643D0"/>
    <w:rsid w:val="0046443B"/>
    <w:rsid w:val="004647D8"/>
    <w:rsid w:val="00464BC7"/>
    <w:rsid w:val="00464F64"/>
    <w:rsid w:val="004651B8"/>
    <w:rsid w:val="00465580"/>
    <w:rsid w:val="00465972"/>
    <w:rsid w:val="00465B80"/>
    <w:rsid w:val="00465CA5"/>
    <w:rsid w:val="00465E7E"/>
    <w:rsid w:val="004667C6"/>
    <w:rsid w:val="0046695A"/>
    <w:rsid w:val="00466BB5"/>
    <w:rsid w:val="004672E8"/>
    <w:rsid w:val="0046758F"/>
    <w:rsid w:val="00467741"/>
    <w:rsid w:val="004677E9"/>
    <w:rsid w:val="00467F48"/>
    <w:rsid w:val="00470535"/>
    <w:rsid w:val="00471183"/>
    <w:rsid w:val="0047123C"/>
    <w:rsid w:val="004714F6"/>
    <w:rsid w:val="004718FD"/>
    <w:rsid w:val="00471DBD"/>
    <w:rsid w:val="00471E38"/>
    <w:rsid w:val="00472042"/>
    <w:rsid w:val="00472062"/>
    <w:rsid w:val="0047289C"/>
    <w:rsid w:val="00472E22"/>
    <w:rsid w:val="00472F67"/>
    <w:rsid w:val="004733AB"/>
    <w:rsid w:val="00473625"/>
    <w:rsid w:val="004739A1"/>
    <w:rsid w:val="00473CB2"/>
    <w:rsid w:val="00473DA0"/>
    <w:rsid w:val="00474254"/>
    <w:rsid w:val="004742B5"/>
    <w:rsid w:val="0047430D"/>
    <w:rsid w:val="00474EA6"/>
    <w:rsid w:val="00474FDF"/>
    <w:rsid w:val="004754A3"/>
    <w:rsid w:val="00475688"/>
    <w:rsid w:val="004758F6"/>
    <w:rsid w:val="004759E3"/>
    <w:rsid w:val="00475C51"/>
    <w:rsid w:val="00476161"/>
    <w:rsid w:val="004763B4"/>
    <w:rsid w:val="00476658"/>
    <w:rsid w:val="00476814"/>
    <w:rsid w:val="00476BC5"/>
    <w:rsid w:val="00476E34"/>
    <w:rsid w:val="00476EE1"/>
    <w:rsid w:val="00477163"/>
    <w:rsid w:val="00477898"/>
    <w:rsid w:val="00477B0E"/>
    <w:rsid w:val="00480195"/>
    <w:rsid w:val="00480396"/>
    <w:rsid w:val="00480921"/>
    <w:rsid w:val="00480DE0"/>
    <w:rsid w:val="00481688"/>
    <w:rsid w:val="00481CC8"/>
    <w:rsid w:val="004820E0"/>
    <w:rsid w:val="004822CA"/>
    <w:rsid w:val="0048261A"/>
    <w:rsid w:val="00482700"/>
    <w:rsid w:val="00482779"/>
    <w:rsid w:val="00482A1F"/>
    <w:rsid w:val="0048385A"/>
    <w:rsid w:val="00483A8E"/>
    <w:rsid w:val="00483F95"/>
    <w:rsid w:val="00484D20"/>
    <w:rsid w:val="004850C1"/>
    <w:rsid w:val="0048513F"/>
    <w:rsid w:val="00486F54"/>
    <w:rsid w:val="00487038"/>
    <w:rsid w:val="004871B4"/>
    <w:rsid w:val="004876DD"/>
    <w:rsid w:val="00487D3E"/>
    <w:rsid w:val="00490FD8"/>
    <w:rsid w:val="0049101A"/>
    <w:rsid w:val="00491454"/>
    <w:rsid w:val="004915E6"/>
    <w:rsid w:val="0049178A"/>
    <w:rsid w:val="004917FC"/>
    <w:rsid w:val="00491AE6"/>
    <w:rsid w:val="00491C1D"/>
    <w:rsid w:val="00491DF1"/>
    <w:rsid w:val="00491FE1"/>
    <w:rsid w:val="00491FF1"/>
    <w:rsid w:val="00492535"/>
    <w:rsid w:val="00492EBB"/>
    <w:rsid w:val="00493435"/>
    <w:rsid w:val="004937CB"/>
    <w:rsid w:val="00494B28"/>
    <w:rsid w:val="0049527B"/>
    <w:rsid w:val="004955A9"/>
    <w:rsid w:val="00495CF9"/>
    <w:rsid w:val="00495E4B"/>
    <w:rsid w:val="00495EAF"/>
    <w:rsid w:val="00495FFF"/>
    <w:rsid w:val="0049613A"/>
    <w:rsid w:val="00496198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090"/>
    <w:rsid w:val="004A1095"/>
    <w:rsid w:val="004A1387"/>
    <w:rsid w:val="004A1B07"/>
    <w:rsid w:val="004A21D8"/>
    <w:rsid w:val="004A2D29"/>
    <w:rsid w:val="004A2DE9"/>
    <w:rsid w:val="004A2E04"/>
    <w:rsid w:val="004A3134"/>
    <w:rsid w:val="004A3226"/>
    <w:rsid w:val="004A32A0"/>
    <w:rsid w:val="004A3524"/>
    <w:rsid w:val="004A399F"/>
    <w:rsid w:val="004A4096"/>
    <w:rsid w:val="004A40C1"/>
    <w:rsid w:val="004A4692"/>
    <w:rsid w:val="004A502C"/>
    <w:rsid w:val="004A5351"/>
    <w:rsid w:val="004A5582"/>
    <w:rsid w:val="004A669F"/>
    <w:rsid w:val="004A6842"/>
    <w:rsid w:val="004A718C"/>
    <w:rsid w:val="004A77A6"/>
    <w:rsid w:val="004A7AB5"/>
    <w:rsid w:val="004A7D0B"/>
    <w:rsid w:val="004A7DBE"/>
    <w:rsid w:val="004A7F94"/>
    <w:rsid w:val="004B0209"/>
    <w:rsid w:val="004B08AC"/>
    <w:rsid w:val="004B0B18"/>
    <w:rsid w:val="004B0D88"/>
    <w:rsid w:val="004B0E03"/>
    <w:rsid w:val="004B0FF1"/>
    <w:rsid w:val="004B1499"/>
    <w:rsid w:val="004B14D9"/>
    <w:rsid w:val="004B1574"/>
    <w:rsid w:val="004B15E5"/>
    <w:rsid w:val="004B1A3F"/>
    <w:rsid w:val="004B2056"/>
    <w:rsid w:val="004B206E"/>
    <w:rsid w:val="004B229E"/>
    <w:rsid w:val="004B271B"/>
    <w:rsid w:val="004B29C2"/>
    <w:rsid w:val="004B29E1"/>
    <w:rsid w:val="004B2C52"/>
    <w:rsid w:val="004B2F46"/>
    <w:rsid w:val="004B337B"/>
    <w:rsid w:val="004B3642"/>
    <w:rsid w:val="004B395D"/>
    <w:rsid w:val="004B3D50"/>
    <w:rsid w:val="004B3E83"/>
    <w:rsid w:val="004B4194"/>
    <w:rsid w:val="004B457E"/>
    <w:rsid w:val="004B5099"/>
    <w:rsid w:val="004B5447"/>
    <w:rsid w:val="004B55F0"/>
    <w:rsid w:val="004B56C3"/>
    <w:rsid w:val="004B5E0F"/>
    <w:rsid w:val="004B6377"/>
    <w:rsid w:val="004B6521"/>
    <w:rsid w:val="004B6548"/>
    <w:rsid w:val="004B656C"/>
    <w:rsid w:val="004B6928"/>
    <w:rsid w:val="004B6AA6"/>
    <w:rsid w:val="004B6C9D"/>
    <w:rsid w:val="004B754D"/>
    <w:rsid w:val="004B79FA"/>
    <w:rsid w:val="004B7D94"/>
    <w:rsid w:val="004C04A7"/>
    <w:rsid w:val="004C0757"/>
    <w:rsid w:val="004C0FB7"/>
    <w:rsid w:val="004C104B"/>
    <w:rsid w:val="004C12B2"/>
    <w:rsid w:val="004C164A"/>
    <w:rsid w:val="004C17F1"/>
    <w:rsid w:val="004C1DC4"/>
    <w:rsid w:val="004C2643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66E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C6AC8"/>
    <w:rsid w:val="004D0AA3"/>
    <w:rsid w:val="004D0C1E"/>
    <w:rsid w:val="004D0FCC"/>
    <w:rsid w:val="004D1000"/>
    <w:rsid w:val="004D1561"/>
    <w:rsid w:val="004D1D27"/>
    <w:rsid w:val="004D1ED8"/>
    <w:rsid w:val="004D2416"/>
    <w:rsid w:val="004D24A6"/>
    <w:rsid w:val="004D2914"/>
    <w:rsid w:val="004D2EC3"/>
    <w:rsid w:val="004D2FF6"/>
    <w:rsid w:val="004D3916"/>
    <w:rsid w:val="004D39D5"/>
    <w:rsid w:val="004D3FD6"/>
    <w:rsid w:val="004D405F"/>
    <w:rsid w:val="004D439D"/>
    <w:rsid w:val="004D4637"/>
    <w:rsid w:val="004D47EA"/>
    <w:rsid w:val="004D499D"/>
    <w:rsid w:val="004D55CA"/>
    <w:rsid w:val="004D5A27"/>
    <w:rsid w:val="004D5F0E"/>
    <w:rsid w:val="004D6626"/>
    <w:rsid w:val="004D6758"/>
    <w:rsid w:val="004D732E"/>
    <w:rsid w:val="004D7B1A"/>
    <w:rsid w:val="004E0830"/>
    <w:rsid w:val="004E169C"/>
    <w:rsid w:val="004E1BF0"/>
    <w:rsid w:val="004E1E6A"/>
    <w:rsid w:val="004E204B"/>
    <w:rsid w:val="004E220F"/>
    <w:rsid w:val="004E26EF"/>
    <w:rsid w:val="004E28E1"/>
    <w:rsid w:val="004E2B01"/>
    <w:rsid w:val="004E31BD"/>
    <w:rsid w:val="004E34C7"/>
    <w:rsid w:val="004E356A"/>
    <w:rsid w:val="004E375D"/>
    <w:rsid w:val="004E3850"/>
    <w:rsid w:val="004E3FC1"/>
    <w:rsid w:val="004E4115"/>
    <w:rsid w:val="004E4813"/>
    <w:rsid w:val="004E58EA"/>
    <w:rsid w:val="004E5F65"/>
    <w:rsid w:val="004E5FB7"/>
    <w:rsid w:val="004E69AE"/>
    <w:rsid w:val="004E6C7A"/>
    <w:rsid w:val="004E74D3"/>
    <w:rsid w:val="004E7615"/>
    <w:rsid w:val="004E79D0"/>
    <w:rsid w:val="004E7CDF"/>
    <w:rsid w:val="004F02AF"/>
    <w:rsid w:val="004F078C"/>
    <w:rsid w:val="004F0C2F"/>
    <w:rsid w:val="004F1087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319"/>
    <w:rsid w:val="004F3ADC"/>
    <w:rsid w:val="004F3C22"/>
    <w:rsid w:val="004F3CC7"/>
    <w:rsid w:val="004F3D72"/>
    <w:rsid w:val="004F3E6A"/>
    <w:rsid w:val="004F469D"/>
    <w:rsid w:val="004F4EF8"/>
    <w:rsid w:val="004F5346"/>
    <w:rsid w:val="004F5681"/>
    <w:rsid w:val="004F5773"/>
    <w:rsid w:val="004F587C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57"/>
    <w:rsid w:val="005012FC"/>
    <w:rsid w:val="0050162C"/>
    <w:rsid w:val="0050192D"/>
    <w:rsid w:val="00501CBA"/>
    <w:rsid w:val="00501CDC"/>
    <w:rsid w:val="00501E6C"/>
    <w:rsid w:val="00501EBE"/>
    <w:rsid w:val="00503551"/>
    <w:rsid w:val="0050387B"/>
    <w:rsid w:val="00503963"/>
    <w:rsid w:val="00503F38"/>
    <w:rsid w:val="0050419A"/>
    <w:rsid w:val="005043FC"/>
    <w:rsid w:val="00504950"/>
    <w:rsid w:val="00504A55"/>
    <w:rsid w:val="00504B31"/>
    <w:rsid w:val="005050DB"/>
    <w:rsid w:val="005057B1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0DB5"/>
    <w:rsid w:val="00511D6B"/>
    <w:rsid w:val="00511E17"/>
    <w:rsid w:val="00511EBC"/>
    <w:rsid w:val="005125A9"/>
    <w:rsid w:val="005125D5"/>
    <w:rsid w:val="00512D51"/>
    <w:rsid w:val="00512E95"/>
    <w:rsid w:val="00514674"/>
    <w:rsid w:val="0051477F"/>
    <w:rsid w:val="00514B72"/>
    <w:rsid w:val="00514C46"/>
    <w:rsid w:val="00514DDC"/>
    <w:rsid w:val="00515007"/>
    <w:rsid w:val="005151C3"/>
    <w:rsid w:val="00515BCF"/>
    <w:rsid w:val="00516083"/>
    <w:rsid w:val="0051635A"/>
    <w:rsid w:val="0051646E"/>
    <w:rsid w:val="005166C3"/>
    <w:rsid w:val="00516A18"/>
    <w:rsid w:val="00516B17"/>
    <w:rsid w:val="00516BD0"/>
    <w:rsid w:val="00516EA5"/>
    <w:rsid w:val="005177B2"/>
    <w:rsid w:val="005179DA"/>
    <w:rsid w:val="00517E2A"/>
    <w:rsid w:val="00520AD7"/>
    <w:rsid w:val="00520C1C"/>
    <w:rsid w:val="00521439"/>
    <w:rsid w:val="005216ED"/>
    <w:rsid w:val="00521A09"/>
    <w:rsid w:val="00522012"/>
    <w:rsid w:val="00522032"/>
    <w:rsid w:val="00522133"/>
    <w:rsid w:val="005224FC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441F"/>
    <w:rsid w:val="005245E0"/>
    <w:rsid w:val="005249F7"/>
    <w:rsid w:val="00524BF9"/>
    <w:rsid w:val="005251B8"/>
    <w:rsid w:val="00525409"/>
    <w:rsid w:val="00525789"/>
    <w:rsid w:val="00525890"/>
    <w:rsid w:val="005258E2"/>
    <w:rsid w:val="00526452"/>
    <w:rsid w:val="00526816"/>
    <w:rsid w:val="00526B0D"/>
    <w:rsid w:val="00526D61"/>
    <w:rsid w:val="00526F09"/>
    <w:rsid w:val="0052733A"/>
    <w:rsid w:val="00527C9A"/>
    <w:rsid w:val="00527DF9"/>
    <w:rsid w:val="00527F4F"/>
    <w:rsid w:val="005304A0"/>
    <w:rsid w:val="00530512"/>
    <w:rsid w:val="0053054E"/>
    <w:rsid w:val="00530799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4A"/>
    <w:rsid w:val="005328BC"/>
    <w:rsid w:val="00532A80"/>
    <w:rsid w:val="00532FDA"/>
    <w:rsid w:val="00533023"/>
    <w:rsid w:val="00533EE8"/>
    <w:rsid w:val="0053417D"/>
    <w:rsid w:val="0053490C"/>
    <w:rsid w:val="005349A0"/>
    <w:rsid w:val="00534D63"/>
    <w:rsid w:val="00535585"/>
    <w:rsid w:val="005357C2"/>
    <w:rsid w:val="0053606B"/>
    <w:rsid w:val="00536466"/>
    <w:rsid w:val="005365E6"/>
    <w:rsid w:val="00536690"/>
    <w:rsid w:val="00536A58"/>
    <w:rsid w:val="00536AB4"/>
    <w:rsid w:val="00536C8D"/>
    <w:rsid w:val="00536F48"/>
    <w:rsid w:val="00536FDE"/>
    <w:rsid w:val="00537022"/>
    <w:rsid w:val="00537060"/>
    <w:rsid w:val="00537127"/>
    <w:rsid w:val="0053764B"/>
    <w:rsid w:val="0054069F"/>
    <w:rsid w:val="005408D0"/>
    <w:rsid w:val="00541050"/>
    <w:rsid w:val="00541307"/>
    <w:rsid w:val="005413B3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3AA8"/>
    <w:rsid w:val="00543B11"/>
    <w:rsid w:val="00543F21"/>
    <w:rsid w:val="005448B9"/>
    <w:rsid w:val="00544C51"/>
    <w:rsid w:val="00544CD3"/>
    <w:rsid w:val="00544F98"/>
    <w:rsid w:val="00545136"/>
    <w:rsid w:val="005452C1"/>
    <w:rsid w:val="00545698"/>
    <w:rsid w:val="00545B42"/>
    <w:rsid w:val="0054612B"/>
    <w:rsid w:val="00546455"/>
    <w:rsid w:val="005466DF"/>
    <w:rsid w:val="00546773"/>
    <w:rsid w:val="005468E0"/>
    <w:rsid w:val="005475B4"/>
    <w:rsid w:val="00547753"/>
    <w:rsid w:val="005479F5"/>
    <w:rsid w:val="00547D90"/>
    <w:rsid w:val="005501E4"/>
    <w:rsid w:val="005506E4"/>
    <w:rsid w:val="005508EF"/>
    <w:rsid w:val="005510E3"/>
    <w:rsid w:val="0055173F"/>
    <w:rsid w:val="005517FD"/>
    <w:rsid w:val="00551AE8"/>
    <w:rsid w:val="00551D57"/>
    <w:rsid w:val="0055209E"/>
    <w:rsid w:val="00552233"/>
    <w:rsid w:val="00552AFD"/>
    <w:rsid w:val="00552E11"/>
    <w:rsid w:val="00552FEB"/>
    <w:rsid w:val="0055326B"/>
    <w:rsid w:val="005532A3"/>
    <w:rsid w:val="00553395"/>
    <w:rsid w:val="00553567"/>
    <w:rsid w:val="005538EF"/>
    <w:rsid w:val="0055398A"/>
    <w:rsid w:val="00553C93"/>
    <w:rsid w:val="0055400F"/>
    <w:rsid w:val="00554019"/>
    <w:rsid w:val="005548DD"/>
    <w:rsid w:val="00554DBF"/>
    <w:rsid w:val="00554DDC"/>
    <w:rsid w:val="005550E7"/>
    <w:rsid w:val="00555425"/>
    <w:rsid w:val="00555500"/>
    <w:rsid w:val="00555CEE"/>
    <w:rsid w:val="00555FC3"/>
    <w:rsid w:val="00556027"/>
    <w:rsid w:val="00556129"/>
    <w:rsid w:val="005564D8"/>
    <w:rsid w:val="00556506"/>
    <w:rsid w:val="0055650C"/>
    <w:rsid w:val="0055659A"/>
    <w:rsid w:val="00556731"/>
    <w:rsid w:val="00557055"/>
    <w:rsid w:val="00557401"/>
    <w:rsid w:val="0055747C"/>
    <w:rsid w:val="00557D41"/>
    <w:rsid w:val="00557F5B"/>
    <w:rsid w:val="00557FE2"/>
    <w:rsid w:val="00560729"/>
    <w:rsid w:val="005608D4"/>
    <w:rsid w:val="0056092B"/>
    <w:rsid w:val="00560A86"/>
    <w:rsid w:val="00561C64"/>
    <w:rsid w:val="00562173"/>
    <w:rsid w:val="0056218D"/>
    <w:rsid w:val="0056255F"/>
    <w:rsid w:val="00562A38"/>
    <w:rsid w:val="00562E4D"/>
    <w:rsid w:val="00562EAD"/>
    <w:rsid w:val="00563222"/>
    <w:rsid w:val="00563264"/>
    <w:rsid w:val="0056367C"/>
    <w:rsid w:val="00563AEB"/>
    <w:rsid w:val="005642AA"/>
    <w:rsid w:val="00564321"/>
    <w:rsid w:val="00564775"/>
    <w:rsid w:val="00565150"/>
    <w:rsid w:val="0056594F"/>
    <w:rsid w:val="00566C28"/>
    <w:rsid w:val="00566EBC"/>
    <w:rsid w:val="005673A1"/>
    <w:rsid w:val="00567500"/>
    <w:rsid w:val="0056753D"/>
    <w:rsid w:val="0056767B"/>
    <w:rsid w:val="005677FA"/>
    <w:rsid w:val="00567811"/>
    <w:rsid w:val="00567CDA"/>
    <w:rsid w:val="00567DCF"/>
    <w:rsid w:val="00567DEE"/>
    <w:rsid w:val="00570163"/>
    <w:rsid w:val="005701B3"/>
    <w:rsid w:val="005702BD"/>
    <w:rsid w:val="005704B1"/>
    <w:rsid w:val="005709FC"/>
    <w:rsid w:val="005710A4"/>
    <w:rsid w:val="005719AC"/>
    <w:rsid w:val="00571E47"/>
    <w:rsid w:val="005723C4"/>
    <w:rsid w:val="005726CA"/>
    <w:rsid w:val="00572749"/>
    <w:rsid w:val="00572918"/>
    <w:rsid w:val="00573040"/>
    <w:rsid w:val="005732B2"/>
    <w:rsid w:val="005739F4"/>
    <w:rsid w:val="00573A7F"/>
    <w:rsid w:val="00573C2D"/>
    <w:rsid w:val="00573EE1"/>
    <w:rsid w:val="00573EEA"/>
    <w:rsid w:val="0057406C"/>
    <w:rsid w:val="00575051"/>
    <w:rsid w:val="005751C3"/>
    <w:rsid w:val="005758E3"/>
    <w:rsid w:val="00576069"/>
    <w:rsid w:val="005762CE"/>
    <w:rsid w:val="005764A8"/>
    <w:rsid w:val="00576AD5"/>
    <w:rsid w:val="00576D35"/>
    <w:rsid w:val="005775C0"/>
    <w:rsid w:val="005777C8"/>
    <w:rsid w:val="00577AD5"/>
    <w:rsid w:val="00577F23"/>
    <w:rsid w:val="00580414"/>
    <w:rsid w:val="00580A50"/>
    <w:rsid w:val="00580A72"/>
    <w:rsid w:val="00581025"/>
    <w:rsid w:val="0058107B"/>
    <w:rsid w:val="0058149F"/>
    <w:rsid w:val="0058161B"/>
    <w:rsid w:val="005817A5"/>
    <w:rsid w:val="00581A5B"/>
    <w:rsid w:val="00581B22"/>
    <w:rsid w:val="00581DF3"/>
    <w:rsid w:val="00581FDE"/>
    <w:rsid w:val="00582197"/>
    <w:rsid w:val="005821FA"/>
    <w:rsid w:val="0058256F"/>
    <w:rsid w:val="00582853"/>
    <w:rsid w:val="00582893"/>
    <w:rsid w:val="00582C76"/>
    <w:rsid w:val="005834F5"/>
    <w:rsid w:val="00583706"/>
    <w:rsid w:val="00583A87"/>
    <w:rsid w:val="00583AF1"/>
    <w:rsid w:val="00583CCB"/>
    <w:rsid w:val="0058403B"/>
    <w:rsid w:val="00584070"/>
    <w:rsid w:val="005842BA"/>
    <w:rsid w:val="005843E6"/>
    <w:rsid w:val="005845FA"/>
    <w:rsid w:val="00584AC0"/>
    <w:rsid w:val="00585C21"/>
    <w:rsid w:val="00585FAC"/>
    <w:rsid w:val="00586198"/>
    <w:rsid w:val="00586B7C"/>
    <w:rsid w:val="00586E72"/>
    <w:rsid w:val="00586F8F"/>
    <w:rsid w:val="005874CD"/>
    <w:rsid w:val="005874E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8B6"/>
    <w:rsid w:val="005929CC"/>
    <w:rsid w:val="005929E8"/>
    <w:rsid w:val="00592A2E"/>
    <w:rsid w:val="00592BF2"/>
    <w:rsid w:val="005930CE"/>
    <w:rsid w:val="00593155"/>
    <w:rsid w:val="0059353B"/>
    <w:rsid w:val="005937E5"/>
    <w:rsid w:val="005938DB"/>
    <w:rsid w:val="00593DEA"/>
    <w:rsid w:val="005940C4"/>
    <w:rsid w:val="005942DA"/>
    <w:rsid w:val="00594635"/>
    <w:rsid w:val="0059491B"/>
    <w:rsid w:val="005949FB"/>
    <w:rsid w:val="00594A42"/>
    <w:rsid w:val="00594C1A"/>
    <w:rsid w:val="00594E4A"/>
    <w:rsid w:val="00594EC8"/>
    <w:rsid w:val="00595106"/>
    <w:rsid w:val="00595692"/>
    <w:rsid w:val="005956E4"/>
    <w:rsid w:val="0059573E"/>
    <w:rsid w:val="00595789"/>
    <w:rsid w:val="00595B7B"/>
    <w:rsid w:val="00596014"/>
    <w:rsid w:val="00596020"/>
    <w:rsid w:val="0059632F"/>
    <w:rsid w:val="005967A2"/>
    <w:rsid w:val="005972CF"/>
    <w:rsid w:val="00597799"/>
    <w:rsid w:val="005977F9"/>
    <w:rsid w:val="00597BA8"/>
    <w:rsid w:val="005A01E7"/>
    <w:rsid w:val="005A02C8"/>
    <w:rsid w:val="005A02F9"/>
    <w:rsid w:val="005A080E"/>
    <w:rsid w:val="005A09E5"/>
    <w:rsid w:val="005A1473"/>
    <w:rsid w:val="005A19FF"/>
    <w:rsid w:val="005A1A96"/>
    <w:rsid w:val="005A2074"/>
    <w:rsid w:val="005A245C"/>
    <w:rsid w:val="005A24AE"/>
    <w:rsid w:val="005A2711"/>
    <w:rsid w:val="005A3394"/>
    <w:rsid w:val="005A33EE"/>
    <w:rsid w:val="005A3AD9"/>
    <w:rsid w:val="005A403A"/>
    <w:rsid w:val="005A41F7"/>
    <w:rsid w:val="005A43BE"/>
    <w:rsid w:val="005A4624"/>
    <w:rsid w:val="005A5011"/>
    <w:rsid w:val="005A508D"/>
    <w:rsid w:val="005A5F3B"/>
    <w:rsid w:val="005A60BA"/>
    <w:rsid w:val="005A6C95"/>
    <w:rsid w:val="005A6E09"/>
    <w:rsid w:val="005A70CD"/>
    <w:rsid w:val="005A7550"/>
    <w:rsid w:val="005A761B"/>
    <w:rsid w:val="005A79F3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FD3"/>
    <w:rsid w:val="005B330B"/>
    <w:rsid w:val="005B41B3"/>
    <w:rsid w:val="005B4289"/>
    <w:rsid w:val="005B47AD"/>
    <w:rsid w:val="005B4E29"/>
    <w:rsid w:val="005B58AA"/>
    <w:rsid w:val="005B5926"/>
    <w:rsid w:val="005B5A74"/>
    <w:rsid w:val="005B5D00"/>
    <w:rsid w:val="005B5DBE"/>
    <w:rsid w:val="005B61E6"/>
    <w:rsid w:val="005B66DA"/>
    <w:rsid w:val="005B6927"/>
    <w:rsid w:val="005B698D"/>
    <w:rsid w:val="005B6B33"/>
    <w:rsid w:val="005B6B72"/>
    <w:rsid w:val="005B6B84"/>
    <w:rsid w:val="005B6BFD"/>
    <w:rsid w:val="005B6C22"/>
    <w:rsid w:val="005B7331"/>
    <w:rsid w:val="005B75B6"/>
    <w:rsid w:val="005B76BE"/>
    <w:rsid w:val="005B789E"/>
    <w:rsid w:val="005B7F6E"/>
    <w:rsid w:val="005C043D"/>
    <w:rsid w:val="005C0B32"/>
    <w:rsid w:val="005C0C11"/>
    <w:rsid w:val="005C111C"/>
    <w:rsid w:val="005C12AC"/>
    <w:rsid w:val="005C1C90"/>
    <w:rsid w:val="005C1CEF"/>
    <w:rsid w:val="005C1DDD"/>
    <w:rsid w:val="005C1EF5"/>
    <w:rsid w:val="005C25B4"/>
    <w:rsid w:val="005C29EC"/>
    <w:rsid w:val="005C2EE7"/>
    <w:rsid w:val="005C340E"/>
    <w:rsid w:val="005C3964"/>
    <w:rsid w:val="005C428A"/>
    <w:rsid w:val="005C4330"/>
    <w:rsid w:val="005C470E"/>
    <w:rsid w:val="005C4787"/>
    <w:rsid w:val="005C4997"/>
    <w:rsid w:val="005C5113"/>
    <w:rsid w:val="005C52C0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F17"/>
    <w:rsid w:val="005D101F"/>
    <w:rsid w:val="005D1247"/>
    <w:rsid w:val="005D1C3B"/>
    <w:rsid w:val="005D1D60"/>
    <w:rsid w:val="005D205D"/>
    <w:rsid w:val="005D2111"/>
    <w:rsid w:val="005D290E"/>
    <w:rsid w:val="005D2CD5"/>
    <w:rsid w:val="005D2F54"/>
    <w:rsid w:val="005D33D2"/>
    <w:rsid w:val="005D353D"/>
    <w:rsid w:val="005D39AD"/>
    <w:rsid w:val="005D3CF4"/>
    <w:rsid w:val="005D3FD5"/>
    <w:rsid w:val="005D550B"/>
    <w:rsid w:val="005D593D"/>
    <w:rsid w:val="005D5D35"/>
    <w:rsid w:val="005D63A5"/>
    <w:rsid w:val="005D64AA"/>
    <w:rsid w:val="005D69A4"/>
    <w:rsid w:val="005D7637"/>
    <w:rsid w:val="005D79B5"/>
    <w:rsid w:val="005D7BDA"/>
    <w:rsid w:val="005E01C7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2B"/>
    <w:rsid w:val="005E2FB1"/>
    <w:rsid w:val="005E336A"/>
    <w:rsid w:val="005E3850"/>
    <w:rsid w:val="005E3A9C"/>
    <w:rsid w:val="005E3EB4"/>
    <w:rsid w:val="005E3FEB"/>
    <w:rsid w:val="005E40C8"/>
    <w:rsid w:val="005E43DF"/>
    <w:rsid w:val="005E453E"/>
    <w:rsid w:val="005E455E"/>
    <w:rsid w:val="005E4831"/>
    <w:rsid w:val="005E48DE"/>
    <w:rsid w:val="005E566F"/>
    <w:rsid w:val="005E5C43"/>
    <w:rsid w:val="005E5EB1"/>
    <w:rsid w:val="005E64AF"/>
    <w:rsid w:val="005E64EC"/>
    <w:rsid w:val="005E6BE9"/>
    <w:rsid w:val="005E71A5"/>
    <w:rsid w:val="005E7221"/>
    <w:rsid w:val="005E772C"/>
    <w:rsid w:val="005E777B"/>
    <w:rsid w:val="005E797D"/>
    <w:rsid w:val="005F03D5"/>
    <w:rsid w:val="005F0860"/>
    <w:rsid w:val="005F0A20"/>
    <w:rsid w:val="005F0E0B"/>
    <w:rsid w:val="005F11C8"/>
    <w:rsid w:val="005F14A7"/>
    <w:rsid w:val="005F1B20"/>
    <w:rsid w:val="005F1E18"/>
    <w:rsid w:val="005F27E0"/>
    <w:rsid w:val="005F29C0"/>
    <w:rsid w:val="005F2A66"/>
    <w:rsid w:val="005F2B32"/>
    <w:rsid w:val="005F2C5F"/>
    <w:rsid w:val="005F3176"/>
    <w:rsid w:val="005F3549"/>
    <w:rsid w:val="005F36F4"/>
    <w:rsid w:val="005F3D56"/>
    <w:rsid w:val="005F3D8C"/>
    <w:rsid w:val="005F431A"/>
    <w:rsid w:val="005F44BD"/>
    <w:rsid w:val="005F491A"/>
    <w:rsid w:val="005F4EA9"/>
    <w:rsid w:val="005F5271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87"/>
    <w:rsid w:val="005F764A"/>
    <w:rsid w:val="005F78D3"/>
    <w:rsid w:val="005F7E88"/>
    <w:rsid w:val="005F7FFC"/>
    <w:rsid w:val="0060008E"/>
    <w:rsid w:val="006003C6"/>
    <w:rsid w:val="006005C1"/>
    <w:rsid w:val="00600CE1"/>
    <w:rsid w:val="00600E1F"/>
    <w:rsid w:val="006011A0"/>
    <w:rsid w:val="006015AF"/>
    <w:rsid w:val="00601AE0"/>
    <w:rsid w:val="00601C10"/>
    <w:rsid w:val="00601C1B"/>
    <w:rsid w:val="00601CF8"/>
    <w:rsid w:val="00602A78"/>
    <w:rsid w:val="00602BCA"/>
    <w:rsid w:val="00602BF3"/>
    <w:rsid w:val="00602D27"/>
    <w:rsid w:val="00602FC8"/>
    <w:rsid w:val="0060305F"/>
    <w:rsid w:val="006034C7"/>
    <w:rsid w:val="00604617"/>
    <w:rsid w:val="00604730"/>
    <w:rsid w:val="006049CE"/>
    <w:rsid w:val="00604AE3"/>
    <w:rsid w:val="00604D1B"/>
    <w:rsid w:val="00605030"/>
    <w:rsid w:val="0060528A"/>
    <w:rsid w:val="006052A3"/>
    <w:rsid w:val="006053D8"/>
    <w:rsid w:val="006057CF"/>
    <w:rsid w:val="006059A0"/>
    <w:rsid w:val="00605A1A"/>
    <w:rsid w:val="00606054"/>
    <w:rsid w:val="0060611E"/>
    <w:rsid w:val="0060634F"/>
    <w:rsid w:val="006063E0"/>
    <w:rsid w:val="0060660B"/>
    <w:rsid w:val="00606906"/>
    <w:rsid w:val="00606EE7"/>
    <w:rsid w:val="00606FAA"/>
    <w:rsid w:val="006072D2"/>
    <w:rsid w:val="00607C10"/>
    <w:rsid w:val="00607CED"/>
    <w:rsid w:val="006103B7"/>
    <w:rsid w:val="006105ED"/>
    <w:rsid w:val="00611BA6"/>
    <w:rsid w:val="00611D16"/>
    <w:rsid w:val="006120BB"/>
    <w:rsid w:val="006129CC"/>
    <w:rsid w:val="00612D19"/>
    <w:rsid w:val="0061330F"/>
    <w:rsid w:val="00613641"/>
    <w:rsid w:val="00613BBB"/>
    <w:rsid w:val="00613BED"/>
    <w:rsid w:val="00614139"/>
    <w:rsid w:val="0061441E"/>
    <w:rsid w:val="00614483"/>
    <w:rsid w:val="0061478C"/>
    <w:rsid w:val="0061516E"/>
    <w:rsid w:val="006151BC"/>
    <w:rsid w:val="00615204"/>
    <w:rsid w:val="006154F0"/>
    <w:rsid w:val="006156F3"/>
    <w:rsid w:val="006157E6"/>
    <w:rsid w:val="00615D5F"/>
    <w:rsid w:val="00615E77"/>
    <w:rsid w:val="006162A3"/>
    <w:rsid w:val="00616C7D"/>
    <w:rsid w:val="0061735F"/>
    <w:rsid w:val="00617A4A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19F1"/>
    <w:rsid w:val="00622134"/>
    <w:rsid w:val="006226AF"/>
    <w:rsid w:val="00622789"/>
    <w:rsid w:val="00623148"/>
    <w:rsid w:val="006233C1"/>
    <w:rsid w:val="006235B3"/>
    <w:rsid w:val="00623D75"/>
    <w:rsid w:val="006242E1"/>
    <w:rsid w:val="006244E3"/>
    <w:rsid w:val="00624649"/>
    <w:rsid w:val="006249A7"/>
    <w:rsid w:val="006249D1"/>
    <w:rsid w:val="00624A2B"/>
    <w:rsid w:val="00624D4F"/>
    <w:rsid w:val="00624F9B"/>
    <w:rsid w:val="006251B8"/>
    <w:rsid w:val="00625713"/>
    <w:rsid w:val="00625B22"/>
    <w:rsid w:val="00625C53"/>
    <w:rsid w:val="00626415"/>
    <w:rsid w:val="00626447"/>
    <w:rsid w:val="0062645B"/>
    <w:rsid w:val="0062692A"/>
    <w:rsid w:val="0062768B"/>
    <w:rsid w:val="0062780D"/>
    <w:rsid w:val="00627A49"/>
    <w:rsid w:val="00627D2B"/>
    <w:rsid w:val="00627D60"/>
    <w:rsid w:val="00627E30"/>
    <w:rsid w:val="00630169"/>
    <w:rsid w:val="006303FC"/>
    <w:rsid w:val="00630428"/>
    <w:rsid w:val="0063086F"/>
    <w:rsid w:val="006308A3"/>
    <w:rsid w:val="006309D1"/>
    <w:rsid w:val="00630AF3"/>
    <w:rsid w:val="00630C24"/>
    <w:rsid w:val="00630E40"/>
    <w:rsid w:val="00631575"/>
    <w:rsid w:val="00631716"/>
    <w:rsid w:val="0063179F"/>
    <w:rsid w:val="006317A4"/>
    <w:rsid w:val="0063189A"/>
    <w:rsid w:val="00631ABD"/>
    <w:rsid w:val="00632259"/>
    <w:rsid w:val="00632765"/>
    <w:rsid w:val="00632DD8"/>
    <w:rsid w:val="006338DA"/>
    <w:rsid w:val="0063390C"/>
    <w:rsid w:val="00633A5E"/>
    <w:rsid w:val="00633F36"/>
    <w:rsid w:val="00633F74"/>
    <w:rsid w:val="00634A09"/>
    <w:rsid w:val="00634CEA"/>
    <w:rsid w:val="00635381"/>
    <w:rsid w:val="00635641"/>
    <w:rsid w:val="00635AEB"/>
    <w:rsid w:val="00635FFA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2A6"/>
    <w:rsid w:val="006405A2"/>
    <w:rsid w:val="00640699"/>
    <w:rsid w:val="0064083A"/>
    <w:rsid w:val="006408BF"/>
    <w:rsid w:val="0064096C"/>
    <w:rsid w:val="006415F1"/>
    <w:rsid w:val="006417E0"/>
    <w:rsid w:val="006418AC"/>
    <w:rsid w:val="006418D2"/>
    <w:rsid w:val="006419D4"/>
    <w:rsid w:val="00641A4E"/>
    <w:rsid w:val="00641E1E"/>
    <w:rsid w:val="006423FA"/>
    <w:rsid w:val="00642453"/>
    <w:rsid w:val="00642C54"/>
    <w:rsid w:val="00642DB8"/>
    <w:rsid w:val="00643299"/>
    <w:rsid w:val="006438BE"/>
    <w:rsid w:val="00643EA2"/>
    <w:rsid w:val="006442A0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B69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2EB1"/>
    <w:rsid w:val="006532A5"/>
    <w:rsid w:val="00653AC4"/>
    <w:rsid w:val="00653C52"/>
    <w:rsid w:val="00653CB9"/>
    <w:rsid w:val="006540C1"/>
    <w:rsid w:val="00654118"/>
    <w:rsid w:val="0065460C"/>
    <w:rsid w:val="00654642"/>
    <w:rsid w:val="00654A84"/>
    <w:rsid w:val="00654AB9"/>
    <w:rsid w:val="00654AF4"/>
    <w:rsid w:val="00654CB8"/>
    <w:rsid w:val="0065561D"/>
    <w:rsid w:val="006559AA"/>
    <w:rsid w:val="00655D2D"/>
    <w:rsid w:val="00655F61"/>
    <w:rsid w:val="00656198"/>
    <w:rsid w:val="006562F3"/>
    <w:rsid w:val="006565D3"/>
    <w:rsid w:val="0065692A"/>
    <w:rsid w:val="006569F2"/>
    <w:rsid w:val="00656A0C"/>
    <w:rsid w:val="00656F36"/>
    <w:rsid w:val="00656F87"/>
    <w:rsid w:val="00656FC3"/>
    <w:rsid w:val="00657417"/>
    <w:rsid w:val="00657693"/>
    <w:rsid w:val="006576B9"/>
    <w:rsid w:val="00657861"/>
    <w:rsid w:val="00657B05"/>
    <w:rsid w:val="00657B97"/>
    <w:rsid w:val="00660010"/>
    <w:rsid w:val="00660083"/>
    <w:rsid w:val="006604A0"/>
    <w:rsid w:val="006605CA"/>
    <w:rsid w:val="00660680"/>
    <w:rsid w:val="0066080E"/>
    <w:rsid w:val="00660BFB"/>
    <w:rsid w:val="00660E23"/>
    <w:rsid w:val="00660F41"/>
    <w:rsid w:val="00661799"/>
    <w:rsid w:val="006621E3"/>
    <w:rsid w:val="00662723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5BB"/>
    <w:rsid w:val="006656C0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F8A"/>
    <w:rsid w:val="0067269F"/>
    <w:rsid w:val="006726CB"/>
    <w:rsid w:val="0067272F"/>
    <w:rsid w:val="0067276D"/>
    <w:rsid w:val="00672E8B"/>
    <w:rsid w:val="00672FC9"/>
    <w:rsid w:val="00673117"/>
    <w:rsid w:val="006732CE"/>
    <w:rsid w:val="00673632"/>
    <w:rsid w:val="00673881"/>
    <w:rsid w:val="00673BA4"/>
    <w:rsid w:val="00674C5D"/>
    <w:rsid w:val="00674ED8"/>
    <w:rsid w:val="006752B8"/>
    <w:rsid w:val="00675533"/>
    <w:rsid w:val="00675793"/>
    <w:rsid w:val="006759A7"/>
    <w:rsid w:val="00675A1D"/>
    <w:rsid w:val="00675A50"/>
    <w:rsid w:val="00675C5E"/>
    <w:rsid w:val="00675CAE"/>
    <w:rsid w:val="00676816"/>
    <w:rsid w:val="00676851"/>
    <w:rsid w:val="00676F0B"/>
    <w:rsid w:val="006773D1"/>
    <w:rsid w:val="006775DC"/>
    <w:rsid w:val="00677F4A"/>
    <w:rsid w:val="006801BB"/>
    <w:rsid w:val="006802E3"/>
    <w:rsid w:val="00680496"/>
    <w:rsid w:val="00680CC6"/>
    <w:rsid w:val="0068122E"/>
    <w:rsid w:val="0068241B"/>
    <w:rsid w:val="00682BED"/>
    <w:rsid w:val="00683733"/>
    <w:rsid w:val="00683889"/>
    <w:rsid w:val="006838CA"/>
    <w:rsid w:val="00683B59"/>
    <w:rsid w:val="00683CC8"/>
    <w:rsid w:val="006842A2"/>
    <w:rsid w:val="006848BB"/>
    <w:rsid w:val="00684A44"/>
    <w:rsid w:val="00684EC7"/>
    <w:rsid w:val="00685075"/>
    <w:rsid w:val="00685178"/>
    <w:rsid w:val="00685339"/>
    <w:rsid w:val="00685597"/>
    <w:rsid w:val="006855B5"/>
    <w:rsid w:val="00685716"/>
    <w:rsid w:val="006859F4"/>
    <w:rsid w:val="00685FC6"/>
    <w:rsid w:val="00686338"/>
    <w:rsid w:val="0068731C"/>
    <w:rsid w:val="00687893"/>
    <w:rsid w:val="00687BAA"/>
    <w:rsid w:val="006904AD"/>
    <w:rsid w:val="006905D5"/>
    <w:rsid w:val="006905F1"/>
    <w:rsid w:val="006912E6"/>
    <w:rsid w:val="006914E9"/>
    <w:rsid w:val="00691815"/>
    <w:rsid w:val="00691822"/>
    <w:rsid w:val="00691B0A"/>
    <w:rsid w:val="00691E51"/>
    <w:rsid w:val="006920CA"/>
    <w:rsid w:val="00692419"/>
    <w:rsid w:val="006926FD"/>
    <w:rsid w:val="006927F0"/>
    <w:rsid w:val="0069292B"/>
    <w:rsid w:val="00692C4E"/>
    <w:rsid w:val="00693625"/>
    <w:rsid w:val="006936DB"/>
    <w:rsid w:val="00693801"/>
    <w:rsid w:val="006943D0"/>
    <w:rsid w:val="006943E4"/>
    <w:rsid w:val="006944B8"/>
    <w:rsid w:val="00694706"/>
    <w:rsid w:val="00694C99"/>
    <w:rsid w:val="00694DF8"/>
    <w:rsid w:val="006955BB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273"/>
    <w:rsid w:val="006A06E3"/>
    <w:rsid w:val="006A0B03"/>
    <w:rsid w:val="006A0ECA"/>
    <w:rsid w:val="006A11F4"/>
    <w:rsid w:val="006A14A8"/>
    <w:rsid w:val="006A182D"/>
    <w:rsid w:val="006A1ADF"/>
    <w:rsid w:val="006A1BAC"/>
    <w:rsid w:val="006A23AC"/>
    <w:rsid w:val="006A2835"/>
    <w:rsid w:val="006A2C5F"/>
    <w:rsid w:val="006A30D5"/>
    <w:rsid w:val="006A3411"/>
    <w:rsid w:val="006A3851"/>
    <w:rsid w:val="006A3A19"/>
    <w:rsid w:val="006A3B9E"/>
    <w:rsid w:val="006A3D6D"/>
    <w:rsid w:val="006A3D73"/>
    <w:rsid w:val="006A3E61"/>
    <w:rsid w:val="006A43EA"/>
    <w:rsid w:val="006A471A"/>
    <w:rsid w:val="006A4AC9"/>
    <w:rsid w:val="006A521C"/>
    <w:rsid w:val="006A5290"/>
    <w:rsid w:val="006A5C11"/>
    <w:rsid w:val="006A6290"/>
    <w:rsid w:val="006A6A1A"/>
    <w:rsid w:val="006A6BAB"/>
    <w:rsid w:val="006A6C28"/>
    <w:rsid w:val="006A6C9E"/>
    <w:rsid w:val="006A76ED"/>
    <w:rsid w:val="006A777A"/>
    <w:rsid w:val="006A7821"/>
    <w:rsid w:val="006A7AE9"/>
    <w:rsid w:val="006A7C81"/>
    <w:rsid w:val="006A7C9D"/>
    <w:rsid w:val="006A7F1D"/>
    <w:rsid w:val="006A7FED"/>
    <w:rsid w:val="006B0264"/>
    <w:rsid w:val="006B0BF0"/>
    <w:rsid w:val="006B0D7E"/>
    <w:rsid w:val="006B1D88"/>
    <w:rsid w:val="006B1E59"/>
    <w:rsid w:val="006B269C"/>
    <w:rsid w:val="006B2758"/>
    <w:rsid w:val="006B2995"/>
    <w:rsid w:val="006B2B19"/>
    <w:rsid w:val="006B2F13"/>
    <w:rsid w:val="006B2F42"/>
    <w:rsid w:val="006B3335"/>
    <w:rsid w:val="006B33FB"/>
    <w:rsid w:val="006B34E9"/>
    <w:rsid w:val="006B3EFD"/>
    <w:rsid w:val="006B40C8"/>
    <w:rsid w:val="006B4141"/>
    <w:rsid w:val="006B4335"/>
    <w:rsid w:val="006B472A"/>
    <w:rsid w:val="006B4BDB"/>
    <w:rsid w:val="006B4E7F"/>
    <w:rsid w:val="006B5149"/>
    <w:rsid w:val="006B549F"/>
    <w:rsid w:val="006B54EB"/>
    <w:rsid w:val="006B5AFF"/>
    <w:rsid w:val="006B6313"/>
    <w:rsid w:val="006B65CB"/>
    <w:rsid w:val="006B765D"/>
    <w:rsid w:val="006B767F"/>
    <w:rsid w:val="006B77ED"/>
    <w:rsid w:val="006C01F4"/>
    <w:rsid w:val="006C0867"/>
    <w:rsid w:val="006C12F3"/>
    <w:rsid w:val="006C1503"/>
    <w:rsid w:val="006C215A"/>
    <w:rsid w:val="006C24C7"/>
    <w:rsid w:val="006C273C"/>
    <w:rsid w:val="006C2FF1"/>
    <w:rsid w:val="006C374A"/>
    <w:rsid w:val="006C3873"/>
    <w:rsid w:val="006C3A0F"/>
    <w:rsid w:val="006C3B9C"/>
    <w:rsid w:val="006C3CC0"/>
    <w:rsid w:val="006C417C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C7B8D"/>
    <w:rsid w:val="006D045E"/>
    <w:rsid w:val="006D05F4"/>
    <w:rsid w:val="006D0930"/>
    <w:rsid w:val="006D0B6D"/>
    <w:rsid w:val="006D1549"/>
    <w:rsid w:val="006D16EC"/>
    <w:rsid w:val="006D1A5F"/>
    <w:rsid w:val="006D1D85"/>
    <w:rsid w:val="006D1F0A"/>
    <w:rsid w:val="006D26DB"/>
    <w:rsid w:val="006D2CD2"/>
    <w:rsid w:val="006D3429"/>
    <w:rsid w:val="006D366D"/>
    <w:rsid w:val="006D381C"/>
    <w:rsid w:val="006D39EA"/>
    <w:rsid w:val="006D3CE0"/>
    <w:rsid w:val="006D3F17"/>
    <w:rsid w:val="006D4801"/>
    <w:rsid w:val="006D487E"/>
    <w:rsid w:val="006D4A33"/>
    <w:rsid w:val="006D53DF"/>
    <w:rsid w:val="006D5482"/>
    <w:rsid w:val="006D54F7"/>
    <w:rsid w:val="006D5604"/>
    <w:rsid w:val="006D5CDA"/>
    <w:rsid w:val="006D5DE7"/>
    <w:rsid w:val="006D65F5"/>
    <w:rsid w:val="006D6D76"/>
    <w:rsid w:val="006D7902"/>
    <w:rsid w:val="006D7C9D"/>
    <w:rsid w:val="006D7CD6"/>
    <w:rsid w:val="006D7D85"/>
    <w:rsid w:val="006E045E"/>
    <w:rsid w:val="006E047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6C6"/>
    <w:rsid w:val="006E4705"/>
    <w:rsid w:val="006E470D"/>
    <w:rsid w:val="006E49DF"/>
    <w:rsid w:val="006E4BC0"/>
    <w:rsid w:val="006E4E81"/>
    <w:rsid w:val="006E58CF"/>
    <w:rsid w:val="006E6241"/>
    <w:rsid w:val="006E645F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022"/>
    <w:rsid w:val="006F253F"/>
    <w:rsid w:val="006F27A3"/>
    <w:rsid w:val="006F286E"/>
    <w:rsid w:val="006F2D3F"/>
    <w:rsid w:val="006F301F"/>
    <w:rsid w:val="006F3419"/>
    <w:rsid w:val="006F36AD"/>
    <w:rsid w:val="006F3B52"/>
    <w:rsid w:val="006F47C7"/>
    <w:rsid w:val="006F48EA"/>
    <w:rsid w:val="006F4EE2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6CE2"/>
    <w:rsid w:val="006F707D"/>
    <w:rsid w:val="006F75A6"/>
    <w:rsid w:val="006F7ADB"/>
    <w:rsid w:val="006F7CF1"/>
    <w:rsid w:val="00700821"/>
    <w:rsid w:val="00700FEB"/>
    <w:rsid w:val="007010A7"/>
    <w:rsid w:val="007011D1"/>
    <w:rsid w:val="007011D8"/>
    <w:rsid w:val="00702723"/>
    <w:rsid w:val="00702788"/>
    <w:rsid w:val="00702B12"/>
    <w:rsid w:val="00702BCA"/>
    <w:rsid w:val="00702E42"/>
    <w:rsid w:val="0070303A"/>
    <w:rsid w:val="0070328F"/>
    <w:rsid w:val="007038ED"/>
    <w:rsid w:val="00703E84"/>
    <w:rsid w:val="00704015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8BA"/>
    <w:rsid w:val="00707C37"/>
    <w:rsid w:val="00707DF8"/>
    <w:rsid w:val="00710164"/>
    <w:rsid w:val="00710167"/>
    <w:rsid w:val="0071054F"/>
    <w:rsid w:val="0071055C"/>
    <w:rsid w:val="00710595"/>
    <w:rsid w:val="00710870"/>
    <w:rsid w:val="007110B3"/>
    <w:rsid w:val="007113AF"/>
    <w:rsid w:val="00711A27"/>
    <w:rsid w:val="00711E22"/>
    <w:rsid w:val="00712020"/>
    <w:rsid w:val="00712026"/>
    <w:rsid w:val="007121C0"/>
    <w:rsid w:val="007125C2"/>
    <w:rsid w:val="00712638"/>
    <w:rsid w:val="0071276A"/>
    <w:rsid w:val="00712B22"/>
    <w:rsid w:val="00712D93"/>
    <w:rsid w:val="00712DC4"/>
    <w:rsid w:val="007139BF"/>
    <w:rsid w:val="00713C11"/>
    <w:rsid w:val="00714406"/>
    <w:rsid w:val="00714A38"/>
    <w:rsid w:val="00714A85"/>
    <w:rsid w:val="00714AFE"/>
    <w:rsid w:val="00714B10"/>
    <w:rsid w:val="00714B64"/>
    <w:rsid w:val="00714BA7"/>
    <w:rsid w:val="00714DBE"/>
    <w:rsid w:val="00714E26"/>
    <w:rsid w:val="00714F03"/>
    <w:rsid w:val="00715368"/>
    <w:rsid w:val="00715C06"/>
    <w:rsid w:val="007166F7"/>
    <w:rsid w:val="00716D4E"/>
    <w:rsid w:val="0071717E"/>
    <w:rsid w:val="0071735C"/>
    <w:rsid w:val="00717451"/>
    <w:rsid w:val="00717763"/>
    <w:rsid w:val="00720A2C"/>
    <w:rsid w:val="00720B85"/>
    <w:rsid w:val="00720C22"/>
    <w:rsid w:val="00720C6E"/>
    <w:rsid w:val="00720E58"/>
    <w:rsid w:val="00720E79"/>
    <w:rsid w:val="00720F9E"/>
    <w:rsid w:val="00721496"/>
    <w:rsid w:val="00722900"/>
    <w:rsid w:val="00722BE6"/>
    <w:rsid w:val="00722CD9"/>
    <w:rsid w:val="00722DC9"/>
    <w:rsid w:val="00722EF9"/>
    <w:rsid w:val="00723201"/>
    <w:rsid w:val="00723269"/>
    <w:rsid w:val="007232F1"/>
    <w:rsid w:val="00723728"/>
    <w:rsid w:val="00723F60"/>
    <w:rsid w:val="0072406F"/>
    <w:rsid w:val="0072454A"/>
    <w:rsid w:val="007245B1"/>
    <w:rsid w:val="00724952"/>
    <w:rsid w:val="00724BD5"/>
    <w:rsid w:val="00724CD4"/>
    <w:rsid w:val="00724CFE"/>
    <w:rsid w:val="0072502E"/>
    <w:rsid w:val="00725530"/>
    <w:rsid w:val="00725664"/>
    <w:rsid w:val="00725CA6"/>
    <w:rsid w:val="00725D1A"/>
    <w:rsid w:val="00725DF3"/>
    <w:rsid w:val="00725F4D"/>
    <w:rsid w:val="00726B7D"/>
    <w:rsid w:val="00727285"/>
    <w:rsid w:val="00727380"/>
    <w:rsid w:val="00727A21"/>
    <w:rsid w:val="00727A5D"/>
    <w:rsid w:val="00727D91"/>
    <w:rsid w:val="00727E44"/>
    <w:rsid w:val="00730152"/>
    <w:rsid w:val="007301B7"/>
    <w:rsid w:val="0073071A"/>
    <w:rsid w:val="00730DD2"/>
    <w:rsid w:val="00730E03"/>
    <w:rsid w:val="00730F90"/>
    <w:rsid w:val="007310E4"/>
    <w:rsid w:val="00731129"/>
    <w:rsid w:val="007313F9"/>
    <w:rsid w:val="007315FE"/>
    <w:rsid w:val="00731D9E"/>
    <w:rsid w:val="00732382"/>
    <w:rsid w:val="00732732"/>
    <w:rsid w:val="007330AB"/>
    <w:rsid w:val="0073397C"/>
    <w:rsid w:val="00733E78"/>
    <w:rsid w:val="00733F0C"/>
    <w:rsid w:val="00734051"/>
    <w:rsid w:val="007341BF"/>
    <w:rsid w:val="00734519"/>
    <w:rsid w:val="0073458B"/>
    <w:rsid w:val="00734850"/>
    <w:rsid w:val="00734B84"/>
    <w:rsid w:val="007354D4"/>
    <w:rsid w:val="00735D2A"/>
    <w:rsid w:val="00735EBF"/>
    <w:rsid w:val="007365ED"/>
    <w:rsid w:val="00736709"/>
    <w:rsid w:val="00736927"/>
    <w:rsid w:val="00736D0F"/>
    <w:rsid w:val="007373D2"/>
    <w:rsid w:val="0073779C"/>
    <w:rsid w:val="00737A4B"/>
    <w:rsid w:val="00737FC3"/>
    <w:rsid w:val="00740008"/>
    <w:rsid w:val="0074077C"/>
    <w:rsid w:val="007408EF"/>
    <w:rsid w:val="007408F5"/>
    <w:rsid w:val="00741355"/>
    <w:rsid w:val="00741C45"/>
    <w:rsid w:val="00741C56"/>
    <w:rsid w:val="00741C83"/>
    <w:rsid w:val="00741E9A"/>
    <w:rsid w:val="00742683"/>
    <w:rsid w:val="00742891"/>
    <w:rsid w:val="00742977"/>
    <w:rsid w:val="00742C3D"/>
    <w:rsid w:val="00742DAD"/>
    <w:rsid w:val="0074304D"/>
    <w:rsid w:val="00743455"/>
    <w:rsid w:val="007435B8"/>
    <w:rsid w:val="007435EC"/>
    <w:rsid w:val="007444AE"/>
    <w:rsid w:val="007447C6"/>
    <w:rsid w:val="007449FE"/>
    <w:rsid w:val="00744CEC"/>
    <w:rsid w:val="0074556A"/>
    <w:rsid w:val="00745612"/>
    <w:rsid w:val="007457BC"/>
    <w:rsid w:val="00745A05"/>
    <w:rsid w:val="00745C64"/>
    <w:rsid w:val="00745D00"/>
    <w:rsid w:val="00745F8E"/>
    <w:rsid w:val="00746452"/>
    <w:rsid w:val="00746564"/>
    <w:rsid w:val="00746721"/>
    <w:rsid w:val="007467D4"/>
    <w:rsid w:val="00746A39"/>
    <w:rsid w:val="00746A80"/>
    <w:rsid w:val="00746EB6"/>
    <w:rsid w:val="0074758B"/>
    <w:rsid w:val="007475FB"/>
    <w:rsid w:val="007476C2"/>
    <w:rsid w:val="00747741"/>
    <w:rsid w:val="00747C00"/>
    <w:rsid w:val="007505F4"/>
    <w:rsid w:val="00750979"/>
    <w:rsid w:val="00751313"/>
    <w:rsid w:val="007514AA"/>
    <w:rsid w:val="00751760"/>
    <w:rsid w:val="007518C9"/>
    <w:rsid w:val="00751E00"/>
    <w:rsid w:val="0075218A"/>
    <w:rsid w:val="00752238"/>
    <w:rsid w:val="00752A7C"/>
    <w:rsid w:val="00752DE0"/>
    <w:rsid w:val="00752E14"/>
    <w:rsid w:val="007533FD"/>
    <w:rsid w:val="00753DA5"/>
    <w:rsid w:val="00753F4E"/>
    <w:rsid w:val="007548C4"/>
    <w:rsid w:val="00754C6A"/>
    <w:rsid w:val="00754E53"/>
    <w:rsid w:val="0075502B"/>
    <w:rsid w:val="00755633"/>
    <w:rsid w:val="00755639"/>
    <w:rsid w:val="00755B6F"/>
    <w:rsid w:val="007566E8"/>
    <w:rsid w:val="00756A17"/>
    <w:rsid w:val="00756B41"/>
    <w:rsid w:val="00756F29"/>
    <w:rsid w:val="0075737D"/>
    <w:rsid w:val="00757435"/>
    <w:rsid w:val="00757624"/>
    <w:rsid w:val="007576EC"/>
    <w:rsid w:val="00757957"/>
    <w:rsid w:val="00760931"/>
    <w:rsid w:val="00760978"/>
    <w:rsid w:val="007609FD"/>
    <w:rsid w:val="00760D42"/>
    <w:rsid w:val="0076106B"/>
    <w:rsid w:val="00761822"/>
    <w:rsid w:val="00761C5E"/>
    <w:rsid w:val="00761E24"/>
    <w:rsid w:val="00762034"/>
    <w:rsid w:val="0076236A"/>
    <w:rsid w:val="007623B0"/>
    <w:rsid w:val="00762A7D"/>
    <w:rsid w:val="00762C58"/>
    <w:rsid w:val="00763020"/>
    <w:rsid w:val="007635F4"/>
    <w:rsid w:val="0076392A"/>
    <w:rsid w:val="007639E2"/>
    <w:rsid w:val="00763B9E"/>
    <w:rsid w:val="00764588"/>
    <w:rsid w:val="007648FE"/>
    <w:rsid w:val="00764B39"/>
    <w:rsid w:val="00764B90"/>
    <w:rsid w:val="0076536F"/>
    <w:rsid w:val="00765C1A"/>
    <w:rsid w:val="007662CC"/>
    <w:rsid w:val="007663A9"/>
    <w:rsid w:val="007664EA"/>
    <w:rsid w:val="007667C4"/>
    <w:rsid w:val="007670FC"/>
    <w:rsid w:val="00767282"/>
    <w:rsid w:val="007678B9"/>
    <w:rsid w:val="00767AB9"/>
    <w:rsid w:val="00767DDD"/>
    <w:rsid w:val="00767F7F"/>
    <w:rsid w:val="007703EA"/>
    <w:rsid w:val="00770610"/>
    <w:rsid w:val="00770875"/>
    <w:rsid w:val="00770A2A"/>
    <w:rsid w:val="00770B94"/>
    <w:rsid w:val="00770C49"/>
    <w:rsid w:val="00770D1B"/>
    <w:rsid w:val="00770F79"/>
    <w:rsid w:val="007711D3"/>
    <w:rsid w:val="0077130E"/>
    <w:rsid w:val="007713D7"/>
    <w:rsid w:val="00771922"/>
    <w:rsid w:val="00771B91"/>
    <w:rsid w:val="00771BF6"/>
    <w:rsid w:val="0077249A"/>
    <w:rsid w:val="0077262C"/>
    <w:rsid w:val="00772A29"/>
    <w:rsid w:val="00773B3E"/>
    <w:rsid w:val="00773C60"/>
    <w:rsid w:val="00773E65"/>
    <w:rsid w:val="00773E8E"/>
    <w:rsid w:val="00773EE9"/>
    <w:rsid w:val="00773FA5"/>
    <w:rsid w:val="007741B0"/>
    <w:rsid w:val="00774348"/>
    <w:rsid w:val="007745D3"/>
    <w:rsid w:val="007746DC"/>
    <w:rsid w:val="00774A6A"/>
    <w:rsid w:val="00774B41"/>
    <w:rsid w:val="00774E19"/>
    <w:rsid w:val="0077558B"/>
    <w:rsid w:val="007756E4"/>
    <w:rsid w:val="00775865"/>
    <w:rsid w:val="00776667"/>
    <w:rsid w:val="00776874"/>
    <w:rsid w:val="0077726C"/>
    <w:rsid w:val="00777AAB"/>
    <w:rsid w:val="00777B86"/>
    <w:rsid w:val="00780108"/>
    <w:rsid w:val="007802D3"/>
    <w:rsid w:val="007805C9"/>
    <w:rsid w:val="007808E5"/>
    <w:rsid w:val="007809C9"/>
    <w:rsid w:val="00780FF9"/>
    <w:rsid w:val="00781187"/>
    <w:rsid w:val="0078285C"/>
    <w:rsid w:val="007829A6"/>
    <w:rsid w:val="00782B30"/>
    <w:rsid w:val="00782FEE"/>
    <w:rsid w:val="00783675"/>
    <w:rsid w:val="00783A36"/>
    <w:rsid w:val="00783A44"/>
    <w:rsid w:val="00783B6B"/>
    <w:rsid w:val="007845D4"/>
    <w:rsid w:val="007846EE"/>
    <w:rsid w:val="00784716"/>
    <w:rsid w:val="00784A8E"/>
    <w:rsid w:val="00784DF0"/>
    <w:rsid w:val="00784E36"/>
    <w:rsid w:val="00785A38"/>
    <w:rsid w:val="00785A9B"/>
    <w:rsid w:val="00785BD4"/>
    <w:rsid w:val="00785C2A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A9"/>
    <w:rsid w:val="00790169"/>
    <w:rsid w:val="00790C1F"/>
    <w:rsid w:val="00790E43"/>
    <w:rsid w:val="00791045"/>
    <w:rsid w:val="007910C3"/>
    <w:rsid w:val="00791110"/>
    <w:rsid w:val="0079124F"/>
    <w:rsid w:val="00791250"/>
    <w:rsid w:val="0079150D"/>
    <w:rsid w:val="00791715"/>
    <w:rsid w:val="00791AB0"/>
    <w:rsid w:val="00791DE1"/>
    <w:rsid w:val="00792419"/>
    <w:rsid w:val="00792A1D"/>
    <w:rsid w:val="00793181"/>
    <w:rsid w:val="0079319C"/>
    <w:rsid w:val="00793635"/>
    <w:rsid w:val="007936BD"/>
    <w:rsid w:val="007936C1"/>
    <w:rsid w:val="00793AE6"/>
    <w:rsid w:val="00793D0B"/>
    <w:rsid w:val="00793D45"/>
    <w:rsid w:val="00794158"/>
    <w:rsid w:val="00794592"/>
    <w:rsid w:val="00794BBF"/>
    <w:rsid w:val="00795C89"/>
    <w:rsid w:val="00795E20"/>
    <w:rsid w:val="00796787"/>
    <w:rsid w:val="007975BD"/>
    <w:rsid w:val="007979AB"/>
    <w:rsid w:val="00797B7E"/>
    <w:rsid w:val="007A05A2"/>
    <w:rsid w:val="007A0715"/>
    <w:rsid w:val="007A0833"/>
    <w:rsid w:val="007A0D1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3EEE"/>
    <w:rsid w:val="007A43E3"/>
    <w:rsid w:val="007A4857"/>
    <w:rsid w:val="007A4860"/>
    <w:rsid w:val="007A4CAF"/>
    <w:rsid w:val="007A4F10"/>
    <w:rsid w:val="007A4F7B"/>
    <w:rsid w:val="007A5054"/>
    <w:rsid w:val="007A522E"/>
    <w:rsid w:val="007A555A"/>
    <w:rsid w:val="007A573D"/>
    <w:rsid w:val="007A57F9"/>
    <w:rsid w:val="007A61E4"/>
    <w:rsid w:val="007A61E8"/>
    <w:rsid w:val="007A6459"/>
    <w:rsid w:val="007A6668"/>
    <w:rsid w:val="007A704A"/>
    <w:rsid w:val="007A722F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86"/>
    <w:rsid w:val="007B24F0"/>
    <w:rsid w:val="007B2A73"/>
    <w:rsid w:val="007B34DC"/>
    <w:rsid w:val="007B36BA"/>
    <w:rsid w:val="007B3A4D"/>
    <w:rsid w:val="007B3A5A"/>
    <w:rsid w:val="007B3A98"/>
    <w:rsid w:val="007B4008"/>
    <w:rsid w:val="007B467E"/>
    <w:rsid w:val="007B49C4"/>
    <w:rsid w:val="007B4D74"/>
    <w:rsid w:val="007B4DC6"/>
    <w:rsid w:val="007B5132"/>
    <w:rsid w:val="007B5442"/>
    <w:rsid w:val="007B5734"/>
    <w:rsid w:val="007B5D99"/>
    <w:rsid w:val="007B5EFB"/>
    <w:rsid w:val="007B69B8"/>
    <w:rsid w:val="007B69E3"/>
    <w:rsid w:val="007B69E8"/>
    <w:rsid w:val="007B6B3B"/>
    <w:rsid w:val="007B6C17"/>
    <w:rsid w:val="007B6CF7"/>
    <w:rsid w:val="007B743C"/>
    <w:rsid w:val="007B7C94"/>
    <w:rsid w:val="007C005E"/>
    <w:rsid w:val="007C009E"/>
    <w:rsid w:val="007C00C5"/>
    <w:rsid w:val="007C0165"/>
    <w:rsid w:val="007C048B"/>
    <w:rsid w:val="007C0508"/>
    <w:rsid w:val="007C057E"/>
    <w:rsid w:val="007C1541"/>
    <w:rsid w:val="007C15CB"/>
    <w:rsid w:val="007C19DF"/>
    <w:rsid w:val="007C2438"/>
    <w:rsid w:val="007C25F8"/>
    <w:rsid w:val="007C2C54"/>
    <w:rsid w:val="007C2F98"/>
    <w:rsid w:val="007C3174"/>
    <w:rsid w:val="007C336F"/>
    <w:rsid w:val="007C3637"/>
    <w:rsid w:val="007C37D5"/>
    <w:rsid w:val="007C3CF3"/>
    <w:rsid w:val="007C4483"/>
    <w:rsid w:val="007C44DC"/>
    <w:rsid w:val="007C4545"/>
    <w:rsid w:val="007C45EC"/>
    <w:rsid w:val="007C45F7"/>
    <w:rsid w:val="007C46D1"/>
    <w:rsid w:val="007C47C2"/>
    <w:rsid w:val="007C4822"/>
    <w:rsid w:val="007C491B"/>
    <w:rsid w:val="007C4DEF"/>
    <w:rsid w:val="007C5081"/>
    <w:rsid w:val="007C5294"/>
    <w:rsid w:val="007C5468"/>
    <w:rsid w:val="007C55F1"/>
    <w:rsid w:val="007C58AB"/>
    <w:rsid w:val="007C5BF3"/>
    <w:rsid w:val="007C6148"/>
    <w:rsid w:val="007C6553"/>
    <w:rsid w:val="007C68FC"/>
    <w:rsid w:val="007C6900"/>
    <w:rsid w:val="007C69A9"/>
    <w:rsid w:val="007C6C60"/>
    <w:rsid w:val="007C6D07"/>
    <w:rsid w:val="007C7039"/>
    <w:rsid w:val="007C745C"/>
    <w:rsid w:val="007C7578"/>
    <w:rsid w:val="007C7C44"/>
    <w:rsid w:val="007C7C53"/>
    <w:rsid w:val="007C7DD4"/>
    <w:rsid w:val="007C7E7C"/>
    <w:rsid w:val="007C7F4C"/>
    <w:rsid w:val="007D019D"/>
    <w:rsid w:val="007D065E"/>
    <w:rsid w:val="007D0940"/>
    <w:rsid w:val="007D0A94"/>
    <w:rsid w:val="007D0B22"/>
    <w:rsid w:val="007D0BD6"/>
    <w:rsid w:val="007D0D5B"/>
    <w:rsid w:val="007D1258"/>
    <w:rsid w:val="007D143D"/>
    <w:rsid w:val="007D170F"/>
    <w:rsid w:val="007D1727"/>
    <w:rsid w:val="007D1983"/>
    <w:rsid w:val="007D1991"/>
    <w:rsid w:val="007D1B92"/>
    <w:rsid w:val="007D240D"/>
    <w:rsid w:val="007D259E"/>
    <w:rsid w:val="007D25B9"/>
    <w:rsid w:val="007D261C"/>
    <w:rsid w:val="007D29AD"/>
    <w:rsid w:val="007D2BD3"/>
    <w:rsid w:val="007D2BE8"/>
    <w:rsid w:val="007D3066"/>
    <w:rsid w:val="007D30C6"/>
    <w:rsid w:val="007D33AE"/>
    <w:rsid w:val="007D36F6"/>
    <w:rsid w:val="007D3A83"/>
    <w:rsid w:val="007D3ECC"/>
    <w:rsid w:val="007D421B"/>
    <w:rsid w:val="007D4490"/>
    <w:rsid w:val="007D4579"/>
    <w:rsid w:val="007D51EB"/>
    <w:rsid w:val="007D58BB"/>
    <w:rsid w:val="007D5AEB"/>
    <w:rsid w:val="007D6835"/>
    <w:rsid w:val="007D6A93"/>
    <w:rsid w:val="007D731D"/>
    <w:rsid w:val="007D78DD"/>
    <w:rsid w:val="007D7BF9"/>
    <w:rsid w:val="007D7CDE"/>
    <w:rsid w:val="007D7DC7"/>
    <w:rsid w:val="007D7EFB"/>
    <w:rsid w:val="007E01AF"/>
    <w:rsid w:val="007E0772"/>
    <w:rsid w:val="007E0809"/>
    <w:rsid w:val="007E0D31"/>
    <w:rsid w:val="007E0E04"/>
    <w:rsid w:val="007E0EF9"/>
    <w:rsid w:val="007E1FC2"/>
    <w:rsid w:val="007E2112"/>
    <w:rsid w:val="007E21D9"/>
    <w:rsid w:val="007E29BF"/>
    <w:rsid w:val="007E2BDD"/>
    <w:rsid w:val="007E3284"/>
    <w:rsid w:val="007E3313"/>
    <w:rsid w:val="007E3531"/>
    <w:rsid w:val="007E37BE"/>
    <w:rsid w:val="007E3F01"/>
    <w:rsid w:val="007E4040"/>
    <w:rsid w:val="007E45CA"/>
    <w:rsid w:val="007E48C0"/>
    <w:rsid w:val="007E4967"/>
    <w:rsid w:val="007E4DA9"/>
    <w:rsid w:val="007E5885"/>
    <w:rsid w:val="007E5A9D"/>
    <w:rsid w:val="007E61B7"/>
    <w:rsid w:val="007E64FF"/>
    <w:rsid w:val="007E6524"/>
    <w:rsid w:val="007E6910"/>
    <w:rsid w:val="007E6A29"/>
    <w:rsid w:val="007E6F62"/>
    <w:rsid w:val="007E6FEA"/>
    <w:rsid w:val="007E7C7B"/>
    <w:rsid w:val="007E7E0F"/>
    <w:rsid w:val="007E7F8F"/>
    <w:rsid w:val="007F0113"/>
    <w:rsid w:val="007F015E"/>
    <w:rsid w:val="007F1160"/>
    <w:rsid w:val="007F1458"/>
    <w:rsid w:val="007F1717"/>
    <w:rsid w:val="007F1835"/>
    <w:rsid w:val="007F19B9"/>
    <w:rsid w:val="007F21B0"/>
    <w:rsid w:val="007F2773"/>
    <w:rsid w:val="007F2C25"/>
    <w:rsid w:val="007F2D02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463D"/>
    <w:rsid w:val="007F4A9E"/>
    <w:rsid w:val="007F4ABC"/>
    <w:rsid w:val="007F4D45"/>
    <w:rsid w:val="007F510F"/>
    <w:rsid w:val="007F53B9"/>
    <w:rsid w:val="007F545B"/>
    <w:rsid w:val="007F59B2"/>
    <w:rsid w:val="007F6504"/>
    <w:rsid w:val="007F6607"/>
    <w:rsid w:val="007F679B"/>
    <w:rsid w:val="007F7368"/>
    <w:rsid w:val="007F7865"/>
    <w:rsid w:val="007F7972"/>
    <w:rsid w:val="007F7B8C"/>
    <w:rsid w:val="007F7BC4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1DC8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84B"/>
    <w:rsid w:val="00804B21"/>
    <w:rsid w:val="00804CF4"/>
    <w:rsid w:val="00804EC4"/>
    <w:rsid w:val="00805483"/>
    <w:rsid w:val="008054D1"/>
    <w:rsid w:val="0080585D"/>
    <w:rsid w:val="00805D6F"/>
    <w:rsid w:val="00806273"/>
    <w:rsid w:val="0080661F"/>
    <w:rsid w:val="008067A6"/>
    <w:rsid w:val="0080696D"/>
    <w:rsid w:val="00806EFD"/>
    <w:rsid w:val="00806F98"/>
    <w:rsid w:val="00807074"/>
    <w:rsid w:val="00807E43"/>
    <w:rsid w:val="00807F69"/>
    <w:rsid w:val="00810368"/>
    <w:rsid w:val="00810411"/>
    <w:rsid w:val="00810536"/>
    <w:rsid w:val="00810880"/>
    <w:rsid w:val="008108B5"/>
    <w:rsid w:val="00810BE7"/>
    <w:rsid w:val="00811336"/>
    <w:rsid w:val="0081165D"/>
    <w:rsid w:val="00811B28"/>
    <w:rsid w:val="0081270F"/>
    <w:rsid w:val="00812862"/>
    <w:rsid w:val="00812A05"/>
    <w:rsid w:val="00812A7A"/>
    <w:rsid w:val="00812B10"/>
    <w:rsid w:val="00812BA4"/>
    <w:rsid w:val="00812DC8"/>
    <w:rsid w:val="0081362B"/>
    <w:rsid w:val="0081450B"/>
    <w:rsid w:val="0081467F"/>
    <w:rsid w:val="0081492C"/>
    <w:rsid w:val="00814994"/>
    <w:rsid w:val="008149CD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44F"/>
    <w:rsid w:val="00816829"/>
    <w:rsid w:val="0081687A"/>
    <w:rsid w:val="008169A1"/>
    <w:rsid w:val="00817119"/>
    <w:rsid w:val="00817566"/>
    <w:rsid w:val="00817879"/>
    <w:rsid w:val="00820160"/>
    <w:rsid w:val="0082022B"/>
    <w:rsid w:val="0082041D"/>
    <w:rsid w:val="008208AD"/>
    <w:rsid w:val="00820C3D"/>
    <w:rsid w:val="00820E0E"/>
    <w:rsid w:val="00821237"/>
    <w:rsid w:val="008216DA"/>
    <w:rsid w:val="008217C3"/>
    <w:rsid w:val="00821868"/>
    <w:rsid w:val="008219B8"/>
    <w:rsid w:val="00821CEA"/>
    <w:rsid w:val="00821ECA"/>
    <w:rsid w:val="008221C7"/>
    <w:rsid w:val="00822414"/>
    <w:rsid w:val="00822422"/>
    <w:rsid w:val="00822C0D"/>
    <w:rsid w:val="00822CB9"/>
    <w:rsid w:val="00822E2C"/>
    <w:rsid w:val="00823116"/>
    <w:rsid w:val="00823280"/>
    <w:rsid w:val="0082350E"/>
    <w:rsid w:val="00823594"/>
    <w:rsid w:val="00823658"/>
    <w:rsid w:val="008239BF"/>
    <w:rsid w:val="00823B36"/>
    <w:rsid w:val="0082488C"/>
    <w:rsid w:val="008251E7"/>
    <w:rsid w:val="00825417"/>
    <w:rsid w:val="00825667"/>
    <w:rsid w:val="008257E8"/>
    <w:rsid w:val="008262BC"/>
    <w:rsid w:val="008266A2"/>
    <w:rsid w:val="008267AE"/>
    <w:rsid w:val="00826B02"/>
    <w:rsid w:val="008271AC"/>
    <w:rsid w:val="00827C86"/>
    <w:rsid w:val="0083030A"/>
    <w:rsid w:val="00830B33"/>
    <w:rsid w:val="0083118A"/>
    <w:rsid w:val="00831784"/>
    <w:rsid w:val="00831D02"/>
    <w:rsid w:val="00832727"/>
    <w:rsid w:val="008329A3"/>
    <w:rsid w:val="008329D2"/>
    <w:rsid w:val="00832F9F"/>
    <w:rsid w:val="008337C1"/>
    <w:rsid w:val="0083415A"/>
    <w:rsid w:val="0083451D"/>
    <w:rsid w:val="008349A3"/>
    <w:rsid w:val="00834CB2"/>
    <w:rsid w:val="00834F23"/>
    <w:rsid w:val="00835303"/>
    <w:rsid w:val="008353B6"/>
    <w:rsid w:val="00835696"/>
    <w:rsid w:val="00835ADD"/>
    <w:rsid w:val="00835FE8"/>
    <w:rsid w:val="00836A67"/>
    <w:rsid w:val="00836CEB"/>
    <w:rsid w:val="00836F42"/>
    <w:rsid w:val="00840C84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466"/>
    <w:rsid w:val="0084354C"/>
    <w:rsid w:val="0084375D"/>
    <w:rsid w:val="008440D8"/>
    <w:rsid w:val="0084416F"/>
    <w:rsid w:val="00844462"/>
    <w:rsid w:val="008449FE"/>
    <w:rsid w:val="00844A62"/>
    <w:rsid w:val="00844D8D"/>
    <w:rsid w:val="00844F6E"/>
    <w:rsid w:val="00845137"/>
    <w:rsid w:val="00845515"/>
    <w:rsid w:val="00845520"/>
    <w:rsid w:val="008459B7"/>
    <w:rsid w:val="00845FC4"/>
    <w:rsid w:val="0084617D"/>
    <w:rsid w:val="008461B0"/>
    <w:rsid w:val="00846241"/>
    <w:rsid w:val="00846859"/>
    <w:rsid w:val="00846B10"/>
    <w:rsid w:val="00846C17"/>
    <w:rsid w:val="00846C9F"/>
    <w:rsid w:val="00846D16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2EA7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3D"/>
    <w:rsid w:val="00854B62"/>
    <w:rsid w:val="00854B77"/>
    <w:rsid w:val="00854E58"/>
    <w:rsid w:val="008558ED"/>
    <w:rsid w:val="00855CFC"/>
    <w:rsid w:val="00855D4A"/>
    <w:rsid w:val="00855FD5"/>
    <w:rsid w:val="00856049"/>
    <w:rsid w:val="0085632A"/>
    <w:rsid w:val="00856572"/>
    <w:rsid w:val="008568BB"/>
    <w:rsid w:val="00856BDF"/>
    <w:rsid w:val="00856E96"/>
    <w:rsid w:val="00857822"/>
    <w:rsid w:val="00857C93"/>
    <w:rsid w:val="00860266"/>
    <w:rsid w:val="0086070F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4ED"/>
    <w:rsid w:val="008638FB"/>
    <w:rsid w:val="00863E79"/>
    <w:rsid w:val="0086444C"/>
    <w:rsid w:val="008644B1"/>
    <w:rsid w:val="00864768"/>
    <w:rsid w:val="00864B19"/>
    <w:rsid w:val="00864F62"/>
    <w:rsid w:val="0086534E"/>
    <w:rsid w:val="008658AB"/>
    <w:rsid w:val="00865B18"/>
    <w:rsid w:val="00865DAD"/>
    <w:rsid w:val="00865FCE"/>
    <w:rsid w:val="008661F8"/>
    <w:rsid w:val="0086672E"/>
    <w:rsid w:val="00866CF2"/>
    <w:rsid w:val="008675EC"/>
    <w:rsid w:val="008679CE"/>
    <w:rsid w:val="00867B12"/>
    <w:rsid w:val="00867DA7"/>
    <w:rsid w:val="008705A8"/>
    <w:rsid w:val="00870A05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A4E"/>
    <w:rsid w:val="00872D42"/>
    <w:rsid w:val="00873147"/>
    <w:rsid w:val="0087357A"/>
    <w:rsid w:val="00873664"/>
    <w:rsid w:val="00873C1E"/>
    <w:rsid w:val="00873C7E"/>
    <w:rsid w:val="00873CD6"/>
    <w:rsid w:val="00873DE6"/>
    <w:rsid w:val="00873FBF"/>
    <w:rsid w:val="00874178"/>
    <w:rsid w:val="00874272"/>
    <w:rsid w:val="0087437F"/>
    <w:rsid w:val="008743DF"/>
    <w:rsid w:val="00874C66"/>
    <w:rsid w:val="00874F67"/>
    <w:rsid w:val="0087523E"/>
    <w:rsid w:val="0087579C"/>
    <w:rsid w:val="00875CC0"/>
    <w:rsid w:val="00875F4F"/>
    <w:rsid w:val="008762D8"/>
    <w:rsid w:val="008771F3"/>
    <w:rsid w:val="008772D9"/>
    <w:rsid w:val="00877A05"/>
    <w:rsid w:val="00877A58"/>
    <w:rsid w:val="00877AB3"/>
    <w:rsid w:val="00877B29"/>
    <w:rsid w:val="00877DAA"/>
    <w:rsid w:val="00880585"/>
    <w:rsid w:val="008807A1"/>
    <w:rsid w:val="008808B9"/>
    <w:rsid w:val="00880B30"/>
    <w:rsid w:val="00880B6E"/>
    <w:rsid w:val="00880F1D"/>
    <w:rsid w:val="00881147"/>
    <w:rsid w:val="0088172A"/>
    <w:rsid w:val="00881D54"/>
    <w:rsid w:val="00881F90"/>
    <w:rsid w:val="0088285E"/>
    <w:rsid w:val="00882F50"/>
    <w:rsid w:val="00884300"/>
    <w:rsid w:val="00884487"/>
    <w:rsid w:val="00884AFE"/>
    <w:rsid w:val="00884D6A"/>
    <w:rsid w:val="008851C4"/>
    <w:rsid w:val="0088541F"/>
    <w:rsid w:val="00885696"/>
    <w:rsid w:val="008856D0"/>
    <w:rsid w:val="0088570A"/>
    <w:rsid w:val="00885A0E"/>
    <w:rsid w:val="00885E9D"/>
    <w:rsid w:val="0088635B"/>
    <w:rsid w:val="0088636E"/>
    <w:rsid w:val="008864A7"/>
    <w:rsid w:val="0088666A"/>
    <w:rsid w:val="0088688A"/>
    <w:rsid w:val="008869C8"/>
    <w:rsid w:val="008869DC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5B7"/>
    <w:rsid w:val="0089160E"/>
    <w:rsid w:val="00891A97"/>
    <w:rsid w:val="008921B1"/>
    <w:rsid w:val="008924E4"/>
    <w:rsid w:val="00892687"/>
    <w:rsid w:val="0089280E"/>
    <w:rsid w:val="0089286D"/>
    <w:rsid w:val="00893386"/>
    <w:rsid w:val="0089351C"/>
    <w:rsid w:val="0089363C"/>
    <w:rsid w:val="00893657"/>
    <w:rsid w:val="00893671"/>
    <w:rsid w:val="0089373E"/>
    <w:rsid w:val="00893C24"/>
    <w:rsid w:val="00893DF6"/>
    <w:rsid w:val="00893F98"/>
    <w:rsid w:val="008941FB"/>
    <w:rsid w:val="00894291"/>
    <w:rsid w:val="008943D1"/>
    <w:rsid w:val="00894565"/>
    <w:rsid w:val="008950D6"/>
    <w:rsid w:val="00895114"/>
    <w:rsid w:val="00895B46"/>
    <w:rsid w:val="00896474"/>
    <w:rsid w:val="00896DBC"/>
    <w:rsid w:val="0089754F"/>
    <w:rsid w:val="00897677"/>
    <w:rsid w:val="00897B59"/>
    <w:rsid w:val="00897C6C"/>
    <w:rsid w:val="00897D1A"/>
    <w:rsid w:val="008A04BC"/>
    <w:rsid w:val="008A0905"/>
    <w:rsid w:val="008A0B02"/>
    <w:rsid w:val="008A0E0D"/>
    <w:rsid w:val="008A155C"/>
    <w:rsid w:val="008A180E"/>
    <w:rsid w:val="008A197C"/>
    <w:rsid w:val="008A1AA8"/>
    <w:rsid w:val="008A1C7B"/>
    <w:rsid w:val="008A1CC3"/>
    <w:rsid w:val="008A1E01"/>
    <w:rsid w:val="008A20DA"/>
    <w:rsid w:val="008A23D3"/>
    <w:rsid w:val="008A2545"/>
    <w:rsid w:val="008A2636"/>
    <w:rsid w:val="008A297C"/>
    <w:rsid w:val="008A2B22"/>
    <w:rsid w:val="008A2EA5"/>
    <w:rsid w:val="008A2FAA"/>
    <w:rsid w:val="008A33E9"/>
    <w:rsid w:val="008A35DB"/>
    <w:rsid w:val="008A3AF9"/>
    <w:rsid w:val="008A3FBE"/>
    <w:rsid w:val="008A4013"/>
    <w:rsid w:val="008A46A0"/>
    <w:rsid w:val="008A493B"/>
    <w:rsid w:val="008A4C9C"/>
    <w:rsid w:val="008A5DA2"/>
    <w:rsid w:val="008A6041"/>
    <w:rsid w:val="008A60F8"/>
    <w:rsid w:val="008A616C"/>
    <w:rsid w:val="008A618E"/>
    <w:rsid w:val="008A6570"/>
    <w:rsid w:val="008A69FE"/>
    <w:rsid w:val="008A6CCA"/>
    <w:rsid w:val="008A6D92"/>
    <w:rsid w:val="008A6EC7"/>
    <w:rsid w:val="008A6F36"/>
    <w:rsid w:val="008A7286"/>
    <w:rsid w:val="008A7346"/>
    <w:rsid w:val="008A7B50"/>
    <w:rsid w:val="008B00E5"/>
    <w:rsid w:val="008B034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507"/>
    <w:rsid w:val="008B57E5"/>
    <w:rsid w:val="008B5B92"/>
    <w:rsid w:val="008B5DBA"/>
    <w:rsid w:val="008B61DD"/>
    <w:rsid w:val="008B6334"/>
    <w:rsid w:val="008B63BE"/>
    <w:rsid w:val="008B640E"/>
    <w:rsid w:val="008B6505"/>
    <w:rsid w:val="008B688D"/>
    <w:rsid w:val="008B698F"/>
    <w:rsid w:val="008B6C72"/>
    <w:rsid w:val="008B70EE"/>
    <w:rsid w:val="008B715C"/>
    <w:rsid w:val="008B74E1"/>
    <w:rsid w:val="008B75B8"/>
    <w:rsid w:val="008B7807"/>
    <w:rsid w:val="008B7949"/>
    <w:rsid w:val="008B79A9"/>
    <w:rsid w:val="008C03B2"/>
    <w:rsid w:val="008C07A1"/>
    <w:rsid w:val="008C088F"/>
    <w:rsid w:val="008C08EA"/>
    <w:rsid w:val="008C0BB9"/>
    <w:rsid w:val="008C0D62"/>
    <w:rsid w:val="008C0EAD"/>
    <w:rsid w:val="008C1442"/>
    <w:rsid w:val="008C1693"/>
    <w:rsid w:val="008C17CF"/>
    <w:rsid w:val="008C19D9"/>
    <w:rsid w:val="008C1A5E"/>
    <w:rsid w:val="008C1A81"/>
    <w:rsid w:val="008C1E59"/>
    <w:rsid w:val="008C29FE"/>
    <w:rsid w:val="008C2F99"/>
    <w:rsid w:val="008C32CA"/>
    <w:rsid w:val="008C334A"/>
    <w:rsid w:val="008C3967"/>
    <w:rsid w:val="008C4138"/>
    <w:rsid w:val="008C431E"/>
    <w:rsid w:val="008C4D03"/>
    <w:rsid w:val="008C54BD"/>
    <w:rsid w:val="008C54C4"/>
    <w:rsid w:val="008C5700"/>
    <w:rsid w:val="008C6045"/>
    <w:rsid w:val="008C6056"/>
    <w:rsid w:val="008C616D"/>
    <w:rsid w:val="008C65AB"/>
    <w:rsid w:val="008C6628"/>
    <w:rsid w:val="008C66BA"/>
    <w:rsid w:val="008C6717"/>
    <w:rsid w:val="008C69C9"/>
    <w:rsid w:val="008C6E38"/>
    <w:rsid w:val="008C6F62"/>
    <w:rsid w:val="008C6F75"/>
    <w:rsid w:val="008C75EB"/>
    <w:rsid w:val="008C7C18"/>
    <w:rsid w:val="008C7CC4"/>
    <w:rsid w:val="008D047D"/>
    <w:rsid w:val="008D0B4C"/>
    <w:rsid w:val="008D0D2C"/>
    <w:rsid w:val="008D11D4"/>
    <w:rsid w:val="008D11DC"/>
    <w:rsid w:val="008D14C4"/>
    <w:rsid w:val="008D1964"/>
    <w:rsid w:val="008D1E81"/>
    <w:rsid w:val="008D221A"/>
    <w:rsid w:val="008D24D6"/>
    <w:rsid w:val="008D24E1"/>
    <w:rsid w:val="008D30DF"/>
    <w:rsid w:val="008D328B"/>
    <w:rsid w:val="008D339A"/>
    <w:rsid w:val="008D340D"/>
    <w:rsid w:val="008D369E"/>
    <w:rsid w:val="008D3E6A"/>
    <w:rsid w:val="008D4C4F"/>
    <w:rsid w:val="008D53E2"/>
    <w:rsid w:val="008D5908"/>
    <w:rsid w:val="008D5AF1"/>
    <w:rsid w:val="008D60A9"/>
    <w:rsid w:val="008D6A6E"/>
    <w:rsid w:val="008D781F"/>
    <w:rsid w:val="008D78E5"/>
    <w:rsid w:val="008D7DBE"/>
    <w:rsid w:val="008D7FB9"/>
    <w:rsid w:val="008E017C"/>
    <w:rsid w:val="008E02A0"/>
    <w:rsid w:val="008E02B7"/>
    <w:rsid w:val="008E0DF6"/>
    <w:rsid w:val="008E11E5"/>
    <w:rsid w:val="008E20BE"/>
    <w:rsid w:val="008E22AB"/>
    <w:rsid w:val="008E241B"/>
    <w:rsid w:val="008E27A1"/>
    <w:rsid w:val="008E28F6"/>
    <w:rsid w:val="008E29EC"/>
    <w:rsid w:val="008E2A7D"/>
    <w:rsid w:val="008E2AC1"/>
    <w:rsid w:val="008E3096"/>
    <w:rsid w:val="008E31E1"/>
    <w:rsid w:val="008E330C"/>
    <w:rsid w:val="008E332F"/>
    <w:rsid w:val="008E34B0"/>
    <w:rsid w:val="008E35FC"/>
    <w:rsid w:val="008E4114"/>
    <w:rsid w:val="008E4348"/>
    <w:rsid w:val="008E45EA"/>
    <w:rsid w:val="008E4A1A"/>
    <w:rsid w:val="008E4EC7"/>
    <w:rsid w:val="008E524A"/>
    <w:rsid w:val="008E5E01"/>
    <w:rsid w:val="008E6093"/>
    <w:rsid w:val="008E6552"/>
    <w:rsid w:val="008E659F"/>
    <w:rsid w:val="008E681C"/>
    <w:rsid w:val="008E687D"/>
    <w:rsid w:val="008E69A3"/>
    <w:rsid w:val="008E6B36"/>
    <w:rsid w:val="008E706F"/>
    <w:rsid w:val="008E76A5"/>
    <w:rsid w:val="008E7CC9"/>
    <w:rsid w:val="008E7E4C"/>
    <w:rsid w:val="008F02A1"/>
    <w:rsid w:val="008F0E69"/>
    <w:rsid w:val="008F1212"/>
    <w:rsid w:val="008F12FF"/>
    <w:rsid w:val="008F145E"/>
    <w:rsid w:val="008F1E55"/>
    <w:rsid w:val="008F1EB3"/>
    <w:rsid w:val="008F1ED7"/>
    <w:rsid w:val="008F2840"/>
    <w:rsid w:val="008F2B5F"/>
    <w:rsid w:val="008F2B79"/>
    <w:rsid w:val="008F3A14"/>
    <w:rsid w:val="008F3D3E"/>
    <w:rsid w:val="008F3F31"/>
    <w:rsid w:val="008F3F95"/>
    <w:rsid w:val="008F4144"/>
    <w:rsid w:val="008F41B4"/>
    <w:rsid w:val="008F4655"/>
    <w:rsid w:val="008F4779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68EF"/>
    <w:rsid w:val="008F6A7D"/>
    <w:rsid w:val="008F6BE2"/>
    <w:rsid w:val="008F74F7"/>
    <w:rsid w:val="008F75CD"/>
    <w:rsid w:val="008F7C28"/>
    <w:rsid w:val="008F7E0B"/>
    <w:rsid w:val="009002A7"/>
    <w:rsid w:val="0090034D"/>
    <w:rsid w:val="00900D91"/>
    <w:rsid w:val="00900EC7"/>
    <w:rsid w:val="00900FBB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A40"/>
    <w:rsid w:val="00902C85"/>
    <w:rsid w:val="009030F7"/>
    <w:rsid w:val="009034D9"/>
    <w:rsid w:val="00903640"/>
    <w:rsid w:val="00903D45"/>
    <w:rsid w:val="0090426B"/>
    <w:rsid w:val="009046C9"/>
    <w:rsid w:val="009046F1"/>
    <w:rsid w:val="00904720"/>
    <w:rsid w:val="00904883"/>
    <w:rsid w:val="00904B0A"/>
    <w:rsid w:val="00904F84"/>
    <w:rsid w:val="009050E7"/>
    <w:rsid w:val="009055DD"/>
    <w:rsid w:val="00905732"/>
    <w:rsid w:val="009057A9"/>
    <w:rsid w:val="00905825"/>
    <w:rsid w:val="00905996"/>
    <w:rsid w:val="00905C77"/>
    <w:rsid w:val="00905DA1"/>
    <w:rsid w:val="0090616A"/>
    <w:rsid w:val="00906177"/>
    <w:rsid w:val="0090618D"/>
    <w:rsid w:val="00906527"/>
    <w:rsid w:val="0090669C"/>
    <w:rsid w:val="00906BD9"/>
    <w:rsid w:val="00906EA0"/>
    <w:rsid w:val="0090746D"/>
    <w:rsid w:val="00907F4C"/>
    <w:rsid w:val="0091006A"/>
    <w:rsid w:val="00910488"/>
    <w:rsid w:val="009105A0"/>
    <w:rsid w:val="00910995"/>
    <w:rsid w:val="00910B57"/>
    <w:rsid w:val="0091128D"/>
    <w:rsid w:val="0091148A"/>
    <w:rsid w:val="00911E50"/>
    <w:rsid w:val="009120DE"/>
    <w:rsid w:val="00912347"/>
    <w:rsid w:val="0091263B"/>
    <w:rsid w:val="0091268D"/>
    <w:rsid w:val="009129C1"/>
    <w:rsid w:val="0091321B"/>
    <w:rsid w:val="009137B3"/>
    <w:rsid w:val="00913B74"/>
    <w:rsid w:val="00913BA9"/>
    <w:rsid w:val="00913EBB"/>
    <w:rsid w:val="009141BB"/>
    <w:rsid w:val="00914377"/>
    <w:rsid w:val="009146B2"/>
    <w:rsid w:val="00914B55"/>
    <w:rsid w:val="00914DC4"/>
    <w:rsid w:val="00915261"/>
    <w:rsid w:val="00915329"/>
    <w:rsid w:val="009153C2"/>
    <w:rsid w:val="0091588C"/>
    <w:rsid w:val="00915DB5"/>
    <w:rsid w:val="00915DF4"/>
    <w:rsid w:val="00915FD4"/>
    <w:rsid w:val="00916068"/>
    <w:rsid w:val="00916BF5"/>
    <w:rsid w:val="00916CCB"/>
    <w:rsid w:val="009171CC"/>
    <w:rsid w:val="00917D81"/>
    <w:rsid w:val="00917DB8"/>
    <w:rsid w:val="009200F8"/>
    <w:rsid w:val="00920411"/>
    <w:rsid w:val="009208C8"/>
    <w:rsid w:val="00920EC8"/>
    <w:rsid w:val="00921102"/>
    <w:rsid w:val="00921305"/>
    <w:rsid w:val="00921497"/>
    <w:rsid w:val="009215C3"/>
    <w:rsid w:val="00921783"/>
    <w:rsid w:val="009217D9"/>
    <w:rsid w:val="00921AC8"/>
    <w:rsid w:val="00921B05"/>
    <w:rsid w:val="00921B5A"/>
    <w:rsid w:val="00921F3D"/>
    <w:rsid w:val="0092206F"/>
    <w:rsid w:val="00922214"/>
    <w:rsid w:val="00922482"/>
    <w:rsid w:val="00922A2B"/>
    <w:rsid w:val="00922DAA"/>
    <w:rsid w:val="009236C5"/>
    <w:rsid w:val="0092373A"/>
    <w:rsid w:val="009245CF"/>
    <w:rsid w:val="00924734"/>
    <w:rsid w:val="0092489B"/>
    <w:rsid w:val="009249E3"/>
    <w:rsid w:val="00924A6C"/>
    <w:rsid w:val="00924AED"/>
    <w:rsid w:val="00924ED4"/>
    <w:rsid w:val="00924F63"/>
    <w:rsid w:val="00925450"/>
    <w:rsid w:val="0092593D"/>
    <w:rsid w:val="00925C18"/>
    <w:rsid w:val="009264F7"/>
    <w:rsid w:val="00926543"/>
    <w:rsid w:val="00926A6A"/>
    <w:rsid w:val="00926B8F"/>
    <w:rsid w:val="00926C4A"/>
    <w:rsid w:val="00926DE6"/>
    <w:rsid w:val="009271AB"/>
    <w:rsid w:val="00927281"/>
    <w:rsid w:val="009273B8"/>
    <w:rsid w:val="00927A20"/>
    <w:rsid w:val="00930298"/>
    <w:rsid w:val="009302A6"/>
    <w:rsid w:val="00930375"/>
    <w:rsid w:val="009307E3"/>
    <w:rsid w:val="00930D15"/>
    <w:rsid w:val="0093114A"/>
    <w:rsid w:val="00931325"/>
    <w:rsid w:val="009319DC"/>
    <w:rsid w:val="00931AAD"/>
    <w:rsid w:val="00931E6D"/>
    <w:rsid w:val="00931FC8"/>
    <w:rsid w:val="0093286C"/>
    <w:rsid w:val="00932B7A"/>
    <w:rsid w:val="00932B97"/>
    <w:rsid w:val="00932CDE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C35"/>
    <w:rsid w:val="00936EEA"/>
    <w:rsid w:val="00937496"/>
    <w:rsid w:val="009377A1"/>
    <w:rsid w:val="00937C7D"/>
    <w:rsid w:val="00937FDC"/>
    <w:rsid w:val="00940850"/>
    <w:rsid w:val="0094099D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3E56"/>
    <w:rsid w:val="00944086"/>
    <w:rsid w:val="00944312"/>
    <w:rsid w:val="0094432A"/>
    <w:rsid w:val="009443DC"/>
    <w:rsid w:val="00944AE2"/>
    <w:rsid w:val="0094526B"/>
    <w:rsid w:val="00945398"/>
    <w:rsid w:val="009455A6"/>
    <w:rsid w:val="009456EB"/>
    <w:rsid w:val="00945E7E"/>
    <w:rsid w:val="00945E8F"/>
    <w:rsid w:val="00946286"/>
    <w:rsid w:val="009463FD"/>
    <w:rsid w:val="009467FD"/>
    <w:rsid w:val="00946905"/>
    <w:rsid w:val="00946D2E"/>
    <w:rsid w:val="00946E03"/>
    <w:rsid w:val="00946E64"/>
    <w:rsid w:val="009472F6"/>
    <w:rsid w:val="0094783F"/>
    <w:rsid w:val="00947B68"/>
    <w:rsid w:val="00950954"/>
    <w:rsid w:val="00950B18"/>
    <w:rsid w:val="00950C55"/>
    <w:rsid w:val="00950CB3"/>
    <w:rsid w:val="00950E25"/>
    <w:rsid w:val="00951A20"/>
    <w:rsid w:val="00951F51"/>
    <w:rsid w:val="009520ED"/>
    <w:rsid w:val="00952237"/>
    <w:rsid w:val="0095267E"/>
    <w:rsid w:val="009529F3"/>
    <w:rsid w:val="00952EBB"/>
    <w:rsid w:val="00952F24"/>
    <w:rsid w:val="00952FD9"/>
    <w:rsid w:val="00953534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57CC5"/>
    <w:rsid w:val="00960217"/>
    <w:rsid w:val="009602BA"/>
    <w:rsid w:val="009607D6"/>
    <w:rsid w:val="00960D3A"/>
    <w:rsid w:val="00960F79"/>
    <w:rsid w:val="009615D7"/>
    <w:rsid w:val="00961DD9"/>
    <w:rsid w:val="009624CE"/>
    <w:rsid w:val="00962D17"/>
    <w:rsid w:val="00963447"/>
    <w:rsid w:val="00963D17"/>
    <w:rsid w:val="00963D45"/>
    <w:rsid w:val="009640B5"/>
    <w:rsid w:val="00964459"/>
    <w:rsid w:val="0096449C"/>
    <w:rsid w:val="00964961"/>
    <w:rsid w:val="00964BA3"/>
    <w:rsid w:val="009651DD"/>
    <w:rsid w:val="009657D5"/>
    <w:rsid w:val="00965A1E"/>
    <w:rsid w:val="00965E7C"/>
    <w:rsid w:val="00965F9F"/>
    <w:rsid w:val="00966141"/>
    <w:rsid w:val="0096620D"/>
    <w:rsid w:val="009662EC"/>
    <w:rsid w:val="00966350"/>
    <w:rsid w:val="00966611"/>
    <w:rsid w:val="0096661F"/>
    <w:rsid w:val="00966833"/>
    <w:rsid w:val="009669CC"/>
    <w:rsid w:val="00966A70"/>
    <w:rsid w:val="00966C18"/>
    <w:rsid w:val="00967517"/>
    <w:rsid w:val="009675EB"/>
    <w:rsid w:val="00967655"/>
    <w:rsid w:val="009676BE"/>
    <w:rsid w:val="009679FE"/>
    <w:rsid w:val="00967DD4"/>
    <w:rsid w:val="009706DC"/>
    <w:rsid w:val="00970E13"/>
    <w:rsid w:val="00970F12"/>
    <w:rsid w:val="00970F1A"/>
    <w:rsid w:val="00971040"/>
    <w:rsid w:val="009710BF"/>
    <w:rsid w:val="00971874"/>
    <w:rsid w:val="00971974"/>
    <w:rsid w:val="00971E8F"/>
    <w:rsid w:val="00971F83"/>
    <w:rsid w:val="00972061"/>
    <w:rsid w:val="0097245C"/>
    <w:rsid w:val="009725FE"/>
    <w:rsid w:val="0097260C"/>
    <w:rsid w:val="0097282B"/>
    <w:rsid w:val="00972DAC"/>
    <w:rsid w:val="009732BB"/>
    <w:rsid w:val="0097392D"/>
    <w:rsid w:val="00973A35"/>
    <w:rsid w:val="0097448E"/>
    <w:rsid w:val="00974A1E"/>
    <w:rsid w:val="00974F53"/>
    <w:rsid w:val="0097559A"/>
    <w:rsid w:val="009759FA"/>
    <w:rsid w:val="00975D48"/>
    <w:rsid w:val="009763BA"/>
    <w:rsid w:val="00976546"/>
    <w:rsid w:val="009765F1"/>
    <w:rsid w:val="0097665D"/>
    <w:rsid w:val="00976FCF"/>
    <w:rsid w:val="00977698"/>
    <w:rsid w:val="009804EA"/>
    <w:rsid w:val="009806CC"/>
    <w:rsid w:val="00980BAC"/>
    <w:rsid w:val="00980C22"/>
    <w:rsid w:val="00980DF0"/>
    <w:rsid w:val="00980F3F"/>
    <w:rsid w:val="009810C9"/>
    <w:rsid w:val="0098190B"/>
    <w:rsid w:val="00981D1C"/>
    <w:rsid w:val="00982212"/>
    <w:rsid w:val="00982214"/>
    <w:rsid w:val="009823D4"/>
    <w:rsid w:val="00982474"/>
    <w:rsid w:val="00982E9C"/>
    <w:rsid w:val="00982FF8"/>
    <w:rsid w:val="00983285"/>
    <w:rsid w:val="0098350A"/>
    <w:rsid w:val="00983879"/>
    <w:rsid w:val="00983F25"/>
    <w:rsid w:val="00984672"/>
    <w:rsid w:val="00984F97"/>
    <w:rsid w:val="00984FAF"/>
    <w:rsid w:val="0098569D"/>
    <w:rsid w:val="00985A09"/>
    <w:rsid w:val="00986277"/>
    <w:rsid w:val="00986543"/>
    <w:rsid w:val="009866A3"/>
    <w:rsid w:val="0098693D"/>
    <w:rsid w:val="00986B79"/>
    <w:rsid w:val="00986D0D"/>
    <w:rsid w:val="009871C7"/>
    <w:rsid w:val="00987F15"/>
    <w:rsid w:val="0099011F"/>
    <w:rsid w:val="00990290"/>
    <w:rsid w:val="00990343"/>
    <w:rsid w:val="009905E1"/>
    <w:rsid w:val="0099064C"/>
    <w:rsid w:val="0099065C"/>
    <w:rsid w:val="0099078A"/>
    <w:rsid w:val="0099097F"/>
    <w:rsid w:val="00990C73"/>
    <w:rsid w:val="0099105E"/>
    <w:rsid w:val="0099117E"/>
    <w:rsid w:val="009916FA"/>
    <w:rsid w:val="00991974"/>
    <w:rsid w:val="00992097"/>
    <w:rsid w:val="00992277"/>
    <w:rsid w:val="00992869"/>
    <w:rsid w:val="00992914"/>
    <w:rsid w:val="00992A7E"/>
    <w:rsid w:val="00992C43"/>
    <w:rsid w:val="00992C47"/>
    <w:rsid w:val="009931CA"/>
    <w:rsid w:val="00993776"/>
    <w:rsid w:val="00993832"/>
    <w:rsid w:val="009938CB"/>
    <w:rsid w:val="00993A0C"/>
    <w:rsid w:val="00993DBD"/>
    <w:rsid w:val="00993F15"/>
    <w:rsid w:val="00993F60"/>
    <w:rsid w:val="009944B9"/>
    <w:rsid w:val="00994587"/>
    <w:rsid w:val="009947D5"/>
    <w:rsid w:val="00994B69"/>
    <w:rsid w:val="00994E90"/>
    <w:rsid w:val="0099551B"/>
    <w:rsid w:val="009955E2"/>
    <w:rsid w:val="00995629"/>
    <w:rsid w:val="009956C3"/>
    <w:rsid w:val="009959A5"/>
    <w:rsid w:val="00995B64"/>
    <w:rsid w:val="00995C16"/>
    <w:rsid w:val="00996206"/>
    <w:rsid w:val="0099625A"/>
    <w:rsid w:val="0099635A"/>
    <w:rsid w:val="009965BC"/>
    <w:rsid w:val="0099662E"/>
    <w:rsid w:val="009968D8"/>
    <w:rsid w:val="009971CF"/>
    <w:rsid w:val="00997258"/>
    <w:rsid w:val="009979DC"/>
    <w:rsid w:val="00997C19"/>
    <w:rsid w:val="009A0415"/>
    <w:rsid w:val="009A04CD"/>
    <w:rsid w:val="009A0D6F"/>
    <w:rsid w:val="009A1193"/>
    <w:rsid w:val="009A1345"/>
    <w:rsid w:val="009A168C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895"/>
    <w:rsid w:val="009A39D1"/>
    <w:rsid w:val="009A39FF"/>
    <w:rsid w:val="009A3CB5"/>
    <w:rsid w:val="009A3EAF"/>
    <w:rsid w:val="009A3F33"/>
    <w:rsid w:val="009A4AA6"/>
    <w:rsid w:val="009A4ACB"/>
    <w:rsid w:val="009A4FE3"/>
    <w:rsid w:val="009A54D4"/>
    <w:rsid w:val="009A5501"/>
    <w:rsid w:val="009A5AE0"/>
    <w:rsid w:val="009A5C6C"/>
    <w:rsid w:val="009A6376"/>
    <w:rsid w:val="009A6621"/>
    <w:rsid w:val="009A6AEA"/>
    <w:rsid w:val="009A6CC5"/>
    <w:rsid w:val="009A6FDD"/>
    <w:rsid w:val="009A7AD0"/>
    <w:rsid w:val="009B0001"/>
    <w:rsid w:val="009B05B4"/>
    <w:rsid w:val="009B0DCB"/>
    <w:rsid w:val="009B1F3A"/>
    <w:rsid w:val="009B21AC"/>
    <w:rsid w:val="009B2766"/>
    <w:rsid w:val="009B316C"/>
    <w:rsid w:val="009B32F0"/>
    <w:rsid w:val="009B37F5"/>
    <w:rsid w:val="009B3BB8"/>
    <w:rsid w:val="009B3CEC"/>
    <w:rsid w:val="009B3EB4"/>
    <w:rsid w:val="009B3F21"/>
    <w:rsid w:val="009B42BE"/>
    <w:rsid w:val="009B4A4A"/>
    <w:rsid w:val="009B4D23"/>
    <w:rsid w:val="009B5973"/>
    <w:rsid w:val="009B5B48"/>
    <w:rsid w:val="009B5EDD"/>
    <w:rsid w:val="009B612B"/>
    <w:rsid w:val="009B62E6"/>
    <w:rsid w:val="009B67C4"/>
    <w:rsid w:val="009B6A3F"/>
    <w:rsid w:val="009B6C5A"/>
    <w:rsid w:val="009B71E1"/>
    <w:rsid w:val="009B77D7"/>
    <w:rsid w:val="009B7A0A"/>
    <w:rsid w:val="009C0448"/>
    <w:rsid w:val="009C0615"/>
    <w:rsid w:val="009C0CF8"/>
    <w:rsid w:val="009C0ED7"/>
    <w:rsid w:val="009C125A"/>
    <w:rsid w:val="009C158A"/>
    <w:rsid w:val="009C1AC7"/>
    <w:rsid w:val="009C1B2E"/>
    <w:rsid w:val="009C1C13"/>
    <w:rsid w:val="009C1DB4"/>
    <w:rsid w:val="009C1EB2"/>
    <w:rsid w:val="009C2675"/>
    <w:rsid w:val="009C2839"/>
    <w:rsid w:val="009C2868"/>
    <w:rsid w:val="009C28D4"/>
    <w:rsid w:val="009C294A"/>
    <w:rsid w:val="009C2DC4"/>
    <w:rsid w:val="009C3042"/>
    <w:rsid w:val="009C32C2"/>
    <w:rsid w:val="009C386A"/>
    <w:rsid w:val="009C3E76"/>
    <w:rsid w:val="009C3E9C"/>
    <w:rsid w:val="009C3EAD"/>
    <w:rsid w:val="009C3EF2"/>
    <w:rsid w:val="009C43D6"/>
    <w:rsid w:val="009C4566"/>
    <w:rsid w:val="009C4A32"/>
    <w:rsid w:val="009C5908"/>
    <w:rsid w:val="009C599C"/>
    <w:rsid w:val="009C5A9D"/>
    <w:rsid w:val="009C63AB"/>
    <w:rsid w:val="009C6667"/>
    <w:rsid w:val="009C69D0"/>
    <w:rsid w:val="009C69F4"/>
    <w:rsid w:val="009C6AAC"/>
    <w:rsid w:val="009C7163"/>
    <w:rsid w:val="009C77A3"/>
    <w:rsid w:val="009C7BAD"/>
    <w:rsid w:val="009D019B"/>
    <w:rsid w:val="009D03CE"/>
    <w:rsid w:val="009D06E5"/>
    <w:rsid w:val="009D1082"/>
    <w:rsid w:val="009D10BE"/>
    <w:rsid w:val="009D1308"/>
    <w:rsid w:val="009D172F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863"/>
    <w:rsid w:val="009D3A26"/>
    <w:rsid w:val="009D3BAC"/>
    <w:rsid w:val="009D3EDD"/>
    <w:rsid w:val="009D473B"/>
    <w:rsid w:val="009D48BA"/>
    <w:rsid w:val="009D4B7E"/>
    <w:rsid w:val="009D4D48"/>
    <w:rsid w:val="009D4DC6"/>
    <w:rsid w:val="009D4E15"/>
    <w:rsid w:val="009D5106"/>
    <w:rsid w:val="009D575A"/>
    <w:rsid w:val="009D5D38"/>
    <w:rsid w:val="009D5D42"/>
    <w:rsid w:val="009D5E32"/>
    <w:rsid w:val="009D5E99"/>
    <w:rsid w:val="009D653F"/>
    <w:rsid w:val="009D66B9"/>
    <w:rsid w:val="009D6B77"/>
    <w:rsid w:val="009D6CE1"/>
    <w:rsid w:val="009D6F3C"/>
    <w:rsid w:val="009D6F44"/>
    <w:rsid w:val="009D7869"/>
    <w:rsid w:val="009D7B1F"/>
    <w:rsid w:val="009E0241"/>
    <w:rsid w:val="009E0AB5"/>
    <w:rsid w:val="009E0CB2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3DF1"/>
    <w:rsid w:val="009E41B8"/>
    <w:rsid w:val="009E453D"/>
    <w:rsid w:val="009E45F8"/>
    <w:rsid w:val="009E5013"/>
    <w:rsid w:val="009E526A"/>
    <w:rsid w:val="009E567C"/>
    <w:rsid w:val="009E56B0"/>
    <w:rsid w:val="009E56E7"/>
    <w:rsid w:val="009E5917"/>
    <w:rsid w:val="009E6223"/>
    <w:rsid w:val="009E665A"/>
    <w:rsid w:val="009E69E8"/>
    <w:rsid w:val="009E725F"/>
    <w:rsid w:val="009E7748"/>
    <w:rsid w:val="009E79CF"/>
    <w:rsid w:val="009E7F2E"/>
    <w:rsid w:val="009F009C"/>
    <w:rsid w:val="009F0345"/>
    <w:rsid w:val="009F034D"/>
    <w:rsid w:val="009F04F2"/>
    <w:rsid w:val="009F0A8F"/>
    <w:rsid w:val="009F0C70"/>
    <w:rsid w:val="009F2161"/>
    <w:rsid w:val="009F231C"/>
    <w:rsid w:val="009F23E3"/>
    <w:rsid w:val="009F2512"/>
    <w:rsid w:val="009F29F3"/>
    <w:rsid w:val="009F2C7D"/>
    <w:rsid w:val="009F30E5"/>
    <w:rsid w:val="009F40CE"/>
    <w:rsid w:val="009F4BDF"/>
    <w:rsid w:val="009F4CDA"/>
    <w:rsid w:val="009F59BF"/>
    <w:rsid w:val="009F5D42"/>
    <w:rsid w:val="009F5F68"/>
    <w:rsid w:val="009F70CE"/>
    <w:rsid w:val="009F776E"/>
    <w:rsid w:val="009F7FAE"/>
    <w:rsid w:val="00A00B19"/>
    <w:rsid w:val="00A00F42"/>
    <w:rsid w:val="00A014EA"/>
    <w:rsid w:val="00A01519"/>
    <w:rsid w:val="00A0195A"/>
    <w:rsid w:val="00A0268F"/>
    <w:rsid w:val="00A02AFA"/>
    <w:rsid w:val="00A02D3C"/>
    <w:rsid w:val="00A02EE8"/>
    <w:rsid w:val="00A03167"/>
    <w:rsid w:val="00A032EA"/>
    <w:rsid w:val="00A034B9"/>
    <w:rsid w:val="00A0408F"/>
    <w:rsid w:val="00A04E68"/>
    <w:rsid w:val="00A05386"/>
    <w:rsid w:val="00A05975"/>
    <w:rsid w:val="00A05DDC"/>
    <w:rsid w:val="00A05EAA"/>
    <w:rsid w:val="00A0608D"/>
    <w:rsid w:val="00A060BE"/>
    <w:rsid w:val="00A0695E"/>
    <w:rsid w:val="00A07D26"/>
    <w:rsid w:val="00A07D2F"/>
    <w:rsid w:val="00A1036E"/>
    <w:rsid w:val="00A104A1"/>
    <w:rsid w:val="00A1079A"/>
    <w:rsid w:val="00A10D80"/>
    <w:rsid w:val="00A10FC7"/>
    <w:rsid w:val="00A11671"/>
    <w:rsid w:val="00A1187C"/>
    <w:rsid w:val="00A11EEF"/>
    <w:rsid w:val="00A12CCC"/>
    <w:rsid w:val="00A12D1A"/>
    <w:rsid w:val="00A12E07"/>
    <w:rsid w:val="00A12F3D"/>
    <w:rsid w:val="00A1335A"/>
    <w:rsid w:val="00A133C5"/>
    <w:rsid w:val="00A13A4E"/>
    <w:rsid w:val="00A14388"/>
    <w:rsid w:val="00A146C5"/>
    <w:rsid w:val="00A15566"/>
    <w:rsid w:val="00A15AC9"/>
    <w:rsid w:val="00A15B2D"/>
    <w:rsid w:val="00A15FD9"/>
    <w:rsid w:val="00A163CD"/>
    <w:rsid w:val="00A165FB"/>
    <w:rsid w:val="00A16778"/>
    <w:rsid w:val="00A16910"/>
    <w:rsid w:val="00A169C8"/>
    <w:rsid w:val="00A16B57"/>
    <w:rsid w:val="00A171BF"/>
    <w:rsid w:val="00A17C49"/>
    <w:rsid w:val="00A20207"/>
    <w:rsid w:val="00A20224"/>
    <w:rsid w:val="00A21424"/>
    <w:rsid w:val="00A21997"/>
    <w:rsid w:val="00A21A06"/>
    <w:rsid w:val="00A21E67"/>
    <w:rsid w:val="00A220FF"/>
    <w:rsid w:val="00A22C01"/>
    <w:rsid w:val="00A22EE6"/>
    <w:rsid w:val="00A23436"/>
    <w:rsid w:val="00A23A98"/>
    <w:rsid w:val="00A24217"/>
    <w:rsid w:val="00A24255"/>
    <w:rsid w:val="00A244E9"/>
    <w:rsid w:val="00A2458B"/>
    <w:rsid w:val="00A24622"/>
    <w:rsid w:val="00A246A3"/>
    <w:rsid w:val="00A25951"/>
    <w:rsid w:val="00A2599F"/>
    <w:rsid w:val="00A259A8"/>
    <w:rsid w:val="00A25ABB"/>
    <w:rsid w:val="00A25E39"/>
    <w:rsid w:val="00A26535"/>
    <w:rsid w:val="00A267F3"/>
    <w:rsid w:val="00A26827"/>
    <w:rsid w:val="00A26D47"/>
    <w:rsid w:val="00A26DA7"/>
    <w:rsid w:val="00A26F41"/>
    <w:rsid w:val="00A26F88"/>
    <w:rsid w:val="00A272E3"/>
    <w:rsid w:val="00A275D1"/>
    <w:rsid w:val="00A27B57"/>
    <w:rsid w:val="00A27CF8"/>
    <w:rsid w:val="00A27EC4"/>
    <w:rsid w:val="00A30A51"/>
    <w:rsid w:val="00A30BC2"/>
    <w:rsid w:val="00A310EE"/>
    <w:rsid w:val="00A313B3"/>
    <w:rsid w:val="00A31699"/>
    <w:rsid w:val="00A31CE5"/>
    <w:rsid w:val="00A31D00"/>
    <w:rsid w:val="00A31D9D"/>
    <w:rsid w:val="00A32051"/>
    <w:rsid w:val="00A32AE0"/>
    <w:rsid w:val="00A32B77"/>
    <w:rsid w:val="00A32BB4"/>
    <w:rsid w:val="00A331B5"/>
    <w:rsid w:val="00A3367C"/>
    <w:rsid w:val="00A33BE0"/>
    <w:rsid w:val="00A33CCF"/>
    <w:rsid w:val="00A33DA2"/>
    <w:rsid w:val="00A34066"/>
    <w:rsid w:val="00A34ADB"/>
    <w:rsid w:val="00A34FAD"/>
    <w:rsid w:val="00A3561C"/>
    <w:rsid w:val="00A35D65"/>
    <w:rsid w:val="00A362D0"/>
    <w:rsid w:val="00A36830"/>
    <w:rsid w:val="00A36901"/>
    <w:rsid w:val="00A36CF6"/>
    <w:rsid w:val="00A36EC5"/>
    <w:rsid w:val="00A37703"/>
    <w:rsid w:val="00A37793"/>
    <w:rsid w:val="00A37DDD"/>
    <w:rsid w:val="00A37EDA"/>
    <w:rsid w:val="00A4035D"/>
    <w:rsid w:val="00A403BA"/>
    <w:rsid w:val="00A40648"/>
    <w:rsid w:val="00A408E6"/>
    <w:rsid w:val="00A413A3"/>
    <w:rsid w:val="00A41DCB"/>
    <w:rsid w:val="00A43248"/>
    <w:rsid w:val="00A43270"/>
    <w:rsid w:val="00A44522"/>
    <w:rsid w:val="00A44C3B"/>
    <w:rsid w:val="00A44F9D"/>
    <w:rsid w:val="00A452AE"/>
    <w:rsid w:val="00A4539E"/>
    <w:rsid w:val="00A458FF"/>
    <w:rsid w:val="00A46080"/>
    <w:rsid w:val="00A461CB"/>
    <w:rsid w:val="00A46252"/>
    <w:rsid w:val="00A46540"/>
    <w:rsid w:val="00A46BA3"/>
    <w:rsid w:val="00A46C6C"/>
    <w:rsid w:val="00A46EB1"/>
    <w:rsid w:val="00A4777E"/>
    <w:rsid w:val="00A47961"/>
    <w:rsid w:val="00A47A54"/>
    <w:rsid w:val="00A47C59"/>
    <w:rsid w:val="00A5052D"/>
    <w:rsid w:val="00A5080D"/>
    <w:rsid w:val="00A50E7A"/>
    <w:rsid w:val="00A50FEC"/>
    <w:rsid w:val="00A51130"/>
    <w:rsid w:val="00A5183F"/>
    <w:rsid w:val="00A51AF6"/>
    <w:rsid w:val="00A51FC3"/>
    <w:rsid w:val="00A532B4"/>
    <w:rsid w:val="00A532FC"/>
    <w:rsid w:val="00A53624"/>
    <w:rsid w:val="00A53C0C"/>
    <w:rsid w:val="00A544FA"/>
    <w:rsid w:val="00A54F72"/>
    <w:rsid w:val="00A5551B"/>
    <w:rsid w:val="00A565B6"/>
    <w:rsid w:val="00A567E2"/>
    <w:rsid w:val="00A56806"/>
    <w:rsid w:val="00A57008"/>
    <w:rsid w:val="00A57298"/>
    <w:rsid w:val="00A57F15"/>
    <w:rsid w:val="00A60066"/>
    <w:rsid w:val="00A60146"/>
    <w:rsid w:val="00A60179"/>
    <w:rsid w:val="00A6048F"/>
    <w:rsid w:val="00A6094F"/>
    <w:rsid w:val="00A61098"/>
    <w:rsid w:val="00A6155E"/>
    <w:rsid w:val="00A61782"/>
    <w:rsid w:val="00A61FDA"/>
    <w:rsid w:val="00A62958"/>
    <w:rsid w:val="00A62AC7"/>
    <w:rsid w:val="00A630CD"/>
    <w:rsid w:val="00A632D1"/>
    <w:rsid w:val="00A63452"/>
    <w:rsid w:val="00A63615"/>
    <w:rsid w:val="00A63850"/>
    <w:rsid w:val="00A63BFC"/>
    <w:rsid w:val="00A6425F"/>
    <w:rsid w:val="00A6459F"/>
    <w:rsid w:val="00A645F6"/>
    <w:rsid w:val="00A64787"/>
    <w:rsid w:val="00A648E9"/>
    <w:rsid w:val="00A64EEB"/>
    <w:rsid w:val="00A65AEE"/>
    <w:rsid w:val="00A65BE4"/>
    <w:rsid w:val="00A65C38"/>
    <w:rsid w:val="00A65FED"/>
    <w:rsid w:val="00A6654A"/>
    <w:rsid w:val="00A66592"/>
    <w:rsid w:val="00A66C0D"/>
    <w:rsid w:val="00A67397"/>
    <w:rsid w:val="00A6764D"/>
    <w:rsid w:val="00A677ED"/>
    <w:rsid w:val="00A678C2"/>
    <w:rsid w:val="00A67934"/>
    <w:rsid w:val="00A67B0E"/>
    <w:rsid w:val="00A67D4A"/>
    <w:rsid w:val="00A700D7"/>
    <w:rsid w:val="00A7037D"/>
    <w:rsid w:val="00A703AE"/>
    <w:rsid w:val="00A70415"/>
    <w:rsid w:val="00A7095C"/>
    <w:rsid w:val="00A709AE"/>
    <w:rsid w:val="00A70BAE"/>
    <w:rsid w:val="00A70DCB"/>
    <w:rsid w:val="00A70E5B"/>
    <w:rsid w:val="00A717D5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46F"/>
    <w:rsid w:val="00A73C95"/>
    <w:rsid w:val="00A748ED"/>
    <w:rsid w:val="00A749EB"/>
    <w:rsid w:val="00A75386"/>
    <w:rsid w:val="00A758F3"/>
    <w:rsid w:val="00A7593A"/>
    <w:rsid w:val="00A7597F"/>
    <w:rsid w:val="00A75B2B"/>
    <w:rsid w:val="00A75D3F"/>
    <w:rsid w:val="00A75F2E"/>
    <w:rsid w:val="00A764CD"/>
    <w:rsid w:val="00A768C8"/>
    <w:rsid w:val="00A76C21"/>
    <w:rsid w:val="00A771F0"/>
    <w:rsid w:val="00A77553"/>
    <w:rsid w:val="00A77727"/>
    <w:rsid w:val="00A8004B"/>
    <w:rsid w:val="00A803FE"/>
    <w:rsid w:val="00A80DB3"/>
    <w:rsid w:val="00A811B7"/>
    <w:rsid w:val="00A814EA"/>
    <w:rsid w:val="00A8153C"/>
    <w:rsid w:val="00A818FB"/>
    <w:rsid w:val="00A81AD4"/>
    <w:rsid w:val="00A81BE3"/>
    <w:rsid w:val="00A82103"/>
    <w:rsid w:val="00A8226A"/>
    <w:rsid w:val="00A82391"/>
    <w:rsid w:val="00A82941"/>
    <w:rsid w:val="00A82B36"/>
    <w:rsid w:val="00A832FD"/>
    <w:rsid w:val="00A834D6"/>
    <w:rsid w:val="00A83DBC"/>
    <w:rsid w:val="00A83EB9"/>
    <w:rsid w:val="00A84178"/>
    <w:rsid w:val="00A846B9"/>
    <w:rsid w:val="00A846DA"/>
    <w:rsid w:val="00A84746"/>
    <w:rsid w:val="00A847AE"/>
    <w:rsid w:val="00A84D2C"/>
    <w:rsid w:val="00A85084"/>
    <w:rsid w:val="00A855FE"/>
    <w:rsid w:val="00A85836"/>
    <w:rsid w:val="00A85B3E"/>
    <w:rsid w:val="00A85B5A"/>
    <w:rsid w:val="00A85BAA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2F"/>
    <w:rsid w:val="00A904F2"/>
    <w:rsid w:val="00A90A9D"/>
    <w:rsid w:val="00A90E86"/>
    <w:rsid w:val="00A911A0"/>
    <w:rsid w:val="00A91363"/>
    <w:rsid w:val="00A91450"/>
    <w:rsid w:val="00A91B0D"/>
    <w:rsid w:val="00A91B63"/>
    <w:rsid w:val="00A920B1"/>
    <w:rsid w:val="00A922F4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925"/>
    <w:rsid w:val="00A94AD0"/>
    <w:rsid w:val="00A94E82"/>
    <w:rsid w:val="00A953A8"/>
    <w:rsid w:val="00A956A6"/>
    <w:rsid w:val="00A96852"/>
    <w:rsid w:val="00A96A5C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855"/>
    <w:rsid w:val="00AA0923"/>
    <w:rsid w:val="00AA0E81"/>
    <w:rsid w:val="00AA1128"/>
    <w:rsid w:val="00AA1A7C"/>
    <w:rsid w:val="00AA1ADA"/>
    <w:rsid w:val="00AA1D26"/>
    <w:rsid w:val="00AA20B3"/>
    <w:rsid w:val="00AA2A77"/>
    <w:rsid w:val="00AA2A7D"/>
    <w:rsid w:val="00AA2A95"/>
    <w:rsid w:val="00AA2ECC"/>
    <w:rsid w:val="00AA31C6"/>
    <w:rsid w:val="00AA3495"/>
    <w:rsid w:val="00AA3975"/>
    <w:rsid w:val="00AA3A3E"/>
    <w:rsid w:val="00AA3B94"/>
    <w:rsid w:val="00AA3C94"/>
    <w:rsid w:val="00AA41D4"/>
    <w:rsid w:val="00AA4203"/>
    <w:rsid w:val="00AA4313"/>
    <w:rsid w:val="00AA4775"/>
    <w:rsid w:val="00AA488F"/>
    <w:rsid w:val="00AA4B4C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1AE"/>
    <w:rsid w:val="00AB1411"/>
    <w:rsid w:val="00AB142E"/>
    <w:rsid w:val="00AB1B17"/>
    <w:rsid w:val="00AB1C10"/>
    <w:rsid w:val="00AB1E0D"/>
    <w:rsid w:val="00AB1E27"/>
    <w:rsid w:val="00AB1FED"/>
    <w:rsid w:val="00AB212D"/>
    <w:rsid w:val="00AB2354"/>
    <w:rsid w:val="00AB2B2F"/>
    <w:rsid w:val="00AB32C1"/>
    <w:rsid w:val="00AB3552"/>
    <w:rsid w:val="00AB3CBC"/>
    <w:rsid w:val="00AB414A"/>
    <w:rsid w:val="00AB4649"/>
    <w:rsid w:val="00AB49C3"/>
    <w:rsid w:val="00AB4E52"/>
    <w:rsid w:val="00AB55F8"/>
    <w:rsid w:val="00AB5DF2"/>
    <w:rsid w:val="00AB6745"/>
    <w:rsid w:val="00AB688E"/>
    <w:rsid w:val="00AB691A"/>
    <w:rsid w:val="00AB6C4D"/>
    <w:rsid w:val="00AB6C97"/>
    <w:rsid w:val="00AB6FE9"/>
    <w:rsid w:val="00AB7633"/>
    <w:rsid w:val="00AB7866"/>
    <w:rsid w:val="00AC0289"/>
    <w:rsid w:val="00AC0894"/>
    <w:rsid w:val="00AC1D3B"/>
    <w:rsid w:val="00AC1D7C"/>
    <w:rsid w:val="00AC226A"/>
    <w:rsid w:val="00AC246C"/>
    <w:rsid w:val="00AC26BF"/>
    <w:rsid w:val="00AC2FB2"/>
    <w:rsid w:val="00AC32FB"/>
    <w:rsid w:val="00AC33FE"/>
    <w:rsid w:val="00AC34C0"/>
    <w:rsid w:val="00AC3ADE"/>
    <w:rsid w:val="00AC3F58"/>
    <w:rsid w:val="00AC45FF"/>
    <w:rsid w:val="00AC4C92"/>
    <w:rsid w:val="00AC4E28"/>
    <w:rsid w:val="00AC4E71"/>
    <w:rsid w:val="00AC4F7E"/>
    <w:rsid w:val="00AC5333"/>
    <w:rsid w:val="00AC53AB"/>
    <w:rsid w:val="00AC5700"/>
    <w:rsid w:val="00AC5A64"/>
    <w:rsid w:val="00AC7042"/>
    <w:rsid w:val="00AC752F"/>
    <w:rsid w:val="00AC7B8D"/>
    <w:rsid w:val="00AC7D54"/>
    <w:rsid w:val="00AC7E49"/>
    <w:rsid w:val="00AD041E"/>
    <w:rsid w:val="00AD099F"/>
    <w:rsid w:val="00AD0ADC"/>
    <w:rsid w:val="00AD0AEE"/>
    <w:rsid w:val="00AD102D"/>
    <w:rsid w:val="00AD16B8"/>
    <w:rsid w:val="00AD1721"/>
    <w:rsid w:val="00AD1A22"/>
    <w:rsid w:val="00AD1C10"/>
    <w:rsid w:val="00AD2565"/>
    <w:rsid w:val="00AD2856"/>
    <w:rsid w:val="00AD2CE1"/>
    <w:rsid w:val="00AD2E7B"/>
    <w:rsid w:val="00AD2F8F"/>
    <w:rsid w:val="00AD3098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9C8"/>
    <w:rsid w:val="00AD5A59"/>
    <w:rsid w:val="00AD5DDB"/>
    <w:rsid w:val="00AD5E3E"/>
    <w:rsid w:val="00AD60B8"/>
    <w:rsid w:val="00AD60EF"/>
    <w:rsid w:val="00AD612C"/>
    <w:rsid w:val="00AD70AA"/>
    <w:rsid w:val="00AD734C"/>
    <w:rsid w:val="00AD7770"/>
    <w:rsid w:val="00AD7922"/>
    <w:rsid w:val="00AE0413"/>
    <w:rsid w:val="00AE04FD"/>
    <w:rsid w:val="00AE05BF"/>
    <w:rsid w:val="00AE072B"/>
    <w:rsid w:val="00AE07D2"/>
    <w:rsid w:val="00AE0D8D"/>
    <w:rsid w:val="00AE19D4"/>
    <w:rsid w:val="00AE19D6"/>
    <w:rsid w:val="00AE1CFC"/>
    <w:rsid w:val="00AE1EC6"/>
    <w:rsid w:val="00AE21C3"/>
    <w:rsid w:val="00AE23C8"/>
    <w:rsid w:val="00AE265A"/>
    <w:rsid w:val="00AE308D"/>
    <w:rsid w:val="00AE33DB"/>
    <w:rsid w:val="00AE36D1"/>
    <w:rsid w:val="00AE3859"/>
    <w:rsid w:val="00AE3DDB"/>
    <w:rsid w:val="00AE41E0"/>
    <w:rsid w:val="00AE4A64"/>
    <w:rsid w:val="00AE52FB"/>
    <w:rsid w:val="00AE5771"/>
    <w:rsid w:val="00AE59FC"/>
    <w:rsid w:val="00AE6969"/>
    <w:rsid w:val="00AE6A7D"/>
    <w:rsid w:val="00AE6AAF"/>
    <w:rsid w:val="00AE6E2E"/>
    <w:rsid w:val="00AE6E97"/>
    <w:rsid w:val="00AE758E"/>
    <w:rsid w:val="00AE7653"/>
    <w:rsid w:val="00AE7F69"/>
    <w:rsid w:val="00AF059D"/>
    <w:rsid w:val="00AF077D"/>
    <w:rsid w:val="00AF08E1"/>
    <w:rsid w:val="00AF0992"/>
    <w:rsid w:val="00AF0C7C"/>
    <w:rsid w:val="00AF0D62"/>
    <w:rsid w:val="00AF0E86"/>
    <w:rsid w:val="00AF0EB3"/>
    <w:rsid w:val="00AF11F8"/>
    <w:rsid w:val="00AF1281"/>
    <w:rsid w:val="00AF14C8"/>
    <w:rsid w:val="00AF162F"/>
    <w:rsid w:val="00AF19D7"/>
    <w:rsid w:val="00AF1F4F"/>
    <w:rsid w:val="00AF23D9"/>
    <w:rsid w:val="00AF26C6"/>
    <w:rsid w:val="00AF290E"/>
    <w:rsid w:val="00AF29D9"/>
    <w:rsid w:val="00AF29FA"/>
    <w:rsid w:val="00AF2CA1"/>
    <w:rsid w:val="00AF2D8D"/>
    <w:rsid w:val="00AF37D5"/>
    <w:rsid w:val="00AF3814"/>
    <w:rsid w:val="00AF381B"/>
    <w:rsid w:val="00AF3895"/>
    <w:rsid w:val="00AF3B84"/>
    <w:rsid w:val="00AF3F63"/>
    <w:rsid w:val="00AF4345"/>
    <w:rsid w:val="00AF437D"/>
    <w:rsid w:val="00AF44BF"/>
    <w:rsid w:val="00AF463B"/>
    <w:rsid w:val="00AF4CC5"/>
    <w:rsid w:val="00AF4D6D"/>
    <w:rsid w:val="00AF5319"/>
    <w:rsid w:val="00AF5CA5"/>
    <w:rsid w:val="00AF5FFB"/>
    <w:rsid w:val="00AF608B"/>
    <w:rsid w:val="00AF6557"/>
    <w:rsid w:val="00AF6896"/>
    <w:rsid w:val="00AF6A59"/>
    <w:rsid w:val="00AF7191"/>
    <w:rsid w:val="00AF71D6"/>
    <w:rsid w:val="00AF73B1"/>
    <w:rsid w:val="00AF75A9"/>
    <w:rsid w:val="00AF794E"/>
    <w:rsid w:val="00AF7BDD"/>
    <w:rsid w:val="00AF7D39"/>
    <w:rsid w:val="00B00397"/>
    <w:rsid w:val="00B00F8C"/>
    <w:rsid w:val="00B00FEC"/>
    <w:rsid w:val="00B0164C"/>
    <w:rsid w:val="00B01693"/>
    <w:rsid w:val="00B02050"/>
    <w:rsid w:val="00B0205C"/>
    <w:rsid w:val="00B02145"/>
    <w:rsid w:val="00B0256F"/>
    <w:rsid w:val="00B02F0C"/>
    <w:rsid w:val="00B030BC"/>
    <w:rsid w:val="00B030F5"/>
    <w:rsid w:val="00B032F7"/>
    <w:rsid w:val="00B03776"/>
    <w:rsid w:val="00B03ED8"/>
    <w:rsid w:val="00B0401D"/>
    <w:rsid w:val="00B0403B"/>
    <w:rsid w:val="00B04179"/>
    <w:rsid w:val="00B042D2"/>
    <w:rsid w:val="00B04D98"/>
    <w:rsid w:val="00B04E8D"/>
    <w:rsid w:val="00B04EF9"/>
    <w:rsid w:val="00B04F50"/>
    <w:rsid w:val="00B05376"/>
    <w:rsid w:val="00B0542F"/>
    <w:rsid w:val="00B05A05"/>
    <w:rsid w:val="00B05B90"/>
    <w:rsid w:val="00B06075"/>
    <w:rsid w:val="00B06495"/>
    <w:rsid w:val="00B064F1"/>
    <w:rsid w:val="00B0654F"/>
    <w:rsid w:val="00B06ACE"/>
    <w:rsid w:val="00B06D89"/>
    <w:rsid w:val="00B06DA3"/>
    <w:rsid w:val="00B071D5"/>
    <w:rsid w:val="00B0733E"/>
    <w:rsid w:val="00B07B63"/>
    <w:rsid w:val="00B109DF"/>
    <w:rsid w:val="00B10E7D"/>
    <w:rsid w:val="00B10EEF"/>
    <w:rsid w:val="00B10EF0"/>
    <w:rsid w:val="00B1128F"/>
    <w:rsid w:val="00B118E1"/>
    <w:rsid w:val="00B11A39"/>
    <w:rsid w:val="00B11A5F"/>
    <w:rsid w:val="00B11A9A"/>
    <w:rsid w:val="00B11F1F"/>
    <w:rsid w:val="00B120CF"/>
    <w:rsid w:val="00B1210E"/>
    <w:rsid w:val="00B1243E"/>
    <w:rsid w:val="00B12483"/>
    <w:rsid w:val="00B126A3"/>
    <w:rsid w:val="00B12824"/>
    <w:rsid w:val="00B129BD"/>
    <w:rsid w:val="00B12BDA"/>
    <w:rsid w:val="00B12CE6"/>
    <w:rsid w:val="00B130D6"/>
    <w:rsid w:val="00B131F4"/>
    <w:rsid w:val="00B132F8"/>
    <w:rsid w:val="00B1367A"/>
    <w:rsid w:val="00B1391E"/>
    <w:rsid w:val="00B13BE0"/>
    <w:rsid w:val="00B13D2B"/>
    <w:rsid w:val="00B13F2E"/>
    <w:rsid w:val="00B14011"/>
    <w:rsid w:val="00B14793"/>
    <w:rsid w:val="00B15075"/>
    <w:rsid w:val="00B15774"/>
    <w:rsid w:val="00B15CFE"/>
    <w:rsid w:val="00B15DB9"/>
    <w:rsid w:val="00B16B86"/>
    <w:rsid w:val="00B177A0"/>
    <w:rsid w:val="00B1780E"/>
    <w:rsid w:val="00B17D7B"/>
    <w:rsid w:val="00B17EDF"/>
    <w:rsid w:val="00B17F47"/>
    <w:rsid w:val="00B200D3"/>
    <w:rsid w:val="00B2060E"/>
    <w:rsid w:val="00B207EB"/>
    <w:rsid w:val="00B20DCF"/>
    <w:rsid w:val="00B20F8A"/>
    <w:rsid w:val="00B214A2"/>
    <w:rsid w:val="00B214C0"/>
    <w:rsid w:val="00B215EB"/>
    <w:rsid w:val="00B21A5C"/>
    <w:rsid w:val="00B21D8E"/>
    <w:rsid w:val="00B22023"/>
    <w:rsid w:val="00B2234C"/>
    <w:rsid w:val="00B22522"/>
    <w:rsid w:val="00B22630"/>
    <w:rsid w:val="00B2288A"/>
    <w:rsid w:val="00B23BCE"/>
    <w:rsid w:val="00B23BF0"/>
    <w:rsid w:val="00B246DF"/>
    <w:rsid w:val="00B24D66"/>
    <w:rsid w:val="00B25396"/>
    <w:rsid w:val="00B258AF"/>
    <w:rsid w:val="00B25DAC"/>
    <w:rsid w:val="00B25E84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27D4C"/>
    <w:rsid w:val="00B30188"/>
    <w:rsid w:val="00B303DC"/>
    <w:rsid w:val="00B3091E"/>
    <w:rsid w:val="00B310A0"/>
    <w:rsid w:val="00B31107"/>
    <w:rsid w:val="00B3153D"/>
    <w:rsid w:val="00B31602"/>
    <w:rsid w:val="00B3172A"/>
    <w:rsid w:val="00B3174B"/>
    <w:rsid w:val="00B319FE"/>
    <w:rsid w:val="00B31E4D"/>
    <w:rsid w:val="00B3232C"/>
    <w:rsid w:val="00B331B8"/>
    <w:rsid w:val="00B334B4"/>
    <w:rsid w:val="00B33786"/>
    <w:rsid w:val="00B337A4"/>
    <w:rsid w:val="00B337F3"/>
    <w:rsid w:val="00B34725"/>
    <w:rsid w:val="00B34B5A"/>
    <w:rsid w:val="00B350C8"/>
    <w:rsid w:val="00B3526D"/>
    <w:rsid w:val="00B355F0"/>
    <w:rsid w:val="00B3578C"/>
    <w:rsid w:val="00B35AA1"/>
    <w:rsid w:val="00B35E63"/>
    <w:rsid w:val="00B36897"/>
    <w:rsid w:val="00B369C4"/>
    <w:rsid w:val="00B36D9E"/>
    <w:rsid w:val="00B37019"/>
    <w:rsid w:val="00B37311"/>
    <w:rsid w:val="00B37387"/>
    <w:rsid w:val="00B373FB"/>
    <w:rsid w:val="00B37975"/>
    <w:rsid w:val="00B40DCF"/>
    <w:rsid w:val="00B40E36"/>
    <w:rsid w:val="00B4106F"/>
    <w:rsid w:val="00B41BE7"/>
    <w:rsid w:val="00B420C7"/>
    <w:rsid w:val="00B424F7"/>
    <w:rsid w:val="00B4254D"/>
    <w:rsid w:val="00B42568"/>
    <w:rsid w:val="00B42D97"/>
    <w:rsid w:val="00B4316E"/>
    <w:rsid w:val="00B4339F"/>
    <w:rsid w:val="00B436BD"/>
    <w:rsid w:val="00B4376E"/>
    <w:rsid w:val="00B4381B"/>
    <w:rsid w:val="00B4383C"/>
    <w:rsid w:val="00B43F1B"/>
    <w:rsid w:val="00B4403D"/>
    <w:rsid w:val="00B44317"/>
    <w:rsid w:val="00B447F3"/>
    <w:rsid w:val="00B456A5"/>
    <w:rsid w:val="00B45847"/>
    <w:rsid w:val="00B460A1"/>
    <w:rsid w:val="00B46275"/>
    <w:rsid w:val="00B464A6"/>
    <w:rsid w:val="00B464C7"/>
    <w:rsid w:val="00B464FA"/>
    <w:rsid w:val="00B4658A"/>
    <w:rsid w:val="00B46CBA"/>
    <w:rsid w:val="00B4733F"/>
    <w:rsid w:val="00B4758E"/>
    <w:rsid w:val="00B47B00"/>
    <w:rsid w:val="00B47CBB"/>
    <w:rsid w:val="00B507E6"/>
    <w:rsid w:val="00B5083E"/>
    <w:rsid w:val="00B50996"/>
    <w:rsid w:val="00B509A2"/>
    <w:rsid w:val="00B50ADB"/>
    <w:rsid w:val="00B50B87"/>
    <w:rsid w:val="00B515B6"/>
    <w:rsid w:val="00B51604"/>
    <w:rsid w:val="00B517DA"/>
    <w:rsid w:val="00B5197B"/>
    <w:rsid w:val="00B51F64"/>
    <w:rsid w:val="00B5248D"/>
    <w:rsid w:val="00B5331E"/>
    <w:rsid w:val="00B53581"/>
    <w:rsid w:val="00B53B4E"/>
    <w:rsid w:val="00B53C5F"/>
    <w:rsid w:val="00B53CFF"/>
    <w:rsid w:val="00B53F86"/>
    <w:rsid w:val="00B54BD8"/>
    <w:rsid w:val="00B54C55"/>
    <w:rsid w:val="00B54D44"/>
    <w:rsid w:val="00B5508A"/>
    <w:rsid w:val="00B553E7"/>
    <w:rsid w:val="00B55699"/>
    <w:rsid w:val="00B5596C"/>
    <w:rsid w:val="00B56419"/>
    <w:rsid w:val="00B569B2"/>
    <w:rsid w:val="00B56FBD"/>
    <w:rsid w:val="00B5715A"/>
    <w:rsid w:val="00B57327"/>
    <w:rsid w:val="00B57595"/>
    <w:rsid w:val="00B57F2F"/>
    <w:rsid w:val="00B6002D"/>
    <w:rsid w:val="00B6010B"/>
    <w:rsid w:val="00B60397"/>
    <w:rsid w:val="00B61152"/>
    <w:rsid w:val="00B61262"/>
    <w:rsid w:val="00B616F0"/>
    <w:rsid w:val="00B6175E"/>
    <w:rsid w:val="00B6210A"/>
    <w:rsid w:val="00B6220A"/>
    <w:rsid w:val="00B62300"/>
    <w:rsid w:val="00B62608"/>
    <w:rsid w:val="00B629F3"/>
    <w:rsid w:val="00B62BBE"/>
    <w:rsid w:val="00B6358B"/>
    <w:rsid w:val="00B63C08"/>
    <w:rsid w:val="00B63E52"/>
    <w:rsid w:val="00B63FC6"/>
    <w:rsid w:val="00B64041"/>
    <w:rsid w:val="00B640CF"/>
    <w:rsid w:val="00B64157"/>
    <w:rsid w:val="00B654AD"/>
    <w:rsid w:val="00B65828"/>
    <w:rsid w:val="00B65CAE"/>
    <w:rsid w:val="00B65E01"/>
    <w:rsid w:val="00B665BB"/>
    <w:rsid w:val="00B667B4"/>
    <w:rsid w:val="00B66800"/>
    <w:rsid w:val="00B668CA"/>
    <w:rsid w:val="00B66AB0"/>
    <w:rsid w:val="00B66D54"/>
    <w:rsid w:val="00B66E77"/>
    <w:rsid w:val="00B673B0"/>
    <w:rsid w:val="00B677D7"/>
    <w:rsid w:val="00B67A93"/>
    <w:rsid w:val="00B7003B"/>
    <w:rsid w:val="00B70909"/>
    <w:rsid w:val="00B7095E"/>
    <w:rsid w:val="00B70C27"/>
    <w:rsid w:val="00B70ED8"/>
    <w:rsid w:val="00B710E0"/>
    <w:rsid w:val="00B71584"/>
    <w:rsid w:val="00B7162D"/>
    <w:rsid w:val="00B71CE9"/>
    <w:rsid w:val="00B71DA0"/>
    <w:rsid w:val="00B71E56"/>
    <w:rsid w:val="00B71F90"/>
    <w:rsid w:val="00B7228F"/>
    <w:rsid w:val="00B72438"/>
    <w:rsid w:val="00B727DF"/>
    <w:rsid w:val="00B72CF9"/>
    <w:rsid w:val="00B72EB1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550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245"/>
    <w:rsid w:val="00B82628"/>
    <w:rsid w:val="00B82C17"/>
    <w:rsid w:val="00B82E05"/>
    <w:rsid w:val="00B82EBA"/>
    <w:rsid w:val="00B830E4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AA0"/>
    <w:rsid w:val="00B85BDF"/>
    <w:rsid w:val="00B86429"/>
    <w:rsid w:val="00B8648F"/>
    <w:rsid w:val="00B866C7"/>
    <w:rsid w:val="00B86EF1"/>
    <w:rsid w:val="00B86EFB"/>
    <w:rsid w:val="00B8735F"/>
    <w:rsid w:val="00B87563"/>
    <w:rsid w:val="00B87932"/>
    <w:rsid w:val="00B87BCE"/>
    <w:rsid w:val="00B87EBC"/>
    <w:rsid w:val="00B87FF0"/>
    <w:rsid w:val="00B903AE"/>
    <w:rsid w:val="00B90825"/>
    <w:rsid w:val="00B9084F"/>
    <w:rsid w:val="00B90862"/>
    <w:rsid w:val="00B90DD5"/>
    <w:rsid w:val="00B91223"/>
    <w:rsid w:val="00B912EC"/>
    <w:rsid w:val="00B9131D"/>
    <w:rsid w:val="00B915DD"/>
    <w:rsid w:val="00B917AC"/>
    <w:rsid w:val="00B91B14"/>
    <w:rsid w:val="00B91E72"/>
    <w:rsid w:val="00B91F77"/>
    <w:rsid w:val="00B92169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D75"/>
    <w:rsid w:val="00B95277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ADB"/>
    <w:rsid w:val="00B96D3C"/>
    <w:rsid w:val="00B97577"/>
    <w:rsid w:val="00B97B8F"/>
    <w:rsid w:val="00BA04AC"/>
    <w:rsid w:val="00BA0842"/>
    <w:rsid w:val="00BA08B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6E8"/>
    <w:rsid w:val="00BA4732"/>
    <w:rsid w:val="00BA4D05"/>
    <w:rsid w:val="00BA4F45"/>
    <w:rsid w:val="00BA5165"/>
    <w:rsid w:val="00BA5599"/>
    <w:rsid w:val="00BA58AE"/>
    <w:rsid w:val="00BA5A40"/>
    <w:rsid w:val="00BA5FD5"/>
    <w:rsid w:val="00BA62AB"/>
    <w:rsid w:val="00BA7E0B"/>
    <w:rsid w:val="00BA7E17"/>
    <w:rsid w:val="00BB0053"/>
    <w:rsid w:val="00BB0DE3"/>
    <w:rsid w:val="00BB0EA0"/>
    <w:rsid w:val="00BB10CD"/>
    <w:rsid w:val="00BB10F0"/>
    <w:rsid w:val="00BB122E"/>
    <w:rsid w:val="00BB1A82"/>
    <w:rsid w:val="00BB1DD9"/>
    <w:rsid w:val="00BB1DF2"/>
    <w:rsid w:val="00BB20DC"/>
    <w:rsid w:val="00BB25BB"/>
    <w:rsid w:val="00BB287A"/>
    <w:rsid w:val="00BB2DD8"/>
    <w:rsid w:val="00BB318A"/>
    <w:rsid w:val="00BB3247"/>
    <w:rsid w:val="00BB34D5"/>
    <w:rsid w:val="00BB3EB9"/>
    <w:rsid w:val="00BB4389"/>
    <w:rsid w:val="00BB4973"/>
    <w:rsid w:val="00BB4A6F"/>
    <w:rsid w:val="00BB4E54"/>
    <w:rsid w:val="00BB522E"/>
    <w:rsid w:val="00BB56B1"/>
    <w:rsid w:val="00BB5759"/>
    <w:rsid w:val="00BB5A30"/>
    <w:rsid w:val="00BB5B98"/>
    <w:rsid w:val="00BB6407"/>
    <w:rsid w:val="00BB6927"/>
    <w:rsid w:val="00BB718E"/>
    <w:rsid w:val="00BB78C9"/>
    <w:rsid w:val="00BB7BAC"/>
    <w:rsid w:val="00BB7F7D"/>
    <w:rsid w:val="00BC009A"/>
    <w:rsid w:val="00BC02E6"/>
    <w:rsid w:val="00BC057A"/>
    <w:rsid w:val="00BC0598"/>
    <w:rsid w:val="00BC076A"/>
    <w:rsid w:val="00BC08D8"/>
    <w:rsid w:val="00BC08FC"/>
    <w:rsid w:val="00BC0C33"/>
    <w:rsid w:val="00BC0CBC"/>
    <w:rsid w:val="00BC0F82"/>
    <w:rsid w:val="00BC1010"/>
    <w:rsid w:val="00BC13CC"/>
    <w:rsid w:val="00BC202D"/>
    <w:rsid w:val="00BC213B"/>
    <w:rsid w:val="00BC2821"/>
    <w:rsid w:val="00BC2964"/>
    <w:rsid w:val="00BC3112"/>
    <w:rsid w:val="00BC34B2"/>
    <w:rsid w:val="00BC3776"/>
    <w:rsid w:val="00BC39C4"/>
    <w:rsid w:val="00BC3D8E"/>
    <w:rsid w:val="00BC3E6F"/>
    <w:rsid w:val="00BC3E7F"/>
    <w:rsid w:val="00BC41B5"/>
    <w:rsid w:val="00BC429C"/>
    <w:rsid w:val="00BC4C63"/>
    <w:rsid w:val="00BC53C2"/>
    <w:rsid w:val="00BC54D1"/>
    <w:rsid w:val="00BC6242"/>
    <w:rsid w:val="00BC6308"/>
    <w:rsid w:val="00BC63B9"/>
    <w:rsid w:val="00BC63FE"/>
    <w:rsid w:val="00BC666D"/>
    <w:rsid w:val="00BC67A4"/>
    <w:rsid w:val="00BC68FA"/>
    <w:rsid w:val="00BC6AA4"/>
    <w:rsid w:val="00BC6B4D"/>
    <w:rsid w:val="00BC6C4F"/>
    <w:rsid w:val="00BC75C4"/>
    <w:rsid w:val="00BC76AA"/>
    <w:rsid w:val="00BC793F"/>
    <w:rsid w:val="00BD04F7"/>
    <w:rsid w:val="00BD0848"/>
    <w:rsid w:val="00BD0CBF"/>
    <w:rsid w:val="00BD0F38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47E3"/>
    <w:rsid w:val="00BD4A52"/>
    <w:rsid w:val="00BD4C50"/>
    <w:rsid w:val="00BD4CEF"/>
    <w:rsid w:val="00BD51CA"/>
    <w:rsid w:val="00BD5459"/>
    <w:rsid w:val="00BD5C9A"/>
    <w:rsid w:val="00BD5CD2"/>
    <w:rsid w:val="00BD5F3C"/>
    <w:rsid w:val="00BD60E6"/>
    <w:rsid w:val="00BD77DE"/>
    <w:rsid w:val="00BD79C2"/>
    <w:rsid w:val="00BE0515"/>
    <w:rsid w:val="00BE1159"/>
    <w:rsid w:val="00BE1292"/>
    <w:rsid w:val="00BE1F2E"/>
    <w:rsid w:val="00BE1FA7"/>
    <w:rsid w:val="00BE2781"/>
    <w:rsid w:val="00BE2AD7"/>
    <w:rsid w:val="00BE2BAA"/>
    <w:rsid w:val="00BE2CBB"/>
    <w:rsid w:val="00BE2FF7"/>
    <w:rsid w:val="00BE3F09"/>
    <w:rsid w:val="00BE4C51"/>
    <w:rsid w:val="00BE4F8D"/>
    <w:rsid w:val="00BE50E1"/>
    <w:rsid w:val="00BE590A"/>
    <w:rsid w:val="00BE5DC6"/>
    <w:rsid w:val="00BE5EC0"/>
    <w:rsid w:val="00BE66A5"/>
    <w:rsid w:val="00BE6A22"/>
    <w:rsid w:val="00BE6FA3"/>
    <w:rsid w:val="00BE71D7"/>
    <w:rsid w:val="00BE71DF"/>
    <w:rsid w:val="00BE75E5"/>
    <w:rsid w:val="00BE770F"/>
    <w:rsid w:val="00BE778C"/>
    <w:rsid w:val="00BE77C4"/>
    <w:rsid w:val="00BE7FE3"/>
    <w:rsid w:val="00BF01D4"/>
    <w:rsid w:val="00BF0463"/>
    <w:rsid w:val="00BF0A3D"/>
    <w:rsid w:val="00BF0CFC"/>
    <w:rsid w:val="00BF0E17"/>
    <w:rsid w:val="00BF11F8"/>
    <w:rsid w:val="00BF1B9B"/>
    <w:rsid w:val="00BF20FB"/>
    <w:rsid w:val="00BF2355"/>
    <w:rsid w:val="00BF23C3"/>
    <w:rsid w:val="00BF23DE"/>
    <w:rsid w:val="00BF2997"/>
    <w:rsid w:val="00BF2B28"/>
    <w:rsid w:val="00BF2B84"/>
    <w:rsid w:val="00BF2CC5"/>
    <w:rsid w:val="00BF2D34"/>
    <w:rsid w:val="00BF3A7A"/>
    <w:rsid w:val="00BF3B17"/>
    <w:rsid w:val="00BF3D5C"/>
    <w:rsid w:val="00BF4C22"/>
    <w:rsid w:val="00BF4CD1"/>
    <w:rsid w:val="00BF4DD7"/>
    <w:rsid w:val="00BF51E4"/>
    <w:rsid w:val="00BF5669"/>
    <w:rsid w:val="00BF5900"/>
    <w:rsid w:val="00BF59E2"/>
    <w:rsid w:val="00BF5FF3"/>
    <w:rsid w:val="00BF6043"/>
    <w:rsid w:val="00BF6A1A"/>
    <w:rsid w:val="00BF746D"/>
    <w:rsid w:val="00BF75ED"/>
    <w:rsid w:val="00BF76ED"/>
    <w:rsid w:val="00BF774F"/>
    <w:rsid w:val="00BF7850"/>
    <w:rsid w:val="00BF795D"/>
    <w:rsid w:val="00C00156"/>
    <w:rsid w:val="00C003C3"/>
    <w:rsid w:val="00C003C6"/>
    <w:rsid w:val="00C00589"/>
    <w:rsid w:val="00C006F6"/>
    <w:rsid w:val="00C00838"/>
    <w:rsid w:val="00C008AA"/>
    <w:rsid w:val="00C008C6"/>
    <w:rsid w:val="00C00B32"/>
    <w:rsid w:val="00C00BE6"/>
    <w:rsid w:val="00C00F80"/>
    <w:rsid w:val="00C01250"/>
    <w:rsid w:val="00C0139B"/>
    <w:rsid w:val="00C01406"/>
    <w:rsid w:val="00C01619"/>
    <w:rsid w:val="00C02C01"/>
    <w:rsid w:val="00C03041"/>
    <w:rsid w:val="00C035DA"/>
    <w:rsid w:val="00C03815"/>
    <w:rsid w:val="00C039BC"/>
    <w:rsid w:val="00C03B2A"/>
    <w:rsid w:val="00C041F4"/>
    <w:rsid w:val="00C042B4"/>
    <w:rsid w:val="00C04329"/>
    <w:rsid w:val="00C04C59"/>
    <w:rsid w:val="00C0524E"/>
    <w:rsid w:val="00C05428"/>
    <w:rsid w:val="00C0577B"/>
    <w:rsid w:val="00C058A3"/>
    <w:rsid w:val="00C059C1"/>
    <w:rsid w:val="00C05E05"/>
    <w:rsid w:val="00C05F18"/>
    <w:rsid w:val="00C069EE"/>
    <w:rsid w:val="00C06B5A"/>
    <w:rsid w:val="00C0711F"/>
    <w:rsid w:val="00C07212"/>
    <w:rsid w:val="00C074B7"/>
    <w:rsid w:val="00C077E1"/>
    <w:rsid w:val="00C079C7"/>
    <w:rsid w:val="00C107BE"/>
    <w:rsid w:val="00C10865"/>
    <w:rsid w:val="00C10BD0"/>
    <w:rsid w:val="00C10C03"/>
    <w:rsid w:val="00C112F7"/>
    <w:rsid w:val="00C115B1"/>
    <w:rsid w:val="00C1161D"/>
    <w:rsid w:val="00C117E7"/>
    <w:rsid w:val="00C11E13"/>
    <w:rsid w:val="00C11EB8"/>
    <w:rsid w:val="00C12CC4"/>
    <w:rsid w:val="00C12CE6"/>
    <w:rsid w:val="00C12D9C"/>
    <w:rsid w:val="00C13208"/>
    <w:rsid w:val="00C133F5"/>
    <w:rsid w:val="00C13413"/>
    <w:rsid w:val="00C1360E"/>
    <w:rsid w:val="00C13729"/>
    <w:rsid w:val="00C13819"/>
    <w:rsid w:val="00C13A5B"/>
    <w:rsid w:val="00C13CCA"/>
    <w:rsid w:val="00C13E73"/>
    <w:rsid w:val="00C142EA"/>
    <w:rsid w:val="00C1475A"/>
    <w:rsid w:val="00C147F3"/>
    <w:rsid w:val="00C14863"/>
    <w:rsid w:val="00C14AD2"/>
    <w:rsid w:val="00C14CA5"/>
    <w:rsid w:val="00C14CC8"/>
    <w:rsid w:val="00C14E4D"/>
    <w:rsid w:val="00C154BC"/>
    <w:rsid w:val="00C154D1"/>
    <w:rsid w:val="00C15629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D04"/>
    <w:rsid w:val="00C21FF8"/>
    <w:rsid w:val="00C220F2"/>
    <w:rsid w:val="00C2221F"/>
    <w:rsid w:val="00C223A0"/>
    <w:rsid w:val="00C22859"/>
    <w:rsid w:val="00C22917"/>
    <w:rsid w:val="00C23BBD"/>
    <w:rsid w:val="00C23E3D"/>
    <w:rsid w:val="00C2455C"/>
    <w:rsid w:val="00C24638"/>
    <w:rsid w:val="00C24E22"/>
    <w:rsid w:val="00C24FB7"/>
    <w:rsid w:val="00C26495"/>
    <w:rsid w:val="00C26B77"/>
    <w:rsid w:val="00C273ED"/>
    <w:rsid w:val="00C27447"/>
    <w:rsid w:val="00C2761A"/>
    <w:rsid w:val="00C2781B"/>
    <w:rsid w:val="00C27891"/>
    <w:rsid w:val="00C278EA"/>
    <w:rsid w:val="00C27A85"/>
    <w:rsid w:val="00C27D45"/>
    <w:rsid w:val="00C27D6F"/>
    <w:rsid w:val="00C300F5"/>
    <w:rsid w:val="00C30304"/>
    <w:rsid w:val="00C30349"/>
    <w:rsid w:val="00C30395"/>
    <w:rsid w:val="00C30AED"/>
    <w:rsid w:val="00C30BEE"/>
    <w:rsid w:val="00C31073"/>
    <w:rsid w:val="00C31132"/>
    <w:rsid w:val="00C314B5"/>
    <w:rsid w:val="00C320B4"/>
    <w:rsid w:val="00C32532"/>
    <w:rsid w:val="00C32570"/>
    <w:rsid w:val="00C32C1E"/>
    <w:rsid w:val="00C32D53"/>
    <w:rsid w:val="00C32F69"/>
    <w:rsid w:val="00C3312E"/>
    <w:rsid w:val="00C3344A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395"/>
    <w:rsid w:val="00C35947"/>
    <w:rsid w:val="00C3595E"/>
    <w:rsid w:val="00C35C46"/>
    <w:rsid w:val="00C35D2B"/>
    <w:rsid w:val="00C36B6C"/>
    <w:rsid w:val="00C36FFE"/>
    <w:rsid w:val="00C377D8"/>
    <w:rsid w:val="00C406A8"/>
    <w:rsid w:val="00C407EE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51"/>
    <w:rsid w:val="00C46427"/>
    <w:rsid w:val="00C469E3"/>
    <w:rsid w:val="00C46CCD"/>
    <w:rsid w:val="00C46D93"/>
    <w:rsid w:val="00C46FF5"/>
    <w:rsid w:val="00C47155"/>
    <w:rsid w:val="00C47902"/>
    <w:rsid w:val="00C47987"/>
    <w:rsid w:val="00C47B25"/>
    <w:rsid w:val="00C47CD2"/>
    <w:rsid w:val="00C47D56"/>
    <w:rsid w:val="00C50D3B"/>
    <w:rsid w:val="00C510DE"/>
    <w:rsid w:val="00C5167A"/>
    <w:rsid w:val="00C52193"/>
    <w:rsid w:val="00C52F64"/>
    <w:rsid w:val="00C53085"/>
    <w:rsid w:val="00C536E4"/>
    <w:rsid w:val="00C538AE"/>
    <w:rsid w:val="00C53C2B"/>
    <w:rsid w:val="00C53C32"/>
    <w:rsid w:val="00C53E7A"/>
    <w:rsid w:val="00C542B7"/>
    <w:rsid w:val="00C54492"/>
    <w:rsid w:val="00C544B6"/>
    <w:rsid w:val="00C54601"/>
    <w:rsid w:val="00C5468C"/>
    <w:rsid w:val="00C54A90"/>
    <w:rsid w:val="00C54E26"/>
    <w:rsid w:val="00C54F8F"/>
    <w:rsid w:val="00C551A0"/>
    <w:rsid w:val="00C55A28"/>
    <w:rsid w:val="00C55D06"/>
    <w:rsid w:val="00C56A84"/>
    <w:rsid w:val="00C5720E"/>
    <w:rsid w:val="00C573C7"/>
    <w:rsid w:val="00C575E8"/>
    <w:rsid w:val="00C5777E"/>
    <w:rsid w:val="00C57A9A"/>
    <w:rsid w:val="00C57EB0"/>
    <w:rsid w:val="00C601BB"/>
    <w:rsid w:val="00C60984"/>
    <w:rsid w:val="00C60E33"/>
    <w:rsid w:val="00C60E4A"/>
    <w:rsid w:val="00C6105E"/>
    <w:rsid w:val="00C6111A"/>
    <w:rsid w:val="00C615DC"/>
    <w:rsid w:val="00C61801"/>
    <w:rsid w:val="00C618DF"/>
    <w:rsid w:val="00C61F7C"/>
    <w:rsid w:val="00C62399"/>
    <w:rsid w:val="00C623F5"/>
    <w:rsid w:val="00C6343E"/>
    <w:rsid w:val="00C63462"/>
    <w:rsid w:val="00C63BD8"/>
    <w:rsid w:val="00C64D40"/>
    <w:rsid w:val="00C65030"/>
    <w:rsid w:val="00C652A1"/>
    <w:rsid w:val="00C655E4"/>
    <w:rsid w:val="00C65738"/>
    <w:rsid w:val="00C6590A"/>
    <w:rsid w:val="00C65977"/>
    <w:rsid w:val="00C65FFB"/>
    <w:rsid w:val="00C66663"/>
    <w:rsid w:val="00C6682A"/>
    <w:rsid w:val="00C668D8"/>
    <w:rsid w:val="00C66A1C"/>
    <w:rsid w:val="00C66AAF"/>
    <w:rsid w:val="00C66BCD"/>
    <w:rsid w:val="00C66E74"/>
    <w:rsid w:val="00C67029"/>
    <w:rsid w:val="00C67091"/>
    <w:rsid w:val="00C6717B"/>
    <w:rsid w:val="00C67CCE"/>
    <w:rsid w:val="00C70127"/>
    <w:rsid w:val="00C70B38"/>
    <w:rsid w:val="00C70B43"/>
    <w:rsid w:val="00C70F10"/>
    <w:rsid w:val="00C711DF"/>
    <w:rsid w:val="00C714F2"/>
    <w:rsid w:val="00C715F6"/>
    <w:rsid w:val="00C71A56"/>
    <w:rsid w:val="00C71E1D"/>
    <w:rsid w:val="00C72FA0"/>
    <w:rsid w:val="00C72FE8"/>
    <w:rsid w:val="00C7305B"/>
    <w:rsid w:val="00C730CC"/>
    <w:rsid w:val="00C73193"/>
    <w:rsid w:val="00C73705"/>
    <w:rsid w:val="00C740DE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1F9"/>
    <w:rsid w:val="00C77B63"/>
    <w:rsid w:val="00C77C4B"/>
    <w:rsid w:val="00C77D50"/>
    <w:rsid w:val="00C77F09"/>
    <w:rsid w:val="00C77F77"/>
    <w:rsid w:val="00C80DC6"/>
    <w:rsid w:val="00C815E4"/>
    <w:rsid w:val="00C819F5"/>
    <w:rsid w:val="00C822CB"/>
    <w:rsid w:val="00C828F1"/>
    <w:rsid w:val="00C8290C"/>
    <w:rsid w:val="00C8291A"/>
    <w:rsid w:val="00C83021"/>
    <w:rsid w:val="00C835DE"/>
    <w:rsid w:val="00C84C25"/>
    <w:rsid w:val="00C84D05"/>
    <w:rsid w:val="00C8512B"/>
    <w:rsid w:val="00C852A4"/>
    <w:rsid w:val="00C8565C"/>
    <w:rsid w:val="00C858C8"/>
    <w:rsid w:val="00C85A79"/>
    <w:rsid w:val="00C85F90"/>
    <w:rsid w:val="00C86242"/>
    <w:rsid w:val="00C8632D"/>
    <w:rsid w:val="00C8668C"/>
    <w:rsid w:val="00C86B22"/>
    <w:rsid w:val="00C86D64"/>
    <w:rsid w:val="00C86F2E"/>
    <w:rsid w:val="00C87CDD"/>
    <w:rsid w:val="00C9057F"/>
    <w:rsid w:val="00C907FA"/>
    <w:rsid w:val="00C909BD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3188"/>
    <w:rsid w:val="00C942CD"/>
    <w:rsid w:val="00C94446"/>
    <w:rsid w:val="00C94627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7F"/>
    <w:rsid w:val="00C9739A"/>
    <w:rsid w:val="00C973CB"/>
    <w:rsid w:val="00CA02BD"/>
    <w:rsid w:val="00CA09A8"/>
    <w:rsid w:val="00CA13BF"/>
    <w:rsid w:val="00CA13F7"/>
    <w:rsid w:val="00CA1463"/>
    <w:rsid w:val="00CA14DE"/>
    <w:rsid w:val="00CA15DF"/>
    <w:rsid w:val="00CA1AA4"/>
    <w:rsid w:val="00CA1D38"/>
    <w:rsid w:val="00CA2595"/>
    <w:rsid w:val="00CA2A57"/>
    <w:rsid w:val="00CA2B35"/>
    <w:rsid w:val="00CA2C4B"/>
    <w:rsid w:val="00CA2FAD"/>
    <w:rsid w:val="00CA30A9"/>
    <w:rsid w:val="00CA33BF"/>
    <w:rsid w:val="00CA35EC"/>
    <w:rsid w:val="00CA3BA6"/>
    <w:rsid w:val="00CA3CB4"/>
    <w:rsid w:val="00CA3D36"/>
    <w:rsid w:val="00CA3EC4"/>
    <w:rsid w:val="00CA40DD"/>
    <w:rsid w:val="00CA4249"/>
    <w:rsid w:val="00CA428D"/>
    <w:rsid w:val="00CA4EF3"/>
    <w:rsid w:val="00CA5105"/>
    <w:rsid w:val="00CA5426"/>
    <w:rsid w:val="00CA575F"/>
    <w:rsid w:val="00CA57D4"/>
    <w:rsid w:val="00CA5B94"/>
    <w:rsid w:val="00CA5BDC"/>
    <w:rsid w:val="00CA67C0"/>
    <w:rsid w:val="00CA6F7C"/>
    <w:rsid w:val="00CA7C8E"/>
    <w:rsid w:val="00CA7EEF"/>
    <w:rsid w:val="00CB0265"/>
    <w:rsid w:val="00CB04D9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283"/>
    <w:rsid w:val="00CB2359"/>
    <w:rsid w:val="00CB26B1"/>
    <w:rsid w:val="00CB2714"/>
    <w:rsid w:val="00CB2824"/>
    <w:rsid w:val="00CB2C75"/>
    <w:rsid w:val="00CB2D04"/>
    <w:rsid w:val="00CB2D7F"/>
    <w:rsid w:val="00CB2F95"/>
    <w:rsid w:val="00CB30E7"/>
    <w:rsid w:val="00CB3270"/>
    <w:rsid w:val="00CB3823"/>
    <w:rsid w:val="00CB3E92"/>
    <w:rsid w:val="00CB4DA4"/>
    <w:rsid w:val="00CB4F36"/>
    <w:rsid w:val="00CB5223"/>
    <w:rsid w:val="00CB557A"/>
    <w:rsid w:val="00CB5956"/>
    <w:rsid w:val="00CB5CA9"/>
    <w:rsid w:val="00CB5D1E"/>
    <w:rsid w:val="00CB6108"/>
    <w:rsid w:val="00CB644A"/>
    <w:rsid w:val="00CB65A6"/>
    <w:rsid w:val="00CB6BB6"/>
    <w:rsid w:val="00CB6FAF"/>
    <w:rsid w:val="00CB7071"/>
    <w:rsid w:val="00CB72A0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D81"/>
    <w:rsid w:val="00CC0E11"/>
    <w:rsid w:val="00CC0EA3"/>
    <w:rsid w:val="00CC13AC"/>
    <w:rsid w:val="00CC156F"/>
    <w:rsid w:val="00CC1AEE"/>
    <w:rsid w:val="00CC1F1F"/>
    <w:rsid w:val="00CC2B9C"/>
    <w:rsid w:val="00CC2BDD"/>
    <w:rsid w:val="00CC30D6"/>
    <w:rsid w:val="00CC326E"/>
    <w:rsid w:val="00CC378A"/>
    <w:rsid w:val="00CC38EE"/>
    <w:rsid w:val="00CC3BFB"/>
    <w:rsid w:val="00CC3D8C"/>
    <w:rsid w:val="00CC445A"/>
    <w:rsid w:val="00CC4867"/>
    <w:rsid w:val="00CC488B"/>
    <w:rsid w:val="00CC4AB2"/>
    <w:rsid w:val="00CC566D"/>
    <w:rsid w:val="00CC5CA4"/>
    <w:rsid w:val="00CC60CD"/>
    <w:rsid w:val="00CC6AA6"/>
    <w:rsid w:val="00CC6ACF"/>
    <w:rsid w:val="00CC6ADC"/>
    <w:rsid w:val="00CC722F"/>
    <w:rsid w:val="00CC726E"/>
    <w:rsid w:val="00CC743B"/>
    <w:rsid w:val="00CC7476"/>
    <w:rsid w:val="00CC75EE"/>
    <w:rsid w:val="00CD0BAE"/>
    <w:rsid w:val="00CD1017"/>
    <w:rsid w:val="00CD129C"/>
    <w:rsid w:val="00CD12BA"/>
    <w:rsid w:val="00CD1586"/>
    <w:rsid w:val="00CD181E"/>
    <w:rsid w:val="00CD2688"/>
    <w:rsid w:val="00CD2C45"/>
    <w:rsid w:val="00CD2CD2"/>
    <w:rsid w:val="00CD387C"/>
    <w:rsid w:val="00CD467A"/>
    <w:rsid w:val="00CD474C"/>
    <w:rsid w:val="00CD5589"/>
    <w:rsid w:val="00CD5A21"/>
    <w:rsid w:val="00CD5CCC"/>
    <w:rsid w:val="00CD667F"/>
    <w:rsid w:val="00CD6807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1D9"/>
    <w:rsid w:val="00CE1648"/>
    <w:rsid w:val="00CE195B"/>
    <w:rsid w:val="00CE19D0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0C0"/>
    <w:rsid w:val="00CE463E"/>
    <w:rsid w:val="00CE4946"/>
    <w:rsid w:val="00CE49B0"/>
    <w:rsid w:val="00CE4B05"/>
    <w:rsid w:val="00CE4D55"/>
    <w:rsid w:val="00CE4EA8"/>
    <w:rsid w:val="00CE4EEA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1090"/>
    <w:rsid w:val="00CF12A2"/>
    <w:rsid w:val="00CF12DA"/>
    <w:rsid w:val="00CF16BD"/>
    <w:rsid w:val="00CF1AB9"/>
    <w:rsid w:val="00CF1B03"/>
    <w:rsid w:val="00CF1B1E"/>
    <w:rsid w:val="00CF1E58"/>
    <w:rsid w:val="00CF1F79"/>
    <w:rsid w:val="00CF2069"/>
    <w:rsid w:val="00CF2B1C"/>
    <w:rsid w:val="00CF2B8E"/>
    <w:rsid w:val="00CF39B2"/>
    <w:rsid w:val="00CF3E3D"/>
    <w:rsid w:val="00CF4060"/>
    <w:rsid w:val="00CF4429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99D"/>
    <w:rsid w:val="00D00B6C"/>
    <w:rsid w:val="00D00C54"/>
    <w:rsid w:val="00D015A8"/>
    <w:rsid w:val="00D024F9"/>
    <w:rsid w:val="00D027F9"/>
    <w:rsid w:val="00D02E78"/>
    <w:rsid w:val="00D032AA"/>
    <w:rsid w:val="00D03A3E"/>
    <w:rsid w:val="00D03B1A"/>
    <w:rsid w:val="00D03D46"/>
    <w:rsid w:val="00D03E97"/>
    <w:rsid w:val="00D04005"/>
    <w:rsid w:val="00D040BB"/>
    <w:rsid w:val="00D040FF"/>
    <w:rsid w:val="00D05211"/>
    <w:rsid w:val="00D056E9"/>
    <w:rsid w:val="00D05CB6"/>
    <w:rsid w:val="00D05DF3"/>
    <w:rsid w:val="00D061D5"/>
    <w:rsid w:val="00D061FC"/>
    <w:rsid w:val="00D06325"/>
    <w:rsid w:val="00D06DF0"/>
    <w:rsid w:val="00D06F2C"/>
    <w:rsid w:val="00D07560"/>
    <w:rsid w:val="00D07684"/>
    <w:rsid w:val="00D076A6"/>
    <w:rsid w:val="00D0789A"/>
    <w:rsid w:val="00D07F59"/>
    <w:rsid w:val="00D1026B"/>
    <w:rsid w:val="00D103FC"/>
    <w:rsid w:val="00D104B2"/>
    <w:rsid w:val="00D10636"/>
    <w:rsid w:val="00D10986"/>
    <w:rsid w:val="00D109B2"/>
    <w:rsid w:val="00D10E9A"/>
    <w:rsid w:val="00D11083"/>
    <w:rsid w:val="00D113D8"/>
    <w:rsid w:val="00D11784"/>
    <w:rsid w:val="00D11877"/>
    <w:rsid w:val="00D1188C"/>
    <w:rsid w:val="00D11BB2"/>
    <w:rsid w:val="00D12016"/>
    <w:rsid w:val="00D120DE"/>
    <w:rsid w:val="00D12323"/>
    <w:rsid w:val="00D123F2"/>
    <w:rsid w:val="00D124B3"/>
    <w:rsid w:val="00D12D14"/>
    <w:rsid w:val="00D12F1F"/>
    <w:rsid w:val="00D13207"/>
    <w:rsid w:val="00D13358"/>
    <w:rsid w:val="00D133A0"/>
    <w:rsid w:val="00D1342C"/>
    <w:rsid w:val="00D134FE"/>
    <w:rsid w:val="00D13F37"/>
    <w:rsid w:val="00D1421E"/>
    <w:rsid w:val="00D142DE"/>
    <w:rsid w:val="00D142FA"/>
    <w:rsid w:val="00D143C6"/>
    <w:rsid w:val="00D146D3"/>
    <w:rsid w:val="00D14873"/>
    <w:rsid w:val="00D14C06"/>
    <w:rsid w:val="00D14DAF"/>
    <w:rsid w:val="00D14E86"/>
    <w:rsid w:val="00D151F4"/>
    <w:rsid w:val="00D1564A"/>
    <w:rsid w:val="00D156E5"/>
    <w:rsid w:val="00D158B3"/>
    <w:rsid w:val="00D15A0B"/>
    <w:rsid w:val="00D15AF0"/>
    <w:rsid w:val="00D15B0A"/>
    <w:rsid w:val="00D15D3B"/>
    <w:rsid w:val="00D16747"/>
    <w:rsid w:val="00D169B0"/>
    <w:rsid w:val="00D175C7"/>
    <w:rsid w:val="00D17E09"/>
    <w:rsid w:val="00D20248"/>
    <w:rsid w:val="00D20886"/>
    <w:rsid w:val="00D20915"/>
    <w:rsid w:val="00D2104F"/>
    <w:rsid w:val="00D219C1"/>
    <w:rsid w:val="00D2270B"/>
    <w:rsid w:val="00D22840"/>
    <w:rsid w:val="00D22D2E"/>
    <w:rsid w:val="00D22E00"/>
    <w:rsid w:val="00D239CA"/>
    <w:rsid w:val="00D240A6"/>
    <w:rsid w:val="00D24B9D"/>
    <w:rsid w:val="00D24E07"/>
    <w:rsid w:val="00D251E6"/>
    <w:rsid w:val="00D259B0"/>
    <w:rsid w:val="00D26097"/>
    <w:rsid w:val="00D261C5"/>
    <w:rsid w:val="00D26391"/>
    <w:rsid w:val="00D26998"/>
    <w:rsid w:val="00D2699D"/>
    <w:rsid w:val="00D26EE5"/>
    <w:rsid w:val="00D27747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1B"/>
    <w:rsid w:val="00D31FAE"/>
    <w:rsid w:val="00D325DA"/>
    <w:rsid w:val="00D32CDD"/>
    <w:rsid w:val="00D32E0D"/>
    <w:rsid w:val="00D32E5B"/>
    <w:rsid w:val="00D3326D"/>
    <w:rsid w:val="00D333A0"/>
    <w:rsid w:val="00D33672"/>
    <w:rsid w:val="00D33748"/>
    <w:rsid w:val="00D33977"/>
    <w:rsid w:val="00D34097"/>
    <w:rsid w:val="00D34174"/>
    <w:rsid w:val="00D3471E"/>
    <w:rsid w:val="00D3544C"/>
    <w:rsid w:val="00D361A1"/>
    <w:rsid w:val="00D3654D"/>
    <w:rsid w:val="00D3719F"/>
    <w:rsid w:val="00D371C8"/>
    <w:rsid w:val="00D373B0"/>
    <w:rsid w:val="00D37510"/>
    <w:rsid w:val="00D4061B"/>
    <w:rsid w:val="00D4178F"/>
    <w:rsid w:val="00D41B86"/>
    <w:rsid w:val="00D41CAE"/>
    <w:rsid w:val="00D4284F"/>
    <w:rsid w:val="00D42D78"/>
    <w:rsid w:val="00D431DA"/>
    <w:rsid w:val="00D431F1"/>
    <w:rsid w:val="00D43280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4F7"/>
    <w:rsid w:val="00D445B3"/>
    <w:rsid w:val="00D44AD0"/>
    <w:rsid w:val="00D453B5"/>
    <w:rsid w:val="00D45977"/>
    <w:rsid w:val="00D45A8D"/>
    <w:rsid w:val="00D46DBF"/>
    <w:rsid w:val="00D46F26"/>
    <w:rsid w:val="00D473E9"/>
    <w:rsid w:val="00D47408"/>
    <w:rsid w:val="00D47591"/>
    <w:rsid w:val="00D476F3"/>
    <w:rsid w:val="00D47AC1"/>
    <w:rsid w:val="00D50441"/>
    <w:rsid w:val="00D50F4A"/>
    <w:rsid w:val="00D51089"/>
    <w:rsid w:val="00D51095"/>
    <w:rsid w:val="00D51542"/>
    <w:rsid w:val="00D5228C"/>
    <w:rsid w:val="00D527B7"/>
    <w:rsid w:val="00D52E06"/>
    <w:rsid w:val="00D532C4"/>
    <w:rsid w:val="00D533BC"/>
    <w:rsid w:val="00D53650"/>
    <w:rsid w:val="00D54112"/>
    <w:rsid w:val="00D54129"/>
    <w:rsid w:val="00D5495E"/>
    <w:rsid w:val="00D5523D"/>
    <w:rsid w:val="00D553C7"/>
    <w:rsid w:val="00D55BB6"/>
    <w:rsid w:val="00D56174"/>
    <w:rsid w:val="00D5648F"/>
    <w:rsid w:val="00D5651D"/>
    <w:rsid w:val="00D567A0"/>
    <w:rsid w:val="00D56A55"/>
    <w:rsid w:val="00D572D0"/>
    <w:rsid w:val="00D5786C"/>
    <w:rsid w:val="00D57AAD"/>
    <w:rsid w:val="00D57B21"/>
    <w:rsid w:val="00D57B9A"/>
    <w:rsid w:val="00D60190"/>
    <w:rsid w:val="00D602D3"/>
    <w:rsid w:val="00D605A5"/>
    <w:rsid w:val="00D605B2"/>
    <w:rsid w:val="00D60640"/>
    <w:rsid w:val="00D606A0"/>
    <w:rsid w:val="00D60A2F"/>
    <w:rsid w:val="00D60DAB"/>
    <w:rsid w:val="00D61A8A"/>
    <w:rsid w:val="00D62201"/>
    <w:rsid w:val="00D62369"/>
    <w:rsid w:val="00D623AA"/>
    <w:rsid w:val="00D62531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732"/>
    <w:rsid w:val="00D65765"/>
    <w:rsid w:val="00D65956"/>
    <w:rsid w:val="00D659F8"/>
    <w:rsid w:val="00D65A0C"/>
    <w:rsid w:val="00D65D96"/>
    <w:rsid w:val="00D660ED"/>
    <w:rsid w:val="00D6616F"/>
    <w:rsid w:val="00D6699B"/>
    <w:rsid w:val="00D6708E"/>
    <w:rsid w:val="00D67B12"/>
    <w:rsid w:val="00D67CF8"/>
    <w:rsid w:val="00D7009E"/>
    <w:rsid w:val="00D7068C"/>
    <w:rsid w:val="00D7093C"/>
    <w:rsid w:val="00D70A95"/>
    <w:rsid w:val="00D70C63"/>
    <w:rsid w:val="00D70F56"/>
    <w:rsid w:val="00D710C5"/>
    <w:rsid w:val="00D71705"/>
    <w:rsid w:val="00D71888"/>
    <w:rsid w:val="00D71A12"/>
    <w:rsid w:val="00D71B45"/>
    <w:rsid w:val="00D72258"/>
    <w:rsid w:val="00D722C1"/>
    <w:rsid w:val="00D72437"/>
    <w:rsid w:val="00D7262E"/>
    <w:rsid w:val="00D726A5"/>
    <w:rsid w:val="00D727AC"/>
    <w:rsid w:val="00D72906"/>
    <w:rsid w:val="00D72AC2"/>
    <w:rsid w:val="00D72CAE"/>
    <w:rsid w:val="00D7375B"/>
    <w:rsid w:val="00D73CA5"/>
    <w:rsid w:val="00D73F28"/>
    <w:rsid w:val="00D74605"/>
    <w:rsid w:val="00D74660"/>
    <w:rsid w:val="00D74797"/>
    <w:rsid w:val="00D74968"/>
    <w:rsid w:val="00D749D2"/>
    <w:rsid w:val="00D74D9B"/>
    <w:rsid w:val="00D74F2E"/>
    <w:rsid w:val="00D74FD5"/>
    <w:rsid w:val="00D750A2"/>
    <w:rsid w:val="00D75109"/>
    <w:rsid w:val="00D753B9"/>
    <w:rsid w:val="00D75650"/>
    <w:rsid w:val="00D756E6"/>
    <w:rsid w:val="00D756E8"/>
    <w:rsid w:val="00D75B68"/>
    <w:rsid w:val="00D76345"/>
    <w:rsid w:val="00D76C27"/>
    <w:rsid w:val="00D76F8C"/>
    <w:rsid w:val="00D779E7"/>
    <w:rsid w:val="00D801EB"/>
    <w:rsid w:val="00D803E1"/>
    <w:rsid w:val="00D803E7"/>
    <w:rsid w:val="00D80747"/>
    <w:rsid w:val="00D8099F"/>
    <w:rsid w:val="00D809FF"/>
    <w:rsid w:val="00D80D93"/>
    <w:rsid w:val="00D80E48"/>
    <w:rsid w:val="00D810F2"/>
    <w:rsid w:val="00D811DC"/>
    <w:rsid w:val="00D81285"/>
    <w:rsid w:val="00D813CC"/>
    <w:rsid w:val="00D818EC"/>
    <w:rsid w:val="00D81B9A"/>
    <w:rsid w:val="00D81F38"/>
    <w:rsid w:val="00D822C6"/>
    <w:rsid w:val="00D82522"/>
    <w:rsid w:val="00D82890"/>
    <w:rsid w:val="00D82D27"/>
    <w:rsid w:val="00D83B6D"/>
    <w:rsid w:val="00D83CCC"/>
    <w:rsid w:val="00D843D6"/>
    <w:rsid w:val="00D848F1"/>
    <w:rsid w:val="00D85237"/>
    <w:rsid w:val="00D853C2"/>
    <w:rsid w:val="00D85475"/>
    <w:rsid w:val="00D85566"/>
    <w:rsid w:val="00D855F4"/>
    <w:rsid w:val="00D85A2F"/>
    <w:rsid w:val="00D85A69"/>
    <w:rsid w:val="00D85FEB"/>
    <w:rsid w:val="00D85FF7"/>
    <w:rsid w:val="00D86605"/>
    <w:rsid w:val="00D86C41"/>
    <w:rsid w:val="00D8718A"/>
    <w:rsid w:val="00D87901"/>
    <w:rsid w:val="00D87A9E"/>
    <w:rsid w:val="00D87BDC"/>
    <w:rsid w:val="00D87CC9"/>
    <w:rsid w:val="00D87DA4"/>
    <w:rsid w:val="00D9065E"/>
    <w:rsid w:val="00D9096B"/>
    <w:rsid w:val="00D90A1D"/>
    <w:rsid w:val="00D90B19"/>
    <w:rsid w:val="00D90B9F"/>
    <w:rsid w:val="00D90D1C"/>
    <w:rsid w:val="00D90D5C"/>
    <w:rsid w:val="00D90ED4"/>
    <w:rsid w:val="00D90FF0"/>
    <w:rsid w:val="00D91838"/>
    <w:rsid w:val="00D91C10"/>
    <w:rsid w:val="00D91E5A"/>
    <w:rsid w:val="00D91EBC"/>
    <w:rsid w:val="00D920E8"/>
    <w:rsid w:val="00D92722"/>
    <w:rsid w:val="00D929F1"/>
    <w:rsid w:val="00D92BF2"/>
    <w:rsid w:val="00D92C1C"/>
    <w:rsid w:val="00D92D18"/>
    <w:rsid w:val="00D930F3"/>
    <w:rsid w:val="00D93295"/>
    <w:rsid w:val="00D9335B"/>
    <w:rsid w:val="00D935D1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62F"/>
    <w:rsid w:val="00D9771E"/>
    <w:rsid w:val="00D97956"/>
    <w:rsid w:val="00D97F97"/>
    <w:rsid w:val="00DA002B"/>
    <w:rsid w:val="00DA0351"/>
    <w:rsid w:val="00DA037D"/>
    <w:rsid w:val="00DA0417"/>
    <w:rsid w:val="00DA059A"/>
    <w:rsid w:val="00DA0676"/>
    <w:rsid w:val="00DA077F"/>
    <w:rsid w:val="00DA08F0"/>
    <w:rsid w:val="00DA0CCD"/>
    <w:rsid w:val="00DA0F27"/>
    <w:rsid w:val="00DA156A"/>
    <w:rsid w:val="00DA1DA8"/>
    <w:rsid w:val="00DA1DAD"/>
    <w:rsid w:val="00DA22C1"/>
    <w:rsid w:val="00DA24B0"/>
    <w:rsid w:val="00DA2582"/>
    <w:rsid w:val="00DA2694"/>
    <w:rsid w:val="00DA32E8"/>
    <w:rsid w:val="00DA38BB"/>
    <w:rsid w:val="00DA3A9C"/>
    <w:rsid w:val="00DA3CF1"/>
    <w:rsid w:val="00DA3E6B"/>
    <w:rsid w:val="00DA47E0"/>
    <w:rsid w:val="00DA48A0"/>
    <w:rsid w:val="00DA4B0E"/>
    <w:rsid w:val="00DA50E4"/>
    <w:rsid w:val="00DA54EE"/>
    <w:rsid w:val="00DA59D7"/>
    <w:rsid w:val="00DA5BEB"/>
    <w:rsid w:val="00DA66B1"/>
    <w:rsid w:val="00DA69F8"/>
    <w:rsid w:val="00DA6BFD"/>
    <w:rsid w:val="00DA71FC"/>
    <w:rsid w:val="00DA7261"/>
    <w:rsid w:val="00DA7645"/>
    <w:rsid w:val="00DA7696"/>
    <w:rsid w:val="00DA7E15"/>
    <w:rsid w:val="00DA7EE0"/>
    <w:rsid w:val="00DA7F46"/>
    <w:rsid w:val="00DA7FC8"/>
    <w:rsid w:val="00DB01DB"/>
    <w:rsid w:val="00DB02FF"/>
    <w:rsid w:val="00DB03D9"/>
    <w:rsid w:val="00DB0A74"/>
    <w:rsid w:val="00DB0B92"/>
    <w:rsid w:val="00DB10BD"/>
    <w:rsid w:val="00DB1433"/>
    <w:rsid w:val="00DB1482"/>
    <w:rsid w:val="00DB197C"/>
    <w:rsid w:val="00DB1AAF"/>
    <w:rsid w:val="00DB1E36"/>
    <w:rsid w:val="00DB1F14"/>
    <w:rsid w:val="00DB232B"/>
    <w:rsid w:val="00DB2350"/>
    <w:rsid w:val="00DB25FD"/>
    <w:rsid w:val="00DB26B5"/>
    <w:rsid w:val="00DB2E31"/>
    <w:rsid w:val="00DB31ED"/>
    <w:rsid w:val="00DB35F3"/>
    <w:rsid w:val="00DB3AA0"/>
    <w:rsid w:val="00DB3C49"/>
    <w:rsid w:val="00DB40B8"/>
    <w:rsid w:val="00DB41B9"/>
    <w:rsid w:val="00DB42C2"/>
    <w:rsid w:val="00DB434B"/>
    <w:rsid w:val="00DB444B"/>
    <w:rsid w:val="00DB4459"/>
    <w:rsid w:val="00DB4628"/>
    <w:rsid w:val="00DB46B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6F5A"/>
    <w:rsid w:val="00DB7235"/>
    <w:rsid w:val="00DB7289"/>
    <w:rsid w:val="00DB7806"/>
    <w:rsid w:val="00DB7F10"/>
    <w:rsid w:val="00DC0C10"/>
    <w:rsid w:val="00DC1524"/>
    <w:rsid w:val="00DC1793"/>
    <w:rsid w:val="00DC1889"/>
    <w:rsid w:val="00DC1CA3"/>
    <w:rsid w:val="00DC1D2A"/>
    <w:rsid w:val="00DC1EA5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4D32"/>
    <w:rsid w:val="00DC4D40"/>
    <w:rsid w:val="00DC51EE"/>
    <w:rsid w:val="00DC5398"/>
    <w:rsid w:val="00DC5533"/>
    <w:rsid w:val="00DC5770"/>
    <w:rsid w:val="00DC59D7"/>
    <w:rsid w:val="00DC6198"/>
    <w:rsid w:val="00DC658D"/>
    <w:rsid w:val="00DC6D48"/>
    <w:rsid w:val="00DC6E13"/>
    <w:rsid w:val="00DC6E1B"/>
    <w:rsid w:val="00DC71FE"/>
    <w:rsid w:val="00DC75BB"/>
    <w:rsid w:val="00DC7EBE"/>
    <w:rsid w:val="00DC7F22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3FB"/>
    <w:rsid w:val="00DD26AB"/>
    <w:rsid w:val="00DD2B1D"/>
    <w:rsid w:val="00DD30E9"/>
    <w:rsid w:val="00DD3821"/>
    <w:rsid w:val="00DD391B"/>
    <w:rsid w:val="00DD42BC"/>
    <w:rsid w:val="00DD45D3"/>
    <w:rsid w:val="00DD487B"/>
    <w:rsid w:val="00DD48F3"/>
    <w:rsid w:val="00DD4DF2"/>
    <w:rsid w:val="00DD4E0C"/>
    <w:rsid w:val="00DD578B"/>
    <w:rsid w:val="00DD5805"/>
    <w:rsid w:val="00DD5A2A"/>
    <w:rsid w:val="00DD5E0B"/>
    <w:rsid w:val="00DD662B"/>
    <w:rsid w:val="00DD67D8"/>
    <w:rsid w:val="00DD694D"/>
    <w:rsid w:val="00DD6C92"/>
    <w:rsid w:val="00DD6F96"/>
    <w:rsid w:val="00DD7BD4"/>
    <w:rsid w:val="00DE00CE"/>
    <w:rsid w:val="00DE01AB"/>
    <w:rsid w:val="00DE0B85"/>
    <w:rsid w:val="00DE119F"/>
    <w:rsid w:val="00DE12BD"/>
    <w:rsid w:val="00DE1532"/>
    <w:rsid w:val="00DE179B"/>
    <w:rsid w:val="00DE1A70"/>
    <w:rsid w:val="00DE1B4C"/>
    <w:rsid w:val="00DE2040"/>
    <w:rsid w:val="00DE2323"/>
    <w:rsid w:val="00DE292D"/>
    <w:rsid w:val="00DE2AA3"/>
    <w:rsid w:val="00DE30BE"/>
    <w:rsid w:val="00DE30D1"/>
    <w:rsid w:val="00DE3B74"/>
    <w:rsid w:val="00DE40F7"/>
    <w:rsid w:val="00DE44B1"/>
    <w:rsid w:val="00DE47DF"/>
    <w:rsid w:val="00DE4A27"/>
    <w:rsid w:val="00DE4D21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E7F46"/>
    <w:rsid w:val="00DF0A8D"/>
    <w:rsid w:val="00DF0CBA"/>
    <w:rsid w:val="00DF0E97"/>
    <w:rsid w:val="00DF0E9F"/>
    <w:rsid w:val="00DF1072"/>
    <w:rsid w:val="00DF11F0"/>
    <w:rsid w:val="00DF1956"/>
    <w:rsid w:val="00DF19A5"/>
    <w:rsid w:val="00DF19ED"/>
    <w:rsid w:val="00DF1AD2"/>
    <w:rsid w:val="00DF1D62"/>
    <w:rsid w:val="00DF2170"/>
    <w:rsid w:val="00DF251E"/>
    <w:rsid w:val="00DF2912"/>
    <w:rsid w:val="00DF29D1"/>
    <w:rsid w:val="00DF2A8C"/>
    <w:rsid w:val="00DF2D89"/>
    <w:rsid w:val="00DF2FC2"/>
    <w:rsid w:val="00DF3D62"/>
    <w:rsid w:val="00DF3F82"/>
    <w:rsid w:val="00DF432F"/>
    <w:rsid w:val="00DF50DE"/>
    <w:rsid w:val="00DF572E"/>
    <w:rsid w:val="00DF596A"/>
    <w:rsid w:val="00DF5CF9"/>
    <w:rsid w:val="00DF5F36"/>
    <w:rsid w:val="00DF62BB"/>
    <w:rsid w:val="00DF69DF"/>
    <w:rsid w:val="00DF6D25"/>
    <w:rsid w:val="00DF6DA6"/>
    <w:rsid w:val="00DF708D"/>
    <w:rsid w:val="00DF751C"/>
    <w:rsid w:val="00DF79F4"/>
    <w:rsid w:val="00DF7B78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1FE7"/>
    <w:rsid w:val="00E02047"/>
    <w:rsid w:val="00E023E5"/>
    <w:rsid w:val="00E02837"/>
    <w:rsid w:val="00E03A2B"/>
    <w:rsid w:val="00E03F30"/>
    <w:rsid w:val="00E03F3A"/>
    <w:rsid w:val="00E03FB3"/>
    <w:rsid w:val="00E04158"/>
    <w:rsid w:val="00E04275"/>
    <w:rsid w:val="00E04301"/>
    <w:rsid w:val="00E0443C"/>
    <w:rsid w:val="00E0482D"/>
    <w:rsid w:val="00E04A2F"/>
    <w:rsid w:val="00E04B4F"/>
    <w:rsid w:val="00E0555F"/>
    <w:rsid w:val="00E05929"/>
    <w:rsid w:val="00E060A2"/>
    <w:rsid w:val="00E063B0"/>
    <w:rsid w:val="00E06BCE"/>
    <w:rsid w:val="00E06CF4"/>
    <w:rsid w:val="00E06F24"/>
    <w:rsid w:val="00E06FD6"/>
    <w:rsid w:val="00E073D6"/>
    <w:rsid w:val="00E074C1"/>
    <w:rsid w:val="00E07609"/>
    <w:rsid w:val="00E07A41"/>
    <w:rsid w:val="00E07B79"/>
    <w:rsid w:val="00E07CDC"/>
    <w:rsid w:val="00E1006A"/>
    <w:rsid w:val="00E105B9"/>
    <w:rsid w:val="00E1079E"/>
    <w:rsid w:val="00E10F6A"/>
    <w:rsid w:val="00E112FA"/>
    <w:rsid w:val="00E11644"/>
    <w:rsid w:val="00E12CED"/>
    <w:rsid w:val="00E13762"/>
    <w:rsid w:val="00E137D4"/>
    <w:rsid w:val="00E13D2C"/>
    <w:rsid w:val="00E13EE3"/>
    <w:rsid w:val="00E148CD"/>
    <w:rsid w:val="00E14E22"/>
    <w:rsid w:val="00E14E84"/>
    <w:rsid w:val="00E14FF5"/>
    <w:rsid w:val="00E15249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09E"/>
    <w:rsid w:val="00E2055A"/>
    <w:rsid w:val="00E205C2"/>
    <w:rsid w:val="00E20D7C"/>
    <w:rsid w:val="00E21005"/>
    <w:rsid w:val="00E21391"/>
    <w:rsid w:val="00E21F2D"/>
    <w:rsid w:val="00E22091"/>
    <w:rsid w:val="00E221E0"/>
    <w:rsid w:val="00E2247E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45DA"/>
    <w:rsid w:val="00E24DDD"/>
    <w:rsid w:val="00E24E88"/>
    <w:rsid w:val="00E2555D"/>
    <w:rsid w:val="00E256F7"/>
    <w:rsid w:val="00E25995"/>
    <w:rsid w:val="00E25AB1"/>
    <w:rsid w:val="00E25CD7"/>
    <w:rsid w:val="00E25D57"/>
    <w:rsid w:val="00E26257"/>
    <w:rsid w:val="00E264AD"/>
    <w:rsid w:val="00E26A60"/>
    <w:rsid w:val="00E26D47"/>
    <w:rsid w:val="00E26FFC"/>
    <w:rsid w:val="00E27074"/>
    <w:rsid w:val="00E27245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076"/>
    <w:rsid w:val="00E33396"/>
    <w:rsid w:val="00E33459"/>
    <w:rsid w:val="00E335C5"/>
    <w:rsid w:val="00E33900"/>
    <w:rsid w:val="00E33D24"/>
    <w:rsid w:val="00E33D9F"/>
    <w:rsid w:val="00E33E8E"/>
    <w:rsid w:val="00E34237"/>
    <w:rsid w:val="00E34706"/>
    <w:rsid w:val="00E349B8"/>
    <w:rsid w:val="00E34ED4"/>
    <w:rsid w:val="00E35014"/>
    <w:rsid w:val="00E35580"/>
    <w:rsid w:val="00E357E4"/>
    <w:rsid w:val="00E357F8"/>
    <w:rsid w:val="00E3626F"/>
    <w:rsid w:val="00E36C68"/>
    <w:rsid w:val="00E36DD5"/>
    <w:rsid w:val="00E36E11"/>
    <w:rsid w:val="00E3751A"/>
    <w:rsid w:val="00E37669"/>
    <w:rsid w:val="00E377A6"/>
    <w:rsid w:val="00E379F9"/>
    <w:rsid w:val="00E37B30"/>
    <w:rsid w:val="00E37B51"/>
    <w:rsid w:val="00E37BF6"/>
    <w:rsid w:val="00E37F95"/>
    <w:rsid w:val="00E4005E"/>
    <w:rsid w:val="00E402BA"/>
    <w:rsid w:val="00E40A1E"/>
    <w:rsid w:val="00E40D05"/>
    <w:rsid w:val="00E4167A"/>
    <w:rsid w:val="00E41A5B"/>
    <w:rsid w:val="00E41CF2"/>
    <w:rsid w:val="00E41D23"/>
    <w:rsid w:val="00E4297F"/>
    <w:rsid w:val="00E43041"/>
    <w:rsid w:val="00E438F7"/>
    <w:rsid w:val="00E43AA0"/>
    <w:rsid w:val="00E43E29"/>
    <w:rsid w:val="00E43EE5"/>
    <w:rsid w:val="00E440B2"/>
    <w:rsid w:val="00E4454B"/>
    <w:rsid w:val="00E4466B"/>
    <w:rsid w:val="00E44ACD"/>
    <w:rsid w:val="00E44CB9"/>
    <w:rsid w:val="00E44CC4"/>
    <w:rsid w:val="00E45343"/>
    <w:rsid w:val="00E453C9"/>
    <w:rsid w:val="00E45B97"/>
    <w:rsid w:val="00E46852"/>
    <w:rsid w:val="00E46AB1"/>
    <w:rsid w:val="00E46E53"/>
    <w:rsid w:val="00E47134"/>
    <w:rsid w:val="00E479FF"/>
    <w:rsid w:val="00E47E39"/>
    <w:rsid w:val="00E5077D"/>
    <w:rsid w:val="00E50F26"/>
    <w:rsid w:val="00E511DA"/>
    <w:rsid w:val="00E51392"/>
    <w:rsid w:val="00E513F1"/>
    <w:rsid w:val="00E51439"/>
    <w:rsid w:val="00E515B1"/>
    <w:rsid w:val="00E51662"/>
    <w:rsid w:val="00E5269A"/>
    <w:rsid w:val="00E52C1F"/>
    <w:rsid w:val="00E52D3A"/>
    <w:rsid w:val="00E535D1"/>
    <w:rsid w:val="00E536FC"/>
    <w:rsid w:val="00E53AA6"/>
    <w:rsid w:val="00E53C6C"/>
    <w:rsid w:val="00E53CB2"/>
    <w:rsid w:val="00E53D6A"/>
    <w:rsid w:val="00E53EE8"/>
    <w:rsid w:val="00E54150"/>
    <w:rsid w:val="00E5425E"/>
    <w:rsid w:val="00E545D3"/>
    <w:rsid w:val="00E54898"/>
    <w:rsid w:val="00E548F2"/>
    <w:rsid w:val="00E55558"/>
    <w:rsid w:val="00E55BB8"/>
    <w:rsid w:val="00E56344"/>
    <w:rsid w:val="00E57729"/>
    <w:rsid w:val="00E57824"/>
    <w:rsid w:val="00E5797A"/>
    <w:rsid w:val="00E579B7"/>
    <w:rsid w:val="00E57E87"/>
    <w:rsid w:val="00E57EAF"/>
    <w:rsid w:val="00E60843"/>
    <w:rsid w:val="00E60B37"/>
    <w:rsid w:val="00E60DE1"/>
    <w:rsid w:val="00E61076"/>
    <w:rsid w:val="00E6116F"/>
    <w:rsid w:val="00E613A9"/>
    <w:rsid w:val="00E61775"/>
    <w:rsid w:val="00E61812"/>
    <w:rsid w:val="00E618D1"/>
    <w:rsid w:val="00E61A15"/>
    <w:rsid w:val="00E61C1E"/>
    <w:rsid w:val="00E62CF0"/>
    <w:rsid w:val="00E62E5D"/>
    <w:rsid w:val="00E63096"/>
    <w:rsid w:val="00E6352C"/>
    <w:rsid w:val="00E63E25"/>
    <w:rsid w:val="00E6446D"/>
    <w:rsid w:val="00E64B76"/>
    <w:rsid w:val="00E64BB7"/>
    <w:rsid w:val="00E65073"/>
    <w:rsid w:val="00E651AC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BC5"/>
    <w:rsid w:val="00E67C5C"/>
    <w:rsid w:val="00E67E55"/>
    <w:rsid w:val="00E70504"/>
    <w:rsid w:val="00E70873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3A8"/>
    <w:rsid w:val="00E75459"/>
    <w:rsid w:val="00E755A5"/>
    <w:rsid w:val="00E757B9"/>
    <w:rsid w:val="00E7593F"/>
    <w:rsid w:val="00E76497"/>
    <w:rsid w:val="00E76C33"/>
    <w:rsid w:val="00E77785"/>
    <w:rsid w:val="00E8011B"/>
    <w:rsid w:val="00E801FE"/>
    <w:rsid w:val="00E80768"/>
    <w:rsid w:val="00E80833"/>
    <w:rsid w:val="00E80C67"/>
    <w:rsid w:val="00E80E1E"/>
    <w:rsid w:val="00E81225"/>
    <w:rsid w:val="00E81C6E"/>
    <w:rsid w:val="00E81E10"/>
    <w:rsid w:val="00E82135"/>
    <w:rsid w:val="00E82862"/>
    <w:rsid w:val="00E82B6F"/>
    <w:rsid w:val="00E82CA0"/>
    <w:rsid w:val="00E82E17"/>
    <w:rsid w:val="00E82E8A"/>
    <w:rsid w:val="00E83D41"/>
    <w:rsid w:val="00E84324"/>
    <w:rsid w:val="00E84AD4"/>
    <w:rsid w:val="00E84D20"/>
    <w:rsid w:val="00E84FEB"/>
    <w:rsid w:val="00E85323"/>
    <w:rsid w:val="00E8534F"/>
    <w:rsid w:val="00E854EA"/>
    <w:rsid w:val="00E85EC9"/>
    <w:rsid w:val="00E860EE"/>
    <w:rsid w:val="00E86456"/>
    <w:rsid w:val="00E868DA"/>
    <w:rsid w:val="00E86BAE"/>
    <w:rsid w:val="00E87560"/>
    <w:rsid w:val="00E876A3"/>
    <w:rsid w:val="00E87894"/>
    <w:rsid w:val="00E87DC5"/>
    <w:rsid w:val="00E903A5"/>
    <w:rsid w:val="00E90400"/>
    <w:rsid w:val="00E90A19"/>
    <w:rsid w:val="00E90B0E"/>
    <w:rsid w:val="00E912AA"/>
    <w:rsid w:val="00E91460"/>
    <w:rsid w:val="00E915F1"/>
    <w:rsid w:val="00E91677"/>
    <w:rsid w:val="00E9182A"/>
    <w:rsid w:val="00E91C42"/>
    <w:rsid w:val="00E92341"/>
    <w:rsid w:val="00E92920"/>
    <w:rsid w:val="00E92BD2"/>
    <w:rsid w:val="00E93572"/>
    <w:rsid w:val="00E93635"/>
    <w:rsid w:val="00E939CD"/>
    <w:rsid w:val="00E93E2E"/>
    <w:rsid w:val="00E94225"/>
    <w:rsid w:val="00E943A6"/>
    <w:rsid w:val="00E9456F"/>
    <w:rsid w:val="00E94B8E"/>
    <w:rsid w:val="00E94F06"/>
    <w:rsid w:val="00E951BF"/>
    <w:rsid w:val="00E95243"/>
    <w:rsid w:val="00E956CB"/>
    <w:rsid w:val="00E958AD"/>
    <w:rsid w:val="00E960B8"/>
    <w:rsid w:val="00E96AEE"/>
    <w:rsid w:val="00E96D1C"/>
    <w:rsid w:val="00E97375"/>
    <w:rsid w:val="00E977CB"/>
    <w:rsid w:val="00E977CE"/>
    <w:rsid w:val="00E97836"/>
    <w:rsid w:val="00E97932"/>
    <w:rsid w:val="00E97990"/>
    <w:rsid w:val="00E97AC2"/>
    <w:rsid w:val="00E97BF8"/>
    <w:rsid w:val="00E97D2F"/>
    <w:rsid w:val="00E97EA7"/>
    <w:rsid w:val="00E97FB1"/>
    <w:rsid w:val="00EA0ADD"/>
    <w:rsid w:val="00EA0E67"/>
    <w:rsid w:val="00EA1514"/>
    <w:rsid w:val="00EA15D7"/>
    <w:rsid w:val="00EA16E1"/>
    <w:rsid w:val="00EA170C"/>
    <w:rsid w:val="00EA174F"/>
    <w:rsid w:val="00EA1767"/>
    <w:rsid w:val="00EA1B5F"/>
    <w:rsid w:val="00EA1ECA"/>
    <w:rsid w:val="00EA1F8E"/>
    <w:rsid w:val="00EA21F6"/>
    <w:rsid w:val="00EA2360"/>
    <w:rsid w:val="00EA272B"/>
    <w:rsid w:val="00EA2772"/>
    <w:rsid w:val="00EA27C6"/>
    <w:rsid w:val="00EA28FB"/>
    <w:rsid w:val="00EA2F5D"/>
    <w:rsid w:val="00EA301E"/>
    <w:rsid w:val="00EA306A"/>
    <w:rsid w:val="00EA34AC"/>
    <w:rsid w:val="00EA3BA1"/>
    <w:rsid w:val="00EA3D5F"/>
    <w:rsid w:val="00EA3EA0"/>
    <w:rsid w:val="00EA41B9"/>
    <w:rsid w:val="00EA4301"/>
    <w:rsid w:val="00EA449C"/>
    <w:rsid w:val="00EA4A42"/>
    <w:rsid w:val="00EA4F1E"/>
    <w:rsid w:val="00EA4F59"/>
    <w:rsid w:val="00EA4F7D"/>
    <w:rsid w:val="00EA5801"/>
    <w:rsid w:val="00EA5C4F"/>
    <w:rsid w:val="00EA5F9C"/>
    <w:rsid w:val="00EA633B"/>
    <w:rsid w:val="00EA659C"/>
    <w:rsid w:val="00EA6CA0"/>
    <w:rsid w:val="00EA7186"/>
    <w:rsid w:val="00EA7206"/>
    <w:rsid w:val="00EA726B"/>
    <w:rsid w:val="00EA76AB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69D"/>
    <w:rsid w:val="00EB2DA5"/>
    <w:rsid w:val="00EB2E2E"/>
    <w:rsid w:val="00EB30E8"/>
    <w:rsid w:val="00EB31D6"/>
    <w:rsid w:val="00EB344E"/>
    <w:rsid w:val="00EB397E"/>
    <w:rsid w:val="00EB3CD0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680E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0AA"/>
    <w:rsid w:val="00EC1394"/>
    <w:rsid w:val="00EC1E5C"/>
    <w:rsid w:val="00EC1F99"/>
    <w:rsid w:val="00EC20D7"/>
    <w:rsid w:val="00EC226A"/>
    <w:rsid w:val="00EC229B"/>
    <w:rsid w:val="00EC25B6"/>
    <w:rsid w:val="00EC28DD"/>
    <w:rsid w:val="00EC2B80"/>
    <w:rsid w:val="00EC2EE6"/>
    <w:rsid w:val="00EC2F16"/>
    <w:rsid w:val="00EC2F7B"/>
    <w:rsid w:val="00EC3012"/>
    <w:rsid w:val="00EC3713"/>
    <w:rsid w:val="00EC3751"/>
    <w:rsid w:val="00EC3780"/>
    <w:rsid w:val="00EC37A0"/>
    <w:rsid w:val="00EC3FA5"/>
    <w:rsid w:val="00EC44B6"/>
    <w:rsid w:val="00EC552D"/>
    <w:rsid w:val="00EC5653"/>
    <w:rsid w:val="00EC595F"/>
    <w:rsid w:val="00EC5B93"/>
    <w:rsid w:val="00EC5BCF"/>
    <w:rsid w:val="00EC629A"/>
    <w:rsid w:val="00EC64A1"/>
    <w:rsid w:val="00EC6506"/>
    <w:rsid w:val="00EC693D"/>
    <w:rsid w:val="00EC69DD"/>
    <w:rsid w:val="00EC6E34"/>
    <w:rsid w:val="00EC6FCF"/>
    <w:rsid w:val="00EC774B"/>
    <w:rsid w:val="00ED013B"/>
    <w:rsid w:val="00ED0B0C"/>
    <w:rsid w:val="00ED0E0A"/>
    <w:rsid w:val="00ED1009"/>
    <w:rsid w:val="00ED13EB"/>
    <w:rsid w:val="00ED1462"/>
    <w:rsid w:val="00ED14A1"/>
    <w:rsid w:val="00ED14D7"/>
    <w:rsid w:val="00ED160D"/>
    <w:rsid w:val="00ED17FA"/>
    <w:rsid w:val="00ED1856"/>
    <w:rsid w:val="00ED18D7"/>
    <w:rsid w:val="00ED24B6"/>
    <w:rsid w:val="00ED25D2"/>
    <w:rsid w:val="00ED2741"/>
    <w:rsid w:val="00ED281D"/>
    <w:rsid w:val="00ED3298"/>
    <w:rsid w:val="00ED35A5"/>
    <w:rsid w:val="00ED35C0"/>
    <w:rsid w:val="00ED3F0E"/>
    <w:rsid w:val="00ED3F38"/>
    <w:rsid w:val="00ED4124"/>
    <w:rsid w:val="00ED4269"/>
    <w:rsid w:val="00ED462A"/>
    <w:rsid w:val="00ED49DF"/>
    <w:rsid w:val="00ED49F5"/>
    <w:rsid w:val="00ED5030"/>
    <w:rsid w:val="00ED503A"/>
    <w:rsid w:val="00ED521C"/>
    <w:rsid w:val="00ED5424"/>
    <w:rsid w:val="00ED547D"/>
    <w:rsid w:val="00ED596C"/>
    <w:rsid w:val="00ED5ACF"/>
    <w:rsid w:val="00ED5F99"/>
    <w:rsid w:val="00ED60B2"/>
    <w:rsid w:val="00ED642C"/>
    <w:rsid w:val="00ED6B96"/>
    <w:rsid w:val="00ED72D3"/>
    <w:rsid w:val="00ED756C"/>
    <w:rsid w:val="00ED7ADE"/>
    <w:rsid w:val="00EE0174"/>
    <w:rsid w:val="00EE01D1"/>
    <w:rsid w:val="00EE083C"/>
    <w:rsid w:val="00EE0B0D"/>
    <w:rsid w:val="00EE0D6A"/>
    <w:rsid w:val="00EE12E9"/>
    <w:rsid w:val="00EE13A7"/>
    <w:rsid w:val="00EE1F1C"/>
    <w:rsid w:val="00EE2B55"/>
    <w:rsid w:val="00EE3341"/>
    <w:rsid w:val="00EE33D3"/>
    <w:rsid w:val="00EE3404"/>
    <w:rsid w:val="00EE3445"/>
    <w:rsid w:val="00EE3FA3"/>
    <w:rsid w:val="00EE4436"/>
    <w:rsid w:val="00EE4BBE"/>
    <w:rsid w:val="00EE546C"/>
    <w:rsid w:val="00EE556A"/>
    <w:rsid w:val="00EE563D"/>
    <w:rsid w:val="00EE58CA"/>
    <w:rsid w:val="00EE5CF8"/>
    <w:rsid w:val="00EE5D84"/>
    <w:rsid w:val="00EE5DCC"/>
    <w:rsid w:val="00EE5DFC"/>
    <w:rsid w:val="00EE5FCC"/>
    <w:rsid w:val="00EE60E7"/>
    <w:rsid w:val="00EE60F1"/>
    <w:rsid w:val="00EE612D"/>
    <w:rsid w:val="00EE6940"/>
    <w:rsid w:val="00EE6A20"/>
    <w:rsid w:val="00EE7503"/>
    <w:rsid w:val="00EE7515"/>
    <w:rsid w:val="00EE7636"/>
    <w:rsid w:val="00EE769E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7E3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2C06"/>
    <w:rsid w:val="00EF3393"/>
    <w:rsid w:val="00EF3C53"/>
    <w:rsid w:val="00EF3C6A"/>
    <w:rsid w:val="00EF3F1A"/>
    <w:rsid w:val="00EF45A5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633A"/>
    <w:rsid w:val="00EF68EC"/>
    <w:rsid w:val="00EF6990"/>
    <w:rsid w:val="00EF7569"/>
    <w:rsid w:val="00EF77B3"/>
    <w:rsid w:val="00EF7A7D"/>
    <w:rsid w:val="00F003AA"/>
    <w:rsid w:val="00F0077B"/>
    <w:rsid w:val="00F00922"/>
    <w:rsid w:val="00F00A21"/>
    <w:rsid w:val="00F00B40"/>
    <w:rsid w:val="00F00FCE"/>
    <w:rsid w:val="00F0102C"/>
    <w:rsid w:val="00F0106B"/>
    <w:rsid w:val="00F0134D"/>
    <w:rsid w:val="00F01352"/>
    <w:rsid w:val="00F0137B"/>
    <w:rsid w:val="00F0139C"/>
    <w:rsid w:val="00F020E1"/>
    <w:rsid w:val="00F02164"/>
    <w:rsid w:val="00F0221D"/>
    <w:rsid w:val="00F025AE"/>
    <w:rsid w:val="00F02DE5"/>
    <w:rsid w:val="00F03098"/>
    <w:rsid w:val="00F0324F"/>
    <w:rsid w:val="00F03431"/>
    <w:rsid w:val="00F0350E"/>
    <w:rsid w:val="00F03AA2"/>
    <w:rsid w:val="00F03D4D"/>
    <w:rsid w:val="00F04306"/>
    <w:rsid w:val="00F043F9"/>
    <w:rsid w:val="00F04CB0"/>
    <w:rsid w:val="00F04CF2"/>
    <w:rsid w:val="00F04E02"/>
    <w:rsid w:val="00F04E51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7B2"/>
    <w:rsid w:val="00F10840"/>
    <w:rsid w:val="00F108B2"/>
    <w:rsid w:val="00F10F23"/>
    <w:rsid w:val="00F116E1"/>
    <w:rsid w:val="00F11E4F"/>
    <w:rsid w:val="00F11F00"/>
    <w:rsid w:val="00F122BA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4CA"/>
    <w:rsid w:val="00F14895"/>
    <w:rsid w:val="00F14A1F"/>
    <w:rsid w:val="00F14BE6"/>
    <w:rsid w:val="00F14C11"/>
    <w:rsid w:val="00F14D95"/>
    <w:rsid w:val="00F15A01"/>
    <w:rsid w:val="00F15D2C"/>
    <w:rsid w:val="00F161D9"/>
    <w:rsid w:val="00F16400"/>
    <w:rsid w:val="00F16582"/>
    <w:rsid w:val="00F1667D"/>
    <w:rsid w:val="00F169AE"/>
    <w:rsid w:val="00F169B8"/>
    <w:rsid w:val="00F16B9D"/>
    <w:rsid w:val="00F16CE1"/>
    <w:rsid w:val="00F16DBB"/>
    <w:rsid w:val="00F17125"/>
    <w:rsid w:val="00F171DD"/>
    <w:rsid w:val="00F1727E"/>
    <w:rsid w:val="00F179EF"/>
    <w:rsid w:val="00F17CAD"/>
    <w:rsid w:val="00F17D54"/>
    <w:rsid w:val="00F17E02"/>
    <w:rsid w:val="00F17E22"/>
    <w:rsid w:val="00F20017"/>
    <w:rsid w:val="00F20776"/>
    <w:rsid w:val="00F2079A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91F"/>
    <w:rsid w:val="00F22EE2"/>
    <w:rsid w:val="00F232DA"/>
    <w:rsid w:val="00F23BAD"/>
    <w:rsid w:val="00F2432F"/>
    <w:rsid w:val="00F247F9"/>
    <w:rsid w:val="00F24874"/>
    <w:rsid w:val="00F24980"/>
    <w:rsid w:val="00F24B20"/>
    <w:rsid w:val="00F24BA5"/>
    <w:rsid w:val="00F24C8E"/>
    <w:rsid w:val="00F24EF6"/>
    <w:rsid w:val="00F25C36"/>
    <w:rsid w:val="00F2605E"/>
    <w:rsid w:val="00F26145"/>
    <w:rsid w:val="00F26345"/>
    <w:rsid w:val="00F2634C"/>
    <w:rsid w:val="00F26D6D"/>
    <w:rsid w:val="00F26EF7"/>
    <w:rsid w:val="00F274E6"/>
    <w:rsid w:val="00F27A25"/>
    <w:rsid w:val="00F27BC4"/>
    <w:rsid w:val="00F27C95"/>
    <w:rsid w:val="00F3031B"/>
    <w:rsid w:val="00F30616"/>
    <w:rsid w:val="00F30910"/>
    <w:rsid w:val="00F30AC7"/>
    <w:rsid w:val="00F30DE4"/>
    <w:rsid w:val="00F31060"/>
    <w:rsid w:val="00F31092"/>
    <w:rsid w:val="00F31673"/>
    <w:rsid w:val="00F3172C"/>
    <w:rsid w:val="00F319F9"/>
    <w:rsid w:val="00F31A54"/>
    <w:rsid w:val="00F31D2C"/>
    <w:rsid w:val="00F31D7F"/>
    <w:rsid w:val="00F32AF9"/>
    <w:rsid w:val="00F32C09"/>
    <w:rsid w:val="00F33544"/>
    <w:rsid w:val="00F33B96"/>
    <w:rsid w:val="00F33BF2"/>
    <w:rsid w:val="00F346B1"/>
    <w:rsid w:val="00F3484E"/>
    <w:rsid w:val="00F34E84"/>
    <w:rsid w:val="00F34F7B"/>
    <w:rsid w:val="00F34FB3"/>
    <w:rsid w:val="00F36323"/>
    <w:rsid w:val="00F3646E"/>
    <w:rsid w:val="00F36696"/>
    <w:rsid w:val="00F36EA7"/>
    <w:rsid w:val="00F36F16"/>
    <w:rsid w:val="00F37025"/>
    <w:rsid w:val="00F37507"/>
    <w:rsid w:val="00F40042"/>
    <w:rsid w:val="00F402F3"/>
    <w:rsid w:val="00F40F91"/>
    <w:rsid w:val="00F41179"/>
    <w:rsid w:val="00F413C6"/>
    <w:rsid w:val="00F415F2"/>
    <w:rsid w:val="00F42037"/>
    <w:rsid w:val="00F423F6"/>
    <w:rsid w:val="00F42415"/>
    <w:rsid w:val="00F424D3"/>
    <w:rsid w:val="00F4284C"/>
    <w:rsid w:val="00F435F3"/>
    <w:rsid w:val="00F43E81"/>
    <w:rsid w:val="00F441D1"/>
    <w:rsid w:val="00F443B0"/>
    <w:rsid w:val="00F444E7"/>
    <w:rsid w:val="00F447EA"/>
    <w:rsid w:val="00F448EE"/>
    <w:rsid w:val="00F44943"/>
    <w:rsid w:val="00F44D95"/>
    <w:rsid w:val="00F44EBB"/>
    <w:rsid w:val="00F45159"/>
    <w:rsid w:val="00F451E1"/>
    <w:rsid w:val="00F45297"/>
    <w:rsid w:val="00F453DF"/>
    <w:rsid w:val="00F45A04"/>
    <w:rsid w:val="00F4661B"/>
    <w:rsid w:val="00F46824"/>
    <w:rsid w:val="00F46E48"/>
    <w:rsid w:val="00F46EEA"/>
    <w:rsid w:val="00F4737E"/>
    <w:rsid w:val="00F4758C"/>
    <w:rsid w:val="00F47D5F"/>
    <w:rsid w:val="00F47E5F"/>
    <w:rsid w:val="00F505C6"/>
    <w:rsid w:val="00F50623"/>
    <w:rsid w:val="00F511EE"/>
    <w:rsid w:val="00F5146D"/>
    <w:rsid w:val="00F51D28"/>
    <w:rsid w:val="00F51E4D"/>
    <w:rsid w:val="00F52781"/>
    <w:rsid w:val="00F533F9"/>
    <w:rsid w:val="00F53800"/>
    <w:rsid w:val="00F539AC"/>
    <w:rsid w:val="00F53D94"/>
    <w:rsid w:val="00F5420D"/>
    <w:rsid w:val="00F54768"/>
    <w:rsid w:val="00F54ADC"/>
    <w:rsid w:val="00F553E8"/>
    <w:rsid w:val="00F55982"/>
    <w:rsid w:val="00F55AA3"/>
    <w:rsid w:val="00F55DFC"/>
    <w:rsid w:val="00F56001"/>
    <w:rsid w:val="00F56C88"/>
    <w:rsid w:val="00F57043"/>
    <w:rsid w:val="00F57BDA"/>
    <w:rsid w:val="00F57F43"/>
    <w:rsid w:val="00F60058"/>
    <w:rsid w:val="00F6066A"/>
    <w:rsid w:val="00F60688"/>
    <w:rsid w:val="00F60A18"/>
    <w:rsid w:val="00F60D88"/>
    <w:rsid w:val="00F60DC0"/>
    <w:rsid w:val="00F61248"/>
    <w:rsid w:val="00F61281"/>
    <w:rsid w:val="00F6132D"/>
    <w:rsid w:val="00F613C3"/>
    <w:rsid w:val="00F617B5"/>
    <w:rsid w:val="00F61D87"/>
    <w:rsid w:val="00F61DF8"/>
    <w:rsid w:val="00F62635"/>
    <w:rsid w:val="00F626F5"/>
    <w:rsid w:val="00F62870"/>
    <w:rsid w:val="00F629DE"/>
    <w:rsid w:val="00F6314E"/>
    <w:rsid w:val="00F63298"/>
    <w:rsid w:val="00F6377B"/>
    <w:rsid w:val="00F638B4"/>
    <w:rsid w:val="00F6394E"/>
    <w:rsid w:val="00F63F13"/>
    <w:rsid w:val="00F6430C"/>
    <w:rsid w:val="00F643C2"/>
    <w:rsid w:val="00F64492"/>
    <w:rsid w:val="00F647C2"/>
    <w:rsid w:val="00F64A0B"/>
    <w:rsid w:val="00F64CAE"/>
    <w:rsid w:val="00F6557B"/>
    <w:rsid w:val="00F658DA"/>
    <w:rsid w:val="00F65A0A"/>
    <w:rsid w:val="00F65B4B"/>
    <w:rsid w:val="00F66554"/>
    <w:rsid w:val="00F666B5"/>
    <w:rsid w:val="00F66F76"/>
    <w:rsid w:val="00F67275"/>
    <w:rsid w:val="00F67711"/>
    <w:rsid w:val="00F67AFA"/>
    <w:rsid w:val="00F67EF9"/>
    <w:rsid w:val="00F67F0A"/>
    <w:rsid w:val="00F70011"/>
    <w:rsid w:val="00F704DC"/>
    <w:rsid w:val="00F70A04"/>
    <w:rsid w:val="00F713E2"/>
    <w:rsid w:val="00F7187B"/>
    <w:rsid w:val="00F718A4"/>
    <w:rsid w:val="00F721C4"/>
    <w:rsid w:val="00F723D7"/>
    <w:rsid w:val="00F72630"/>
    <w:rsid w:val="00F72698"/>
    <w:rsid w:val="00F727C0"/>
    <w:rsid w:val="00F727EA"/>
    <w:rsid w:val="00F728AA"/>
    <w:rsid w:val="00F72AD3"/>
    <w:rsid w:val="00F72C8A"/>
    <w:rsid w:val="00F72CA8"/>
    <w:rsid w:val="00F72D90"/>
    <w:rsid w:val="00F7320C"/>
    <w:rsid w:val="00F73407"/>
    <w:rsid w:val="00F73ADB"/>
    <w:rsid w:val="00F74073"/>
    <w:rsid w:val="00F741FA"/>
    <w:rsid w:val="00F7430B"/>
    <w:rsid w:val="00F745D9"/>
    <w:rsid w:val="00F7487B"/>
    <w:rsid w:val="00F7523E"/>
    <w:rsid w:val="00F75794"/>
    <w:rsid w:val="00F759D7"/>
    <w:rsid w:val="00F7609A"/>
    <w:rsid w:val="00F76152"/>
    <w:rsid w:val="00F761AD"/>
    <w:rsid w:val="00F76924"/>
    <w:rsid w:val="00F76AA3"/>
    <w:rsid w:val="00F76C8F"/>
    <w:rsid w:val="00F76FD6"/>
    <w:rsid w:val="00F77293"/>
    <w:rsid w:val="00F77BEA"/>
    <w:rsid w:val="00F77C33"/>
    <w:rsid w:val="00F77D71"/>
    <w:rsid w:val="00F77F22"/>
    <w:rsid w:val="00F808F0"/>
    <w:rsid w:val="00F80927"/>
    <w:rsid w:val="00F80CF9"/>
    <w:rsid w:val="00F80D74"/>
    <w:rsid w:val="00F81578"/>
    <w:rsid w:val="00F819E1"/>
    <w:rsid w:val="00F81AC1"/>
    <w:rsid w:val="00F81CDF"/>
    <w:rsid w:val="00F822A0"/>
    <w:rsid w:val="00F828EC"/>
    <w:rsid w:val="00F82B44"/>
    <w:rsid w:val="00F82B8B"/>
    <w:rsid w:val="00F83A8B"/>
    <w:rsid w:val="00F83B2E"/>
    <w:rsid w:val="00F84099"/>
    <w:rsid w:val="00F8412E"/>
    <w:rsid w:val="00F841A0"/>
    <w:rsid w:val="00F843F7"/>
    <w:rsid w:val="00F8476D"/>
    <w:rsid w:val="00F848E9"/>
    <w:rsid w:val="00F84932"/>
    <w:rsid w:val="00F84A59"/>
    <w:rsid w:val="00F84FAB"/>
    <w:rsid w:val="00F851A7"/>
    <w:rsid w:val="00F85501"/>
    <w:rsid w:val="00F8552C"/>
    <w:rsid w:val="00F856B7"/>
    <w:rsid w:val="00F856DE"/>
    <w:rsid w:val="00F85851"/>
    <w:rsid w:val="00F861D2"/>
    <w:rsid w:val="00F86769"/>
    <w:rsid w:val="00F8676D"/>
    <w:rsid w:val="00F86B59"/>
    <w:rsid w:val="00F86C16"/>
    <w:rsid w:val="00F86FBD"/>
    <w:rsid w:val="00F874DD"/>
    <w:rsid w:val="00F8798B"/>
    <w:rsid w:val="00F87F91"/>
    <w:rsid w:val="00F9034D"/>
    <w:rsid w:val="00F90624"/>
    <w:rsid w:val="00F907AF"/>
    <w:rsid w:val="00F9098E"/>
    <w:rsid w:val="00F90BA5"/>
    <w:rsid w:val="00F90E09"/>
    <w:rsid w:val="00F90E58"/>
    <w:rsid w:val="00F91633"/>
    <w:rsid w:val="00F91CBC"/>
    <w:rsid w:val="00F91E36"/>
    <w:rsid w:val="00F922ED"/>
    <w:rsid w:val="00F93A0A"/>
    <w:rsid w:val="00F93DEF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9D0"/>
    <w:rsid w:val="00F95D44"/>
    <w:rsid w:val="00F95EFB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53"/>
    <w:rsid w:val="00FA086C"/>
    <w:rsid w:val="00FA0870"/>
    <w:rsid w:val="00FA0976"/>
    <w:rsid w:val="00FA0FFB"/>
    <w:rsid w:val="00FA1292"/>
    <w:rsid w:val="00FA1441"/>
    <w:rsid w:val="00FA1596"/>
    <w:rsid w:val="00FA1AAA"/>
    <w:rsid w:val="00FA1C63"/>
    <w:rsid w:val="00FA1D00"/>
    <w:rsid w:val="00FA203F"/>
    <w:rsid w:val="00FA25F4"/>
    <w:rsid w:val="00FA2775"/>
    <w:rsid w:val="00FA2D95"/>
    <w:rsid w:val="00FA38A1"/>
    <w:rsid w:val="00FA3C01"/>
    <w:rsid w:val="00FA3C30"/>
    <w:rsid w:val="00FA3F41"/>
    <w:rsid w:val="00FA4167"/>
    <w:rsid w:val="00FA4181"/>
    <w:rsid w:val="00FA41CB"/>
    <w:rsid w:val="00FA4A3B"/>
    <w:rsid w:val="00FA4EAD"/>
    <w:rsid w:val="00FA4FDA"/>
    <w:rsid w:val="00FA54C9"/>
    <w:rsid w:val="00FA60EC"/>
    <w:rsid w:val="00FA62C1"/>
    <w:rsid w:val="00FA63DE"/>
    <w:rsid w:val="00FA6B17"/>
    <w:rsid w:val="00FA6F91"/>
    <w:rsid w:val="00FA7084"/>
    <w:rsid w:val="00FA71CD"/>
    <w:rsid w:val="00FA7860"/>
    <w:rsid w:val="00FB0060"/>
    <w:rsid w:val="00FB012F"/>
    <w:rsid w:val="00FB046A"/>
    <w:rsid w:val="00FB0A08"/>
    <w:rsid w:val="00FB0AD3"/>
    <w:rsid w:val="00FB0D58"/>
    <w:rsid w:val="00FB1081"/>
    <w:rsid w:val="00FB134F"/>
    <w:rsid w:val="00FB1730"/>
    <w:rsid w:val="00FB17E2"/>
    <w:rsid w:val="00FB185F"/>
    <w:rsid w:val="00FB21EE"/>
    <w:rsid w:val="00FB2305"/>
    <w:rsid w:val="00FB231D"/>
    <w:rsid w:val="00FB2386"/>
    <w:rsid w:val="00FB2506"/>
    <w:rsid w:val="00FB26CE"/>
    <w:rsid w:val="00FB2985"/>
    <w:rsid w:val="00FB306B"/>
    <w:rsid w:val="00FB3707"/>
    <w:rsid w:val="00FB3784"/>
    <w:rsid w:val="00FB4A2E"/>
    <w:rsid w:val="00FB4DD0"/>
    <w:rsid w:val="00FB50C2"/>
    <w:rsid w:val="00FB529D"/>
    <w:rsid w:val="00FB56C5"/>
    <w:rsid w:val="00FB57EF"/>
    <w:rsid w:val="00FB59E5"/>
    <w:rsid w:val="00FB5EAF"/>
    <w:rsid w:val="00FB5FB0"/>
    <w:rsid w:val="00FB6658"/>
    <w:rsid w:val="00FB69E7"/>
    <w:rsid w:val="00FB6F0E"/>
    <w:rsid w:val="00FB7747"/>
    <w:rsid w:val="00FB7C60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8FC"/>
    <w:rsid w:val="00FC1CF2"/>
    <w:rsid w:val="00FC1ED5"/>
    <w:rsid w:val="00FC2124"/>
    <w:rsid w:val="00FC2576"/>
    <w:rsid w:val="00FC2A8A"/>
    <w:rsid w:val="00FC2A92"/>
    <w:rsid w:val="00FC2E45"/>
    <w:rsid w:val="00FC351E"/>
    <w:rsid w:val="00FC35DE"/>
    <w:rsid w:val="00FC3AF9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AB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673"/>
    <w:rsid w:val="00FC7AA0"/>
    <w:rsid w:val="00FC7B54"/>
    <w:rsid w:val="00FC7C89"/>
    <w:rsid w:val="00FC7E19"/>
    <w:rsid w:val="00FD0F61"/>
    <w:rsid w:val="00FD10DB"/>
    <w:rsid w:val="00FD1280"/>
    <w:rsid w:val="00FD143C"/>
    <w:rsid w:val="00FD18EE"/>
    <w:rsid w:val="00FD1946"/>
    <w:rsid w:val="00FD2965"/>
    <w:rsid w:val="00FD2A64"/>
    <w:rsid w:val="00FD2CC3"/>
    <w:rsid w:val="00FD31C7"/>
    <w:rsid w:val="00FD324E"/>
    <w:rsid w:val="00FD3ABA"/>
    <w:rsid w:val="00FD3CEB"/>
    <w:rsid w:val="00FD3D61"/>
    <w:rsid w:val="00FD40ED"/>
    <w:rsid w:val="00FD42C4"/>
    <w:rsid w:val="00FD42DF"/>
    <w:rsid w:val="00FD436D"/>
    <w:rsid w:val="00FD491D"/>
    <w:rsid w:val="00FD49DB"/>
    <w:rsid w:val="00FD4A88"/>
    <w:rsid w:val="00FD5062"/>
    <w:rsid w:val="00FD506B"/>
    <w:rsid w:val="00FD57A5"/>
    <w:rsid w:val="00FD5FCA"/>
    <w:rsid w:val="00FD63EF"/>
    <w:rsid w:val="00FD6D64"/>
    <w:rsid w:val="00FD70C7"/>
    <w:rsid w:val="00FD7399"/>
    <w:rsid w:val="00FD764D"/>
    <w:rsid w:val="00FD79C1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E7F"/>
    <w:rsid w:val="00FE0F00"/>
    <w:rsid w:val="00FE1445"/>
    <w:rsid w:val="00FE153E"/>
    <w:rsid w:val="00FE1769"/>
    <w:rsid w:val="00FE18D2"/>
    <w:rsid w:val="00FE18EF"/>
    <w:rsid w:val="00FE1CE2"/>
    <w:rsid w:val="00FE1DFC"/>
    <w:rsid w:val="00FE1E8D"/>
    <w:rsid w:val="00FE21B5"/>
    <w:rsid w:val="00FE235B"/>
    <w:rsid w:val="00FE2620"/>
    <w:rsid w:val="00FE27FE"/>
    <w:rsid w:val="00FE2852"/>
    <w:rsid w:val="00FE29A2"/>
    <w:rsid w:val="00FE2A5D"/>
    <w:rsid w:val="00FE2F5F"/>
    <w:rsid w:val="00FE3505"/>
    <w:rsid w:val="00FE393B"/>
    <w:rsid w:val="00FE3D06"/>
    <w:rsid w:val="00FE3E5F"/>
    <w:rsid w:val="00FE40DA"/>
    <w:rsid w:val="00FE4608"/>
    <w:rsid w:val="00FE4826"/>
    <w:rsid w:val="00FE5DD2"/>
    <w:rsid w:val="00FE633A"/>
    <w:rsid w:val="00FE66DF"/>
    <w:rsid w:val="00FE66E2"/>
    <w:rsid w:val="00FE6845"/>
    <w:rsid w:val="00FE693B"/>
    <w:rsid w:val="00FE6AD1"/>
    <w:rsid w:val="00FE6C84"/>
    <w:rsid w:val="00FE73D4"/>
    <w:rsid w:val="00FE772E"/>
    <w:rsid w:val="00FE78FD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270"/>
    <w:rsid w:val="00FF2DD8"/>
    <w:rsid w:val="00FF3223"/>
    <w:rsid w:val="00FF3496"/>
    <w:rsid w:val="00FF36D8"/>
    <w:rsid w:val="00FF3CA1"/>
    <w:rsid w:val="00FF4177"/>
    <w:rsid w:val="00FF43AC"/>
    <w:rsid w:val="00FF4491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A3E"/>
    <w:rsid w:val="00FF7B2E"/>
    <w:rsid w:val="00FF7C7F"/>
    <w:rsid w:val="00FF7F33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AD03C8D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85604B6F-7BD9-46B7-AC2F-56C74695C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1">
    <w:name w:val="p01"/>
    <w:basedOn w:val="Normal"/>
    <w:next w:val="p0"/>
    <w:rsid w:val="004260C0"/>
    <w:pPr>
      <w:keepLines/>
      <w:widowControl w:val="0"/>
      <w:spacing w:before="240"/>
    </w:pPr>
    <w:rPr>
      <w:rFonts w:ascii="Univers" w:hAnsi="Univers" w:cs="Times New Roman"/>
      <w:color w:val="0000FF"/>
      <w:szCs w:val="20"/>
    </w:rPr>
  </w:style>
  <w:style w:type="paragraph" w:customStyle="1" w:styleId="Titcuadrograf">
    <w:name w:val="Tit cuadro graf"/>
    <w:basedOn w:val="Normal"/>
    <w:link w:val="TitcuadrografCar"/>
    <w:qFormat/>
    <w:rsid w:val="004260C0"/>
    <w:pPr>
      <w:ind w:left="-567"/>
      <w:jc w:val="center"/>
    </w:pPr>
    <w:rPr>
      <w:b/>
      <w:smallCaps/>
      <w:lang w:val="es-MX"/>
    </w:rPr>
  </w:style>
  <w:style w:type="character" w:customStyle="1" w:styleId="TitcuadrografCar">
    <w:name w:val="Tit cuadro graf Car"/>
    <w:basedOn w:val="Fuentedeprrafopredeter"/>
    <w:link w:val="Titcuadrograf"/>
    <w:rsid w:val="004260C0"/>
    <w:rPr>
      <w:rFonts w:ascii="Arial" w:hAnsi="Arial" w:cs="Arial"/>
      <w:b/>
      <w:smallCaps/>
      <w:sz w:val="24"/>
      <w:szCs w:val="24"/>
      <w:lang w:eastAsia="es-ES"/>
    </w:rPr>
  </w:style>
  <w:style w:type="paragraph" w:customStyle="1" w:styleId="Textoindependiente217">
    <w:name w:val="Texto independiente 217"/>
    <w:basedOn w:val="Normal"/>
    <w:rsid w:val="004260C0"/>
    <w:pPr>
      <w:spacing w:after="960"/>
      <w:ind w:firstLine="567"/>
    </w:pPr>
    <w:rPr>
      <w:rFonts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inegi.org.mx/app/biblioteca/ficha.html?upc=889463929451" TargetMode="External"/><Relationship Id="rId18" Type="http://schemas.openxmlformats.org/officeDocument/2006/relationships/hyperlink" Target="https://twitter.com/INEGI_INFORMA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image" Target="media/image2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instagram.com/inegi_informa/" TargetMode="External"/><Relationship Id="rId20" Type="http://schemas.openxmlformats.org/officeDocument/2006/relationships/hyperlink" Target="https://www.youtube.com/user/INEGIInforma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23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facebook.com/INEGIInforma/" TargetMode="External"/><Relationship Id="rId22" Type="http://schemas.openxmlformats.org/officeDocument/2006/relationships/hyperlink" Target="http://www.inegi.org.mx/" TargetMode="External"/><Relationship Id="rId27" Type="http://schemas.microsoft.com/office/2020/10/relationships/intelligence" Target="intelligence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4" Type="http://schemas.openxmlformats.org/officeDocument/2006/relationships/image" Target="media/image1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KES_INEGI_ESCRITORIO\KARINA_INEGI\2.%20COMUNICADOS\1.%20EVI_mensual\2.%20COMUNICADOS\EVI%202026\0726_EVI_0526\Revisi&#243;n%20plantilla\Plantilla%20BI%20EVI%200526_0726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KES_INEGI_ESCRITORIO\KARINA_INEGI\2.%20COMUNICADOS\1.%20EVI_mensual\2.%20COMUNICADOS\EVI%202026\0726_EVI_0526\Revisi&#243;n%20plantilla\Plantilla%20BI%20EVI%200526_0726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3010069444444444E-2"/>
          <c:y val="4.4867171717171708E-2"/>
          <c:w val="0.97438541666666667"/>
          <c:h val="0.79666060606060607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3057"/>
              </a:solidFill>
            </c:spPr>
            <c:extLst>
              <c:ext xmlns:c16="http://schemas.microsoft.com/office/drawing/2014/chart" uri="{C3380CC4-5D6E-409C-BE32-E72D297353CC}">
                <c16:uniqueId val="{00000001-FCE1-4F70-BDDC-6EF28A11AFEC}"/>
              </c:ext>
            </c:extLst>
          </c:dPt>
          <c:dPt>
            <c:idx val="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2-FCE1-4F70-BDDC-6EF28A11AFEC}"/>
              </c:ext>
            </c:extLst>
          </c:dPt>
          <c:dPt>
            <c:idx val="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3-FCE1-4F70-BDDC-6EF28A11AFEC}"/>
              </c:ext>
            </c:extLst>
          </c:dPt>
          <c:dPt>
            <c:idx val="1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4-FCE1-4F70-BDDC-6EF28A11AFEC}"/>
              </c:ext>
            </c:extLst>
          </c:dPt>
          <c:dPt>
            <c:idx val="1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5-FCE1-4F70-BDDC-6EF28A11AFEC}"/>
              </c:ext>
            </c:extLst>
          </c:dPt>
          <c:dPt>
            <c:idx val="12"/>
            <c:invertIfNegative val="0"/>
            <c:bubble3D val="0"/>
            <c:spPr>
              <a:solidFill>
                <a:srgbClr val="003057"/>
              </a:solidFill>
            </c:spPr>
            <c:extLst>
              <c:ext xmlns:c16="http://schemas.microsoft.com/office/drawing/2014/chart" uri="{C3380CC4-5D6E-409C-BE32-E72D297353CC}">
                <c16:uniqueId val="{00000007-FCE1-4F70-BDDC-6EF28A11AFEC}"/>
              </c:ext>
            </c:extLst>
          </c:dPt>
          <c:dPt>
            <c:idx val="2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8-FCE1-4F70-BDDC-6EF28A11AFEC}"/>
              </c:ext>
            </c:extLst>
          </c:dPt>
          <c:dPt>
            <c:idx val="2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9-FCE1-4F70-BDDC-6EF28A11AFEC}"/>
              </c:ext>
            </c:extLst>
          </c:dPt>
          <c:dPt>
            <c:idx val="22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A-FCE1-4F70-BDDC-6EF28A11AFEC}"/>
              </c:ext>
            </c:extLst>
          </c:dPt>
          <c:dPt>
            <c:idx val="23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B-FCE1-4F70-BDDC-6EF28A11AFEC}"/>
              </c:ext>
            </c:extLst>
          </c:dPt>
          <c:dPt>
            <c:idx val="24"/>
            <c:invertIfNegative val="0"/>
            <c:bubble3D val="0"/>
            <c:spPr>
              <a:solidFill>
                <a:srgbClr val="003057"/>
              </a:solidFill>
            </c:spPr>
            <c:extLst>
              <c:ext xmlns:c16="http://schemas.microsoft.com/office/drawing/2014/chart" uri="{C3380CC4-5D6E-409C-BE32-E72D297353CC}">
                <c16:uniqueId val="{0000000D-FCE1-4F70-BDDC-6EF28A11AFE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-5400000" vertOverflow="clip" horzOverflow="clip" vert="horz"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'Gráficas 1 y 2'!$G$20:$H$44</c:f>
              <c:multiLvlStrCache>
                <c:ptCount val="25"/>
                <c:lvl>
                  <c:pt idx="0">
                    <c:v>M</c:v>
                  </c:pt>
                  <c:pt idx="1">
                    <c:v>J</c:v>
                  </c:pt>
                  <c:pt idx="2">
                    <c:v>J</c:v>
                  </c:pt>
                  <c:pt idx="3">
                    <c:v>A</c:v>
                  </c:pt>
                  <c:pt idx="4">
                    <c:v>S</c:v>
                  </c:pt>
                  <c:pt idx="5">
                    <c:v>O</c:v>
                  </c:pt>
                  <c:pt idx="6">
                    <c:v>N</c:v>
                  </c:pt>
                  <c:pt idx="7">
                    <c:v>D</c:v>
                  </c:pt>
                  <c:pt idx="8">
                    <c:v>E</c:v>
                  </c:pt>
                  <c:pt idx="9">
                    <c:v>F</c:v>
                  </c:pt>
                  <c:pt idx="10">
                    <c:v>M</c:v>
                  </c:pt>
                  <c:pt idx="11">
                    <c:v>A</c:v>
                  </c:pt>
                  <c:pt idx="12">
                    <c:v>M</c:v>
                  </c:pt>
                  <c:pt idx="13">
                    <c:v>J</c:v>
                  </c:pt>
                  <c:pt idx="14">
                    <c:v>J</c:v>
                  </c:pt>
                  <c:pt idx="15">
                    <c:v>A</c:v>
                  </c:pt>
                  <c:pt idx="16">
                    <c:v>S</c:v>
                  </c:pt>
                  <c:pt idx="17">
                    <c:v>O</c:v>
                  </c:pt>
                  <c:pt idx="18">
                    <c:v>N</c:v>
                  </c:pt>
                  <c:pt idx="19">
                    <c:v>D</c:v>
                  </c:pt>
                  <c:pt idx="20">
                    <c:v>E</c:v>
                  </c:pt>
                  <c:pt idx="21">
                    <c:v>F</c:v>
                  </c:pt>
                  <c:pt idx="22">
                    <c:v>M</c:v>
                  </c:pt>
                  <c:pt idx="23">
                    <c:v>A</c:v>
                  </c:pt>
                  <c:pt idx="24">
                    <c:v>M</c:v>
                  </c:pt>
                </c:lvl>
                <c:lvl>
                  <c:pt idx="0">
                    <c:v>2024</c:v>
                  </c:pt>
                  <c:pt idx="8">
                    <c:v>2025</c:v>
                  </c:pt>
                  <c:pt idx="20">
                    <c:v>2026</c:v>
                  </c:pt>
                </c:lvl>
              </c:multiLvlStrCache>
            </c:multiLvlStrRef>
          </c:cat>
          <c:val>
            <c:numRef>
              <c:f>'Gráficas 1 y 2'!$I$20:$I$44</c:f>
              <c:numCache>
                <c:formatCode>#\ ###\ ###\ ##0</c:formatCode>
                <c:ptCount val="25"/>
                <c:pt idx="0">
                  <c:v>6729.0829999999996</c:v>
                </c:pt>
                <c:pt idx="1">
                  <c:v>7191.36</c:v>
                </c:pt>
                <c:pt idx="2">
                  <c:v>7481.5420000000004</c:v>
                </c:pt>
                <c:pt idx="3">
                  <c:v>6868.9719999999998</c:v>
                </c:pt>
                <c:pt idx="4">
                  <c:v>6275.7389999999996</c:v>
                </c:pt>
                <c:pt idx="5">
                  <c:v>7475.4380000000001</c:v>
                </c:pt>
                <c:pt idx="6">
                  <c:v>7607.4530000000004</c:v>
                </c:pt>
                <c:pt idx="7">
                  <c:v>9022.2129999999997</c:v>
                </c:pt>
                <c:pt idx="8">
                  <c:v>8037.0709999999999</c:v>
                </c:pt>
                <c:pt idx="9">
                  <c:v>7383.3</c:v>
                </c:pt>
                <c:pt idx="10">
                  <c:v>8368.6620000000003</c:v>
                </c:pt>
                <c:pt idx="11">
                  <c:v>7666.8019999999997</c:v>
                </c:pt>
                <c:pt idx="12">
                  <c:v>7938.4440000000004</c:v>
                </c:pt>
                <c:pt idx="13">
                  <c:v>8020.0429999999997</c:v>
                </c:pt>
                <c:pt idx="14">
                  <c:v>8405.393</c:v>
                </c:pt>
                <c:pt idx="15">
                  <c:v>7880.3109999999997</c:v>
                </c:pt>
                <c:pt idx="16">
                  <c:v>7279.357</c:v>
                </c:pt>
                <c:pt idx="17">
                  <c:v>8297.5380000000005</c:v>
                </c:pt>
                <c:pt idx="18">
                  <c:v>8792.9680000000008</c:v>
                </c:pt>
                <c:pt idx="19">
                  <c:v>10132.885</c:v>
                </c:pt>
                <c:pt idx="20">
                  <c:v>8838.9140000000007</c:v>
                </c:pt>
                <c:pt idx="21">
                  <c:v>8012.2129999999997</c:v>
                </c:pt>
                <c:pt idx="22">
                  <c:v>9366.4700856999989</c:v>
                </c:pt>
                <c:pt idx="23">
                  <c:v>8289.4212358999994</c:v>
                </c:pt>
                <c:pt idx="24">
                  <c:v>8358.4369468000004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FCE1-4F70-BDDC-6EF28A11AF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"/>
        <c:axId val="192172288"/>
        <c:axId val="192170328"/>
      </c:barChart>
      <c:catAx>
        <c:axId val="192172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92170328"/>
        <c:crosses val="autoZero"/>
        <c:auto val="1"/>
        <c:lblAlgn val="ctr"/>
        <c:lblOffset val="0"/>
        <c:tickLblSkip val="1"/>
        <c:tickMarkSkip val="12"/>
        <c:noMultiLvlLbl val="1"/>
      </c:catAx>
      <c:valAx>
        <c:axId val="192170328"/>
        <c:scaling>
          <c:orientation val="minMax"/>
          <c:max val="13000"/>
          <c:min val="1000"/>
        </c:scaling>
        <c:delete val="1"/>
        <c:axPos val="l"/>
        <c:numFmt formatCode="#\ ##0" sourceLinked="0"/>
        <c:majorTickMark val="out"/>
        <c:minorTickMark val="none"/>
        <c:tickLblPos val="nextTo"/>
        <c:crossAx val="192172288"/>
        <c:crosses val="autoZero"/>
        <c:crossBetween val="between"/>
        <c:majorUnit val="2000"/>
      </c:valAx>
      <c:spPr>
        <a:noFill/>
        <a:ln>
          <a:noFill/>
        </a:ln>
        <a:effectLst/>
        <a:sp3d/>
      </c:spPr>
    </c:plotArea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 sz="900"/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4318229166666667E-2"/>
          <c:y val="4.4867171717171708E-2"/>
          <c:w val="0.97625086805555561"/>
          <c:h val="0.8170691919191919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3057"/>
              </a:solidFill>
            </c:spPr>
            <c:extLst>
              <c:ext xmlns:c16="http://schemas.microsoft.com/office/drawing/2014/chart" uri="{C3380CC4-5D6E-409C-BE32-E72D297353CC}">
                <c16:uniqueId val="{00000001-C139-467A-BDC1-5DBE90FEC199}"/>
              </c:ext>
            </c:extLst>
          </c:dPt>
          <c:dPt>
            <c:idx val="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2-C139-467A-BDC1-5DBE90FEC199}"/>
              </c:ext>
            </c:extLst>
          </c:dPt>
          <c:dPt>
            <c:idx val="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3-C139-467A-BDC1-5DBE90FEC199}"/>
              </c:ext>
            </c:extLst>
          </c:dPt>
          <c:dPt>
            <c:idx val="1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4-C139-467A-BDC1-5DBE90FEC199}"/>
              </c:ext>
            </c:extLst>
          </c:dPt>
          <c:dPt>
            <c:idx val="1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5-C139-467A-BDC1-5DBE90FEC199}"/>
              </c:ext>
            </c:extLst>
          </c:dPt>
          <c:dPt>
            <c:idx val="12"/>
            <c:invertIfNegative val="0"/>
            <c:bubble3D val="0"/>
            <c:spPr>
              <a:solidFill>
                <a:srgbClr val="003057"/>
              </a:solidFill>
            </c:spPr>
            <c:extLst>
              <c:ext xmlns:c16="http://schemas.microsoft.com/office/drawing/2014/chart" uri="{C3380CC4-5D6E-409C-BE32-E72D297353CC}">
                <c16:uniqueId val="{00000007-C139-467A-BDC1-5DBE90FEC199}"/>
              </c:ext>
            </c:extLst>
          </c:dPt>
          <c:dPt>
            <c:idx val="2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8-C139-467A-BDC1-5DBE90FEC199}"/>
              </c:ext>
            </c:extLst>
          </c:dPt>
          <c:dPt>
            <c:idx val="2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9-C139-467A-BDC1-5DBE90FEC199}"/>
              </c:ext>
            </c:extLst>
          </c:dPt>
          <c:dPt>
            <c:idx val="22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A-C139-467A-BDC1-5DBE90FEC199}"/>
              </c:ext>
            </c:extLst>
          </c:dPt>
          <c:dPt>
            <c:idx val="23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B-C139-467A-BDC1-5DBE90FEC199}"/>
              </c:ext>
            </c:extLst>
          </c:dPt>
          <c:dPt>
            <c:idx val="24"/>
            <c:invertIfNegative val="0"/>
            <c:bubble3D val="0"/>
            <c:spPr>
              <a:solidFill>
                <a:srgbClr val="003057"/>
              </a:solidFill>
            </c:spPr>
            <c:extLst>
              <c:ext xmlns:c16="http://schemas.microsoft.com/office/drawing/2014/chart" uri="{C3380CC4-5D6E-409C-BE32-E72D297353CC}">
                <c16:uniqueId val="{0000000D-C139-467A-BDC1-5DBE90FEC19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-5400000" vert="horz"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'Gráficas 1 y 2'!$G$20:$H$44</c:f>
              <c:multiLvlStrCache>
                <c:ptCount val="25"/>
                <c:lvl>
                  <c:pt idx="0">
                    <c:v>M</c:v>
                  </c:pt>
                  <c:pt idx="1">
                    <c:v>J</c:v>
                  </c:pt>
                  <c:pt idx="2">
                    <c:v>J</c:v>
                  </c:pt>
                  <c:pt idx="3">
                    <c:v>A</c:v>
                  </c:pt>
                  <c:pt idx="4">
                    <c:v>S</c:v>
                  </c:pt>
                  <c:pt idx="5">
                    <c:v>O</c:v>
                  </c:pt>
                  <c:pt idx="6">
                    <c:v>N</c:v>
                  </c:pt>
                  <c:pt idx="7">
                    <c:v>D</c:v>
                  </c:pt>
                  <c:pt idx="8">
                    <c:v>E</c:v>
                  </c:pt>
                  <c:pt idx="9">
                    <c:v>F</c:v>
                  </c:pt>
                  <c:pt idx="10">
                    <c:v>M</c:v>
                  </c:pt>
                  <c:pt idx="11">
                    <c:v>A</c:v>
                  </c:pt>
                  <c:pt idx="12">
                    <c:v>M</c:v>
                  </c:pt>
                  <c:pt idx="13">
                    <c:v>J</c:v>
                  </c:pt>
                  <c:pt idx="14">
                    <c:v>J</c:v>
                  </c:pt>
                  <c:pt idx="15">
                    <c:v>A</c:v>
                  </c:pt>
                  <c:pt idx="16">
                    <c:v>S</c:v>
                  </c:pt>
                  <c:pt idx="17">
                    <c:v>O</c:v>
                  </c:pt>
                  <c:pt idx="18">
                    <c:v>N</c:v>
                  </c:pt>
                  <c:pt idx="19">
                    <c:v>D</c:v>
                  </c:pt>
                  <c:pt idx="20">
                    <c:v>E</c:v>
                  </c:pt>
                  <c:pt idx="21">
                    <c:v>F</c:v>
                  </c:pt>
                  <c:pt idx="22">
                    <c:v>M</c:v>
                  </c:pt>
                  <c:pt idx="23">
                    <c:v>A</c:v>
                  </c:pt>
                  <c:pt idx="24">
                    <c:v>M</c:v>
                  </c:pt>
                </c:lvl>
                <c:lvl>
                  <c:pt idx="0">
                    <c:v>2024</c:v>
                  </c:pt>
                  <c:pt idx="8">
                    <c:v>2025</c:v>
                  </c:pt>
                  <c:pt idx="20">
                    <c:v>2026</c:v>
                  </c:pt>
                </c:lvl>
              </c:multiLvlStrCache>
            </c:multiLvlStrRef>
          </c:cat>
          <c:val>
            <c:numRef>
              <c:f>'Gráficas 1 y 2'!$J$20:$J$44</c:f>
              <c:numCache>
                <c:formatCode>#\ ###\ ###\ ##0</c:formatCode>
                <c:ptCount val="25"/>
                <c:pt idx="0">
                  <c:v>5360.549</c:v>
                </c:pt>
                <c:pt idx="1">
                  <c:v>5612.7849999999999</c:v>
                </c:pt>
                <c:pt idx="2">
                  <c:v>5867.116</c:v>
                </c:pt>
                <c:pt idx="3">
                  <c:v>6296.9210000000003</c:v>
                </c:pt>
                <c:pt idx="4">
                  <c:v>6016.5950000000003</c:v>
                </c:pt>
                <c:pt idx="5">
                  <c:v>6544.2129999999997</c:v>
                </c:pt>
                <c:pt idx="6">
                  <c:v>6826.6440000000002</c:v>
                </c:pt>
                <c:pt idx="7">
                  <c:v>6931.3810000000003</c:v>
                </c:pt>
                <c:pt idx="8">
                  <c:v>6750.95</c:v>
                </c:pt>
                <c:pt idx="9">
                  <c:v>5682.9049999999997</c:v>
                </c:pt>
                <c:pt idx="10">
                  <c:v>6123.4470000000001</c:v>
                </c:pt>
                <c:pt idx="11">
                  <c:v>6277.4219999999996</c:v>
                </c:pt>
                <c:pt idx="12">
                  <c:v>6024.94</c:v>
                </c:pt>
                <c:pt idx="13">
                  <c:v>5872.4660000000003</c:v>
                </c:pt>
                <c:pt idx="14">
                  <c:v>6580.241</c:v>
                </c:pt>
                <c:pt idx="15">
                  <c:v>6972.0349999999999</c:v>
                </c:pt>
                <c:pt idx="16">
                  <c:v>6641.1549999999997</c:v>
                </c:pt>
                <c:pt idx="17">
                  <c:v>6943.8320000000003</c:v>
                </c:pt>
                <c:pt idx="18">
                  <c:v>7045.8190000000004</c:v>
                </c:pt>
                <c:pt idx="19">
                  <c:v>7460.0810000000001</c:v>
                </c:pt>
                <c:pt idx="20">
                  <c:v>7177.29</c:v>
                </c:pt>
                <c:pt idx="21">
                  <c:v>6577.33</c:v>
                </c:pt>
                <c:pt idx="22">
                  <c:v>7048.9039408999997</c:v>
                </c:pt>
                <c:pt idx="23">
                  <c:v>6889.6997832000006</c:v>
                </c:pt>
                <c:pt idx="24">
                  <c:v>6915.8145686999997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C139-467A-BDC1-5DBE90FEC1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"/>
        <c:axId val="192172288"/>
        <c:axId val="192170328"/>
      </c:barChart>
      <c:catAx>
        <c:axId val="192172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92170328"/>
        <c:crosses val="autoZero"/>
        <c:auto val="1"/>
        <c:lblAlgn val="ctr"/>
        <c:lblOffset val="0"/>
        <c:tickLblSkip val="1"/>
        <c:tickMarkSkip val="12"/>
        <c:noMultiLvlLbl val="1"/>
      </c:catAx>
      <c:valAx>
        <c:axId val="192170328"/>
        <c:scaling>
          <c:orientation val="minMax"/>
          <c:max val="9000"/>
          <c:min val="1000"/>
        </c:scaling>
        <c:delete val="1"/>
        <c:axPos val="l"/>
        <c:numFmt formatCode="#\ ##0" sourceLinked="0"/>
        <c:majorTickMark val="out"/>
        <c:minorTickMark val="none"/>
        <c:tickLblPos val="nextTo"/>
        <c:crossAx val="192172288"/>
        <c:crosses val="autoZero"/>
        <c:crossBetween val="between"/>
        <c:majorUnit val="1000"/>
      </c:valAx>
      <c:spPr>
        <a:noFill/>
        <a:ln>
          <a:noFill/>
        </a:ln>
        <a:effectLst/>
        <a:sp3d/>
      </c:spPr>
    </c:plotArea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 sz="900"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E9B5887C537C479045DC8D1393E55D" ma:contentTypeVersion="15" ma:contentTypeDescription="Create a new document." ma:contentTypeScope="" ma:versionID="69eb5a57a2675a82bccce684a2e63dbb">
  <xsd:schema xmlns:xsd="http://www.w3.org/2001/XMLSchema" xmlns:xs="http://www.w3.org/2001/XMLSchema" xmlns:p="http://schemas.microsoft.com/office/2006/metadata/properties" xmlns:ns3="58e2632f-df99-492a-a831-a5094884abf2" xmlns:ns4="1d572377-4fa3-42de-9615-49716672c039" targetNamespace="http://schemas.microsoft.com/office/2006/metadata/properties" ma:root="true" ma:fieldsID="4816a6d7a7b34520a5cf95d3d53bdb9e" ns3:_="" ns4:_="">
    <xsd:import namespace="58e2632f-df99-492a-a831-a5094884abf2"/>
    <xsd:import namespace="1d572377-4fa3-42de-9615-49716672c03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e2632f-df99-492a-a831-a5094884ab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572377-4fa3-42de-9615-49716672c03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8e2632f-df99-492a-a831-a5094884abf2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E0F2DC-0CDE-4984-A3CC-3F02D7FDCB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e2632f-df99-492a-a831-a5094884abf2"/>
    <ds:schemaRef ds:uri="1d572377-4fa3-42de-9615-49716672c0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  <ds:schemaRef ds:uri="58e2632f-df99-492a-a831-a5094884abf2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2</TotalTime>
  <Pages>8</Pages>
  <Words>2549</Words>
  <Characters>14025</Characters>
  <Application>Microsoft Office Word</Application>
  <DocSecurity>0</DocSecurity>
  <Lines>116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Viajeros Internacionales (EVI)</vt:lpstr>
    </vt:vector>
  </TitlesOfParts>
  <Manager>INEGI</Manager>
  <Company>INEGI</Company>
  <LinksUpToDate>false</LinksUpToDate>
  <CharactersWithSpaces>16541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Viajeros Internacionales (EVI)</dc:title>
  <dc:subject>Encuesta de Viajeros Internacionales (EVI)</dc:subject>
  <dc:creator>INEGI</dc:creator>
  <cp:keywords>Encuesta de Viajeros Internacionales</cp:keywords>
  <cp:lastModifiedBy>GUILLEN MEDINA MOISES</cp:lastModifiedBy>
  <cp:revision>6</cp:revision>
  <cp:lastPrinted>2026-07-09T19:04:00Z</cp:lastPrinted>
  <dcterms:created xsi:type="dcterms:W3CDTF">2026-07-09T19:05:00Z</dcterms:created>
  <dcterms:modified xsi:type="dcterms:W3CDTF">2026-07-09T19:52:00Z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0x010100C2E9B5887C537C479045DC8D1393E55D</vt:lpwstr>
  </property>
  <property fmtid="{D5CDD505-2E9C-101B-9397-08002B2CF9AE}" pid="3" name="GrammarlyDocumentId">
    <vt:lpwstr>90f15d50-f360-4fd7-99e0-68877638d73e</vt:lpwstr>
  </property>
</Properties>
</file>