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75345" w14:textId="1B345982" w:rsidR="009116E3" w:rsidRDefault="009116E3" w:rsidP="00B4463D">
      <w:pPr>
        <w:pStyle w:val="Prrafodelista"/>
        <w:ind w:left="680" w:right="51"/>
        <w:rPr>
          <w:rFonts w:ascii="Arial Negrita" w:hAnsi="Arial Negrita"/>
          <w:b/>
          <w:bCs/>
          <w:szCs w:val="28"/>
        </w:rPr>
      </w:pPr>
      <w:bookmarkStart w:id="0" w:name="_Hlk33002076"/>
    </w:p>
    <w:p w14:paraId="00FE77C3" w14:textId="45DC7E93" w:rsidR="003E4A3C" w:rsidRDefault="00C846E6" w:rsidP="00E76652">
      <w:pPr>
        <w:jc w:val="right"/>
        <w:rPr>
          <w:b/>
          <w:bCs/>
          <w:color w:val="07BFBA"/>
        </w:rPr>
      </w:pPr>
      <w:r w:rsidRPr="0095681F">
        <w:rPr>
          <w:b/>
          <w:bCs/>
          <w:color w:val="07BFBA"/>
        </w:rPr>
        <w:t xml:space="preserve">Próxima publicación: </w:t>
      </w:r>
      <w:r w:rsidR="00F57CCE">
        <w:rPr>
          <w:b/>
          <w:bCs/>
          <w:color w:val="07BFBA"/>
        </w:rPr>
        <w:t>10</w:t>
      </w:r>
      <w:r w:rsidR="0095681F" w:rsidRPr="0095681F">
        <w:rPr>
          <w:b/>
          <w:bCs/>
          <w:color w:val="07BFBA"/>
        </w:rPr>
        <w:t xml:space="preserve"> de</w:t>
      </w:r>
      <w:r w:rsidR="003D1EEA">
        <w:rPr>
          <w:b/>
          <w:bCs/>
          <w:color w:val="07BFBA"/>
        </w:rPr>
        <w:t xml:space="preserve"> </w:t>
      </w:r>
      <w:r w:rsidR="007C5DE9">
        <w:rPr>
          <w:b/>
          <w:bCs/>
          <w:color w:val="07BFBA"/>
        </w:rPr>
        <w:t>ju</w:t>
      </w:r>
      <w:r w:rsidR="00F57CCE">
        <w:rPr>
          <w:b/>
          <w:bCs/>
          <w:color w:val="07BFBA"/>
        </w:rPr>
        <w:t>l</w:t>
      </w:r>
      <w:r w:rsidR="007C5DE9">
        <w:rPr>
          <w:b/>
          <w:bCs/>
          <w:color w:val="07BFBA"/>
        </w:rPr>
        <w:t>i</w:t>
      </w:r>
      <w:r w:rsidR="005D317D">
        <w:rPr>
          <w:b/>
          <w:bCs/>
          <w:color w:val="07BFBA"/>
        </w:rPr>
        <w:t>o</w:t>
      </w:r>
      <w:r w:rsidR="00BA7BCF">
        <w:rPr>
          <w:b/>
          <w:bCs/>
          <w:color w:val="07BFBA"/>
        </w:rPr>
        <w:t xml:space="preserve"> de 2026</w:t>
      </w:r>
    </w:p>
    <w:p w14:paraId="5A20F02F" w14:textId="09E2B045" w:rsidR="008E198C" w:rsidRPr="00E76652" w:rsidRDefault="00C10461" w:rsidP="00BD6A02">
      <w:pPr>
        <w:tabs>
          <w:tab w:val="left" w:pos="5760"/>
          <w:tab w:val="left" w:pos="8273"/>
        </w:tabs>
        <w:rPr>
          <w:b/>
          <w:bCs/>
          <w:color w:val="07BFBA"/>
        </w:rPr>
      </w:pPr>
      <w:r>
        <w:rPr>
          <w:b/>
          <w:bCs/>
          <w:color w:val="07BFBA"/>
        </w:rPr>
        <w:tab/>
      </w:r>
      <w:r w:rsidR="00BD6A02">
        <w:rPr>
          <w:b/>
          <w:bCs/>
          <w:color w:val="07BFBA"/>
        </w:rPr>
        <w:tab/>
      </w:r>
    </w:p>
    <w:p w14:paraId="1E39402D" w14:textId="7BA25A32" w:rsidR="003E4A3C" w:rsidRDefault="003E4A3C" w:rsidP="00DB7806">
      <w:pPr>
        <w:pStyle w:val="Prrafodelista"/>
        <w:ind w:left="0" w:right="51"/>
        <w:jc w:val="center"/>
        <w:rPr>
          <w:rFonts w:ascii="Arial Negrita" w:hAnsi="Arial Negrita"/>
          <w:b/>
          <w:bCs/>
          <w:sz w:val="20"/>
          <w:szCs w:val="20"/>
        </w:rPr>
      </w:pPr>
    </w:p>
    <w:p w14:paraId="7DB3D492" w14:textId="77777777" w:rsidR="00067BCB" w:rsidRPr="00C22FB8" w:rsidRDefault="00067BCB" w:rsidP="00067BCB">
      <w:pPr>
        <w:pStyle w:val="Prrafodelista"/>
        <w:ind w:left="0" w:right="51"/>
        <w:rPr>
          <w:rFonts w:ascii="Arial Negrita" w:hAnsi="Arial Negrita"/>
          <w:b/>
          <w:bCs/>
          <w:sz w:val="20"/>
          <w:szCs w:val="20"/>
        </w:rPr>
      </w:pPr>
    </w:p>
    <w:tbl>
      <w:tblPr>
        <w:tblpPr w:leftFromText="141" w:rightFromText="141" w:vertAnchor="text" w:horzAnchor="margin" w:tblpXSpec="center" w:tblpY="-29"/>
        <w:tblW w:w="3819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757"/>
        <w:gridCol w:w="283"/>
        <w:gridCol w:w="1673"/>
        <w:gridCol w:w="283"/>
        <w:gridCol w:w="1662"/>
        <w:gridCol w:w="282"/>
        <w:gridCol w:w="1671"/>
      </w:tblGrid>
      <w:tr w:rsidR="008675B9" w:rsidRPr="009B2FB6" w14:paraId="7ECAE371" w14:textId="77777777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26A36F45" w14:textId="4C1D8348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Venta</w:t>
            </w: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 menudeo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6F07C09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</w:tcPr>
          <w:p w14:paraId="32D35A89" w14:textId="4F75560F" w:rsidR="00F21728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 xml:space="preserve">Ventas </w:t>
            </w:r>
            <w:r w:rsidR="003523A7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mayoreo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7144F782" w14:textId="77777777" w:rsidR="00F21728" w:rsidRPr="009B2FB6" w:rsidRDefault="00F21728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7DD829D6" w14:textId="2AD5CE56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9B2FB6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Producción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68CA016F" w14:textId="77777777" w:rsidR="00F21728" w:rsidRPr="009B2FB6" w:rsidRDefault="00F21728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vAlign w:val="center"/>
          </w:tcPr>
          <w:p w14:paraId="28A5E18F" w14:textId="4910F115" w:rsidR="00F21728" w:rsidRPr="008C7481" w:rsidRDefault="008C7481" w:rsidP="008C7481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8C7481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Exportación</w:t>
            </w:r>
          </w:p>
        </w:tc>
      </w:tr>
      <w:tr w:rsidR="008675B9" w:rsidRPr="009B2FB6" w14:paraId="1FE6A936" w14:textId="48D3CF3A" w:rsidTr="006708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51AC5D1B" w14:textId="77777777" w:rsidR="00516FF9" w:rsidRDefault="00AE6A2A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="00516FF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ariación </w:t>
            </w:r>
            <w:r w:rsidR="001A4CA9"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anual</w:t>
            </w:r>
          </w:p>
          <w:p w14:paraId="68E15B14" w14:textId="32BCE6C7" w:rsidR="00AE6A2A" w:rsidRPr="002D7599" w:rsidRDefault="00F57CCE" w:rsidP="00F21728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mayo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286FFBBD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EA112EA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4343186D" w14:textId="347E246E" w:rsidR="00516FF9" w:rsidRPr="002D7599" w:rsidRDefault="00F57CCE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mayo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6" w:type="pct"/>
            <w:vMerge w:val="restar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000CF155" w14:textId="77777777" w:rsidR="00516FF9" w:rsidRPr="009B2FB6" w:rsidRDefault="00516FF9" w:rsidP="00F21728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312E95D9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1FB28D62" w14:textId="02E49117" w:rsidR="00516FF9" w:rsidRPr="002D7599" w:rsidRDefault="00F57CCE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mayo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  <w:vAlign w:val="center"/>
          </w:tcPr>
          <w:p w14:paraId="56AFE433" w14:textId="77777777" w:rsidR="00516FF9" w:rsidRPr="009B2FB6" w:rsidRDefault="00516FF9" w:rsidP="00F21728">
            <w:pPr>
              <w:ind w:left="17" w:hanging="17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/>
            <w:vAlign w:val="center"/>
          </w:tcPr>
          <w:p w14:paraId="5FA02751" w14:textId="77777777" w:rsidR="00AE6A2A" w:rsidRDefault="00AE6A2A" w:rsidP="00AE6A2A">
            <w:pPr>
              <w:ind w:left="17" w:hanging="17"/>
              <w:jc w:val="center"/>
              <w:rPr>
                <w:b/>
                <w:bCs/>
                <w:kern w:val="24"/>
                <w:sz w:val="18"/>
                <w:szCs w:val="18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V</w:t>
            </w:r>
            <w:r w:rsidRPr="002D7599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ariación anual</w:t>
            </w:r>
          </w:p>
          <w:p w14:paraId="00C1D212" w14:textId="06BDC192" w:rsidR="00516FF9" w:rsidRPr="008C7481" w:rsidRDefault="00F57CCE" w:rsidP="00AE6A2A">
            <w:pPr>
              <w:ind w:left="17" w:hanging="17"/>
              <w:jc w:val="center"/>
              <w:rPr>
                <w:kern w:val="24"/>
                <w:sz w:val="20"/>
                <w:szCs w:val="20"/>
                <w:lang w:val="es-ES" w:eastAsia="es-MX"/>
              </w:rPr>
            </w:pPr>
            <w:r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mayo</w:t>
            </w:r>
            <w:r w:rsidR="00BE5BC1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81297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>2026</w:t>
            </w:r>
          </w:p>
        </w:tc>
      </w:tr>
      <w:tr w:rsidR="001743C1" w:rsidRPr="009B2FB6" w14:paraId="0FFD1A82" w14:textId="26A4A288" w:rsidTr="000A5A1B">
        <w:trPr>
          <w:trHeight w:val="20"/>
        </w:trPr>
        <w:tc>
          <w:tcPr>
            <w:tcW w:w="1154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45E43368" w14:textId="12D93A34" w:rsidR="007C5DE9" w:rsidRDefault="007C5DE9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7C5DE9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2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840</w:t>
            </w:r>
          </w:p>
          <w:p w14:paraId="5D0D5DE6" w14:textId="7C723EE8" w:rsidR="002E6E71" w:rsidRPr="008675B9" w:rsidRDefault="002E6E71" w:rsidP="002E6E71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EF63E40" w14:textId="5C5E0AAF" w:rsidR="00516FF9" w:rsidRPr="009B2FB6" w:rsidRDefault="00C9448E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B55F97" w:rsidRPr="00203A1B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102BE">
              <w:rPr>
                <w:color w:val="000000"/>
                <w:kern w:val="24"/>
                <w:sz w:val="26"/>
                <w:szCs w:val="26"/>
                <w:lang w:val="es-ES" w:eastAsia="es-MX"/>
              </w:rPr>
              <w:t>-15</w:t>
            </w:r>
            <w:r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D102BE"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tcBorders>
              <w:left w:val="single" w:sz="4" w:space="0" w:color="C0C0C0"/>
              <w:right w:val="single" w:sz="4" w:space="0" w:color="C0C0C0"/>
            </w:tcBorders>
          </w:tcPr>
          <w:p w14:paraId="77BF21F2" w14:textId="77777777" w:rsidR="00516FF9" w:rsidRPr="009B2FB6" w:rsidRDefault="00516FF9" w:rsidP="00FA196E">
            <w:pPr>
              <w:ind w:left="797" w:hanging="797"/>
              <w:jc w:val="center"/>
              <w:rPr>
                <w:color w:val="07BFBA"/>
                <w:kern w:val="24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tcMar>
              <w:top w:w="72" w:type="dxa"/>
              <w:left w:w="57" w:type="dxa"/>
              <w:bottom w:w="72" w:type="dxa"/>
              <w:right w:w="57" w:type="dxa"/>
            </w:tcMar>
            <w:vAlign w:val="center"/>
            <w:hideMark/>
          </w:tcPr>
          <w:p w14:paraId="7314F0EE" w14:textId="2476AFFB" w:rsidR="007C5DE9" w:rsidRDefault="007C5DE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7C5DE9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2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841</w:t>
            </w:r>
          </w:p>
          <w:p w14:paraId="19F7A51E" w14:textId="1208B503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7A863520" w14:textId="3F97B359" w:rsidR="00516FF9" w:rsidRPr="009B2FB6" w:rsidRDefault="007D4795" w:rsidP="00FA196E">
            <w:pPr>
              <w:ind w:left="797" w:hanging="797"/>
              <w:jc w:val="center"/>
              <w:rPr>
                <w:lang w:val="es-MX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</w:t>
            </w:r>
            <w:r w:rsidR="00B55F97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 w:rsidR="00D102BE">
              <w:rPr>
                <w:color w:val="000000"/>
                <w:kern w:val="24"/>
                <w:sz w:val="26"/>
                <w:szCs w:val="26"/>
                <w:lang w:val="es-ES" w:eastAsia="es-MX"/>
              </w:rPr>
              <w:t>20</w:t>
            </w:r>
            <w:r w:rsidR="00B15530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D102BE">
              <w:rPr>
                <w:color w:val="000000"/>
                <w:kern w:val="24"/>
                <w:sz w:val="26"/>
                <w:szCs w:val="26"/>
                <w:lang w:val="es-ES" w:eastAsia="es-MX"/>
              </w:rPr>
              <w:t>1</w:t>
            </w:r>
            <w:r w:rsidR="00516FF9" w:rsidRPr="0072764F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6" w:type="pct"/>
            <w:vMerge/>
            <w:tcBorders>
              <w:left w:val="single" w:sz="4" w:space="0" w:color="C0C0C0"/>
              <w:right w:val="single" w:sz="4" w:space="0" w:color="C0C0C0"/>
            </w:tcBorders>
          </w:tcPr>
          <w:p w14:paraId="09B10257" w14:textId="77777777" w:rsidR="00516FF9" w:rsidRPr="009B2FB6" w:rsidRDefault="00516FF9" w:rsidP="00FA196E">
            <w:pPr>
              <w:spacing w:before="120" w:after="120"/>
              <w:ind w:left="16" w:hanging="16"/>
              <w:jc w:val="center"/>
              <w:rPr>
                <w:b/>
                <w:bCs/>
                <w:kern w:val="24"/>
                <w:lang w:val="es-ES" w:eastAsia="es-MX"/>
              </w:rPr>
            </w:pPr>
          </w:p>
        </w:tc>
        <w:tc>
          <w:tcPr>
            <w:tcW w:w="1092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1B1402BC" w14:textId="608683BA" w:rsidR="007C5DE9" w:rsidRDefault="007C5DE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7C5DE9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4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543</w:t>
            </w:r>
          </w:p>
          <w:p w14:paraId="6098BBA2" w14:textId="225B13D1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66B384DE" w14:textId="115116C2" w:rsidR="00516FF9" w:rsidRPr="009B2FB6" w:rsidRDefault="00D102BE" w:rsidP="00FA196E">
            <w:pPr>
              <w:jc w:val="center"/>
              <w:rPr>
                <w:color w:val="808080" w:themeColor="background1" w:themeShade="80"/>
                <w:kern w:val="24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516FF9"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-0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6</w:t>
            </w:r>
            <w:r w:rsidR="00516FF9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  <w:tc>
          <w:tcPr>
            <w:tcW w:w="185" w:type="pct"/>
            <w:tcBorders>
              <w:left w:val="single" w:sz="4" w:space="0" w:color="C0C0C0"/>
              <w:right w:val="single" w:sz="4" w:space="0" w:color="C0C0C0"/>
            </w:tcBorders>
          </w:tcPr>
          <w:p w14:paraId="0460E9CE" w14:textId="77777777" w:rsidR="00516FF9" w:rsidRPr="00A165FB" w:rsidRDefault="00516FF9" w:rsidP="00FA196E">
            <w:pPr>
              <w:jc w:val="center"/>
              <w:rPr>
                <w:color w:val="808080" w:themeColor="background1" w:themeShade="80"/>
                <w:kern w:val="24"/>
                <w:sz w:val="28"/>
                <w:szCs w:val="28"/>
                <w:lang w:val="es-ES" w:eastAsia="es-MX"/>
              </w:rPr>
            </w:pPr>
          </w:p>
        </w:tc>
        <w:tc>
          <w:tcPr>
            <w:tcW w:w="1099" w:type="pct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</w:tcPr>
          <w:p w14:paraId="4DB01FD8" w14:textId="3880D803" w:rsidR="006E07AF" w:rsidRDefault="006E07AF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</w:pPr>
            <w:r w:rsidRPr="006E07AF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1</w:t>
            </w:r>
            <w:r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 xml:space="preserve"> </w:t>
            </w:r>
            <w:r w:rsidR="00D102BE">
              <w:rPr>
                <w:color w:val="000000" w:themeColor="text1"/>
                <w:kern w:val="24"/>
                <w:sz w:val="26"/>
                <w:szCs w:val="26"/>
                <w:lang w:val="es-ES" w:eastAsia="es-MX"/>
              </w:rPr>
              <w:t>938</w:t>
            </w:r>
          </w:p>
          <w:p w14:paraId="4620D7D0" w14:textId="058EADD9" w:rsidR="008675B9" w:rsidRPr="008675B9" w:rsidRDefault="008675B9" w:rsidP="008675B9">
            <w:pPr>
              <w:ind w:left="797" w:hanging="797"/>
              <w:jc w:val="center"/>
              <w:rPr>
                <w:color w:val="000000" w:themeColor="text1"/>
                <w:kern w:val="24"/>
                <w:sz w:val="18"/>
                <w:szCs w:val="18"/>
                <w:lang w:val="es-ES" w:eastAsia="es-MX"/>
              </w:rPr>
            </w:pPr>
            <w:r w:rsidRPr="008675B9">
              <w:rPr>
                <w:b/>
                <w:bCs/>
                <w:color w:val="000000" w:themeColor="text1"/>
                <w:kern w:val="24"/>
                <w:sz w:val="18"/>
                <w:szCs w:val="18"/>
                <w:lang w:val="es-ES" w:eastAsia="es-MX"/>
              </w:rPr>
              <w:t>unidades</w:t>
            </w:r>
          </w:p>
          <w:p w14:paraId="14FBF268" w14:textId="68D88F14" w:rsidR="00516FF9" w:rsidRPr="008C7481" w:rsidRDefault="00D102BE" w:rsidP="008C7481">
            <w:pPr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▼</w:t>
            </w:r>
            <w:r w:rsidR="00B55F97" w:rsidRPr="008C7481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 xml:space="preserve"> 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-8</w:t>
            </w:r>
            <w:r w:rsidR="00B15530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>
              <w:rPr>
                <w:color w:val="000000"/>
                <w:kern w:val="24"/>
                <w:sz w:val="26"/>
                <w:szCs w:val="26"/>
                <w:lang w:val="es-ES" w:eastAsia="es-MX"/>
              </w:rPr>
              <w:t>5</w:t>
            </w:r>
            <w:r w:rsidR="00B55F97" w:rsidRPr="00EC60FB">
              <w:rPr>
                <w:color w:val="000000"/>
                <w:kern w:val="24"/>
                <w:sz w:val="26"/>
                <w:szCs w:val="26"/>
                <w:lang w:val="es-ES" w:eastAsia="es-MX"/>
              </w:rPr>
              <w:t xml:space="preserve"> %</w:t>
            </w:r>
          </w:p>
        </w:tc>
      </w:tr>
    </w:tbl>
    <w:p w14:paraId="604F8201" w14:textId="77777777" w:rsidR="00BC0FCE" w:rsidRDefault="00BC0FCE" w:rsidP="0048170B">
      <w:pPr>
        <w:pStyle w:val="Prrafodelista"/>
        <w:ind w:left="1360" w:right="618" w:hanging="680"/>
        <w:jc w:val="center"/>
        <w:rPr>
          <w:b/>
          <w:bCs/>
        </w:rPr>
      </w:pPr>
    </w:p>
    <w:p w14:paraId="2FB58637" w14:textId="77777777" w:rsidR="00BC0FCE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3ABBDE2" w14:textId="77777777" w:rsidR="00BC0FCE" w:rsidRDefault="00BC0FCE" w:rsidP="003523A7">
      <w:pPr>
        <w:pStyle w:val="Prrafodelista"/>
        <w:ind w:left="2040" w:right="618" w:hanging="1360"/>
        <w:jc w:val="center"/>
        <w:rPr>
          <w:b/>
          <w:bCs/>
        </w:rPr>
      </w:pPr>
    </w:p>
    <w:p w14:paraId="13E891F5" w14:textId="77777777" w:rsidR="00BC0FCE" w:rsidRPr="00E76652" w:rsidRDefault="00BC0FCE" w:rsidP="00E76652">
      <w:pPr>
        <w:ind w:right="618"/>
        <w:rPr>
          <w:b/>
          <w:bCs/>
        </w:rPr>
      </w:pPr>
    </w:p>
    <w:p w14:paraId="57E27F6B" w14:textId="77777777" w:rsidR="00BC0FCE" w:rsidRPr="00011F18" w:rsidRDefault="00BC0FCE" w:rsidP="003E4A3C">
      <w:pPr>
        <w:pStyle w:val="Prrafodelista"/>
        <w:ind w:left="680" w:right="618"/>
        <w:jc w:val="center"/>
        <w:rPr>
          <w:b/>
          <w:bCs/>
        </w:rPr>
      </w:pPr>
    </w:p>
    <w:p w14:paraId="0BBAB63C" w14:textId="77777777" w:rsidR="00BC0FCE" w:rsidRPr="00BC0FCE" w:rsidRDefault="00BC0FCE" w:rsidP="00E76652">
      <w:pPr>
        <w:pStyle w:val="Prrafodelista"/>
        <w:ind w:left="680" w:right="618"/>
        <w:rPr>
          <w:b/>
          <w:bCs/>
        </w:rPr>
      </w:pPr>
    </w:p>
    <w:p w14:paraId="1A3FE4CA" w14:textId="77777777" w:rsidR="008C7481" w:rsidRDefault="008C748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357FE2D2" w14:textId="77777777" w:rsidR="002E6E71" w:rsidRDefault="002E6E71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</w:p>
    <w:p w14:paraId="706176DD" w14:textId="77777777" w:rsidR="001743C1" w:rsidRDefault="001743C1" w:rsidP="00BA7BCF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3C575C" w14:textId="77777777" w:rsidR="008E198C" w:rsidRDefault="008E198C" w:rsidP="00FC71B4">
      <w:pPr>
        <w:pStyle w:val="Prrafodelista"/>
        <w:ind w:left="680" w:right="51" w:hanging="538"/>
        <w:jc w:val="center"/>
        <w:rPr>
          <w:rFonts w:ascii="Arial Negrita" w:hAnsi="Arial Negrita"/>
          <w:b/>
          <w:bCs/>
          <w:szCs w:val="28"/>
        </w:rPr>
      </w:pPr>
    </w:p>
    <w:p w14:paraId="6CA1B32A" w14:textId="064D762B" w:rsidR="00442BBA" w:rsidRDefault="00057436" w:rsidP="00533851">
      <w:pPr>
        <w:pStyle w:val="Prrafodelista"/>
        <w:ind w:left="142" w:right="51"/>
        <w:jc w:val="center"/>
        <w:rPr>
          <w:rFonts w:ascii="Arial Negrita" w:hAnsi="Arial Negrita"/>
          <w:b/>
          <w:bCs/>
          <w:szCs w:val="28"/>
        </w:rPr>
      </w:pPr>
      <w:r>
        <w:rPr>
          <w:rFonts w:ascii="Arial Negrita" w:hAnsi="Arial Negrita"/>
          <w:b/>
          <w:bCs/>
          <w:szCs w:val="28"/>
        </w:rPr>
        <w:t xml:space="preserve">Se vendieron </w:t>
      </w:r>
      <w:r w:rsidR="001F2578">
        <w:rPr>
          <w:rFonts w:ascii="Arial Negrita" w:hAnsi="Arial Negrita"/>
          <w:b/>
          <w:bCs/>
          <w:szCs w:val="28"/>
        </w:rPr>
        <w:t xml:space="preserve">en México </w:t>
      </w:r>
      <w:r w:rsidR="00281297">
        <w:rPr>
          <w:rFonts w:ascii="Arial Negrita" w:hAnsi="Arial Negrita"/>
          <w:b/>
          <w:bCs/>
          <w:szCs w:val="28"/>
        </w:rPr>
        <w:t xml:space="preserve">2 </w:t>
      </w:r>
      <w:r w:rsidR="00D102BE">
        <w:rPr>
          <w:rFonts w:ascii="Arial Negrita" w:hAnsi="Arial Negrita"/>
          <w:b/>
          <w:bCs/>
          <w:szCs w:val="28"/>
        </w:rPr>
        <w:t>840</w:t>
      </w:r>
      <w:r w:rsidR="00F80545">
        <w:rPr>
          <w:rFonts w:ascii="Arial Negrita" w:hAnsi="Arial Negrita"/>
          <w:b/>
          <w:bCs/>
          <w:szCs w:val="28"/>
        </w:rPr>
        <w:t xml:space="preserve"> </w:t>
      </w:r>
      <w:r w:rsidR="00EB1856">
        <w:rPr>
          <w:rFonts w:ascii="Arial Negrita" w:hAnsi="Arial Negrita"/>
          <w:b/>
          <w:bCs/>
          <w:szCs w:val="28"/>
        </w:rPr>
        <w:t>vehículos pesados</w:t>
      </w:r>
      <w:r w:rsidR="00992765">
        <w:rPr>
          <w:rFonts w:ascii="Arial Negrita" w:hAnsi="Arial Negrita"/>
          <w:b/>
          <w:bCs/>
          <w:szCs w:val="28"/>
        </w:rPr>
        <w:t xml:space="preserve"> al menudeo </w:t>
      </w:r>
      <w:r w:rsidR="00AA1E1F" w:rsidRPr="0012518D">
        <w:rPr>
          <w:rFonts w:ascii="Arial Negrita" w:hAnsi="Arial Negrita"/>
          <w:b/>
          <w:bCs/>
          <w:szCs w:val="28"/>
        </w:rPr>
        <w:t xml:space="preserve">y </w:t>
      </w:r>
      <w:r w:rsidR="006E07AF" w:rsidRPr="006E07AF">
        <w:rPr>
          <w:rFonts w:ascii="Arial Negrita" w:hAnsi="Arial Negrita"/>
          <w:b/>
          <w:bCs/>
          <w:szCs w:val="28"/>
        </w:rPr>
        <w:t>2</w:t>
      </w:r>
      <w:r w:rsidR="006E07AF">
        <w:rPr>
          <w:rFonts w:ascii="Arial Negrita" w:hAnsi="Arial Negrita"/>
          <w:b/>
          <w:bCs/>
          <w:szCs w:val="28"/>
        </w:rPr>
        <w:t xml:space="preserve"> </w:t>
      </w:r>
      <w:r w:rsidR="00D102BE">
        <w:rPr>
          <w:rFonts w:ascii="Arial Negrita" w:hAnsi="Arial Negrita"/>
          <w:b/>
          <w:bCs/>
          <w:szCs w:val="28"/>
        </w:rPr>
        <w:t>841</w:t>
      </w:r>
      <w:r w:rsidR="006E07AF">
        <w:rPr>
          <w:rFonts w:ascii="Arial Negrita" w:hAnsi="Arial Negrita"/>
          <w:b/>
          <w:bCs/>
          <w:szCs w:val="28"/>
        </w:rPr>
        <w:t xml:space="preserve"> </w:t>
      </w:r>
      <w:r w:rsidR="00AA1E1F" w:rsidRPr="0012518D">
        <w:rPr>
          <w:rFonts w:ascii="Arial Negrita" w:hAnsi="Arial Negrita"/>
          <w:b/>
          <w:bCs/>
          <w:szCs w:val="28"/>
        </w:rPr>
        <w:t xml:space="preserve">al </w:t>
      </w:r>
      <w:r w:rsidR="0068494D">
        <w:rPr>
          <w:rFonts w:ascii="Arial Negrita" w:hAnsi="Arial Negrita"/>
          <w:b/>
          <w:bCs/>
          <w:szCs w:val="28"/>
        </w:rPr>
        <w:t>may</w:t>
      </w:r>
      <w:r w:rsidR="003523A7">
        <w:rPr>
          <w:rFonts w:ascii="Arial Negrita" w:hAnsi="Arial Negrita"/>
          <w:b/>
          <w:bCs/>
          <w:szCs w:val="28"/>
        </w:rPr>
        <w:t>o</w:t>
      </w:r>
      <w:r w:rsidR="00AA1E1F" w:rsidRPr="0012518D">
        <w:rPr>
          <w:rFonts w:ascii="Arial Negrita" w:hAnsi="Arial Negrita"/>
          <w:b/>
          <w:bCs/>
          <w:szCs w:val="28"/>
        </w:rPr>
        <w:t>reo</w:t>
      </w:r>
      <w:r w:rsidR="00442BBA">
        <w:rPr>
          <w:rFonts w:ascii="Arial Negrita" w:hAnsi="Arial Negrita"/>
          <w:b/>
          <w:bCs/>
          <w:szCs w:val="28"/>
        </w:rPr>
        <w:t>,</w:t>
      </w:r>
    </w:p>
    <w:p w14:paraId="0F96E68A" w14:textId="77E3007D" w:rsidR="00BE42C8" w:rsidRPr="0012518D" w:rsidRDefault="00442BBA" w:rsidP="005D317D">
      <w:pPr>
        <w:pStyle w:val="Prrafodelista"/>
        <w:ind w:left="4080" w:right="51" w:hanging="3938"/>
        <w:jc w:val="center"/>
        <w:rPr>
          <w:b/>
          <w:bCs/>
        </w:rPr>
      </w:pPr>
      <w:r>
        <w:rPr>
          <w:rFonts w:ascii="Arial Negrita" w:hAnsi="Arial Negrita"/>
          <w:b/>
          <w:bCs/>
          <w:szCs w:val="28"/>
        </w:rPr>
        <w:t xml:space="preserve"> e</w:t>
      </w:r>
      <w:r w:rsidRPr="0012518D">
        <w:rPr>
          <w:rFonts w:ascii="Arial Negrita" w:hAnsi="Arial Negrita"/>
          <w:b/>
          <w:bCs/>
          <w:szCs w:val="28"/>
        </w:rPr>
        <w:t xml:space="preserve">n </w:t>
      </w:r>
      <w:r w:rsidR="00F57CCE">
        <w:rPr>
          <w:rFonts w:ascii="Arial Negrita" w:hAnsi="Arial Negrita"/>
          <w:b/>
          <w:bCs/>
          <w:szCs w:val="28"/>
        </w:rPr>
        <w:t>mayo</w:t>
      </w:r>
      <w:r w:rsidRPr="0012518D">
        <w:rPr>
          <w:rFonts w:ascii="Arial Negrita" w:hAnsi="Arial Negrita"/>
          <w:b/>
          <w:bCs/>
          <w:szCs w:val="28"/>
        </w:rPr>
        <w:t xml:space="preserve"> de </w:t>
      </w:r>
      <w:r w:rsidR="00281297">
        <w:rPr>
          <w:rFonts w:ascii="Arial Negrita" w:hAnsi="Arial Negrita"/>
          <w:b/>
          <w:bCs/>
          <w:szCs w:val="28"/>
        </w:rPr>
        <w:t>2026</w:t>
      </w:r>
    </w:p>
    <w:p w14:paraId="032CB6FC" w14:textId="77777777" w:rsidR="00BC0FCE" w:rsidRDefault="00BC0FCE" w:rsidP="00412079">
      <w:pPr>
        <w:pStyle w:val="Prrafodelista"/>
        <w:ind w:left="680" w:right="51" w:hanging="680"/>
        <w:rPr>
          <w:rFonts w:ascii="Arial Negrita" w:hAnsi="Arial Negrita"/>
          <w:b/>
          <w:bCs/>
        </w:rPr>
      </w:pPr>
    </w:p>
    <w:tbl>
      <w:tblPr>
        <w:tblW w:w="4972" w:type="pct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919"/>
      </w:tblGrid>
      <w:tr w:rsidR="00420EB5" w14:paraId="63CA1F3F" w14:textId="77777777" w:rsidTr="005B64F9">
        <w:tc>
          <w:tcPr>
            <w:tcW w:w="9919" w:type="dxa"/>
            <w:vAlign w:val="center"/>
            <w:hideMark/>
          </w:tcPr>
          <w:p w14:paraId="6A9FC4FB" w14:textId="14C876AB" w:rsidR="003E37DE" w:rsidRDefault="003E37DE" w:rsidP="00F57CCE">
            <w:pPr>
              <w:ind w:left="22" w:firstLine="1"/>
            </w:pPr>
            <w:r w:rsidRPr="003E37DE">
              <w:t xml:space="preserve">El Registro Administrativo de la Industria Automotriz de Vehículos </w:t>
            </w:r>
            <w:r>
              <w:t>Pesad</w:t>
            </w:r>
            <w:r w:rsidRPr="003E37DE">
              <w:t>os (</w:t>
            </w:r>
            <w:r w:rsidRPr="003E37DE">
              <w:rPr>
                <w:smallCaps/>
              </w:rPr>
              <w:t>raiav</w:t>
            </w:r>
            <w:r>
              <w:rPr>
                <w:smallCaps/>
              </w:rPr>
              <w:t>p</w:t>
            </w:r>
            <w:r w:rsidRPr="003E37DE">
              <w:t>) brinda</w:t>
            </w:r>
            <w:r w:rsidR="00181A3D">
              <w:t xml:space="preserve"> </w:t>
            </w:r>
            <w:r w:rsidRPr="003E37DE">
              <w:t xml:space="preserve">información </w:t>
            </w:r>
            <w:r w:rsidR="00461402">
              <w:t>sobre</w:t>
            </w:r>
            <w:r w:rsidRPr="003E37DE">
              <w:t xml:space="preserve"> la venta, producción y exportación de vehículos </w:t>
            </w:r>
            <w:r>
              <w:t>pesad</w:t>
            </w:r>
            <w:r w:rsidRPr="003E37DE">
              <w:t>os en nuestro país</w:t>
            </w:r>
            <w:r w:rsidR="009C105A">
              <w:t>.</w:t>
            </w:r>
          </w:p>
          <w:p w14:paraId="61FAB1C9" w14:textId="77777777" w:rsidR="003E37DE" w:rsidRDefault="003E37DE" w:rsidP="007C5DE9">
            <w:pPr>
              <w:ind w:left="680" w:hanging="680"/>
            </w:pPr>
          </w:p>
          <w:p w14:paraId="7616A3D5" w14:textId="7709253A" w:rsidR="002A46EB" w:rsidRDefault="007C46C9" w:rsidP="008707E9">
            <w:pPr>
              <w:rPr>
                <w:sz w:val="18"/>
                <w:szCs w:val="18"/>
              </w:rPr>
            </w:pPr>
            <w:r>
              <w:t>El</w:t>
            </w:r>
            <w:r w:rsidR="002A46EB">
              <w:rPr>
                <w:lang w:val="es-MX"/>
              </w:rPr>
              <w:t xml:space="preserve"> </w:t>
            </w:r>
            <w:r>
              <w:rPr>
                <w:lang w:val="es-MX"/>
              </w:rPr>
              <w:t>cuadro</w:t>
            </w:r>
            <w:r w:rsidR="0012518D">
              <w:rPr>
                <w:lang w:val="es-MX"/>
              </w:rPr>
              <w:t xml:space="preserve"> 1</w:t>
            </w:r>
            <w:r w:rsidR="002A46EB">
              <w:rPr>
                <w:lang w:val="es-MX"/>
              </w:rPr>
              <w:t xml:space="preserve"> presenta las cifras de las </w:t>
            </w:r>
            <w:r w:rsidR="00C47F05">
              <w:rPr>
                <w:lang w:val="es-MX"/>
              </w:rPr>
              <w:t xml:space="preserve">unidades </w:t>
            </w:r>
            <w:r w:rsidR="0095681F">
              <w:rPr>
                <w:lang w:val="es-MX"/>
              </w:rPr>
              <w:t xml:space="preserve">que se </w:t>
            </w:r>
            <w:r w:rsidR="002A46EB">
              <w:rPr>
                <w:lang w:val="es-MX"/>
              </w:rPr>
              <w:t>ven</w:t>
            </w:r>
            <w:r w:rsidR="00C47F05">
              <w:rPr>
                <w:lang w:val="es-MX"/>
              </w:rPr>
              <w:t>di</w:t>
            </w:r>
            <w:r w:rsidR="0095681F">
              <w:rPr>
                <w:lang w:val="es-MX"/>
              </w:rPr>
              <w:t>eron</w:t>
            </w:r>
            <w:r w:rsidR="00C47F05">
              <w:rPr>
                <w:lang w:val="es-MX"/>
              </w:rPr>
              <w:t>, produ</w:t>
            </w:r>
            <w:r w:rsidR="0095681F">
              <w:rPr>
                <w:lang w:val="es-MX"/>
              </w:rPr>
              <w:t>jeron</w:t>
            </w:r>
            <w:r w:rsidR="00C47F05">
              <w:rPr>
                <w:lang w:val="es-MX"/>
              </w:rPr>
              <w:t xml:space="preserve"> y export</w:t>
            </w:r>
            <w:r w:rsidR="0095681F">
              <w:rPr>
                <w:lang w:val="es-MX"/>
              </w:rPr>
              <w:t xml:space="preserve">aron </w:t>
            </w:r>
            <w:r w:rsidR="00286954">
              <w:rPr>
                <w:lang w:val="es-MX"/>
              </w:rPr>
              <w:t>durante</w:t>
            </w:r>
            <w:r w:rsidR="002A46EB">
              <w:rPr>
                <w:lang w:val="es-MX"/>
              </w:rPr>
              <w:t xml:space="preserve"> </w:t>
            </w:r>
            <w:r w:rsidR="00F57CCE">
              <w:rPr>
                <w:lang w:val="es-MX"/>
              </w:rPr>
              <w:t>mayo</w:t>
            </w:r>
            <w:r w:rsidR="002A46EB">
              <w:rPr>
                <w:lang w:val="es-MX"/>
              </w:rPr>
              <w:t xml:space="preserve"> </w:t>
            </w:r>
            <w:r w:rsidR="0095681F">
              <w:rPr>
                <w:lang w:val="es-MX"/>
              </w:rPr>
              <w:t xml:space="preserve">de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 xml:space="preserve">, así como las referentes al periodo enero a </w:t>
            </w:r>
            <w:r w:rsidR="00F57CCE">
              <w:rPr>
                <w:lang w:val="es-MX"/>
              </w:rPr>
              <w:t>mayo</w:t>
            </w:r>
            <w:r w:rsidR="00E5298B">
              <w:rPr>
                <w:lang w:val="es-MX"/>
              </w:rPr>
              <w:t xml:space="preserve"> de </w:t>
            </w:r>
            <w:r w:rsidR="00281297">
              <w:rPr>
                <w:lang w:val="es-MX"/>
              </w:rPr>
              <w:t>2025</w:t>
            </w:r>
            <w:r w:rsidR="00E5298B">
              <w:rPr>
                <w:lang w:val="es-MX"/>
              </w:rPr>
              <w:t xml:space="preserve"> y </w:t>
            </w:r>
            <w:r w:rsidR="00281297">
              <w:rPr>
                <w:lang w:val="es-MX"/>
              </w:rPr>
              <w:t>2026</w:t>
            </w:r>
            <w:r w:rsidR="00E5298B">
              <w:rPr>
                <w:lang w:val="es-MX"/>
              </w:rPr>
              <w:t>.</w:t>
            </w: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700"/>
            </w:tblGrid>
            <w:tr w:rsidR="002A46EB" w14:paraId="73F38494" w14:textId="77777777" w:rsidTr="5175D118">
              <w:trPr>
                <w:tblCellSpacing w:w="15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4315E968" w14:textId="77777777" w:rsidR="00BC0FCE" w:rsidRDefault="00BC0FCE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</w:rPr>
                  </w:pPr>
                </w:p>
                <w:p w14:paraId="74F8BF8C" w14:textId="77777777" w:rsidR="007C46C9" w:rsidRPr="00DD0BA2" w:rsidRDefault="007C46C9" w:rsidP="008707E9">
                  <w:pPr>
                    <w:jc w:val="center"/>
                    <w:rPr>
                      <w:rFonts w:ascii="Arial Negrita" w:hAnsi="Arial Negrita"/>
                      <w:b/>
                      <w:bCs/>
                      <w:smallCaps/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t>Cuadro 1</w:t>
                  </w:r>
                </w:p>
                <w:p w14:paraId="2DE6FD29" w14:textId="1E355D54" w:rsidR="002A46EB" w:rsidRPr="007C46C9" w:rsidRDefault="002A46EB" w:rsidP="008707E9">
                  <w:pPr>
                    <w:jc w:val="center"/>
                    <w:rPr>
                      <w:b/>
                      <w:bCs/>
                      <w:color w:val="003057"/>
                      <w:sz w:val="22"/>
                      <w:szCs w:val="22"/>
                    </w:rPr>
                  </w:pP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Ventas</w:t>
                  </w:r>
                  <w:r w:rsidR="00C47F05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, producción y exportación</w:t>
                  </w:r>
                  <w:r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 xml:space="preserve"> de vehículos </w:t>
                  </w:r>
                  <w:r w:rsidR="00117178" w:rsidRPr="007C46C9">
                    <w:rPr>
                      <w:b/>
                      <w:bCs/>
                      <w:color w:val="003057"/>
                      <w:sz w:val="22"/>
                      <w:szCs w:val="22"/>
                    </w:rPr>
                    <w:t>pesados</w:t>
                  </w:r>
                  <w:r w:rsidR="007C46C9" w:rsidRPr="00754EFC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1</w:t>
                  </w:r>
                  <w:r w:rsidR="0003595E">
                    <w:rPr>
                      <w:b/>
                      <w:bCs/>
                      <w:color w:val="003057"/>
                      <w:sz w:val="22"/>
                      <w:szCs w:val="22"/>
                      <w:vertAlign w:val="superscript"/>
                    </w:rPr>
                    <w:t>/</w:t>
                  </w:r>
                </w:p>
                <w:p w14:paraId="2C5B3DDF" w14:textId="7B396F1F" w:rsidR="007C46C9" w:rsidRPr="0095681F" w:rsidRDefault="004774BE" w:rsidP="008707E9">
                  <w:pPr>
                    <w:jc w:val="center"/>
                    <w:rPr>
                      <w:color w:val="27251F"/>
                      <w:sz w:val="20"/>
                      <w:szCs w:val="20"/>
                    </w:rPr>
                  </w:pPr>
                  <w:r>
                    <w:rPr>
                      <w:color w:val="27251F"/>
                      <w:sz w:val="20"/>
                      <w:szCs w:val="20"/>
                    </w:rPr>
                    <w:t>e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>nero</w:t>
                  </w:r>
                  <w:r w:rsidR="008E198C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F57CCE">
                    <w:rPr>
                      <w:color w:val="27251F"/>
                      <w:sz w:val="20"/>
                      <w:szCs w:val="20"/>
                    </w:rPr>
                    <w:t>mayo</w:t>
                  </w:r>
                  <w:r w:rsidR="00CB4C23" w:rsidRPr="00CB4C23">
                    <w:rPr>
                      <w:color w:val="27251F"/>
                      <w:sz w:val="20"/>
                      <w:szCs w:val="20"/>
                    </w:rPr>
                    <w:t xml:space="preserve">, 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2025</w:t>
                  </w:r>
                  <w:r w:rsidR="00CB4C23">
                    <w:rPr>
                      <w:color w:val="27251F"/>
                      <w:sz w:val="20"/>
                      <w:szCs w:val="20"/>
                    </w:rPr>
                    <w:t>-</w:t>
                  </w:r>
                  <w:r w:rsidR="00281297">
                    <w:rPr>
                      <w:color w:val="27251F"/>
                      <w:sz w:val="20"/>
                      <w:szCs w:val="20"/>
                    </w:rPr>
                    <w:t>2026</w:t>
                  </w:r>
                </w:p>
                <w:p w14:paraId="506249A1" w14:textId="0285B643" w:rsidR="003F2B68" w:rsidRPr="0095681F" w:rsidRDefault="003F2B68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 w:rsidRPr="0095681F">
                    <w:rPr>
                      <w:color w:val="27251F"/>
                      <w:sz w:val="18"/>
                      <w:szCs w:val="18"/>
                    </w:rPr>
                    <w:t>(número de unidades)</w:t>
                  </w:r>
                </w:p>
                <w:tbl>
                  <w:tblPr>
                    <w:tblW w:w="9594" w:type="dxa"/>
                    <w:tblInd w:w="6" w:type="dxa"/>
                    <w:tblBorders>
                      <w:top w:val="single" w:sz="4" w:space="0" w:color="FFFFFF" w:themeColor="background1"/>
                      <w:left w:val="single" w:sz="4" w:space="0" w:color="FFFFFF" w:themeColor="background1"/>
                      <w:bottom w:val="single" w:sz="4" w:space="0" w:color="FFFFFF" w:themeColor="background1"/>
                      <w:right w:val="single" w:sz="4" w:space="0" w:color="FFFFFF" w:themeColor="background1"/>
                      <w:insideH w:val="single" w:sz="4" w:space="0" w:color="FFFFFF" w:themeColor="background1"/>
                      <w:insideV w:val="single" w:sz="4" w:space="0" w:color="FFFFFF" w:themeColor="background1"/>
                    </w:tblBorders>
                    <w:tblCellMar>
                      <w:left w:w="70" w:type="dxa"/>
                      <w:right w:w="7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52"/>
                    <w:gridCol w:w="1004"/>
                    <w:gridCol w:w="990"/>
                    <w:gridCol w:w="1139"/>
                    <w:gridCol w:w="1195"/>
                    <w:gridCol w:w="1004"/>
                    <w:gridCol w:w="990"/>
                    <w:gridCol w:w="1139"/>
                    <w:gridCol w:w="1181"/>
                  </w:tblGrid>
                  <w:tr w:rsidR="00B475F7" w:rsidRPr="00407EEB" w14:paraId="2B11E859" w14:textId="79D2BF87" w:rsidTr="001D109F">
                    <w:trPr>
                      <w:trHeight w:val="294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28C6C365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4328" w:type="dxa"/>
                        <w:gridSpan w:val="4"/>
                        <w:shd w:val="clear" w:color="auto" w:fill="80DDD7"/>
                        <w:vAlign w:val="center"/>
                      </w:tcPr>
                      <w:p w14:paraId="7E565A36" w14:textId="72A2B92D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2025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2/</w:t>
                        </w:r>
                      </w:p>
                    </w:tc>
                    <w:tc>
                      <w:tcPr>
                        <w:tcW w:w="4314" w:type="dxa"/>
                        <w:gridSpan w:val="4"/>
                        <w:shd w:val="clear" w:color="auto" w:fill="80DDD7"/>
                        <w:vAlign w:val="center"/>
                      </w:tcPr>
                      <w:p w14:paraId="250A8812" w14:textId="1B107537" w:rsidR="001C082D" w:rsidRPr="00404D83" w:rsidRDefault="00281297" w:rsidP="001D109F">
                        <w:pPr>
                          <w:jc w:val="center"/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2026</w:t>
                        </w:r>
                        <w:r w:rsid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3</w:t>
                        </w:r>
                        <w:r w:rsidR="00D56C4F" w:rsidRPr="00D56C4F">
                          <w:rPr>
                            <w:rFonts w:eastAsia="Calibri"/>
                            <w:b/>
                            <w:bCs/>
                            <w:color w:val="000000"/>
                            <w:sz w:val="18"/>
                            <w:szCs w:val="18"/>
                            <w:vertAlign w:val="superscript"/>
                            <w:lang w:val="es-MX" w:eastAsia="es-MX"/>
                          </w:rPr>
                          <w:t>/</w:t>
                        </w:r>
                      </w:p>
                    </w:tc>
                  </w:tr>
                  <w:tr w:rsidR="0095681F" w:rsidRPr="00407EEB" w14:paraId="2E45A4F5" w14:textId="77777777" w:rsidTr="001D109F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80DDD7"/>
                        <w:vAlign w:val="center"/>
                      </w:tcPr>
                      <w:p w14:paraId="30180E4A" w14:textId="77777777" w:rsidR="001C082D" w:rsidRPr="00404D83" w:rsidRDefault="001C082D" w:rsidP="001D109F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5AED36C5" w14:textId="3BED122F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25E8F890" w14:textId="512133A1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79002DC" w14:textId="10DF6AF2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6ECBA5FC" w14:textId="1A4BAB7E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4C5E241C" w14:textId="0BC7105E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95" w:type="dxa"/>
                        <w:shd w:val="clear" w:color="auto" w:fill="BDEDEA"/>
                        <w:vAlign w:val="center"/>
                      </w:tcPr>
                      <w:p w14:paraId="529C3464" w14:textId="59FA6FEC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  <w:tc>
                      <w:tcPr>
                        <w:tcW w:w="1004" w:type="dxa"/>
                        <w:shd w:val="clear" w:color="auto" w:fill="BDEDEA"/>
                        <w:vAlign w:val="center"/>
                      </w:tcPr>
                      <w:p w14:paraId="1F19B3CC" w14:textId="670B1E18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</w:p>
                      <w:p w14:paraId="4D92C196" w14:textId="4360E1F8" w:rsidR="00B475F7" w:rsidRPr="00404D83" w:rsidRDefault="00B475F7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menudeo</w:t>
                        </w:r>
                      </w:p>
                    </w:tc>
                    <w:tc>
                      <w:tcPr>
                        <w:tcW w:w="990" w:type="dxa"/>
                        <w:shd w:val="clear" w:color="auto" w:fill="BDEDEA"/>
                        <w:vAlign w:val="center"/>
                      </w:tcPr>
                      <w:p w14:paraId="32C51BF9" w14:textId="3C194A15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Venta</w:t>
                        </w:r>
                        <w:r w:rsidR="0088018D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s</w:t>
                        </w:r>
                        <w:r w:rsidR="000B3D45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</w:p>
                      <w:p w14:paraId="222B6DAA" w14:textId="51AC2B1A" w:rsidR="00B475F7" w:rsidRPr="00404D83" w:rsidRDefault="0068494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</w:t>
                        </w:r>
                        <w:r w:rsidR="003523A7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o</w:t>
                        </w:r>
                        <w:r w:rsidR="00B475F7"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reo</w:t>
                        </w:r>
                      </w:p>
                    </w:tc>
                    <w:tc>
                      <w:tcPr>
                        <w:tcW w:w="1139" w:type="dxa"/>
                        <w:shd w:val="clear" w:color="auto" w:fill="BDEDEA"/>
                        <w:vAlign w:val="center"/>
                      </w:tcPr>
                      <w:p w14:paraId="75947152" w14:textId="5770EC70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Producción</w:t>
                        </w:r>
                      </w:p>
                    </w:tc>
                    <w:tc>
                      <w:tcPr>
                        <w:tcW w:w="1181" w:type="dxa"/>
                        <w:shd w:val="clear" w:color="auto" w:fill="BDEDEA"/>
                        <w:vAlign w:val="center"/>
                      </w:tcPr>
                      <w:p w14:paraId="5ACC3BCB" w14:textId="606D3451" w:rsidR="001C082D" w:rsidRPr="00404D83" w:rsidRDefault="001C082D" w:rsidP="001D109F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 w:rsidRPr="00404D83">
                          <w:rPr>
                            <w:b/>
                            <w:bCs/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Exportación</w:t>
                        </w:r>
                      </w:p>
                    </w:tc>
                  </w:tr>
                  <w:tr w:rsidR="00F80545" w:rsidRPr="00407EEB" w14:paraId="0716C74B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vAlign w:val="center"/>
                      </w:tcPr>
                      <w:p w14:paraId="690B6D3B" w14:textId="07B49789" w:rsidR="00F80545" w:rsidRPr="00404D83" w:rsidRDefault="00F57CCE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Mayo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66A5489" w14:textId="4CCA71F2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3 364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75DD8B88" w14:textId="730A0842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2 366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73CA6ACF" w14:textId="7B1AB35F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14 630</w:t>
                        </w:r>
                      </w:p>
                    </w:tc>
                    <w:tc>
                      <w:tcPr>
                        <w:tcW w:w="1195" w:type="dxa"/>
                        <w:vAlign w:val="center"/>
                      </w:tcPr>
                      <w:p w14:paraId="37707A84" w14:textId="1F22D27C" w:rsidR="00F80545" w:rsidRPr="00404D83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13 045</w:t>
                        </w:r>
                      </w:p>
                    </w:tc>
                    <w:tc>
                      <w:tcPr>
                        <w:tcW w:w="1004" w:type="dxa"/>
                        <w:vAlign w:val="center"/>
                      </w:tcPr>
                      <w:p w14:paraId="7118E268" w14:textId="3461EFD5" w:rsidR="00F80545" w:rsidRPr="00F80545" w:rsidRDefault="00FD6E57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  <w:r w:rsidR="00F80545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</w:t>
                        </w:r>
                        <w:r w:rsidR="005B64F9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2 840</w:t>
                        </w:r>
                      </w:p>
                    </w:tc>
                    <w:tc>
                      <w:tcPr>
                        <w:tcW w:w="990" w:type="dxa"/>
                        <w:vAlign w:val="center"/>
                      </w:tcPr>
                      <w:p w14:paraId="5BF3FDC8" w14:textId="17F16AC2" w:rsidR="00F80545" w:rsidRPr="00F80545" w:rsidRDefault="005B64F9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 xml:space="preserve">  2 841</w:t>
                        </w:r>
                      </w:p>
                    </w:tc>
                    <w:tc>
                      <w:tcPr>
                        <w:tcW w:w="1139" w:type="dxa"/>
                        <w:vAlign w:val="center"/>
                      </w:tcPr>
                      <w:p w14:paraId="397F5795" w14:textId="25A2BA3E" w:rsidR="00F80545" w:rsidRPr="00404D83" w:rsidRDefault="005B64F9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14 543</w:t>
                        </w:r>
                      </w:p>
                    </w:tc>
                    <w:tc>
                      <w:tcPr>
                        <w:tcW w:w="1181" w:type="dxa"/>
                        <w:vAlign w:val="center"/>
                      </w:tcPr>
                      <w:p w14:paraId="2DA35669" w14:textId="7A9BA998" w:rsidR="00F80545" w:rsidRPr="00404D83" w:rsidRDefault="005B64F9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11 938</w:t>
                        </w:r>
                      </w:p>
                    </w:tc>
                  </w:tr>
                  <w:tr w:rsidR="00F80545" w:rsidRPr="00407EEB" w14:paraId="3033B439" w14:textId="77777777" w:rsidTr="00F80545">
                    <w:trPr>
                      <w:trHeight w:val="300"/>
                    </w:trPr>
                    <w:tc>
                      <w:tcPr>
                        <w:tcW w:w="952" w:type="dxa"/>
                        <w:shd w:val="clear" w:color="auto" w:fill="F2F2F2"/>
                        <w:vAlign w:val="center"/>
                      </w:tcPr>
                      <w:p w14:paraId="7F57F498" w14:textId="6D69E97B" w:rsidR="00F80545" w:rsidRDefault="00F80545" w:rsidP="00F80545">
                        <w:pPr>
                          <w:jc w:val="left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Enero-</w:t>
                        </w:r>
                        <w:r w:rsidR="00F57CCE"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mayo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6C4F5E9B" w14:textId="7FF1E225" w:rsidR="00F80545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17 478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3BED5606" w14:textId="016F6424" w:rsidR="00F80545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12 280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1B09E572" w14:textId="6718375D" w:rsidR="00F80545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67 267</w:t>
                        </w:r>
                      </w:p>
                    </w:tc>
                    <w:tc>
                      <w:tcPr>
                        <w:tcW w:w="1195" w:type="dxa"/>
                        <w:shd w:val="clear" w:color="auto" w:fill="F2F2F2"/>
                        <w:vAlign w:val="center"/>
                      </w:tcPr>
                      <w:p w14:paraId="65B401E8" w14:textId="29BBBE07" w:rsidR="00F80545" w:rsidRDefault="00F57CCE" w:rsidP="00F57CCE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55 817</w:t>
                        </w:r>
                      </w:p>
                    </w:tc>
                    <w:tc>
                      <w:tcPr>
                        <w:tcW w:w="1004" w:type="dxa"/>
                        <w:shd w:val="clear" w:color="auto" w:fill="F2F2F2"/>
                        <w:vAlign w:val="center"/>
                      </w:tcPr>
                      <w:p w14:paraId="45BA03A9" w14:textId="6C42F4D9" w:rsidR="00F80545" w:rsidRPr="00F80545" w:rsidRDefault="005B64F9" w:rsidP="00F80545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12 878</w:t>
                        </w:r>
                      </w:p>
                    </w:tc>
                    <w:tc>
                      <w:tcPr>
                        <w:tcW w:w="990" w:type="dxa"/>
                        <w:shd w:val="clear" w:color="auto" w:fill="F2F2F2"/>
                        <w:vAlign w:val="center"/>
                      </w:tcPr>
                      <w:p w14:paraId="0C2B5732" w14:textId="24D01DCC" w:rsidR="00F80545" w:rsidRPr="00F80545" w:rsidRDefault="005B64F9" w:rsidP="00281297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11 701</w:t>
                        </w:r>
                      </w:p>
                    </w:tc>
                    <w:tc>
                      <w:tcPr>
                        <w:tcW w:w="1139" w:type="dxa"/>
                        <w:shd w:val="clear" w:color="auto" w:fill="F2F2F2"/>
                        <w:vAlign w:val="center"/>
                      </w:tcPr>
                      <w:p w14:paraId="75BCC2BF" w14:textId="45A7FD9E" w:rsidR="008555E6" w:rsidRDefault="005B64F9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55 614</w:t>
                        </w:r>
                      </w:p>
                    </w:tc>
                    <w:tc>
                      <w:tcPr>
                        <w:tcW w:w="1181" w:type="dxa"/>
                        <w:shd w:val="clear" w:color="auto" w:fill="F2F2F2"/>
                        <w:vAlign w:val="center"/>
                      </w:tcPr>
                      <w:p w14:paraId="65881252" w14:textId="6723AF2B" w:rsidR="00F80545" w:rsidRDefault="005B64F9" w:rsidP="0095150B">
                        <w:pPr>
                          <w:jc w:val="center"/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</w:pPr>
                        <w:r>
                          <w:rPr>
                            <w:color w:val="000000"/>
                            <w:sz w:val="18"/>
                            <w:szCs w:val="18"/>
                            <w:lang w:val="es-MX" w:eastAsia="es-MX"/>
                          </w:rPr>
                          <w:t>45 530</w:t>
                        </w:r>
                      </w:p>
                    </w:tc>
                  </w:tr>
                </w:tbl>
                <w:p w14:paraId="483867F4" w14:textId="22EDD8C1" w:rsidR="00FC71B4" w:rsidRDefault="007C46C9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</w:t>
                  </w:r>
                  <w:r w:rsidR="00EA03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/</w:t>
                  </w:r>
                  <w:r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       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</w:t>
                  </w:r>
                  <w:r w:rsidR="0012518D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</w:t>
                  </w:r>
                  <w:r w:rsidR="0095681F" w:rsidRPr="5175D11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Incluye la venta al público de vehículos </w:t>
                  </w:r>
                  <w:r w:rsidR="0019742C"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>producidos</w:t>
                  </w:r>
                  <w:r w:rsidRPr="5175D118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en México más los vehículos importados.</w:t>
                  </w:r>
                </w:p>
                <w:p w14:paraId="0F6C47EF" w14:textId="7A268F76" w:rsid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2/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revisadas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016539F1" w14:textId="345A8FB7" w:rsidR="00D56C4F" w:rsidRPr="00D56C4F" w:rsidRDefault="00D56C4F" w:rsidP="00FC71B4">
                  <w:pPr>
                    <w:ind w:left="1360" w:hanging="1215"/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</w:pPr>
                  <w:r w:rsidRPr="00D56C4F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3/</w:t>
                  </w: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     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5F1D330F" w14:textId="0CA844D8" w:rsidR="00BC0FCE" w:rsidRPr="0095681F" w:rsidRDefault="007C46C9" w:rsidP="008707E9">
                  <w:pPr>
                    <w:ind w:firstLine="145"/>
                    <w:rPr>
                      <w:color w:val="4D565E"/>
                    </w:rPr>
                  </w:pP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P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</w:t>
                  </w:r>
                  <w:r w:rsidR="0095681F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)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F57CCE">
                    <w:rPr>
                      <w:color w:val="4D565E"/>
                      <w:sz w:val="16"/>
                      <w:szCs w:val="16"/>
                      <w:lang w:val="es-ES"/>
                    </w:rPr>
                    <w:t>mayo</w:t>
                  </w:r>
                  <w:r w:rsidRPr="0095681F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95681F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154E327C" w14:textId="77777777" w:rsidR="002A46EB" w:rsidRDefault="002A46EB" w:rsidP="008707E9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</w:p>
              </w:tc>
            </w:tr>
          </w:tbl>
          <w:p w14:paraId="6F1DDA40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24CD3C35" w14:textId="77777777" w:rsidR="009E5BCA" w:rsidRDefault="009E5BCA" w:rsidP="00617D47">
            <w:pPr>
              <w:contextualSpacing/>
            </w:pPr>
          </w:p>
          <w:p w14:paraId="71590D83" w14:textId="43A98852" w:rsidR="00617D47" w:rsidRPr="00617D47" w:rsidRDefault="005831A0" w:rsidP="00617D47">
            <w:pPr>
              <w:contextualSpacing/>
            </w:pPr>
            <w:r>
              <w:t>Durante</w:t>
            </w:r>
            <w:r w:rsidR="00617D47" w:rsidRPr="00617D47">
              <w:t xml:space="preserve"> </w:t>
            </w:r>
            <w:r w:rsidR="00F57CCE">
              <w:t>mayo</w:t>
            </w:r>
            <w:r w:rsidR="00617D47" w:rsidRPr="00617D47">
              <w:t xml:space="preserve"> de </w:t>
            </w:r>
            <w:r w:rsidR="00281297">
              <w:t>2026</w:t>
            </w:r>
            <w:r w:rsidR="00617D47" w:rsidRPr="00617D47">
              <w:t xml:space="preserve">, en el mercado nacional, las </w:t>
            </w:r>
            <w:r w:rsidR="00617D47" w:rsidRPr="00220690">
              <w:t>1</w:t>
            </w:r>
            <w:r w:rsidR="009E5BCA">
              <w:t>3</w:t>
            </w:r>
            <w:r w:rsidR="00617D47" w:rsidRPr="00220690">
              <w:t xml:space="preserve"> empresas</w:t>
            </w:r>
            <w:r w:rsidR="00617D47" w:rsidRPr="00617D47">
              <w:t xml:space="preserve"> que conforman este registro reportaron una disminución de </w:t>
            </w:r>
            <w:r w:rsidR="005B64F9">
              <w:t>524</w:t>
            </w:r>
            <w:r w:rsidR="0010271E">
              <w:t xml:space="preserve"> </w:t>
            </w:r>
            <w:r w:rsidR="00617D47" w:rsidRPr="00617D47">
              <w:t xml:space="preserve">unidades </w:t>
            </w:r>
            <w:r w:rsidR="009E5BCA">
              <w:t>en venta</w:t>
            </w:r>
            <w:r w:rsidR="00617D47" w:rsidRPr="00617D47">
              <w:t xml:space="preserve">s al menudeo, en comparación con el mismo mes del año anterior. En el mercado al </w:t>
            </w:r>
            <w:r w:rsidR="00631597">
              <w:t>may</w:t>
            </w:r>
            <w:r w:rsidR="003523A7">
              <w:t>o</w:t>
            </w:r>
            <w:r w:rsidR="00617D47" w:rsidRPr="00617D47">
              <w:t xml:space="preserve">reo, </w:t>
            </w:r>
            <w:r w:rsidR="005B30F1">
              <w:t>el aumento</w:t>
            </w:r>
            <w:r w:rsidR="00617D47" w:rsidRPr="00617D47">
              <w:t xml:space="preserve"> fue de </w:t>
            </w:r>
            <w:r w:rsidR="00800ED8">
              <w:br/>
            </w:r>
            <w:r w:rsidR="005B64F9">
              <w:t>475</w:t>
            </w:r>
            <w:r w:rsidR="002B004A">
              <w:t xml:space="preserve"> </w:t>
            </w:r>
            <w:r w:rsidR="00617D47" w:rsidRPr="00617D47">
              <w:t>unidades, en el mismo periodo de referencia</w:t>
            </w:r>
            <w:r w:rsidR="007B6E26" w:rsidRPr="007B6E26">
              <w:t>, como se muestra en la gráfica 1.</w:t>
            </w:r>
          </w:p>
          <w:p w14:paraId="1625BE76" w14:textId="77777777" w:rsidR="00617D47" w:rsidRDefault="00617D47" w:rsidP="008707E9">
            <w:pPr>
              <w:contextualSpacing/>
            </w:pPr>
          </w:p>
          <w:p w14:paraId="46D9AFD7" w14:textId="77777777" w:rsidR="000A0781" w:rsidRPr="007B6E26" w:rsidRDefault="000A0781" w:rsidP="008707E9">
            <w:pPr>
              <w:contextualSpacing/>
            </w:pPr>
          </w:p>
          <w:p w14:paraId="6E5FF585" w14:textId="77777777" w:rsidR="00011F18" w:rsidRDefault="00011F18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39C10C2C" w14:textId="77777777" w:rsidR="009E5BCA" w:rsidRDefault="009E5BCA" w:rsidP="008707E9">
            <w:pPr>
              <w:contextualSpacing/>
              <w:jc w:val="center"/>
              <w:rPr>
                <w:sz w:val="20"/>
                <w:szCs w:val="20"/>
              </w:rPr>
            </w:pPr>
          </w:p>
          <w:p w14:paraId="7519E548" w14:textId="77777777" w:rsidR="00623E9B" w:rsidRDefault="00623E9B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281200E1" w14:textId="77777777" w:rsidR="002A7C41" w:rsidRPr="002A7C41" w:rsidRDefault="002A7C41" w:rsidP="008707E9">
            <w:pPr>
              <w:contextualSpacing/>
              <w:jc w:val="center"/>
              <w:rPr>
                <w:bCs/>
                <w:color w:val="4D565E"/>
                <w:sz w:val="14"/>
                <w:szCs w:val="14"/>
                <w:lang w:val="es-MX"/>
              </w:rPr>
            </w:pPr>
          </w:p>
          <w:p w14:paraId="32F6AB0B" w14:textId="6F5398CD" w:rsidR="00011F18" w:rsidRPr="00DD0BA2" w:rsidRDefault="00011F18" w:rsidP="008707E9">
            <w:pPr>
              <w:jc w:val="center"/>
              <w:rPr>
                <w:color w:val="003057"/>
                <w:sz w:val="20"/>
                <w:szCs w:val="20"/>
              </w:rPr>
            </w:pPr>
            <w:r w:rsidRPr="00DD0BA2">
              <w:rPr>
                <w:color w:val="003057"/>
                <w:sz w:val="20"/>
                <w:szCs w:val="20"/>
              </w:rPr>
              <w:lastRenderedPageBreak/>
              <w:t>Gráfica 1</w:t>
            </w:r>
          </w:p>
          <w:p w14:paraId="19FB494C" w14:textId="5AA50A25" w:rsidR="008707E9" w:rsidRDefault="000748A6" w:rsidP="008707E9">
            <w:pPr>
              <w:ind w:left="-567" w:right="-518"/>
              <w:jc w:val="center"/>
              <w:rPr>
                <w:b/>
                <w:color w:val="003057"/>
                <w:sz w:val="22"/>
                <w:szCs w:val="22"/>
                <w:lang w:val="es-MX"/>
              </w:rPr>
            </w:pPr>
            <w:r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 xml:space="preserve">Ventas al menudeo y </w:t>
            </w:r>
            <w:r w:rsidR="003523A7">
              <w:rPr>
                <w:b/>
                <w:color w:val="003057"/>
                <w:sz w:val="22"/>
                <w:szCs w:val="22"/>
                <w:lang w:val="es-MX"/>
              </w:rPr>
              <w:t>mayoreo</w:t>
            </w:r>
            <w:r w:rsidR="005831A0">
              <w:rPr>
                <w:b/>
                <w:color w:val="003057"/>
                <w:sz w:val="22"/>
                <w:szCs w:val="22"/>
                <w:lang w:val="es-MX"/>
              </w:rPr>
              <w:t xml:space="preserve"> </w:t>
            </w:r>
            <w:r w:rsidR="00011F18" w:rsidRPr="007C46C9">
              <w:rPr>
                <w:b/>
                <w:color w:val="003057"/>
                <w:sz w:val="22"/>
                <w:szCs w:val="22"/>
                <w:lang w:val="es-MX"/>
              </w:rPr>
              <w:t>de vehículos pesados</w:t>
            </w:r>
          </w:p>
          <w:p w14:paraId="3C0CA6DA" w14:textId="3CA65C81" w:rsidR="00011F18" w:rsidRPr="008707E9" w:rsidRDefault="00F57CCE" w:rsidP="008707E9">
            <w:pPr>
              <w:ind w:left="-567" w:right="-518"/>
              <w:jc w:val="center"/>
              <w:rPr>
                <w:bCs/>
                <w:color w:val="27251F"/>
                <w:sz w:val="20"/>
                <w:szCs w:val="20"/>
                <w:lang w:val="es-MX"/>
              </w:rPr>
            </w:pPr>
            <w:r>
              <w:rPr>
                <w:bCs/>
                <w:color w:val="27251F"/>
                <w:sz w:val="20"/>
                <w:szCs w:val="20"/>
                <w:lang w:val="es-MX"/>
              </w:rPr>
              <w:t>mayo</w:t>
            </w:r>
            <w:r w:rsidR="004113A5" w:rsidRPr="008707E9">
              <w:rPr>
                <w:bCs/>
                <w:color w:val="27251F"/>
                <w:sz w:val="20"/>
                <w:szCs w:val="20"/>
                <w:lang w:val="es-MX"/>
              </w:rPr>
              <w:t xml:space="preserve">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2025</w:t>
            </w:r>
            <w:r w:rsidR="00327CDC">
              <w:rPr>
                <w:bCs/>
                <w:color w:val="27251F"/>
                <w:sz w:val="20"/>
                <w:szCs w:val="20"/>
                <w:lang w:val="es-MX"/>
              </w:rPr>
              <w:t>-</w:t>
            </w:r>
            <w:r>
              <w:rPr>
                <w:bCs/>
                <w:color w:val="27251F"/>
                <w:sz w:val="20"/>
                <w:szCs w:val="20"/>
                <w:lang w:val="es-MX"/>
              </w:rPr>
              <w:t>mayo</w:t>
            </w:r>
            <w:r w:rsidR="004113A5" w:rsidRPr="008707E9">
              <w:rPr>
                <w:bCs/>
                <w:color w:val="27251F"/>
                <w:sz w:val="20"/>
                <w:szCs w:val="20"/>
                <w:lang w:val="es-MX"/>
              </w:rPr>
              <w:t xml:space="preserve"> </w:t>
            </w:r>
            <w:r w:rsidR="00281297">
              <w:rPr>
                <w:bCs/>
                <w:color w:val="27251F"/>
                <w:sz w:val="20"/>
                <w:szCs w:val="20"/>
                <w:lang w:val="es-MX"/>
              </w:rPr>
              <w:t>2026</w:t>
            </w:r>
          </w:p>
          <w:p w14:paraId="2FE21B50" w14:textId="50CCD194" w:rsidR="00011F18" w:rsidRPr="007C46C9" w:rsidRDefault="00011F18" w:rsidP="008707E9">
            <w:pPr>
              <w:ind w:left="-567" w:right="-518"/>
              <w:jc w:val="center"/>
              <w:rPr>
                <w:color w:val="404040"/>
                <w:sz w:val="18"/>
                <w:szCs w:val="18"/>
              </w:rPr>
            </w:pPr>
            <w:r w:rsidRPr="007C46C9">
              <w:rPr>
                <w:color w:val="404040"/>
                <w:sz w:val="18"/>
                <w:szCs w:val="18"/>
              </w:rPr>
              <w:t>(número de unidades)</w:t>
            </w:r>
          </w:p>
          <w:p w14:paraId="3F5788AF" w14:textId="74B4C526" w:rsidR="006D54B4" w:rsidRPr="00687776" w:rsidRDefault="005B6F46" w:rsidP="008707E9">
            <w:pPr>
              <w:pStyle w:val="Prrafodelista"/>
              <w:ind w:left="0" w:right="51"/>
              <w:jc w:val="center"/>
              <w:rPr>
                <w:noProof/>
                <w:color w:val="4D565E"/>
                <w:sz w:val="18"/>
                <w:szCs w:val="18"/>
                <w:lang w:val="es-ES"/>
              </w:rPr>
            </w:pP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76B09146" wp14:editId="365CF7F9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1517015</wp:posOffset>
                      </wp:positionV>
                      <wp:extent cx="6020435" cy="189865"/>
                      <wp:effectExtent l="0" t="0" r="0" b="635"/>
                      <wp:wrapNone/>
                      <wp:docPr id="132810726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20435" cy="18986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5CBAB95" w14:textId="0B3B4BEF" w:rsidR="005B6F46" w:rsidRPr="00FC7B68" w:rsidRDefault="00806941" w:rsidP="005B6F46">
                                  <w:pPr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</w:pPr>
                                  <w:r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B6F46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>1/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    </w:t>
                                  </w:r>
                                  <w:r w:rsidR="00D06213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1/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9E5BCA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</w:t>
                                  </w:r>
                                  <w:r w:rsidR="005B64F9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 </w:t>
                                  </w:r>
                                  <w:r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1/  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</w:t>
                                  </w:r>
                                  <w:r w:rsidR="00D06213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1/   </w:t>
                                  </w:r>
                                  <w:r w:rsidR="005B64F9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1/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 1/   </w:t>
                                  </w:r>
                                  <w:r w:rsidR="00F54611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</w:t>
                                  </w:r>
                                  <w:r w:rsidR="00D06213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1/      </w:t>
                                  </w:r>
                                  <w:r w:rsidR="00F54611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5B64F9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1/         </w:t>
                                  </w:r>
                                  <w:r w:rsidR="008421BD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 </w:t>
                                  </w:r>
                                  <w:r w:rsidR="005B64F9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1/   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D06213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1/     </w:t>
                                  </w:r>
                                  <w:r w:rsidR="005B64F9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</w:t>
                                  </w:r>
                                  <w:r w:rsidR="00FC7B68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</w:t>
                                  </w:r>
                                  <w:r w:rsidR="00103F43" w:rsidRPr="00FC7B68">
                                    <w:rPr>
                                      <w:color w:val="4D565E"/>
                                      <w:sz w:val="12"/>
                                      <w:szCs w:val="12"/>
                                    </w:rPr>
                                    <w:t xml:space="preserve">           2/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6B0914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Cuadro de texto 2" o:spid="_x0000_s1026" type="#_x0000_t202" style="position:absolute;left:0;text-align:left;margin-left:29.05pt;margin-top:119.45pt;width:474.05pt;height:14.9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" filled="f" stroked="f">
                      <v:textbox>
                        <w:txbxContent>
                          <w:p w14:paraId="35CBAB95" w14:textId="0B3B4BEF" w:rsidR="005B6F46" w:rsidRPr="00FC7B68" w:rsidRDefault="00806941" w:rsidP="005B6F46">
                            <w:pPr>
                              <w:rPr>
                                <w:color w:val="4D565E"/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B6F46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>1/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    </w:t>
                            </w:r>
                            <w:r w:rsidR="00D06213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1/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9E5BCA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</w:t>
                            </w:r>
                            <w:r w:rsidR="005B64F9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 </w:t>
                            </w:r>
                            <w:r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1/  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</w:t>
                            </w:r>
                            <w:r w:rsidR="00D06213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1/   </w:t>
                            </w:r>
                            <w:r w:rsidR="005B64F9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1/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 1/   </w:t>
                            </w:r>
                            <w:r w:rsidR="00F54611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</w:t>
                            </w:r>
                            <w:r w:rsidR="00D06213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1/      </w:t>
                            </w:r>
                            <w:r w:rsidR="00F54611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5B64F9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1/         </w:t>
                            </w:r>
                            <w:r w:rsidR="008421BD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 </w:t>
                            </w:r>
                            <w:r w:rsidR="005B64F9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1/   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D06213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1/     </w:t>
                            </w:r>
                            <w:r w:rsidR="005B64F9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</w:t>
                            </w:r>
                            <w:r w:rsidR="00FC7B68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</w:t>
                            </w:r>
                            <w:r w:rsidR="00103F43" w:rsidRPr="00FC7B68">
                              <w:rPr>
                                <w:color w:val="4D565E"/>
                                <w:sz w:val="12"/>
                                <w:szCs w:val="12"/>
                              </w:rPr>
                              <w:t xml:space="preserve">           2/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5B64F9" w:rsidRPr="00687776">
              <w:rPr>
                <w:noProof/>
                <w:sz w:val="18"/>
                <w:szCs w:val="18"/>
              </w:rPr>
              <w:drawing>
                <wp:inline distT="0" distB="0" distL="0" distR="0" wp14:anchorId="55FC40FC" wp14:editId="730735ED">
                  <wp:extent cx="6333490" cy="2181225"/>
                  <wp:effectExtent l="0" t="0" r="0" b="0"/>
                  <wp:docPr id="2073772150" name="Gráfico 1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251533D0-D44E-D0B1-0737-167B518A27DE}"/>
                      </a:ext>
                    </a:extLst>
                  </wp:docPr>
                  <wp:cNvGraphicFramePr/>
                  <a:graphic xmlns:a="http://schemas.openxmlformats.org/drawingml/2006/main">
                    <a:graphicData uri="http://schemas.openxmlformats.org/drawingml/2006/chart">
                      <c:chart xmlns:c="http://schemas.openxmlformats.org/drawingml/2006/chart" xmlns:r="http://schemas.openxmlformats.org/officeDocument/2006/relationships" r:id="rId11"/>
                    </a:graphicData>
                  </a:graphic>
                </wp:inline>
              </w:drawing>
            </w:r>
          </w:p>
          <w:p w14:paraId="31EADA8C" w14:textId="3D350AEB" w:rsidR="005B6F46" w:rsidRDefault="005515BB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F568CB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E73E0E">
              <w:rPr>
                <w:color w:val="4D565E"/>
                <w:sz w:val="16"/>
                <w:szCs w:val="16"/>
                <w:lang w:val="es-ES"/>
              </w:rPr>
              <w:t xml:space="preserve">  </w:t>
            </w:r>
            <w:r w:rsidR="005B6F46"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1/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Cifras re</w:t>
            </w:r>
            <w:r w:rsidR="005B6F46" w:rsidRPr="00FC7B68">
              <w:rPr>
                <w:color w:val="4D565E"/>
                <w:sz w:val="16"/>
                <w:szCs w:val="16"/>
                <w:lang w:val="es-ES"/>
              </w:rPr>
              <w:t>visa</w:t>
            </w:r>
            <w:r w:rsidR="005B6F46">
              <w:rPr>
                <w:color w:val="4D565E"/>
                <w:sz w:val="16"/>
                <w:szCs w:val="16"/>
                <w:lang w:val="es-ES"/>
              </w:rPr>
              <w:t>das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42FCDF70" w14:textId="2024C20C" w:rsidR="005B6F46" w:rsidRDefault="005B6F46" w:rsidP="006745C7">
            <w:pPr>
              <w:pStyle w:val="Prrafodelista"/>
              <w:ind w:left="-117" w:right="51"/>
              <w:jc w:val="left"/>
              <w:rPr>
                <w:color w:val="4D565E"/>
                <w:sz w:val="16"/>
                <w:szCs w:val="16"/>
                <w:lang w:val="es-ES"/>
              </w:rPr>
            </w:pP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  </w:t>
            </w:r>
            <w:r w:rsid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 xml:space="preserve">   </w:t>
            </w:r>
            <w:r w:rsidRPr="00F54611">
              <w:rPr>
                <w:color w:val="4D565E"/>
                <w:sz w:val="16"/>
                <w:szCs w:val="16"/>
                <w:vertAlign w:val="superscript"/>
                <w:lang w:val="es-ES"/>
              </w:rPr>
              <w:t>2/</w:t>
            </w:r>
            <w:r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F54611">
              <w:rPr>
                <w:color w:val="4D565E"/>
                <w:sz w:val="16"/>
                <w:szCs w:val="16"/>
                <w:lang w:val="es-ES"/>
              </w:rPr>
              <w:t xml:space="preserve">           </w:t>
            </w:r>
            <w:r>
              <w:rPr>
                <w:color w:val="4D565E"/>
                <w:sz w:val="16"/>
                <w:szCs w:val="16"/>
                <w:lang w:val="es-ES"/>
              </w:rPr>
              <w:t>Cifras preliminares</w:t>
            </w:r>
            <w:r w:rsidR="00103F43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771192ED" w14:textId="02A8066E" w:rsidR="00011F18" w:rsidRDefault="005B6F46" w:rsidP="006745C7">
            <w:pPr>
              <w:pStyle w:val="Prrafodelista"/>
              <w:ind w:left="-117" w:right="51"/>
              <w:jc w:val="left"/>
              <w:rPr>
                <w:rFonts w:ascii="Arial Negrita" w:hAnsi="Arial Negrita"/>
                <w:b/>
                <w:bCs/>
                <w:szCs w:val="28"/>
              </w:rPr>
            </w:pPr>
            <w:r>
              <w:rPr>
                <w:color w:val="4D565E"/>
                <w:sz w:val="16"/>
                <w:szCs w:val="16"/>
                <w:lang w:val="es-ES"/>
              </w:rPr>
              <w:t xml:space="preserve">    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>Fuente:</w:t>
            </w:r>
            <w:r w:rsidRPr="005B6F46">
              <w:rPr>
                <w:noProof/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 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 xml:space="preserve">inegi. 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Registro Administrativo de la Industria Automotriz de Vehículos Pesados (</w:t>
            </w:r>
            <w:r w:rsidR="008707E9" w:rsidRPr="0095681F">
              <w:rPr>
                <w:smallCaps/>
                <w:color w:val="4D565E"/>
                <w:sz w:val="16"/>
                <w:szCs w:val="16"/>
                <w:lang w:val="es-ES"/>
              </w:rPr>
              <w:t>raiavp</w:t>
            </w:r>
            <w:r w:rsidR="008707E9">
              <w:rPr>
                <w:smallCaps/>
                <w:color w:val="4D565E"/>
                <w:sz w:val="16"/>
                <w:szCs w:val="16"/>
                <w:lang w:val="es-ES"/>
              </w:rPr>
              <w:t>)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, </w:t>
            </w:r>
            <w:r w:rsidR="00F57CCE">
              <w:rPr>
                <w:color w:val="4D565E"/>
                <w:sz w:val="16"/>
                <w:szCs w:val="16"/>
                <w:lang w:val="es-ES"/>
              </w:rPr>
              <w:t>mayo</w:t>
            </w:r>
            <w:r w:rsidR="008707E9" w:rsidRPr="0095681F">
              <w:rPr>
                <w:color w:val="4D565E"/>
                <w:sz w:val="16"/>
                <w:szCs w:val="16"/>
                <w:lang w:val="es-ES"/>
              </w:rPr>
              <w:t xml:space="preserve"> de </w:t>
            </w:r>
            <w:r w:rsidR="00281297">
              <w:rPr>
                <w:color w:val="4D565E"/>
                <w:sz w:val="16"/>
                <w:szCs w:val="16"/>
                <w:lang w:val="es-ES"/>
              </w:rPr>
              <w:t>2026</w:t>
            </w:r>
            <w:r w:rsidR="008707E9">
              <w:rPr>
                <w:color w:val="4D565E"/>
                <w:sz w:val="16"/>
                <w:szCs w:val="16"/>
                <w:lang w:val="es-ES"/>
              </w:rPr>
              <w:t>.</w:t>
            </w:r>
          </w:p>
          <w:p w14:paraId="19AA7D13" w14:textId="4A0B0EBF" w:rsidR="00E70E14" w:rsidRDefault="00E70E14" w:rsidP="008707E9">
            <w:pPr>
              <w:pStyle w:val="Prrafodelista"/>
              <w:ind w:left="0" w:right="51"/>
              <w:jc w:val="center"/>
              <w:rPr>
                <w:rFonts w:ascii="Arial Negrita" w:hAnsi="Arial Negrita"/>
                <w:b/>
                <w:bCs/>
                <w:szCs w:val="28"/>
              </w:rPr>
            </w:pPr>
          </w:p>
          <w:p w14:paraId="0D2FF3B6" w14:textId="13FE021C" w:rsidR="00135F37" w:rsidRPr="008707E9" w:rsidRDefault="00334F72" w:rsidP="008707E9">
            <w:pPr>
              <w:pStyle w:val="Prrafodelista"/>
              <w:ind w:left="0" w:right="51"/>
              <w:rPr>
                <w:szCs w:val="28"/>
              </w:rPr>
            </w:pPr>
            <w:r w:rsidRPr="008707E9">
              <w:rPr>
                <w:szCs w:val="28"/>
              </w:rPr>
              <w:t xml:space="preserve">Durante </w:t>
            </w:r>
            <w:r w:rsidR="00F3146D">
              <w:rPr>
                <w:szCs w:val="28"/>
              </w:rPr>
              <w:t>los meses</w:t>
            </w:r>
            <w:r w:rsidR="008555E6">
              <w:rPr>
                <w:szCs w:val="28"/>
              </w:rPr>
              <w:t xml:space="preserve"> de enero a </w:t>
            </w:r>
            <w:r w:rsidR="00F57CCE">
              <w:rPr>
                <w:szCs w:val="28"/>
              </w:rPr>
              <w:t>mayo</w:t>
            </w:r>
            <w:r w:rsidR="008541CD">
              <w:rPr>
                <w:szCs w:val="28"/>
              </w:rPr>
              <w:t xml:space="preserve"> de</w:t>
            </w:r>
            <w:r w:rsidR="00A61FB3" w:rsidRPr="008707E9">
              <w:rPr>
                <w:szCs w:val="28"/>
              </w:rPr>
              <w:t xml:space="preserve"> </w:t>
            </w:r>
            <w:r w:rsidR="00281297">
              <w:rPr>
                <w:szCs w:val="28"/>
              </w:rPr>
              <w:t>2026</w:t>
            </w:r>
            <w:r w:rsidRPr="008707E9">
              <w:rPr>
                <w:szCs w:val="28"/>
              </w:rPr>
              <w:t>, s</w:t>
            </w:r>
            <w:r w:rsidR="00135F37" w:rsidRPr="008707E9">
              <w:rPr>
                <w:szCs w:val="28"/>
              </w:rPr>
              <w:t xml:space="preserve">e produjeron </w:t>
            </w:r>
            <w:r w:rsidR="00687776">
              <w:rPr>
                <w:szCs w:val="28"/>
              </w:rPr>
              <w:t>55 614</w:t>
            </w:r>
            <w:r w:rsidR="00FD6E57">
              <w:rPr>
                <w:szCs w:val="28"/>
              </w:rPr>
              <w:t xml:space="preserve"> </w:t>
            </w:r>
            <w:r w:rsidR="00135F37" w:rsidRPr="008707E9">
              <w:rPr>
                <w:szCs w:val="28"/>
              </w:rPr>
              <w:t xml:space="preserve">vehículos </w:t>
            </w:r>
            <w:r w:rsidR="00E52B34" w:rsidRPr="008707E9">
              <w:rPr>
                <w:szCs w:val="28"/>
              </w:rPr>
              <w:t>pesad</w:t>
            </w:r>
            <w:r w:rsidR="00135F37" w:rsidRPr="008707E9">
              <w:rPr>
                <w:szCs w:val="28"/>
              </w:rPr>
              <w:t>os</w:t>
            </w:r>
            <w:r w:rsidR="001A4CA9" w:rsidRPr="008707E9">
              <w:rPr>
                <w:szCs w:val="28"/>
              </w:rPr>
              <w:t>,</w:t>
            </w:r>
            <w:r w:rsidR="00135F37" w:rsidRPr="008707E9">
              <w:rPr>
                <w:szCs w:val="28"/>
              </w:rPr>
              <w:t xml:space="preserve"> </w:t>
            </w:r>
            <w:r w:rsidR="001A4CA9" w:rsidRPr="008707E9">
              <w:rPr>
                <w:szCs w:val="28"/>
              </w:rPr>
              <w:t>lo que representó una</w:t>
            </w:r>
            <w:r w:rsidR="00135F37" w:rsidRPr="008707E9">
              <w:rPr>
                <w:szCs w:val="28"/>
              </w:rPr>
              <w:t xml:space="preserve"> variación de </w:t>
            </w:r>
            <w:r w:rsidR="008707E9">
              <w:rPr>
                <w:szCs w:val="28"/>
              </w:rPr>
              <w:t>-</w:t>
            </w:r>
            <w:r w:rsidR="00687776">
              <w:rPr>
                <w:szCs w:val="28"/>
              </w:rPr>
              <w:t>17</w:t>
            </w:r>
            <w:r w:rsidR="001B620A">
              <w:rPr>
                <w:szCs w:val="28"/>
              </w:rPr>
              <w:t>.</w:t>
            </w:r>
            <w:r w:rsidR="00687776">
              <w:rPr>
                <w:szCs w:val="28"/>
              </w:rPr>
              <w:t>3</w:t>
            </w:r>
            <w:r w:rsidR="003E4A3C" w:rsidRPr="008707E9">
              <w:rPr>
                <w:szCs w:val="28"/>
              </w:rPr>
              <w:t xml:space="preserve"> </w:t>
            </w:r>
            <w:r w:rsidR="00286954" w:rsidRPr="008707E9">
              <w:rPr>
                <w:szCs w:val="28"/>
              </w:rPr>
              <w:t>%,</w:t>
            </w:r>
            <w:r w:rsidR="001A4CA9" w:rsidRPr="008707E9">
              <w:rPr>
                <w:szCs w:val="28"/>
              </w:rPr>
              <w:t xml:space="preserve"> respecto al mismo lapso de </w:t>
            </w:r>
            <w:r w:rsidR="00281297">
              <w:rPr>
                <w:szCs w:val="28"/>
              </w:rPr>
              <w:t>2025</w:t>
            </w:r>
            <w:r w:rsidR="00D34901" w:rsidRPr="0012518D">
              <w:rPr>
                <w:szCs w:val="28"/>
              </w:rPr>
              <w:t>.</w:t>
            </w:r>
          </w:p>
          <w:p w14:paraId="694D42A3" w14:textId="1BF25E19" w:rsidR="002842F5" w:rsidRDefault="002842F5" w:rsidP="008707E9"/>
          <w:p w14:paraId="0A98A6D7" w14:textId="2983FCBD" w:rsidR="00055588" w:rsidRDefault="00754115" w:rsidP="00A62644">
            <w:pPr>
              <w:spacing w:after="120"/>
            </w:pPr>
            <w:r>
              <w:t>L</w:t>
            </w:r>
            <w:r w:rsidR="009B2FB6">
              <w:t xml:space="preserve">a gráfica </w:t>
            </w:r>
            <w:r w:rsidR="00E70E14">
              <w:t>2</w:t>
            </w:r>
            <w:r w:rsidR="009B2FB6">
              <w:t xml:space="preserve"> muestra que l</w:t>
            </w:r>
            <w:r w:rsidR="00420EB5">
              <w:t xml:space="preserve">os </w:t>
            </w:r>
            <w:r w:rsidR="00E52B34" w:rsidRPr="00E52B34">
              <w:t>vehículos de carga representaron</w:t>
            </w:r>
            <w:r w:rsidR="008421BD">
              <w:t xml:space="preserve"> </w:t>
            </w:r>
            <w:r w:rsidR="00E52B34" w:rsidRPr="00BF15B3">
              <w:t>9</w:t>
            </w:r>
            <w:r w:rsidR="00055588">
              <w:t>7</w:t>
            </w:r>
            <w:r w:rsidR="00E52B34" w:rsidRPr="00BF15B3">
              <w:t>.</w:t>
            </w:r>
            <w:r w:rsidR="00687776">
              <w:t>5</w:t>
            </w:r>
            <w:r w:rsidR="00E52B34" w:rsidRPr="00E52B34">
              <w:t xml:space="preserve"> % del total</w:t>
            </w:r>
            <w:r w:rsidR="00A61FB3">
              <w:t xml:space="preserve"> de unidades producidas durante </w:t>
            </w:r>
            <w:r w:rsidR="00970DB5">
              <w:t>el periodo de enero</w:t>
            </w:r>
            <w:r w:rsidR="00241796">
              <w:t xml:space="preserve"> a </w:t>
            </w:r>
            <w:r w:rsidR="00F57CCE">
              <w:t>mayo</w:t>
            </w:r>
            <w:r w:rsidR="001A4CA9">
              <w:t xml:space="preserve"> de </w:t>
            </w:r>
            <w:r w:rsidR="00281297">
              <w:t>2026</w:t>
            </w:r>
            <w:r w:rsidR="00E52B34">
              <w:t xml:space="preserve">, mientras que el resto </w:t>
            </w:r>
            <w:r w:rsidR="00E52B34" w:rsidRPr="00E52B34">
              <w:t>correspond</w:t>
            </w:r>
            <w:r w:rsidR="008707E9">
              <w:t>ió</w:t>
            </w:r>
            <w:r w:rsidR="00E52B34" w:rsidRPr="00E52B34">
              <w:t xml:space="preserve"> a la fabricación de autobuses para pasajeros</w:t>
            </w:r>
            <w:r w:rsidR="00E52B34">
              <w:t>.</w:t>
            </w:r>
          </w:p>
          <w:p w14:paraId="2663F566" w14:textId="585EBEC1" w:rsidR="002132ED" w:rsidRPr="003E6817" w:rsidRDefault="002132ED" w:rsidP="00A62644">
            <w:pPr>
              <w:spacing w:after="120"/>
            </w:pPr>
          </w:p>
        </w:tc>
      </w:tr>
      <w:tr w:rsidR="00420EB5" w14:paraId="2BD8B907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7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872"/>
              <w:gridCol w:w="45"/>
            </w:tblGrid>
            <w:tr w:rsidR="00420EB5" w14:paraId="33C2E78D" w14:textId="77777777" w:rsidTr="00687776">
              <w:trPr>
                <w:gridAfter w:val="1"/>
                <w:trHeight w:val="2346"/>
                <w:tblCellSpacing w:w="15" w:type="dxa"/>
              </w:trPr>
              <w:tc>
                <w:tcPr>
                  <w:tcW w:w="9827" w:type="dxa"/>
                  <w:vAlign w:val="center"/>
                  <w:hideMark/>
                </w:tcPr>
                <w:p w14:paraId="2C99BDCA" w14:textId="0139F0F8" w:rsidR="00C22FB8" w:rsidRPr="00DD0BA2" w:rsidRDefault="00C22FB8" w:rsidP="002E5F1E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2</w:t>
                  </w:r>
                </w:p>
                <w:p w14:paraId="0AF61E1C" w14:textId="162C30FF" w:rsidR="006C0E95" w:rsidRDefault="00E52B34" w:rsidP="008707E9">
                  <w:pPr>
                    <w:ind w:left="-567" w:right="-518"/>
                    <w:jc w:val="center"/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Producción de vehículos pesado</w:t>
                  </w:r>
                  <w:r w:rsidR="00E74FC2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s</w:t>
                  </w:r>
                </w:p>
                <w:p w14:paraId="7161F761" w14:textId="7A7A3F88" w:rsidR="00B34FA6" w:rsidRPr="006C0E95" w:rsidRDefault="00F84D8F" w:rsidP="008707E9">
                  <w:pPr>
                    <w:ind w:left="-567" w:right="-518"/>
                    <w:jc w:val="center"/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F57CCE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mayo</w:t>
                  </w:r>
                  <w:r w:rsidR="00E74FC2" w:rsidRPr="006C0E9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</w:p>
                <w:p w14:paraId="0E384A63" w14:textId="5D521DE8" w:rsidR="00C846E6" w:rsidRPr="00641300" w:rsidRDefault="00E52B34" w:rsidP="008707E9">
                  <w:pPr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 xml:space="preserve"> </w:t>
                  </w:r>
                  <w:r w:rsidR="008707E9" w:rsidRPr="008707E9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C846E6" w:rsidRPr="00641300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número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de unidades</w:t>
                  </w:r>
                  <w:r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y</w:t>
                  </w:r>
                  <w:r w:rsidR="0081292C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distribución</w:t>
                  </w:r>
                  <w:r w:rsidR="00407EEB" w:rsidRPr="00641300">
                    <w:rPr>
                      <w:noProof/>
                      <w:color w:val="27251F"/>
                      <w:sz w:val="18"/>
                      <w:szCs w:val="18"/>
                    </w:rPr>
                    <w:t xml:space="preserve"> </w:t>
                  </w:r>
                  <w:r w:rsidR="00407EEB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porcentual</w:t>
                  </w:r>
                  <w:r w:rsidR="006C43AD" w:rsidRPr="00641300">
                    <w:rPr>
                      <w:bCs/>
                      <w:color w:val="27251F"/>
                      <w:sz w:val="18"/>
                      <w:szCs w:val="18"/>
                      <w:lang w:val="es-MX"/>
                    </w:rPr>
                    <w:t>)</w:t>
                  </w:r>
                </w:p>
                <w:p w14:paraId="38F896ED" w14:textId="323536E0" w:rsidR="00E70E14" w:rsidRPr="00AC16BD" w:rsidRDefault="00687776" w:rsidP="003263F3">
                  <w:pPr>
                    <w:ind w:right="465" w:firstLine="420"/>
                    <w:jc w:val="center"/>
                    <w:rPr>
                      <w:color w:val="4D565E"/>
                      <w:sz w:val="18"/>
                      <w:szCs w:val="18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3E87016C" wp14:editId="3511B437">
                        <wp:extent cx="3352800" cy="2400300"/>
                        <wp:effectExtent l="0" t="0" r="0" b="0"/>
                        <wp:docPr id="474399357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B046BD1B-3989-404C-8412-084BD8F3C382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2"/>
                          </a:graphicData>
                        </a:graphic>
                      </wp:inline>
                    </w:drawing>
                  </w:r>
                </w:p>
              </w:tc>
            </w:tr>
            <w:tr w:rsidR="00420EB5" w14:paraId="15CDDAA0" w14:textId="77777777" w:rsidTr="00584F2A">
              <w:tblPrEx>
                <w:tblCellMar>
                  <w:left w:w="15" w:type="dxa"/>
                  <w:right w:w="15" w:type="dxa"/>
                </w:tblCellMar>
              </w:tblPrEx>
              <w:trPr>
                <w:trHeight w:val="256"/>
                <w:tblCellSpacing w:w="15" w:type="dxa"/>
              </w:trPr>
              <w:tc>
                <w:tcPr>
                  <w:tcW w:w="0" w:type="auto"/>
                  <w:gridSpan w:val="2"/>
                  <w:tcMar>
                    <w:top w:w="15" w:type="dxa"/>
                    <w:left w:w="157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299284D" w14:textId="2D810FAC" w:rsidR="00A06538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</w:t>
                  </w:r>
                  <w:r w:rsidR="008421B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</w:t>
                  </w:r>
                  <w:r w:rsidRPr="00A06538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  <w:r w:rsidR="0045388E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Cifras preliminares</w:t>
                  </w:r>
                  <w:r w:rsidR="00103F4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F60A6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</w:p>
                <w:p w14:paraId="62EA343A" w14:textId="72BF757C" w:rsidR="00F60A6B" w:rsidRDefault="00A06538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</w:t>
                  </w:r>
                  <w:r w:rsidR="000E0F5B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</w:t>
                  </w:r>
                </w:p>
                <w:p w14:paraId="255054B1" w14:textId="574E193A" w:rsidR="00420EB5" w:rsidRPr="00407EEB" w:rsidRDefault="00F60A6B" w:rsidP="00F60A6B">
                  <w:pPr>
                    <w:tabs>
                      <w:tab w:val="left" w:pos="5291"/>
                    </w:tabs>
                    <w:ind w:right="432"/>
                    <w:jc w:val="left"/>
                    <w:rPr>
                      <w:color w:val="4D565E"/>
                      <w:sz w:val="16"/>
                      <w:szCs w:val="16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 w:rsidR="00092C92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</w:t>
                  </w:r>
                  <w:r w:rsidR="000B3D45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 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Pesados (</w:t>
                  </w:r>
                  <w:r w:rsidR="00B31ACF" w:rsidRPr="000C4F9D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F57CCE">
                    <w:rPr>
                      <w:color w:val="4D565E"/>
                      <w:sz w:val="16"/>
                      <w:szCs w:val="16"/>
                      <w:lang w:val="es-ES"/>
                    </w:rPr>
                    <w:t>mayo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0C4F9D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548FB2D" w14:textId="77777777" w:rsidR="00420EB5" w:rsidRDefault="00420EB5" w:rsidP="008707E9">
            <w:pPr>
              <w:rPr>
                <w:b/>
                <w:bCs/>
              </w:rPr>
            </w:pPr>
          </w:p>
        </w:tc>
      </w:tr>
      <w:tr w:rsidR="00420EB5" w14:paraId="043AFF4E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p w14:paraId="1B7D63B6" w14:textId="77777777" w:rsidR="00CE1D25" w:rsidRDefault="00CE1D25" w:rsidP="00B31ACF">
            <w:pPr>
              <w:rPr>
                <w:bCs/>
                <w:szCs w:val="28"/>
              </w:rPr>
            </w:pPr>
          </w:p>
          <w:p w14:paraId="2A1CB9F0" w14:textId="512E787E" w:rsidR="00613B1D" w:rsidRDefault="00496C26" w:rsidP="00B31ACF">
            <w:r>
              <w:rPr>
                <w:bCs/>
                <w:szCs w:val="28"/>
              </w:rPr>
              <w:lastRenderedPageBreak/>
              <w:t xml:space="preserve">Para </w:t>
            </w:r>
            <w:r w:rsidR="00687776">
              <w:rPr>
                <w:bCs/>
                <w:szCs w:val="28"/>
              </w:rPr>
              <w:t>los primeros cinco meses</w:t>
            </w:r>
            <w:r w:rsidR="001A4CA9" w:rsidRPr="00B31ACF">
              <w:rPr>
                <w:bCs/>
                <w:szCs w:val="28"/>
              </w:rPr>
              <w:t xml:space="preserve"> </w:t>
            </w:r>
            <w:r w:rsidR="00BC436E">
              <w:rPr>
                <w:bCs/>
                <w:szCs w:val="28"/>
              </w:rPr>
              <w:t xml:space="preserve">de </w:t>
            </w:r>
            <w:r w:rsidR="00281297">
              <w:rPr>
                <w:bCs/>
                <w:szCs w:val="28"/>
              </w:rPr>
              <w:t>2026</w:t>
            </w:r>
            <w:r w:rsidR="00B31ACF">
              <w:rPr>
                <w:bCs/>
                <w:szCs w:val="28"/>
              </w:rPr>
              <w:t>,</w:t>
            </w:r>
            <w:r w:rsidR="00823B9E" w:rsidRPr="00B31ACF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se </w:t>
            </w:r>
            <w:r w:rsidR="00B31ACF">
              <w:rPr>
                <w:bCs/>
                <w:szCs w:val="28"/>
              </w:rPr>
              <w:t>exportaron</w:t>
            </w:r>
            <w:r w:rsidR="00135F37" w:rsidRPr="00B31ACF">
              <w:rPr>
                <w:bCs/>
                <w:szCs w:val="28"/>
              </w:rPr>
              <w:t xml:space="preserve"> </w:t>
            </w:r>
            <w:r w:rsidR="00687776">
              <w:rPr>
                <w:bCs/>
                <w:szCs w:val="28"/>
              </w:rPr>
              <w:t>45 530</w:t>
            </w:r>
            <w:r w:rsidR="009D604D">
              <w:rPr>
                <w:bCs/>
                <w:szCs w:val="28"/>
              </w:rPr>
              <w:t xml:space="preserve"> </w:t>
            </w:r>
            <w:r w:rsidR="00135F37" w:rsidRPr="00B31ACF">
              <w:rPr>
                <w:bCs/>
                <w:szCs w:val="28"/>
              </w:rPr>
              <w:t xml:space="preserve">unidades, </w:t>
            </w:r>
            <w:r w:rsidR="001A4CA9" w:rsidRPr="00B31ACF">
              <w:rPr>
                <w:bCs/>
                <w:szCs w:val="28"/>
              </w:rPr>
              <w:t xml:space="preserve">lo que representó una variación de </w:t>
            </w:r>
            <w:r w:rsidR="003E37DE">
              <w:rPr>
                <w:bCs/>
                <w:szCs w:val="28"/>
              </w:rPr>
              <w:t>-</w:t>
            </w:r>
            <w:r w:rsidR="002132ED">
              <w:rPr>
                <w:bCs/>
                <w:szCs w:val="28"/>
              </w:rPr>
              <w:t>1</w:t>
            </w:r>
            <w:r w:rsidR="00687776">
              <w:rPr>
                <w:bCs/>
                <w:szCs w:val="28"/>
              </w:rPr>
              <w:t>8</w:t>
            </w:r>
            <w:r w:rsidR="00103F43">
              <w:rPr>
                <w:bCs/>
                <w:szCs w:val="28"/>
              </w:rPr>
              <w:t>.</w:t>
            </w:r>
            <w:r w:rsidR="00687776">
              <w:rPr>
                <w:bCs/>
                <w:szCs w:val="28"/>
              </w:rPr>
              <w:t>4</w:t>
            </w:r>
            <w:r w:rsidR="00BF15B3">
              <w:rPr>
                <w:bCs/>
                <w:szCs w:val="28"/>
              </w:rPr>
              <w:t xml:space="preserve"> </w:t>
            </w:r>
            <w:r w:rsidR="00AD25E6" w:rsidRPr="00B31ACF">
              <w:rPr>
                <w:bCs/>
                <w:szCs w:val="28"/>
              </w:rPr>
              <w:t xml:space="preserve">% </w:t>
            </w:r>
            <w:r w:rsidR="001A4CA9" w:rsidRPr="00B31ACF">
              <w:rPr>
                <w:bCs/>
                <w:szCs w:val="28"/>
              </w:rPr>
              <w:t xml:space="preserve">respecto al mismo lapso de </w:t>
            </w:r>
            <w:r w:rsidR="00281297">
              <w:rPr>
                <w:bCs/>
                <w:szCs w:val="28"/>
              </w:rPr>
              <w:t>2025</w:t>
            </w:r>
            <w:r w:rsidR="00B31ACF">
              <w:rPr>
                <w:bCs/>
                <w:szCs w:val="28"/>
              </w:rPr>
              <w:t xml:space="preserve">. </w:t>
            </w:r>
            <w:r w:rsidR="00E52B34" w:rsidRPr="00E52B34">
              <w:t xml:space="preserve">Estados Unidos fue el principal destino de las exportaciones de vehículos pesados, con </w:t>
            </w:r>
            <w:r w:rsidR="00E52B34" w:rsidRPr="00BF15B3">
              <w:t>9</w:t>
            </w:r>
            <w:r w:rsidR="00326069">
              <w:t>2</w:t>
            </w:r>
            <w:r w:rsidR="00E52B34" w:rsidRPr="00BF15B3">
              <w:t>.</w:t>
            </w:r>
            <w:r w:rsidR="002132ED">
              <w:t>4</w:t>
            </w:r>
            <w:r w:rsidR="0045388E">
              <w:t xml:space="preserve"> </w:t>
            </w:r>
            <w:r w:rsidR="00E52B34" w:rsidRPr="00E52B34">
              <w:t>% del total</w:t>
            </w:r>
            <w:r w:rsidR="00B31ACF">
              <w:t xml:space="preserve"> (ver</w:t>
            </w:r>
            <w:r w:rsidR="00D50780">
              <w:t xml:space="preserve"> gráfica </w:t>
            </w:r>
            <w:r w:rsidR="00E70E14">
              <w:t>3</w:t>
            </w:r>
            <w:r w:rsidR="00B31ACF">
              <w:t>)</w:t>
            </w:r>
            <w:r w:rsidR="00420EB5">
              <w:t xml:space="preserve">. </w:t>
            </w:r>
          </w:p>
          <w:p w14:paraId="5B13213A" w14:textId="77777777" w:rsidR="00AE74D9" w:rsidRDefault="00AE74D9" w:rsidP="00B31ACF">
            <w:pPr>
              <w:rPr>
                <w:bCs/>
              </w:rPr>
            </w:pPr>
          </w:p>
          <w:p w14:paraId="6664D5DB" w14:textId="77777777" w:rsidR="00AE74D9" w:rsidRDefault="00AE74D9" w:rsidP="00B31ACF">
            <w:pPr>
              <w:rPr>
                <w:bCs/>
                <w:szCs w:val="28"/>
              </w:rPr>
            </w:pPr>
          </w:p>
          <w:p w14:paraId="1BAE2E82" w14:textId="77777777" w:rsidR="00420EB5" w:rsidRDefault="00420EB5" w:rsidP="00B31ACF"/>
        </w:tc>
      </w:tr>
      <w:tr w:rsidR="00420EB5" w14:paraId="74F5A65A" w14:textId="77777777" w:rsidTr="5175D118">
        <w:tblPrEx>
          <w:tblCellMar>
            <w:left w:w="0" w:type="dxa"/>
            <w:right w:w="0" w:type="dxa"/>
          </w:tblCellMar>
        </w:tblPrEx>
        <w:tc>
          <w:tcPr>
            <w:tcW w:w="0" w:type="auto"/>
            <w:vAlign w:val="center"/>
            <w:hideMark/>
          </w:tcPr>
          <w:tbl>
            <w:tblPr>
              <w:tblW w:w="9919" w:type="dxa"/>
              <w:tblCellSpacing w:w="15" w:type="dxa"/>
              <w:tblCellMar>
                <w:top w:w="15" w:type="dxa"/>
                <w:left w:w="70" w:type="dxa"/>
                <w:bottom w:w="15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9919"/>
            </w:tblGrid>
            <w:tr w:rsidR="00420EB5" w14:paraId="13FCA796" w14:textId="77777777" w:rsidTr="00687776">
              <w:trPr>
                <w:trHeight w:val="591"/>
                <w:tblCellSpacing w:w="15" w:type="dxa"/>
              </w:trPr>
              <w:tc>
                <w:tcPr>
                  <w:tcW w:w="9859" w:type="dxa"/>
                  <w:vAlign w:val="center"/>
                  <w:hideMark/>
                </w:tcPr>
                <w:p w14:paraId="4105EE6A" w14:textId="5FBA533C" w:rsidR="00C846E6" w:rsidRPr="00DD0BA2" w:rsidRDefault="00C846E6" w:rsidP="00E52B34">
                  <w:pPr>
                    <w:jc w:val="center"/>
                    <w:rPr>
                      <w:color w:val="003057"/>
                      <w:sz w:val="20"/>
                      <w:szCs w:val="20"/>
                    </w:rPr>
                  </w:pPr>
                  <w:r w:rsidRPr="00DD0BA2">
                    <w:rPr>
                      <w:color w:val="003057"/>
                      <w:sz w:val="20"/>
                      <w:szCs w:val="20"/>
                    </w:rPr>
                    <w:lastRenderedPageBreak/>
                    <w:t xml:space="preserve">Gráfica </w:t>
                  </w:r>
                  <w:r w:rsidR="00E70E14" w:rsidRPr="00DD0BA2">
                    <w:rPr>
                      <w:color w:val="003057"/>
                      <w:sz w:val="20"/>
                      <w:szCs w:val="20"/>
                    </w:rPr>
                    <w:t>3</w:t>
                  </w:r>
                </w:p>
                <w:p w14:paraId="1D7B3DDD" w14:textId="3F90BB2E" w:rsidR="00E52B34" w:rsidRPr="00F04B8E" w:rsidRDefault="00E52B34" w:rsidP="00E52B34">
                  <w:pPr>
                    <w:ind w:left="-567" w:right="-518"/>
                    <w:jc w:val="center"/>
                    <w:rPr>
                      <w:b/>
                      <w:smallCaps/>
                      <w:noProof/>
                      <w:color w:val="000000" w:themeColor="text1"/>
                      <w:sz w:val="22"/>
                      <w:szCs w:val="22"/>
                    </w:rPr>
                  </w:pPr>
                  <w:r w:rsidRPr="00407EEB">
                    <w:rPr>
                      <w:b/>
                      <w:color w:val="003057"/>
                      <w:sz w:val="22"/>
                      <w:szCs w:val="22"/>
                      <w:lang w:val="es-MX"/>
                    </w:rPr>
                    <w:t>Exportación de vehículos pesados por país de destino</w:t>
                  </w:r>
                </w:p>
                <w:p w14:paraId="001F08AE" w14:textId="017ED139" w:rsidR="00B31ACF" w:rsidRPr="00B31ACF" w:rsidRDefault="009779D9" w:rsidP="00E52B34">
                  <w:pPr>
                    <w:ind w:left="-567" w:right="-518"/>
                    <w:jc w:val="center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e</w:t>
                  </w:r>
                  <w:r w:rsidR="00970DB5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nero-</w:t>
                  </w:r>
                  <w:r w:rsidR="00F57CCE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mayo</w:t>
                  </w:r>
                  <w:r w:rsidR="00B31ACF" w:rsidRPr="00B31ACF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 xml:space="preserve"> </w:t>
                  </w:r>
                  <w:r w:rsidR="00281297">
                    <w:rPr>
                      <w:bCs/>
                      <w:color w:val="27251F"/>
                      <w:sz w:val="20"/>
                      <w:szCs w:val="20"/>
                      <w:lang w:val="es-MX"/>
                    </w:rPr>
                    <w:t>2026</w:t>
                  </w:r>
                  <w:r w:rsidR="00A06538" w:rsidRPr="00A06538">
                    <w:rPr>
                      <w:bCs/>
                      <w:color w:val="27251F"/>
                      <w:sz w:val="20"/>
                      <w:szCs w:val="20"/>
                      <w:vertAlign w:val="superscript"/>
                      <w:lang w:val="es-MX"/>
                    </w:rPr>
                    <w:t>1/</w:t>
                  </w:r>
                  <w:r w:rsidR="00B31ACF" w:rsidRPr="00B31ACF">
                    <w:rPr>
                      <w:color w:val="27251F"/>
                      <w:sz w:val="18"/>
                      <w:szCs w:val="18"/>
                    </w:rPr>
                    <w:t xml:space="preserve"> </w:t>
                  </w:r>
                </w:p>
                <w:p w14:paraId="03D54367" w14:textId="40FE5EAF" w:rsidR="00784983" w:rsidRDefault="003F4067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color w:val="27251F"/>
                      <w:sz w:val="18"/>
                      <w:szCs w:val="18"/>
                    </w:rPr>
                    <w:t xml:space="preserve">                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(</w:t>
                  </w:r>
                  <w:r w:rsidR="001B1899" w:rsidRPr="00B31ACF">
                    <w:rPr>
                      <w:color w:val="27251F"/>
                      <w:sz w:val="18"/>
                      <w:szCs w:val="18"/>
                    </w:rPr>
                    <w:t>número de unidades y participación porcentual</w:t>
                  </w:r>
                  <w:r w:rsidR="00E52B34" w:rsidRPr="00B31ACF">
                    <w:rPr>
                      <w:color w:val="27251F"/>
                      <w:sz w:val="18"/>
                      <w:szCs w:val="18"/>
                    </w:rPr>
                    <w:t>)</w:t>
                  </w:r>
                  <w:r w:rsidR="00784983" w:rsidRPr="00954037">
                    <w:rPr>
                      <w:noProof/>
                      <w:sz w:val="18"/>
                      <w:szCs w:val="18"/>
                    </w:rPr>
                    <w:t xml:space="preserve"> </w:t>
                  </w:r>
                </w:p>
                <w:p w14:paraId="38D71959" w14:textId="34ACE567" w:rsidR="0061497F" w:rsidRDefault="00687776" w:rsidP="00062F6E">
                  <w:pPr>
                    <w:ind w:left="-1144" w:right="-518"/>
                    <w:jc w:val="center"/>
                    <w:rPr>
                      <w:noProof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67E970F7" wp14:editId="10F12B76">
                        <wp:extent cx="5524500" cy="2909570"/>
                        <wp:effectExtent l="0" t="0" r="0" b="5080"/>
                        <wp:docPr id="1354908217" name="Gráfico 1">
                          <a:extLst xmlns:a="http://schemas.openxmlformats.org/drawingml/2006/main">
                            <a:ext uri="{FF2B5EF4-FFF2-40B4-BE49-F238E27FC236}">
                              <a16:creationId xmlns:a16="http://schemas.microsoft.com/office/drawing/2014/main" id="{E82FB8B0-65AE-4721-B79C-ED7EB43080BF}"/>
                            </a:ext>
                          </a:extLst>
                        </wp:docPr>
                        <wp:cNvGraphicFramePr/>
                        <a:graphic xmlns:a="http://schemas.openxmlformats.org/drawingml/2006/main">
                          <a:graphicData uri="http://schemas.openxmlformats.org/drawingml/2006/chart">
                            <c:chart xmlns:c="http://schemas.openxmlformats.org/drawingml/2006/chart" xmlns:r="http://schemas.openxmlformats.org/officeDocument/2006/relationships" r:id="rId13"/>
                          </a:graphicData>
                        </a:graphic>
                      </wp:inline>
                    </w:drawing>
                  </w:r>
                </w:p>
                <w:p w14:paraId="32CF382F" w14:textId="1B994203" w:rsidR="007A6B17" w:rsidRDefault="00103F43" w:rsidP="00F60A6B">
                  <w:pPr>
                    <w:ind w:left="560" w:right="-518"/>
                    <w:rPr>
                      <w:color w:val="4D565E"/>
                      <w:sz w:val="16"/>
                      <w:szCs w:val="16"/>
                      <w:lang w:val="es-ES"/>
                    </w:rPr>
                  </w:pPr>
                  <w:r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 xml:space="preserve">   </w:t>
                  </w:r>
                  <w:r w:rsidR="007A6B17" w:rsidRPr="007A6B17">
                    <w:rPr>
                      <w:color w:val="4D565E"/>
                      <w:sz w:val="16"/>
                      <w:szCs w:val="16"/>
                      <w:vertAlign w:val="superscript"/>
                      <w:lang w:val="es-ES"/>
                    </w:rPr>
                    <w:t>1/</w:t>
                  </w:r>
                  <w:r w:rsidR="007A6B17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         Cifras preliminares</w:t>
                  </w: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  <w:p w14:paraId="47F819A5" w14:textId="56798941" w:rsidR="00560669" w:rsidRPr="00784983" w:rsidRDefault="00103F43" w:rsidP="00F60A6B">
                  <w:pPr>
                    <w:ind w:left="560" w:right="-518"/>
                    <w:rPr>
                      <w:color w:val="27251F"/>
                      <w:sz w:val="18"/>
                      <w:szCs w:val="18"/>
                    </w:rPr>
                  </w:pPr>
                  <w:r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Fuente: 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 xml:space="preserve">inegi. 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Registro Administrativo de la Industria Automotriz de Vehículos Pesados (</w:t>
                  </w:r>
                  <w:r w:rsidR="00B31ACF" w:rsidRPr="00784983">
                    <w:rPr>
                      <w:smallCaps/>
                      <w:color w:val="4D565E"/>
                      <w:sz w:val="16"/>
                      <w:szCs w:val="16"/>
                      <w:lang w:val="es-ES"/>
                    </w:rPr>
                    <w:t>raiavp)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, </w:t>
                  </w:r>
                  <w:r w:rsidR="00F57CCE">
                    <w:rPr>
                      <w:color w:val="4D565E"/>
                      <w:sz w:val="16"/>
                      <w:szCs w:val="16"/>
                      <w:lang w:val="es-ES"/>
                    </w:rPr>
                    <w:t>mayo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 xml:space="preserve"> de </w:t>
                  </w:r>
                  <w:r w:rsidR="00281297">
                    <w:rPr>
                      <w:color w:val="4D565E"/>
                      <w:sz w:val="16"/>
                      <w:szCs w:val="16"/>
                      <w:lang w:val="es-ES"/>
                    </w:rPr>
                    <w:t>2026</w:t>
                  </w:r>
                  <w:r w:rsidR="00B31ACF" w:rsidRPr="00784983">
                    <w:rPr>
                      <w:color w:val="4D565E"/>
                      <w:sz w:val="16"/>
                      <w:szCs w:val="16"/>
                      <w:lang w:val="es-ES"/>
                    </w:rPr>
                    <w:t>.</w:t>
                  </w:r>
                </w:p>
              </w:tc>
            </w:tr>
          </w:tbl>
          <w:p w14:paraId="18DD1830" w14:textId="77777777" w:rsidR="00420EB5" w:rsidRDefault="00420EB5" w:rsidP="00FA196E">
            <w:pPr>
              <w:spacing w:before="75" w:after="75"/>
              <w:rPr>
                <w:b/>
                <w:bCs/>
              </w:rPr>
            </w:pPr>
          </w:p>
        </w:tc>
      </w:tr>
    </w:tbl>
    <w:p w14:paraId="4138E6B6" w14:textId="77777777" w:rsidR="00817988" w:rsidRDefault="00817988" w:rsidP="00817988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3EB6E33A" w14:textId="77777777" w:rsidR="008854B3" w:rsidRPr="008854B3" w:rsidRDefault="008854B3" w:rsidP="008854B3">
      <w:pPr>
        <w:rPr>
          <w:rFonts w:ascii="Arial Negrita" w:hAnsi="Arial Negrita"/>
          <w:sz w:val="18"/>
          <w:szCs w:val="18"/>
        </w:rPr>
      </w:pPr>
    </w:p>
    <w:p w14:paraId="464646F4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1922C9F2" w14:textId="77777777" w:rsidR="008854B3" w:rsidRDefault="008854B3" w:rsidP="008854B3">
      <w:pPr>
        <w:rPr>
          <w:rFonts w:ascii="Arial Negrita" w:hAnsi="Arial Negrita"/>
          <w:b/>
          <w:bCs/>
          <w:smallCaps/>
          <w:sz w:val="18"/>
          <w:szCs w:val="18"/>
        </w:rPr>
      </w:pPr>
    </w:p>
    <w:p w14:paraId="758D5849" w14:textId="4C512799" w:rsidR="008854B3" w:rsidRPr="008854B3" w:rsidRDefault="008854B3" w:rsidP="008854B3">
      <w:pPr>
        <w:tabs>
          <w:tab w:val="center" w:pos="4987"/>
        </w:tabs>
        <w:rPr>
          <w:rFonts w:ascii="Arial Negrita" w:hAnsi="Arial Negrita"/>
          <w:sz w:val="18"/>
          <w:szCs w:val="18"/>
        </w:rPr>
        <w:sectPr w:rsidR="008854B3" w:rsidRPr="008854B3" w:rsidSect="00B31ACF">
          <w:headerReference w:type="default" r:id="rId14"/>
          <w:headerReference w:type="first" r:id="rId15"/>
          <w:pgSz w:w="12242" w:h="15842" w:code="1"/>
          <w:pgMar w:top="2127" w:right="1134" w:bottom="992" w:left="1134" w:header="284" w:footer="405" w:gutter="0"/>
          <w:paperSrc w:first="7" w:other="7"/>
          <w:pgNumType w:start="1"/>
          <w:cols w:space="720"/>
          <w:docGrid w:linePitch="360"/>
        </w:sect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2"/>
        <w:gridCol w:w="5692"/>
      </w:tblGrid>
      <w:tr w:rsidR="00754818" w14:paraId="17798DF6" w14:textId="77777777" w:rsidTr="00027610">
        <w:tc>
          <w:tcPr>
            <w:tcW w:w="2562" w:type="pct"/>
            <w:tcMar>
              <w:top w:w="0" w:type="dxa"/>
              <w:left w:w="75" w:type="dxa"/>
              <w:bottom w:w="15" w:type="dxa"/>
              <w:right w:w="75" w:type="dxa"/>
            </w:tcMar>
          </w:tcPr>
          <w:p w14:paraId="60690740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732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732"/>
            </w:tblGrid>
            <w:tr w:rsidR="00754818" w14:paraId="180973F1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0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2E14B11" w14:textId="38FEA045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600E39A2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3DB190D6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3BB1A77B" w14:textId="77777777" w:rsidTr="00CE17F0">
              <w:trPr>
                <w:trHeight w:val="2319"/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975"/>
                    <w:gridCol w:w="322"/>
                    <w:gridCol w:w="1286"/>
                    <w:gridCol w:w="1452"/>
                    <w:gridCol w:w="321"/>
                    <w:gridCol w:w="1286"/>
                  </w:tblGrid>
                  <w:tr w:rsidR="00EA75F9" w:rsidRPr="00503FE0" w14:paraId="09ED52F6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74EB8229" w14:textId="77777777" w:rsidR="00EA75F9" w:rsidRPr="00B56395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B56395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Ventas al menudeo</w:t>
                        </w:r>
                      </w:p>
                    </w:tc>
                  </w:tr>
                  <w:tr w:rsidR="001E1C86" w:rsidRPr="00503FE0" w14:paraId="11DBDBAE" w14:textId="77777777" w:rsidTr="007E63D4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09468C7" w14:textId="22E72478" w:rsidR="001E1C86" w:rsidRPr="00503FE0" w:rsidRDefault="00F57CCE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848A17" w14:textId="7195197F" w:rsidR="001E1C86" w:rsidRPr="001E1C86" w:rsidRDefault="00393129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3 364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FB24821" w14:textId="71296290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860788" w14:textId="7A8CB828" w:rsidR="001E1C86" w:rsidRPr="001E1C86" w:rsidRDefault="003A7E01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17 478</w:t>
                        </w:r>
                      </w:p>
                    </w:tc>
                  </w:tr>
                  <w:tr w:rsidR="001E1C86" w:rsidRPr="00503FE0" w14:paraId="6B7F4063" w14:textId="77777777" w:rsidTr="007E63D4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874B92" w14:textId="1D2453D7" w:rsidR="001E1C86" w:rsidRPr="00503FE0" w:rsidRDefault="00F57CCE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 w:rsidRP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6B0411" w14:textId="7930F5EA" w:rsidR="001E1C86" w:rsidRPr="001E1C86" w:rsidRDefault="00687776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2 840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B87ECD2" w14:textId="48A0A795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8951CD0" w14:textId="0FF18E56" w:rsidR="001E1C86" w:rsidRPr="001E1C86" w:rsidRDefault="007A031A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12 878</w:t>
                        </w:r>
                      </w:p>
                    </w:tc>
                  </w:tr>
                  <w:tr w:rsidR="00EA75F9" w:rsidRPr="00503FE0" w14:paraId="41700C2E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BD5F43A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A071C07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DCB12E7" w14:textId="372A4EEC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7776">
                          <w:rPr>
                            <w:sz w:val="13"/>
                            <w:szCs w:val="13"/>
                          </w:rPr>
                          <w:t>1</w:t>
                        </w:r>
                        <w:r w:rsidR="002132ED">
                          <w:rPr>
                            <w:sz w:val="13"/>
                            <w:szCs w:val="13"/>
                          </w:rPr>
                          <w:t>5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.5</w:t>
                        </w:r>
                        <w:r w:rsidR="00687776">
                          <w:rPr>
                            <w:sz w:val="13"/>
                            <w:szCs w:val="13"/>
                          </w:rPr>
                          <w:t>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2A12A5F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BE33B2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76038CD" w14:textId="08FACFD0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2132ED">
                          <w:rPr>
                            <w:sz w:val="13"/>
                            <w:szCs w:val="13"/>
                          </w:rPr>
                          <w:t>2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6</w:t>
                        </w:r>
                        <w:r w:rsidR="002132ED">
                          <w:rPr>
                            <w:sz w:val="13"/>
                            <w:szCs w:val="13"/>
                          </w:rPr>
                          <w:t>.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32</w:t>
                        </w:r>
                      </w:p>
                    </w:tc>
                  </w:tr>
                  <w:tr w:rsidR="00EA75F9" w:rsidRPr="00503FE0" w14:paraId="30B3559E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90165C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CB66C2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5F54B5" w14:textId="5E1B7BA6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687776">
                          <w:rPr>
                            <w:sz w:val="13"/>
                            <w:szCs w:val="13"/>
                          </w:rPr>
                          <w:t>524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417401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0C1273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12C6F36" w14:textId="0C1ADCEF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2132ED">
                          <w:rPr>
                            <w:sz w:val="13"/>
                            <w:szCs w:val="13"/>
                          </w:rPr>
                          <w:t>4 6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00</w:t>
                        </w:r>
                      </w:p>
                    </w:tc>
                  </w:tr>
                  <w:tr w:rsidR="00EA75F9" w:rsidRPr="00503FE0" w14:paraId="6D6766B2" w14:textId="77777777" w:rsidTr="00FE3403">
                    <w:trPr>
                      <w:trHeight w:val="75"/>
                    </w:trPr>
                    <w:tc>
                      <w:tcPr>
                        <w:tcW w:w="0" w:type="auto"/>
                        <w:gridSpan w:val="6"/>
                        <w:vAlign w:val="center"/>
                        <w:hideMark/>
                      </w:tcPr>
                      <w:p w14:paraId="6AE8508F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</w:tr>
                  <w:tr w:rsidR="00EA75F9" w:rsidRPr="00503FE0" w14:paraId="3240AC89" w14:textId="77777777" w:rsidTr="00FE3403">
                    <w:tc>
                      <w:tcPr>
                        <w:tcW w:w="0" w:type="auto"/>
                        <w:gridSpan w:val="6"/>
                        <w:shd w:val="clear" w:color="auto" w:fill="80DDD7"/>
                        <w:vAlign w:val="center"/>
                        <w:hideMark/>
                      </w:tcPr>
                      <w:p w14:paraId="32DBB878" w14:textId="77777777" w:rsidR="00EA75F9" w:rsidRPr="00B56395" w:rsidRDefault="00EA75F9" w:rsidP="00EA75F9">
                        <w:pPr>
                          <w:jc w:val="center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B56395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Ventas al mayoreo</w:t>
                        </w:r>
                      </w:p>
                    </w:tc>
                  </w:tr>
                  <w:tr w:rsidR="001E1C86" w:rsidRPr="00503FE0" w14:paraId="7C8A2FA6" w14:textId="77777777" w:rsidTr="00C522AB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627CE8C" w14:textId="67AB6F92" w:rsidR="001E1C86" w:rsidRPr="00503FE0" w:rsidRDefault="00F57CCE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2BB556" w14:textId="0C34C6DD" w:rsidR="001E1C86" w:rsidRPr="001E1C86" w:rsidRDefault="003A7E01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2 366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D89469" w14:textId="6670DCD9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C256D7" w14:textId="3AE9292B" w:rsidR="001E1C86" w:rsidRPr="001E1C86" w:rsidRDefault="003A7E01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12 280</w:t>
                        </w:r>
                      </w:p>
                    </w:tc>
                  </w:tr>
                  <w:tr w:rsidR="001E1C86" w:rsidRPr="00503FE0" w14:paraId="23C11B51" w14:textId="77777777" w:rsidTr="00C522AB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52E053" w14:textId="1DBDC1B7" w:rsidR="001E1C86" w:rsidRPr="00503FE0" w:rsidRDefault="00F57CCE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E1C86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1E1C86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74B514" w14:textId="0E1FCA0B" w:rsidR="001E1C86" w:rsidRPr="001E1C86" w:rsidRDefault="006847D4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 xml:space="preserve">2 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8</w:t>
                        </w:r>
                        <w:r>
                          <w:rPr>
                            <w:sz w:val="13"/>
                            <w:szCs w:val="13"/>
                          </w:rPr>
                          <w:t>4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53B3CF" w14:textId="61C94748" w:rsidR="001E1C86" w:rsidRPr="00503FE0" w:rsidRDefault="001E1C86" w:rsidP="001E1C86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6D208D">
                          <w:rPr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25C345" w14:textId="119917AF" w:rsidR="001E1C86" w:rsidRPr="001E1C86" w:rsidRDefault="007A031A" w:rsidP="001E1C86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11 701</w:t>
                        </w:r>
                      </w:p>
                    </w:tc>
                  </w:tr>
                  <w:tr w:rsidR="00EA75F9" w:rsidRPr="00503FE0" w14:paraId="078D6E59" w14:textId="77777777" w:rsidTr="001E1C86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41B676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1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6E01A402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FFDC415" w14:textId="024441A3" w:rsidR="00EA75F9" w:rsidRPr="00503FE0" w:rsidRDefault="007A031A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20</w:t>
                        </w:r>
                        <w:r w:rsidR="006847D4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5582E12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310" w:type="dxa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EC5D94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0CEC5F7" w14:textId="52B1D818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4</w:t>
                        </w:r>
                        <w:r w:rsidR="002132ED">
                          <w:rPr>
                            <w:sz w:val="13"/>
                            <w:szCs w:val="13"/>
                          </w:rPr>
                          <w:t>.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71</w:t>
                        </w:r>
                      </w:p>
                    </w:tc>
                  </w:tr>
                  <w:tr w:rsidR="00EA75F9" w:rsidRPr="00503FE0" w14:paraId="677A469C" w14:textId="77777777" w:rsidTr="001E1C86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7CF091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C9CE9D6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C383D7" w14:textId="2622F888" w:rsidR="00EA75F9" w:rsidRPr="00503FE0" w:rsidRDefault="007A031A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A5CBC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31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887C174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242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B15340B" w14:textId="4E1D336F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7A031A">
                          <w:rPr>
                            <w:sz w:val="13"/>
                            <w:szCs w:val="13"/>
                          </w:rPr>
                          <w:t>579</w:t>
                        </w:r>
                      </w:p>
                    </w:tc>
                  </w:tr>
                  <w:tr w:rsidR="00EA75F9" w:rsidRPr="00503FE0" w14:paraId="72E7F806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67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3"/>
                          <w:gridCol w:w="5213"/>
                        </w:tblGrid>
                        <w:tr w:rsidR="00EA75F9" w:rsidRPr="00503FE0" w14:paraId="44B02FB3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58F3CCDA" w14:textId="77777777" w:rsidR="00EA75F9" w:rsidRPr="00A56FE3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A56FE3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  <w:hideMark/>
                            </w:tcPr>
                            <w:p w14:paraId="1C069C8B" w14:textId="3C4E41BB" w:rsidR="00EA75F9" w:rsidRPr="00503FE0" w:rsidRDefault="00C03F4E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</w:t>
                              </w:r>
                              <w:r w:rsidR="00EA75F9"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Incluye la venta al público de vehículos fabricados en México más los vehículos importados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1E1C86" w:rsidRPr="00503FE0" w14:paraId="44106038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227F51C" w14:textId="43481F4F" w:rsidR="001E1C86" w:rsidRPr="00930137" w:rsidRDefault="001E1C86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930137"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>2/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61F30B96" w14:textId="213C7E80" w:rsidR="001E1C86" w:rsidRDefault="001E1C86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</w:t>
                              </w:r>
                              <w:r w:rsidR="006D208D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6D208D" w:rsidRPr="00503FE0" w14:paraId="7B08D95B" w14:textId="77777777" w:rsidTr="006D208D">
                          <w:tc>
                            <w:tcPr>
                              <w:tcW w:w="22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097C3D2C" w14:textId="136D0D85" w:rsidR="006D208D" w:rsidRPr="00930137" w:rsidRDefault="006D208D" w:rsidP="00EA75F9">
                              <w:pPr>
                                <w:jc w:val="left"/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>
                                <w:rPr>
                                  <w:sz w:val="10"/>
                                  <w:szCs w:val="10"/>
                                  <w:vertAlign w:val="superscript"/>
                                </w:rPr>
                                <w:t xml:space="preserve">3/ </w:t>
                              </w:r>
                            </w:p>
                          </w:tc>
                          <w:tc>
                            <w:tcPr>
                              <w:tcW w:w="4777" w:type="pct"/>
                              <w:vAlign w:val="center"/>
                            </w:tcPr>
                            <w:p w14:paraId="7E436865" w14:textId="28CDA6A1" w:rsidR="006D208D" w:rsidRDefault="006D208D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   Cifras preliminares</w:t>
                              </w:r>
                              <w:r w:rsidR="006258F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70A59C9B" w14:textId="77777777" w:rsidTr="006D208D"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3622D080" w14:textId="500FCB8E" w:rsidR="00EA75F9" w:rsidRPr="00503FE0" w:rsidRDefault="00EA75F9" w:rsidP="00EA75F9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C75EBE9" w14:textId="77777777" w:rsidR="00EA75F9" w:rsidRPr="00503FE0" w:rsidRDefault="00EA75F9" w:rsidP="00EA75F9">
                        <w:pPr>
                          <w:rPr>
                            <w:rFonts w:eastAsiaTheme="minorEastAsia"/>
                            <w:color w:val="4D565E"/>
                            <w:sz w:val="10"/>
                            <w:szCs w:val="10"/>
                          </w:rPr>
                        </w:pPr>
                      </w:p>
                    </w:tc>
                  </w:tr>
                </w:tbl>
                <w:p w14:paraId="4ED4258E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8F838BC" w14:textId="77777777" w:rsidTr="00CE17F0">
              <w:trPr>
                <w:tblCellSpacing w:w="15" w:type="dxa"/>
              </w:trPr>
              <w:tc>
                <w:tcPr>
                  <w:tcW w:w="5672" w:type="dxa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2972ECEE" w14:textId="1B5755B4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Ventas al menudeo y </w:t>
                  </w:r>
                  <w:r w:rsidR="003523A7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mayoreo</w:t>
                  </w:r>
                  <w:r w:rsidR="00686E60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 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en el mercado nacional</w:t>
                  </w: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  <w:vertAlign w:val="superscript"/>
                    </w:rPr>
                    <w:t>1/</w:t>
                  </w:r>
                </w:p>
              </w:tc>
            </w:tr>
            <w:tr w:rsidR="00754818" w14:paraId="50E31B60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p w14:paraId="25A548B5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5C861D95" w14:textId="77777777" w:rsidTr="00CE17F0">
              <w:trPr>
                <w:tblCellSpacing w:w="15" w:type="dxa"/>
              </w:trPr>
              <w:tc>
                <w:tcPr>
                  <w:tcW w:w="5672" w:type="dxa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70"/>
                    <w:gridCol w:w="455"/>
                    <w:gridCol w:w="455"/>
                    <w:gridCol w:w="73"/>
                    <w:gridCol w:w="574"/>
                    <w:gridCol w:w="534"/>
                    <w:gridCol w:w="534"/>
                    <w:gridCol w:w="73"/>
                    <w:gridCol w:w="574"/>
                  </w:tblGrid>
                  <w:tr w:rsidR="00EA75F9" w:rsidRPr="00417AAE" w14:paraId="4A5AC3FF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7C002C" w14:textId="77777777" w:rsidR="00EA75F9" w:rsidRPr="00417AAE" w:rsidRDefault="00EA75F9" w:rsidP="00EA75F9">
                        <w:pPr>
                          <w:jc w:val="left"/>
                          <w:rPr>
                            <w:b/>
                            <w:bCs/>
                            <w:color w:val="FFFFFF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</w:t>
                        </w: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shd w:val="clear" w:color="auto" w:fill="80DDD7"/>
                          </w:rPr>
                          <w:t>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21F7232" w14:textId="040D22FD" w:rsidR="00EA75F9" w:rsidRPr="00417AAE" w:rsidRDefault="00F57CCE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B6CDCAD" w14:textId="3EB4DCF2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</w:tr>
                  <w:tr w:rsidR="004F0612" w:rsidRPr="00417AAE" w14:paraId="77293D76" w14:textId="77777777" w:rsidTr="00FE3403">
                    <w:tc>
                      <w:tcPr>
                        <w:tcW w:w="0" w:type="auto"/>
                        <w:vMerge/>
                        <w:shd w:val="clear" w:color="auto" w:fill="80DDD7"/>
                        <w:vAlign w:val="center"/>
                        <w:hideMark/>
                      </w:tcPr>
                      <w:p w14:paraId="171DDDE3" w14:textId="77777777" w:rsidR="00EA75F9" w:rsidRPr="00417AAE" w:rsidRDefault="00EA75F9" w:rsidP="00EA75F9">
                        <w:pPr>
                          <w:jc w:val="center"/>
                          <w:rPr>
                            <w:color w:val="FFFFFF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FD6158B" w14:textId="638E688A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056BA9" w14:textId="3FDCCF1D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 w:rsidRPr="007F185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01FFF71C" w14:textId="77777777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3B78FF1" w14:textId="57AB41FD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4419E5D1" w14:textId="17318E79" w:rsidR="00EA75F9" w:rsidRPr="00417AAE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7F185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3</w:t>
                        </w:r>
                        <w:r w:rsidR="002F594B" w:rsidRPr="002F594B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309249E2" w14:textId="77777777" w:rsidR="00EA75F9" w:rsidRPr="00417AAE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7A031A" w:rsidRPr="00417AAE" w14:paraId="4AA8A46E" w14:textId="77777777" w:rsidTr="00425C7E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27DA52" w14:textId="77777777" w:rsidR="007A031A" w:rsidRPr="00417AAE" w:rsidRDefault="007A031A" w:rsidP="007A031A">
                        <w:pPr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  <w:t>Total Menudeo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EF3869" w14:textId="01EE7633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3 364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3C598" w14:textId="7F417F45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2 840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D053ED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080BE" w14:textId="1B8937C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-15.58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C7C419" w14:textId="5B28EAD9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17 478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BAF36F" w14:textId="379791E4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12 878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219C8EF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23E49F9" w14:textId="58975171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-26.32</w:t>
                        </w:r>
                      </w:p>
                    </w:tc>
                  </w:tr>
                  <w:tr w:rsidR="007A031A" w:rsidRPr="00417AAE" w14:paraId="3D895502" w14:textId="77777777" w:rsidTr="00425C7E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B8FB09" w14:textId="77777777" w:rsidR="007A031A" w:rsidRPr="00417AAE" w:rsidRDefault="007A031A" w:rsidP="007A031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835166" w14:textId="2F73AA5C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3 342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69AAF" w14:textId="6E470AD9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2 765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60F9033D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E28EE" w14:textId="3ED7358F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-17.27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751045" w14:textId="163DA3BA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17 231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FE10CA" w14:textId="2D8DE513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12 606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0ED6FA9D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591BB8" w14:textId="191D9188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-26.84</w:t>
                        </w:r>
                      </w:p>
                    </w:tc>
                  </w:tr>
                  <w:tr w:rsidR="007A031A" w:rsidRPr="00417AAE" w14:paraId="7E34FCF8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8F0E88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32D6B53" w14:textId="303A3A77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07B028F" w14:textId="379017D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A1DCC4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332764" w14:textId="1BDBB31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AFF5A" w14:textId="1370FF0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A2EB72" w14:textId="24868FE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F66C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485DB25" w14:textId="1D1AEDF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65.9</w:t>
                        </w:r>
                      </w:p>
                    </w:tc>
                  </w:tr>
                  <w:tr w:rsidR="007A031A" w:rsidRPr="00417AAE" w14:paraId="5AF9F4AD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1D9B0D3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617CE0" w14:textId="3870FD6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97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005844" w14:textId="5D2F15A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59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47201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A5ED37" w14:textId="1F708D5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-39.2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8A23EF" w14:textId="43070F75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489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915034" w14:textId="58EAA801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253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EC691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45CD3" w14:textId="1BD6254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-48.3</w:t>
                        </w:r>
                      </w:p>
                    </w:tc>
                  </w:tr>
                  <w:tr w:rsidR="007A031A" w:rsidRPr="00417AAE" w14:paraId="3475060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22C6B83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255230" w14:textId="48CF459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CECDDB" w14:textId="15602C7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489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BC4345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D7971" w14:textId="721A937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-32.8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D8D9EB" w14:textId="7EB7E95D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4 270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2CB535" w14:textId="4746943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2 338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308BDE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72A6C7" w14:textId="77B39EF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-45.2</w:t>
                        </w:r>
                      </w:p>
                    </w:tc>
                  </w:tr>
                  <w:tr w:rsidR="007A031A" w:rsidRPr="00417AAE" w14:paraId="152070C3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875C777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71D030" w14:textId="0F4D123E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4C7E82" w14:textId="4A883B6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193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9DF621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F80C9A" w14:textId="713B3C0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26.1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086E20" w14:textId="0D6DE76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579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596F7" w14:textId="731B307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620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2D7DA9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3AA6DD" w14:textId="5B9BA24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7.1</w:t>
                        </w:r>
                      </w:p>
                    </w:tc>
                  </w:tr>
                  <w:tr w:rsidR="007A031A" w:rsidRPr="00417AAE" w14:paraId="30BEED9C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892A1B7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5297C9" w14:textId="1E5BD362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508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95DD9A" w14:textId="38085FCA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B631FC7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C71665" w14:textId="00ED61D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23.2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4B2F954" w14:textId="1B457D4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3 301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140727" w14:textId="30B93BF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2 892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630B8E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BF1CC2" w14:textId="039F663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-12.4</w:t>
                        </w:r>
                      </w:p>
                    </w:tc>
                  </w:tr>
                  <w:tr w:rsidR="007A031A" w:rsidRPr="00417AAE" w14:paraId="4DDCF98F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AE36D1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79ABCB" w14:textId="4FE24B8F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359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0699C" w14:textId="6A775FC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235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0378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DFB53" w14:textId="18396F1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-34.5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1F601D" w14:textId="525F6C05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935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2B724E1" w14:textId="722D711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1 024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0EBE9A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BB3053E" w14:textId="46D6DE9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9.5</w:t>
                        </w:r>
                      </w:p>
                    </w:tc>
                  </w:tr>
                  <w:tr w:rsidR="007A031A" w:rsidRPr="00417AAE" w14:paraId="71131A34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15EBB4A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43E5A5" w14:textId="2CCE11F9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831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CDA3AA" w14:textId="540EADD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656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0C777E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50E23B" w14:textId="13583C3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-21.1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03D9E3" w14:textId="2893D2C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4 475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CA9508" w14:textId="4C5F9D5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2 816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4C43D42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ECF49" w14:textId="1D6AE23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-37.1</w:t>
                        </w:r>
                      </w:p>
                    </w:tc>
                  </w:tr>
                  <w:tr w:rsidR="007A031A" w:rsidRPr="00417AAE" w14:paraId="5574B536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E1324F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53A617" w14:textId="4632742D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178C54" w14:textId="0221692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46F79C2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9F026E" w14:textId="0A17C57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-2.9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2D3903" w14:textId="711EFC28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88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F0F616" w14:textId="6CFBB25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194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1DAD91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986C04" w14:textId="343B88F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120.5</w:t>
                        </w:r>
                      </w:p>
                    </w:tc>
                  </w:tr>
                  <w:tr w:rsidR="007A031A" w:rsidRPr="00417AAE" w14:paraId="7CE4B073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58B7B3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8C3B1F" w14:textId="66C39F9D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C50016" w14:textId="098534F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9A10E1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5F70C" w14:textId="56722B2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100.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0362D9" w14:textId="74FE4441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F3F05B" w14:textId="63A3673A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9589E84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C5DE0E" w14:textId="7BAB1A9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-41.9</w:t>
                        </w:r>
                      </w:p>
                    </w:tc>
                  </w:tr>
                  <w:tr w:rsidR="007A031A" w:rsidRPr="00417AAE" w14:paraId="6E2B5D89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C52253C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B5992" w14:textId="0B717479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196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5809BB" w14:textId="7C58FA20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136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7A470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033680" w14:textId="2081FB7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-30.6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4EA272" w14:textId="1E01828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1 088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BAB000" w14:textId="5E06441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681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6FEDFDF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DF28C1" w14:textId="1C51866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-37.4</w:t>
                        </w:r>
                      </w:p>
                    </w:tc>
                  </w:tr>
                  <w:tr w:rsidR="007A031A" w:rsidRPr="00417AAE" w14:paraId="6A034CFD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0B0406A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A3EEDC" w14:textId="01DD2225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0F4B49" w14:textId="6E7B510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5C7EF6F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394CD6" w14:textId="4D319DA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-23.5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B3F1" w14:textId="18E6F267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4E450" w14:textId="162328B1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887C102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042B6F" w14:textId="3C853FB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417AAE" w14:paraId="4C9D228D" w14:textId="77777777" w:rsidTr="00425C7E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BAD75EE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91F424" w14:textId="55149985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190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4FEA43" w14:textId="2BFEF1B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99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EDAD65F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EBFAB" w14:textId="5A77DA8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-47.9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BF60F" w14:textId="3D68DF4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864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C4B8FDD" w14:textId="7D38B07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685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DAF924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4841D" w14:textId="731F82F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-20.7</w:t>
                        </w:r>
                      </w:p>
                    </w:tc>
                  </w:tr>
                  <w:tr w:rsidR="007A031A" w:rsidRPr="00417AAE" w14:paraId="0E4A6CE7" w14:textId="77777777" w:rsidTr="00425C7E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3436925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575D4" w14:textId="52E3378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260123" w14:textId="642B1F11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65B42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E7A7A7" w14:textId="77AA47E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14.9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177FBE" w14:textId="4DC3535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D8C8034" w14:textId="02AEF88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21F1F1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F9554F" w14:textId="6DD7D87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-5.8</w:t>
                        </w:r>
                      </w:p>
                    </w:tc>
                  </w:tr>
                  <w:tr w:rsidR="007A031A" w:rsidRPr="00417AAE" w14:paraId="41067C3F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8408C0B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496FB1" w14:textId="40AD72C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F4EB024" w14:textId="564B475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8C842ED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C3CAB" w14:textId="67A8735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  <w:vertAlign w:val="superscript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</w:t>
                        </w:r>
                        <w:r w:rsidR="001660A6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300.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7012F0" w14:textId="73FB583B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93381C" w14:textId="2B17972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51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1DC697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76F53" w14:textId="4FCCCD9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</w:t>
                        </w:r>
                        <w:r w:rsidR="003C7DD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450.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417AAE" w14:paraId="44F53684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0D96676" w14:textId="77777777" w:rsidR="007A031A" w:rsidRPr="00417AAE" w:rsidRDefault="007A031A" w:rsidP="007A031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3C9416" w14:textId="15968ED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09D3F3" w14:textId="0B6BF678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7E1507CF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7D99E31" w14:textId="26F4E13F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240.91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6795E" w14:textId="76C1C3CE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BAF480" w14:textId="1ADB8DAF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272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1C4294D0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53BFE3" w14:textId="1DA20AB8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10.12</w:t>
                        </w:r>
                      </w:p>
                    </w:tc>
                  </w:tr>
                  <w:tr w:rsidR="007A031A" w:rsidRPr="00417AAE" w14:paraId="66E233E0" w14:textId="77777777" w:rsidTr="000A072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3931A2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31D8DC" w14:textId="5958D74E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A5954EC" w14:textId="3BD0235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1BDC3F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DD0FB0" w14:textId="47EB90F1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6AFB2A0" w14:textId="4528CFB1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1D646444" w14:textId="23D8047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34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F674AC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8ABEE50" w14:textId="3C02A5B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750.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417AAE" w14:paraId="039DFA89" w14:textId="77777777" w:rsidTr="000A072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EECF6CA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451C4" w14:textId="678BB10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819064" w14:textId="111F358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D0B0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ED801C" w14:textId="4928366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9.1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588738" w14:textId="3146C031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2448290A" w14:textId="3AA839B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134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F5B3939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9AF42AE" w14:textId="4F896D0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-43.9</w:t>
                        </w:r>
                      </w:p>
                    </w:tc>
                  </w:tr>
                  <w:tr w:rsidR="007A031A" w:rsidRPr="00417AAE" w14:paraId="21A5EFC4" w14:textId="77777777" w:rsidTr="000A072D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5E07B89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EFF3FC" w14:textId="239EA93C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6FF3C0" w14:textId="44E08BF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50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8E6C12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78BC130" w14:textId="104CAA9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77F431A" w14:textId="1B2B07FB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</w:tcPr>
                      <w:p w14:paraId="583E0F2A" w14:textId="2E6CD30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104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FD8AC7A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5DA595" w14:textId="1370708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</w:t>
                        </w:r>
                        <w:r w:rsidR="003C7DD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500.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5232C9C3" w14:textId="77777777" w:rsidTr="00E670F9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5EBF33D" w14:textId="77777777" w:rsidR="007A031A" w:rsidRPr="00417AAE" w:rsidRDefault="007A031A" w:rsidP="007A031A">
                        <w:pP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 Mayoreo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DF5E79" w14:textId="773775BF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2 366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3836C6" w14:textId="6735A63E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2 841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A9A3CA5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5634D" w14:textId="325209F1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20.08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8F6740" w14:textId="467488BE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12 280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578D9C4" w14:textId="39F75E15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11 701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8471409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D88353" w14:textId="2DBFDEE4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-4.71</w:t>
                        </w:r>
                      </w:p>
                    </w:tc>
                  </w:tr>
                  <w:tr w:rsidR="007A031A" w:rsidRPr="002F594B" w14:paraId="1F1BBCD2" w14:textId="77777777" w:rsidTr="006258F7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732A0A" w14:textId="77777777" w:rsidR="007A031A" w:rsidRPr="00417AAE" w:rsidRDefault="007A031A" w:rsidP="007A031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208033" w14:textId="5E44F5DA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2 344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E2F1B5" w14:textId="3D7285B2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2 767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C5F6F25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78F5F" w14:textId="0661EAC2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18.05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83FA71" w14:textId="6C382DFB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12 033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2B8D1B" w14:textId="12EEDAB8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11 471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7DD1064B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EB6202" w14:textId="29B77B4C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-4.67</w:t>
                        </w:r>
                      </w:p>
                    </w:tc>
                  </w:tr>
                  <w:tr w:rsidR="007A031A" w:rsidRPr="002F594B" w14:paraId="1445C9E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62792D1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381D30" w14:textId="7161D275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EC49C4A" w14:textId="5A4D9AA0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ACCBA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0CA600" w14:textId="748A24F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48FE8E" w14:textId="04044702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5A5C09" w14:textId="512BCA5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B89A5EE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AF5B13" w14:textId="5D4FD50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</w:t>
                        </w:r>
                        <w:r w:rsidR="003C7DD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033.3</w:t>
                        </w:r>
                      </w:p>
                    </w:tc>
                  </w:tr>
                  <w:tr w:rsidR="007A031A" w:rsidRPr="002F594B" w14:paraId="6AE8C1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5FB999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600722" w14:textId="2065416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55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FE9A6A" w14:textId="058771C9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128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776A01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CE93694" w14:textId="2913A5BA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132.7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DF8E87" w14:textId="26FBAB6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6BA4D0" w14:textId="09FE45A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301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C9E9C4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BDD112C" w14:textId="7182207A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33.2</w:t>
                        </w:r>
                      </w:p>
                    </w:tc>
                  </w:tr>
                  <w:tr w:rsidR="007A031A" w:rsidRPr="002F594B" w14:paraId="06AE95B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E579A63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CAD4C2" w14:textId="06E8326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349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0D5A4" w14:textId="7C2E3F5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468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120D325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50DF66" w14:textId="5EB2A5CD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34.1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97254C" w14:textId="1CC4FCF7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1 812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7EA05D" w14:textId="4E7FAD2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1 630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1DADBC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42DA8B9" w14:textId="20E62C3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3174B0E9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2B2D636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D0C70F" w14:textId="16AABECC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1716496" w14:textId="57253F6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164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2CBC0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D369489" w14:textId="57B5D41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925.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ED41DC" w14:textId="66ECEF73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045296" w14:textId="449127A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620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E13124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026F43D" w14:textId="38DD998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</w:t>
                        </w:r>
                        <w:r w:rsidR="003C7DD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450.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770C3356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B3B1EF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BE0F1D" w14:textId="618A522C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363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6BDF4" w14:textId="7C4C222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438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C1FB21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0CBF164" w14:textId="36A9661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20.7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F84FFD" w14:textId="7B51540E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1 740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3215B67" w14:textId="577CC3E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2 415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1BC44A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A18F88" w14:textId="05F4C3E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38.8</w:t>
                        </w:r>
                      </w:p>
                    </w:tc>
                  </w:tr>
                  <w:tr w:rsidR="007A031A" w:rsidRPr="002F594B" w14:paraId="594D7FB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A1A6FC4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3E800E" w14:textId="74CCFFA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333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685D" w14:textId="4D058DC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282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6877202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2D6F60" w14:textId="1828BA1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-15.3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1675A4" w14:textId="384B447E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930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BDE29" w14:textId="46C0B01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1 147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7768C9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FCFB9C" w14:textId="4319830A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23.3</w:t>
                        </w:r>
                      </w:p>
                    </w:tc>
                  </w:tr>
                  <w:tr w:rsidR="007A031A" w:rsidRPr="002F594B" w14:paraId="5F18174A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D2871FC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A98B5D" w14:textId="727CFE1F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677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545F2D" w14:textId="44EB8E0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D42CDF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3CA33AB" w14:textId="2D121921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8.7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2CD3A1" w14:textId="2C88A26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4 699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BF9D49" w14:textId="00029C7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2 942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01AC2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36E5BC" w14:textId="54388D6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-37.4</w:t>
                        </w:r>
                      </w:p>
                    </w:tc>
                  </w:tr>
                  <w:tr w:rsidR="007A031A" w:rsidRPr="002F594B" w14:paraId="07715D96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A42625A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Mack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C3E2D3" w14:textId="01DE0E4E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E1811C" w14:textId="66AF9E9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45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22DB7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49A12B" w14:textId="767F2F9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28.6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B8D905" w14:textId="520AA04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6A6BF6" w14:textId="586CFBE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115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BC795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98892B7" w14:textId="20E558D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45.6</w:t>
                        </w:r>
                      </w:p>
                    </w:tc>
                  </w:tr>
                  <w:tr w:rsidR="007A031A" w:rsidRPr="002F594B" w14:paraId="69243D09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31FF493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F65DE8" w14:textId="41D310D9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57D5117" w14:textId="54F4B38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39CC7F5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0AFCB5B" w14:textId="72B9692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-100.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195B98" w14:textId="0096669F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EDBA1AD" w14:textId="5D071F6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AD619F3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2AE70A5" w14:textId="5595203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578CA550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466CF8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Mercedes-Benz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F32BE" w14:textId="36B29EE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133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DDA9C42" w14:textId="3FC1A2DF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156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6A965C5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B20F95" w14:textId="7335345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17.3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0C98E0" w14:textId="7B142A7D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1 060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51A9BC" w14:textId="09EBCD8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522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EE95B66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644A8C" w14:textId="50556D2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-50.8</w:t>
                        </w:r>
                      </w:p>
                    </w:tc>
                  </w:tr>
                  <w:tr w:rsidR="007A031A" w:rsidRPr="002F594B" w14:paraId="07EBBCBD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AEE0B4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Scania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EF2FC8" w14:textId="09F94B6B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08F60D" w14:textId="3B79DA1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DD44E3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C9EA80" w14:textId="4075AC2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-23.5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1360BC4" w14:textId="050F6B3C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6E1AD2" w14:textId="491166A4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665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807C21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CAE5B27" w14:textId="5501ECCB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-10.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1F91F333" w14:textId="77777777" w:rsidTr="00E670F9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9B462C4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83DFDAE" w14:textId="3F43DFE1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161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39B515" w14:textId="11158AA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149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9E4BB4C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F23630" w14:textId="03F21EF3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-7.5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15B8A2" w14:textId="5C77E6A8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408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D591FF4" w14:textId="5467E5B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763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2BAC48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97D1B6E" w14:textId="45E6098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87.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0E72CFDB" w14:textId="77777777" w:rsidTr="00E670F9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D2BB3C2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09BF736" w14:textId="3A0115F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67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67B560" w14:textId="59115EE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77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7A5E6C9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2938EBA" w14:textId="03777EC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14.9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D74A04" w14:textId="59C4F34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295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B3F4A21" w14:textId="66D6F07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278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60BA330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80420C" w14:textId="5211FCDE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-5.8</w:t>
                        </w:r>
                      </w:p>
                    </w:tc>
                  </w:tr>
                  <w:tr w:rsidR="007A031A" w:rsidRPr="002F594B" w14:paraId="390D2C8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59CC405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Volvo Trucks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8EE40" w14:textId="05DCD572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78DF72" w14:textId="617E475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20FC37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78C816" w14:textId="2214AFE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0C272" w14:textId="3228330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35049B6" w14:textId="2194D17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288ABB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05F09F0" w14:textId="20C148F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</w:tr>
                  <w:tr w:rsidR="007A031A" w:rsidRPr="002F594B" w14:paraId="343E468D" w14:textId="77777777" w:rsidTr="005B6370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971356B" w14:textId="77777777" w:rsidR="007A031A" w:rsidRPr="00417AAE" w:rsidRDefault="007A031A" w:rsidP="007A031A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1B1A92" w14:textId="2444FC8A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5D71E92" w14:textId="115C914E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74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28BC7E1D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3EE56A" w14:textId="1AC998C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236.36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F40D45" w14:textId="6F4597D1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247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AADC9EA" w14:textId="25EE10F3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vAlign w:val="center"/>
                      </w:tcPr>
                      <w:p w14:paraId="6827D22C" w14:textId="77777777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6DCB7" w14:textId="5C9D4B81" w:rsidR="007A031A" w:rsidRPr="00942037" w:rsidRDefault="007A031A" w:rsidP="007A031A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b/>
                            <w:bCs/>
                            <w:sz w:val="13"/>
                            <w:szCs w:val="13"/>
                          </w:rPr>
                          <w:t>-6.88</w:t>
                        </w:r>
                      </w:p>
                    </w:tc>
                  </w:tr>
                  <w:tr w:rsidR="007A031A" w:rsidRPr="002F594B" w14:paraId="2AC1A421" w14:textId="77777777" w:rsidTr="005B6370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425628B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Auteco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4247BD" w14:textId="1A4226A3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C6DDF3" w14:textId="39AE4AA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3D8745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97B53A8" w14:textId="0EAD176D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453BF6" w14:textId="71098FB0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19FD5F" w14:textId="41FE004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19F768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9353F14" w14:textId="25085B75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275.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7A031A" w:rsidRPr="002F594B" w14:paraId="4BCC2139" w14:textId="77777777" w:rsidTr="008052AF">
                    <w:trPr>
                      <w:trHeight w:val="51"/>
                    </w:trPr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1C252DD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6F1D00F" w14:textId="14167716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C7BF3E" w14:textId="3CF153B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24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B0087A9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614BF0" w14:textId="408D8ABC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9.1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AB2575" w14:textId="4DCBDF3F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239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1C8C94E" w14:textId="4D1E2BA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EDF79F7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57079E" w14:textId="1F719548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-53.6</w:t>
                        </w:r>
                      </w:p>
                    </w:tc>
                  </w:tr>
                  <w:tr w:rsidR="007A031A" w:rsidRPr="00417AAE" w14:paraId="74F4ED10" w14:textId="77777777" w:rsidTr="000A072D"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204757" w14:textId="77777777" w:rsidR="007A031A" w:rsidRPr="00417AAE" w:rsidRDefault="007A031A" w:rsidP="007A031A">
                        <w:pPr>
                          <w:rPr>
                            <w:sz w:val="13"/>
                            <w:szCs w:val="13"/>
                          </w:rPr>
                        </w:pPr>
                        <w:r w:rsidRPr="00417AAE">
                          <w:rPr>
                            <w:sz w:val="13"/>
                            <w:szCs w:val="13"/>
                          </w:rPr>
                          <w:t>Yutong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5DC0BB" w14:textId="66216764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B77D87" w14:textId="68747FB2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50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7579BB4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FD3C4E" w14:textId="78E080B0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4</w:t>
                        </w:r>
                        <w:r w:rsidRPr="00417AAE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FF561A" w14:textId="39DBD6CA" w:rsidR="007A031A" w:rsidRPr="003A7E01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D96EE27" w14:textId="7C9D4666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 xml:space="preserve"> 104</w:t>
                        </w: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23B0551" w14:textId="77777777" w:rsidR="007A031A" w:rsidRPr="00417AAE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Borders>
                          <w:bottom w:val="single" w:sz="4" w:space="0" w:color="BFBFBF" w:themeColor="background1" w:themeShade="BF"/>
                        </w:tcBorders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47C246" w14:textId="65767A87" w:rsidR="007A031A" w:rsidRPr="007A031A" w:rsidRDefault="007A031A" w:rsidP="007A031A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7A031A">
                          <w:rPr>
                            <w:sz w:val="13"/>
                            <w:szCs w:val="13"/>
                          </w:rPr>
                          <w:t>2</w:t>
                        </w:r>
                        <w:r w:rsidR="00281A06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Pr="007A031A">
                          <w:rPr>
                            <w:sz w:val="13"/>
                            <w:szCs w:val="13"/>
                          </w:rPr>
                          <w:t>500.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EA75F9" w:rsidRPr="00417AAE" w14:paraId="3F4516FB" w14:textId="77777777" w:rsidTr="006258F7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BFBFBF" w:themeColor="background1" w:themeShade="BF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92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247"/>
                          <w:gridCol w:w="5236"/>
                        </w:tblGrid>
                        <w:tr w:rsidR="00EA75F9" w:rsidRPr="00417AAE" w14:paraId="3E7A28E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225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33785E8" w14:textId="77777777" w:rsidR="00EA75F9" w:rsidRPr="00417AAE" w:rsidRDefault="00EA75F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</w:p>
                          </w:tc>
                          <w:tc>
                            <w:tcPr>
                              <w:tcW w:w="4775" w:type="pct"/>
                              <w:vAlign w:val="center"/>
                              <w:hideMark/>
                            </w:tcPr>
                            <w:p w14:paraId="3419024E" w14:textId="77777777" w:rsidR="00EA75F9" w:rsidRPr="00417AAE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Incluye la venta al público de vehículos fabricados en México más los vehículos importados.</w:t>
                              </w:r>
                            </w:p>
                          </w:tc>
                        </w:tr>
                        <w:tr w:rsidR="006A0AED" w:rsidRPr="00417AAE" w14:paraId="4066081D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6632A80E" w14:textId="2EE6F767" w:rsidR="006A0AED" w:rsidRPr="006A0AED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  </w:t>
                              </w: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Cifras revisadas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F594B" w:rsidRPr="00417AAE" w14:paraId="13E2FA77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</w:tcPr>
                            <w:p w14:paraId="078EFF40" w14:textId="6DADFF4F" w:rsidR="002F594B" w:rsidRPr="002F594B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3</w:t>
                              </w:r>
                              <w:r w:rsidR="002F594B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/                   </w:t>
                              </w:r>
                              <w:r w:rsidR="002F594B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417AAE" w14:paraId="1A9DBD02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vAlign w:val="center"/>
                              <w:hideMark/>
                            </w:tcPr>
                            <w:p w14:paraId="6F7FF317" w14:textId="3D8E4FC7" w:rsidR="00EA75F9" w:rsidRPr="00417AAE" w:rsidRDefault="006A0AED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4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</w:t>
                              </w:r>
                              <w:r w:rsidR="00EA75F9" w:rsidRPr="00417AAE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EA75F9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 xml:space="preserve">No </w:t>
                              </w:r>
                              <w:r w:rsidR="004F0612" w:rsidRPr="00417AAE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calculabl</w:t>
                              </w:r>
                              <w:r w:rsidR="004F0612" w:rsidRPr="00417AAE">
                                <w:rPr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e</w:t>
                              </w:r>
                              <w:r w:rsidR="004F0612"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417AAE" w14:paraId="2D6A2139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gridSpan w:val="2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CD89F75" w14:textId="2E3D3175" w:rsidR="00EA75F9" w:rsidRPr="00417AAE" w:rsidRDefault="00EA75F9" w:rsidP="00EA75F9">
                              <w:pPr>
                                <w:rPr>
                                  <w:rFonts w:eastAsiaTheme="minorEastAsia"/>
                                  <w:color w:val="595959" w:themeColor="text1" w:themeTint="A6"/>
                                  <w:sz w:val="10"/>
                                  <w:szCs w:val="10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417AAE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417AAE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417AAE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5B8959C1" w14:textId="77777777" w:rsidR="00EA75F9" w:rsidRPr="00417AAE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F1ACF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2029B566" w14:textId="77777777" w:rsidR="00754818" w:rsidRDefault="00754818" w:rsidP="00027610">
            <w:pPr>
              <w:rPr>
                <w:sz w:val="13"/>
                <w:szCs w:val="13"/>
              </w:rPr>
            </w:pPr>
          </w:p>
        </w:tc>
        <w:tc>
          <w:tcPr>
            <w:tcW w:w="2438" w:type="pct"/>
            <w:tcMar>
              <w:top w:w="15" w:type="dxa"/>
              <w:left w:w="75" w:type="dxa"/>
              <w:bottom w:w="15" w:type="dxa"/>
              <w:right w:w="15" w:type="dxa"/>
            </w:tcMar>
          </w:tcPr>
          <w:p w14:paraId="384806F4" w14:textId="77777777" w:rsidR="008854B3" w:rsidRPr="003422FB" w:rsidRDefault="008854B3">
            <w:pPr>
              <w:rPr>
                <w:sz w:val="10"/>
                <w:szCs w:val="10"/>
              </w:rPr>
            </w:pPr>
          </w:p>
          <w:tbl>
            <w:tblPr>
              <w:tblW w:w="5000" w:type="pct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602"/>
            </w:tblGrid>
            <w:tr w:rsidR="00754818" w14:paraId="31EB9DE4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7B20BC7A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3ACECC6B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3714FA30" w14:textId="77777777" w:rsidR="00754818" w:rsidRDefault="00754818" w:rsidP="00C97F5C">
                  <w:pPr>
                    <w:ind w:left="-123"/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8E1A8BC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066"/>
                    <w:gridCol w:w="286"/>
                    <w:gridCol w:w="1143"/>
                    <w:gridCol w:w="1588"/>
                    <w:gridCol w:w="286"/>
                    <w:gridCol w:w="1143"/>
                  </w:tblGrid>
                  <w:tr w:rsidR="001937BC" w:rsidRPr="00503FE0" w14:paraId="71E6FE97" w14:textId="77777777" w:rsidTr="00C87E1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7357356" w14:textId="7F922F89" w:rsidR="001937BC" w:rsidRPr="00503FE0" w:rsidRDefault="00F57CCE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937BC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1937BC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96A414" w14:textId="69878402" w:rsidR="001937BC" w:rsidRPr="001937BC" w:rsidRDefault="003A7E0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14 630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6215415" w14:textId="19D27DF6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7A361AE" w14:textId="5F5F3A3D" w:rsidR="001937BC" w:rsidRPr="001937BC" w:rsidRDefault="003A7E01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67 267</w:t>
                        </w:r>
                      </w:p>
                    </w:tc>
                  </w:tr>
                  <w:tr w:rsidR="001937BC" w:rsidRPr="00503FE0" w14:paraId="73FE79C8" w14:textId="77777777" w:rsidTr="00C87E1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5C1D167" w14:textId="4B18173B" w:rsidR="001937BC" w:rsidRPr="00503FE0" w:rsidRDefault="00F57CCE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1937BC"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8B41A6" w14:textId="4925A84A" w:rsidR="001937BC" w:rsidRPr="001937BC" w:rsidRDefault="00942037" w:rsidP="001937BC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14 543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4623FFD" w14:textId="114C14CE" w:rsidR="001937BC" w:rsidRPr="00503FE0" w:rsidRDefault="001937BC" w:rsidP="001937BC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 w:rsidRPr="00503FE0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83DC012" w14:textId="548D29EE" w:rsidR="001937BC" w:rsidRPr="001937BC" w:rsidRDefault="00942037" w:rsidP="000B260B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55 614</w:t>
                        </w:r>
                      </w:p>
                    </w:tc>
                  </w:tr>
                  <w:tr w:rsidR="00EA75F9" w:rsidRPr="00503FE0" w14:paraId="06E73320" w14:textId="77777777" w:rsidTr="001937BC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492E89E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2F2ABB9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2B2A623" w14:textId="7F476470" w:rsidR="00EA75F9" w:rsidRPr="00503FE0" w:rsidRDefault="0094203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-0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59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9C3C99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251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76CD6FAE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2425C99" w14:textId="3F83C72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>1</w:t>
                        </w:r>
                        <w:r w:rsidR="00942037">
                          <w:rPr>
                            <w:sz w:val="13"/>
                            <w:szCs w:val="13"/>
                          </w:rPr>
                          <w:t>7</w:t>
                        </w:r>
                        <w:r w:rsidR="00AA29B1">
                          <w:rPr>
                            <w:sz w:val="13"/>
                            <w:szCs w:val="13"/>
                          </w:rPr>
                          <w:t>.</w:t>
                        </w:r>
                        <w:r w:rsidR="00942037">
                          <w:rPr>
                            <w:sz w:val="13"/>
                            <w:szCs w:val="13"/>
                          </w:rPr>
                          <w:t>32</w:t>
                        </w:r>
                      </w:p>
                    </w:tc>
                  </w:tr>
                  <w:tr w:rsidR="00EA75F9" w:rsidRPr="00503FE0" w14:paraId="202ABCD1" w14:textId="77777777" w:rsidTr="001937BC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EA1086C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2CD011C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DB05BF8" w14:textId="1C858357" w:rsidR="00EA75F9" w:rsidRPr="00503FE0" w:rsidRDefault="00942037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>8</w:t>
                        </w:r>
                        <w:r>
                          <w:rPr>
                            <w:sz w:val="13"/>
                            <w:szCs w:val="13"/>
                          </w:rPr>
                          <w:t>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1C54043" w14:textId="77777777" w:rsidR="00EA75F9" w:rsidRPr="00503FE0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251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73F3E41" w14:textId="77777777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1005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0441D75" w14:textId="0D15B492" w:rsidR="00EA75F9" w:rsidRPr="00503FE0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-</w:t>
                        </w:r>
                        <w:r w:rsidR="00D4547F">
                          <w:rPr>
                            <w:sz w:val="13"/>
                            <w:szCs w:val="13"/>
                          </w:rPr>
                          <w:t>1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>1 6</w:t>
                        </w:r>
                        <w:r w:rsidR="00942037">
                          <w:rPr>
                            <w:sz w:val="13"/>
                            <w:szCs w:val="13"/>
                          </w:rPr>
                          <w:t>53</w:t>
                        </w:r>
                      </w:p>
                    </w:tc>
                  </w:tr>
                  <w:tr w:rsidR="00EA75F9" w:rsidRPr="00503FE0" w14:paraId="6AE46965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869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1937BC" w:rsidRPr="00503FE0" w14:paraId="10AA2971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55C8BA91" w14:textId="445FF21D" w:rsidR="001937BC" w:rsidRPr="00503FE0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 xml:space="preserve">Cifras </w:t>
                              </w:r>
                              <w:r w:rsidR="00431BAD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revisadas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431BAD" w:rsidRPr="00503FE0" w14:paraId="44DA283A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75FE4D2" w14:textId="2FD81C86" w:rsidR="00431BAD" w:rsidRPr="00930137" w:rsidRDefault="00431BAD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D4547F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15206EDE" w14:textId="77777777" w:rsidTr="00431BAD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229A50F4" w14:textId="1D5D89A2" w:rsidR="00EA75F9" w:rsidRPr="00503FE0" w:rsidRDefault="00EA75F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Fuente: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2241E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184A0667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12D9CEDD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3AEC9C8F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141313D5" w14:textId="77777777" w:rsidR="00754818" w:rsidRPr="00FD28CE" w:rsidRDefault="00754818" w:rsidP="00027610">
                  <w:pPr>
                    <w:jc w:val="center"/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 xml:space="preserve">Producción total de vehículos pesados </w:t>
                  </w:r>
                </w:p>
              </w:tc>
            </w:tr>
            <w:tr w:rsidR="00754818" w14:paraId="6318A9B1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223EED0C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082820FA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08"/>
                    <w:gridCol w:w="521"/>
                    <w:gridCol w:w="521"/>
                    <w:gridCol w:w="70"/>
                    <w:gridCol w:w="490"/>
                    <w:gridCol w:w="521"/>
                    <w:gridCol w:w="521"/>
                    <w:gridCol w:w="70"/>
                    <w:gridCol w:w="490"/>
                  </w:tblGrid>
                  <w:tr w:rsidR="00EA75F9" w:rsidRPr="00503FE0" w14:paraId="3A7AA023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290243" w14:textId="77777777" w:rsidR="00EA75F9" w:rsidRPr="00503FE0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348835C" w14:textId="4A957007" w:rsidR="00EA75F9" w:rsidRPr="00503FE0" w:rsidRDefault="00F57CCE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0FE40AAF" w14:textId="74C962D2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</w:tr>
                  <w:tr w:rsidR="00EA75F9" w:rsidRPr="00503FE0" w14:paraId="2CD2A437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0D5E30EA" w14:textId="77777777" w:rsidR="00EA75F9" w:rsidRPr="00503FE0" w:rsidRDefault="00EA75F9" w:rsidP="00EA75F9">
                        <w:pPr>
                          <w:jc w:val="center"/>
                          <w:rPr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1873E72" w14:textId="1B858C74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C739984" w14:textId="2C59CAFE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29D551C5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77AEACEF" w14:textId="16DF6F9F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32D39C6" w14:textId="5C5B5850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8A1B69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1937BC"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790E1899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942037" w:rsidRPr="00503FE0" w14:paraId="416CE6E6" w14:textId="77777777" w:rsidTr="001B6C3A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7F29B7D" w14:textId="77777777" w:rsidR="00942037" w:rsidRPr="001937BC" w:rsidRDefault="00942037" w:rsidP="00942037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1937BC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43C528" w14:textId="330F8C2F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14 630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EF5298" w14:textId="49B22EDB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14 543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B405A7F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EDCACB4" w14:textId="266C5C63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</w:t>
                        </w:r>
                        <w:r w:rsidR="00771BAB"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.59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DA44D2" w14:textId="726A707C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67 267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A8ECE16" w14:textId="762C2BDC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55 614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84D266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886A90" w14:textId="022657DA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-17.32</w:t>
                        </w:r>
                      </w:p>
                    </w:tc>
                  </w:tr>
                  <w:tr w:rsidR="00942037" w:rsidRPr="00503FE0" w14:paraId="1FA1BC3F" w14:textId="77777777" w:rsidTr="001B6C3A">
                    <w:tc>
                      <w:tcPr>
                        <w:tcW w:w="0" w:type="auto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9E2D9C7" w14:textId="77777777" w:rsidR="00942037" w:rsidRPr="001937BC" w:rsidRDefault="00942037" w:rsidP="0094203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1937BC">
                          <w:rPr>
                            <w:b/>
                            <w:bCs/>
                            <w:sz w:val="13"/>
                            <w:szCs w:val="13"/>
                          </w:rPr>
                          <w:t>Afiliadas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EC96110" w14:textId="688DFCCD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14 608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9D7E5F" w14:textId="7EC302C6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14 543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2B06015E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F3A8F" w14:textId="26211789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</w:t>
                        </w:r>
                        <w:r w:rsidR="00771BAB"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0</w:t>
                        </w: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.44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263765" w14:textId="1F87FEA8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67 245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28076A" w14:textId="446F3610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55 614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</w:tcPr>
                      <w:p w14:paraId="11B152AA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ABCFF79" w14:textId="2001B51B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-17.30</w:t>
                        </w:r>
                      </w:p>
                    </w:tc>
                  </w:tr>
                  <w:tr w:rsidR="00942037" w:rsidRPr="00503FE0" w14:paraId="0A9CB3ED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ABF76F5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6614" w14:textId="64138736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AFD546" w14:textId="4A4F938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695A744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3E7E19" w14:textId="5E90A6E1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110.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7846DF" w14:textId="41A89850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F439EEC" w14:textId="52F14492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65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0348946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A82E51E" w14:textId="5EFD39F8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242.1</w:t>
                        </w:r>
                      </w:p>
                    </w:tc>
                  </w:tr>
                  <w:tr w:rsidR="00942037" w:rsidRPr="00503FE0" w14:paraId="4B944A18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F4EE9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Foton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7302E2" w14:textId="45829A89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71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426175" w14:textId="1299C92C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114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A198AD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26AF026" w14:textId="7F7EC5FB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60.6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8BD0B4" w14:textId="0FA4D033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350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D23647" w14:textId="1CED12AA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263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78EDB3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E43D6CD" w14:textId="7B0D13F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-24.9</w:t>
                        </w:r>
                      </w:p>
                    </w:tc>
                  </w:tr>
                  <w:tr w:rsidR="00942037" w:rsidRPr="00503FE0" w14:paraId="4E8E5024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2EB4979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76E56C2" w14:textId="51BEC422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8 203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F034C56" w14:textId="69FEE9AF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9 348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C943C63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DDD5DD6" w14:textId="6E5EE3D9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14.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65933E" w14:textId="1B4D4D7D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38 620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3CE6359" w14:textId="51C69427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35 001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FC64584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65C048" w14:textId="48B6ECC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-9.4</w:t>
                        </w:r>
                      </w:p>
                    </w:tc>
                  </w:tr>
                  <w:tr w:rsidR="00942037" w:rsidRPr="00503FE0" w14:paraId="523638CC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4A54194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D1B611" w14:textId="5E231EE6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58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4261DA" w14:textId="08FC98A8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54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7B09A1A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D1489DF" w14:textId="0236DEF1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-6.9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FA1337" w14:textId="1563F689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149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FC011B3" w14:textId="72B444EE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253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673EF5E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8B2E635" w14:textId="7859FA46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69.8</w:t>
                        </w:r>
                      </w:p>
                    </w:tc>
                  </w:tr>
                  <w:tr w:rsidR="00942037" w:rsidRPr="00503FE0" w14:paraId="3A4CC409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52DD722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A2F1D7" w14:textId="3D5DC915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4 419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24B1AD" w14:textId="085AD42A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3 519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2C11B41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3F6B8D" w14:textId="19601506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-20.4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0DB906" w14:textId="080D4BAA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18 430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27FC284" w14:textId="17406C56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14 082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A5629A7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8D47E" w14:textId="5FFA3C77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-23.6</w:t>
                        </w:r>
                      </w:p>
                    </w:tc>
                  </w:tr>
                  <w:tr w:rsidR="00942037" w:rsidRPr="00503FE0" w14:paraId="4078528E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E095414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Isuzu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EB4FB2" w14:textId="33E9F498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180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5D1DA0" w14:textId="0AA94E37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198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B468BA6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6810FB" w14:textId="4957DB11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10.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60576F" w14:textId="3B0C447C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486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E0706AD" w14:textId="244DD6EC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642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981462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B52BF0E" w14:textId="614D4F33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32.1</w:t>
                        </w:r>
                      </w:p>
                    </w:tc>
                  </w:tr>
                  <w:tr w:rsidR="00942037" w:rsidRPr="00503FE0" w14:paraId="2AAD37F3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303DC96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325FE1" w14:textId="45A1C5D1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1 316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594F81A" w14:textId="1FB04666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1 011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EFEF494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5F9CAC6" w14:textId="052E47EE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-23.2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AE4F542" w14:textId="47D72F2F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7 453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A1AAF5" w14:textId="45C0BC0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4 122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1286BDF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6BF0EF2" w14:textId="6A0F693C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-44.7</w:t>
                        </w:r>
                      </w:p>
                    </w:tc>
                  </w:tr>
                  <w:tr w:rsidR="00942037" w:rsidRPr="00503FE0" w14:paraId="0AA14759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2483D8B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6DD649" w14:textId="1BF5D4EF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C291B9" w14:textId="5D35992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B5D52EE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33D72" w14:textId="0FAFF4EC" w:rsidR="00942037" w:rsidRPr="00942037" w:rsidRDefault="00771BAB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="00942037" w:rsidRPr="00942037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C98EEBF" w14:textId="3E979EC5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0BCEF0" w14:textId="3EDF2C6E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A0E6D7C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68AEC8A" w14:textId="640AD6E3" w:rsidR="00942037" w:rsidRPr="00942037" w:rsidRDefault="00771BAB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  <w:r w:rsidR="00942037" w:rsidRPr="00942037">
                          <w:rPr>
                            <w:sz w:val="13"/>
                            <w:szCs w:val="13"/>
                          </w:rPr>
                          <w:t>.</w:t>
                        </w:r>
                        <w:r>
                          <w:rPr>
                            <w:sz w:val="13"/>
                            <w:szCs w:val="13"/>
                          </w:rPr>
                          <w:t>0</w:t>
                        </w:r>
                      </w:p>
                    </w:tc>
                  </w:tr>
                  <w:tr w:rsidR="00942037" w:rsidRPr="00503FE0" w14:paraId="0B2C2C3F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83AD34F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Mercedes-</w:t>
                        </w:r>
                        <w:r w:rsidRPr="00B4463D">
                          <w:rPr>
                            <w:sz w:val="13"/>
                            <w:szCs w:val="13"/>
                            <w:shd w:val="clear" w:color="auto" w:fill="EDEDED"/>
                          </w:rPr>
                          <w:t>Benz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C95D75" w14:textId="4CA9C5B7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F133096" w14:textId="12923C0F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130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E3BD797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8CA8150" w14:textId="7AAD17A4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-41.2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BCFC284" w14:textId="3C1AC3A2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1 209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C65FD60" w14:textId="4435567F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535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FB600ED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4E4EA7" w14:textId="6BB2D471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-55.7</w:t>
                        </w:r>
                      </w:p>
                    </w:tc>
                  </w:tr>
                  <w:tr w:rsidR="00942037" w:rsidRPr="00503FE0" w14:paraId="38997AC0" w14:textId="77777777" w:rsidTr="001B6C3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8AA1C9E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118A7EC" w14:textId="742C09DB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55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9EEF05C" w14:textId="7587E8B3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86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7DB5B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CF6F50B" w14:textId="4D240768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56.4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238FAC" w14:textId="689AC746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212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44B89E2" w14:textId="4C238D9E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362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0F5791E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3461D2" w14:textId="248B8255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70.8</w:t>
                        </w:r>
                      </w:p>
                    </w:tc>
                  </w:tr>
                  <w:tr w:rsidR="00942037" w:rsidRPr="00503FE0" w14:paraId="0D947917" w14:textId="77777777" w:rsidTr="001B6C3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6D9D5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8DFC885" w14:textId="38A281DD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C1C982A" w14:textId="164FCA08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62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0067B25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3AF05E5" w14:textId="0E98AC42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-17.3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81F8A8" w14:textId="4DD52A39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317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12D3667" w14:textId="1E678A53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289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E8CBA13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7CB4EA2" w14:textId="6C77A8D1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-8.8</w:t>
                        </w:r>
                      </w:p>
                    </w:tc>
                  </w:tr>
                  <w:tr w:rsidR="00942037" w:rsidRPr="00503FE0" w14:paraId="41B51CC8" w14:textId="77777777" w:rsidTr="00106A47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3F631D6" w14:textId="77777777" w:rsidR="00942037" w:rsidRPr="00503FE0" w:rsidRDefault="00942037" w:rsidP="00942037">
                        <w:pPr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sz w:val="13"/>
                            <w:szCs w:val="13"/>
                          </w:rPr>
                          <w:t>No afiliadas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6E2A758" w14:textId="7B04B9D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03ADB8C" w14:textId="220DE989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0D055803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10E2FE0" w14:textId="4F3BC7EE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84F7479" w14:textId="7161378E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B342677" w14:textId="771B86D6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vAlign w:val="center"/>
                      </w:tcPr>
                      <w:p w14:paraId="7AB47B45" w14:textId="77777777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8E9F050" w14:textId="667ADF5C" w:rsidR="00942037" w:rsidRPr="000F58E2" w:rsidRDefault="00942037" w:rsidP="00942037">
                        <w:pPr>
                          <w:jc w:val="right"/>
                          <w:rPr>
                            <w:b/>
                            <w:bCs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</w:tr>
                  <w:tr w:rsidR="00942037" w:rsidRPr="00503FE0" w14:paraId="3D782F4C" w14:textId="77777777" w:rsidTr="00106A47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C1DF7E6" w14:textId="77777777" w:rsidR="00942037" w:rsidRPr="00503FE0" w:rsidRDefault="00942037" w:rsidP="00942037">
                        <w:pPr>
                          <w:rPr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sz w:val="13"/>
                            <w:szCs w:val="13"/>
                          </w:rPr>
                          <w:t>SHACMAN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4BC2B31" w14:textId="4A5FAA09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D1BB36" w14:textId="3F06951C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607DA3D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64C24EA" w14:textId="01EAFA79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230D4D1" w14:textId="5E5210FF" w:rsidR="00942037" w:rsidRPr="003A7E01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22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61050F" w14:textId="7889FC26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730BCD97" w14:textId="77777777" w:rsidR="00942037" w:rsidRPr="00503FE0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6DB1317" w14:textId="76544709" w:rsidR="00942037" w:rsidRPr="00942037" w:rsidRDefault="00942037" w:rsidP="00942037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 w:rsidRPr="00942037">
                          <w:rPr>
                            <w:sz w:val="13"/>
                            <w:szCs w:val="13"/>
                          </w:rPr>
                          <w:t>-100.0</w:t>
                        </w:r>
                      </w:p>
                    </w:tc>
                  </w:tr>
                  <w:tr w:rsidR="00EA75F9" w:rsidRPr="00503FE0" w14:paraId="1B41CF97" w14:textId="77777777" w:rsidTr="00FE3403">
                    <w:tc>
                      <w:tcPr>
                        <w:tcW w:w="0" w:type="auto"/>
                        <w:gridSpan w:val="9"/>
                        <w:tcBorders>
                          <w:top w:val="single" w:sz="4" w:space="0" w:color="C0C0C0"/>
                        </w:tcBorders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44" w:type="pct"/>
                          <w:tblCellSpacing w:w="0" w:type="dxa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302"/>
                        </w:tblGrid>
                        <w:tr w:rsidR="001937BC" w:rsidRPr="00503FE0" w14:paraId="141987B1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4617A4C9" w14:textId="7F148307" w:rsidR="001937BC" w:rsidRPr="001937BC" w:rsidRDefault="001937BC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</w:t>
                              </w:r>
                              <w:r w:rsidR="00283ED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revisadas</w:t>
                              </w:r>
                              <w:r w:rsidR="00D4547F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283ED0" w:rsidRPr="00503FE0" w14:paraId="55B3072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vAlign w:val="center"/>
                            </w:tcPr>
                            <w:p w14:paraId="169B0F9F" w14:textId="50F39D73" w:rsidR="00283ED0" w:rsidRPr="00283ED0" w:rsidRDefault="00283ED0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 xml:space="preserve">2/       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Cifras preliminares</w:t>
                              </w:r>
                              <w:r w:rsidR="00D4547F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:rsidRPr="00503FE0" w14:paraId="29C99490" w14:textId="77777777" w:rsidTr="00FE3403">
                          <w:trPr>
                            <w:tblCellSpacing w:w="0" w:type="dxa"/>
                          </w:trPr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7F6A3D96" w14:textId="0DDAA833" w:rsidR="00EA75F9" w:rsidRPr="00503FE0" w:rsidRDefault="00EA75F9" w:rsidP="00EA75F9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35550F89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665FE6DA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339139A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0685B9E4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7730F2A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4FB1E87D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4F35747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340"/>
                    <w:gridCol w:w="218"/>
                    <w:gridCol w:w="870"/>
                    <w:gridCol w:w="1996"/>
                    <w:gridCol w:w="218"/>
                    <w:gridCol w:w="870"/>
                  </w:tblGrid>
                  <w:tr w:rsidR="00EA75F9" w14:paraId="15F1677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B2104B6" w14:textId="20C8EEE9" w:rsidR="00EA75F9" w:rsidRDefault="00F57CCE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EA75F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BE8844" w14:textId="7FCCD0ED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13 045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47E83DA" w14:textId="390D841A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2025</w:t>
                        </w:r>
                        <w:r w:rsidR="00930137">
                          <w:rPr>
                            <w:sz w:val="13"/>
                            <w:szCs w:val="13"/>
                            <w:vertAlign w:val="superscript"/>
                          </w:rPr>
                          <w:t>1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4951271" w14:textId="1D42D428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55 817</w:t>
                        </w:r>
                      </w:p>
                    </w:tc>
                  </w:tr>
                  <w:tr w:rsidR="00EA75F9" w14:paraId="74BB8FF6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91C4315" w14:textId="2B61AE2E" w:rsidR="00EA75F9" w:rsidRDefault="00F57CCE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Mayo</w:t>
                        </w:r>
                        <w:r w:rsidR="00EA75F9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C46758F" w14:textId="14B98871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11 938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618F599" w14:textId="5D002A09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sz w:val="13"/>
                            <w:szCs w:val="13"/>
                          </w:rPr>
                          <w:t>mayo</w:t>
                        </w:r>
                        <w:r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281297">
                          <w:rPr>
                            <w:sz w:val="13"/>
                            <w:szCs w:val="13"/>
                          </w:rPr>
                          <w:t>2026</w:t>
                        </w:r>
                        <w:r w:rsidR="00431BAD">
                          <w:rPr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1E1C86">
                          <w:rPr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692B1CA" w14:textId="6AC1303D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45 530</w:t>
                        </w:r>
                      </w:p>
                    </w:tc>
                  </w:tr>
                  <w:tr w:rsidR="00EA75F9" w14:paraId="25D11C4F" w14:textId="77777777" w:rsidTr="00FE3403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5A8EBAB0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309CE88D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E92314F" w14:textId="1EA7B00A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-8.49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97A4D23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Variación %</w:t>
                        </w:r>
                      </w:p>
                    </w:tc>
                    <w:tc>
                      <w:tcPr>
                        <w:tcW w:w="150" w:type="dxa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03EDFC5A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FFFFFF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F6CADB" w14:textId="3DB4892F" w:rsidR="00EA75F9" w:rsidRDefault="000B260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-1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8</w:t>
                        </w:r>
                        <w:r>
                          <w:rPr>
                            <w:sz w:val="13"/>
                            <w:szCs w:val="13"/>
                          </w:rPr>
                          <w:t>.4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3</w:t>
                        </w:r>
                      </w:p>
                    </w:tc>
                  </w:tr>
                  <w:tr w:rsidR="00EA75F9" w14:paraId="59682C78" w14:textId="77777777" w:rsidTr="00FE3403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237D9FD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13B2B034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91E86F1" w14:textId="5C1DDD2F" w:rsidR="00EA75F9" w:rsidRDefault="00771BAB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 xml:space="preserve">1 </w:t>
                        </w:r>
                        <w:r>
                          <w:rPr>
                            <w:sz w:val="13"/>
                            <w:szCs w:val="13"/>
                          </w:rPr>
                          <w:t>107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332BB367" w14:textId="77777777" w:rsidR="00EA75F9" w:rsidRDefault="00EA75F9" w:rsidP="00EA75F9">
                        <w:pPr>
                          <w:jc w:val="lef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Diferencia</w:t>
                        </w:r>
                      </w:p>
                    </w:tc>
                    <w:tc>
                      <w:tcPr>
                        <w:tcW w:w="150" w:type="dxa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0" w:type="dxa"/>
                        </w:tcMar>
                        <w:vAlign w:val="center"/>
                      </w:tcPr>
                      <w:p w14:paraId="2E8E46D1" w14:textId="77777777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600" w:type="dxa"/>
                        <w:shd w:val="clear" w:color="auto" w:fill="EDEDED"/>
                        <w:tcMar>
                          <w:top w:w="15" w:type="dxa"/>
                          <w:left w:w="0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33F95F2" w14:textId="39910B45" w:rsidR="00EA75F9" w:rsidRDefault="00EA75F9" w:rsidP="00EA75F9">
                        <w:pPr>
                          <w:jc w:val="right"/>
                          <w:rPr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-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10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2</w:t>
                        </w:r>
                        <w:r w:rsidR="000B260B">
                          <w:rPr>
                            <w:sz w:val="13"/>
                            <w:szCs w:val="13"/>
                          </w:rPr>
                          <w:t>8</w:t>
                        </w:r>
                        <w:r w:rsidR="00771BAB">
                          <w:rPr>
                            <w:sz w:val="13"/>
                            <w:szCs w:val="13"/>
                          </w:rPr>
                          <w:t>7</w:t>
                        </w:r>
                      </w:p>
                    </w:tc>
                  </w:tr>
                  <w:tr w:rsidR="00EA75F9" w14:paraId="0F01EB3C" w14:textId="77777777" w:rsidTr="00FE3403">
                    <w:tc>
                      <w:tcPr>
                        <w:tcW w:w="0" w:type="auto"/>
                        <w:gridSpan w:val="6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tbl>
                        <w:tblPr>
                          <w:tblW w:w="4816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22"/>
                        </w:tblGrid>
                        <w:tr w:rsidR="005931C9" w14:paraId="2CC1B50F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71678E0E" w14:textId="15E306F4" w:rsidR="005931C9" w:rsidRPr="005931C9" w:rsidRDefault="005931C9" w:rsidP="00EA75F9">
                              <w:pPr>
                                <w:jc w:val="left"/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45388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930137" w14:paraId="7F62E53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27ABA843" w14:textId="418E8586" w:rsidR="00930137" w:rsidRPr="00417AAE" w:rsidRDefault="005931C9" w:rsidP="00EA75F9">
                              <w:pPr>
                                <w:jc w:val="left"/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="00930137"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 w:rsidR="0093013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 w:rsidR="00930137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45388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EA75F9" w14:paraId="7AE46215" w14:textId="77777777" w:rsidTr="005931C9">
                          <w:tc>
                            <w:tcPr>
                              <w:tcW w:w="5000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0C7EE358" w14:textId="0447CC59" w:rsidR="00EA75F9" w:rsidRDefault="00EA75F9" w:rsidP="00EA75F9">
                              <w:pPr>
                                <w:jc w:val="left"/>
                                <w:rPr>
                                  <w:sz w:val="11"/>
                                  <w:szCs w:val="11"/>
                                </w:rPr>
                              </w:pPr>
                              <w:r w:rsidRPr="00417AAE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761D06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="00D01540"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417AA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2693CBE6" w14:textId="77777777" w:rsidR="00EA75F9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0D4FF34C" w14:textId="77777777" w:rsidR="00754818" w:rsidRDefault="00754818" w:rsidP="00027610">
                  <w:pPr>
                    <w:rPr>
                      <w:sz w:val="13"/>
                      <w:szCs w:val="13"/>
                    </w:rPr>
                  </w:pPr>
                </w:p>
              </w:tc>
            </w:tr>
            <w:tr w:rsidR="00754818" w14:paraId="59D95774" w14:textId="77777777" w:rsidTr="00C97F5C">
              <w:trPr>
                <w:tblCellSpacing w:w="15" w:type="dxa"/>
              </w:trPr>
              <w:tc>
                <w:tcPr>
                  <w:tcW w:w="0" w:type="auto"/>
                  <w:tcMar>
                    <w:top w:w="75" w:type="dxa"/>
                    <w:left w:w="15" w:type="dxa"/>
                    <w:bottom w:w="15" w:type="dxa"/>
                    <w:right w:w="15" w:type="dxa"/>
                  </w:tcMar>
                  <w:vAlign w:val="center"/>
                  <w:hideMark/>
                </w:tcPr>
                <w:p w14:paraId="50C2BCFF" w14:textId="77777777" w:rsidR="00754818" w:rsidRDefault="00754818" w:rsidP="00027610">
                  <w:pPr>
                    <w:jc w:val="center"/>
                    <w:rPr>
                      <w:b/>
                      <w:bCs/>
                      <w:sz w:val="18"/>
                      <w:szCs w:val="18"/>
                    </w:rPr>
                  </w:pPr>
                  <w:r w:rsidRPr="00FD28CE">
                    <w:rPr>
                      <w:rFonts w:ascii="Arial Negrita" w:hAnsi="Arial Negrita"/>
                      <w:b/>
                      <w:bCs/>
                      <w:color w:val="003057"/>
                      <w:sz w:val="18"/>
                      <w:szCs w:val="18"/>
                    </w:rPr>
                    <w:t>Exportación de vehículos pesados</w:t>
                  </w:r>
                  <w:r>
                    <w:rPr>
                      <w:b/>
                      <w:bCs/>
                      <w:sz w:val="18"/>
                      <w:szCs w:val="18"/>
                    </w:rPr>
                    <w:t xml:space="preserve"> </w:t>
                  </w:r>
                </w:p>
              </w:tc>
            </w:tr>
            <w:tr w:rsidR="00754818" w14:paraId="5F5C83FD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14:paraId="01FCEEA9" w14:textId="77777777" w:rsidR="00754818" w:rsidRDefault="00754818" w:rsidP="00027610">
                  <w:pPr>
                    <w:jc w:val="center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(número de unidades y variación porcentual)</w:t>
                  </w:r>
                </w:p>
              </w:tc>
            </w:tr>
            <w:tr w:rsidR="00754818" w14:paraId="1672F4E9" w14:textId="77777777" w:rsidTr="00C97F5C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2342"/>
                    <w:gridCol w:w="528"/>
                    <w:gridCol w:w="528"/>
                    <w:gridCol w:w="71"/>
                    <w:gridCol w:w="419"/>
                    <w:gridCol w:w="528"/>
                    <w:gridCol w:w="528"/>
                    <w:gridCol w:w="71"/>
                    <w:gridCol w:w="497"/>
                  </w:tblGrid>
                  <w:tr w:rsidR="00EA75F9" w:rsidRPr="00503FE0" w14:paraId="7403B91B" w14:textId="77777777" w:rsidTr="00FE3403">
                    <w:tc>
                      <w:tcPr>
                        <w:tcW w:w="0" w:type="auto"/>
                        <w:vMerge w:val="restart"/>
                        <w:shd w:val="clear" w:color="auto" w:fill="80DDD7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2DA28743" w14:textId="77777777" w:rsidR="00EA75F9" w:rsidRPr="00503FE0" w:rsidRDefault="00EA75F9" w:rsidP="00EA75F9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Marca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4F2BDC99" w14:textId="64343962" w:rsidR="00EA75F9" w:rsidRPr="00503FE0" w:rsidRDefault="00F57CCE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  <w:tc>
                      <w:tcPr>
                        <w:tcW w:w="0" w:type="auto"/>
                        <w:gridSpan w:val="4"/>
                        <w:shd w:val="clear" w:color="auto" w:fill="80DDD7"/>
                        <w:vAlign w:val="center"/>
                        <w:hideMark/>
                      </w:tcPr>
                      <w:p w14:paraId="60BAA974" w14:textId="520AC75A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Enero-</w:t>
                        </w:r>
                        <w:r w:rsidR="00F57CCE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mayo</w:t>
                        </w:r>
                      </w:p>
                    </w:tc>
                  </w:tr>
                  <w:tr w:rsidR="00EA75F9" w:rsidRPr="00503FE0" w14:paraId="7542D52D" w14:textId="77777777" w:rsidTr="00FE3403">
                    <w:tc>
                      <w:tcPr>
                        <w:tcW w:w="0" w:type="auto"/>
                        <w:vMerge/>
                        <w:vAlign w:val="center"/>
                        <w:hideMark/>
                      </w:tcPr>
                      <w:p w14:paraId="4DE12536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515D71BE" w14:textId="3475E24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08E159CC" w14:textId="0154622F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483E9D6F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252A7940" w14:textId="2F9C314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2025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1/</w:t>
                        </w:r>
                      </w:p>
                    </w:tc>
                    <w:tc>
                      <w:tcPr>
                        <w:tcW w:w="0" w:type="auto"/>
                        <w:shd w:val="clear" w:color="auto" w:fill="BDEDEA"/>
                        <w:vAlign w:val="center"/>
                        <w:hideMark/>
                      </w:tcPr>
                      <w:p w14:paraId="697A627E" w14:textId="5453B3F3" w:rsidR="00EA75F9" w:rsidRPr="00503FE0" w:rsidRDefault="00281297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2026</w:t>
                        </w:r>
                        <w:r w:rsidR="00C50A2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2</w:t>
                        </w:r>
                        <w:r w:rsidR="00930137" w:rsidRPr="00930137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  <w:vertAlign w:val="superscript"/>
                          </w:rPr>
                          <w:t>/</w:t>
                        </w:r>
                      </w:p>
                    </w:tc>
                    <w:tc>
                      <w:tcPr>
                        <w:tcW w:w="0" w:type="auto"/>
                        <w:gridSpan w:val="2"/>
                        <w:shd w:val="clear" w:color="auto" w:fill="BDEDEA"/>
                        <w:vAlign w:val="center"/>
                        <w:hideMark/>
                      </w:tcPr>
                      <w:p w14:paraId="1721583D" w14:textId="77777777" w:rsidR="00EA75F9" w:rsidRPr="00503FE0" w:rsidRDefault="00EA75F9" w:rsidP="00EA75F9">
                        <w:pPr>
                          <w:jc w:val="center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Var. %</w:t>
                        </w:r>
                      </w:p>
                    </w:tc>
                  </w:tr>
                  <w:tr w:rsidR="00771BAB" w:rsidRPr="00503FE0" w14:paraId="060E385A" w14:textId="77777777" w:rsidTr="00CE464D"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FF92852" w14:textId="77777777" w:rsidR="00771BAB" w:rsidRPr="00503FE0" w:rsidRDefault="00771BAB" w:rsidP="00771BAB">
                        <w:pPr>
                          <w:jc w:val="lef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Total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8C86C4" w14:textId="3B70C370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13 045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E1AD0CB" w14:textId="4AC58F80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11 938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35C8A914" w14:textId="77777777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E0B39FB" w14:textId="577DB109" w:rsidR="00771BAB" w:rsidRPr="000F58E2" w:rsidRDefault="00F53137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-</w:t>
                        </w:r>
                        <w:r w:rsidR="00771BAB" w:rsidRPr="000F58E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8.49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FBC4A98" w14:textId="7718A59D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55 817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867F2A" w14:textId="5C816F4A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sz w:val="13"/>
                            <w:szCs w:val="13"/>
                          </w:rPr>
                          <w:t>45 530</w:t>
                        </w: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3C92EDA" w14:textId="77777777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C0C0C0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8170456" w14:textId="7623A5E3" w:rsidR="00771BAB" w:rsidRPr="000F58E2" w:rsidRDefault="00771BAB" w:rsidP="00771BAB">
                        <w:pPr>
                          <w:jc w:val="right"/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</w:pPr>
                        <w:r w:rsidRPr="000F58E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-1</w:t>
                        </w:r>
                        <w:r w:rsidR="000F58E2" w:rsidRPr="000F58E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8</w:t>
                        </w:r>
                        <w:r w:rsidRPr="000F58E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.4</w:t>
                        </w:r>
                        <w:r w:rsidR="000F58E2" w:rsidRPr="000F58E2">
                          <w:rPr>
                            <w:b/>
                            <w:bCs/>
                            <w:color w:val="000000" w:themeColor="text1"/>
                            <w:sz w:val="13"/>
                            <w:szCs w:val="13"/>
                          </w:rPr>
                          <w:t>3</w:t>
                        </w:r>
                      </w:p>
                    </w:tc>
                  </w:tr>
                  <w:tr w:rsidR="00771BAB" w:rsidRPr="00503FE0" w14:paraId="5999EC6A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A9497C1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Dina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18EB6C1" w14:textId="428DEBEF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B05FCAE" w14:textId="76C2941A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FBB6EA2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4902B60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9DCB25B" w14:textId="30A6E3E5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2B3148B" w14:textId="004500B1" w:rsidR="00771BAB" w:rsidRPr="000B260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0B260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B27D6E8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26C8E3F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503FE0" w14:paraId="043219B8" w14:textId="77777777" w:rsidTr="00CE464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10F7D12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Freightliner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A3DD7DB" w14:textId="0EFA3318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7 928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18ECEDE" w14:textId="45314CF7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>8 775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EA2E594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4E2AD1" w14:textId="712893FA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10.7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3CD7BC7" w14:textId="3DED6436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36 420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D1251B2" w14:textId="70845908" w:rsidR="00771BAB" w:rsidRPr="000B260B" w:rsidRDefault="000F58E2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33 282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2D4C952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083C1659" w14:textId="104E2F4F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 w:rsidR="000F58E2">
                          <w:rPr>
                            <w:color w:val="000000"/>
                            <w:sz w:val="13"/>
                            <w:szCs w:val="13"/>
                          </w:rPr>
                          <w:t>8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.</w:t>
                        </w:r>
                        <w:r w:rsidR="000F58E2">
                          <w:rPr>
                            <w:color w:val="000000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</w:tr>
                  <w:tr w:rsidR="00771BAB" w:rsidRPr="00503FE0" w14:paraId="476A1435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111162F7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Hino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630E5D45" w14:textId="61194594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91CFB1B" w14:textId="4EAB158C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7DA08E3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293AA47" w14:textId="5C932ACE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5F86061" w14:textId="0D247AC1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4962302" w14:textId="638ABCCA" w:rsidR="00771BAB" w:rsidRPr="000B260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0B260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4EC9DF4A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187F260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503FE0" w14:paraId="650A0060" w14:textId="77777777" w:rsidTr="00CE464D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960C18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International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65AE290" w14:textId="0B08B477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4 441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77B29317" w14:textId="3C8425C2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>2 926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8C1BEF6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BC7A288" w14:textId="576753F9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34.1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14B319F8" w14:textId="6E8EC8A2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16 566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5F7FB69" w14:textId="51625989" w:rsidR="00771BAB" w:rsidRPr="000B260B" w:rsidRDefault="000F58E2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sz w:val="13"/>
                            <w:szCs w:val="13"/>
                          </w:rPr>
                          <w:t>11 223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574CD74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CFA9A9A" w14:textId="7C96FA58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3</w:t>
                        </w:r>
                        <w:r w:rsidR="000F58E2">
                          <w:rPr>
                            <w:color w:val="000000"/>
                            <w:sz w:val="13"/>
                            <w:szCs w:val="13"/>
                          </w:rPr>
                          <w:t>2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.</w:t>
                        </w:r>
                        <w:r w:rsidR="000F58E2">
                          <w:rPr>
                            <w:color w:val="000000"/>
                            <w:sz w:val="13"/>
                            <w:szCs w:val="13"/>
                          </w:rPr>
                          <w:t>3</w:t>
                        </w:r>
                      </w:p>
                    </w:tc>
                  </w:tr>
                  <w:tr w:rsidR="00771BAB" w:rsidRPr="00503FE0" w14:paraId="1F6BB5FA" w14:textId="77777777" w:rsidTr="00CE464D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BBD5B96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Kenworth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A6F54DF" w14:textId="60B866F5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 xml:space="preserve"> 676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5C17BE82" w14:textId="5D4BC22E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237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5F476B8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E7B1D20" w14:textId="53B82A84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64.9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34193BE1" w14:textId="6FC15F96" w:rsidR="00771BAB" w:rsidRPr="003A7E01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3A7E01">
                          <w:rPr>
                            <w:sz w:val="13"/>
                            <w:szCs w:val="13"/>
                          </w:rPr>
                          <w:t>2 816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471AE5C1" w14:textId="4FBACDDD" w:rsidR="00771BAB" w:rsidRPr="000B260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0B260B">
                          <w:rPr>
                            <w:sz w:val="13"/>
                            <w:szCs w:val="13"/>
                          </w:rPr>
                          <w:t xml:space="preserve"> </w:t>
                        </w:r>
                        <w:r w:rsidR="000F58E2">
                          <w:rPr>
                            <w:sz w:val="13"/>
                            <w:szCs w:val="13"/>
                          </w:rPr>
                          <w:t>1 025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6DECEDBC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5693038" w14:textId="228BC97F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63.</w:t>
                        </w:r>
                        <w:r w:rsidR="000F58E2">
                          <w:rPr>
                            <w:color w:val="000000"/>
                            <w:sz w:val="13"/>
                            <w:szCs w:val="13"/>
                          </w:rPr>
                          <w:t>6</w:t>
                        </w:r>
                      </w:p>
                    </w:tc>
                  </w:tr>
                  <w:tr w:rsidR="00771BAB" w:rsidRPr="00503FE0" w14:paraId="70115B0F" w14:textId="77777777" w:rsidTr="00DD06E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0231054D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MAN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2DA50768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2F19EF9C" w14:textId="4BFAED9C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10A0173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7E66115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C274755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E86684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23B19951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F537737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503FE0" w14:paraId="245769DE" w14:textId="77777777" w:rsidTr="00DD06EA"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64DF45CF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Volkswagen Camiones y Autobuses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485FDAC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361A9C5" w14:textId="1549EA19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54BAAED3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18D1C0B4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41DA6A05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322173B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7DE23554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FFFFFF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6A24E44E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</w:tr>
                  <w:tr w:rsidR="00771BAB" w:rsidRPr="00503FE0" w14:paraId="2BDFDF41" w14:textId="77777777" w:rsidTr="00DD06EA"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75" w:type="dxa"/>
                          <w:bottom w:w="15" w:type="dxa"/>
                          <w:right w:w="15" w:type="dxa"/>
                        </w:tcMar>
                        <w:vAlign w:val="center"/>
                        <w:hideMark/>
                      </w:tcPr>
                      <w:p w14:paraId="488521D8" w14:textId="77777777" w:rsidR="00771BAB" w:rsidRPr="00503FE0" w:rsidRDefault="00771BAB" w:rsidP="00771BAB">
                        <w:pPr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Volvo Buses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6703E26" w14:textId="10789195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hideMark/>
                      </w:tcPr>
                      <w:p w14:paraId="0B0D1A1D" w14:textId="430E3E60" w:rsidR="00771BAB" w:rsidRPr="00771BAB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771BAB">
                          <w:rPr>
                            <w:sz w:val="13"/>
                            <w:szCs w:val="13"/>
                          </w:rPr>
                          <w:t xml:space="preserve"> 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10AF8A01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394DF612" w14:textId="27C52B48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0.0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7EE5E2BB" w14:textId="3AED7EC8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15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4382A1A" w14:textId="4DDAE9D2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45" w:type="dxa"/>
                          <w:bottom w:w="15" w:type="dxa"/>
                          <w:right w:w="15" w:type="dxa"/>
                        </w:tcMar>
                        <w:vAlign w:val="center"/>
                      </w:tcPr>
                      <w:p w14:paraId="09B3FF31" w14:textId="77777777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</w:p>
                    </w:tc>
                    <w:tc>
                      <w:tcPr>
                        <w:tcW w:w="0" w:type="auto"/>
                        <w:shd w:val="clear" w:color="auto" w:fill="EDEDED"/>
                        <w:tcMar>
                          <w:top w:w="15" w:type="dxa"/>
                          <w:left w:w="1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p w14:paraId="5951A2D0" w14:textId="7A9D832E" w:rsidR="00771BAB" w:rsidRPr="00503FE0" w:rsidRDefault="00771BAB" w:rsidP="00771BAB">
                        <w:pPr>
                          <w:jc w:val="right"/>
                          <w:rPr>
                            <w:color w:val="000000"/>
                            <w:sz w:val="13"/>
                            <w:szCs w:val="13"/>
                          </w:rPr>
                        </w:pPr>
                        <w:r w:rsidRPr="00503FE0">
                          <w:rPr>
                            <w:color w:val="000000"/>
                            <w:sz w:val="13"/>
                            <w:szCs w:val="13"/>
                          </w:rPr>
                          <w:t>-</w:t>
                        </w:r>
                        <w:r>
                          <w:rPr>
                            <w:color w:val="000000"/>
                            <w:sz w:val="13"/>
                            <w:szCs w:val="13"/>
                          </w:rPr>
                          <w:t>100.0</w:t>
                        </w:r>
                      </w:p>
                    </w:tc>
                  </w:tr>
                  <w:tr w:rsidR="00EA75F9" w:rsidRPr="00503FE0" w14:paraId="401A740D" w14:textId="77777777" w:rsidTr="00FE3403">
                    <w:tc>
                      <w:tcPr>
                        <w:tcW w:w="0" w:type="auto"/>
                        <w:gridSpan w:val="9"/>
                        <w:tcMar>
                          <w:top w:w="15" w:type="dxa"/>
                          <w:left w:w="75" w:type="dxa"/>
                          <w:bottom w:w="15" w:type="dxa"/>
                          <w:right w:w="75" w:type="dxa"/>
                        </w:tcMar>
                        <w:vAlign w:val="center"/>
                        <w:hideMark/>
                      </w:tcPr>
                      <w:tbl>
                        <w:tblPr>
                          <w:tblW w:w="4920" w:type="pct"/>
                          <w:tblCellMar>
                            <w:top w:w="15" w:type="dxa"/>
                            <w:left w:w="15" w:type="dxa"/>
                            <w:bottom w:w="15" w:type="dxa"/>
                            <w:right w:w="15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5276"/>
                        </w:tblGrid>
                        <w:tr w:rsidR="00C50A22" w:rsidRPr="00503FE0" w14:paraId="0C932164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4B27083" w14:textId="07BE752C" w:rsidR="00C50A22" w:rsidRPr="00503FE0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1/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Cifras revisadas</w:t>
                              </w:r>
                              <w:r w:rsidR="006A150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503FE0" w14:paraId="1B546BEF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</w:tcPr>
                            <w:p w14:paraId="4F3E1264" w14:textId="30A1DD65" w:rsidR="00C50A22" w:rsidRPr="00503FE0" w:rsidRDefault="00C50A22" w:rsidP="00C50A22">
                              <w:pP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</w:pPr>
                              <w:r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2</w:t>
                              </w:r>
                              <w:r w:rsidRPr="00930137">
                                <w:rPr>
                                  <w:color w:val="4D565E"/>
                                  <w:sz w:val="10"/>
                                  <w:szCs w:val="10"/>
                                  <w:vertAlign w:val="superscript"/>
                                </w:rPr>
                                <w:t>/</w:t>
                              </w:r>
                              <w:r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          </w:t>
                              </w:r>
                              <w:r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Cifras preliminares</w:t>
                              </w:r>
                              <w:r w:rsidR="006A150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  <w:tr w:rsidR="00C50A22" w:rsidRPr="00503FE0" w14:paraId="64D62BF6" w14:textId="77777777" w:rsidTr="00C50A22">
                          <w:tc>
                            <w:tcPr>
                              <w:tcW w:w="4943" w:type="pct"/>
                              <w:tcMar>
                                <w:top w:w="15" w:type="dxa"/>
                                <w:left w:w="0" w:type="dxa"/>
                                <w:bottom w:w="15" w:type="dxa"/>
                                <w:right w:w="15" w:type="dxa"/>
                              </w:tcMar>
                              <w:vAlign w:val="center"/>
                              <w:hideMark/>
                            </w:tcPr>
                            <w:p w14:paraId="46848459" w14:textId="36DD3F2A" w:rsidR="00C50A22" w:rsidRPr="00503FE0" w:rsidRDefault="00C50A22" w:rsidP="00C50A22">
                              <w:pPr>
                                <w:rPr>
                                  <w:sz w:val="11"/>
                                  <w:szCs w:val="11"/>
                                </w:rPr>
                              </w:pPr>
                              <w:r w:rsidRPr="00503FE0">
                                <w:rPr>
                                  <w:rFonts w:eastAsiaTheme="minorEastAsia"/>
                                  <w:color w:val="4D565E"/>
                                  <w:sz w:val="10"/>
                                  <w:szCs w:val="10"/>
                                </w:rPr>
                                <w:t>Fuente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: 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inegi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 Registro Administrativo de la Industria Automotriz de Vehículos Pesados (</w:t>
                              </w:r>
                              <w:r w:rsidRPr="00503FE0">
                                <w:rPr>
                                  <w:smallCaps/>
                                  <w:color w:val="4D565E"/>
                                  <w:sz w:val="10"/>
                                  <w:szCs w:val="10"/>
                                </w:rPr>
                                <w:t>raiavp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), </w:t>
                              </w:r>
                              <w:r w:rsidR="00F57CCE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mayo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 xml:space="preserve"> de </w:t>
                              </w:r>
                              <w:r w:rsidR="00281297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2026</w:t>
                              </w:r>
                              <w:r w:rsidRPr="00503FE0">
                                <w:rPr>
                                  <w:color w:val="4D565E"/>
                                  <w:sz w:val="10"/>
                                  <w:szCs w:val="10"/>
                                </w:rPr>
                                <w:t>.</w:t>
                              </w:r>
                            </w:p>
                          </w:tc>
                        </w:tr>
                      </w:tbl>
                      <w:p w14:paraId="07617036" w14:textId="77777777" w:rsidR="00EA75F9" w:rsidRPr="00503FE0" w:rsidRDefault="00EA75F9" w:rsidP="00EA75F9">
                        <w:pPr>
                          <w:rPr>
                            <w:color w:val="000000"/>
                            <w:sz w:val="11"/>
                            <w:szCs w:val="11"/>
                          </w:rPr>
                        </w:pPr>
                      </w:p>
                    </w:tc>
                  </w:tr>
                </w:tbl>
                <w:p w14:paraId="2CA6CF7F" w14:textId="77777777" w:rsidR="00754818" w:rsidRDefault="00754818" w:rsidP="00027610">
                  <w:pPr>
                    <w:spacing w:before="150"/>
                    <w:rPr>
                      <w:sz w:val="13"/>
                      <w:szCs w:val="13"/>
                    </w:rPr>
                  </w:pPr>
                </w:p>
              </w:tc>
            </w:tr>
          </w:tbl>
          <w:p w14:paraId="532A43D8" w14:textId="0127C442" w:rsidR="00754818" w:rsidRDefault="00754818" w:rsidP="00027610">
            <w:pPr>
              <w:rPr>
                <w:sz w:val="15"/>
                <w:szCs w:val="15"/>
              </w:rPr>
            </w:pPr>
          </w:p>
        </w:tc>
      </w:tr>
    </w:tbl>
    <w:p w14:paraId="2F64CBEF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</w:pPr>
    </w:p>
    <w:p w14:paraId="621A7B86" w14:textId="77777777" w:rsidR="00081DB8" w:rsidRDefault="00081DB8" w:rsidP="00817988">
      <w:pPr>
        <w:tabs>
          <w:tab w:val="left" w:pos="678"/>
          <w:tab w:val="center" w:pos="4987"/>
        </w:tabs>
        <w:jc w:val="left"/>
        <w:rPr>
          <w:b/>
          <w:bCs/>
          <w:smallCaps/>
          <w:sz w:val="26"/>
          <w:szCs w:val="26"/>
        </w:rPr>
        <w:sectPr w:rsidR="00081DB8" w:rsidSect="002842F5">
          <w:headerReference w:type="default" r:id="rId16"/>
          <w:headerReference w:type="first" r:id="rId17"/>
          <w:pgSz w:w="12242" w:h="15842" w:code="1"/>
          <w:pgMar w:top="2126" w:right="284" w:bottom="992" w:left="284" w:header="284" w:footer="403" w:gutter="0"/>
          <w:pgNumType w:start="1"/>
          <w:cols w:space="720"/>
          <w:titlePg/>
          <w:docGrid w:linePitch="360"/>
        </w:sectPr>
      </w:pPr>
    </w:p>
    <w:p w14:paraId="1623E58C" w14:textId="77777777" w:rsidR="009F0973" w:rsidRDefault="009F0973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</w:p>
    <w:p w14:paraId="6289A65B" w14:textId="0DDDEEEE" w:rsidR="00C7735C" w:rsidRPr="0057422A" w:rsidRDefault="0057422A" w:rsidP="0057422A">
      <w:pPr>
        <w:pStyle w:val="Prrafodelista"/>
        <w:ind w:left="1080"/>
        <w:jc w:val="center"/>
        <w:rPr>
          <w:b/>
          <w:bCs/>
          <w:smallCaps/>
          <w:sz w:val="26"/>
          <w:szCs w:val="26"/>
        </w:rPr>
      </w:pPr>
      <w:r>
        <w:rPr>
          <w:b/>
          <w:bCs/>
          <w:smallCaps/>
          <w:sz w:val="26"/>
          <w:szCs w:val="26"/>
        </w:rPr>
        <w:lastRenderedPageBreak/>
        <w:t>i. fic</w:t>
      </w:r>
      <w:r w:rsidR="00EA034F">
        <w:rPr>
          <w:b/>
          <w:bCs/>
          <w:smallCaps/>
          <w:sz w:val="26"/>
          <w:szCs w:val="26"/>
        </w:rPr>
        <w:t>ha metodológica</w:t>
      </w:r>
    </w:p>
    <w:p w14:paraId="6B715560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tbl>
      <w:tblPr>
        <w:tblStyle w:val="Tablaconcuadrcula"/>
        <w:tblW w:w="4337" w:type="pct"/>
        <w:tblInd w:w="846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CellMar>
          <w:left w:w="85" w:type="dxa"/>
          <w:right w:w="85" w:type="dxa"/>
        </w:tblCellMar>
        <w:tblLook w:val="04A0" w:firstRow="1" w:lastRow="0" w:firstColumn="1" w:lastColumn="0" w:noHBand="0" w:noVBand="1"/>
      </w:tblPr>
      <w:tblGrid>
        <w:gridCol w:w="2331"/>
        <w:gridCol w:w="7590"/>
      </w:tblGrid>
      <w:tr w:rsidR="0057422A" w:rsidRPr="00BD46BA" w14:paraId="0E6D2BAA" w14:textId="77777777" w:rsidTr="005D317D">
        <w:trPr>
          <w:trHeight w:val="2126"/>
        </w:trPr>
        <w:tc>
          <w:tcPr>
            <w:tcW w:w="1175" w:type="pct"/>
            <w:vAlign w:val="center"/>
          </w:tcPr>
          <w:p w14:paraId="4F47F5FD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Antecedentes</w:t>
            </w:r>
          </w:p>
        </w:tc>
        <w:tc>
          <w:tcPr>
            <w:tcW w:w="3825" w:type="pct"/>
            <w:vAlign w:val="center"/>
          </w:tcPr>
          <w:p w14:paraId="2A798046" w14:textId="77777777" w:rsidR="00FC1CCA" w:rsidRDefault="00FC1CCA" w:rsidP="00FA0B9E">
            <w:pPr>
              <w:rPr>
                <w:lang w:val="es-MX"/>
              </w:rPr>
            </w:pPr>
          </w:p>
          <w:p w14:paraId="3203497B" w14:textId="39AF6FBC" w:rsidR="0057422A" w:rsidRDefault="0057422A" w:rsidP="00FA0B9E">
            <w:pPr>
              <w:rPr>
                <w:lang w:val="es-MX"/>
              </w:rPr>
            </w:pPr>
            <w:r w:rsidRPr="00983C42">
              <w:rPr>
                <w:lang w:val="es-MX"/>
              </w:rPr>
              <w:t>La información</w:t>
            </w:r>
            <w:r>
              <w:rPr>
                <w:lang w:val="es-MX"/>
              </w:rPr>
              <w:t xml:space="preserve"> de la</w:t>
            </w:r>
            <w:r w:rsidR="005F1E67">
              <w:rPr>
                <w:lang w:val="es-MX"/>
              </w:rPr>
              <w:t>s ventas</w:t>
            </w:r>
            <w:r>
              <w:rPr>
                <w:lang w:val="es-MX"/>
              </w:rPr>
              <w:t xml:space="preserve"> en el mercado interno, producción</w:t>
            </w:r>
            <w:r w:rsidR="00325A79">
              <w:rPr>
                <w:lang w:val="es-MX"/>
              </w:rPr>
              <w:t>, importación</w:t>
            </w:r>
            <w:r>
              <w:rPr>
                <w:lang w:val="es-MX"/>
              </w:rPr>
              <w:t xml:space="preserve"> y exportación proviene del Registro Administrativo de la Industria Automotriz de Vehículos Pesados (</w:t>
            </w:r>
            <w:r>
              <w:rPr>
                <w:smallCaps/>
                <w:lang w:val="es-MX"/>
              </w:rPr>
              <w:t>raiavp</w:t>
            </w:r>
            <w:r>
              <w:rPr>
                <w:lang w:val="es-MX"/>
              </w:rPr>
              <w:t>), el cual integra los resultados de las</w:t>
            </w:r>
            <w:r w:rsidR="002F62DF">
              <w:rPr>
                <w:lang w:val="es-MX"/>
              </w:rPr>
              <w:t xml:space="preserve"> </w:t>
            </w:r>
            <w:r w:rsidR="00FB4623">
              <w:rPr>
                <w:lang w:val="es-MX"/>
              </w:rPr>
              <w:t>10</w:t>
            </w:r>
            <w:r w:rsidRPr="0057422A">
              <w:rPr>
                <w:lang w:val="es-MX"/>
              </w:rPr>
              <w:t xml:space="preserve"> empresas afiliadas a la Asociación Nacional de Productores de Autobuses, Camiones y </w:t>
            </w:r>
            <w:r w:rsidRPr="00215FEB">
              <w:rPr>
                <w:lang w:val="es-MX"/>
              </w:rPr>
              <w:t>Tractocamiones A.</w:t>
            </w:r>
            <w:r w:rsidR="0012518D" w:rsidRPr="00215FEB">
              <w:rPr>
                <w:lang w:val="es-MX"/>
              </w:rPr>
              <w:t xml:space="preserve"> </w:t>
            </w:r>
            <w:r w:rsidRPr="00215FEB">
              <w:rPr>
                <w:lang w:val="es-MX"/>
              </w:rPr>
              <w:t>C. (</w:t>
            </w:r>
            <w:r w:rsidR="00FA196E" w:rsidRPr="00215FEB">
              <w:rPr>
                <w:smallCaps/>
                <w:lang w:val="es-MX"/>
              </w:rPr>
              <w:t>anpact</w:t>
            </w:r>
            <w:r w:rsidRPr="00215FEB">
              <w:rPr>
                <w:lang w:val="es-MX"/>
              </w:rPr>
              <w:t xml:space="preserve">), </w:t>
            </w:r>
            <w:r w:rsidR="00FB4623" w:rsidRPr="00215FEB">
              <w:rPr>
                <w:lang w:val="es-MX"/>
              </w:rPr>
              <w:t>así como</w:t>
            </w:r>
            <w:r w:rsidR="00F41DB8">
              <w:rPr>
                <w:lang w:val="es-MX"/>
              </w:rPr>
              <w:t xml:space="preserve"> </w:t>
            </w:r>
            <w:r w:rsidR="006A1500">
              <w:rPr>
                <w:lang w:val="es-MX"/>
              </w:rPr>
              <w:t>3</w:t>
            </w:r>
            <w:r w:rsidR="00FB4623" w:rsidRPr="00215FEB">
              <w:rPr>
                <w:lang w:val="es-MX"/>
              </w:rPr>
              <w:t xml:space="preserve"> empresas no afiliadas, </w:t>
            </w:r>
            <w:r w:rsidR="00EA165B" w:rsidRPr="00215FEB">
              <w:rPr>
                <w:lang w:val="es-MX"/>
              </w:rPr>
              <w:t>para publicar los resultados de las 1</w:t>
            </w:r>
            <w:r w:rsidR="006A1500">
              <w:rPr>
                <w:lang w:val="es-MX"/>
              </w:rPr>
              <w:t>7</w:t>
            </w:r>
            <w:r w:rsidR="00EA165B" w:rsidRPr="00215FEB">
              <w:rPr>
                <w:lang w:val="es-MX"/>
              </w:rPr>
              <w:t xml:space="preserve"> marcas que comercializan y/o producen en México.</w:t>
            </w:r>
          </w:p>
          <w:p w14:paraId="3190788B" w14:textId="32513B69" w:rsidR="009F0973" w:rsidRPr="009F0973" w:rsidRDefault="009F0973" w:rsidP="00FA0B9E">
            <w:pPr>
              <w:rPr>
                <w:sz w:val="20"/>
                <w:szCs w:val="20"/>
                <w:lang w:val="es-MX"/>
              </w:rPr>
            </w:pPr>
          </w:p>
        </w:tc>
      </w:tr>
      <w:tr w:rsidR="0057422A" w:rsidRPr="00BD46BA" w14:paraId="30D5E05B" w14:textId="77777777" w:rsidTr="005D317D">
        <w:trPr>
          <w:trHeight w:val="715"/>
        </w:trPr>
        <w:tc>
          <w:tcPr>
            <w:tcW w:w="1175" w:type="pct"/>
            <w:vAlign w:val="center"/>
          </w:tcPr>
          <w:p w14:paraId="0D30D0F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 xml:space="preserve">Periodicidad de difusión  </w:t>
            </w:r>
          </w:p>
        </w:tc>
        <w:tc>
          <w:tcPr>
            <w:tcW w:w="3825" w:type="pct"/>
            <w:vAlign w:val="center"/>
          </w:tcPr>
          <w:p w14:paraId="24CD0353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47778FA8" w14:textId="3CB15D04" w:rsidR="0057422A" w:rsidRPr="005F1E67" w:rsidRDefault="00AD25E6" w:rsidP="00FA0B9E">
            <w:pPr>
              <w:rPr>
                <w:lang w:val="es-MX"/>
              </w:rPr>
            </w:pPr>
            <w:r>
              <w:rPr>
                <w:lang w:val="es-MX"/>
              </w:rPr>
              <w:t>Mensual</w:t>
            </w:r>
          </w:p>
          <w:p w14:paraId="50CF03E9" w14:textId="77777777" w:rsidR="0057422A" w:rsidRPr="009F0973" w:rsidRDefault="0057422A" w:rsidP="00FA0B9E">
            <w:pPr>
              <w:pStyle w:val="Prrafodelista"/>
              <w:ind w:left="720"/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2CC633B9" w14:textId="77777777" w:rsidTr="005D317D">
        <w:trPr>
          <w:trHeight w:val="627"/>
        </w:trPr>
        <w:tc>
          <w:tcPr>
            <w:tcW w:w="1175" w:type="pct"/>
            <w:vAlign w:val="center"/>
          </w:tcPr>
          <w:p w14:paraId="180CCD51" w14:textId="3A83FA2E" w:rsidR="0057422A" w:rsidRPr="006B7E5A" w:rsidRDefault="0057422A" w:rsidP="009F0973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Cobertura geográfica</w:t>
            </w:r>
          </w:p>
        </w:tc>
        <w:tc>
          <w:tcPr>
            <w:tcW w:w="3825" w:type="pct"/>
            <w:vAlign w:val="center"/>
          </w:tcPr>
          <w:p w14:paraId="3E2D5020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  <w:p w14:paraId="6B67C233" w14:textId="42084E98" w:rsidR="0057422A" w:rsidRDefault="0057422A" w:rsidP="00FA0B9E">
            <w:pPr>
              <w:rPr>
                <w:lang w:val="es-MX"/>
              </w:rPr>
            </w:pPr>
            <w:r w:rsidRPr="0042202B">
              <w:rPr>
                <w:lang w:val="es-MX"/>
              </w:rPr>
              <w:t xml:space="preserve">Los </w:t>
            </w:r>
            <w:r>
              <w:rPr>
                <w:lang w:val="es-MX"/>
              </w:rPr>
              <w:t>concepto</w:t>
            </w:r>
            <w:r w:rsidRPr="0042202B">
              <w:rPr>
                <w:lang w:val="es-MX"/>
              </w:rPr>
              <w:t>s descritos anteriormente presentan información nacional.</w:t>
            </w:r>
          </w:p>
          <w:p w14:paraId="069211EC" w14:textId="77777777" w:rsidR="0057422A" w:rsidRPr="009F0973" w:rsidRDefault="0057422A" w:rsidP="00FA0B9E">
            <w:pPr>
              <w:rPr>
                <w:sz w:val="18"/>
                <w:szCs w:val="18"/>
                <w:lang w:val="es-MX"/>
              </w:rPr>
            </w:pPr>
          </w:p>
        </w:tc>
      </w:tr>
      <w:tr w:rsidR="0057422A" w:rsidRPr="00BD46BA" w14:paraId="176CC645" w14:textId="77777777" w:rsidTr="005D317D">
        <w:trPr>
          <w:trHeight w:val="1731"/>
        </w:trPr>
        <w:tc>
          <w:tcPr>
            <w:tcW w:w="1175" w:type="pct"/>
            <w:vAlign w:val="center"/>
          </w:tcPr>
          <w:p w14:paraId="4ABB0165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Consideraciones</w:t>
            </w:r>
          </w:p>
        </w:tc>
        <w:tc>
          <w:tcPr>
            <w:tcW w:w="3825" w:type="pct"/>
            <w:vAlign w:val="center"/>
          </w:tcPr>
          <w:p w14:paraId="03315A95" w14:textId="46714DC5" w:rsidR="00C50A22" w:rsidRPr="004B69AF" w:rsidRDefault="0057422A" w:rsidP="00FA0B9E">
            <w:pPr>
              <w:pStyle w:val="Prrafodelista"/>
              <w:ind w:left="0" w:right="51"/>
              <w:rPr>
                <w:lang w:val="es-MX"/>
              </w:rPr>
            </w:pPr>
            <w:r w:rsidRPr="004545C5">
              <w:rPr>
                <w:lang w:val="es-MX"/>
              </w:rPr>
              <w:t>L</w:t>
            </w:r>
            <w:r>
              <w:rPr>
                <w:lang w:val="es-MX"/>
              </w:rPr>
              <w:t>os registros</w:t>
            </w:r>
            <w:r w:rsidRPr="004545C5">
              <w:rPr>
                <w:lang w:val="es-MX"/>
              </w:rPr>
              <w:t xml:space="preserve"> que suministran las unidades económicas no se somete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a ningún tratamiento estadístico y mantiene</w:t>
            </w:r>
            <w:r>
              <w:rPr>
                <w:lang w:val="es-MX"/>
              </w:rPr>
              <w:t>n</w:t>
            </w:r>
            <w:r w:rsidRPr="004545C5">
              <w:rPr>
                <w:lang w:val="es-MX"/>
              </w:rPr>
              <w:t xml:space="preserve"> el carácter de registro administrativo. Por esto, </w:t>
            </w:r>
            <w:r>
              <w:rPr>
                <w:lang w:val="es-MX"/>
              </w:rPr>
              <w:t xml:space="preserve">es </w:t>
            </w:r>
            <w:r w:rsidRPr="004545C5">
              <w:rPr>
                <w:lang w:val="es-MX"/>
              </w:rPr>
              <w:t xml:space="preserve">necesario que las y los usuarios consideren las actualizaciones que realicen las empresas y que el </w:t>
            </w:r>
            <w:r w:rsidRPr="00024639">
              <w:rPr>
                <w:smallCaps/>
                <w:lang w:val="es-MX"/>
              </w:rPr>
              <w:t>inegi</w:t>
            </w:r>
            <w:r w:rsidRPr="004545C5">
              <w:rPr>
                <w:lang w:val="es-MX"/>
              </w:rPr>
              <w:t xml:space="preserve"> reflejará en los datos publicados.</w:t>
            </w:r>
          </w:p>
        </w:tc>
      </w:tr>
      <w:tr w:rsidR="0057422A" w:rsidRPr="00BD46BA" w14:paraId="27B1F6F1" w14:textId="77777777" w:rsidTr="005D317D">
        <w:trPr>
          <w:trHeight w:val="1278"/>
        </w:trPr>
        <w:tc>
          <w:tcPr>
            <w:tcW w:w="1175" w:type="pct"/>
            <w:vAlign w:val="center"/>
          </w:tcPr>
          <w:p w14:paraId="42FF0B20" w14:textId="77777777" w:rsidR="0057422A" w:rsidRPr="006B7E5A" w:rsidRDefault="0057422A" w:rsidP="00FA0B9E">
            <w:pPr>
              <w:pStyle w:val="Textoindependiente"/>
              <w:kinsoku w:val="0"/>
              <w:overflowPunct w:val="0"/>
              <w:spacing w:before="0"/>
              <w:ind w:right="15"/>
              <w:jc w:val="right"/>
              <w:rPr>
                <w:b/>
                <w:bCs/>
                <w:color w:val="auto"/>
                <w:spacing w:val="-1"/>
              </w:rPr>
            </w:pPr>
            <w:r w:rsidRPr="006B7E5A">
              <w:rPr>
                <w:b/>
                <w:bCs/>
                <w:color w:val="auto"/>
                <w:spacing w:val="-1"/>
              </w:rPr>
              <w:t>Ligas de interés</w:t>
            </w:r>
          </w:p>
        </w:tc>
        <w:tc>
          <w:tcPr>
            <w:tcW w:w="3825" w:type="pct"/>
            <w:vAlign w:val="center"/>
          </w:tcPr>
          <w:p w14:paraId="26445D09" w14:textId="2A92ABFE" w:rsidR="0057422A" w:rsidRPr="00FA196E" w:rsidRDefault="0057422A" w:rsidP="00FA0B9E">
            <w:pPr>
              <w:rPr>
                <w:lang w:val="es-ES"/>
              </w:rPr>
            </w:pPr>
            <w:r w:rsidRPr="11105B09">
              <w:rPr>
                <w:lang w:val="es-ES"/>
              </w:rPr>
              <w:t xml:space="preserve">El </w:t>
            </w:r>
            <w:r w:rsidR="00360180">
              <w:rPr>
                <w:lang w:val="es-ES"/>
              </w:rPr>
              <w:t xml:space="preserve">siguiente </w:t>
            </w:r>
            <w:r w:rsidRPr="11105B09">
              <w:rPr>
                <w:lang w:val="es-ES"/>
              </w:rPr>
              <w:t xml:space="preserve">reporte del </w:t>
            </w:r>
            <w:r w:rsidRPr="11105B09">
              <w:rPr>
                <w:smallCaps/>
                <w:lang w:val="es-ES"/>
              </w:rPr>
              <w:t>raiav</w:t>
            </w:r>
            <w:r w:rsidR="00E863D4">
              <w:rPr>
                <w:smallCaps/>
                <w:lang w:val="es-ES"/>
              </w:rPr>
              <w:t>p</w:t>
            </w:r>
            <w:r w:rsidRPr="11105B09">
              <w:rPr>
                <w:lang w:val="es-ES"/>
              </w:rPr>
              <w:t xml:space="preserve"> se dará a conocer el </w:t>
            </w:r>
            <w:r w:rsidR="003A7E01">
              <w:rPr>
                <w:lang w:val="es-ES"/>
              </w:rPr>
              <w:t>10</w:t>
            </w:r>
            <w:r w:rsidR="00AA5ECF">
              <w:rPr>
                <w:lang w:val="es-ES"/>
              </w:rPr>
              <w:t xml:space="preserve"> de ju</w:t>
            </w:r>
            <w:r w:rsidR="003A7E01">
              <w:rPr>
                <w:lang w:val="es-ES"/>
              </w:rPr>
              <w:t>l</w:t>
            </w:r>
            <w:r w:rsidR="00AA5ECF">
              <w:rPr>
                <w:lang w:val="es-ES"/>
              </w:rPr>
              <w:t>io</w:t>
            </w:r>
            <w:r w:rsidR="00FA196E">
              <w:rPr>
                <w:lang w:val="es-ES"/>
              </w:rPr>
              <w:t xml:space="preserve"> de 202</w:t>
            </w:r>
            <w:r w:rsidR="00B4463D">
              <w:rPr>
                <w:lang w:val="es-ES"/>
              </w:rPr>
              <w:t>6</w:t>
            </w:r>
            <w:r w:rsidRPr="11105B09">
              <w:rPr>
                <w:lang w:val="es-ES"/>
              </w:rPr>
              <w:t xml:space="preserve">. Para más información, consúltese la página del Instituto: </w:t>
            </w:r>
            <w:hyperlink r:id="rId18" w:history="1">
              <w:r w:rsidR="00AC31F0" w:rsidRPr="00E97FB2">
                <w:rPr>
                  <w:rStyle w:val="Hipervnculo"/>
                  <w:lang w:val="es-ES"/>
                </w:rPr>
                <w:t>https://www.inegi.org.mx/datosprimarios/iavp/</w:t>
              </w:r>
            </w:hyperlink>
          </w:p>
        </w:tc>
      </w:tr>
    </w:tbl>
    <w:p w14:paraId="76E1CB7A" w14:textId="77777777" w:rsidR="0057422A" w:rsidRDefault="0057422A" w:rsidP="00C7735C">
      <w:pPr>
        <w:jc w:val="center"/>
        <w:rPr>
          <w:b/>
          <w:bCs/>
          <w:smallCaps/>
          <w:sz w:val="26"/>
          <w:szCs w:val="26"/>
        </w:rPr>
      </w:pPr>
    </w:p>
    <w:bookmarkEnd w:id="0"/>
    <w:p w14:paraId="6441FC90" w14:textId="77777777" w:rsidR="00817988" w:rsidRPr="00817988" w:rsidRDefault="00817988" w:rsidP="00117178">
      <w:pPr>
        <w:ind w:left="680" w:hanging="680"/>
      </w:pPr>
    </w:p>
    <w:p w14:paraId="07DFE388" w14:textId="77777777" w:rsidR="00817988" w:rsidRPr="00817988" w:rsidRDefault="00817988" w:rsidP="00117178">
      <w:pPr>
        <w:ind w:left="680" w:hanging="680"/>
      </w:pPr>
    </w:p>
    <w:p w14:paraId="4B7CA490" w14:textId="6E5CF936" w:rsidR="00817988" w:rsidRPr="00AA037A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>
        <w:tab/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="00037BA6" w:rsidRPr="00037BA6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07C2145D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AA037A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B93E46A" w14:textId="77777777" w:rsidR="00817988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33AE8BED" w14:textId="77777777" w:rsidR="00817988" w:rsidRPr="004D67D3" w:rsidRDefault="00817988" w:rsidP="00117178">
      <w:pPr>
        <w:pStyle w:val="NormalWeb"/>
        <w:spacing w:before="80" w:beforeAutospacing="0" w:after="80" w:afterAutospacing="0"/>
        <w:ind w:left="680" w:hanging="68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16"/>
          <w:szCs w:val="16"/>
          <w:lang w:val="es-ES_tradnl"/>
        </w:rPr>
      </w:pPr>
    </w:p>
    <w:p w14:paraId="4A3ADFA2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  <w:r w:rsidRPr="00642716">
        <w:rPr>
          <w:noProof/>
        </w:rPr>
        <w:drawing>
          <wp:inline distT="0" distB="0" distL="0" distR="0" wp14:anchorId="6DE587EB" wp14:editId="583B2BB0">
            <wp:extent cx="229711" cy="222140"/>
            <wp:effectExtent l="0" t="0" r="0" b="6985"/>
            <wp:docPr id="1074485268" name="Imagen 1074485268" descr="Icono&#10;&#10;Descripción generada automáticamente">
              <a:hlinkClick xmlns:a="http://schemas.openxmlformats.org/drawingml/2006/main" r:id="rId1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16B0A165" wp14:editId="112C6E12">
            <wp:extent cx="234725" cy="234725"/>
            <wp:effectExtent l="0" t="0" r="0" b="0"/>
            <wp:docPr id="277618914" name="Imagen 277618914" descr="Icono&#10;&#10;Descripción generada automáticamente">
              <a:hlinkClick xmlns:a="http://schemas.openxmlformats.org/drawingml/2006/main" r:id="rId21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21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0875BDD" wp14:editId="13DC1763">
            <wp:extent cx="237490" cy="237490"/>
            <wp:effectExtent l="0" t="0" r="0" b="0"/>
            <wp:docPr id="1535806726" name="Imagen 1535806726" descr="Imagen que contiene objeto, reloj&#10;&#10;Descripción generada automáticamente">
              <a:hlinkClick xmlns:a="http://schemas.openxmlformats.org/drawingml/2006/main" r:id="rId2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7D79EC3B" wp14:editId="49688746">
            <wp:extent cx="233654" cy="233654"/>
            <wp:effectExtent l="0" t="0" r="0" b="0"/>
            <wp:docPr id="2029007465" name="Imagen 2029007465" descr="Logotipo&#10;&#10;Descripción generada automáticamente">
              <a:hlinkClick xmlns:a="http://schemas.openxmlformats.org/drawingml/2006/main" r:id="rId25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5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42716">
        <w:rPr>
          <w:noProof/>
        </w:rPr>
        <w:drawing>
          <wp:inline distT="0" distB="0" distL="0" distR="0" wp14:anchorId="4A1A5B60" wp14:editId="445D95D7">
            <wp:extent cx="1436914" cy="152592"/>
            <wp:effectExtent l="0" t="0" r="0" b="0"/>
            <wp:docPr id="362977896" name="Imagen 362977896" descr="Icono&#10;&#10;Descripción generada automáticamente">
              <a:hlinkClick xmlns:a="http://schemas.openxmlformats.org/drawingml/2006/main" r:id="rId2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7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A23034" w14:textId="77777777" w:rsidR="00817988" w:rsidRDefault="00817988" w:rsidP="00117178">
      <w:pPr>
        <w:pStyle w:val="Prrafodelista"/>
        <w:ind w:left="680" w:right="51" w:hanging="680"/>
        <w:jc w:val="center"/>
        <w:rPr>
          <w:rFonts w:ascii="Arial Negrita" w:hAnsi="Arial Negrita"/>
          <w:b/>
          <w:bCs/>
          <w:szCs w:val="28"/>
        </w:rPr>
      </w:pPr>
    </w:p>
    <w:sectPr w:rsidR="00817988" w:rsidSect="00081DB8">
      <w:headerReference w:type="default" r:id="rId29"/>
      <w:type w:val="continuous"/>
      <w:pgSz w:w="12242" w:h="15842" w:code="1"/>
      <w:pgMar w:top="2126" w:right="397" w:bottom="992" w:left="397" w:header="284" w:footer="403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52C0BE" w14:textId="77777777" w:rsidR="005661DF" w:rsidRDefault="005661DF">
      <w:r>
        <w:separator/>
      </w:r>
    </w:p>
  </w:endnote>
  <w:endnote w:type="continuationSeparator" w:id="0">
    <w:p w14:paraId="05C808F6" w14:textId="77777777" w:rsidR="005661DF" w:rsidRDefault="005661DF">
      <w:r>
        <w:continuationSeparator/>
      </w:r>
    </w:p>
  </w:endnote>
  <w:endnote w:type="continuationNotice" w:id="1">
    <w:p w14:paraId="0A1FAA24" w14:textId="77777777" w:rsidR="005661DF" w:rsidRDefault="005661D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egrita">
    <w:panose1 w:val="020B0704020202020204"/>
    <w:charset w:val="00"/>
    <w:family w:val="roman"/>
    <w:pitch w:val="default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A5B1CE" w14:textId="77777777" w:rsidR="005661DF" w:rsidRDefault="005661DF">
      <w:r>
        <w:separator/>
      </w:r>
    </w:p>
  </w:footnote>
  <w:footnote w:type="continuationSeparator" w:id="0">
    <w:p w14:paraId="64307E1E" w14:textId="77777777" w:rsidR="005661DF" w:rsidRDefault="005661DF">
      <w:r>
        <w:continuationSeparator/>
      </w:r>
    </w:p>
  </w:footnote>
  <w:footnote w:type="continuationNotice" w:id="1">
    <w:p w14:paraId="7F76499C" w14:textId="77777777" w:rsidR="005661DF" w:rsidRDefault="005661D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8196C7F" w:rsidR="009D653F" w:rsidRPr="00930617" w:rsidRDefault="009146CE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 w:rsidR="009D653F"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3" behindDoc="1" locked="0" layoutInCell="1" allowOverlap="1" wp14:anchorId="608F74FB" wp14:editId="7A87B07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936385997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11A6B" w:rsidRPr="00811A6B">
      <w:rPr>
        <w:rFonts w:ascii="Arial Black" w:hAnsi="Arial Black"/>
        <w:b/>
        <w:color w:val="00BFB3"/>
      </w:rPr>
      <w:t xml:space="preserve"> </w:t>
    </w:r>
    <w:r w:rsidR="00811A6B" w:rsidRPr="00930617">
      <w:rPr>
        <w:rFonts w:ascii="Arial Black" w:hAnsi="Arial Black"/>
        <w:b/>
        <w:color w:val="07BFBA"/>
      </w:rPr>
      <w:t xml:space="preserve">BOLETÍN DE </w:t>
    </w:r>
    <w:r w:rsidR="00B31ACF" w:rsidRPr="00930617">
      <w:rPr>
        <w:rFonts w:ascii="Arial Black" w:hAnsi="Arial Black"/>
        <w:b/>
        <w:color w:val="07BFBA"/>
      </w:rPr>
      <w:t>INDICADOR</w:t>
    </w:r>
    <w:r w:rsidR="002B6ADC">
      <w:rPr>
        <w:rFonts w:ascii="Arial Black" w:hAnsi="Arial Black"/>
        <w:b/>
        <w:color w:val="07BFBA"/>
      </w:rPr>
      <w:t xml:space="preserve"> </w:t>
    </w:r>
    <w:r w:rsidR="00B746DB">
      <w:rPr>
        <w:rFonts w:ascii="Arial Black" w:hAnsi="Arial Black"/>
        <w:b/>
        <w:color w:val="07BFBA"/>
      </w:rPr>
      <w:t>384</w:t>
    </w:r>
    <w:r w:rsidR="002B6ADC">
      <w:rPr>
        <w:rFonts w:ascii="Arial Black" w:hAnsi="Arial Black"/>
        <w:b/>
        <w:color w:val="07BFBA"/>
      </w:rPr>
      <w:t>/2</w:t>
    </w:r>
    <w:r w:rsidR="002A7C41">
      <w:rPr>
        <w:rFonts w:ascii="Arial Black" w:hAnsi="Arial Black"/>
        <w:b/>
        <w:color w:val="07BFBA"/>
      </w:rPr>
      <w:t>6</w:t>
    </w:r>
  </w:p>
  <w:p w14:paraId="32293078" w14:textId="77777777" w:rsidR="009D653F" w:rsidRDefault="009D653F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2" behindDoc="0" locked="0" layoutInCell="1" allowOverlap="1" wp14:anchorId="428921DD" wp14:editId="21E4FF51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72206620" name="Imagen 2722066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D8ACCAE" w14:textId="77777777" w:rsidR="00011F18" w:rsidRPr="002A7C41" w:rsidRDefault="00011F18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2A7C41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23078329" w14:textId="77777777" w:rsidR="003C6EA5" w:rsidRPr="002A7C41" w:rsidRDefault="00011F18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60DB1317" w14:textId="5879AAE4" w:rsidR="00011F18" w:rsidRPr="002A7C41" w:rsidRDefault="00011F18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2A7C41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2A7C41">
      <w:rPr>
        <w:b/>
        <w:bCs/>
        <w:noProof/>
        <w:color w:val="404040"/>
        <w:sz w:val="22"/>
        <w:szCs w:val="22"/>
      </w:rPr>
      <w:t>(</w:t>
    </w:r>
    <w:r w:rsidRPr="002A7C41">
      <w:rPr>
        <w:rStyle w:val="Fuerte"/>
        <w:color w:val="404040"/>
        <w:sz w:val="22"/>
        <w:szCs w:val="22"/>
      </w:rPr>
      <w:t>RAIAVP)</w:t>
    </w:r>
  </w:p>
  <w:p w14:paraId="6B1D5D41" w14:textId="6757EAE8" w:rsidR="009D653F" w:rsidRPr="002A7C41" w:rsidRDefault="00F57CCE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>
      <w:rPr>
        <w:bCs/>
        <w:color w:val="404040" w:themeColor="text1" w:themeTint="BF"/>
        <w:sz w:val="22"/>
        <w:szCs w:val="22"/>
      </w:rPr>
      <w:t>9</w:t>
    </w:r>
    <w:r w:rsidR="00011F18" w:rsidRPr="002A7C41">
      <w:rPr>
        <w:bCs/>
        <w:color w:val="404040" w:themeColor="text1" w:themeTint="BF"/>
        <w:sz w:val="22"/>
        <w:szCs w:val="22"/>
      </w:rPr>
      <w:t xml:space="preserve"> de </w:t>
    </w:r>
    <w:r>
      <w:rPr>
        <w:bCs/>
        <w:color w:val="404040" w:themeColor="text1" w:themeTint="BF"/>
        <w:sz w:val="22"/>
        <w:szCs w:val="22"/>
      </w:rPr>
      <w:t>juni</w:t>
    </w:r>
    <w:r w:rsidR="007C5DE9">
      <w:rPr>
        <w:bCs/>
        <w:color w:val="404040" w:themeColor="text1" w:themeTint="BF"/>
        <w:sz w:val="22"/>
        <w:szCs w:val="22"/>
      </w:rPr>
      <w:t>o</w:t>
    </w:r>
    <w:r w:rsidR="00B31ACF" w:rsidRPr="002A7C41">
      <w:rPr>
        <w:bCs/>
        <w:color w:val="404040" w:themeColor="text1" w:themeTint="BF"/>
        <w:sz w:val="22"/>
        <w:szCs w:val="22"/>
      </w:rPr>
      <w:t xml:space="preserve"> de 202</w:t>
    </w:r>
    <w:r w:rsidR="002B004A" w:rsidRPr="002A7C41">
      <w:rPr>
        <w:bCs/>
        <w:color w:val="404040" w:themeColor="text1" w:themeTint="BF"/>
        <w:sz w:val="22"/>
        <w:szCs w:val="22"/>
      </w:rPr>
      <w:t>6</w:t>
    </w:r>
  </w:p>
  <w:p w14:paraId="111F5ECE" w14:textId="2485DE16" w:rsidR="00B31ACF" w:rsidRPr="002A7C41" w:rsidRDefault="004D7DFC" w:rsidP="004D7DFC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2A7C41">
      <w:rPr>
        <w:bCs/>
        <w:color w:val="27251F"/>
        <w:sz w:val="22"/>
        <w:szCs w:val="22"/>
      </w:rPr>
      <w:t xml:space="preserve">Página </w:t>
    </w:r>
    <w:r w:rsidRPr="002A7C41">
      <w:rPr>
        <w:bCs/>
        <w:color w:val="27251F"/>
        <w:sz w:val="22"/>
        <w:szCs w:val="22"/>
      </w:rPr>
      <w:fldChar w:fldCharType="begin"/>
    </w:r>
    <w:r w:rsidRPr="002A7C41">
      <w:rPr>
        <w:bCs/>
        <w:color w:val="27251F"/>
        <w:sz w:val="22"/>
        <w:szCs w:val="22"/>
      </w:rPr>
      <w:instrText xml:space="preserve"> PAGE  \* Arabic </w:instrText>
    </w:r>
    <w:r w:rsidRPr="002A7C41">
      <w:rPr>
        <w:bCs/>
        <w:color w:val="27251F"/>
        <w:sz w:val="22"/>
        <w:szCs w:val="22"/>
      </w:rPr>
      <w:fldChar w:fldCharType="separate"/>
    </w:r>
    <w:r w:rsidRPr="002A7C41">
      <w:rPr>
        <w:bCs/>
        <w:color w:val="27251F"/>
        <w:sz w:val="22"/>
        <w:szCs w:val="22"/>
      </w:rPr>
      <w:t>1</w:t>
    </w:r>
    <w:r w:rsidRPr="002A7C41">
      <w:rPr>
        <w:bCs/>
        <w:color w:val="27251F"/>
        <w:sz w:val="22"/>
        <w:szCs w:val="22"/>
      </w:rPr>
      <w:fldChar w:fldCharType="end"/>
    </w:r>
    <w:r w:rsidRPr="002A7C41">
      <w:rPr>
        <w:bCs/>
        <w:color w:val="27251F"/>
        <w:sz w:val="22"/>
        <w:szCs w:val="22"/>
      </w:rPr>
      <w:t>/5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32C93E47" w:rsidR="00537060" w:rsidRPr="0095681F" w:rsidRDefault="009D653F" w:rsidP="00B34FA6">
    <w:pPr>
      <w:pStyle w:val="Encabezado"/>
      <w:tabs>
        <w:tab w:val="clear" w:pos="4320"/>
        <w:tab w:val="center" w:pos="4536"/>
      </w:tabs>
      <w:ind w:left="-142" w:right="51"/>
      <w:jc w:val="right"/>
      <w:rPr>
        <w:rFonts w:ascii="Arial Black" w:hAnsi="Arial Black"/>
        <w:b/>
        <w:color w:val="07BFBA"/>
      </w:rPr>
    </w:pPr>
    <w:r w:rsidRPr="0095681F">
      <w:rPr>
        <w:rFonts w:ascii="Arial Black" w:hAnsi="Arial Black"/>
        <w:b/>
        <w:noProof/>
        <w:color w:val="07BFBA"/>
      </w:rPr>
      <w:drawing>
        <wp:anchor distT="0" distB="0" distL="114300" distR="114300" simplePos="0" relativeHeight="251658241" behindDoc="1" locked="0" layoutInCell="1" allowOverlap="1" wp14:anchorId="2AD4CA47" wp14:editId="5E435058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0865723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37060" w:rsidRPr="0095681F">
      <w:rPr>
        <w:rFonts w:ascii="Arial Black" w:hAnsi="Arial Black"/>
        <w:b/>
        <w:color w:val="07BFBA"/>
      </w:rPr>
      <w:t xml:space="preserve">BOLETÍN DE </w:t>
    </w:r>
    <w:r w:rsidR="0095681F" w:rsidRPr="0095681F">
      <w:rPr>
        <w:rFonts w:ascii="Arial Black" w:hAnsi="Arial Black"/>
        <w:b/>
        <w:color w:val="07BFBA"/>
      </w:rPr>
      <w:t>INDICADOR</w:t>
    </w:r>
  </w:p>
  <w:p w14:paraId="3AF4316B" w14:textId="57F923C7" w:rsidR="009D653F" w:rsidRDefault="009D653F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0" behindDoc="0" locked="0" layoutInCell="1" allowOverlap="1" wp14:anchorId="5FFF5079" wp14:editId="71A6A6FB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22700826" name="Imagen 1227008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2A14DE" w14:textId="6D3E9CD7" w:rsidR="004C6D26" w:rsidRPr="0095681F" w:rsidRDefault="004C6D26" w:rsidP="004C6D26">
    <w:pPr>
      <w:pStyle w:val="Encabezado"/>
      <w:ind w:left="-142" w:right="51"/>
      <w:jc w:val="right"/>
      <w:rPr>
        <w:noProof/>
        <w:color w:val="404040"/>
      </w:rPr>
    </w:pPr>
    <w:r w:rsidRPr="0095681F">
      <w:rPr>
        <w:noProof/>
        <w:color w:val="404040"/>
      </w:rPr>
      <w:t xml:space="preserve">REPORTE DE </w:t>
    </w:r>
    <w:r w:rsidR="00001D7B" w:rsidRPr="0095681F">
      <w:rPr>
        <w:noProof/>
        <w:color w:val="404040"/>
      </w:rPr>
      <w:t xml:space="preserve">RESULTADOS </w:t>
    </w:r>
  </w:p>
  <w:p w14:paraId="62994C0D" w14:textId="1A20C72D" w:rsidR="00001D7B" w:rsidRPr="0095681F" w:rsidRDefault="004C6D26" w:rsidP="004C6D26">
    <w:pPr>
      <w:pStyle w:val="Encabezado"/>
      <w:ind w:left="-142" w:right="51"/>
      <w:jc w:val="right"/>
      <w:rPr>
        <w:rStyle w:val="Fuerte"/>
        <w:noProof/>
        <w:color w:val="404040"/>
      </w:rPr>
    </w:pPr>
    <w:r w:rsidRPr="0095681F">
      <w:rPr>
        <w:b/>
        <w:bCs/>
        <w:noProof/>
        <w:color w:val="404040"/>
      </w:rPr>
      <w:t>R</w:t>
    </w:r>
    <w:r w:rsidR="00001D7B" w:rsidRPr="0095681F">
      <w:rPr>
        <w:b/>
        <w:bCs/>
        <w:noProof/>
        <w:color w:val="404040"/>
      </w:rPr>
      <w:t>EGISTRO ADMINISTRATIVO</w:t>
    </w:r>
    <w:r w:rsidR="00D0001C" w:rsidRPr="0095681F">
      <w:rPr>
        <w:b/>
        <w:bCs/>
        <w:noProof/>
        <w:color w:val="404040"/>
      </w:rPr>
      <w:t xml:space="preserve"> </w:t>
    </w:r>
    <w:r w:rsidR="00001D7B" w:rsidRPr="0095681F">
      <w:rPr>
        <w:b/>
        <w:bCs/>
        <w:noProof/>
        <w:color w:val="404040"/>
      </w:rPr>
      <w:t>DE LA INDUSTRIA AUTOMOTRIZ DE VEHÍCULOS PESADOS (</w:t>
    </w:r>
    <w:r w:rsidR="00001D7B" w:rsidRPr="0095681F">
      <w:rPr>
        <w:rStyle w:val="Fuerte"/>
        <w:b w:val="0"/>
        <w:bCs w:val="0"/>
        <w:color w:val="404040"/>
      </w:rPr>
      <w:t>RAIAVP)</w:t>
    </w:r>
  </w:p>
  <w:p w14:paraId="489BCE4A" w14:textId="60A02AB3" w:rsidR="0095681F" w:rsidRPr="0095681F" w:rsidRDefault="00516FF9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>10</w:t>
    </w:r>
    <w:r w:rsidR="00480BA6" w:rsidRPr="0095681F">
      <w:rPr>
        <w:bCs/>
        <w:color w:val="404040"/>
      </w:rPr>
      <w:t xml:space="preserve"> de </w:t>
    </w:r>
    <w:r w:rsidR="00F57CCE">
      <w:rPr>
        <w:bCs/>
        <w:color w:val="404040"/>
      </w:rPr>
      <w:t>mayo</w:t>
    </w:r>
    <w:r w:rsidR="0095681F" w:rsidRPr="0095681F">
      <w:rPr>
        <w:bCs/>
        <w:color w:val="404040"/>
      </w:rPr>
      <w:t xml:space="preserve"> de </w:t>
    </w:r>
    <w:r w:rsidR="00281297">
      <w:rPr>
        <w:bCs/>
        <w:color w:val="404040"/>
      </w:rPr>
      <w:t>2026</w:t>
    </w:r>
  </w:p>
  <w:p w14:paraId="6BD3E063" w14:textId="0A2856EF" w:rsidR="00001D7B" w:rsidRPr="0095681F" w:rsidRDefault="00001D7B" w:rsidP="00001D7B">
    <w:pPr>
      <w:pStyle w:val="Encabezado"/>
      <w:ind w:left="-142" w:right="51"/>
      <w:jc w:val="right"/>
      <w:rPr>
        <w:bCs/>
        <w:color w:val="404040"/>
      </w:rPr>
    </w:pPr>
    <w:r w:rsidRPr="0095681F">
      <w:rPr>
        <w:bCs/>
        <w:color w:val="404040"/>
      </w:rPr>
      <w:t xml:space="preserve">Página </w:t>
    </w:r>
    <w:r w:rsidR="00175008" w:rsidRPr="0095681F">
      <w:rPr>
        <w:bCs/>
        <w:color w:val="404040"/>
      </w:rPr>
      <w:t>1</w:t>
    </w:r>
    <w:r w:rsidRPr="0095681F">
      <w:rPr>
        <w:bCs/>
        <w:color w:val="404040"/>
      </w:rPr>
      <w:t>/</w:t>
    </w:r>
    <w:r w:rsidR="00E70E14" w:rsidRPr="0095681F">
      <w:rPr>
        <w:bCs/>
        <w:color w:val="404040"/>
      </w:rPr>
      <w:t>5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23EF5" w14:textId="5178BC32" w:rsidR="003C6EA5" w:rsidRPr="00930617" w:rsidRDefault="003C6EA5" w:rsidP="00C17F18">
    <w:pPr>
      <w:pStyle w:val="Encabezado"/>
      <w:tabs>
        <w:tab w:val="left" w:pos="3132"/>
        <w:tab w:val="right" w:pos="9923"/>
      </w:tabs>
      <w:ind w:left="-142" w:right="51"/>
      <w:jc w:val="right"/>
      <w:rPr>
        <w:rFonts w:ascii="Arial Black" w:hAnsi="Arial Black"/>
        <w:b/>
        <w:color w:val="07BFBA"/>
      </w:rPr>
    </w:pP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color w:val="00BFB3"/>
      </w:rPr>
      <w:tab/>
    </w: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61319" behindDoc="1" locked="0" layoutInCell="1" allowOverlap="1" wp14:anchorId="23BE4FC5" wp14:editId="5706FCD3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496113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 w:rsidRPr="00930617">
      <w:rPr>
        <w:rFonts w:ascii="Arial Black" w:hAnsi="Arial Black"/>
        <w:b/>
        <w:color w:val="07BFBA"/>
      </w:rPr>
      <w:t>BOLETÍN DE INDICADOR</w:t>
    </w:r>
    <w:r>
      <w:rPr>
        <w:rFonts w:ascii="Arial Black" w:hAnsi="Arial Black"/>
        <w:b/>
        <w:color w:val="07BFBA"/>
      </w:rPr>
      <w:t xml:space="preserve"> </w:t>
    </w:r>
    <w:r w:rsidR="00930137">
      <w:rPr>
        <w:rFonts w:ascii="Arial Black" w:hAnsi="Arial Black"/>
        <w:b/>
        <w:color w:val="07BFBA"/>
      </w:rPr>
      <w:t>XXX</w:t>
    </w:r>
    <w:r>
      <w:rPr>
        <w:rFonts w:ascii="Arial Black" w:hAnsi="Arial Black"/>
        <w:b/>
        <w:color w:val="07BFBA"/>
      </w:rPr>
      <w:t>/2</w:t>
    </w:r>
    <w:r w:rsidR="00930137">
      <w:rPr>
        <w:rFonts w:ascii="Arial Black" w:hAnsi="Arial Black"/>
        <w:b/>
        <w:color w:val="07BFBA"/>
      </w:rPr>
      <w:t>6</w:t>
    </w:r>
  </w:p>
  <w:p w14:paraId="32163A83" w14:textId="77777777" w:rsidR="003C6EA5" w:rsidRDefault="003C6EA5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60295" behindDoc="0" locked="0" layoutInCell="1" allowOverlap="1" wp14:anchorId="421E16B3" wp14:editId="1759A806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920875017" name="Imagen 9208750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CF70A9" w14:textId="77777777" w:rsidR="003C6EA5" w:rsidRPr="00930137" w:rsidRDefault="003C6EA5" w:rsidP="00011F18">
    <w:pPr>
      <w:pStyle w:val="Encabezado"/>
      <w:ind w:left="-142" w:right="51"/>
      <w:jc w:val="right"/>
      <w:rPr>
        <w:noProof/>
        <w:color w:val="404040" w:themeColor="text1" w:themeTint="BF"/>
        <w:sz w:val="22"/>
        <w:szCs w:val="22"/>
      </w:rPr>
    </w:pPr>
    <w:r w:rsidRPr="00930137">
      <w:rPr>
        <w:noProof/>
        <w:color w:val="404040" w:themeColor="text1" w:themeTint="BF"/>
        <w:sz w:val="22"/>
        <w:szCs w:val="22"/>
      </w:rPr>
      <w:t xml:space="preserve">REPORTE DE RESULTADOS </w:t>
    </w:r>
  </w:p>
  <w:p w14:paraId="4621B84B" w14:textId="77777777" w:rsidR="003C6EA5" w:rsidRPr="00930137" w:rsidRDefault="003C6EA5" w:rsidP="00011F18">
    <w:pPr>
      <w:pStyle w:val="Encabezado"/>
      <w:ind w:left="-142" w:right="51"/>
      <w:jc w:val="right"/>
      <w:rPr>
        <w:b/>
        <w:bCs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REGISTRO ADMINISTRATIVO DE LA INDUSTRIA </w:t>
    </w:r>
  </w:p>
  <w:p w14:paraId="16A7F83B" w14:textId="77777777" w:rsidR="003C6EA5" w:rsidRPr="00930137" w:rsidRDefault="003C6EA5" w:rsidP="00011F18">
    <w:pPr>
      <w:pStyle w:val="Encabezado"/>
      <w:ind w:left="-142" w:right="51"/>
      <w:jc w:val="right"/>
      <w:rPr>
        <w:rStyle w:val="Fuerte"/>
        <w:noProof/>
        <w:color w:val="404040" w:themeColor="text1" w:themeTint="BF"/>
        <w:sz w:val="22"/>
        <w:szCs w:val="22"/>
      </w:rPr>
    </w:pPr>
    <w:r w:rsidRPr="00930137">
      <w:rPr>
        <w:b/>
        <w:bCs/>
        <w:noProof/>
        <w:color w:val="404040" w:themeColor="text1" w:themeTint="BF"/>
        <w:sz w:val="22"/>
        <w:szCs w:val="22"/>
      </w:rPr>
      <w:t xml:space="preserve">AUTOMOTRIZ DE VEHÍCULOS PESADOS </w:t>
    </w:r>
    <w:r w:rsidRPr="00930137">
      <w:rPr>
        <w:b/>
        <w:bCs/>
        <w:noProof/>
        <w:color w:val="404040"/>
        <w:sz w:val="22"/>
        <w:szCs w:val="22"/>
      </w:rPr>
      <w:t>(</w:t>
    </w:r>
    <w:r w:rsidRPr="00930137">
      <w:rPr>
        <w:rStyle w:val="Fuerte"/>
        <w:color w:val="404040"/>
        <w:sz w:val="22"/>
        <w:szCs w:val="22"/>
      </w:rPr>
      <w:t>RAIAVP)</w:t>
    </w:r>
  </w:p>
  <w:p w14:paraId="44EAA0E3" w14:textId="499E09E2" w:rsidR="003C6EA5" w:rsidRPr="00930137" w:rsidRDefault="00930137" w:rsidP="00011F18">
    <w:pPr>
      <w:pStyle w:val="Encabezado"/>
      <w:ind w:left="-142" w:right="51"/>
      <w:jc w:val="right"/>
      <w:rPr>
        <w:bCs/>
        <w:color w:val="404040" w:themeColor="text1" w:themeTint="BF"/>
        <w:sz w:val="22"/>
        <w:szCs w:val="22"/>
      </w:rPr>
    </w:pPr>
    <w:r w:rsidRPr="00930137">
      <w:rPr>
        <w:bCs/>
        <w:color w:val="404040" w:themeColor="text1" w:themeTint="BF"/>
        <w:sz w:val="22"/>
        <w:szCs w:val="22"/>
      </w:rPr>
      <w:t>12 de enero</w:t>
    </w:r>
    <w:r w:rsidR="00530A2D" w:rsidRPr="00930137">
      <w:rPr>
        <w:bCs/>
        <w:color w:val="404040" w:themeColor="text1" w:themeTint="BF"/>
        <w:sz w:val="22"/>
        <w:szCs w:val="22"/>
      </w:rPr>
      <w:t xml:space="preserve"> </w:t>
    </w:r>
    <w:r w:rsidR="003C6EA5" w:rsidRPr="00930137">
      <w:rPr>
        <w:bCs/>
        <w:color w:val="404040" w:themeColor="text1" w:themeTint="BF"/>
        <w:sz w:val="22"/>
        <w:szCs w:val="22"/>
      </w:rPr>
      <w:t>de 202</w:t>
    </w:r>
    <w:r w:rsidRPr="00930137">
      <w:rPr>
        <w:bCs/>
        <w:color w:val="404040" w:themeColor="text1" w:themeTint="BF"/>
        <w:sz w:val="22"/>
        <w:szCs w:val="22"/>
      </w:rPr>
      <w:t>6</w:t>
    </w:r>
  </w:p>
  <w:p w14:paraId="782AF9CE" w14:textId="1CB892DF" w:rsidR="003C6EA5" w:rsidRPr="00930137" w:rsidRDefault="003C6EA5" w:rsidP="00B31ACF">
    <w:pPr>
      <w:pStyle w:val="Encabezado"/>
      <w:ind w:left="-142" w:right="51"/>
      <w:jc w:val="right"/>
      <w:rPr>
        <w:b/>
        <w:color w:val="27251F"/>
        <w:sz w:val="22"/>
        <w:szCs w:val="22"/>
        <w:lang w:val="pt-BR"/>
      </w:rPr>
    </w:pPr>
    <w:r w:rsidRPr="00930137">
      <w:rPr>
        <w:bCs/>
        <w:color w:val="27251F"/>
        <w:sz w:val="22"/>
        <w:szCs w:val="22"/>
      </w:rPr>
      <w:t>Página 5/5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7403F" w14:textId="60857DDB" w:rsidR="00175008" w:rsidRPr="001D4042" w:rsidRDefault="00175008" w:rsidP="005D317D">
    <w:pPr>
      <w:pStyle w:val="Encabezado"/>
      <w:ind w:left="-142" w:right="50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5" behindDoc="1" locked="0" layoutInCell="1" allowOverlap="1" wp14:anchorId="3DF9F29D" wp14:editId="38DD336C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36323681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Black" w:hAnsi="Arial Black"/>
        <w:b/>
        <w:color w:val="00BFB3"/>
      </w:rPr>
      <w:t>BOLETÍN D</w:t>
    </w:r>
    <w:r w:rsidR="00037BA6">
      <w:rPr>
        <w:rFonts w:ascii="Arial Black" w:hAnsi="Arial Black"/>
        <w:b/>
        <w:color w:val="00BFB3"/>
      </w:rPr>
      <w:t>E INDICADOR</w:t>
    </w:r>
    <w:r w:rsidR="002B6ADC">
      <w:rPr>
        <w:rFonts w:ascii="Arial Black" w:hAnsi="Arial Black"/>
        <w:b/>
        <w:color w:val="00BFB3"/>
      </w:rPr>
      <w:t xml:space="preserve"> </w:t>
    </w:r>
    <w:r w:rsidR="00B746DB">
      <w:rPr>
        <w:rFonts w:ascii="Arial Black" w:hAnsi="Arial Black"/>
        <w:b/>
        <w:color w:val="00BFB3"/>
      </w:rPr>
      <w:t>384</w:t>
    </w:r>
    <w:r w:rsidR="002B6ADC">
      <w:rPr>
        <w:rFonts w:ascii="Arial Black" w:hAnsi="Arial Black"/>
        <w:b/>
        <w:color w:val="00BFB3"/>
      </w:rPr>
      <w:t>/2</w:t>
    </w:r>
    <w:r w:rsidR="001E1C86">
      <w:rPr>
        <w:rFonts w:ascii="Arial Black" w:hAnsi="Arial Black"/>
        <w:b/>
        <w:color w:val="00BFB3"/>
      </w:rPr>
      <w:t>6</w:t>
    </w:r>
  </w:p>
  <w:p w14:paraId="2A886ACF" w14:textId="77777777" w:rsidR="00175008" w:rsidRDefault="00175008" w:rsidP="00097C41">
    <w:pPr>
      <w:pStyle w:val="Encabezado"/>
      <w:ind w:left="-142" w:right="335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4" behindDoc="0" locked="0" layoutInCell="1" allowOverlap="1" wp14:anchorId="190A8D87" wp14:editId="44E43EF9">
          <wp:simplePos x="0" y="0"/>
          <wp:positionH relativeFrom="page">
            <wp:posOffset>746125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283004077" name="Imagen 2830040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093B683" w14:textId="77777777" w:rsidR="00011F18" w:rsidRPr="001E1C86" w:rsidRDefault="00011F18" w:rsidP="005D317D">
    <w:pPr>
      <w:pStyle w:val="Encabezado"/>
      <w:ind w:left="-142" w:right="50"/>
      <w:jc w:val="right"/>
      <w:rPr>
        <w:noProof/>
        <w:color w:val="404040"/>
        <w:sz w:val="22"/>
        <w:szCs w:val="22"/>
      </w:rPr>
    </w:pPr>
    <w:r w:rsidRPr="001E1C86">
      <w:rPr>
        <w:noProof/>
        <w:color w:val="404040"/>
        <w:sz w:val="22"/>
        <w:szCs w:val="22"/>
      </w:rPr>
      <w:t xml:space="preserve">REPORTE DE RESULTADOS </w:t>
    </w:r>
  </w:p>
  <w:p w14:paraId="2B569853" w14:textId="77777777" w:rsidR="00011F18" w:rsidRPr="001E1C86" w:rsidRDefault="00011F18" w:rsidP="005D317D">
    <w:pPr>
      <w:pStyle w:val="Encabezado"/>
      <w:ind w:left="-142" w:right="50"/>
      <w:jc w:val="right"/>
      <w:rPr>
        <w:b/>
        <w:bCs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REGISTRO ADMINISTRATIVO DE LA INDUSTRIA</w:t>
    </w:r>
  </w:p>
  <w:p w14:paraId="5DCD7FBA" w14:textId="341E61D9" w:rsidR="00011F18" w:rsidRPr="001E1C86" w:rsidRDefault="00011F18" w:rsidP="005D317D">
    <w:pPr>
      <w:pStyle w:val="Encabezado"/>
      <w:ind w:left="-142" w:right="50"/>
      <w:jc w:val="right"/>
      <w:rPr>
        <w:rStyle w:val="Fuerte"/>
        <w:noProof/>
        <w:color w:val="404040"/>
        <w:sz w:val="22"/>
        <w:szCs w:val="22"/>
      </w:rPr>
    </w:pPr>
    <w:r w:rsidRPr="001E1C86">
      <w:rPr>
        <w:b/>
        <w:bCs/>
        <w:noProof/>
        <w:color w:val="404040"/>
        <w:sz w:val="22"/>
        <w:szCs w:val="22"/>
      </w:rPr>
      <w:t>AUTOMOTRIZ DE VEHÍCULOS PESADOS (</w:t>
    </w:r>
    <w:r w:rsidRPr="001E1C86">
      <w:rPr>
        <w:rStyle w:val="Fuerte"/>
        <w:color w:val="404040"/>
        <w:sz w:val="22"/>
        <w:szCs w:val="22"/>
      </w:rPr>
      <w:t>RAIAVP)</w:t>
    </w:r>
  </w:p>
  <w:p w14:paraId="6638035B" w14:textId="30354750" w:rsidR="00175008" w:rsidRPr="001E1C86" w:rsidRDefault="003A7E01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>
      <w:rPr>
        <w:bCs/>
        <w:color w:val="404040" w:themeColor="text1" w:themeTint="BF"/>
        <w:sz w:val="22"/>
        <w:szCs w:val="22"/>
      </w:rPr>
      <w:t>9 de junio</w:t>
    </w:r>
    <w:r w:rsidR="00E743A4" w:rsidRPr="001E1C86">
      <w:rPr>
        <w:bCs/>
        <w:color w:val="404040" w:themeColor="text1" w:themeTint="BF"/>
        <w:sz w:val="22"/>
        <w:szCs w:val="22"/>
      </w:rPr>
      <w:t xml:space="preserve"> </w:t>
    </w:r>
    <w:r w:rsidR="00037BA6" w:rsidRPr="001E1C86">
      <w:rPr>
        <w:bCs/>
        <w:color w:val="404040"/>
        <w:sz w:val="22"/>
        <w:szCs w:val="22"/>
      </w:rPr>
      <w:t>de 202</w:t>
    </w:r>
    <w:r w:rsidR="001E1C86">
      <w:rPr>
        <w:bCs/>
        <w:color w:val="404040"/>
        <w:sz w:val="22"/>
        <w:szCs w:val="22"/>
      </w:rPr>
      <w:t>6</w:t>
    </w:r>
  </w:p>
  <w:p w14:paraId="0DE5A50F" w14:textId="3A4FDF46" w:rsidR="00175008" w:rsidRPr="001E1C86" w:rsidRDefault="00175008" w:rsidP="005D317D">
    <w:pPr>
      <w:pStyle w:val="Encabezado"/>
      <w:ind w:left="-142" w:right="50"/>
      <w:jc w:val="right"/>
      <w:rPr>
        <w:bCs/>
        <w:color w:val="404040"/>
        <w:sz w:val="22"/>
        <w:szCs w:val="22"/>
      </w:rPr>
    </w:pPr>
    <w:r w:rsidRPr="001E1C86">
      <w:rPr>
        <w:bCs/>
        <w:color w:val="404040"/>
        <w:sz w:val="22"/>
        <w:szCs w:val="22"/>
      </w:rPr>
      <w:t xml:space="preserve">Página </w:t>
    </w:r>
    <w:r w:rsidR="00E70E14" w:rsidRPr="001E1C86">
      <w:rPr>
        <w:bCs/>
        <w:color w:val="404040"/>
        <w:sz w:val="22"/>
        <w:szCs w:val="22"/>
      </w:rPr>
      <w:t>4</w:t>
    </w:r>
    <w:r w:rsidRPr="001E1C86">
      <w:rPr>
        <w:bCs/>
        <w:color w:val="404040"/>
        <w:sz w:val="22"/>
        <w:szCs w:val="22"/>
      </w:rPr>
      <w:t>/</w:t>
    </w:r>
    <w:r w:rsidR="00E70E14" w:rsidRPr="001E1C86">
      <w:rPr>
        <w:bCs/>
        <w:color w:val="404040"/>
        <w:sz w:val="22"/>
        <w:szCs w:val="22"/>
      </w:rPr>
      <w:t>5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6ED00" w14:textId="4ED5DE5A" w:rsidR="00175008" w:rsidRPr="001D4042" w:rsidRDefault="00175008" w:rsidP="005D317D">
    <w:pPr>
      <w:pStyle w:val="Encabezado"/>
      <w:tabs>
        <w:tab w:val="left" w:pos="10773"/>
      </w:tabs>
      <w:ind w:left="-142" w:right="675"/>
      <w:jc w:val="right"/>
      <w:rPr>
        <w:rFonts w:ascii="Arial Black" w:hAnsi="Arial Black"/>
        <w:b/>
        <w:color w:val="00BFB3"/>
      </w:rPr>
    </w:pPr>
    <w:r>
      <w:rPr>
        <w:rFonts w:ascii="Arial Black" w:hAnsi="Arial Black"/>
        <w:b/>
        <w:noProof/>
        <w:color w:val="00BFB3"/>
      </w:rPr>
      <w:drawing>
        <wp:anchor distT="0" distB="0" distL="114300" distR="114300" simplePos="0" relativeHeight="251658247" behindDoc="1" locked="0" layoutInCell="1" allowOverlap="1" wp14:anchorId="271AE457" wp14:editId="4DB6A3E4">
          <wp:simplePos x="0" y="0"/>
          <wp:positionH relativeFrom="page">
            <wp:posOffset>12700</wp:posOffset>
          </wp:positionH>
          <wp:positionV relativeFrom="paragraph">
            <wp:posOffset>-181610</wp:posOffset>
          </wp:positionV>
          <wp:extent cx="7747000" cy="1228725"/>
          <wp:effectExtent l="0" t="0" r="6350" b="9525"/>
          <wp:wrapNone/>
          <wp:docPr id="1237156515" name="Imagen 1" descr="Gráfico, 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583643" name="Imagen 1" descr="Gráfico, Icon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47000" cy="12287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811A6B">
      <w:rPr>
        <w:rFonts w:ascii="Arial Black" w:hAnsi="Arial Black"/>
        <w:b/>
        <w:color w:val="00BFB3"/>
      </w:rPr>
      <w:t xml:space="preserve"> </w:t>
    </w:r>
    <w:r>
      <w:rPr>
        <w:rFonts w:ascii="Arial Black" w:hAnsi="Arial Black"/>
        <w:b/>
        <w:color w:val="00BFB3"/>
      </w:rPr>
      <w:t xml:space="preserve">BOLETÍN DE </w:t>
    </w:r>
    <w:r w:rsidR="007940EB">
      <w:rPr>
        <w:rFonts w:ascii="Arial Black" w:hAnsi="Arial Black"/>
        <w:b/>
        <w:color w:val="00BFB3"/>
      </w:rPr>
      <w:t>INDICADOR</w:t>
    </w:r>
    <w:r w:rsidR="002B6ADC">
      <w:rPr>
        <w:rFonts w:ascii="Arial Black" w:hAnsi="Arial Black"/>
        <w:b/>
        <w:color w:val="00BFB3"/>
      </w:rPr>
      <w:t xml:space="preserve"> </w:t>
    </w:r>
    <w:r w:rsidR="002B21C7">
      <w:rPr>
        <w:rFonts w:ascii="Arial Black" w:hAnsi="Arial Black"/>
        <w:b/>
        <w:color w:val="00BFB3"/>
      </w:rPr>
      <w:t>384</w:t>
    </w:r>
    <w:r w:rsidR="002B6ADC">
      <w:rPr>
        <w:rFonts w:ascii="Arial Black" w:hAnsi="Arial Black"/>
        <w:b/>
        <w:color w:val="00BFB3"/>
      </w:rPr>
      <w:t>/2</w:t>
    </w:r>
    <w:r w:rsidR="002F62DF">
      <w:rPr>
        <w:rFonts w:ascii="Arial Black" w:hAnsi="Arial Black"/>
        <w:b/>
        <w:color w:val="00BFB3"/>
      </w:rPr>
      <w:t>6</w:t>
    </w:r>
  </w:p>
  <w:p w14:paraId="792F1EE5" w14:textId="77777777" w:rsidR="00175008" w:rsidRDefault="00175008" w:rsidP="009D653F">
    <w:pPr>
      <w:pStyle w:val="Encabezado"/>
      <w:ind w:left="-142" w:right="51"/>
      <w:jc w:val="right"/>
      <w:rPr>
        <w:b/>
        <w:bCs/>
        <w:noProof/>
        <w:color w:val="404040" w:themeColor="text1" w:themeTint="BF"/>
      </w:rPr>
    </w:pPr>
    <w:r w:rsidRPr="00097C41">
      <w:rPr>
        <w:noProof/>
        <w:color w:val="404040" w:themeColor="text1" w:themeTint="BF"/>
      </w:rPr>
      <w:drawing>
        <wp:anchor distT="0" distB="0" distL="114300" distR="114300" simplePos="0" relativeHeight="251658246" behindDoc="0" locked="0" layoutInCell="1" allowOverlap="1" wp14:anchorId="72BA3AD7" wp14:editId="6D704237">
          <wp:simplePos x="0" y="0"/>
          <wp:positionH relativeFrom="page">
            <wp:posOffset>774700</wp:posOffset>
          </wp:positionH>
          <wp:positionV relativeFrom="paragraph">
            <wp:posOffset>61595</wp:posOffset>
          </wp:positionV>
          <wp:extent cx="1590675" cy="309245"/>
          <wp:effectExtent l="0" t="0" r="9525" b="0"/>
          <wp:wrapSquare wrapText="bothSides"/>
          <wp:docPr id="1512536351" name="Imagen 15125363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316087" name="Imagen 180231608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604" b="1604"/>
                  <a:stretch>
                    <a:fillRect/>
                  </a:stretch>
                </pic:blipFill>
                <pic:spPr bwMode="auto">
                  <a:xfrm>
                    <a:off x="0" y="0"/>
                    <a:ext cx="1590675" cy="3092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0BAE6E" w14:textId="30FF37CB" w:rsidR="00011F18" w:rsidRPr="00037BA6" w:rsidRDefault="00011F18" w:rsidP="005D317D">
    <w:pPr>
      <w:pStyle w:val="Encabezado"/>
      <w:ind w:left="-142" w:right="675"/>
      <w:jc w:val="right"/>
      <w:rPr>
        <w:noProof/>
        <w:color w:val="404040"/>
      </w:rPr>
    </w:pPr>
    <w:r w:rsidRPr="00037BA6">
      <w:rPr>
        <w:noProof/>
        <w:color w:val="404040"/>
      </w:rPr>
      <w:t>REPORTE DE RESULTADOS</w:t>
    </w:r>
  </w:p>
  <w:p w14:paraId="3B7B21C1" w14:textId="77777777" w:rsidR="00081DB8" w:rsidRDefault="00011F18" w:rsidP="005D317D">
    <w:pPr>
      <w:pStyle w:val="Encabezado"/>
      <w:ind w:left="-142" w:right="675"/>
      <w:jc w:val="right"/>
      <w:rPr>
        <w:b/>
        <w:bCs/>
        <w:noProof/>
        <w:color w:val="404040"/>
      </w:rPr>
    </w:pPr>
    <w:r w:rsidRPr="00037BA6">
      <w:rPr>
        <w:b/>
        <w:bCs/>
        <w:noProof/>
        <w:color w:val="404040"/>
      </w:rPr>
      <w:t xml:space="preserve">REGISTRO ADMINISTRATIVO DE LA INDUSTRIA </w:t>
    </w:r>
  </w:p>
  <w:p w14:paraId="252F8C07" w14:textId="5756E424" w:rsidR="00011F18" w:rsidRPr="00037BA6" w:rsidRDefault="00011F18" w:rsidP="005D317D">
    <w:pPr>
      <w:pStyle w:val="Encabezado"/>
      <w:ind w:left="-142" w:right="675"/>
      <w:jc w:val="right"/>
      <w:rPr>
        <w:rStyle w:val="Fuerte"/>
        <w:noProof/>
        <w:color w:val="404040"/>
      </w:rPr>
    </w:pPr>
    <w:r w:rsidRPr="00037BA6">
      <w:rPr>
        <w:b/>
        <w:bCs/>
        <w:noProof/>
        <w:color w:val="404040"/>
      </w:rPr>
      <w:t>AUTOMOTRIZ DE VEHÍCULOS PESADOS (</w:t>
    </w:r>
    <w:r w:rsidRPr="00037BA6">
      <w:rPr>
        <w:rStyle w:val="Fuerte"/>
        <w:color w:val="404040"/>
      </w:rPr>
      <w:t>RAIAVP)</w:t>
    </w:r>
  </w:p>
  <w:p w14:paraId="152F0F37" w14:textId="6D169AC6" w:rsidR="00011F18" w:rsidRPr="00037BA6" w:rsidRDefault="003A7E01" w:rsidP="005D317D">
    <w:pPr>
      <w:pStyle w:val="Encabezado"/>
      <w:ind w:left="-142" w:right="675"/>
      <w:jc w:val="right"/>
      <w:rPr>
        <w:bCs/>
        <w:color w:val="404040"/>
      </w:rPr>
    </w:pPr>
    <w:r>
      <w:rPr>
        <w:bCs/>
        <w:color w:val="404040" w:themeColor="text1" w:themeTint="BF"/>
      </w:rPr>
      <w:t>9 de junio</w:t>
    </w:r>
    <w:r w:rsidR="00E743A4">
      <w:rPr>
        <w:bCs/>
        <w:color w:val="404040" w:themeColor="text1" w:themeTint="BF"/>
      </w:rPr>
      <w:t xml:space="preserve"> </w:t>
    </w:r>
    <w:r w:rsidR="00037BA6">
      <w:rPr>
        <w:bCs/>
        <w:color w:val="404040"/>
      </w:rPr>
      <w:t xml:space="preserve">de </w:t>
    </w:r>
    <w:r w:rsidR="00281297">
      <w:rPr>
        <w:bCs/>
        <w:color w:val="404040"/>
      </w:rPr>
      <w:t>2026</w:t>
    </w:r>
  </w:p>
  <w:p w14:paraId="02197E9C" w14:textId="5246322A" w:rsidR="00175008" w:rsidRPr="00037BA6" w:rsidRDefault="00175008" w:rsidP="005D317D">
    <w:pPr>
      <w:pStyle w:val="Encabezado"/>
      <w:ind w:left="-142" w:right="675"/>
      <w:jc w:val="right"/>
      <w:rPr>
        <w:bCs/>
        <w:color w:val="404040"/>
      </w:rPr>
    </w:pPr>
    <w:r w:rsidRPr="00037BA6">
      <w:rPr>
        <w:bCs/>
        <w:color w:val="404040"/>
      </w:rPr>
      <w:t xml:space="preserve">Página </w:t>
    </w:r>
    <w:r w:rsidR="00E70E14" w:rsidRPr="00037BA6">
      <w:rPr>
        <w:bCs/>
        <w:color w:val="404040"/>
      </w:rPr>
      <w:t>5/5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2" w15:restartNumberingAfterBreak="0">
    <w:nsid w:val="07742F74"/>
    <w:multiLevelType w:val="hybridMultilevel"/>
    <w:tmpl w:val="48EC0FF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" w15:restartNumberingAfterBreak="0">
    <w:nsid w:val="0937386B"/>
    <w:multiLevelType w:val="hybridMultilevel"/>
    <w:tmpl w:val="357899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4" w15:restartNumberingAfterBreak="0">
    <w:nsid w:val="0DFE0BA8"/>
    <w:multiLevelType w:val="hybridMultilevel"/>
    <w:tmpl w:val="DAD020F4"/>
    <w:lvl w:ilvl="0" w:tplc="080A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 w15:restartNumberingAfterBreak="0">
    <w:nsid w:val="124E721B"/>
    <w:multiLevelType w:val="hybridMultilevel"/>
    <w:tmpl w:val="95B6E40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A139D0"/>
    <w:multiLevelType w:val="hybridMultilevel"/>
    <w:tmpl w:val="D7A8C186"/>
    <w:lvl w:ilvl="0" w:tplc="3E909774">
      <w:start w:val="1"/>
      <w:numFmt w:val="upperRoman"/>
      <w:lvlText w:val="%1."/>
      <w:lvlJc w:val="left"/>
      <w:pPr>
        <w:ind w:left="8092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C03E05"/>
    <w:multiLevelType w:val="hybridMultilevel"/>
    <w:tmpl w:val="1BE8FD3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8" w15:restartNumberingAfterBreak="0">
    <w:nsid w:val="218F31AD"/>
    <w:multiLevelType w:val="hybridMultilevel"/>
    <w:tmpl w:val="4036C34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3BD4183"/>
    <w:multiLevelType w:val="hybridMultilevel"/>
    <w:tmpl w:val="F006B47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48414AF"/>
    <w:multiLevelType w:val="hybridMultilevel"/>
    <w:tmpl w:val="4ADAED72"/>
    <w:lvl w:ilvl="0" w:tplc="080A0019">
      <w:start w:val="1"/>
      <w:numFmt w:val="low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1F2BAE"/>
    <w:multiLevelType w:val="singleLevel"/>
    <w:tmpl w:val="FFFFFFFF"/>
    <w:lvl w:ilvl="0">
      <w:numFmt w:val="decimal"/>
      <w:lvlText w:val="*"/>
      <w:lvlJc w:val="left"/>
    </w:lvl>
  </w:abstractNum>
  <w:abstractNum w:abstractNumId="13" w15:restartNumberingAfterBreak="0">
    <w:nsid w:val="26BF303E"/>
    <w:multiLevelType w:val="hybridMultilevel"/>
    <w:tmpl w:val="C9DCB1F4"/>
    <w:lvl w:ilvl="0" w:tplc="080A0001">
      <w:start w:val="1"/>
      <w:numFmt w:val="bullet"/>
      <w:lvlText w:val="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3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0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7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5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2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9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6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388" w:hanging="360"/>
      </w:pPr>
      <w:rPr>
        <w:rFonts w:ascii="Wingdings" w:hAnsi="Wingdings" w:hint="default"/>
      </w:rPr>
    </w:lvl>
  </w:abstractNum>
  <w:abstractNum w:abstractNumId="14" w15:restartNumberingAfterBreak="0">
    <w:nsid w:val="27576D76"/>
    <w:multiLevelType w:val="hybridMultilevel"/>
    <w:tmpl w:val="454CDCAA"/>
    <w:lvl w:ilvl="0" w:tplc="080A0001">
      <w:start w:val="1"/>
      <w:numFmt w:val="bullet"/>
      <w:lvlText w:val=""/>
      <w:lvlJc w:val="left"/>
      <w:pPr>
        <w:ind w:left="242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14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86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58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30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02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74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46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182" w:hanging="360"/>
      </w:pPr>
      <w:rPr>
        <w:rFonts w:ascii="Wingdings" w:hAnsi="Wingdings" w:hint="default"/>
      </w:rPr>
    </w:lvl>
  </w:abstractNum>
  <w:abstractNum w:abstractNumId="15" w15:restartNumberingAfterBreak="0">
    <w:nsid w:val="2FC854E1"/>
    <w:multiLevelType w:val="hybridMultilevel"/>
    <w:tmpl w:val="D290744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4D26A0"/>
    <w:multiLevelType w:val="multilevel"/>
    <w:tmpl w:val="EF704C5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 w15:restartNumberingAfterBreak="0">
    <w:nsid w:val="357E6A2F"/>
    <w:multiLevelType w:val="hybridMultilevel"/>
    <w:tmpl w:val="B33457E8"/>
    <w:lvl w:ilvl="0" w:tplc="D530396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EE6391"/>
    <w:multiLevelType w:val="multilevel"/>
    <w:tmpl w:val="1D78F854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BF57021"/>
    <w:multiLevelType w:val="hybridMultilevel"/>
    <w:tmpl w:val="D60080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D970A15"/>
    <w:multiLevelType w:val="multilevel"/>
    <w:tmpl w:val="CD70D858"/>
    <w:lvl w:ilvl="0">
      <w:start w:val="1"/>
      <w:numFmt w:val="decimal"/>
      <w:lvlText w:val="%1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15"/>
        </w:tabs>
        <w:ind w:left="615" w:hanging="61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EFD2963"/>
    <w:multiLevelType w:val="hybridMultilevel"/>
    <w:tmpl w:val="D190F9D8"/>
    <w:lvl w:ilvl="0" w:tplc="FFFFFFFF">
      <w:start w:val="1"/>
      <w:numFmt w:val="bullet"/>
      <w:lvlText w:val=""/>
      <w:legacy w:legacy="1" w:legacySpace="0" w:legacyIndent="360"/>
      <w:lvlJc w:val="left"/>
      <w:pPr>
        <w:ind w:left="26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10E03D6"/>
    <w:multiLevelType w:val="hybridMultilevel"/>
    <w:tmpl w:val="B9A0DBA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3" w15:restartNumberingAfterBreak="0">
    <w:nsid w:val="45440849"/>
    <w:multiLevelType w:val="hybridMultilevel"/>
    <w:tmpl w:val="EF80BC4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5481A3E"/>
    <w:multiLevelType w:val="hybridMultilevel"/>
    <w:tmpl w:val="E60ABF28"/>
    <w:lvl w:ilvl="0" w:tplc="AABC9DE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E000E50"/>
    <w:multiLevelType w:val="hybridMultilevel"/>
    <w:tmpl w:val="8A5A495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6F24614"/>
    <w:multiLevelType w:val="hybridMultilevel"/>
    <w:tmpl w:val="90B2730A"/>
    <w:lvl w:ilvl="0" w:tplc="569AE2A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BC08B2"/>
    <w:multiLevelType w:val="multilevel"/>
    <w:tmpl w:val="95185196"/>
    <w:lvl w:ilvl="0">
      <w:start w:val="1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 w15:restartNumberingAfterBreak="0">
    <w:nsid w:val="5C5B48E4"/>
    <w:multiLevelType w:val="hybridMultilevel"/>
    <w:tmpl w:val="0BA8674A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29" w15:restartNumberingAfterBreak="0">
    <w:nsid w:val="5E5C33B7"/>
    <w:multiLevelType w:val="hybridMultilevel"/>
    <w:tmpl w:val="AF6AF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5082A59"/>
    <w:multiLevelType w:val="hybridMultilevel"/>
    <w:tmpl w:val="C34EFAD0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1" w15:restartNumberingAfterBreak="0">
    <w:nsid w:val="677E097B"/>
    <w:multiLevelType w:val="hybridMultilevel"/>
    <w:tmpl w:val="C256E852"/>
    <w:lvl w:ilvl="0" w:tplc="D8E67286">
      <w:start w:val="1"/>
      <w:numFmt w:val="bullet"/>
      <w:lvlText w:val=""/>
      <w:lvlJc w:val="left"/>
      <w:pPr>
        <w:tabs>
          <w:tab w:val="num" w:pos="2029"/>
        </w:tabs>
        <w:ind w:left="2029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2749"/>
        </w:tabs>
        <w:ind w:left="27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469"/>
        </w:tabs>
        <w:ind w:left="34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189"/>
        </w:tabs>
        <w:ind w:left="41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909"/>
        </w:tabs>
        <w:ind w:left="49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629"/>
        </w:tabs>
        <w:ind w:left="56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349"/>
        </w:tabs>
        <w:ind w:left="63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069"/>
        </w:tabs>
        <w:ind w:left="70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789"/>
        </w:tabs>
        <w:ind w:left="7789" w:hanging="360"/>
      </w:pPr>
      <w:rPr>
        <w:rFonts w:ascii="Wingdings" w:hAnsi="Wingdings" w:hint="default"/>
      </w:rPr>
    </w:lvl>
  </w:abstractNum>
  <w:abstractNum w:abstractNumId="32" w15:restartNumberingAfterBreak="0">
    <w:nsid w:val="6FB379B7"/>
    <w:multiLevelType w:val="hybridMultilevel"/>
    <w:tmpl w:val="70B67648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3" w15:restartNumberingAfterBreak="0">
    <w:nsid w:val="72643ECB"/>
    <w:multiLevelType w:val="hybridMultilevel"/>
    <w:tmpl w:val="C352B3A6"/>
    <w:lvl w:ilvl="0" w:tplc="81143F46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34" w15:restartNumberingAfterBreak="0">
    <w:nsid w:val="7D452561"/>
    <w:multiLevelType w:val="hybridMultilevel"/>
    <w:tmpl w:val="6CC4F5E8"/>
    <w:lvl w:ilvl="0" w:tplc="0C0A0001">
      <w:start w:val="1"/>
      <w:numFmt w:val="bullet"/>
      <w:lvlText w:val=""/>
      <w:lvlJc w:val="left"/>
      <w:pPr>
        <w:tabs>
          <w:tab w:val="num" w:pos="1040"/>
        </w:tabs>
        <w:ind w:left="10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0"/>
        </w:tabs>
        <w:ind w:left="17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0"/>
        </w:tabs>
        <w:ind w:left="24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0"/>
        </w:tabs>
        <w:ind w:left="32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0"/>
        </w:tabs>
        <w:ind w:left="39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0"/>
        </w:tabs>
        <w:ind w:left="46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0"/>
        </w:tabs>
        <w:ind w:left="53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0"/>
        </w:tabs>
        <w:ind w:left="60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0"/>
        </w:tabs>
        <w:ind w:left="6800" w:hanging="360"/>
      </w:pPr>
      <w:rPr>
        <w:rFonts w:ascii="Wingdings" w:hAnsi="Wingdings" w:hint="default"/>
      </w:rPr>
    </w:lvl>
  </w:abstractNum>
  <w:abstractNum w:abstractNumId="35" w15:restartNumberingAfterBreak="0">
    <w:nsid w:val="7ED50DBD"/>
    <w:multiLevelType w:val="hybridMultilevel"/>
    <w:tmpl w:val="57C210DC"/>
    <w:lvl w:ilvl="0" w:tplc="080A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6" w15:restartNumberingAfterBreak="0">
    <w:nsid w:val="7F40135A"/>
    <w:multiLevelType w:val="multilevel"/>
    <w:tmpl w:val="47944F40"/>
    <w:lvl w:ilvl="0">
      <w:start w:val="1"/>
      <w:numFmt w:val="decimal"/>
      <w:lvlText w:val="%1."/>
      <w:lvlJc w:val="left"/>
      <w:pPr>
        <w:tabs>
          <w:tab w:val="num" w:pos="660"/>
        </w:tabs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 w16cid:durableId="99420145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2" w16cid:durableId="40699499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2628" w:hanging="360"/>
        </w:pPr>
        <w:rPr>
          <w:rFonts w:ascii="Symbol" w:hAnsi="Symbol" w:hint="default"/>
        </w:rPr>
      </w:lvl>
    </w:lvlOverride>
  </w:num>
  <w:num w:numId="3" w16cid:durableId="1552888600">
    <w:abstractNumId w:val="8"/>
  </w:num>
  <w:num w:numId="4" w16cid:durableId="1192839326">
    <w:abstractNumId w:val="12"/>
  </w:num>
  <w:num w:numId="5" w16cid:durableId="1484665714">
    <w:abstractNumId w:val="15"/>
  </w:num>
  <w:num w:numId="6" w16cid:durableId="262497769">
    <w:abstractNumId w:val="6"/>
  </w:num>
  <w:num w:numId="7" w16cid:durableId="848907590">
    <w:abstractNumId w:val="9"/>
  </w:num>
  <w:num w:numId="8" w16cid:durableId="1053119586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9" w16cid:durableId="136189060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0" w16cid:durableId="795635982">
    <w:abstractNumId w:val="1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1040" w:hanging="360"/>
        </w:pPr>
        <w:rPr>
          <w:rFonts w:ascii="Symbol" w:hAnsi="Symbol" w:hint="default"/>
        </w:rPr>
      </w:lvl>
    </w:lvlOverride>
  </w:num>
  <w:num w:numId="11" w16cid:durableId="1312252700">
    <w:abstractNumId w:val="31"/>
  </w:num>
  <w:num w:numId="12" w16cid:durableId="1865052700">
    <w:abstractNumId w:val="34"/>
  </w:num>
  <w:num w:numId="13" w16cid:durableId="730735582">
    <w:abstractNumId w:val="36"/>
  </w:num>
  <w:num w:numId="14" w16cid:durableId="270281502">
    <w:abstractNumId w:val="20"/>
  </w:num>
  <w:num w:numId="15" w16cid:durableId="2082755697">
    <w:abstractNumId w:val="16"/>
  </w:num>
  <w:num w:numId="16" w16cid:durableId="1303000885">
    <w:abstractNumId w:val="27"/>
  </w:num>
  <w:num w:numId="17" w16cid:durableId="1235430799">
    <w:abstractNumId w:val="18"/>
  </w:num>
  <w:num w:numId="18" w16cid:durableId="1437562214">
    <w:abstractNumId w:val="25"/>
  </w:num>
  <w:num w:numId="19" w16cid:durableId="1734425324">
    <w:abstractNumId w:val="10"/>
  </w:num>
  <w:num w:numId="20" w16cid:durableId="177619655">
    <w:abstractNumId w:val="0"/>
  </w:num>
  <w:num w:numId="21" w16cid:durableId="180974841">
    <w:abstractNumId w:val="17"/>
  </w:num>
  <w:num w:numId="22" w16cid:durableId="709648143">
    <w:abstractNumId w:val="5"/>
  </w:num>
  <w:num w:numId="23" w16cid:durableId="1483617270">
    <w:abstractNumId w:val="22"/>
  </w:num>
  <w:num w:numId="24" w16cid:durableId="2006663279">
    <w:abstractNumId w:val="21"/>
  </w:num>
  <w:num w:numId="25" w16cid:durableId="1065909930">
    <w:abstractNumId w:val="28"/>
  </w:num>
  <w:num w:numId="26" w16cid:durableId="1707948738">
    <w:abstractNumId w:val="32"/>
  </w:num>
  <w:num w:numId="27" w16cid:durableId="663356819">
    <w:abstractNumId w:val="14"/>
  </w:num>
  <w:num w:numId="28" w16cid:durableId="755788714">
    <w:abstractNumId w:val="13"/>
  </w:num>
  <w:num w:numId="29" w16cid:durableId="288320515">
    <w:abstractNumId w:val="2"/>
  </w:num>
  <w:num w:numId="30" w16cid:durableId="1045837757">
    <w:abstractNumId w:val="7"/>
  </w:num>
  <w:num w:numId="31" w16cid:durableId="424687965">
    <w:abstractNumId w:val="23"/>
  </w:num>
  <w:num w:numId="32" w16cid:durableId="1599873060">
    <w:abstractNumId w:val="29"/>
  </w:num>
  <w:num w:numId="33" w16cid:durableId="414281911">
    <w:abstractNumId w:val="3"/>
  </w:num>
  <w:num w:numId="34" w16cid:durableId="1420524908">
    <w:abstractNumId w:val="35"/>
  </w:num>
  <w:num w:numId="35" w16cid:durableId="599534629">
    <w:abstractNumId w:val="33"/>
  </w:num>
  <w:num w:numId="36" w16cid:durableId="1690452799">
    <w:abstractNumId w:val="4"/>
  </w:num>
  <w:num w:numId="37" w16cid:durableId="1408502640">
    <w:abstractNumId w:val="30"/>
  </w:num>
  <w:num w:numId="38" w16cid:durableId="446853276">
    <w:abstractNumId w:val="11"/>
  </w:num>
  <w:num w:numId="39" w16cid:durableId="1872067608">
    <w:abstractNumId w:val="26"/>
  </w:num>
  <w:num w:numId="40" w16cid:durableId="981495379">
    <w:abstractNumId w:val="19"/>
  </w:num>
  <w:num w:numId="41" w16cid:durableId="293633588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intFractionalCharacterWidth/>
  <w:embedSystemFonts/>
  <w:activeWritingStyle w:appName="MSWord" w:lang="es-MX" w:vendorID="64" w:dllVersion="4096" w:nlCheck="1" w:checkStyle="0"/>
  <w:activeWritingStyle w:appName="MSWord" w:lang="es-ES_tradnl" w:vendorID="64" w:dllVersion="0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activeWritingStyle w:appName="MSWord" w:lang="es-ES_tradnl" w:vendorID="64" w:dllVersion="4096" w:nlCheck="1" w:checkStyle="0"/>
  <w:activeWritingStyle w:appName="MSWord" w:lang="es-ES" w:vendorID="64" w:dllVersion="4096" w:nlCheck="1" w:checkStyle="0"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80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BEA"/>
    <w:rsid w:val="000013D6"/>
    <w:rsid w:val="0000180F"/>
    <w:rsid w:val="000018AF"/>
    <w:rsid w:val="00001D7B"/>
    <w:rsid w:val="00001FB3"/>
    <w:rsid w:val="00002466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C43"/>
    <w:rsid w:val="00004D58"/>
    <w:rsid w:val="000050C6"/>
    <w:rsid w:val="00005400"/>
    <w:rsid w:val="00005940"/>
    <w:rsid w:val="00005EB0"/>
    <w:rsid w:val="00006B5A"/>
    <w:rsid w:val="00006DE4"/>
    <w:rsid w:val="000076D4"/>
    <w:rsid w:val="000078B1"/>
    <w:rsid w:val="00007A1A"/>
    <w:rsid w:val="000107E0"/>
    <w:rsid w:val="00010A59"/>
    <w:rsid w:val="000112A7"/>
    <w:rsid w:val="0001151F"/>
    <w:rsid w:val="00011840"/>
    <w:rsid w:val="00011AC0"/>
    <w:rsid w:val="00011BD3"/>
    <w:rsid w:val="00011F18"/>
    <w:rsid w:val="00012278"/>
    <w:rsid w:val="00012A27"/>
    <w:rsid w:val="00012E16"/>
    <w:rsid w:val="0001302A"/>
    <w:rsid w:val="000132A4"/>
    <w:rsid w:val="00013319"/>
    <w:rsid w:val="00013BF2"/>
    <w:rsid w:val="00013E55"/>
    <w:rsid w:val="0001447E"/>
    <w:rsid w:val="000144BA"/>
    <w:rsid w:val="000144ED"/>
    <w:rsid w:val="00014BA2"/>
    <w:rsid w:val="00014FBD"/>
    <w:rsid w:val="00015137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B51"/>
    <w:rsid w:val="00017DF3"/>
    <w:rsid w:val="0002101F"/>
    <w:rsid w:val="00021432"/>
    <w:rsid w:val="00021492"/>
    <w:rsid w:val="000216A3"/>
    <w:rsid w:val="00021926"/>
    <w:rsid w:val="00021E75"/>
    <w:rsid w:val="00022563"/>
    <w:rsid w:val="000228C4"/>
    <w:rsid w:val="00022C2F"/>
    <w:rsid w:val="00022CA3"/>
    <w:rsid w:val="00022E7A"/>
    <w:rsid w:val="000233ED"/>
    <w:rsid w:val="000255A0"/>
    <w:rsid w:val="000260EE"/>
    <w:rsid w:val="0002614C"/>
    <w:rsid w:val="00026698"/>
    <w:rsid w:val="0002696A"/>
    <w:rsid w:val="00026B3C"/>
    <w:rsid w:val="00026B52"/>
    <w:rsid w:val="00026D78"/>
    <w:rsid w:val="00026F8D"/>
    <w:rsid w:val="000274DB"/>
    <w:rsid w:val="00027610"/>
    <w:rsid w:val="000278A0"/>
    <w:rsid w:val="00027D1F"/>
    <w:rsid w:val="00027EBA"/>
    <w:rsid w:val="00030480"/>
    <w:rsid w:val="0003065F"/>
    <w:rsid w:val="000308BA"/>
    <w:rsid w:val="00030D10"/>
    <w:rsid w:val="00030E77"/>
    <w:rsid w:val="00030F67"/>
    <w:rsid w:val="0003119F"/>
    <w:rsid w:val="00031231"/>
    <w:rsid w:val="000314D3"/>
    <w:rsid w:val="00031BCF"/>
    <w:rsid w:val="00031CEA"/>
    <w:rsid w:val="00031F45"/>
    <w:rsid w:val="000320C6"/>
    <w:rsid w:val="00032714"/>
    <w:rsid w:val="00032891"/>
    <w:rsid w:val="00032B16"/>
    <w:rsid w:val="000334D7"/>
    <w:rsid w:val="00033603"/>
    <w:rsid w:val="00033A14"/>
    <w:rsid w:val="000342E8"/>
    <w:rsid w:val="0003447A"/>
    <w:rsid w:val="00034BC3"/>
    <w:rsid w:val="000353F3"/>
    <w:rsid w:val="00035600"/>
    <w:rsid w:val="000357CC"/>
    <w:rsid w:val="0003595E"/>
    <w:rsid w:val="00035B2D"/>
    <w:rsid w:val="00035DA7"/>
    <w:rsid w:val="00036196"/>
    <w:rsid w:val="00036599"/>
    <w:rsid w:val="00036D72"/>
    <w:rsid w:val="00037089"/>
    <w:rsid w:val="00037177"/>
    <w:rsid w:val="00037381"/>
    <w:rsid w:val="00037BA6"/>
    <w:rsid w:val="00037CC4"/>
    <w:rsid w:val="000403BF"/>
    <w:rsid w:val="0004066E"/>
    <w:rsid w:val="00040766"/>
    <w:rsid w:val="00040F75"/>
    <w:rsid w:val="00041C29"/>
    <w:rsid w:val="00041E29"/>
    <w:rsid w:val="00041FF7"/>
    <w:rsid w:val="0004225C"/>
    <w:rsid w:val="00042A47"/>
    <w:rsid w:val="00042E89"/>
    <w:rsid w:val="00043535"/>
    <w:rsid w:val="00043B32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5BF"/>
    <w:rsid w:val="00046822"/>
    <w:rsid w:val="00046AB6"/>
    <w:rsid w:val="00046D06"/>
    <w:rsid w:val="000471CD"/>
    <w:rsid w:val="0004735D"/>
    <w:rsid w:val="0004744D"/>
    <w:rsid w:val="0004777C"/>
    <w:rsid w:val="000501E0"/>
    <w:rsid w:val="000507D2"/>
    <w:rsid w:val="00050934"/>
    <w:rsid w:val="00050FB5"/>
    <w:rsid w:val="00051C72"/>
    <w:rsid w:val="00051D1C"/>
    <w:rsid w:val="00051D9E"/>
    <w:rsid w:val="0005237E"/>
    <w:rsid w:val="00052784"/>
    <w:rsid w:val="00052F04"/>
    <w:rsid w:val="00052F1E"/>
    <w:rsid w:val="000536D2"/>
    <w:rsid w:val="00053B2C"/>
    <w:rsid w:val="00053D27"/>
    <w:rsid w:val="00053EB7"/>
    <w:rsid w:val="00053FEE"/>
    <w:rsid w:val="00054A4F"/>
    <w:rsid w:val="00054BE5"/>
    <w:rsid w:val="00055047"/>
    <w:rsid w:val="00055588"/>
    <w:rsid w:val="00055800"/>
    <w:rsid w:val="00055B54"/>
    <w:rsid w:val="00056182"/>
    <w:rsid w:val="0005680F"/>
    <w:rsid w:val="00056F51"/>
    <w:rsid w:val="000573F5"/>
    <w:rsid w:val="00057436"/>
    <w:rsid w:val="00057F37"/>
    <w:rsid w:val="000602B0"/>
    <w:rsid w:val="0006045B"/>
    <w:rsid w:val="0006056C"/>
    <w:rsid w:val="0006228A"/>
    <w:rsid w:val="00062BEF"/>
    <w:rsid w:val="00062F6E"/>
    <w:rsid w:val="00063463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BCB"/>
    <w:rsid w:val="00067FCA"/>
    <w:rsid w:val="0007012A"/>
    <w:rsid w:val="0007017F"/>
    <w:rsid w:val="00070431"/>
    <w:rsid w:val="00070669"/>
    <w:rsid w:val="000707FF"/>
    <w:rsid w:val="00070864"/>
    <w:rsid w:val="0007145A"/>
    <w:rsid w:val="00071E70"/>
    <w:rsid w:val="00071F0D"/>
    <w:rsid w:val="00071F33"/>
    <w:rsid w:val="000725AC"/>
    <w:rsid w:val="000729BA"/>
    <w:rsid w:val="00072B18"/>
    <w:rsid w:val="000730F3"/>
    <w:rsid w:val="00073491"/>
    <w:rsid w:val="000739D2"/>
    <w:rsid w:val="00073E58"/>
    <w:rsid w:val="00073EF4"/>
    <w:rsid w:val="00074868"/>
    <w:rsid w:val="000748A6"/>
    <w:rsid w:val="000748B1"/>
    <w:rsid w:val="000753EC"/>
    <w:rsid w:val="0007567F"/>
    <w:rsid w:val="00075B3A"/>
    <w:rsid w:val="00075DEC"/>
    <w:rsid w:val="00076234"/>
    <w:rsid w:val="000767F7"/>
    <w:rsid w:val="00076EE9"/>
    <w:rsid w:val="00077545"/>
    <w:rsid w:val="00077763"/>
    <w:rsid w:val="00077C46"/>
    <w:rsid w:val="00077ECE"/>
    <w:rsid w:val="0008027F"/>
    <w:rsid w:val="0008061F"/>
    <w:rsid w:val="0008084D"/>
    <w:rsid w:val="000809B5"/>
    <w:rsid w:val="00080B07"/>
    <w:rsid w:val="00080D54"/>
    <w:rsid w:val="00080DC3"/>
    <w:rsid w:val="00081417"/>
    <w:rsid w:val="000814ED"/>
    <w:rsid w:val="0008175A"/>
    <w:rsid w:val="0008195B"/>
    <w:rsid w:val="00081B67"/>
    <w:rsid w:val="00081DB8"/>
    <w:rsid w:val="000826F7"/>
    <w:rsid w:val="00082AE3"/>
    <w:rsid w:val="00082F11"/>
    <w:rsid w:val="000830B2"/>
    <w:rsid w:val="0008325D"/>
    <w:rsid w:val="000834DD"/>
    <w:rsid w:val="000834F9"/>
    <w:rsid w:val="000838EB"/>
    <w:rsid w:val="00083FB5"/>
    <w:rsid w:val="000843D7"/>
    <w:rsid w:val="00084687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07"/>
    <w:rsid w:val="00086EDE"/>
    <w:rsid w:val="0008756B"/>
    <w:rsid w:val="00087CFE"/>
    <w:rsid w:val="00087DB7"/>
    <w:rsid w:val="0009025D"/>
    <w:rsid w:val="00090B52"/>
    <w:rsid w:val="00090B9C"/>
    <w:rsid w:val="00090D7B"/>
    <w:rsid w:val="00091474"/>
    <w:rsid w:val="000915F7"/>
    <w:rsid w:val="00091EEF"/>
    <w:rsid w:val="00092764"/>
    <w:rsid w:val="0009292F"/>
    <w:rsid w:val="00092C02"/>
    <w:rsid w:val="00092C92"/>
    <w:rsid w:val="00092F4C"/>
    <w:rsid w:val="000939F8"/>
    <w:rsid w:val="0009421A"/>
    <w:rsid w:val="00094496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737"/>
    <w:rsid w:val="00096F5B"/>
    <w:rsid w:val="00097068"/>
    <w:rsid w:val="00097AEA"/>
    <w:rsid w:val="00097C0A"/>
    <w:rsid w:val="00097C29"/>
    <w:rsid w:val="00097C41"/>
    <w:rsid w:val="00097FE0"/>
    <w:rsid w:val="000A0344"/>
    <w:rsid w:val="000A0781"/>
    <w:rsid w:val="000A0823"/>
    <w:rsid w:val="000A0C24"/>
    <w:rsid w:val="000A0EF3"/>
    <w:rsid w:val="000A1F1F"/>
    <w:rsid w:val="000A1F9D"/>
    <w:rsid w:val="000A21D6"/>
    <w:rsid w:val="000A260D"/>
    <w:rsid w:val="000A2D4B"/>
    <w:rsid w:val="000A2F4F"/>
    <w:rsid w:val="000A31EF"/>
    <w:rsid w:val="000A3354"/>
    <w:rsid w:val="000A3733"/>
    <w:rsid w:val="000A43B0"/>
    <w:rsid w:val="000A45F0"/>
    <w:rsid w:val="000A4D4C"/>
    <w:rsid w:val="000A4FEA"/>
    <w:rsid w:val="000A53E6"/>
    <w:rsid w:val="000A5727"/>
    <w:rsid w:val="000A574B"/>
    <w:rsid w:val="000A5A1B"/>
    <w:rsid w:val="000A5B04"/>
    <w:rsid w:val="000A5E2A"/>
    <w:rsid w:val="000A6416"/>
    <w:rsid w:val="000A643B"/>
    <w:rsid w:val="000A682B"/>
    <w:rsid w:val="000A707A"/>
    <w:rsid w:val="000A76A3"/>
    <w:rsid w:val="000A78BA"/>
    <w:rsid w:val="000A7BB9"/>
    <w:rsid w:val="000B0710"/>
    <w:rsid w:val="000B0E46"/>
    <w:rsid w:val="000B1790"/>
    <w:rsid w:val="000B1C11"/>
    <w:rsid w:val="000B1D13"/>
    <w:rsid w:val="000B260B"/>
    <w:rsid w:val="000B29B8"/>
    <w:rsid w:val="000B2A27"/>
    <w:rsid w:val="000B380F"/>
    <w:rsid w:val="000B3D45"/>
    <w:rsid w:val="000B4292"/>
    <w:rsid w:val="000B4A6A"/>
    <w:rsid w:val="000B4DDF"/>
    <w:rsid w:val="000B50FB"/>
    <w:rsid w:val="000B515D"/>
    <w:rsid w:val="000B5A74"/>
    <w:rsid w:val="000B5C4E"/>
    <w:rsid w:val="000B5FA3"/>
    <w:rsid w:val="000B6AF6"/>
    <w:rsid w:val="000B7941"/>
    <w:rsid w:val="000B7FF2"/>
    <w:rsid w:val="000C0151"/>
    <w:rsid w:val="000C1051"/>
    <w:rsid w:val="000C1F04"/>
    <w:rsid w:val="000C2483"/>
    <w:rsid w:val="000C2892"/>
    <w:rsid w:val="000C2B3C"/>
    <w:rsid w:val="000C2D4D"/>
    <w:rsid w:val="000C2EA8"/>
    <w:rsid w:val="000C305A"/>
    <w:rsid w:val="000C30D7"/>
    <w:rsid w:val="000C3105"/>
    <w:rsid w:val="000C34DD"/>
    <w:rsid w:val="000C37BC"/>
    <w:rsid w:val="000C3997"/>
    <w:rsid w:val="000C3B6E"/>
    <w:rsid w:val="000C482F"/>
    <w:rsid w:val="000C4992"/>
    <w:rsid w:val="000C4F9D"/>
    <w:rsid w:val="000C4FA1"/>
    <w:rsid w:val="000C5299"/>
    <w:rsid w:val="000C5468"/>
    <w:rsid w:val="000C55CC"/>
    <w:rsid w:val="000C5852"/>
    <w:rsid w:val="000C58BF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A83"/>
    <w:rsid w:val="000D1DAF"/>
    <w:rsid w:val="000D28A5"/>
    <w:rsid w:val="000D31C1"/>
    <w:rsid w:val="000D334C"/>
    <w:rsid w:val="000D36B2"/>
    <w:rsid w:val="000D36BF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F5B"/>
    <w:rsid w:val="000E13AF"/>
    <w:rsid w:val="000E19B3"/>
    <w:rsid w:val="000E1CA2"/>
    <w:rsid w:val="000E28E2"/>
    <w:rsid w:val="000E2970"/>
    <w:rsid w:val="000E2B40"/>
    <w:rsid w:val="000E35A3"/>
    <w:rsid w:val="000E369A"/>
    <w:rsid w:val="000E3CC1"/>
    <w:rsid w:val="000E3FB6"/>
    <w:rsid w:val="000E49B2"/>
    <w:rsid w:val="000E5331"/>
    <w:rsid w:val="000E535E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0A61"/>
    <w:rsid w:val="000F1DEB"/>
    <w:rsid w:val="000F1F7A"/>
    <w:rsid w:val="000F202E"/>
    <w:rsid w:val="000F299A"/>
    <w:rsid w:val="000F3025"/>
    <w:rsid w:val="000F3491"/>
    <w:rsid w:val="000F3986"/>
    <w:rsid w:val="000F3C45"/>
    <w:rsid w:val="000F3DE6"/>
    <w:rsid w:val="000F3F1F"/>
    <w:rsid w:val="000F448C"/>
    <w:rsid w:val="000F44E7"/>
    <w:rsid w:val="000F49F1"/>
    <w:rsid w:val="000F4A5C"/>
    <w:rsid w:val="000F4C41"/>
    <w:rsid w:val="000F4FA7"/>
    <w:rsid w:val="000F50B5"/>
    <w:rsid w:val="000F51E1"/>
    <w:rsid w:val="000F52D1"/>
    <w:rsid w:val="000F536A"/>
    <w:rsid w:val="000F541D"/>
    <w:rsid w:val="000F58E2"/>
    <w:rsid w:val="000F5A6C"/>
    <w:rsid w:val="000F5AD1"/>
    <w:rsid w:val="000F5C8B"/>
    <w:rsid w:val="000F64D7"/>
    <w:rsid w:val="000F69FA"/>
    <w:rsid w:val="000F6C12"/>
    <w:rsid w:val="000F7577"/>
    <w:rsid w:val="000F7974"/>
    <w:rsid w:val="000F7B37"/>
    <w:rsid w:val="000F7ECD"/>
    <w:rsid w:val="000F7F0E"/>
    <w:rsid w:val="000F7F38"/>
    <w:rsid w:val="000F7FB5"/>
    <w:rsid w:val="00100317"/>
    <w:rsid w:val="001004C1"/>
    <w:rsid w:val="001004EE"/>
    <w:rsid w:val="001011EC"/>
    <w:rsid w:val="001017C1"/>
    <w:rsid w:val="00101A86"/>
    <w:rsid w:val="00101E92"/>
    <w:rsid w:val="00101F40"/>
    <w:rsid w:val="00102298"/>
    <w:rsid w:val="0010271E"/>
    <w:rsid w:val="00102C79"/>
    <w:rsid w:val="00102EC2"/>
    <w:rsid w:val="00103847"/>
    <w:rsid w:val="00103913"/>
    <w:rsid w:val="00103DC8"/>
    <w:rsid w:val="00103F43"/>
    <w:rsid w:val="00105234"/>
    <w:rsid w:val="00105316"/>
    <w:rsid w:val="001057E1"/>
    <w:rsid w:val="00105E16"/>
    <w:rsid w:val="00105E2B"/>
    <w:rsid w:val="0010619C"/>
    <w:rsid w:val="0010664D"/>
    <w:rsid w:val="00106A20"/>
    <w:rsid w:val="00106D16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24C"/>
    <w:rsid w:val="00114735"/>
    <w:rsid w:val="0011478A"/>
    <w:rsid w:val="001149C9"/>
    <w:rsid w:val="00114B56"/>
    <w:rsid w:val="00114B96"/>
    <w:rsid w:val="00114E47"/>
    <w:rsid w:val="00115123"/>
    <w:rsid w:val="0011540E"/>
    <w:rsid w:val="00115A1E"/>
    <w:rsid w:val="00115A20"/>
    <w:rsid w:val="00115F66"/>
    <w:rsid w:val="00116647"/>
    <w:rsid w:val="00116A85"/>
    <w:rsid w:val="00116CA9"/>
    <w:rsid w:val="00116F84"/>
    <w:rsid w:val="00117178"/>
    <w:rsid w:val="001171CD"/>
    <w:rsid w:val="00117BB9"/>
    <w:rsid w:val="00117D38"/>
    <w:rsid w:val="00117D7A"/>
    <w:rsid w:val="00120112"/>
    <w:rsid w:val="001201B0"/>
    <w:rsid w:val="00120E19"/>
    <w:rsid w:val="00120EA1"/>
    <w:rsid w:val="00121789"/>
    <w:rsid w:val="0012181E"/>
    <w:rsid w:val="00122048"/>
    <w:rsid w:val="001228A0"/>
    <w:rsid w:val="00122B7D"/>
    <w:rsid w:val="00122DEA"/>
    <w:rsid w:val="00123BC0"/>
    <w:rsid w:val="00123C48"/>
    <w:rsid w:val="00123EFF"/>
    <w:rsid w:val="001241F7"/>
    <w:rsid w:val="00124D1A"/>
    <w:rsid w:val="0012518D"/>
    <w:rsid w:val="001251AF"/>
    <w:rsid w:val="0012554D"/>
    <w:rsid w:val="00125654"/>
    <w:rsid w:val="00125D0D"/>
    <w:rsid w:val="00125D9D"/>
    <w:rsid w:val="00125DC1"/>
    <w:rsid w:val="001263E8"/>
    <w:rsid w:val="00126DDC"/>
    <w:rsid w:val="00127810"/>
    <w:rsid w:val="0012798A"/>
    <w:rsid w:val="001300A8"/>
    <w:rsid w:val="001301E6"/>
    <w:rsid w:val="001304F2"/>
    <w:rsid w:val="0013084C"/>
    <w:rsid w:val="00130C4C"/>
    <w:rsid w:val="00130F93"/>
    <w:rsid w:val="001313EB"/>
    <w:rsid w:val="00131CCF"/>
    <w:rsid w:val="00131E80"/>
    <w:rsid w:val="0013222E"/>
    <w:rsid w:val="001322B2"/>
    <w:rsid w:val="001328D2"/>
    <w:rsid w:val="00132EF2"/>
    <w:rsid w:val="00133CE6"/>
    <w:rsid w:val="00134904"/>
    <w:rsid w:val="001349AB"/>
    <w:rsid w:val="00134F4E"/>
    <w:rsid w:val="00134FB0"/>
    <w:rsid w:val="001350AC"/>
    <w:rsid w:val="001352EC"/>
    <w:rsid w:val="0013540E"/>
    <w:rsid w:val="0013543B"/>
    <w:rsid w:val="00135A2E"/>
    <w:rsid w:val="00135E0B"/>
    <w:rsid w:val="00135F37"/>
    <w:rsid w:val="001361A8"/>
    <w:rsid w:val="001362EC"/>
    <w:rsid w:val="001365A5"/>
    <w:rsid w:val="001368CC"/>
    <w:rsid w:val="00136AB1"/>
    <w:rsid w:val="001372CA"/>
    <w:rsid w:val="0013791E"/>
    <w:rsid w:val="00137AFD"/>
    <w:rsid w:val="00137D0D"/>
    <w:rsid w:val="00137EBB"/>
    <w:rsid w:val="0014012A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E09"/>
    <w:rsid w:val="0014377B"/>
    <w:rsid w:val="00143D3A"/>
    <w:rsid w:val="00144D09"/>
    <w:rsid w:val="001451DC"/>
    <w:rsid w:val="00145277"/>
    <w:rsid w:val="00145808"/>
    <w:rsid w:val="00145E21"/>
    <w:rsid w:val="00145F65"/>
    <w:rsid w:val="001460E0"/>
    <w:rsid w:val="00146902"/>
    <w:rsid w:val="00146DFA"/>
    <w:rsid w:val="00147B68"/>
    <w:rsid w:val="00147BB3"/>
    <w:rsid w:val="0015018D"/>
    <w:rsid w:val="00150228"/>
    <w:rsid w:val="001502C3"/>
    <w:rsid w:val="001504E8"/>
    <w:rsid w:val="00150536"/>
    <w:rsid w:val="00151ADE"/>
    <w:rsid w:val="00152D63"/>
    <w:rsid w:val="00152DCD"/>
    <w:rsid w:val="001533B2"/>
    <w:rsid w:val="001534CA"/>
    <w:rsid w:val="0015369A"/>
    <w:rsid w:val="0015386A"/>
    <w:rsid w:val="00153E85"/>
    <w:rsid w:val="001540F9"/>
    <w:rsid w:val="00154E90"/>
    <w:rsid w:val="0015521A"/>
    <w:rsid w:val="001553D8"/>
    <w:rsid w:val="001557A9"/>
    <w:rsid w:val="00155878"/>
    <w:rsid w:val="0015599D"/>
    <w:rsid w:val="00155A36"/>
    <w:rsid w:val="001560BB"/>
    <w:rsid w:val="001569A5"/>
    <w:rsid w:val="00156DCC"/>
    <w:rsid w:val="00156FBC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59C"/>
    <w:rsid w:val="00161833"/>
    <w:rsid w:val="00161E62"/>
    <w:rsid w:val="00161F05"/>
    <w:rsid w:val="001621FE"/>
    <w:rsid w:val="00162797"/>
    <w:rsid w:val="00162A20"/>
    <w:rsid w:val="00162C49"/>
    <w:rsid w:val="00163025"/>
    <w:rsid w:val="001634C1"/>
    <w:rsid w:val="0016370B"/>
    <w:rsid w:val="0016487E"/>
    <w:rsid w:val="001648A8"/>
    <w:rsid w:val="00164CD1"/>
    <w:rsid w:val="001655BD"/>
    <w:rsid w:val="00165810"/>
    <w:rsid w:val="00165A24"/>
    <w:rsid w:val="00165E36"/>
    <w:rsid w:val="001660A6"/>
    <w:rsid w:val="0016614B"/>
    <w:rsid w:val="001665FD"/>
    <w:rsid w:val="0016686D"/>
    <w:rsid w:val="00166D6D"/>
    <w:rsid w:val="00167104"/>
    <w:rsid w:val="00167A72"/>
    <w:rsid w:val="0017080F"/>
    <w:rsid w:val="00170972"/>
    <w:rsid w:val="00170BD4"/>
    <w:rsid w:val="001711E3"/>
    <w:rsid w:val="00171F36"/>
    <w:rsid w:val="00172464"/>
    <w:rsid w:val="00172600"/>
    <w:rsid w:val="00172614"/>
    <w:rsid w:val="00172672"/>
    <w:rsid w:val="00172AA4"/>
    <w:rsid w:val="0017308E"/>
    <w:rsid w:val="00173309"/>
    <w:rsid w:val="001734D3"/>
    <w:rsid w:val="0017357E"/>
    <w:rsid w:val="001735A8"/>
    <w:rsid w:val="00173881"/>
    <w:rsid w:val="001740E5"/>
    <w:rsid w:val="001741F4"/>
    <w:rsid w:val="001743C1"/>
    <w:rsid w:val="00174587"/>
    <w:rsid w:val="0017474C"/>
    <w:rsid w:val="00174783"/>
    <w:rsid w:val="00175008"/>
    <w:rsid w:val="00175CF4"/>
    <w:rsid w:val="001763FA"/>
    <w:rsid w:val="001763FC"/>
    <w:rsid w:val="00176592"/>
    <w:rsid w:val="001768FD"/>
    <w:rsid w:val="00176A27"/>
    <w:rsid w:val="00176A60"/>
    <w:rsid w:val="00176B20"/>
    <w:rsid w:val="00176E7D"/>
    <w:rsid w:val="00177026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A3D"/>
    <w:rsid w:val="00181B78"/>
    <w:rsid w:val="00181DB7"/>
    <w:rsid w:val="0018211C"/>
    <w:rsid w:val="001821F8"/>
    <w:rsid w:val="0018246A"/>
    <w:rsid w:val="00182C82"/>
    <w:rsid w:val="00182CBE"/>
    <w:rsid w:val="00182EBE"/>
    <w:rsid w:val="001831B3"/>
    <w:rsid w:val="0018334A"/>
    <w:rsid w:val="0018396A"/>
    <w:rsid w:val="001845FA"/>
    <w:rsid w:val="0018521A"/>
    <w:rsid w:val="0018522B"/>
    <w:rsid w:val="00185425"/>
    <w:rsid w:val="00185457"/>
    <w:rsid w:val="001854A8"/>
    <w:rsid w:val="001854BC"/>
    <w:rsid w:val="00185D40"/>
    <w:rsid w:val="00186C17"/>
    <w:rsid w:val="00187284"/>
    <w:rsid w:val="0018761A"/>
    <w:rsid w:val="0018787A"/>
    <w:rsid w:val="00187A73"/>
    <w:rsid w:val="00187FD1"/>
    <w:rsid w:val="00190180"/>
    <w:rsid w:val="001908C1"/>
    <w:rsid w:val="00190A43"/>
    <w:rsid w:val="00190D0B"/>
    <w:rsid w:val="001912FB"/>
    <w:rsid w:val="00191608"/>
    <w:rsid w:val="00191664"/>
    <w:rsid w:val="00192065"/>
    <w:rsid w:val="001937BC"/>
    <w:rsid w:val="00194085"/>
    <w:rsid w:val="001941AA"/>
    <w:rsid w:val="00194F73"/>
    <w:rsid w:val="001951D5"/>
    <w:rsid w:val="00195EC2"/>
    <w:rsid w:val="00195F99"/>
    <w:rsid w:val="00196BF1"/>
    <w:rsid w:val="00197041"/>
    <w:rsid w:val="0019742C"/>
    <w:rsid w:val="00197A60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23F"/>
    <w:rsid w:val="001A27EE"/>
    <w:rsid w:val="001A35A6"/>
    <w:rsid w:val="001A368A"/>
    <w:rsid w:val="001A3963"/>
    <w:rsid w:val="001A3BD3"/>
    <w:rsid w:val="001A41DF"/>
    <w:rsid w:val="001A43F5"/>
    <w:rsid w:val="001A4B66"/>
    <w:rsid w:val="001A4CA5"/>
    <w:rsid w:val="001A4CA9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1899"/>
    <w:rsid w:val="001B22AA"/>
    <w:rsid w:val="001B253D"/>
    <w:rsid w:val="001B277C"/>
    <w:rsid w:val="001B277F"/>
    <w:rsid w:val="001B2C6A"/>
    <w:rsid w:val="001B2F19"/>
    <w:rsid w:val="001B35B2"/>
    <w:rsid w:val="001B35ED"/>
    <w:rsid w:val="001B369D"/>
    <w:rsid w:val="001B4355"/>
    <w:rsid w:val="001B450E"/>
    <w:rsid w:val="001B46DB"/>
    <w:rsid w:val="001B4B6D"/>
    <w:rsid w:val="001B4F75"/>
    <w:rsid w:val="001B517A"/>
    <w:rsid w:val="001B5DDB"/>
    <w:rsid w:val="001B620A"/>
    <w:rsid w:val="001B62D3"/>
    <w:rsid w:val="001B657C"/>
    <w:rsid w:val="001B6640"/>
    <w:rsid w:val="001B7087"/>
    <w:rsid w:val="001B74F4"/>
    <w:rsid w:val="001B75DC"/>
    <w:rsid w:val="001B7B83"/>
    <w:rsid w:val="001C0136"/>
    <w:rsid w:val="001C052B"/>
    <w:rsid w:val="001C082D"/>
    <w:rsid w:val="001C0A10"/>
    <w:rsid w:val="001C0A6E"/>
    <w:rsid w:val="001C0AD1"/>
    <w:rsid w:val="001C0BCC"/>
    <w:rsid w:val="001C117D"/>
    <w:rsid w:val="001C120F"/>
    <w:rsid w:val="001C151F"/>
    <w:rsid w:val="001C1F9C"/>
    <w:rsid w:val="001C226A"/>
    <w:rsid w:val="001C236E"/>
    <w:rsid w:val="001C29E7"/>
    <w:rsid w:val="001C3119"/>
    <w:rsid w:val="001C32C6"/>
    <w:rsid w:val="001C3616"/>
    <w:rsid w:val="001C3E2D"/>
    <w:rsid w:val="001C48C7"/>
    <w:rsid w:val="001C4A9E"/>
    <w:rsid w:val="001C5F84"/>
    <w:rsid w:val="001C6025"/>
    <w:rsid w:val="001C63B2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7D2"/>
    <w:rsid w:val="001D092F"/>
    <w:rsid w:val="001D109F"/>
    <w:rsid w:val="001D1AEF"/>
    <w:rsid w:val="001D1CEE"/>
    <w:rsid w:val="001D244E"/>
    <w:rsid w:val="001D24F1"/>
    <w:rsid w:val="001D286C"/>
    <w:rsid w:val="001D3031"/>
    <w:rsid w:val="001D33B8"/>
    <w:rsid w:val="001D3897"/>
    <w:rsid w:val="001D3AD1"/>
    <w:rsid w:val="001D45D2"/>
    <w:rsid w:val="001D478B"/>
    <w:rsid w:val="001D4816"/>
    <w:rsid w:val="001D4970"/>
    <w:rsid w:val="001D5F02"/>
    <w:rsid w:val="001D6178"/>
    <w:rsid w:val="001D6186"/>
    <w:rsid w:val="001D6269"/>
    <w:rsid w:val="001D62AF"/>
    <w:rsid w:val="001D62CE"/>
    <w:rsid w:val="001D637E"/>
    <w:rsid w:val="001D6652"/>
    <w:rsid w:val="001D69E5"/>
    <w:rsid w:val="001D6B3D"/>
    <w:rsid w:val="001D6ED5"/>
    <w:rsid w:val="001D7104"/>
    <w:rsid w:val="001D7898"/>
    <w:rsid w:val="001E00CD"/>
    <w:rsid w:val="001E0360"/>
    <w:rsid w:val="001E075F"/>
    <w:rsid w:val="001E0933"/>
    <w:rsid w:val="001E0E13"/>
    <w:rsid w:val="001E14CB"/>
    <w:rsid w:val="001E14E8"/>
    <w:rsid w:val="001E1627"/>
    <w:rsid w:val="001E18BD"/>
    <w:rsid w:val="001E1A7C"/>
    <w:rsid w:val="001E1C86"/>
    <w:rsid w:val="001E1DBA"/>
    <w:rsid w:val="001E1EF2"/>
    <w:rsid w:val="001E290B"/>
    <w:rsid w:val="001E385F"/>
    <w:rsid w:val="001E39E4"/>
    <w:rsid w:val="001E45E7"/>
    <w:rsid w:val="001E490C"/>
    <w:rsid w:val="001E4B87"/>
    <w:rsid w:val="001E4C68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C72"/>
    <w:rsid w:val="001E7EDD"/>
    <w:rsid w:val="001F02CD"/>
    <w:rsid w:val="001F0744"/>
    <w:rsid w:val="001F0B7F"/>
    <w:rsid w:val="001F0CD0"/>
    <w:rsid w:val="001F0F71"/>
    <w:rsid w:val="001F1279"/>
    <w:rsid w:val="001F15B1"/>
    <w:rsid w:val="001F19D1"/>
    <w:rsid w:val="001F1B69"/>
    <w:rsid w:val="001F1C8F"/>
    <w:rsid w:val="001F1D9A"/>
    <w:rsid w:val="001F2578"/>
    <w:rsid w:val="001F2740"/>
    <w:rsid w:val="001F2C1F"/>
    <w:rsid w:val="001F2C3A"/>
    <w:rsid w:val="001F2C6B"/>
    <w:rsid w:val="001F3531"/>
    <w:rsid w:val="001F3696"/>
    <w:rsid w:val="001F3F85"/>
    <w:rsid w:val="001F42FF"/>
    <w:rsid w:val="001F44B4"/>
    <w:rsid w:val="001F44D3"/>
    <w:rsid w:val="001F4510"/>
    <w:rsid w:val="001F4BA5"/>
    <w:rsid w:val="001F4F84"/>
    <w:rsid w:val="001F58D3"/>
    <w:rsid w:val="001F59C6"/>
    <w:rsid w:val="001F60DA"/>
    <w:rsid w:val="001F65A4"/>
    <w:rsid w:val="001F65E0"/>
    <w:rsid w:val="001F6B53"/>
    <w:rsid w:val="001F6EE3"/>
    <w:rsid w:val="001F7362"/>
    <w:rsid w:val="001F7AE9"/>
    <w:rsid w:val="001F7CBF"/>
    <w:rsid w:val="001F7CFD"/>
    <w:rsid w:val="0020084F"/>
    <w:rsid w:val="00200FBC"/>
    <w:rsid w:val="002011D5"/>
    <w:rsid w:val="00201C2D"/>
    <w:rsid w:val="0020233B"/>
    <w:rsid w:val="002025F9"/>
    <w:rsid w:val="00202E6B"/>
    <w:rsid w:val="00203367"/>
    <w:rsid w:val="00203A1B"/>
    <w:rsid w:val="00203C06"/>
    <w:rsid w:val="00204438"/>
    <w:rsid w:val="00204508"/>
    <w:rsid w:val="00204A44"/>
    <w:rsid w:val="00204BFC"/>
    <w:rsid w:val="00204F6E"/>
    <w:rsid w:val="002054AD"/>
    <w:rsid w:val="00206147"/>
    <w:rsid w:val="002064F3"/>
    <w:rsid w:val="0020679F"/>
    <w:rsid w:val="002069A8"/>
    <w:rsid w:val="00206B2B"/>
    <w:rsid w:val="00206C70"/>
    <w:rsid w:val="00206EE7"/>
    <w:rsid w:val="0020789A"/>
    <w:rsid w:val="00207A23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3B"/>
    <w:rsid w:val="00212EC9"/>
    <w:rsid w:val="002132ED"/>
    <w:rsid w:val="00213773"/>
    <w:rsid w:val="00213B0E"/>
    <w:rsid w:val="00213CBC"/>
    <w:rsid w:val="00214146"/>
    <w:rsid w:val="002141FB"/>
    <w:rsid w:val="00214447"/>
    <w:rsid w:val="002146CA"/>
    <w:rsid w:val="002147D6"/>
    <w:rsid w:val="00214A2A"/>
    <w:rsid w:val="00214BEB"/>
    <w:rsid w:val="002154C2"/>
    <w:rsid w:val="0021575B"/>
    <w:rsid w:val="00215783"/>
    <w:rsid w:val="00215FEB"/>
    <w:rsid w:val="0021669B"/>
    <w:rsid w:val="002166C7"/>
    <w:rsid w:val="00216876"/>
    <w:rsid w:val="002168C9"/>
    <w:rsid w:val="00217451"/>
    <w:rsid w:val="00220006"/>
    <w:rsid w:val="002200D2"/>
    <w:rsid w:val="0022018A"/>
    <w:rsid w:val="00220360"/>
    <w:rsid w:val="0022039A"/>
    <w:rsid w:val="00220690"/>
    <w:rsid w:val="00220ADA"/>
    <w:rsid w:val="00220B7B"/>
    <w:rsid w:val="0022110B"/>
    <w:rsid w:val="0022180E"/>
    <w:rsid w:val="00221B60"/>
    <w:rsid w:val="002220BA"/>
    <w:rsid w:val="0022253C"/>
    <w:rsid w:val="00222546"/>
    <w:rsid w:val="00222796"/>
    <w:rsid w:val="002227B3"/>
    <w:rsid w:val="002227F5"/>
    <w:rsid w:val="00222CE3"/>
    <w:rsid w:val="002235D7"/>
    <w:rsid w:val="002237ED"/>
    <w:rsid w:val="002239C4"/>
    <w:rsid w:val="002241E0"/>
    <w:rsid w:val="00224617"/>
    <w:rsid w:val="00224D0C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12B"/>
    <w:rsid w:val="002273DB"/>
    <w:rsid w:val="0022740B"/>
    <w:rsid w:val="002276A4"/>
    <w:rsid w:val="00227843"/>
    <w:rsid w:val="00227A99"/>
    <w:rsid w:val="00227C8B"/>
    <w:rsid w:val="00230A44"/>
    <w:rsid w:val="00230A52"/>
    <w:rsid w:val="00230FA5"/>
    <w:rsid w:val="00231131"/>
    <w:rsid w:val="0023170E"/>
    <w:rsid w:val="00231839"/>
    <w:rsid w:val="00231F7E"/>
    <w:rsid w:val="00232371"/>
    <w:rsid w:val="00232423"/>
    <w:rsid w:val="002325A3"/>
    <w:rsid w:val="0023262B"/>
    <w:rsid w:val="00232A4E"/>
    <w:rsid w:val="00232F52"/>
    <w:rsid w:val="0023307F"/>
    <w:rsid w:val="00233A7D"/>
    <w:rsid w:val="00233ADF"/>
    <w:rsid w:val="00234035"/>
    <w:rsid w:val="002346C6"/>
    <w:rsid w:val="0023476D"/>
    <w:rsid w:val="0023482B"/>
    <w:rsid w:val="0023482C"/>
    <w:rsid w:val="00234854"/>
    <w:rsid w:val="00234AA4"/>
    <w:rsid w:val="00234C7F"/>
    <w:rsid w:val="00234E62"/>
    <w:rsid w:val="00234F8F"/>
    <w:rsid w:val="00235AD3"/>
    <w:rsid w:val="0023658F"/>
    <w:rsid w:val="00236872"/>
    <w:rsid w:val="00236890"/>
    <w:rsid w:val="002368C0"/>
    <w:rsid w:val="00236AA1"/>
    <w:rsid w:val="00236AC0"/>
    <w:rsid w:val="00236CC2"/>
    <w:rsid w:val="00236CDE"/>
    <w:rsid w:val="0023763A"/>
    <w:rsid w:val="00237D7D"/>
    <w:rsid w:val="002404D1"/>
    <w:rsid w:val="002405C8"/>
    <w:rsid w:val="00240ECB"/>
    <w:rsid w:val="002415DA"/>
    <w:rsid w:val="00241796"/>
    <w:rsid w:val="00241857"/>
    <w:rsid w:val="0024285E"/>
    <w:rsid w:val="0024299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317"/>
    <w:rsid w:val="00244516"/>
    <w:rsid w:val="002446F7"/>
    <w:rsid w:val="00244745"/>
    <w:rsid w:val="00244A0C"/>
    <w:rsid w:val="00244C69"/>
    <w:rsid w:val="00244CF8"/>
    <w:rsid w:val="0024508B"/>
    <w:rsid w:val="002454F0"/>
    <w:rsid w:val="002456C9"/>
    <w:rsid w:val="002456FB"/>
    <w:rsid w:val="00245B9E"/>
    <w:rsid w:val="002465AC"/>
    <w:rsid w:val="002465EC"/>
    <w:rsid w:val="00246614"/>
    <w:rsid w:val="002468AE"/>
    <w:rsid w:val="00246907"/>
    <w:rsid w:val="00246A93"/>
    <w:rsid w:val="00246C0E"/>
    <w:rsid w:val="00246C85"/>
    <w:rsid w:val="00246EC9"/>
    <w:rsid w:val="00246FE9"/>
    <w:rsid w:val="00247130"/>
    <w:rsid w:val="0024723E"/>
    <w:rsid w:val="00247760"/>
    <w:rsid w:val="002477A7"/>
    <w:rsid w:val="00247D26"/>
    <w:rsid w:val="00247E6F"/>
    <w:rsid w:val="00247FD9"/>
    <w:rsid w:val="0025003A"/>
    <w:rsid w:val="00250260"/>
    <w:rsid w:val="00250BBD"/>
    <w:rsid w:val="00250FD5"/>
    <w:rsid w:val="00251167"/>
    <w:rsid w:val="002511BA"/>
    <w:rsid w:val="00251A55"/>
    <w:rsid w:val="00252682"/>
    <w:rsid w:val="002526B9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46F"/>
    <w:rsid w:val="00256584"/>
    <w:rsid w:val="00256C48"/>
    <w:rsid w:val="00256D20"/>
    <w:rsid w:val="00256ED6"/>
    <w:rsid w:val="00256EF8"/>
    <w:rsid w:val="002570D5"/>
    <w:rsid w:val="00257177"/>
    <w:rsid w:val="00257305"/>
    <w:rsid w:val="002576C6"/>
    <w:rsid w:val="00257730"/>
    <w:rsid w:val="00257803"/>
    <w:rsid w:val="00257B74"/>
    <w:rsid w:val="00257CD8"/>
    <w:rsid w:val="002604FD"/>
    <w:rsid w:val="00260F56"/>
    <w:rsid w:val="002610D8"/>
    <w:rsid w:val="00261A6C"/>
    <w:rsid w:val="002629E2"/>
    <w:rsid w:val="00262BA8"/>
    <w:rsid w:val="00262BC8"/>
    <w:rsid w:val="002636D4"/>
    <w:rsid w:val="002641D9"/>
    <w:rsid w:val="002643C5"/>
    <w:rsid w:val="00264917"/>
    <w:rsid w:val="00264B62"/>
    <w:rsid w:val="00264D97"/>
    <w:rsid w:val="002651EC"/>
    <w:rsid w:val="00265DC2"/>
    <w:rsid w:val="002660A9"/>
    <w:rsid w:val="0026638C"/>
    <w:rsid w:val="00266F00"/>
    <w:rsid w:val="002670EF"/>
    <w:rsid w:val="002671A2"/>
    <w:rsid w:val="00267A38"/>
    <w:rsid w:val="00267EE2"/>
    <w:rsid w:val="00267F5F"/>
    <w:rsid w:val="002702F4"/>
    <w:rsid w:val="00270965"/>
    <w:rsid w:val="00270A01"/>
    <w:rsid w:val="00270EC6"/>
    <w:rsid w:val="00271E5D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47D"/>
    <w:rsid w:val="0027475A"/>
    <w:rsid w:val="00274E9A"/>
    <w:rsid w:val="00274F5F"/>
    <w:rsid w:val="0027559C"/>
    <w:rsid w:val="00275700"/>
    <w:rsid w:val="00275F56"/>
    <w:rsid w:val="002764AF"/>
    <w:rsid w:val="002765B7"/>
    <w:rsid w:val="00276EAA"/>
    <w:rsid w:val="0027735F"/>
    <w:rsid w:val="00277713"/>
    <w:rsid w:val="00277DBC"/>
    <w:rsid w:val="00277F64"/>
    <w:rsid w:val="00280550"/>
    <w:rsid w:val="00281063"/>
    <w:rsid w:val="00281297"/>
    <w:rsid w:val="00281676"/>
    <w:rsid w:val="00281A06"/>
    <w:rsid w:val="00281C41"/>
    <w:rsid w:val="00281E32"/>
    <w:rsid w:val="002823B9"/>
    <w:rsid w:val="00282479"/>
    <w:rsid w:val="0028276E"/>
    <w:rsid w:val="002827F3"/>
    <w:rsid w:val="002829BD"/>
    <w:rsid w:val="00282B3E"/>
    <w:rsid w:val="00282C1F"/>
    <w:rsid w:val="00282C6C"/>
    <w:rsid w:val="0028343F"/>
    <w:rsid w:val="00283B7F"/>
    <w:rsid w:val="00283ED0"/>
    <w:rsid w:val="002842F5"/>
    <w:rsid w:val="0028468D"/>
    <w:rsid w:val="0028470C"/>
    <w:rsid w:val="00284B5F"/>
    <w:rsid w:val="00284EAE"/>
    <w:rsid w:val="002851B3"/>
    <w:rsid w:val="0028560C"/>
    <w:rsid w:val="00285879"/>
    <w:rsid w:val="0028596B"/>
    <w:rsid w:val="00285FB9"/>
    <w:rsid w:val="00286219"/>
    <w:rsid w:val="00286579"/>
    <w:rsid w:val="00286954"/>
    <w:rsid w:val="00286A03"/>
    <w:rsid w:val="00287514"/>
    <w:rsid w:val="0028791B"/>
    <w:rsid w:val="00287C57"/>
    <w:rsid w:val="00287E44"/>
    <w:rsid w:val="00287F79"/>
    <w:rsid w:val="00290044"/>
    <w:rsid w:val="002900A9"/>
    <w:rsid w:val="00290259"/>
    <w:rsid w:val="00290C43"/>
    <w:rsid w:val="00290C90"/>
    <w:rsid w:val="00291260"/>
    <w:rsid w:val="002916DB"/>
    <w:rsid w:val="0029190A"/>
    <w:rsid w:val="00292220"/>
    <w:rsid w:val="00293047"/>
    <w:rsid w:val="00293271"/>
    <w:rsid w:val="00293422"/>
    <w:rsid w:val="00293587"/>
    <w:rsid w:val="00293896"/>
    <w:rsid w:val="00293C63"/>
    <w:rsid w:val="00293C65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860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C5E"/>
    <w:rsid w:val="002A2D66"/>
    <w:rsid w:val="002A4206"/>
    <w:rsid w:val="002A428E"/>
    <w:rsid w:val="002A432F"/>
    <w:rsid w:val="002A46EB"/>
    <w:rsid w:val="002A46FA"/>
    <w:rsid w:val="002A4916"/>
    <w:rsid w:val="002A5227"/>
    <w:rsid w:val="002A53C5"/>
    <w:rsid w:val="002A57BC"/>
    <w:rsid w:val="002A57F0"/>
    <w:rsid w:val="002A581C"/>
    <w:rsid w:val="002A71B6"/>
    <w:rsid w:val="002A7C41"/>
    <w:rsid w:val="002A7FD6"/>
    <w:rsid w:val="002B004A"/>
    <w:rsid w:val="002B00FE"/>
    <w:rsid w:val="002B0E27"/>
    <w:rsid w:val="002B10B6"/>
    <w:rsid w:val="002B10D3"/>
    <w:rsid w:val="002B1113"/>
    <w:rsid w:val="002B17FD"/>
    <w:rsid w:val="002B1867"/>
    <w:rsid w:val="002B1BD1"/>
    <w:rsid w:val="002B1EA3"/>
    <w:rsid w:val="002B21C7"/>
    <w:rsid w:val="002B2A55"/>
    <w:rsid w:val="002B2DA9"/>
    <w:rsid w:val="002B30C8"/>
    <w:rsid w:val="002B31FA"/>
    <w:rsid w:val="002B3290"/>
    <w:rsid w:val="002B33D5"/>
    <w:rsid w:val="002B3434"/>
    <w:rsid w:val="002B3A06"/>
    <w:rsid w:val="002B4552"/>
    <w:rsid w:val="002B4C84"/>
    <w:rsid w:val="002B55DA"/>
    <w:rsid w:val="002B5746"/>
    <w:rsid w:val="002B5F21"/>
    <w:rsid w:val="002B63D3"/>
    <w:rsid w:val="002B6815"/>
    <w:rsid w:val="002B6AB1"/>
    <w:rsid w:val="002B6ADC"/>
    <w:rsid w:val="002B71D1"/>
    <w:rsid w:val="002B77A1"/>
    <w:rsid w:val="002B78CF"/>
    <w:rsid w:val="002B7ECC"/>
    <w:rsid w:val="002C0144"/>
    <w:rsid w:val="002C0CAC"/>
    <w:rsid w:val="002C1475"/>
    <w:rsid w:val="002C1F28"/>
    <w:rsid w:val="002C23CF"/>
    <w:rsid w:val="002C254B"/>
    <w:rsid w:val="002C25DE"/>
    <w:rsid w:val="002C266E"/>
    <w:rsid w:val="002C27E8"/>
    <w:rsid w:val="002C2ACB"/>
    <w:rsid w:val="002C2F60"/>
    <w:rsid w:val="002C34C1"/>
    <w:rsid w:val="002C373F"/>
    <w:rsid w:val="002C41CB"/>
    <w:rsid w:val="002C47E2"/>
    <w:rsid w:val="002C5B27"/>
    <w:rsid w:val="002C5C58"/>
    <w:rsid w:val="002C61B5"/>
    <w:rsid w:val="002C6613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455"/>
    <w:rsid w:val="002D155B"/>
    <w:rsid w:val="002D1AD3"/>
    <w:rsid w:val="002D2BE7"/>
    <w:rsid w:val="002D327D"/>
    <w:rsid w:val="002D3375"/>
    <w:rsid w:val="002D40A5"/>
    <w:rsid w:val="002D47E5"/>
    <w:rsid w:val="002D48E1"/>
    <w:rsid w:val="002D4DF7"/>
    <w:rsid w:val="002D5847"/>
    <w:rsid w:val="002D5F15"/>
    <w:rsid w:val="002D61C8"/>
    <w:rsid w:val="002D629E"/>
    <w:rsid w:val="002D6E9A"/>
    <w:rsid w:val="002D6F57"/>
    <w:rsid w:val="002D726B"/>
    <w:rsid w:val="002D756B"/>
    <w:rsid w:val="002D7599"/>
    <w:rsid w:val="002D75DB"/>
    <w:rsid w:val="002D7F19"/>
    <w:rsid w:val="002E0067"/>
    <w:rsid w:val="002E02D0"/>
    <w:rsid w:val="002E0343"/>
    <w:rsid w:val="002E0489"/>
    <w:rsid w:val="002E04C0"/>
    <w:rsid w:val="002E0544"/>
    <w:rsid w:val="002E0FA1"/>
    <w:rsid w:val="002E150B"/>
    <w:rsid w:val="002E1578"/>
    <w:rsid w:val="002E1DF4"/>
    <w:rsid w:val="002E2936"/>
    <w:rsid w:val="002E2C3B"/>
    <w:rsid w:val="002E3C37"/>
    <w:rsid w:val="002E3CD0"/>
    <w:rsid w:val="002E4BA7"/>
    <w:rsid w:val="002E4D3D"/>
    <w:rsid w:val="002E4DD1"/>
    <w:rsid w:val="002E5CA7"/>
    <w:rsid w:val="002E5F1E"/>
    <w:rsid w:val="002E6377"/>
    <w:rsid w:val="002E64C3"/>
    <w:rsid w:val="002E668B"/>
    <w:rsid w:val="002E6D39"/>
    <w:rsid w:val="002E6E71"/>
    <w:rsid w:val="002E7113"/>
    <w:rsid w:val="002E7235"/>
    <w:rsid w:val="002E7822"/>
    <w:rsid w:val="002E7C80"/>
    <w:rsid w:val="002E7DEA"/>
    <w:rsid w:val="002F01B0"/>
    <w:rsid w:val="002F024B"/>
    <w:rsid w:val="002F0276"/>
    <w:rsid w:val="002F039E"/>
    <w:rsid w:val="002F0C00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C64"/>
    <w:rsid w:val="002F4431"/>
    <w:rsid w:val="002F4687"/>
    <w:rsid w:val="002F47E7"/>
    <w:rsid w:val="002F510D"/>
    <w:rsid w:val="002F58E1"/>
    <w:rsid w:val="002F594B"/>
    <w:rsid w:val="002F5F61"/>
    <w:rsid w:val="002F62DF"/>
    <w:rsid w:val="002F63E6"/>
    <w:rsid w:val="002F7729"/>
    <w:rsid w:val="002F794D"/>
    <w:rsid w:val="00300081"/>
    <w:rsid w:val="0030023E"/>
    <w:rsid w:val="0030059B"/>
    <w:rsid w:val="00300812"/>
    <w:rsid w:val="0030094D"/>
    <w:rsid w:val="00300CB6"/>
    <w:rsid w:val="00300D44"/>
    <w:rsid w:val="00300FC5"/>
    <w:rsid w:val="00301277"/>
    <w:rsid w:val="00301837"/>
    <w:rsid w:val="003019CD"/>
    <w:rsid w:val="00302DA3"/>
    <w:rsid w:val="0030341B"/>
    <w:rsid w:val="003034D2"/>
    <w:rsid w:val="0030373E"/>
    <w:rsid w:val="00303A1B"/>
    <w:rsid w:val="003045BE"/>
    <w:rsid w:val="00304E8C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9A6"/>
    <w:rsid w:val="003106C8"/>
    <w:rsid w:val="00310E3F"/>
    <w:rsid w:val="00311270"/>
    <w:rsid w:val="0031175D"/>
    <w:rsid w:val="00311800"/>
    <w:rsid w:val="003119DD"/>
    <w:rsid w:val="00312297"/>
    <w:rsid w:val="003124C8"/>
    <w:rsid w:val="00313367"/>
    <w:rsid w:val="0031354F"/>
    <w:rsid w:val="00313B8F"/>
    <w:rsid w:val="003141E2"/>
    <w:rsid w:val="00314614"/>
    <w:rsid w:val="00314739"/>
    <w:rsid w:val="00314773"/>
    <w:rsid w:val="003149C2"/>
    <w:rsid w:val="00314F8A"/>
    <w:rsid w:val="003151F3"/>
    <w:rsid w:val="003152FA"/>
    <w:rsid w:val="003154DB"/>
    <w:rsid w:val="003156BC"/>
    <w:rsid w:val="00315DCE"/>
    <w:rsid w:val="00316198"/>
    <w:rsid w:val="00316676"/>
    <w:rsid w:val="00316779"/>
    <w:rsid w:val="00316A45"/>
    <w:rsid w:val="00316C18"/>
    <w:rsid w:val="00316C5F"/>
    <w:rsid w:val="00316C7C"/>
    <w:rsid w:val="00317AB7"/>
    <w:rsid w:val="00317DA5"/>
    <w:rsid w:val="003201D0"/>
    <w:rsid w:val="003205E0"/>
    <w:rsid w:val="00321386"/>
    <w:rsid w:val="00321788"/>
    <w:rsid w:val="00321848"/>
    <w:rsid w:val="00321AF7"/>
    <w:rsid w:val="00321CB3"/>
    <w:rsid w:val="00322341"/>
    <w:rsid w:val="0032279F"/>
    <w:rsid w:val="0032345B"/>
    <w:rsid w:val="003235FE"/>
    <w:rsid w:val="003241CC"/>
    <w:rsid w:val="00324FF5"/>
    <w:rsid w:val="003256A0"/>
    <w:rsid w:val="003256F8"/>
    <w:rsid w:val="00325A79"/>
    <w:rsid w:val="00325BAB"/>
    <w:rsid w:val="00326069"/>
    <w:rsid w:val="003263F3"/>
    <w:rsid w:val="003265D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27CDC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7BD"/>
    <w:rsid w:val="00332CD4"/>
    <w:rsid w:val="003338EB"/>
    <w:rsid w:val="00333D21"/>
    <w:rsid w:val="00334446"/>
    <w:rsid w:val="0033444C"/>
    <w:rsid w:val="00334725"/>
    <w:rsid w:val="00334739"/>
    <w:rsid w:val="00334A38"/>
    <w:rsid w:val="00334AF1"/>
    <w:rsid w:val="00334F72"/>
    <w:rsid w:val="003353D5"/>
    <w:rsid w:val="003354CA"/>
    <w:rsid w:val="00335A53"/>
    <w:rsid w:val="00336CED"/>
    <w:rsid w:val="0033726C"/>
    <w:rsid w:val="00337311"/>
    <w:rsid w:val="003379A4"/>
    <w:rsid w:val="00337BB0"/>
    <w:rsid w:val="00337CB6"/>
    <w:rsid w:val="003403AE"/>
    <w:rsid w:val="003405B9"/>
    <w:rsid w:val="00340913"/>
    <w:rsid w:val="003409BD"/>
    <w:rsid w:val="00340D27"/>
    <w:rsid w:val="00340F65"/>
    <w:rsid w:val="00341008"/>
    <w:rsid w:val="0034111B"/>
    <w:rsid w:val="003422FB"/>
    <w:rsid w:val="00342559"/>
    <w:rsid w:val="00342D1A"/>
    <w:rsid w:val="0034339B"/>
    <w:rsid w:val="00343860"/>
    <w:rsid w:val="00343AB5"/>
    <w:rsid w:val="00343CCF"/>
    <w:rsid w:val="003441D3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C50"/>
    <w:rsid w:val="003474B3"/>
    <w:rsid w:val="003475BA"/>
    <w:rsid w:val="00347655"/>
    <w:rsid w:val="00347A1B"/>
    <w:rsid w:val="00347CA3"/>
    <w:rsid w:val="00347F9F"/>
    <w:rsid w:val="003503D5"/>
    <w:rsid w:val="00350828"/>
    <w:rsid w:val="00351032"/>
    <w:rsid w:val="0035149A"/>
    <w:rsid w:val="00351668"/>
    <w:rsid w:val="003523A7"/>
    <w:rsid w:val="00352775"/>
    <w:rsid w:val="00352F14"/>
    <w:rsid w:val="003530B3"/>
    <w:rsid w:val="003532DF"/>
    <w:rsid w:val="00353F13"/>
    <w:rsid w:val="00354146"/>
    <w:rsid w:val="003549E9"/>
    <w:rsid w:val="0035546F"/>
    <w:rsid w:val="003554BD"/>
    <w:rsid w:val="003554CE"/>
    <w:rsid w:val="00355A25"/>
    <w:rsid w:val="00356586"/>
    <w:rsid w:val="00356726"/>
    <w:rsid w:val="00356792"/>
    <w:rsid w:val="00356C59"/>
    <w:rsid w:val="00356DA5"/>
    <w:rsid w:val="003571E2"/>
    <w:rsid w:val="00360107"/>
    <w:rsid w:val="00360180"/>
    <w:rsid w:val="0036041D"/>
    <w:rsid w:val="00360545"/>
    <w:rsid w:val="00360A82"/>
    <w:rsid w:val="00361062"/>
    <w:rsid w:val="003610F5"/>
    <w:rsid w:val="003616F4"/>
    <w:rsid w:val="00361DE0"/>
    <w:rsid w:val="003628E9"/>
    <w:rsid w:val="00362B5E"/>
    <w:rsid w:val="003638E9"/>
    <w:rsid w:val="003641CC"/>
    <w:rsid w:val="003643A5"/>
    <w:rsid w:val="0036443D"/>
    <w:rsid w:val="003644CA"/>
    <w:rsid w:val="003645B0"/>
    <w:rsid w:val="00364D97"/>
    <w:rsid w:val="003652A3"/>
    <w:rsid w:val="0036533F"/>
    <w:rsid w:val="00365370"/>
    <w:rsid w:val="00365B3A"/>
    <w:rsid w:val="003661C9"/>
    <w:rsid w:val="0036693A"/>
    <w:rsid w:val="00366AFA"/>
    <w:rsid w:val="00366C31"/>
    <w:rsid w:val="00366E4E"/>
    <w:rsid w:val="003676E5"/>
    <w:rsid w:val="003676EA"/>
    <w:rsid w:val="00367886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644"/>
    <w:rsid w:val="0037334A"/>
    <w:rsid w:val="003734B3"/>
    <w:rsid w:val="00373D8A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7475"/>
    <w:rsid w:val="00377A8C"/>
    <w:rsid w:val="00380027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226"/>
    <w:rsid w:val="00385547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874"/>
    <w:rsid w:val="00391B86"/>
    <w:rsid w:val="00391CBB"/>
    <w:rsid w:val="00391D90"/>
    <w:rsid w:val="00391DDE"/>
    <w:rsid w:val="0039208E"/>
    <w:rsid w:val="003923A6"/>
    <w:rsid w:val="0039257A"/>
    <w:rsid w:val="0039290C"/>
    <w:rsid w:val="00393129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7BC5"/>
    <w:rsid w:val="00397BF1"/>
    <w:rsid w:val="003A0756"/>
    <w:rsid w:val="003A0A67"/>
    <w:rsid w:val="003A0E1D"/>
    <w:rsid w:val="003A1273"/>
    <w:rsid w:val="003A1596"/>
    <w:rsid w:val="003A1C56"/>
    <w:rsid w:val="003A1FEA"/>
    <w:rsid w:val="003A2241"/>
    <w:rsid w:val="003A24A7"/>
    <w:rsid w:val="003A2DAC"/>
    <w:rsid w:val="003A2E86"/>
    <w:rsid w:val="003A344A"/>
    <w:rsid w:val="003A3622"/>
    <w:rsid w:val="003A36D4"/>
    <w:rsid w:val="003A3860"/>
    <w:rsid w:val="003A3C3F"/>
    <w:rsid w:val="003A3FF6"/>
    <w:rsid w:val="003A4139"/>
    <w:rsid w:val="003A4409"/>
    <w:rsid w:val="003A446D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3B"/>
    <w:rsid w:val="003A6FFB"/>
    <w:rsid w:val="003A701E"/>
    <w:rsid w:val="003A7161"/>
    <w:rsid w:val="003A7200"/>
    <w:rsid w:val="003A75C6"/>
    <w:rsid w:val="003A79FF"/>
    <w:rsid w:val="003A7B7E"/>
    <w:rsid w:val="003A7B9B"/>
    <w:rsid w:val="003A7DFF"/>
    <w:rsid w:val="003A7E01"/>
    <w:rsid w:val="003A7E72"/>
    <w:rsid w:val="003B00E9"/>
    <w:rsid w:val="003B00F1"/>
    <w:rsid w:val="003B02DF"/>
    <w:rsid w:val="003B0A67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45D"/>
    <w:rsid w:val="003B5757"/>
    <w:rsid w:val="003B59A4"/>
    <w:rsid w:val="003B5E92"/>
    <w:rsid w:val="003B5F7C"/>
    <w:rsid w:val="003B6179"/>
    <w:rsid w:val="003B69D0"/>
    <w:rsid w:val="003B7B4D"/>
    <w:rsid w:val="003C0125"/>
    <w:rsid w:val="003C03DD"/>
    <w:rsid w:val="003C03F7"/>
    <w:rsid w:val="003C05CD"/>
    <w:rsid w:val="003C0FE5"/>
    <w:rsid w:val="003C14B6"/>
    <w:rsid w:val="003C1CAF"/>
    <w:rsid w:val="003C22D4"/>
    <w:rsid w:val="003C2804"/>
    <w:rsid w:val="003C29AF"/>
    <w:rsid w:val="003C2E73"/>
    <w:rsid w:val="003C36B1"/>
    <w:rsid w:val="003C3984"/>
    <w:rsid w:val="003C3B01"/>
    <w:rsid w:val="003C3BC5"/>
    <w:rsid w:val="003C3F73"/>
    <w:rsid w:val="003C40A2"/>
    <w:rsid w:val="003C5428"/>
    <w:rsid w:val="003C5519"/>
    <w:rsid w:val="003C5766"/>
    <w:rsid w:val="003C5A97"/>
    <w:rsid w:val="003C616B"/>
    <w:rsid w:val="003C681D"/>
    <w:rsid w:val="003C6BED"/>
    <w:rsid w:val="003C6EA5"/>
    <w:rsid w:val="003C76F4"/>
    <w:rsid w:val="003C7965"/>
    <w:rsid w:val="003C7979"/>
    <w:rsid w:val="003C7B7E"/>
    <w:rsid w:val="003C7D06"/>
    <w:rsid w:val="003C7DD9"/>
    <w:rsid w:val="003C7EF7"/>
    <w:rsid w:val="003D0E1F"/>
    <w:rsid w:val="003D113B"/>
    <w:rsid w:val="003D1182"/>
    <w:rsid w:val="003D1AE0"/>
    <w:rsid w:val="003D1EEA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611"/>
    <w:rsid w:val="003D5F76"/>
    <w:rsid w:val="003D6280"/>
    <w:rsid w:val="003D66CB"/>
    <w:rsid w:val="003D687A"/>
    <w:rsid w:val="003D6BAC"/>
    <w:rsid w:val="003D6E45"/>
    <w:rsid w:val="003D7125"/>
    <w:rsid w:val="003D7A2D"/>
    <w:rsid w:val="003D7B0E"/>
    <w:rsid w:val="003D7C91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DE"/>
    <w:rsid w:val="003E2E74"/>
    <w:rsid w:val="003E3238"/>
    <w:rsid w:val="003E37DE"/>
    <w:rsid w:val="003E4979"/>
    <w:rsid w:val="003E4A3C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817"/>
    <w:rsid w:val="003E6AC1"/>
    <w:rsid w:val="003E6B73"/>
    <w:rsid w:val="003E6C31"/>
    <w:rsid w:val="003E7EEA"/>
    <w:rsid w:val="003F00D8"/>
    <w:rsid w:val="003F01E7"/>
    <w:rsid w:val="003F0AEA"/>
    <w:rsid w:val="003F18CF"/>
    <w:rsid w:val="003F1B53"/>
    <w:rsid w:val="003F2B68"/>
    <w:rsid w:val="003F2BFE"/>
    <w:rsid w:val="003F3A44"/>
    <w:rsid w:val="003F3B3F"/>
    <w:rsid w:val="003F3D0C"/>
    <w:rsid w:val="003F4067"/>
    <w:rsid w:val="003F5732"/>
    <w:rsid w:val="003F5A5B"/>
    <w:rsid w:val="003F5F0A"/>
    <w:rsid w:val="003F603A"/>
    <w:rsid w:val="003F60DB"/>
    <w:rsid w:val="003F6DF4"/>
    <w:rsid w:val="003F7022"/>
    <w:rsid w:val="003F7263"/>
    <w:rsid w:val="003F7B3F"/>
    <w:rsid w:val="003F7D77"/>
    <w:rsid w:val="00400626"/>
    <w:rsid w:val="00400A5E"/>
    <w:rsid w:val="00400D16"/>
    <w:rsid w:val="00400F1D"/>
    <w:rsid w:val="00401089"/>
    <w:rsid w:val="004015B0"/>
    <w:rsid w:val="004016AD"/>
    <w:rsid w:val="00401A15"/>
    <w:rsid w:val="00401A9C"/>
    <w:rsid w:val="00401C5B"/>
    <w:rsid w:val="00401DB1"/>
    <w:rsid w:val="004020FB"/>
    <w:rsid w:val="0040230D"/>
    <w:rsid w:val="004024C2"/>
    <w:rsid w:val="004025FB"/>
    <w:rsid w:val="004028D0"/>
    <w:rsid w:val="00402940"/>
    <w:rsid w:val="00403226"/>
    <w:rsid w:val="0040342B"/>
    <w:rsid w:val="00403827"/>
    <w:rsid w:val="004040E3"/>
    <w:rsid w:val="00404D4D"/>
    <w:rsid w:val="00404D83"/>
    <w:rsid w:val="004050CA"/>
    <w:rsid w:val="004068A2"/>
    <w:rsid w:val="00407731"/>
    <w:rsid w:val="00407CDA"/>
    <w:rsid w:val="00407EEB"/>
    <w:rsid w:val="00407F71"/>
    <w:rsid w:val="004100FD"/>
    <w:rsid w:val="00410119"/>
    <w:rsid w:val="0041029D"/>
    <w:rsid w:val="00410347"/>
    <w:rsid w:val="004104BF"/>
    <w:rsid w:val="0041068A"/>
    <w:rsid w:val="00410DEC"/>
    <w:rsid w:val="0041138F"/>
    <w:rsid w:val="004113A5"/>
    <w:rsid w:val="00411461"/>
    <w:rsid w:val="004118D5"/>
    <w:rsid w:val="00412079"/>
    <w:rsid w:val="0041209E"/>
    <w:rsid w:val="0041299B"/>
    <w:rsid w:val="00412EF3"/>
    <w:rsid w:val="00413162"/>
    <w:rsid w:val="004133CD"/>
    <w:rsid w:val="00413549"/>
    <w:rsid w:val="00413FCD"/>
    <w:rsid w:val="0041439E"/>
    <w:rsid w:val="00414538"/>
    <w:rsid w:val="00414647"/>
    <w:rsid w:val="00414782"/>
    <w:rsid w:val="0041479C"/>
    <w:rsid w:val="00414F9A"/>
    <w:rsid w:val="00415ECC"/>
    <w:rsid w:val="00415EF5"/>
    <w:rsid w:val="00416787"/>
    <w:rsid w:val="00416C69"/>
    <w:rsid w:val="004170FC"/>
    <w:rsid w:val="00417877"/>
    <w:rsid w:val="00417F13"/>
    <w:rsid w:val="004203CA"/>
    <w:rsid w:val="004208D7"/>
    <w:rsid w:val="00420CA2"/>
    <w:rsid w:val="00420EB5"/>
    <w:rsid w:val="00421781"/>
    <w:rsid w:val="00421878"/>
    <w:rsid w:val="004219C1"/>
    <w:rsid w:val="0042202B"/>
    <w:rsid w:val="004228EE"/>
    <w:rsid w:val="00422BB1"/>
    <w:rsid w:val="00422D87"/>
    <w:rsid w:val="00422F3C"/>
    <w:rsid w:val="0042325A"/>
    <w:rsid w:val="0042336F"/>
    <w:rsid w:val="004234EF"/>
    <w:rsid w:val="00423CA0"/>
    <w:rsid w:val="004242F2"/>
    <w:rsid w:val="004249D5"/>
    <w:rsid w:val="004249DB"/>
    <w:rsid w:val="00424C6D"/>
    <w:rsid w:val="00424C76"/>
    <w:rsid w:val="00425554"/>
    <w:rsid w:val="0042556A"/>
    <w:rsid w:val="00425B68"/>
    <w:rsid w:val="00425C9F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F27"/>
    <w:rsid w:val="0043104B"/>
    <w:rsid w:val="0043181D"/>
    <w:rsid w:val="00431AE7"/>
    <w:rsid w:val="00431BAD"/>
    <w:rsid w:val="00431DC7"/>
    <w:rsid w:val="004325BF"/>
    <w:rsid w:val="00432740"/>
    <w:rsid w:val="004328E4"/>
    <w:rsid w:val="00432937"/>
    <w:rsid w:val="00433460"/>
    <w:rsid w:val="00433550"/>
    <w:rsid w:val="00433D87"/>
    <w:rsid w:val="00433E32"/>
    <w:rsid w:val="00433ECE"/>
    <w:rsid w:val="00434370"/>
    <w:rsid w:val="004347A7"/>
    <w:rsid w:val="00434800"/>
    <w:rsid w:val="00434913"/>
    <w:rsid w:val="00434B3D"/>
    <w:rsid w:val="00434F9C"/>
    <w:rsid w:val="0043544E"/>
    <w:rsid w:val="004355FA"/>
    <w:rsid w:val="00435F09"/>
    <w:rsid w:val="00435F6F"/>
    <w:rsid w:val="00436225"/>
    <w:rsid w:val="00436548"/>
    <w:rsid w:val="00436C20"/>
    <w:rsid w:val="00436D44"/>
    <w:rsid w:val="00436E55"/>
    <w:rsid w:val="004373A1"/>
    <w:rsid w:val="00437EF5"/>
    <w:rsid w:val="00440392"/>
    <w:rsid w:val="00440396"/>
    <w:rsid w:val="00440502"/>
    <w:rsid w:val="0044058F"/>
    <w:rsid w:val="004412E5"/>
    <w:rsid w:val="004415FC"/>
    <w:rsid w:val="00441842"/>
    <w:rsid w:val="00441989"/>
    <w:rsid w:val="00441BF6"/>
    <w:rsid w:val="00442112"/>
    <w:rsid w:val="00442822"/>
    <w:rsid w:val="00442B37"/>
    <w:rsid w:val="00442BBA"/>
    <w:rsid w:val="00442DDE"/>
    <w:rsid w:val="00442FA9"/>
    <w:rsid w:val="004437F3"/>
    <w:rsid w:val="00443866"/>
    <w:rsid w:val="00443A3A"/>
    <w:rsid w:val="00443AE0"/>
    <w:rsid w:val="00443D1A"/>
    <w:rsid w:val="004442B1"/>
    <w:rsid w:val="004443FB"/>
    <w:rsid w:val="0044476D"/>
    <w:rsid w:val="00445064"/>
    <w:rsid w:val="00445172"/>
    <w:rsid w:val="00445472"/>
    <w:rsid w:val="004464C3"/>
    <w:rsid w:val="00446A67"/>
    <w:rsid w:val="00446CBD"/>
    <w:rsid w:val="00447603"/>
    <w:rsid w:val="00447999"/>
    <w:rsid w:val="00447AC5"/>
    <w:rsid w:val="00447B01"/>
    <w:rsid w:val="00447BDB"/>
    <w:rsid w:val="00447EAD"/>
    <w:rsid w:val="004504A7"/>
    <w:rsid w:val="004504E7"/>
    <w:rsid w:val="00450899"/>
    <w:rsid w:val="004508B7"/>
    <w:rsid w:val="00450FE9"/>
    <w:rsid w:val="00451A7B"/>
    <w:rsid w:val="00451AFB"/>
    <w:rsid w:val="00452124"/>
    <w:rsid w:val="004522A6"/>
    <w:rsid w:val="00452870"/>
    <w:rsid w:val="0045291E"/>
    <w:rsid w:val="004529D7"/>
    <w:rsid w:val="00452A11"/>
    <w:rsid w:val="0045388E"/>
    <w:rsid w:val="00453BF4"/>
    <w:rsid w:val="00453D89"/>
    <w:rsid w:val="00453E34"/>
    <w:rsid w:val="004541EE"/>
    <w:rsid w:val="00454571"/>
    <w:rsid w:val="004545C5"/>
    <w:rsid w:val="00454BE8"/>
    <w:rsid w:val="0045592A"/>
    <w:rsid w:val="00455AFA"/>
    <w:rsid w:val="00456308"/>
    <w:rsid w:val="004566BE"/>
    <w:rsid w:val="004567E7"/>
    <w:rsid w:val="0045682E"/>
    <w:rsid w:val="004568B4"/>
    <w:rsid w:val="00456D0D"/>
    <w:rsid w:val="00457142"/>
    <w:rsid w:val="004573A4"/>
    <w:rsid w:val="00457493"/>
    <w:rsid w:val="00457958"/>
    <w:rsid w:val="00457FFD"/>
    <w:rsid w:val="004605F4"/>
    <w:rsid w:val="00460BB1"/>
    <w:rsid w:val="0046115F"/>
    <w:rsid w:val="00461402"/>
    <w:rsid w:val="0046148D"/>
    <w:rsid w:val="00461535"/>
    <w:rsid w:val="0046203B"/>
    <w:rsid w:val="00462496"/>
    <w:rsid w:val="004625A3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4027"/>
    <w:rsid w:val="004641CB"/>
    <w:rsid w:val="0046443B"/>
    <w:rsid w:val="004647D8"/>
    <w:rsid w:val="00464BC7"/>
    <w:rsid w:val="004651B8"/>
    <w:rsid w:val="00465580"/>
    <w:rsid w:val="00465875"/>
    <w:rsid w:val="00465972"/>
    <w:rsid w:val="00465B80"/>
    <w:rsid w:val="00465E7E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C90"/>
    <w:rsid w:val="00472E22"/>
    <w:rsid w:val="00472F67"/>
    <w:rsid w:val="00473625"/>
    <w:rsid w:val="004739A1"/>
    <w:rsid w:val="00473CB2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658"/>
    <w:rsid w:val="00476814"/>
    <w:rsid w:val="00476E34"/>
    <w:rsid w:val="00476EE1"/>
    <w:rsid w:val="00477163"/>
    <w:rsid w:val="004774BE"/>
    <w:rsid w:val="00477898"/>
    <w:rsid w:val="00477B0E"/>
    <w:rsid w:val="00480195"/>
    <w:rsid w:val="00480921"/>
    <w:rsid w:val="00480BA6"/>
    <w:rsid w:val="00481380"/>
    <w:rsid w:val="00481688"/>
    <w:rsid w:val="0048170B"/>
    <w:rsid w:val="00481CC8"/>
    <w:rsid w:val="004820E0"/>
    <w:rsid w:val="004822CA"/>
    <w:rsid w:val="0048261A"/>
    <w:rsid w:val="00482779"/>
    <w:rsid w:val="00482A1F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15E6"/>
    <w:rsid w:val="0049178A"/>
    <w:rsid w:val="004917FC"/>
    <w:rsid w:val="00491C1D"/>
    <w:rsid w:val="00491DF1"/>
    <w:rsid w:val="00491FE1"/>
    <w:rsid w:val="00491FF1"/>
    <w:rsid w:val="00492535"/>
    <w:rsid w:val="00492D80"/>
    <w:rsid w:val="00492EBB"/>
    <w:rsid w:val="00493005"/>
    <w:rsid w:val="00493435"/>
    <w:rsid w:val="004937CB"/>
    <w:rsid w:val="004943EB"/>
    <w:rsid w:val="00494B28"/>
    <w:rsid w:val="0049527B"/>
    <w:rsid w:val="004955A9"/>
    <w:rsid w:val="00495CF9"/>
    <w:rsid w:val="00495EAF"/>
    <w:rsid w:val="00495FFF"/>
    <w:rsid w:val="0049613A"/>
    <w:rsid w:val="0049628C"/>
    <w:rsid w:val="004966F2"/>
    <w:rsid w:val="00496705"/>
    <w:rsid w:val="00496A9F"/>
    <w:rsid w:val="00496C26"/>
    <w:rsid w:val="00496DC1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0BF2"/>
    <w:rsid w:val="004A1387"/>
    <w:rsid w:val="004A17B4"/>
    <w:rsid w:val="004A1B07"/>
    <w:rsid w:val="004A21D8"/>
    <w:rsid w:val="004A2DE9"/>
    <w:rsid w:val="004A2E04"/>
    <w:rsid w:val="004A3226"/>
    <w:rsid w:val="004A38AE"/>
    <w:rsid w:val="004A399F"/>
    <w:rsid w:val="004A4096"/>
    <w:rsid w:val="004A40C1"/>
    <w:rsid w:val="004A4692"/>
    <w:rsid w:val="004A502C"/>
    <w:rsid w:val="004A5030"/>
    <w:rsid w:val="004A5582"/>
    <w:rsid w:val="004A669F"/>
    <w:rsid w:val="004A6842"/>
    <w:rsid w:val="004A718C"/>
    <w:rsid w:val="004A7DBE"/>
    <w:rsid w:val="004A7F94"/>
    <w:rsid w:val="004B0209"/>
    <w:rsid w:val="004B08AC"/>
    <w:rsid w:val="004B0B18"/>
    <w:rsid w:val="004B0D88"/>
    <w:rsid w:val="004B0E03"/>
    <w:rsid w:val="004B0FF1"/>
    <w:rsid w:val="004B13A5"/>
    <w:rsid w:val="004B14D9"/>
    <w:rsid w:val="004B1574"/>
    <w:rsid w:val="004B206E"/>
    <w:rsid w:val="004B229E"/>
    <w:rsid w:val="004B271B"/>
    <w:rsid w:val="004B29C2"/>
    <w:rsid w:val="004B29E1"/>
    <w:rsid w:val="004B2C52"/>
    <w:rsid w:val="004B2F46"/>
    <w:rsid w:val="004B395D"/>
    <w:rsid w:val="004B3D50"/>
    <w:rsid w:val="004B4194"/>
    <w:rsid w:val="004B457E"/>
    <w:rsid w:val="004B5447"/>
    <w:rsid w:val="004B55F0"/>
    <w:rsid w:val="004B56C3"/>
    <w:rsid w:val="004B5E0F"/>
    <w:rsid w:val="004B6377"/>
    <w:rsid w:val="004B656C"/>
    <w:rsid w:val="004B6928"/>
    <w:rsid w:val="004B6AA6"/>
    <w:rsid w:val="004B754D"/>
    <w:rsid w:val="004B7874"/>
    <w:rsid w:val="004B79FA"/>
    <w:rsid w:val="004B7D94"/>
    <w:rsid w:val="004C0FB7"/>
    <w:rsid w:val="004C104B"/>
    <w:rsid w:val="004C12B2"/>
    <w:rsid w:val="004C164A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A0D"/>
    <w:rsid w:val="004C6D26"/>
    <w:rsid w:val="004D0B78"/>
    <w:rsid w:val="004D0C1E"/>
    <w:rsid w:val="004D0FCC"/>
    <w:rsid w:val="004D1000"/>
    <w:rsid w:val="004D1561"/>
    <w:rsid w:val="004D1D27"/>
    <w:rsid w:val="004D2855"/>
    <w:rsid w:val="004D2EC3"/>
    <w:rsid w:val="004D2FF6"/>
    <w:rsid w:val="004D3FD6"/>
    <w:rsid w:val="004D405F"/>
    <w:rsid w:val="004D5294"/>
    <w:rsid w:val="004D55CA"/>
    <w:rsid w:val="004D5A27"/>
    <w:rsid w:val="004D5F0E"/>
    <w:rsid w:val="004D660E"/>
    <w:rsid w:val="004D6626"/>
    <w:rsid w:val="004D6758"/>
    <w:rsid w:val="004D67D3"/>
    <w:rsid w:val="004D732E"/>
    <w:rsid w:val="004D7B1A"/>
    <w:rsid w:val="004D7DFC"/>
    <w:rsid w:val="004E0830"/>
    <w:rsid w:val="004E169C"/>
    <w:rsid w:val="004E1BF0"/>
    <w:rsid w:val="004E1E6A"/>
    <w:rsid w:val="004E220F"/>
    <w:rsid w:val="004E28E1"/>
    <w:rsid w:val="004E2B01"/>
    <w:rsid w:val="004E34C7"/>
    <w:rsid w:val="004E356A"/>
    <w:rsid w:val="004E36AC"/>
    <w:rsid w:val="004E375D"/>
    <w:rsid w:val="004E3850"/>
    <w:rsid w:val="004E3FC1"/>
    <w:rsid w:val="004E4813"/>
    <w:rsid w:val="004E58EA"/>
    <w:rsid w:val="004E5F65"/>
    <w:rsid w:val="004E65BE"/>
    <w:rsid w:val="004E6C7A"/>
    <w:rsid w:val="004E74D3"/>
    <w:rsid w:val="004E7615"/>
    <w:rsid w:val="004E7CDF"/>
    <w:rsid w:val="004F02AF"/>
    <w:rsid w:val="004F0612"/>
    <w:rsid w:val="004F078C"/>
    <w:rsid w:val="004F1087"/>
    <w:rsid w:val="004F1324"/>
    <w:rsid w:val="004F153D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C22"/>
    <w:rsid w:val="004F3CC7"/>
    <w:rsid w:val="004F3E6A"/>
    <w:rsid w:val="004F3F48"/>
    <w:rsid w:val="004F469D"/>
    <w:rsid w:val="004F5346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3551"/>
    <w:rsid w:val="00503963"/>
    <w:rsid w:val="00503F38"/>
    <w:rsid w:val="00503FB2"/>
    <w:rsid w:val="005043FC"/>
    <w:rsid w:val="00504A55"/>
    <w:rsid w:val="00504B31"/>
    <w:rsid w:val="0050591A"/>
    <w:rsid w:val="00505A1E"/>
    <w:rsid w:val="00505AC6"/>
    <w:rsid w:val="00505F08"/>
    <w:rsid w:val="0050671D"/>
    <w:rsid w:val="0050672C"/>
    <w:rsid w:val="00506C0C"/>
    <w:rsid w:val="00506C4C"/>
    <w:rsid w:val="0050700E"/>
    <w:rsid w:val="00507366"/>
    <w:rsid w:val="00507909"/>
    <w:rsid w:val="005079D7"/>
    <w:rsid w:val="00507B2A"/>
    <w:rsid w:val="00507D3E"/>
    <w:rsid w:val="00510A22"/>
    <w:rsid w:val="00510D8A"/>
    <w:rsid w:val="00511D6B"/>
    <w:rsid w:val="00511EBC"/>
    <w:rsid w:val="005125D5"/>
    <w:rsid w:val="00512D51"/>
    <w:rsid w:val="00512E95"/>
    <w:rsid w:val="00513D28"/>
    <w:rsid w:val="00514674"/>
    <w:rsid w:val="0051477F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86"/>
    <w:rsid w:val="00516EA5"/>
    <w:rsid w:val="00516FF9"/>
    <w:rsid w:val="005179DA"/>
    <w:rsid w:val="00517E2A"/>
    <w:rsid w:val="00520AD7"/>
    <w:rsid w:val="00520C1C"/>
    <w:rsid w:val="00521386"/>
    <w:rsid w:val="00521439"/>
    <w:rsid w:val="00522133"/>
    <w:rsid w:val="0052292E"/>
    <w:rsid w:val="005229C6"/>
    <w:rsid w:val="00522A3A"/>
    <w:rsid w:val="00522D77"/>
    <w:rsid w:val="005232E0"/>
    <w:rsid w:val="0052373B"/>
    <w:rsid w:val="00523CFF"/>
    <w:rsid w:val="00523E00"/>
    <w:rsid w:val="0052439F"/>
    <w:rsid w:val="005243EB"/>
    <w:rsid w:val="00525104"/>
    <w:rsid w:val="00525789"/>
    <w:rsid w:val="00525890"/>
    <w:rsid w:val="005258E2"/>
    <w:rsid w:val="00526452"/>
    <w:rsid w:val="00526816"/>
    <w:rsid w:val="00526B0D"/>
    <w:rsid w:val="00526F09"/>
    <w:rsid w:val="0052733A"/>
    <w:rsid w:val="00527DF9"/>
    <w:rsid w:val="00527F4F"/>
    <w:rsid w:val="0053018A"/>
    <w:rsid w:val="00530512"/>
    <w:rsid w:val="00530799"/>
    <w:rsid w:val="00530A2D"/>
    <w:rsid w:val="0053109F"/>
    <w:rsid w:val="005311E8"/>
    <w:rsid w:val="005312C4"/>
    <w:rsid w:val="0053133A"/>
    <w:rsid w:val="00531822"/>
    <w:rsid w:val="00531AB7"/>
    <w:rsid w:val="00531AF5"/>
    <w:rsid w:val="005326D0"/>
    <w:rsid w:val="005327CB"/>
    <w:rsid w:val="00532800"/>
    <w:rsid w:val="005328BC"/>
    <w:rsid w:val="00532A80"/>
    <w:rsid w:val="00532FDA"/>
    <w:rsid w:val="00533851"/>
    <w:rsid w:val="00533EE8"/>
    <w:rsid w:val="0053417D"/>
    <w:rsid w:val="0053490C"/>
    <w:rsid w:val="005349A0"/>
    <w:rsid w:val="00535585"/>
    <w:rsid w:val="005357C2"/>
    <w:rsid w:val="005369D0"/>
    <w:rsid w:val="00536A58"/>
    <w:rsid w:val="00536AB4"/>
    <w:rsid w:val="00536F48"/>
    <w:rsid w:val="00537022"/>
    <w:rsid w:val="00537060"/>
    <w:rsid w:val="00537127"/>
    <w:rsid w:val="0053764B"/>
    <w:rsid w:val="005403D4"/>
    <w:rsid w:val="0054069F"/>
    <w:rsid w:val="00541307"/>
    <w:rsid w:val="00541B0B"/>
    <w:rsid w:val="00541B60"/>
    <w:rsid w:val="00541CFE"/>
    <w:rsid w:val="00541DB8"/>
    <w:rsid w:val="00541F9A"/>
    <w:rsid w:val="00542599"/>
    <w:rsid w:val="00542A66"/>
    <w:rsid w:val="00542EB4"/>
    <w:rsid w:val="0054351C"/>
    <w:rsid w:val="0054362E"/>
    <w:rsid w:val="00543774"/>
    <w:rsid w:val="00543833"/>
    <w:rsid w:val="005448B9"/>
    <w:rsid w:val="00544C51"/>
    <w:rsid w:val="00545136"/>
    <w:rsid w:val="005452C1"/>
    <w:rsid w:val="00545698"/>
    <w:rsid w:val="00545B42"/>
    <w:rsid w:val="0054612B"/>
    <w:rsid w:val="005466DF"/>
    <w:rsid w:val="00546773"/>
    <w:rsid w:val="00546D5C"/>
    <w:rsid w:val="00547753"/>
    <w:rsid w:val="005479F5"/>
    <w:rsid w:val="00547D90"/>
    <w:rsid w:val="005501E4"/>
    <w:rsid w:val="005506E4"/>
    <w:rsid w:val="005508EF"/>
    <w:rsid w:val="005510E3"/>
    <w:rsid w:val="005515BB"/>
    <w:rsid w:val="0055173F"/>
    <w:rsid w:val="005517FD"/>
    <w:rsid w:val="00551AE8"/>
    <w:rsid w:val="00551D57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D41"/>
    <w:rsid w:val="00557F5B"/>
    <w:rsid w:val="00557FE2"/>
    <w:rsid w:val="00560669"/>
    <w:rsid w:val="00560729"/>
    <w:rsid w:val="005608D4"/>
    <w:rsid w:val="00560A86"/>
    <w:rsid w:val="00561C64"/>
    <w:rsid w:val="00562173"/>
    <w:rsid w:val="0056218D"/>
    <w:rsid w:val="00562515"/>
    <w:rsid w:val="0056255F"/>
    <w:rsid w:val="00562CD2"/>
    <w:rsid w:val="00562E4D"/>
    <w:rsid w:val="00562EAD"/>
    <w:rsid w:val="00563222"/>
    <w:rsid w:val="0056367C"/>
    <w:rsid w:val="005639D1"/>
    <w:rsid w:val="00563AEB"/>
    <w:rsid w:val="005642AA"/>
    <w:rsid w:val="00564321"/>
    <w:rsid w:val="00564775"/>
    <w:rsid w:val="00565150"/>
    <w:rsid w:val="005661DF"/>
    <w:rsid w:val="005664D6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0E32"/>
    <w:rsid w:val="005719AC"/>
    <w:rsid w:val="005721A1"/>
    <w:rsid w:val="00572749"/>
    <w:rsid w:val="00572F48"/>
    <w:rsid w:val="00573188"/>
    <w:rsid w:val="005732F8"/>
    <w:rsid w:val="005739F4"/>
    <w:rsid w:val="00573A7F"/>
    <w:rsid w:val="00573EE1"/>
    <w:rsid w:val="00573EEA"/>
    <w:rsid w:val="00574054"/>
    <w:rsid w:val="0057406C"/>
    <w:rsid w:val="0057422A"/>
    <w:rsid w:val="00575051"/>
    <w:rsid w:val="005758E3"/>
    <w:rsid w:val="00576069"/>
    <w:rsid w:val="005761BE"/>
    <w:rsid w:val="00576AD5"/>
    <w:rsid w:val="00576D35"/>
    <w:rsid w:val="005775C0"/>
    <w:rsid w:val="005777C8"/>
    <w:rsid w:val="00577AD5"/>
    <w:rsid w:val="00577F23"/>
    <w:rsid w:val="00580083"/>
    <w:rsid w:val="00580414"/>
    <w:rsid w:val="00580A50"/>
    <w:rsid w:val="00580A72"/>
    <w:rsid w:val="0058107B"/>
    <w:rsid w:val="005811C5"/>
    <w:rsid w:val="0058149F"/>
    <w:rsid w:val="0058161B"/>
    <w:rsid w:val="005817A5"/>
    <w:rsid w:val="0058185D"/>
    <w:rsid w:val="00581B22"/>
    <w:rsid w:val="00581DF3"/>
    <w:rsid w:val="0058256F"/>
    <w:rsid w:val="00582853"/>
    <w:rsid w:val="00582893"/>
    <w:rsid w:val="00582C76"/>
    <w:rsid w:val="005831A0"/>
    <w:rsid w:val="005834DF"/>
    <w:rsid w:val="00583706"/>
    <w:rsid w:val="00583A87"/>
    <w:rsid w:val="00583AF1"/>
    <w:rsid w:val="00583CCB"/>
    <w:rsid w:val="0058403B"/>
    <w:rsid w:val="005842BA"/>
    <w:rsid w:val="005843E6"/>
    <w:rsid w:val="005845FA"/>
    <w:rsid w:val="00584AC0"/>
    <w:rsid w:val="00584F2A"/>
    <w:rsid w:val="00585C21"/>
    <w:rsid w:val="00585FAC"/>
    <w:rsid w:val="00586B7C"/>
    <w:rsid w:val="00586E72"/>
    <w:rsid w:val="00586F8F"/>
    <w:rsid w:val="005874CD"/>
    <w:rsid w:val="00587515"/>
    <w:rsid w:val="00587597"/>
    <w:rsid w:val="00587A79"/>
    <w:rsid w:val="00587AAF"/>
    <w:rsid w:val="00587B8C"/>
    <w:rsid w:val="00590753"/>
    <w:rsid w:val="005908D5"/>
    <w:rsid w:val="00590918"/>
    <w:rsid w:val="00590AE0"/>
    <w:rsid w:val="00590D18"/>
    <w:rsid w:val="00590EDD"/>
    <w:rsid w:val="0059149C"/>
    <w:rsid w:val="00591988"/>
    <w:rsid w:val="00591EBD"/>
    <w:rsid w:val="0059217A"/>
    <w:rsid w:val="005921C8"/>
    <w:rsid w:val="005922A3"/>
    <w:rsid w:val="0059239E"/>
    <w:rsid w:val="005924DB"/>
    <w:rsid w:val="00592978"/>
    <w:rsid w:val="005929E8"/>
    <w:rsid w:val="00592A2E"/>
    <w:rsid w:val="00592BF2"/>
    <w:rsid w:val="005930CE"/>
    <w:rsid w:val="00593155"/>
    <w:rsid w:val="005931C9"/>
    <w:rsid w:val="0059353B"/>
    <w:rsid w:val="005937D4"/>
    <w:rsid w:val="005937E5"/>
    <w:rsid w:val="005938DB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97F70"/>
    <w:rsid w:val="005A01E7"/>
    <w:rsid w:val="005A02C8"/>
    <w:rsid w:val="005A09E5"/>
    <w:rsid w:val="005A1473"/>
    <w:rsid w:val="005A19FF"/>
    <w:rsid w:val="005A1A96"/>
    <w:rsid w:val="005A2074"/>
    <w:rsid w:val="005A24AE"/>
    <w:rsid w:val="005A2711"/>
    <w:rsid w:val="005A2C2B"/>
    <w:rsid w:val="005A3394"/>
    <w:rsid w:val="005A3AD9"/>
    <w:rsid w:val="005A403A"/>
    <w:rsid w:val="005A41F7"/>
    <w:rsid w:val="005A43BE"/>
    <w:rsid w:val="005A4624"/>
    <w:rsid w:val="005A4DA6"/>
    <w:rsid w:val="005A5011"/>
    <w:rsid w:val="005A508D"/>
    <w:rsid w:val="005A5F3B"/>
    <w:rsid w:val="005A60BA"/>
    <w:rsid w:val="005A6E09"/>
    <w:rsid w:val="005A6FA6"/>
    <w:rsid w:val="005A73F8"/>
    <w:rsid w:val="005A7550"/>
    <w:rsid w:val="005A761B"/>
    <w:rsid w:val="005A79F3"/>
    <w:rsid w:val="005B05A2"/>
    <w:rsid w:val="005B06F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CBC"/>
    <w:rsid w:val="005B2FD3"/>
    <w:rsid w:val="005B30F1"/>
    <w:rsid w:val="005B41B3"/>
    <w:rsid w:val="005B4289"/>
    <w:rsid w:val="005B47AD"/>
    <w:rsid w:val="005B5926"/>
    <w:rsid w:val="005B5A74"/>
    <w:rsid w:val="005B5D00"/>
    <w:rsid w:val="005B5DBE"/>
    <w:rsid w:val="005B622D"/>
    <w:rsid w:val="005B64F9"/>
    <w:rsid w:val="005B66DA"/>
    <w:rsid w:val="005B6927"/>
    <w:rsid w:val="005B698D"/>
    <w:rsid w:val="005B6B33"/>
    <w:rsid w:val="005B6B72"/>
    <w:rsid w:val="005B6BFD"/>
    <w:rsid w:val="005B6F46"/>
    <w:rsid w:val="005B715C"/>
    <w:rsid w:val="005B7331"/>
    <w:rsid w:val="005B75B6"/>
    <w:rsid w:val="005B789E"/>
    <w:rsid w:val="005B7F6E"/>
    <w:rsid w:val="005C01EA"/>
    <w:rsid w:val="005C043D"/>
    <w:rsid w:val="005C0C11"/>
    <w:rsid w:val="005C12AC"/>
    <w:rsid w:val="005C1C90"/>
    <w:rsid w:val="005C1CEF"/>
    <w:rsid w:val="005C1EF5"/>
    <w:rsid w:val="005C25B4"/>
    <w:rsid w:val="005C3848"/>
    <w:rsid w:val="005C3964"/>
    <w:rsid w:val="005C428A"/>
    <w:rsid w:val="005C4330"/>
    <w:rsid w:val="005C437E"/>
    <w:rsid w:val="005C4787"/>
    <w:rsid w:val="005C4997"/>
    <w:rsid w:val="005C5113"/>
    <w:rsid w:val="005C54B8"/>
    <w:rsid w:val="005C557C"/>
    <w:rsid w:val="005C56B7"/>
    <w:rsid w:val="005C57EE"/>
    <w:rsid w:val="005C5CDF"/>
    <w:rsid w:val="005C677E"/>
    <w:rsid w:val="005C6CD0"/>
    <w:rsid w:val="005C7072"/>
    <w:rsid w:val="005C759E"/>
    <w:rsid w:val="005C76FC"/>
    <w:rsid w:val="005C785E"/>
    <w:rsid w:val="005C78D5"/>
    <w:rsid w:val="005D00B6"/>
    <w:rsid w:val="005D0DBB"/>
    <w:rsid w:val="005D0F17"/>
    <w:rsid w:val="005D101F"/>
    <w:rsid w:val="005D1247"/>
    <w:rsid w:val="005D128C"/>
    <w:rsid w:val="005D1D60"/>
    <w:rsid w:val="005D205D"/>
    <w:rsid w:val="005D2111"/>
    <w:rsid w:val="005D290E"/>
    <w:rsid w:val="005D2F54"/>
    <w:rsid w:val="005D317D"/>
    <w:rsid w:val="005D33D2"/>
    <w:rsid w:val="005D353D"/>
    <w:rsid w:val="005D3FD5"/>
    <w:rsid w:val="005D593D"/>
    <w:rsid w:val="005D5D35"/>
    <w:rsid w:val="005D63A5"/>
    <w:rsid w:val="005D64AA"/>
    <w:rsid w:val="005D69A4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A79"/>
    <w:rsid w:val="005E2D15"/>
    <w:rsid w:val="005E2EDB"/>
    <w:rsid w:val="005E2FB1"/>
    <w:rsid w:val="005E3850"/>
    <w:rsid w:val="005E3EB4"/>
    <w:rsid w:val="005E3FEB"/>
    <w:rsid w:val="005E40C8"/>
    <w:rsid w:val="005E43DF"/>
    <w:rsid w:val="005E455E"/>
    <w:rsid w:val="005E48DE"/>
    <w:rsid w:val="005E566F"/>
    <w:rsid w:val="005E5B4E"/>
    <w:rsid w:val="005E5EB1"/>
    <w:rsid w:val="005E64AF"/>
    <w:rsid w:val="005E6BE9"/>
    <w:rsid w:val="005E6D5F"/>
    <w:rsid w:val="005E71A5"/>
    <w:rsid w:val="005E7221"/>
    <w:rsid w:val="005E777B"/>
    <w:rsid w:val="005F00B5"/>
    <w:rsid w:val="005F03D5"/>
    <w:rsid w:val="005F0860"/>
    <w:rsid w:val="005F14A7"/>
    <w:rsid w:val="005F1A21"/>
    <w:rsid w:val="005F1B20"/>
    <w:rsid w:val="005F1E18"/>
    <w:rsid w:val="005F1E67"/>
    <w:rsid w:val="005F1EB5"/>
    <w:rsid w:val="005F27E0"/>
    <w:rsid w:val="005F29C0"/>
    <w:rsid w:val="005F2A66"/>
    <w:rsid w:val="005F2B32"/>
    <w:rsid w:val="005F3176"/>
    <w:rsid w:val="005F3549"/>
    <w:rsid w:val="005F3D56"/>
    <w:rsid w:val="005F3D8C"/>
    <w:rsid w:val="005F44BD"/>
    <w:rsid w:val="005F4BE1"/>
    <w:rsid w:val="005F54B4"/>
    <w:rsid w:val="005F5576"/>
    <w:rsid w:val="005F5692"/>
    <w:rsid w:val="005F57AB"/>
    <w:rsid w:val="005F5A4E"/>
    <w:rsid w:val="005F5A6F"/>
    <w:rsid w:val="005F5BE9"/>
    <w:rsid w:val="005F5C6D"/>
    <w:rsid w:val="005F5E8E"/>
    <w:rsid w:val="005F60E6"/>
    <w:rsid w:val="005F61DD"/>
    <w:rsid w:val="005F62C6"/>
    <w:rsid w:val="005F6977"/>
    <w:rsid w:val="005F764A"/>
    <w:rsid w:val="005F7B0F"/>
    <w:rsid w:val="005F7C22"/>
    <w:rsid w:val="0060008E"/>
    <w:rsid w:val="0060021A"/>
    <w:rsid w:val="006005C1"/>
    <w:rsid w:val="00600608"/>
    <w:rsid w:val="00600CE1"/>
    <w:rsid w:val="006011A0"/>
    <w:rsid w:val="00601C1B"/>
    <w:rsid w:val="00601CF8"/>
    <w:rsid w:val="00602A78"/>
    <w:rsid w:val="00602BCA"/>
    <w:rsid w:val="0060305F"/>
    <w:rsid w:val="006034C7"/>
    <w:rsid w:val="00604617"/>
    <w:rsid w:val="00604730"/>
    <w:rsid w:val="006049CE"/>
    <w:rsid w:val="00604AE3"/>
    <w:rsid w:val="00604C2F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0C3B"/>
    <w:rsid w:val="00611BA6"/>
    <w:rsid w:val="006120BB"/>
    <w:rsid w:val="006129CC"/>
    <w:rsid w:val="00612D19"/>
    <w:rsid w:val="0061309D"/>
    <w:rsid w:val="0061330F"/>
    <w:rsid w:val="006134EB"/>
    <w:rsid w:val="00613641"/>
    <w:rsid w:val="00613B1D"/>
    <w:rsid w:val="00613BED"/>
    <w:rsid w:val="00614139"/>
    <w:rsid w:val="00614483"/>
    <w:rsid w:val="0061478C"/>
    <w:rsid w:val="0061497F"/>
    <w:rsid w:val="0061516E"/>
    <w:rsid w:val="006151BC"/>
    <w:rsid w:val="00615204"/>
    <w:rsid w:val="006154F0"/>
    <w:rsid w:val="006156F3"/>
    <w:rsid w:val="00615E77"/>
    <w:rsid w:val="006162A3"/>
    <w:rsid w:val="0061641C"/>
    <w:rsid w:val="00616C7D"/>
    <w:rsid w:val="0061735F"/>
    <w:rsid w:val="00617A4A"/>
    <w:rsid w:val="00617D47"/>
    <w:rsid w:val="006205E1"/>
    <w:rsid w:val="006205F3"/>
    <w:rsid w:val="006208EE"/>
    <w:rsid w:val="0062091D"/>
    <w:rsid w:val="00620C44"/>
    <w:rsid w:val="0062100E"/>
    <w:rsid w:val="006211A5"/>
    <w:rsid w:val="00621529"/>
    <w:rsid w:val="006219BC"/>
    <w:rsid w:val="00621F8E"/>
    <w:rsid w:val="00622134"/>
    <w:rsid w:val="006226AF"/>
    <w:rsid w:val="00622789"/>
    <w:rsid w:val="00623148"/>
    <w:rsid w:val="006233C1"/>
    <w:rsid w:val="006235B3"/>
    <w:rsid w:val="00623814"/>
    <w:rsid w:val="00623D75"/>
    <w:rsid w:val="00623E9B"/>
    <w:rsid w:val="00623F20"/>
    <w:rsid w:val="006242E1"/>
    <w:rsid w:val="00624649"/>
    <w:rsid w:val="006249A7"/>
    <w:rsid w:val="006249D1"/>
    <w:rsid w:val="00624D4F"/>
    <w:rsid w:val="006251B8"/>
    <w:rsid w:val="00625713"/>
    <w:rsid w:val="006258F7"/>
    <w:rsid w:val="00625B22"/>
    <w:rsid w:val="00625C53"/>
    <w:rsid w:val="00626415"/>
    <w:rsid w:val="00626447"/>
    <w:rsid w:val="00626868"/>
    <w:rsid w:val="0062692A"/>
    <w:rsid w:val="0062768B"/>
    <w:rsid w:val="00627A49"/>
    <w:rsid w:val="00627D2B"/>
    <w:rsid w:val="00627D60"/>
    <w:rsid w:val="00627E30"/>
    <w:rsid w:val="00630169"/>
    <w:rsid w:val="006303FC"/>
    <w:rsid w:val="006309D1"/>
    <w:rsid w:val="00630E40"/>
    <w:rsid w:val="00631575"/>
    <w:rsid w:val="00631597"/>
    <w:rsid w:val="00631716"/>
    <w:rsid w:val="0063179F"/>
    <w:rsid w:val="006317A4"/>
    <w:rsid w:val="00632259"/>
    <w:rsid w:val="00632765"/>
    <w:rsid w:val="00632DD8"/>
    <w:rsid w:val="006338DA"/>
    <w:rsid w:val="0063390C"/>
    <w:rsid w:val="00633A5E"/>
    <w:rsid w:val="00633F74"/>
    <w:rsid w:val="006347A6"/>
    <w:rsid w:val="00634CEA"/>
    <w:rsid w:val="0063512A"/>
    <w:rsid w:val="00635641"/>
    <w:rsid w:val="00635AEB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1300"/>
    <w:rsid w:val="006417E0"/>
    <w:rsid w:val="006418D2"/>
    <w:rsid w:val="006419D4"/>
    <w:rsid w:val="00641E1E"/>
    <w:rsid w:val="00642453"/>
    <w:rsid w:val="006424F9"/>
    <w:rsid w:val="00642C54"/>
    <w:rsid w:val="00643299"/>
    <w:rsid w:val="0064340D"/>
    <w:rsid w:val="00643763"/>
    <w:rsid w:val="006438BE"/>
    <w:rsid w:val="006443B2"/>
    <w:rsid w:val="00645210"/>
    <w:rsid w:val="0064522C"/>
    <w:rsid w:val="00645933"/>
    <w:rsid w:val="006459B3"/>
    <w:rsid w:val="00645D57"/>
    <w:rsid w:val="00646970"/>
    <w:rsid w:val="00646FDD"/>
    <w:rsid w:val="006476BA"/>
    <w:rsid w:val="00647883"/>
    <w:rsid w:val="00647A11"/>
    <w:rsid w:val="00647C38"/>
    <w:rsid w:val="00647D39"/>
    <w:rsid w:val="006500A2"/>
    <w:rsid w:val="00650528"/>
    <w:rsid w:val="0065058D"/>
    <w:rsid w:val="00650B46"/>
    <w:rsid w:val="00650C5E"/>
    <w:rsid w:val="00651147"/>
    <w:rsid w:val="0065131D"/>
    <w:rsid w:val="00651DC1"/>
    <w:rsid w:val="00651FD6"/>
    <w:rsid w:val="0065234B"/>
    <w:rsid w:val="00652384"/>
    <w:rsid w:val="00652480"/>
    <w:rsid w:val="0065252C"/>
    <w:rsid w:val="0065299F"/>
    <w:rsid w:val="00652D51"/>
    <w:rsid w:val="00653AC4"/>
    <w:rsid w:val="00653B46"/>
    <w:rsid w:val="00653C52"/>
    <w:rsid w:val="006540C1"/>
    <w:rsid w:val="00654118"/>
    <w:rsid w:val="0065460C"/>
    <w:rsid w:val="00654642"/>
    <w:rsid w:val="00654A84"/>
    <w:rsid w:val="00654AF4"/>
    <w:rsid w:val="00654CB8"/>
    <w:rsid w:val="00655395"/>
    <w:rsid w:val="006555B4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693"/>
    <w:rsid w:val="00657861"/>
    <w:rsid w:val="00657B05"/>
    <w:rsid w:val="00657B97"/>
    <w:rsid w:val="00660010"/>
    <w:rsid w:val="00660083"/>
    <w:rsid w:val="00660680"/>
    <w:rsid w:val="00660BFB"/>
    <w:rsid w:val="00660E23"/>
    <w:rsid w:val="00660F41"/>
    <w:rsid w:val="00662A70"/>
    <w:rsid w:val="00662AF9"/>
    <w:rsid w:val="00662C14"/>
    <w:rsid w:val="00662C97"/>
    <w:rsid w:val="00662CBB"/>
    <w:rsid w:val="00662F3E"/>
    <w:rsid w:val="0066314F"/>
    <w:rsid w:val="0066398B"/>
    <w:rsid w:val="00663F53"/>
    <w:rsid w:val="0066486A"/>
    <w:rsid w:val="00664D5F"/>
    <w:rsid w:val="00664E4F"/>
    <w:rsid w:val="0066527F"/>
    <w:rsid w:val="00665462"/>
    <w:rsid w:val="006655BB"/>
    <w:rsid w:val="006661F9"/>
    <w:rsid w:val="00666754"/>
    <w:rsid w:val="0066685A"/>
    <w:rsid w:val="00666AEA"/>
    <w:rsid w:val="00666D37"/>
    <w:rsid w:val="0066706E"/>
    <w:rsid w:val="0066754C"/>
    <w:rsid w:val="00667B17"/>
    <w:rsid w:val="00667CFB"/>
    <w:rsid w:val="00667D71"/>
    <w:rsid w:val="00667FB2"/>
    <w:rsid w:val="0067081B"/>
    <w:rsid w:val="00670D2E"/>
    <w:rsid w:val="006715AD"/>
    <w:rsid w:val="00671F8A"/>
    <w:rsid w:val="0067269F"/>
    <w:rsid w:val="006726CB"/>
    <w:rsid w:val="0067272F"/>
    <w:rsid w:val="0067276D"/>
    <w:rsid w:val="00672E8B"/>
    <w:rsid w:val="00672EA5"/>
    <w:rsid w:val="00672FC9"/>
    <w:rsid w:val="00673632"/>
    <w:rsid w:val="00673881"/>
    <w:rsid w:val="00673BA4"/>
    <w:rsid w:val="006745C7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801BB"/>
    <w:rsid w:val="006802E3"/>
    <w:rsid w:val="00680CC6"/>
    <w:rsid w:val="0068122E"/>
    <w:rsid w:val="0068241B"/>
    <w:rsid w:val="0068305C"/>
    <w:rsid w:val="00683889"/>
    <w:rsid w:val="006838CA"/>
    <w:rsid w:val="00683B59"/>
    <w:rsid w:val="00683CC8"/>
    <w:rsid w:val="00684292"/>
    <w:rsid w:val="006842A2"/>
    <w:rsid w:val="006847D4"/>
    <w:rsid w:val="006848BB"/>
    <w:rsid w:val="0068494D"/>
    <w:rsid w:val="00684A44"/>
    <w:rsid w:val="00685075"/>
    <w:rsid w:val="00685339"/>
    <w:rsid w:val="00685597"/>
    <w:rsid w:val="00685716"/>
    <w:rsid w:val="006859F4"/>
    <w:rsid w:val="00685FC6"/>
    <w:rsid w:val="00686338"/>
    <w:rsid w:val="00686514"/>
    <w:rsid w:val="00686E60"/>
    <w:rsid w:val="0068731C"/>
    <w:rsid w:val="00687776"/>
    <w:rsid w:val="00687893"/>
    <w:rsid w:val="006904AD"/>
    <w:rsid w:val="006905D5"/>
    <w:rsid w:val="006905F1"/>
    <w:rsid w:val="006912E6"/>
    <w:rsid w:val="006914E9"/>
    <w:rsid w:val="00691807"/>
    <w:rsid w:val="00691815"/>
    <w:rsid w:val="00691822"/>
    <w:rsid w:val="00691E51"/>
    <w:rsid w:val="006920CA"/>
    <w:rsid w:val="00692150"/>
    <w:rsid w:val="00692419"/>
    <w:rsid w:val="006927F0"/>
    <w:rsid w:val="00692C4E"/>
    <w:rsid w:val="006936DB"/>
    <w:rsid w:val="00693801"/>
    <w:rsid w:val="006943D0"/>
    <w:rsid w:val="006943E4"/>
    <w:rsid w:val="006944B8"/>
    <w:rsid w:val="00694706"/>
    <w:rsid w:val="00694C99"/>
    <w:rsid w:val="00694DF8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A32"/>
    <w:rsid w:val="006A06E3"/>
    <w:rsid w:val="006A0AED"/>
    <w:rsid w:val="006A0B03"/>
    <w:rsid w:val="006A0C01"/>
    <w:rsid w:val="006A0ECA"/>
    <w:rsid w:val="006A11F4"/>
    <w:rsid w:val="006A1219"/>
    <w:rsid w:val="006A14A8"/>
    <w:rsid w:val="006A1500"/>
    <w:rsid w:val="006A182D"/>
    <w:rsid w:val="006A1ADF"/>
    <w:rsid w:val="006A23AC"/>
    <w:rsid w:val="006A2835"/>
    <w:rsid w:val="006A2E5F"/>
    <w:rsid w:val="006A3411"/>
    <w:rsid w:val="006A3A19"/>
    <w:rsid w:val="006A3B9E"/>
    <w:rsid w:val="006A3D6D"/>
    <w:rsid w:val="006A3D73"/>
    <w:rsid w:val="006A43EA"/>
    <w:rsid w:val="006A471A"/>
    <w:rsid w:val="006A5290"/>
    <w:rsid w:val="006A52EC"/>
    <w:rsid w:val="006A5C11"/>
    <w:rsid w:val="006A6290"/>
    <w:rsid w:val="006A6A1A"/>
    <w:rsid w:val="006A6BAB"/>
    <w:rsid w:val="006A6C28"/>
    <w:rsid w:val="006A777A"/>
    <w:rsid w:val="006A7AE9"/>
    <w:rsid w:val="006A7C9D"/>
    <w:rsid w:val="006A7F1D"/>
    <w:rsid w:val="006B0264"/>
    <w:rsid w:val="006B0443"/>
    <w:rsid w:val="006B0BF0"/>
    <w:rsid w:val="006B0D7E"/>
    <w:rsid w:val="006B10C7"/>
    <w:rsid w:val="006B1E59"/>
    <w:rsid w:val="006B2535"/>
    <w:rsid w:val="006B269C"/>
    <w:rsid w:val="006B2750"/>
    <w:rsid w:val="006B2995"/>
    <w:rsid w:val="006B2F13"/>
    <w:rsid w:val="006B3335"/>
    <w:rsid w:val="006B33FB"/>
    <w:rsid w:val="006B3EFD"/>
    <w:rsid w:val="006B40C8"/>
    <w:rsid w:val="006B46D5"/>
    <w:rsid w:val="006B472A"/>
    <w:rsid w:val="006B5149"/>
    <w:rsid w:val="006B549F"/>
    <w:rsid w:val="006B54EB"/>
    <w:rsid w:val="006B65CB"/>
    <w:rsid w:val="006B765D"/>
    <w:rsid w:val="006B767F"/>
    <w:rsid w:val="006B7683"/>
    <w:rsid w:val="006B77ED"/>
    <w:rsid w:val="006C01F4"/>
    <w:rsid w:val="006C07A4"/>
    <w:rsid w:val="006C0867"/>
    <w:rsid w:val="006C0E95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3E05"/>
    <w:rsid w:val="006C43AD"/>
    <w:rsid w:val="006C4400"/>
    <w:rsid w:val="006C479E"/>
    <w:rsid w:val="006C4A29"/>
    <w:rsid w:val="006C4A5F"/>
    <w:rsid w:val="006C54EE"/>
    <w:rsid w:val="006C57FE"/>
    <w:rsid w:val="006C5AB5"/>
    <w:rsid w:val="006C6854"/>
    <w:rsid w:val="006C6DB0"/>
    <w:rsid w:val="006C6E36"/>
    <w:rsid w:val="006C705E"/>
    <w:rsid w:val="006C7216"/>
    <w:rsid w:val="006C7266"/>
    <w:rsid w:val="006C791E"/>
    <w:rsid w:val="006C7AE5"/>
    <w:rsid w:val="006D045E"/>
    <w:rsid w:val="006D05F4"/>
    <w:rsid w:val="006D0930"/>
    <w:rsid w:val="006D0B6D"/>
    <w:rsid w:val="006D1549"/>
    <w:rsid w:val="006D16EC"/>
    <w:rsid w:val="006D1A5F"/>
    <w:rsid w:val="006D1F0A"/>
    <w:rsid w:val="006D208D"/>
    <w:rsid w:val="006D2ED4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B4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E045E"/>
    <w:rsid w:val="006E04C4"/>
    <w:rsid w:val="006E07AF"/>
    <w:rsid w:val="006E09E9"/>
    <w:rsid w:val="006E0B21"/>
    <w:rsid w:val="006E171B"/>
    <w:rsid w:val="006E1A8F"/>
    <w:rsid w:val="006E1B99"/>
    <w:rsid w:val="006E2460"/>
    <w:rsid w:val="006E24C1"/>
    <w:rsid w:val="006E2C6D"/>
    <w:rsid w:val="006E32F2"/>
    <w:rsid w:val="006E3320"/>
    <w:rsid w:val="006E33D2"/>
    <w:rsid w:val="006E366A"/>
    <w:rsid w:val="006E374B"/>
    <w:rsid w:val="006E3B50"/>
    <w:rsid w:val="006E3B65"/>
    <w:rsid w:val="006E44D3"/>
    <w:rsid w:val="006E4705"/>
    <w:rsid w:val="006E470D"/>
    <w:rsid w:val="006E49DF"/>
    <w:rsid w:val="006E4AC9"/>
    <w:rsid w:val="006E4BC0"/>
    <w:rsid w:val="006E4E81"/>
    <w:rsid w:val="006E58CF"/>
    <w:rsid w:val="006E6241"/>
    <w:rsid w:val="006E645F"/>
    <w:rsid w:val="006E69FD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C30"/>
    <w:rsid w:val="006F4E18"/>
    <w:rsid w:val="006F4F6A"/>
    <w:rsid w:val="006F51E0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700821"/>
    <w:rsid w:val="00700FEB"/>
    <w:rsid w:val="007010A7"/>
    <w:rsid w:val="007011D1"/>
    <w:rsid w:val="007011D8"/>
    <w:rsid w:val="00701FBC"/>
    <w:rsid w:val="007026CA"/>
    <w:rsid w:val="00702723"/>
    <w:rsid w:val="00702788"/>
    <w:rsid w:val="00702BCA"/>
    <w:rsid w:val="0070303A"/>
    <w:rsid w:val="0070314B"/>
    <w:rsid w:val="0070328F"/>
    <w:rsid w:val="007038ED"/>
    <w:rsid w:val="00703A08"/>
    <w:rsid w:val="00704346"/>
    <w:rsid w:val="00704404"/>
    <w:rsid w:val="00704464"/>
    <w:rsid w:val="00704527"/>
    <w:rsid w:val="00704894"/>
    <w:rsid w:val="00704F9D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B97"/>
    <w:rsid w:val="00707C37"/>
    <w:rsid w:val="00707DF8"/>
    <w:rsid w:val="00710164"/>
    <w:rsid w:val="00710167"/>
    <w:rsid w:val="0071054F"/>
    <w:rsid w:val="00710595"/>
    <w:rsid w:val="00710870"/>
    <w:rsid w:val="007110B3"/>
    <w:rsid w:val="007113F2"/>
    <w:rsid w:val="00711A27"/>
    <w:rsid w:val="00712020"/>
    <w:rsid w:val="00712026"/>
    <w:rsid w:val="007121C0"/>
    <w:rsid w:val="00712638"/>
    <w:rsid w:val="0071276A"/>
    <w:rsid w:val="00712B22"/>
    <w:rsid w:val="00712D93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BB9"/>
    <w:rsid w:val="00720A2C"/>
    <w:rsid w:val="00720B85"/>
    <w:rsid w:val="00720C22"/>
    <w:rsid w:val="00720C6E"/>
    <w:rsid w:val="00720E58"/>
    <w:rsid w:val="00720E79"/>
    <w:rsid w:val="00720F9E"/>
    <w:rsid w:val="00721790"/>
    <w:rsid w:val="00722BE6"/>
    <w:rsid w:val="00722CD9"/>
    <w:rsid w:val="00722DC9"/>
    <w:rsid w:val="00722EF9"/>
    <w:rsid w:val="007232F1"/>
    <w:rsid w:val="00723F60"/>
    <w:rsid w:val="0072406F"/>
    <w:rsid w:val="0072454A"/>
    <w:rsid w:val="007245B1"/>
    <w:rsid w:val="007246B8"/>
    <w:rsid w:val="00724952"/>
    <w:rsid w:val="00724CD4"/>
    <w:rsid w:val="00724CFE"/>
    <w:rsid w:val="0072502E"/>
    <w:rsid w:val="00725CA6"/>
    <w:rsid w:val="00725D1A"/>
    <w:rsid w:val="00725DF3"/>
    <w:rsid w:val="00725F4D"/>
    <w:rsid w:val="00726B7D"/>
    <w:rsid w:val="00727285"/>
    <w:rsid w:val="00727380"/>
    <w:rsid w:val="0072764F"/>
    <w:rsid w:val="00727D91"/>
    <w:rsid w:val="00727E44"/>
    <w:rsid w:val="00730152"/>
    <w:rsid w:val="007301B7"/>
    <w:rsid w:val="0073071A"/>
    <w:rsid w:val="0073073F"/>
    <w:rsid w:val="00730DD2"/>
    <w:rsid w:val="00730E03"/>
    <w:rsid w:val="00730ECE"/>
    <w:rsid w:val="007310E4"/>
    <w:rsid w:val="00731129"/>
    <w:rsid w:val="007313F9"/>
    <w:rsid w:val="00731D9E"/>
    <w:rsid w:val="00732732"/>
    <w:rsid w:val="007330AB"/>
    <w:rsid w:val="0073397C"/>
    <w:rsid w:val="00733F0C"/>
    <w:rsid w:val="00734051"/>
    <w:rsid w:val="007341BF"/>
    <w:rsid w:val="00734519"/>
    <w:rsid w:val="0073458B"/>
    <w:rsid w:val="00734B84"/>
    <w:rsid w:val="00735D2A"/>
    <w:rsid w:val="00735EBF"/>
    <w:rsid w:val="007365ED"/>
    <w:rsid w:val="00736709"/>
    <w:rsid w:val="00736927"/>
    <w:rsid w:val="007373D2"/>
    <w:rsid w:val="0073779C"/>
    <w:rsid w:val="00737A4B"/>
    <w:rsid w:val="00737FC3"/>
    <w:rsid w:val="00740008"/>
    <w:rsid w:val="007408EF"/>
    <w:rsid w:val="00741355"/>
    <w:rsid w:val="00741C56"/>
    <w:rsid w:val="00741C83"/>
    <w:rsid w:val="00741E9A"/>
    <w:rsid w:val="00742037"/>
    <w:rsid w:val="00742891"/>
    <w:rsid w:val="00742977"/>
    <w:rsid w:val="00742C3D"/>
    <w:rsid w:val="00742DAD"/>
    <w:rsid w:val="00743455"/>
    <w:rsid w:val="00743493"/>
    <w:rsid w:val="007435B8"/>
    <w:rsid w:val="007435EC"/>
    <w:rsid w:val="007444AE"/>
    <w:rsid w:val="007447C6"/>
    <w:rsid w:val="007449FE"/>
    <w:rsid w:val="00744CEC"/>
    <w:rsid w:val="0074556A"/>
    <w:rsid w:val="007457BC"/>
    <w:rsid w:val="007457F1"/>
    <w:rsid w:val="00745A05"/>
    <w:rsid w:val="00745F8E"/>
    <w:rsid w:val="00746397"/>
    <w:rsid w:val="00746452"/>
    <w:rsid w:val="00746564"/>
    <w:rsid w:val="00746721"/>
    <w:rsid w:val="00747741"/>
    <w:rsid w:val="00747C00"/>
    <w:rsid w:val="007505F4"/>
    <w:rsid w:val="00750979"/>
    <w:rsid w:val="00751313"/>
    <w:rsid w:val="007514AA"/>
    <w:rsid w:val="00751760"/>
    <w:rsid w:val="007518C9"/>
    <w:rsid w:val="0075218A"/>
    <w:rsid w:val="00752238"/>
    <w:rsid w:val="00752DE0"/>
    <w:rsid w:val="00752E14"/>
    <w:rsid w:val="007533FD"/>
    <w:rsid w:val="00753DA5"/>
    <w:rsid w:val="00754115"/>
    <w:rsid w:val="007547BC"/>
    <w:rsid w:val="00754818"/>
    <w:rsid w:val="00754824"/>
    <w:rsid w:val="00754E53"/>
    <w:rsid w:val="0075502B"/>
    <w:rsid w:val="00755633"/>
    <w:rsid w:val="00755639"/>
    <w:rsid w:val="00755B6F"/>
    <w:rsid w:val="00756A17"/>
    <w:rsid w:val="00756B41"/>
    <w:rsid w:val="00757624"/>
    <w:rsid w:val="007576EC"/>
    <w:rsid w:val="00757957"/>
    <w:rsid w:val="00760978"/>
    <w:rsid w:val="007609FD"/>
    <w:rsid w:val="00760D42"/>
    <w:rsid w:val="00761C5E"/>
    <w:rsid w:val="00761E24"/>
    <w:rsid w:val="00762034"/>
    <w:rsid w:val="0076236A"/>
    <w:rsid w:val="007623B0"/>
    <w:rsid w:val="00762A7D"/>
    <w:rsid w:val="00763020"/>
    <w:rsid w:val="007633F0"/>
    <w:rsid w:val="0076392A"/>
    <w:rsid w:val="007639E2"/>
    <w:rsid w:val="00763B9E"/>
    <w:rsid w:val="0076428B"/>
    <w:rsid w:val="00764588"/>
    <w:rsid w:val="007648FE"/>
    <w:rsid w:val="00764B39"/>
    <w:rsid w:val="00764B90"/>
    <w:rsid w:val="007662CC"/>
    <w:rsid w:val="007663A9"/>
    <w:rsid w:val="007664EA"/>
    <w:rsid w:val="007667C4"/>
    <w:rsid w:val="007670FC"/>
    <w:rsid w:val="00767282"/>
    <w:rsid w:val="007678B9"/>
    <w:rsid w:val="00767C1B"/>
    <w:rsid w:val="00767DDD"/>
    <w:rsid w:val="00767F7F"/>
    <w:rsid w:val="007703EA"/>
    <w:rsid w:val="00770610"/>
    <w:rsid w:val="00770875"/>
    <w:rsid w:val="00770A2A"/>
    <w:rsid w:val="00770C49"/>
    <w:rsid w:val="00770D1B"/>
    <w:rsid w:val="007711D3"/>
    <w:rsid w:val="0077130E"/>
    <w:rsid w:val="007713D7"/>
    <w:rsid w:val="00771B8C"/>
    <w:rsid w:val="00771BAB"/>
    <w:rsid w:val="00771BF6"/>
    <w:rsid w:val="0077249A"/>
    <w:rsid w:val="0077262C"/>
    <w:rsid w:val="00772A29"/>
    <w:rsid w:val="00773B3E"/>
    <w:rsid w:val="00773E65"/>
    <w:rsid w:val="00773E8E"/>
    <w:rsid w:val="00773EE9"/>
    <w:rsid w:val="007741B0"/>
    <w:rsid w:val="007745D3"/>
    <w:rsid w:val="007746DC"/>
    <w:rsid w:val="00774A6A"/>
    <w:rsid w:val="0077558B"/>
    <w:rsid w:val="007756E4"/>
    <w:rsid w:val="00775865"/>
    <w:rsid w:val="00776667"/>
    <w:rsid w:val="00776874"/>
    <w:rsid w:val="0077726C"/>
    <w:rsid w:val="00777AAB"/>
    <w:rsid w:val="00780108"/>
    <w:rsid w:val="007802D3"/>
    <w:rsid w:val="007805C9"/>
    <w:rsid w:val="0078098C"/>
    <w:rsid w:val="007809C9"/>
    <w:rsid w:val="00780A80"/>
    <w:rsid w:val="00780FF9"/>
    <w:rsid w:val="0078285C"/>
    <w:rsid w:val="007829A6"/>
    <w:rsid w:val="00782B30"/>
    <w:rsid w:val="00782FEE"/>
    <w:rsid w:val="00783226"/>
    <w:rsid w:val="00783A36"/>
    <w:rsid w:val="00783A44"/>
    <w:rsid w:val="007845D4"/>
    <w:rsid w:val="007846EE"/>
    <w:rsid w:val="00784983"/>
    <w:rsid w:val="00784DF0"/>
    <w:rsid w:val="00785A38"/>
    <w:rsid w:val="00785A9B"/>
    <w:rsid w:val="00785C2A"/>
    <w:rsid w:val="007862A9"/>
    <w:rsid w:val="0078668F"/>
    <w:rsid w:val="007867F3"/>
    <w:rsid w:val="00786815"/>
    <w:rsid w:val="007868C8"/>
    <w:rsid w:val="00786AC9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368"/>
    <w:rsid w:val="0079150D"/>
    <w:rsid w:val="00791715"/>
    <w:rsid w:val="00791DE1"/>
    <w:rsid w:val="00792419"/>
    <w:rsid w:val="00792A1D"/>
    <w:rsid w:val="00793181"/>
    <w:rsid w:val="0079319C"/>
    <w:rsid w:val="007936BD"/>
    <w:rsid w:val="007936C1"/>
    <w:rsid w:val="00793AE6"/>
    <w:rsid w:val="00793D0B"/>
    <w:rsid w:val="00793D45"/>
    <w:rsid w:val="007940EB"/>
    <w:rsid w:val="00794BBF"/>
    <w:rsid w:val="00795E20"/>
    <w:rsid w:val="00796787"/>
    <w:rsid w:val="007975BD"/>
    <w:rsid w:val="007979AB"/>
    <w:rsid w:val="00797B7E"/>
    <w:rsid w:val="007A008C"/>
    <w:rsid w:val="007A02F4"/>
    <w:rsid w:val="007A031A"/>
    <w:rsid w:val="007A05A2"/>
    <w:rsid w:val="007A05C7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2FF"/>
    <w:rsid w:val="007A5447"/>
    <w:rsid w:val="007A57F9"/>
    <w:rsid w:val="007A61E4"/>
    <w:rsid w:val="007A6668"/>
    <w:rsid w:val="007A6B17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1"/>
    <w:rsid w:val="007B34DC"/>
    <w:rsid w:val="007B3A4D"/>
    <w:rsid w:val="007B3A98"/>
    <w:rsid w:val="007B4008"/>
    <w:rsid w:val="007B46D3"/>
    <w:rsid w:val="007B49C4"/>
    <w:rsid w:val="007B4D74"/>
    <w:rsid w:val="007B4DC6"/>
    <w:rsid w:val="007B4E7E"/>
    <w:rsid w:val="007B5132"/>
    <w:rsid w:val="007B51E0"/>
    <w:rsid w:val="007B5734"/>
    <w:rsid w:val="007B69B8"/>
    <w:rsid w:val="007B69E8"/>
    <w:rsid w:val="007B6C17"/>
    <w:rsid w:val="007B6CF7"/>
    <w:rsid w:val="007B6E26"/>
    <w:rsid w:val="007B743C"/>
    <w:rsid w:val="007B7DA1"/>
    <w:rsid w:val="007C009E"/>
    <w:rsid w:val="007C0165"/>
    <w:rsid w:val="007C048B"/>
    <w:rsid w:val="007C0508"/>
    <w:rsid w:val="007C057E"/>
    <w:rsid w:val="007C1541"/>
    <w:rsid w:val="007C19DF"/>
    <w:rsid w:val="007C25F8"/>
    <w:rsid w:val="007C2DC5"/>
    <w:rsid w:val="007C2F59"/>
    <w:rsid w:val="007C2F98"/>
    <w:rsid w:val="007C354A"/>
    <w:rsid w:val="007C3637"/>
    <w:rsid w:val="007C3DDC"/>
    <w:rsid w:val="007C4483"/>
    <w:rsid w:val="007C44DC"/>
    <w:rsid w:val="007C4545"/>
    <w:rsid w:val="007C45F7"/>
    <w:rsid w:val="007C46C9"/>
    <w:rsid w:val="007C46D1"/>
    <w:rsid w:val="007C47C2"/>
    <w:rsid w:val="007C4822"/>
    <w:rsid w:val="007C491B"/>
    <w:rsid w:val="007C4B43"/>
    <w:rsid w:val="007C4DEF"/>
    <w:rsid w:val="007C5294"/>
    <w:rsid w:val="007C5468"/>
    <w:rsid w:val="007C55F1"/>
    <w:rsid w:val="007C58AB"/>
    <w:rsid w:val="007C5BF3"/>
    <w:rsid w:val="007C5DE9"/>
    <w:rsid w:val="007C6148"/>
    <w:rsid w:val="007C63CD"/>
    <w:rsid w:val="007C6900"/>
    <w:rsid w:val="007C69A9"/>
    <w:rsid w:val="007C6C60"/>
    <w:rsid w:val="007C6D07"/>
    <w:rsid w:val="007C7039"/>
    <w:rsid w:val="007C745C"/>
    <w:rsid w:val="007C7578"/>
    <w:rsid w:val="007C7605"/>
    <w:rsid w:val="007C7C53"/>
    <w:rsid w:val="007C7E7C"/>
    <w:rsid w:val="007C7F4C"/>
    <w:rsid w:val="007D065E"/>
    <w:rsid w:val="007D0940"/>
    <w:rsid w:val="007D0A94"/>
    <w:rsid w:val="007D0B22"/>
    <w:rsid w:val="007D0BD6"/>
    <w:rsid w:val="007D0D5B"/>
    <w:rsid w:val="007D1258"/>
    <w:rsid w:val="007D143D"/>
    <w:rsid w:val="007D1727"/>
    <w:rsid w:val="007D1B92"/>
    <w:rsid w:val="007D240D"/>
    <w:rsid w:val="007D25B9"/>
    <w:rsid w:val="007D261C"/>
    <w:rsid w:val="007D29AD"/>
    <w:rsid w:val="007D2BD3"/>
    <w:rsid w:val="007D2BE8"/>
    <w:rsid w:val="007D3066"/>
    <w:rsid w:val="007D36F6"/>
    <w:rsid w:val="007D421B"/>
    <w:rsid w:val="007D4490"/>
    <w:rsid w:val="007D4579"/>
    <w:rsid w:val="007D46B2"/>
    <w:rsid w:val="007D4795"/>
    <w:rsid w:val="007D4E99"/>
    <w:rsid w:val="007D51EB"/>
    <w:rsid w:val="007D58BB"/>
    <w:rsid w:val="007D59FC"/>
    <w:rsid w:val="007D5EA1"/>
    <w:rsid w:val="007D6835"/>
    <w:rsid w:val="007D6A93"/>
    <w:rsid w:val="007D7CDE"/>
    <w:rsid w:val="007D7DC7"/>
    <w:rsid w:val="007D7EFB"/>
    <w:rsid w:val="007E01AF"/>
    <w:rsid w:val="007E0772"/>
    <w:rsid w:val="007E0844"/>
    <w:rsid w:val="007E0A7A"/>
    <w:rsid w:val="007E0D31"/>
    <w:rsid w:val="007E0E04"/>
    <w:rsid w:val="007E0EF9"/>
    <w:rsid w:val="007E1FC2"/>
    <w:rsid w:val="007E21D9"/>
    <w:rsid w:val="007E2BDD"/>
    <w:rsid w:val="007E2FDE"/>
    <w:rsid w:val="007E3313"/>
    <w:rsid w:val="007E3FD6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E7F90"/>
    <w:rsid w:val="007F015E"/>
    <w:rsid w:val="007F1160"/>
    <w:rsid w:val="007F1717"/>
    <w:rsid w:val="007F185C"/>
    <w:rsid w:val="007F19B9"/>
    <w:rsid w:val="007F21B0"/>
    <w:rsid w:val="007F2773"/>
    <w:rsid w:val="007F2BB8"/>
    <w:rsid w:val="007F2DE9"/>
    <w:rsid w:val="007F2E07"/>
    <w:rsid w:val="007F2FDB"/>
    <w:rsid w:val="007F341B"/>
    <w:rsid w:val="007F34E7"/>
    <w:rsid w:val="007F3550"/>
    <w:rsid w:val="007F3682"/>
    <w:rsid w:val="007F3AA2"/>
    <w:rsid w:val="007F3B45"/>
    <w:rsid w:val="007F3E3E"/>
    <w:rsid w:val="007F3E43"/>
    <w:rsid w:val="007F4A9E"/>
    <w:rsid w:val="007F4ABC"/>
    <w:rsid w:val="007F4D45"/>
    <w:rsid w:val="007F510F"/>
    <w:rsid w:val="007F53B9"/>
    <w:rsid w:val="007F545B"/>
    <w:rsid w:val="007F59B2"/>
    <w:rsid w:val="007F644E"/>
    <w:rsid w:val="007F6607"/>
    <w:rsid w:val="007F7368"/>
    <w:rsid w:val="007F7865"/>
    <w:rsid w:val="007F7D7E"/>
    <w:rsid w:val="007F7E6C"/>
    <w:rsid w:val="007F7F5C"/>
    <w:rsid w:val="007F7FB3"/>
    <w:rsid w:val="0080026A"/>
    <w:rsid w:val="00800340"/>
    <w:rsid w:val="00800549"/>
    <w:rsid w:val="00800953"/>
    <w:rsid w:val="00800DB3"/>
    <w:rsid w:val="00800ED8"/>
    <w:rsid w:val="00801255"/>
    <w:rsid w:val="0080197B"/>
    <w:rsid w:val="00801C1F"/>
    <w:rsid w:val="00801C4F"/>
    <w:rsid w:val="008021D3"/>
    <w:rsid w:val="00802521"/>
    <w:rsid w:val="00802849"/>
    <w:rsid w:val="00802971"/>
    <w:rsid w:val="00802E26"/>
    <w:rsid w:val="008038E3"/>
    <w:rsid w:val="008038F6"/>
    <w:rsid w:val="00803E4F"/>
    <w:rsid w:val="00803ED0"/>
    <w:rsid w:val="008040C5"/>
    <w:rsid w:val="00804558"/>
    <w:rsid w:val="00804712"/>
    <w:rsid w:val="008047AE"/>
    <w:rsid w:val="00804B21"/>
    <w:rsid w:val="00804CF4"/>
    <w:rsid w:val="008052AF"/>
    <w:rsid w:val="00805483"/>
    <w:rsid w:val="008054D1"/>
    <w:rsid w:val="0080585D"/>
    <w:rsid w:val="00805D6F"/>
    <w:rsid w:val="00806273"/>
    <w:rsid w:val="0080661F"/>
    <w:rsid w:val="008067A6"/>
    <w:rsid w:val="00806941"/>
    <w:rsid w:val="00806EFD"/>
    <w:rsid w:val="00806F98"/>
    <w:rsid w:val="00807074"/>
    <w:rsid w:val="00807E43"/>
    <w:rsid w:val="00807F69"/>
    <w:rsid w:val="0081025E"/>
    <w:rsid w:val="00810368"/>
    <w:rsid w:val="00810536"/>
    <w:rsid w:val="008108B5"/>
    <w:rsid w:val="00810BE7"/>
    <w:rsid w:val="00811336"/>
    <w:rsid w:val="0081165D"/>
    <w:rsid w:val="00811A6B"/>
    <w:rsid w:val="00811B28"/>
    <w:rsid w:val="0081270F"/>
    <w:rsid w:val="00812862"/>
    <w:rsid w:val="0081292C"/>
    <w:rsid w:val="00812A05"/>
    <w:rsid w:val="00812A7A"/>
    <w:rsid w:val="00812B10"/>
    <w:rsid w:val="00812DC8"/>
    <w:rsid w:val="0081362B"/>
    <w:rsid w:val="0081402B"/>
    <w:rsid w:val="0081450B"/>
    <w:rsid w:val="0081467F"/>
    <w:rsid w:val="0081492C"/>
    <w:rsid w:val="00814994"/>
    <w:rsid w:val="00815251"/>
    <w:rsid w:val="00815339"/>
    <w:rsid w:val="0081591F"/>
    <w:rsid w:val="00815A99"/>
    <w:rsid w:val="00815D70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143"/>
    <w:rsid w:val="00817879"/>
    <w:rsid w:val="00817988"/>
    <w:rsid w:val="00820160"/>
    <w:rsid w:val="0082022B"/>
    <w:rsid w:val="0082041D"/>
    <w:rsid w:val="00820C3D"/>
    <w:rsid w:val="00820E0E"/>
    <w:rsid w:val="00821237"/>
    <w:rsid w:val="008216DA"/>
    <w:rsid w:val="008217C3"/>
    <w:rsid w:val="00821868"/>
    <w:rsid w:val="008219B8"/>
    <w:rsid w:val="00821ECA"/>
    <w:rsid w:val="0082216F"/>
    <w:rsid w:val="00822414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3B9E"/>
    <w:rsid w:val="0082488C"/>
    <w:rsid w:val="008251E7"/>
    <w:rsid w:val="00825417"/>
    <w:rsid w:val="008257E8"/>
    <w:rsid w:val="008262A8"/>
    <w:rsid w:val="008262BC"/>
    <w:rsid w:val="008264CD"/>
    <w:rsid w:val="008266A2"/>
    <w:rsid w:val="008267AE"/>
    <w:rsid w:val="008271AC"/>
    <w:rsid w:val="008272FF"/>
    <w:rsid w:val="00827CB1"/>
    <w:rsid w:val="0083030A"/>
    <w:rsid w:val="00830A88"/>
    <w:rsid w:val="00830B33"/>
    <w:rsid w:val="0083118A"/>
    <w:rsid w:val="00831784"/>
    <w:rsid w:val="00831D02"/>
    <w:rsid w:val="00832727"/>
    <w:rsid w:val="00832F9F"/>
    <w:rsid w:val="008337C1"/>
    <w:rsid w:val="0083415A"/>
    <w:rsid w:val="0083451D"/>
    <w:rsid w:val="00834F23"/>
    <w:rsid w:val="00835303"/>
    <w:rsid w:val="008353B6"/>
    <w:rsid w:val="00835696"/>
    <w:rsid w:val="00835ADD"/>
    <w:rsid w:val="00836A67"/>
    <w:rsid w:val="00836CEB"/>
    <w:rsid w:val="00836F42"/>
    <w:rsid w:val="00840C84"/>
    <w:rsid w:val="00840EAF"/>
    <w:rsid w:val="008414FF"/>
    <w:rsid w:val="008416BF"/>
    <w:rsid w:val="008416FD"/>
    <w:rsid w:val="0084188F"/>
    <w:rsid w:val="00841946"/>
    <w:rsid w:val="008420A3"/>
    <w:rsid w:val="008421BD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515"/>
    <w:rsid w:val="00845520"/>
    <w:rsid w:val="008459B7"/>
    <w:rsid w:val="00845FC4"/>
    <w:rsid w:val="008461B0"/>
    <w:rsid w:val="00846859"/>
    <w:rsid w:val="00846B10"/>
    <w:rsid w:val="00846C17"/>
    <w:rsid w:val="00846C9F"/>
    <w:rsid w:val="00846D16"/>
    <w:rsid w:val="00846F4C"/>
    <w:rsid w:val="0085044B"/>
    <w:rsid w:val="00850BF3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CD0"/>
    <w:rsid w:val="00853510"/>
    <w:rsid w:val="00853E5B"/>
    <w:rsid w:val="00854029"/>
    <w:rsid w:val="00854123"/>
    <w:rsid w:val="008541CD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5E6"/>
    <w:rsid w:val="008558ED"/>
    <w:rsid w:val="00855CFC"/>
    <w:rsid w:val="00855FD5"/>
    <w:rsid w:val="00856049"/>
    <w:rsid w:val="0085632A"/>
    <w:rsid w:val="008568BB"/>
    <w:rsid w:val="00856E96"/>
    <w:rsid w:val="00857822"/>
    <w:rsid w:val="00857C93"/>
    <w:rsid w:val="0086036B"/>
    <w:rsid w:val="00860D51"/>
    <w:rsid w:val="008611C1"/>
    <w:rsid w:val="0086151A"/>
    <w:rsid w:val="0086173C"/>
    <w:rsid w:val="0086187E"/>
    <w:rsid w:val="00861DA4"/>
    <w:rsid w:val="00861EC4"/>
    <w:rsid w:val="00862330"/>
    <w:rsid w:val="0086254A"/>
    <w:rsid w:val="0086264B"/>
    <w:rsid w:val="008626E9"/>
    <w:rsid w:val="008626EB"/>
    <w:rsid w:val="00862EFD"/>
    <w:rsid w:val="008630B8"/>
    <w:rsid w:val="008634ED"/>
    <w:rsid w:val="008638FB"/>
    <w:rsid w:val="0086444C"/>
    <w:rsid w:val="008644B1"/>
    <w:rsid w:val="008646F3"/>
    <w:rsid w:val="00864768"/>
    <w:rsid w:val="00864B19"/>
    <w:rsid w:val="00864F62"/>
    <w:rsid w:val="008651B6"/>
    <w:rsid w:val="0086534E"/>
    <w:rsid w:val="008658AB"/>
    <w:rsid w:val="00865B18"/>
    <w:rsid w:val="00865DAD"/>
    <w:rsid w:val="00865FCE"/>
    <w:rsid w:val="0086672E"/>
    <w:rsid w:val="00866CF2"/>
    <w:rsid w:val="0086726E"/>
    <w:rsid w:val="008675B9"/>
    <w:rsid w:val="008675EC"/>
    <w:rsid w:val="008678E9"/>
    <w:rsid w:val="008679CE"/>
    <w:rsid w:val="00867B12"/>
    <w:rsid w:val="00867DA7"/>
    <w:rsid w:val="008705A8"/>
    <w:rsid w:val="008707E9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147"/>
    <w:rsid w:val="0087357A"/>
    <w:rsid w:val="00873664"/>
    <w:rsid w:val="0087392B"/>
    <w:rsid w:val="00873ABA"/>
    <w:rsid w:val="00873C1E"/>
    <w:rsid w:val="00873CD6"/>
    <w:rsid w:val="00873DE6"/>
    <w:rsid w:val="00873FBF"/>
    <w:rsid w:val="00874178"/>
    <w:rsid w:val="00874272"/>
    <w:rsid w:val="008743DF"/>
    <w:rsid w:val="00874C66"/>
    <w:rsid w:val="00874F67"/>
    <w:rsid w:val="0087579C"/>
    <w:rsid w:val="00875CC0"/>
    <w:rsid w:val="00875F4F"/>
    <w:rsid w:val="008762D8"/>
    <w:rsid w:val="008771F3"/>
    <w:rsid w:val="008772D9"/>
    <w:rsid w:val="00877A05"/>
    <w:rsid w:val="00877A58"/>
    <w:rsid w:val="00877B29"/>
    <w:rsid w:val="00877E5C"/>
    <w:rsid w:val="0088018D"/>
    <w:rsid w:val="00880585"/>
    <w:rsid w:val="008808B9"/>
    <w:rsid w:val="00880B30"/>
    <w:rsid w:val="00880B6E"/>
    <w:rsid w:val="00880F1D"/>
    <w:rsid w:val="00881147"/>
    <w:rsid w:val="0088172A"/>
    <w:rsid w:val="00881BB0"/>
    <w:rsid w:val="00881D54"/>
    <w:rsid w:val="00881F90"/>
    <w:rsid w:val="008825BD"/>
    <w:rsid w:val="00882AF3"/>
    <w:rsid w:val="00882F50"/>
    <w:rsid w:val="00884487"/>
    <w:rsid w:val="00884AFE"/>
    <w:rsid w:val="008850E0"/>
    <w:rsid w:val="008851C4"/>
    <w:rsid w:val="0088541F"/>
    <w:rsid w:val="008854B3"/>
    <w:rsid w:val="00885696"/>
    <w:rsid w:val="0088570A"/>
    <w:rsid w:val="0088596B"/>
    <w:rsid w:val="00885A0E"/>
    <w:rsid w:val="00885A2A"/>
    <w:rsid w:val="00885E9D"/>
    <w:rsid w:val="00885FF4"/>
    <w:rsid w:val="0088635B"/>
    <w:rsid w:val="0088636E"/>
    <w:rsid w:val="008864A7"/>
    <w:rsid w:val="0088666A"/>
    <w:rsid w:val="0088688A"/>
    <w:rsid w:val="00886A9E"/>
    <w:rsid w:val="00886AE4"/>
    <w:rsid w:val="00886DC9"/>
    <w:rsid w:val="00886EC7"/>
    <w:rsid w:val="00887184"/>
    <w:rsid w:val="0088780E"/>
    <w:rsid w:val="00887877"/>
    <w:rsid w:val="008879EA"/>
    <w:rsid w:val="00887FF6"/>
    <w:rsid w:val="00890139"/>
    <w:rsid w:val="0089040B"/>
    <w:rsid w:val="0089160E"/>
    <w:rsid w:val="00891790"/>
    <w:rsid w:val="008921B1"/>
    <w:rsid w:val="00892687"/>
    <w:rsid w:val="00892D4D"/>
    <w:rsid w:val="00893386"/>
    <w:rsid w:val="0089351C"/>
    <w:rsid w:val="0089363C"/>
    <w:rsid w:val="00893657"/>
    <w:rsid w:val="00893671"/>
    <w:rsid w:val="00893C24"/>
    <w:rsid w:val="00893DF6"/>
    <w:rsid w:val="008941FB"/>
    <w:rsid w:val="00894291"/>
    <w:rsid w:val="008943D1"/>
    <w:rsid w:val="00894565"/>
    <w:rsid w:val="008950D6"/>
    <w:rsid w:val="00895584"/>
    <w:rsid w:val="00895B46"/>
    <w:rsid w:val="00896474"/>
    <w:rsid w:val="00896DBC"/>
    <w:rsid w:val="00897677"/>
    <w:rsid w:val="00897B59"/>
    <w:rsid w:val="00897C6C"/>
    <w:rsid w:val="00897D1A"/>
    <w:rsid w:val="008A0431"/>
    <w:rsid w:val="008A0905"/>
    <w:rsid w:val="008A0B02"/>
    <w:rsid w:val="008A0E0D"/>
    <w:rsid w:val="008A155C"/>
    <w:rsid w:val="008A180E"/>
    <w:rsid w:val="008A197C"/>
    <w:rsid w:val="008A1AA8"/>
    <w:rsid w:val="008A1B69"/>
    <w:rsid w:val="008A20DA"/>
    <w:rsid w:val="008A23D3"/>
    <w:rsid w:val="008A2545"/>
    <w:rsid w:val="008A2636"/>
    <w:rsid w:val="008A2B22"/>
    <w:rsid w:val="008A2EA5"/>
    <w:rsid w:val="008A35DB"/>
    <w:rsid w:val="008A3AF9"/>
    <w:rsid w:val="008A3FBE"/>
    <w:rsid w:val="008A4013"/>
    <w:rsid w:val="008A46A0"/>
    <w:rsid w:val="008A493B"/>
    <w:rsid w:val="008A4C9C"/>
    <w:rsid w:val="008A4F5B"/>
    <w:rsid w:val="008A5656"/>
    <w:rsid w:val="008A6041"/>
    <w:rsid w:val="008A6095"/>
    <w:rsid w:val="008A60F8"/>
    <w:rsid w:val="008A616C"/>
    <w:rsid w:val="008A6570"/>
    <w:rsid w:val="008A69FE"/>
    <w:rsid w:val="008A6D2B"/>
    <w:rsid w:val="008A6EC7"/>
    <w:rsid w:val="008A6F36"/>
    <w:rsid w:val="008A7286"/>
    <w:rsid w:val="008A7346"/>
    <w:rsid w:val="008A7B50"/>
    <w:rsid w:val="008A7BD9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02C"/>
    <w:rsid w:val="008B3139"/>
    <w:rsid w:val="008B382E"/>
    <w:rsid w:val="008B3B50"/>
    <w:rsid w:val="008B3D47"/>
    <w:rsid w:val="008B44CB"/>
    <w:rsid w:val="008B4617"/>
    <w:rsid w:val="008B46D2"/>
    <w:rsid w:val="008B4BCF"/>
    <w:rsid w:val="008B4FB7"/>
    <w:rsid w:val="008B5253"/>
    <w:rsid w:val="008B53B8"/>
    <w:rsid w:val="008B53D8"/>
    <w:rsid w:val="008B62A6"/>
    <w:rsid w:val="008B63BE"/>
    <w:rsid w:val="008B640E"/>
    <w:rsid w:val="008B6505"/>
    <w:rsid w:val="008B688D"/>
    <w:rsid w:val="008B698F"/>
    <w:rsid w:val="008B6C72"/>
    <w:rsid w:val="008B7088"/>
    <w:rsid w:val="008B70EE"/>
    <w:rsid w:val="008B715C"/>
    <w:rsid w:val="008B75B8"/>
    <w:rsid w:val="008B79A9"/>
    <w:rsid w:val="008B7EFC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9FE"/>
    <w:rsid w:val="008C2F99"/>
    <w:rsid w:val="008C32CA"/>
    <w:rsid w:val="008C3967"/>
    <w:rsid w:val="008C4138"/>
    <w:rsid w:val="008C431E"/>
    <w:rsid w:val="008C54BD"/>
    <w:rsid w:val="008C54C4"/>
    <w:rsid w:val="008C6056"/>
    <w:rsid w:val="008C6628"/>
    <w:rsid w:val="008C6717"/>
    <w:rsid w:val="008C69C9"/>
    <w:rsid w:val="008C6E38"/>
    <w:rsid w:val="008C6F75"/>
    <w:rsid w:val="008C7481"/>
    <w:rsid w:val="008C7B53"/>
    <w:rsid w:val="008C7C18"/>
    <w:rsid w:val="008C7CC4"/>
    <w:rsid w:val="008C7EAF"/>
    <w:rsid w:val="008D047D"/>
    <w:rsid w:val="008D0B4C"/>
    <w:rsid w:val="008D0CE2"/>
    <w:rsid w:val="008D14C4"/>
    <w:rsid w:val="008D1964"/>
    <w:rsid w:val="008D221A"/>
    <w:rsid w:val="008D2294"/>
    <w:rsid w:val="008D24D6"/>
    <w:rsid w:val="008D24E1"/>
    <w:rsid w:val="008D2697"/>
    <w:rsid w:val="008D30DF"/>
    <w:rsid w:val="008D329E"/>
    <w:rsid w:val="008D369E"/>
    <w:rsid w:val="008D3E6A"/>
    <w:rsid w:val="008D4C4F"/>
    <w:rsid w:val="008D53E2"/>
    <w:rsid w:val="008D5908"/>
    <w:rsid w:val="008D5AF1"/>
    <w:rsid w:val="008D60A9"/>
    <w:rsid w:val="008D6A6E"/>
    <w:rsid w:val="008D781F"/>
    <w:rsid w:val="008D7DBE"/>
    <w:rsid w:val="008D7FB9"/>
    <w:rsid w:val="008E0035"/>
    <w:rsid w:val="008E02A0"/>
    <w:rsid w:val="008E02B7"/>
    <w:rsid w:val="008E0592"/>
    <w:rsid w:val="008E0DF6"/>
    <w:rsid w:val="008E18E6"/>
    <w:rsid w:val="008E198C"/>
    <w:rsid w:val="008E20BE"/>
    <w:rsid w:val="008E22AB"/>
    <w:rsid w:val="008E241B"/>
    <w:rsid w:val="008E27A1"/>
    <w:rsid w:val="008E29EC"/>
    <w:rsid w:val="008E2AC1"/>
    <w:rsid w:val="008E3096"/>
    <w:rsid w:val="008E30B6"/>
    <w:rsid w:val="008E330C"/>
    <w:rsid w:val="008E332F"/>
    <w:rsid w:val="008E35FC"/>
    <w:rsid w:val="008E4114"/>
    <w:rsid w:val="008E45EA"/>
    <w:rsid w:val="008E4A1A"/>
    <w:rsid w:val="008E54CA"/>
    <w:rsid w:val="008E5D31"/>
    <w:rsid w:val="008E5E01"/>
    <w:rsid w:val="008E6093"/>
    <w:rsid w:val="008E659F"/>
    <w:rsid w:val="008E681C"/>
    <w:rsid w:val="008E687D"/>
    <w:rsid w:val="008E69A3"/>
    <w:rsid w:val="008E706F"/>
    <w:rsid w:val="008E76A5"/>
    <w:rsid w:val="008E7CC9"/>
    <w:rsid w:val="008E7E4C"/>
    <w:rsid w:val="008F02A1"/>
    <w:rsid w:val="008F0D1F"/>
    <w:rsid w:val="008F0E69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2A0"/>
    <w:rsid w:val="008F4655"/>
    <w:rsid w:val="008F4779"/>
    <w:rsid w:val="008F542B"/>
    <w:rsid w:val="008F5670"/>
    <w:rsid w:val="008F599F"/>
    <w:rsid w:val="008F5BBF"/>
    <w:rsid w:val="008F5D6D"/>
    <w:rsid w:val="008F5F80"/>
    <w:rsid w:val="008F60B8"/>
    <w:rsid w:val="008F63DF"/>
    <w:rsid w:val="008F64E5"/>
    <w:rsid w:val="008F677E"/>
    <w:rsid w:val="008F6810"/>
    <w:rsid w:val="008F69A0"/>
    <w:rsid w:val="008F74F7"/>
    <w:rsid w:val="008F75CD"/>
    <w:rsid w:val="008F7C28"/>
    <w:rsid w:val="009002A7"/>
    <w:rsid w:val="0090034D"/>
    <w:rsid w:val="00900CE6"/>
    <w:rsid w:val="00900D91"/>
    <w:rsid w:val="00900EC7"/>
    <w:rsid w:val="00900FFC"/>
    <w:rsid w:val="0090114C"/>
    <w:rsid w:val="009011BC"/>
    <w:rsid w:val="009011F9"/>
    <w:rsid w:val="00901244"/>
    <w:rsid w:val="00901979"/>
    <w:rsid w:val="00902357"/>
    <w:rsid w:val="0090242A"/>
    <w:rsid w:val="0090249B"/>
    <w:rsid w:val="00902568"/>
    <w:rsid w:val="0090289A"/>
    <w:rsid w:val="00902A3A"/>
    <w:rsid w:val="00902C85"/>
    <w:rsid w:val="009030F7"/>
    <w:rsid w:val="009034D9"/>
    <w:rsid w:val="00903780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F4C"/>
    <w:rsid w:val="0091006A"/>
    <w:rsid w:val="00910995"/>
    <w:rsid w:val="00910B57"/>
    <w:rsid w:val="0091128D"/>
    <w:rsid w:val="0091148A"/>
    <w:rsid w:val="009116E3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42F"/>
    <w:rsid w:val="0091463C"/>
    <w:rsid w:val="009146CE"/>
    <w:rsid w:val="00914B55"/>
    <w:rsid w:val="00914DC4"/>
    <w:rsid w:val="00915261"/>
    <w:rsid w:val="00915329"/>
    <w:rsid w:val="0091588C"/>
    <w:rsid w:val="00915DB5"/>
    <w:rsid w:val="00915DF4"/>
    <w:rsid w:val="00916068"/>
    <w:rsid w:val="00916BF5"/>
    <w:rsid w:val="00916CCB"/>
    <w:rsid w:val="009171CC"/>
    <w:rsid w:val="009178E7"/>
    <w:rsid w:val="00917D81"/>
    <w:rsid w:val="00917DB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568"/>
    <w:rsid w:val="00922A2B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71AB"/>
    <w:rsid w:val="0092723E"/>
    <w:rsid w:val="00927281"/>
    <w:rsid w:val="009273B8"/>
    <w:rsid w:val="00927A20"/>
    <w:rsid w:val="00927E45"/>
    <w:rsid w:val="00930137"/>
    <w:rsid w:val="00930298"/>
    <w:rsid w:val="009302A6"/>
    <w:rsid w:val="00930617"/>
    <w:rsid w:val="00930D15"/>
    <w:rsid w:val="00931325"/>
    <w:rsid w:val="009319DC"/>
    <w:rsid w:val="00931AAD"/>
    <w:rsid w:val="00931E6D"/>
    <w:rsid w:val="0093286C"/>
    <w:rsid w:val="00932B97"/>
    <w:rsid w:val="00932D04"/>
    <w:rsid w:val="00932E9E"/>
    <w:rsid w:val="009331BA"/>
    <w:rsid w:val="009333C0"/>
    <w:rsid w:val="00933A4E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DB"/>
    <w:rsid w:val="009361E8"/>
    <w:rsid w:val="00936247"/>
    <w:rsid w:val="00936501"/>
    <w:rsid w:val="009366AD"/>
    <w:rsid w:val="00936D85"/>
    <w:rsid w:val="00936EEA"/>
    <w:rsid w:val="0093738D"/>
    <w:rsid w:val="00937496"/>
    <w:rsid w:val="009377A1"/>
    <w:rsid w:val="00937C7D"/>
    <w:rsid w:val="00940850"/>
    <w:rsid w:val="00940B1D"/>
    <w:rsid w:val="0094130E"/>
    <w:rsid w:val="00941340"/>
    <w:rsid w:val="00942037"/>
    <w:rsid w:val="0094243B"/>
    <w:rsid w:val="009425EB"/>
    <w:rsid w:val="00942788"/>
    <w:rsid w:val="009428A4"/>
    <w:rsid w:val="009429FD"/>
    <w:rsid w:val="00943034"/>
    <w:rsid w:val="00943157"/>
    <w:rsid w:val="0094362E"/>
    <w:rsid w:val="0094368C"/>
    <w:rsid w:val="00943893"/>
    <w:rsid w:val="009439A8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B18"/>
    <w:rsid w:val="00950C55"/>
    <w:rsid w:val="00950CB3"/>
    <w:rsid w:val="00951417"/>
    <w:rsid w:val="0095150B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037"/>
    <w:rsid w:val="00954231"/>
    <w:rsid w:val="009543D8"/>
    <w:rsid w:val="009545D6"/>
    <w:rsid w:val="00954608"/>
    <w:rsid w:val="00954F67"/>
    <w:rsid w:val="0095524A"/>
    <w:rsid w:val="009555FD"/>
    <w:rsid w:val="0095581C"/>
    <w:rsid w:val="009558A5"/>
    <w:rsid w:val="00955AA9"/>
    <w:rsid w:val="00955AB2"/>
    <w:rsid w:val="00955CCB"/>
    <w:rsid w:val="00955E60"/>
    <w:rsid w:val="00955EC8"/>
    <w:rsid w:val="009567F5"/>
    <w:rsid w:val="0095681F"/>
    <w:rsid w:val="0095699A"/>
    <w:rsid w:val="00956B34"/>
    <w:rsid w:val="00956D97"/>
    <w:rsid w:val="0095702D"/>
    <w:rsid w:val="0095718C"/>
    <w:rsid w:val="009571A6"/>
    <w:rsid w:val="0095752A"/>
    <w:rsid w:val="009577C1"/>
    <w:rsid w:val="009602BA"/>
    <w:rsid w:val="0096039E"/>
    <w:rsid w:val="00960D3A"/>
    <w:rsid w:val="00960F79"/>
    <w:rsid w:val="00961226"/>
    <w:rsid w:val="009615D7"/>
    <w:rsid w:val="0096213E"/>
    <w:rsid w:val="009624CE"/>
    <w:rsid w:val="00962D17"/>
    <w:rsid w:val="00963D17"/>
    <w:rsid w:val="00963D45"/>
    <w:rsid w:val="009640B5"/>
    <w:rsid w:val="00964459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52"/>
    <w:rsid w:val="00967DD4"/>
    <w:rsid w:val="009706DC"/>
    <w:rsid w:val="00970DB5"/>
    <w:rsid w:val="00970E13"/>
    <w:rsid w:val="00970F12"/>
    <w:rsid w:val="00970F1A"/>
    <w:rsid w:val="009710BF"/>
    <w:rsid w:val="00971874"/>
    <w:rsid w:val="00971E8F"/>
    <w:rsid w:val="00971F83"/>
    <w:rsid w:val="00972061"/>
    <w:rsid w:val="00972228"/>
    <w:rsid w:val="0097235E"/>
    <w:rsid w:val="0097245C"/>
    <w:rsid w:val="009725FE"/>
    <w:rsid w:val="0097282B"/>
    <w:rsid w:val="00972DA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779D9"/>
    <w:rsid w:val="009804EA"/>
    <w:rsid w:val="00980BAC"/>
    <w:rsid w:val="00980C22"/>
    <w:rsid w:val="00980DF0"/>
    <w:rsid w:val="00980F3F"/>
    <w:rsid w:val="00981D1C"/>
    <w:rsid w:val="00982214"/>
    <w:rsid w:val="009823D4"/>
    <w:rsid w:val="00982474"/>
    <w:rsid w:val="00982DD1"/>
    <w:rsid w:val="00982E9C"/>
    <w:rsid w:val="00982F7F"/>
    <w:rsid w:val="00982FF8"/>
    <w:rsid w:val="00983285"/>
    <w:rsid w:val="0098350A"/>
    <w:rsid w:val="00983C42"/>
    <w:rsid w:val="00983F25"/>
    <w:rsid w:val="00984672"/>
    <w:rsid w:val="00984F97"/>
    <w:rsid w:val="00984FAF"/>
    <w:rsid w:val="0098569D"/>
    <w:rsid w:val="00985A09"/>
    <w:rsid w:val="00986277"/>
    <w:rsid w:val="009866A3"/>
    <w:rsid w:val="0098693D"/>
    <w:rsid w:val="00986B79"/>
    <w:rsid w:val="00986D0D"/>
    <w:rsid w:val="009871C7"/>
    <w:rsid w:val="00987CD2"/>
    <w:rsid w:val="0099011F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765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80D"/>
    <w:rsid w:val="00994B69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AA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2FB6"/>
    <w:rsid w:val="009B32F0"/>
    <w:rsid w:val="009B3CEC"/>
    <w:rsid w:val="009B3EB4"/>
    <w:rsid w:val="009B3F21"/>
    <w:rsid w:val="009B42BE"/>
    <w:rsid w:val="009B4D23"/>
    <w:rsid w:val="009B5973"/>
    <w:rsid w:val="009B5B48"/>
    <w:rsid w:val="009B5D01"/>
    <w:rsid w:val="009B5EDD"/>
    <w:rsid w:val="009B62E6"/>
    <w:rsid w:val="009B67C4"/>
    <w:rsid w:val="009B6A3F"/>
    <w:rsid w:val="009B6C5A"/>
    <w:rsid w:val="009B71E1"/>
    <w:rsid w:val="009B7A0A"/>
    <w:rsid w:val="009C0448"/>
    <w:rsid w:val="009C0615"/>
    <w:rsid w:val="009C071E"/>
    <w:rsid w:val="009C097F"/>
    <w:rsid w:val="009C0CF8"/>
    <w:rsid w:val="009C0ED7"/>
    <w:rsid w:val="009C105A"/>
    <w:rsid w:val="009C125A"/>
    <w:rsid w:val="009C13AD"/>
    <w:rsid w:val="009C163B"/>
    <w:rsid w:val="009C1862"/>
    <w:rsid w:val="009C1AC7"/>
    <w:rsid w:val="009C1B2E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566"/>
    <w:rsid w:val="009C4571"/>
    <w:rsid w:val="009C4A32"/>
    <w:rsid w:val="009C4C65"/>
    <w:rsid w:val="009C5908"/>
    <w:rsid w:val="009C599C"/>
    <w:rsid w:val="009C63AB"/>
    <w:rsid w:val="009C6667"/>
    <w:rsid w:val="009C69D0"/>
    <w:rsid w:val="009C69F4"/>
    <w:rsid w:val="009C6AAC"/>
    <w:rsid w:val="009C7163"/>
    <w:rsid w:val="009C77A3"/>
    <w:rsid w:val="009D019B"/>
    <w:rsid w:val="009D1082"/>
    <w:rsid w:val="009D10BE"/>
    <w:rsid w:val="009D1478"/>
    <w:rsid w:val="009D1E31"/>
    <w:rsid w:val="009D20AC"/>
    <w:rsid w:val="009D20C9"/>
    <w:rsid w:val="009D21C8"/>
    <w:rsid w:val="009D23B7"/>
    <w:rsid w:val="009D26D8"/>
    <w:rsid w:val="009D2922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A26"/>
    <w:rsid w:val="009D3BAC"/>
    <w:rsid w:val="009D3EDD"/>
    <w:rsid w:val="009D48BA"/>
    <w:rsid w:val="009D4AA8"/>
    <w:rsid w:val="009D4B7E"/>
    <w:rsid w:val="009D4D48"/>
    <w:rsid w:val="009D4DC6"/>
    <w:rsid w:val="009D4E15"/>
    <w:rsid w:val="009D5106"/>
    <w:rsid w:val="009D5D38"/>
    <w:rsid w:val="009D5D42"/>
    <w:rsid w:val="009D5E99"/>
    <w:rsid w:val="009D604D"/>
    <w:rsid w:val="009D653F"/>
    <w:rsid w:val="009D66B9"/>
    <w:rsid w:val="009D6B77"/>
    <w:rsid w:val="009D6CE1"/>
    <w:rsid w:val="009D6F44"/>
    <w:rsid w:val="009D7869"/>
    <w:rsid w:val="009D7BBD"/>
    <w:rsid w:val="009E0AB5"/>
    <w:rsid w:val="009E12E3"/>
    <w:rsid w:val="009E14B2"/>
    <w:rsid w:val="009E16F2"/>
    <w:rsid w:val="009E1AD7"/>
    <w:rsid w:val="009E1D15"/>
    <w:rsid w:val="009E1DFA"/>
    <w:rsid w:val="009E23ED"/>
    <w:rsid w:val="009E255E"/>
    <w:rsid w:val="009E26BC"/>
    <w:rsid w:val="009E322C"/>
    <w:rsid w:val="009E3352"/>
    <w:rsid w:val="009E3479"/>
    <w:rsid w:val="009E387D"/>
    <w:rsid w:val="009E3A19"/>
    <w:rsid w:val="009E3DCA"/>
    <w:rsid w:val="009E453D"/>
    <w:rsid w:val="009E45F8"/>
    <w:rsid w:val="009E5013"/>
    <w:rsid w:val="009E526A"/>
    <w:rsid w:val="009E567C"/>
    <w:rsid w:val="009E56B0"/>
    <w:rsid w:val="009E5917"/>
    <w:rsid w:val="009E5BCA"/>
    <w:rsid w:val="009E6223"/>
    <w:rsid w:val="009E665A"/>
    <w:rsid w:val="009E725F"/>
    <w:rsid w:val="009E79CF"/>
    <w:rsid w:val="009E7F2E"/>
    <w:rsid w:val="009F009C"/>
    <w:rsid w:val="009F0345"/>
    <w:rsid w:val="009F04F2"/>
    <w:rsid w:val="009F0973"/>
    <w:rsid w:val="009F0A8F"/>
    <w:rsid w:val="009F197E"/>
    <w:rsid w:val="009F2161"/>
    <w:rsid w:val="009F231C"/>
    <w:rsid w:val="009F23E3"/>
    <w:rsid w:val="009F2512"/>
    <w:rsid w:val="009F29F3"/>
    <w:rsid w:val="009F2C7D"/>
    <w:rsid w:val="009F30E5"/>
    <w:rsid w:val="009F40CE"/>
    <w:rsid w:val="009F43A3"/>
    <w:rsid w:val="009F4791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268F"/>
    <w:rsid w:val="00A029F7"/>
    <w:rsid w:val="00A02D3C"/>
    <w:rsid w:val="00A02EE8"/>
    <w:rsid w:val="00A032EA"/>
    <w:rsid w:val="00A034B9"/>
    <w:rsid w:val="00A0408F"/>
    <w:rsid w:val="00A04D87"/>
    <w:rsid w:val="00A04E68"/>
    <w:rsid w:val="00A0507C"/>
    <w:rsid w:val="00A05975"/>
    <w:rsid w:val="00A05DDC"/>
    <w:rsid w:val="00A05EAA"/>
    <w:rsid w:val="00A0608D"/>
    <w:rsid w:val="00A060BE"/>
    <w:rsid w:val="00A06538"/>
    <w:rsid w:val="00A0695E"/>
    <w:rsid w:val="00A06F94"/>
    <w:rsid w:val="00A07D26"/>
    <w:rsid w:val="00A07D2F"/>
    <w:rsid w:val="00A1036E"/>
    <w:rsid w:val="00A104A1"/>
    <w:rsid w:val="00A10D80"/>
    <w:rsid w:val="00A10FC7"/>
    <w:rsid w:val="00A11671"/>
    <w:rsid w:val="00A1187C"/>
    <w:rsid w:val="00A11EEF"/>
    <w:rsid w:val="00A12159"/>
    <w:rsid w:val="00A127F0"/>
    <w:rsid w:val="00A12CCC"/>
    <w:rsid w:val="00A12D1A"/>
    <w:rsid w:val="00A12E07"/>
    <w:rsid w:val="00A12F3D"/>
    <w:rsid w:val="00A13A4E"/>
    <w:rsid w:val="00A14A89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207"/>
    <w:rsid w:val="00A20224"/>
    <w:rsid w:val="00A211DF"/>
    <w:rsid w:val="00A21424"/>
    <w:rsid w:val="00A21997"/>
    <w:rsid w:val="00A21A06"/>
    <w:rsid w:val="00A21E67"/>
    <w:rsid w:val="00A220FF"/>
    <w:rsid w:val="00A221B7"/>
    <w:rsid w:val="00A22EE6"/>
    <w:rsid w:val="00A23A98"/>
    <w:rsid w:val="00A24217"/>
    <w:rsid w:val="00A24255"/>
    <w:rsid w:val="00A244E9"/>
    <w:rsid w:val="00A24622"/>
    <w:rsid w:val="00A246A3"/>
    <w:rsid w:val="00A24A3F"/>
    <w:rsid w:val="00A259A8"/>
    <w:rsid w:val="00A25ABB"/>
    <w:rsid w:val="00A25E39"/>
    <w:rsid w:val="00A267F3"/>
    <w:rsid w:val="00A26827"/>
    <w:rsid w:val="00A26D47"/>
    <w:rsid w:val="00A26DA7"/>
    <w:rsid w:val="00A26F41"/>
    <w:rsid w:val="00A26F88"/>
    <w:rsid w:val="00A275D1"/>
    <w:rsid w:val="00A27B57"/>
    <w:rsid w:val="00A27EC4"/>
    <w:rsid w:val="00A30BC2"/>
    <w:rsid w:val="00A313B3"/>
    <w:rsid w:val="00A31CE5"/>
    <w:rsid w:val="00A31D00"/>
    <w:rsid w:val="00A31DB7"/>
    <w:rsid w:val="00A32051"/>
    <w:rsid w:val="00A32AE0"/>
    <w:rsid w:val="00A32B77"/>
    <w:rsid w:val="00A32BB4"/>
    <w:rsid w:val="00A32C75"/>
    <w:rsid w:val="00A33074"/>
    <w:rsid w:val="00A3367C"/>
    <w:rsid w:val="00A33BE0"/>
    <w:rsid w:val="00A33CCF"/>
    <w:rsid w:val="00A33DA2"/>
    <w:rsid w:val="00A34A09"/>
    <w:rsid w:val="00A35610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A3"/>
    <w:rsid w:val="00A42DC7"/>
    <w:rsid w:val="00A43248"/>
    <w:rsid w:val="00A43270"/>
    <w:rsid w:val="00A44522"/>
    <w:rsid w:val="00A44C3B"/>
    <w:rsid w:val="00A452AE"/>
    <w:rsid w:val="00A4539E"/>
    <w:rsid w:val="00A458FF"/>
    <w:rsid w:val="00A46080"/>
    <w:rsid w:val="00A461CB"/>
    <w:rsid w:val="00A46252"/>
    <w:rsid w:val="00A46C6C"/>
    <w:rsid w:val="00A46EB1"/>
    <w:rsid w:val="00A4777E"/>
    <w:rsid w:val="00A47961"/>
    <w:rsid w:val="00A47A54"/>
    <w:rsid w:val="00A47C59"/>
    <w:rsid w:val="00A50FEC"/>
    <w:rsid w:val="00A5183F"/>
    <w:rsid w:val="00A51B8B"/>
    <w:rsid w:val="00A51FC3"/>
    <w:rsid w:val="00A52E86"/>
    <w:rsid w:val="00A532FC"/>
    <w:rsid w:val="00A53624"/>
    <w:rsid w:val="00A53C0C"/>
    <w:rsid w:val="00A544FA"/>
    <w:rsid w:val="00A54F72"/>
    <w:rsid w:val="00A5551B"/>
    <w:rsid w:val="00A565B6"/>
    <w:rsid w:val="00A567E2"/>
    <w:rsid w:val="00A56806"/>
    <w:rsid w:val="00A56FE3"/>
    <w:rsid w:val="00A57008"/>
    <w:rsid w:val="00A57F15"/>
    <w:rsid w:val="00A60066"/>
    <w:rsid w:val="00A60146"/>
    <w:rsid w:val="00A60179"/>
    <w:rsid w:val="00A61782"/>
    <w:rsid w:val="00A61EEA"/>
    <w:rsid w:val="00A61FB3"/>
    <w:rsid w:val="00A61FDA"/>
    <w:rsid w:val="00A62644"/>
    <w:rsid w:val="00A62958"/>
    <w:rsid w:val="00A62AC7"/>
    <w:rsid w:val="00A63360"/>
    <w:rsid w:val="00A63850"/>
    <w:rsid w:val="00A64787"/>
    <w:rsid w:val="00A648E9"/>
    <w:rsid w:val="00A64EEB"/>
    <w:rsid w:val="00A65C38"/>
    <w:rsid w:val="00A6654A"/>
    <w:rsid w:val="00A66592"/>
    <w:rsid w:val="00A66C0D"/>
    <w:rsid w:val="00A6764D"/>
    <w:rsid w:val="00A678C2"/>
    <w:rsid w:val="00A67934"/>
    <w:rsid w:val="00A67D4A"/>
    <w:rsid w:val="00A703AE"/>
    <w:rsid w:val="00A70415"/>
    <w:rsid w:val="00A709AE"/>
    <w:rsid w:val="00A70DCB"/>
    <w:rsid w:val="00A70E5B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6D2"/>
    <w:rsid w:val="00A748ED"/>
    <w:rsid w:val="00A75386"/>
    <w:rsid w:val="00A7593A"/>
    <w:rsid w:val="00A7597F"/>
    <w:rsid w:val="00A75B2B"/>
    <w:rsid w:val="00A75D3F"/>
    <w:rsid w:val="00A764CD"/>
    <w:rsid w:val="00A768C8"/>
    <w:rsid w:val="00A76C21"/>
    <w:rsid w:val="00A77553"/>
    <w:rsid w:val="00A77727"/>
    <w:rsid w:val="00A8004B"/>
    <w:rsid w:val="00A803FE"/>
    <w:rsid w:val="00A80DB3"/>
    <w:rsid w:val="00A811B7"/>
    <w:rsid w:val="00A8153C"/>
    <w:rsid w:val="00A818FB"/>
    <w:rsid w:val="00A81BE3"/>
    <w:rsid w:val="00A8226A"/>
    <w:rsid w:val="00A82941"/>
    <w:rsid w:val="00A82B36"/>
    <w:rsid w:val="00A82DC2"/>
    <w:rsid w:val="00A832FD"/>
    <w:rsid w:val="00A834D6"/>
    <w:rsid w:val="00A83BF2"/>
    <w:rsid w:val="00A83DBC"/>
    <w:rsid w:val="00A84178"/>
    <w:rsid w:val="00A846B9"/>
    <w:rsid w:val="00A84746"/>
    <w:rsid w:val="00A847AE"/>
    <w:rsid w:val="00A84858"/>
    <w:rsid w:val="00A84D2C"/>
    <w:rsid w:val="00A85084"/>
    <w:rsid w:val="00A855FE"/>
    <w:rsid w:val="00A85836"/>
    <w:rsid w:val="00A85B3E"/>
    <w:rsid w:val="00A85E79"/>
    <w:rsid w:val="00A85F29"/>
    <w:rsid w:val="00A85FEE"/>
    <w:rsid w:val="00A8613B"/>
    <w:rsid w:val="00A86203"/>
    <w:rsid w:val="00A865FB"/>
    <w:rsid w:val="00A86D62"/>
    <w:rsid w:val="00A87242"/>
    <w:rsid w:val="00A87740"/>
    <w:rsid w:val="00A87982"/>
    <w:rsid w:val="00A879E2"/>
    <w:rsid w:val="00A87C2F"/>
    <w:rsid w:val="00A87C31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D65"/>
    <w:rsid w:val="00A94084"/>
    <w:rsid w:val="00A9446E"/>
    <w:rsid w:val="00A94AD0"/>
    <w:rsid w:val="00A9524F"/>
    <w:rsid w:val="00A953A8"/>
    <w:rsid w:val="00A96852"/>
    <w:rsid w:val="00A96ADF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1E1F"/>
    <w:rsid w:val="00AA20B3"/>
    <w:rsid w:val="00AA29B1"/>
    <w:rsid w:val="00AA2A7D"/>
    <w:rsid w:val="00AA2A95"/>
    <w:rsid w:val="00AA2ECC"/>
    <w:rsid w:val="00AA3495"/>
    <w:rsid w:val="00AA3975"/>
    <w:rsid w:val="00AA3A3E"/>
    <w:rsid w:val="00AA3B94"/>
    <w:rsid w:val="00AA3C94"/>
    <w:rsid w:val="00AA41D4"/>
    <w:rsid w:val="00AA4203"/>
    <w:rsid w:val="00AA4775"/>
    <w:rsid w:val="00AA488F"/>
    <w:rsid w:val="00AA4B4C"/>
    <w:rsid w:val="00AA530A"/>
    <w:rsid w:val="00AA5515"/>
    <w:rsid w:val="00AA553A"/>
    <w:rsid w:val="00AA567F"/>
    <w:rsid w:val="00AA583C"/>
    <w:rsid w:val="00AA5ECF"/>
    <w:rsid w:val="00AA65CF"/>
    <w:rsid w:val="00AA6729"/>
    <w:rsid w:val="00AA6A88"/>
    <w:rsid w:val="00AA6BC6"/>
    <w:rsid w:val="00AA6C0F"/>
    <w:rsid w:val="00AA6FE6"/>
    <w:rsid w:val="00AA7A0A"/>
    <w:rsid w:val="00AB02DD"/>
    <w:rsid w:val="00AB045C"/>
    <w:rsid w:val="00AB05BB"/>
    <w:rsid w:val="00AB090C"/>
    <w:rsid w:val="00AB0F68"/>
    <w:rsid w:val="00AB0F9A"/>
    <w:rsid w:val="00AB1160"/>
    <w:rsid w:val="00AB1411"/>
    <w:rsid w:val="00AB142E"/>
    <w:rsid w:val="00AB1C10"/>
    <w:rsid w:val="00AB1E0D"/>
    <w:rsid w:val="00AB212D"/>
    <w:rsid w:val="00AB284E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7633"/>
    <w:rsid w:val="00AB7866"/>
    <w:rsid w:val="00AC0289"/>
    <w:rsid w:val="00AC0415"/>
    <w:rsid w:val="00AC0894"/>
    <w:rsid w:val="00AC16BD"/>
    <w:rsid w:val="00AC1D3B"/>
    <w:rsid w:val="00AC1D7C"/>
    <w:rsid w:val="00AC226A"/>
    <w:rsid w:val="00AC246C"/>
    <w:rsid w:val="00AC26BF"/>
    <w:rsid w:val="00AC2FB2"/>
    <w:rsid w:val="00AC31F0"/>
    <w:rsid w:val="00AC32FB"/>
    <w:rsid w:val="00AC34C0"/>
    <w:rsid w:val="00AC3ADE"/>
    <w:rsid w:val="00AC3F58"/>
    <w:rsid w:val="00AC45FF"/>
    <w:rsid w:val="00AC4C92"/>
    <w:rsid w:val="00AC4DB4"/>
    <w:rsid w:val="00AC4E28"/>
    <w:rsid w:val="00AC4E71"/>
    <w:rsid w:val="00AC4F7E"/>
    <w:rsid w:val="00AC5700"/>
    <w:rsid w:val="00AC5A64"/>
    <w:rsid w:val="00AC7042"/>
    <w:rsid w:val="00AC752F"/>
    <w:rsid w:val="00AC7B8D"/>
    <w:rsid w:val="00AC7D54"/>
    <w:rsid w:val="00AC7E49"/>
    <w:rsid w:val="00AD099F"/>
    <w:rsid w:val="00AD0AEE"/>
    <w:rsid w:val="00AD16B8"/>
    <w:rsid w:val="00AD1A22"/>
    <w:rsid w:val="00AD1C10"/>
    <w:rsid w:val="00AD1D51"/>
    <w:rsid w:val="00AD2565"/>
    <w:rsid w:val="00AD25E6"/>
    <w:rsid w:val="00AD2CE1"/>
    <w:rsid w:val="00AD2E7B"/>
    <w:rsid w:val="00AD2F8F"/>
    <w:rsid w:val="00AD3550"/>
    <w:rsid w:val="00AD3685"/>
    <w:rsid w:val="00AD3798"/>
    <w:rsid w:val="00AD3F4F"/>
    <w:rsid w:val="00AD403C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191"/>
    <w:rsid w:val="00AE0413"/>
    <w:rsid w:val="00AE05BF"/>
    <w:rsid w:val="00AE06A0"/>
    <w:rsid w:val="00AE0717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A64"/>
    <w:rsid w:val="00AE52FB"/>
    <w:rsid w:val="00AE5771"/>
    <w:rsid w:val="00AE59FC"/>
    <w:rsid w:val="00AE6A2A"/>
    <w:rsid w:val="00AE6AAF"/>
    <w:rsid w:val="00AE6E2E"/>
    <w:rsid w:val="00AE6E97"/>
    <w:rsid w:val="00AE74D9"/>
    <w:rsid w:val="00AE758E"/>
    <w:rsid w:val="00AE7EEF"/>
    <w:rsid w:val="00AE7F69"/>
    <w:rsid w:val="00AF059D"/>
    <w:rsid w:val="00AF077D"/>
    <w:rsid w:val="00AF0992"/>
    <w:rsid w:val="00AF0C7C"/>
    <w:rsid w:val="00AF0D62"/>
    <w:rsid w:val="00AF0EB3"/>
    <w:rsid w:val="00AF10FA"/>
    <w:rsid w:val="00AF11F8"/>
    <w:rsid w:val="00AF1281"/>
    <w:rsid w:val="00AF14C8"/>
    <w:rsid w:val="00AF1F4F"/>
    <w:rsid w:val="00AF23D9"/>
    <w:rsid w:val="00AF290E"/>
    <w:rsid w:val="00AF29D9"/>
    <w:rsid w:val="00AF29FA"/>
    <w:rsid w:val="00AF2CA1"/>
    <w:rsid w:val="00AF37D5"/>
    <w:rsid w:val="00AF381B"/>
    <w:rsid w:val="00AF3895"/>
    <w:rsid w:val="00AF3B84"/>
    <w:rsid w:val="00AF3F63"/>
    <w:rsid w:val="00AF4345"/>
    <w:rsid w:val="00AF44BF"/>
    <w:rsid w:val="00AF463B"/>
    <w:rsid w:val="00AF4CC5"/>
    <w:rsid w:val="00AF4D6D"/>
    <w:rsid w:val="00AF5319"/>
    <w:rsid w:val="00AF5D60"/>
    <w:rsid w:val="00AF608B"/>
    <w:rsid w:val="00AF6A59"/>
    <w:rsid w:val="00AF6CCB"/>
    <w:rsid w:val="00AF71D6"/>
    <w:rsid w:val="00AF73B1"/>
    <w:rsid w:val="00AF75A9"/>
    <w:rsid w:val="00AF7BDD"/>
    <w:rsid w:val="00B00F8C"/>
    <w:rsid w:val="00B00FEC"/>
    <w:rsid w:val="00B01693"/>
    <w:rsid w:val="00B01A15"/>
    <w:rsid w:val="00B0205C"/>
    <w:rsid w:val="00B02145"/>
    <w:rsid w:val="00B0256F"/>
    <w:rsid w:val="00B02797"/>
    <w:rsid w:val="00B02F0C"/>
    <w:rsid w:val="00B030F5"/>
    <w:rsid w:val="00B03421"/>
    <w:rsid w:val="00B03776"/>
    <w:rsid w:val="00B03ED8"/>
    <w:rsid w:val="00B0401D"/>
    <w:rsid w:val="00B04179"/>
    <w:rsid w:val="00B042D2"/>
    <w:rsid w:val="00B04AFE"/>
    <w:rsid w:val="00B04D98"/>
    <w:rsid w:val="00B04E8D"/>
    <w:rsid w:val="00B04EF9"/>
    <w:rsid w:val="00B04F50"/>
    <w:rsid w:val="00B0542F"/>
    <w:rsid w:val="00B05A05"/>
    <w:rsid w:val="00B05B24"/>
    <w:rsid w:val="00B05CAE"/>
    <w:rsid w:val="00B06495"/>
    <w:rsid w:val="00B064F1"/>
    <w:rsid w:val="00B0654F"/>
    <w:rsid w:val="00B06ACE"/>
    <w:rsid w:val="00B06D89"/>
    <w:rsid w:val="00B06DA3"/>
    <w:rsid w:val="00B071D5"/>
    <w:rsid w:val="00B0733E"/>
    <w:rsid w:val="00B10279"/>
    <w:rsid w:val="00B109DF"/>
    <w:rsid w:val="00B10C5D"/>
    <w:rsid w:val="00B10E7D"/>
    <w:rsid w:val="00B10EEF"/>
    <w:rsid w:val="00B10EF0"/>
    <w:rsid w:val="00B11553"/>
    <w:rsid w:val="00B115B4"/>
    <w:rsid w:val="00B118E1"/>
    <w:rsid w:val="00B11A39"/>
    <w:rsid w:val="00B11A5F"/>
    <w:rsid w:val="00B11A9A"/>
    <w:rsid w:val="00B11F1F"/>
    <w:rsid w:val="00B120CF"/>
    <w:rsid w:val="00B1210E"/>
    <w:rsid w:val="00B12233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793"/>
    <w:rsid w:val="00B15075"/>
    <w:rsid w:val="00B15530"/>
    <w:rsid w:val="00B15577"/>
    <w:rsid w:val="00B15774"/>
    <w:rsid w:val="00B15CFE"/>
    <w:rsid w:val="00B15DB9"/>
    <w:rsid w:val="00B16B86"/>
    <w:rsid w:val="00B16D07"/>
    <w:rsid w:val="00B16E08"/>
    <w:rsid w:val="00B173A9"/>
    <w:rsid w:val="00B1780E"/>
    <w:rsid w:val="00B17F47"/>
    <w:rsid w:val="00B200D3"/>
    <w:rsid w:val="00B2060E"/>
    <w:rsid w:val="00B20DCF"/>
    <w:rsid w:val="00B20F24"/>
    <w:rsid w:val="00B20F8A"/>
    <w:rsid w:val="00B21000"/>
    <w:rsid w:val="00B215EB"/>
    <w:rsid w:val="00B21A5C"/>
    <w:rsid w:val="00B22023"/>
    <w:rsid w:val="00B22522"/>
    <w:rsid w:val="00B2288A"/>
    <w:rsid w:val="00B230D6"/>
    <w:rsid w:val="00B23817"/>
    <w:rsid w:val="00B23BF0"/>
    <w:rsid w:val="00B2423B"/>
    <w:rsid w:val="00B24D66"/>
    <w:rsid w:val="00B258AF"/>
    <w:rsid w:val="00B260D9"/>
    <w:rsid w:val="00B26118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602"/>
    <w:rsid w:val="00B3174B"/>
    <w:rsid w:val="00B319FE"/>
    <w:rsid w:val="00B31ACF"/>
    <w:rsid w:val="00B31ED0"/>
    <w:rsid w:val="00B3232C"/>
    <w:rsid w:val="00B32DD8"/>
    <w:rsid w:val="00B331B8"/>
    <w:rsid w:val="00B334B4"/>
    <w:rsid w:val="00B33786"/>
    <w:rsid w:val="00B337A4"/>
    <w:rsid w:val="00B34271"/>
    <w:rsid w:val="00B34725"/>
    <w:rsid w:val="00B34FA6"/>
    <w:rsid w:val="00B355F0"/>
    <w:rsid w:val="00B3578C"/>
    <w:rsid w:val="00B35AA1"/>
    <w:rsid w:val="00B35E63"/>
    <w:rsid w:val="00B3627F"/>
    <w:rsid w:val="00B369C4"/>
    <w:rsid w:val="00B36D9E"/>
    <w:rsid w:val="00B37019"/>
    <w:rsid w:val="00B37311"/>
    <w:rsid w:val="00B37387"/>
    <w:rsid w:val="00B373FB"/>
    <w:rsid w:val="00B37975"/>
    <w:rsid w:val="00B400C6"/>
    <w:rsid w:val="00B4106F"/>
    <w:rsid w:val="00B417F0"/>
    <w:rsid w:val="00B41BE7"/>
    <w:rsid w:val="00B424F7"/>
    <w:rsid w:val="00B42568"/>
    <w:rsid w:val="00B42D8F"/>
    <w:rsid w:val="00B42FA6"/>
    <w:rsid w:val="00B4316E"/>
    <w:rsid w:val="00B4339F"/>
    <w:rsid w:val="00B436BD"/>
    <w:rsid w:val="00B4376E"/>
    <w:rsid w:val="00B4381B"/>
    <w:rsid w:val="00B4383C"/>
    <w:rsid w:val="00B43AEE"/>
    <w:rsid w:val="00B4403D"/>
    <w:rsid w:val="00B44317"/>
    <w:rsid w:val="00B4463D"/>
    <w:rsid w:val="00B447F3"/>
    <w:rsid w:val="00B456A5"/>
    <w:rsid w:val="00B45847"/>
    <w:rsid w:val="00B460A1"/>
    <w:rsid w:val="00B46275"/>
    <w:rsid w:val="00B464C7"/>
    <w:rsid w:val="00B464FA"/>
    <w:rsid w:val="00B4658A"/>
    <w:rsid w:val="00B4733F"/>
    <w:rsid w:val="00B4758E"/>
    <w:rsid w:val="00B475F7"/>
    <w:rsid w:val="00B476C2"/>
    <w:rsid w:val="00B47CBB"/>
    <w:rsid w:val="00B5083E"/>
    <w:rsid w:val="00B50ADB"/>
    <w:rsid w:val="00B50B87"/>
    <w:rsid w:val="00B50DE0"/>
    <w:rsid w:val="00B515B6"/>
    <w:rsid w:val="00B51604"/>
    <w:rsid w:val="00B517DA"/>
    <w:rsid w:val="00B5197B"/>
    <w:rsid w:val="00B51F64"/>
    <w:rsid w:val="00B5248D"/>
    <w:rsid w:val="00B53526"/>
    <w:rsid w:val="00B53B4E"/>
    <w:rsid w:val="00B53C5F"/>
    <w:rsid w:val="00B53CFF"/>
    <w:rsid w:val="00B53F86"/>
    <w:rsid w:val="00B54BD8"/>
    <w:rsid w:val="00B54C55"/>
    <w:rsid w:val="00B5508A"/>
    <w:rsid w:val="00B5596C"/>
    <w:rsid w:val="00B55F97"/>
    <w:rsid w:val="00B56152"/>
    <w:rsid w:val="00B56395"/>
    <w:rsid w:val="00B569B2"/>
    <w:rsid w:val="00B56FBD"/>
    <w:rsid w:val="00B5715A"/>
    <w:rsid w:val="00B57327"/>
    <w:rsid w:val="00B57F2F"/>
    <w:rsid w:val="00B6002D"/>
    <w:rsid w:val="00B6010B"/>
    <w:rsid w:val="00B60933"/>
    <w:rsid w:val="00B61262"/>
    <w:rsid w:val="00B61558"/>
    <w:rsid w:val="00B6210A"/>
    <w:rsid w:val="00B6220A"/>
    <w:rsid w:val="00B6230C"/>
    <w:rsid w:val="00B62608"/>
    <w:rsid w:val="00B629F3"/>
    <w:rsid w:val="00B6358B"/>
    <w:rsid w:val="00B63C08"/>
    <w:rsid w:val="00B64041"/>
    <w:rsid w:val="00B640CF"/>
    <w:rsid w:val="00B654AD"/>
    <w:rsid w:val="00B65828"/>
    <w:rsid w:val="00B65E01"/>
    <w:rsid w:val="00B665BB"/>
    <w:rsid w:val="00B66800"/>
    <w:rsid w:val="00B668CA"/>
    <w:rsid w:val="00B66AB0"/>
    <w:rsid w:val="00B66D54"/>
    <w:rsid w:val="00B66E77"/>
    <w:rsid w:val="00B673B0"/>
    <w:rsid w:val="00B677D7"/>
    <w:rsid w:val="00B67A93"/>
    <w:rsid w:val="00B7095E"/>
    <w:rsid w:val="00B70C27"/>
    <w:rsid w:val="00B70ED8"/>
    <w:rsid w:val="00B710E0"/>
    <w:rsid w:val="00B7162D"/>
    <w:rsid w:val="00B71DA0"/>
    <w:rsid w:val="00B71E56"/>
    <w:rsid w:val="00B71F90"/>
    <w:rsid w:val="00B72438"/>
    <w:rsid w:val="00B727DF"/>
    <w:rsid w:val="00B72CF9"/>
    <w:rsid w:val="00B72EE9"/>
    <w:rsid w:val="00B730F2"/>
    <w:rsid w:val="00B73637"/>
    <w:rsid w:val="00B73711"/>
    <w:rsid w:val="00B73942"/>
    <w:rsid w:val="00B73D34"/>
    <w:rsid w:val="00B742C1"/>
    <w:rsid w:val="00B746DB"/>
    <w:rsid w:val="00B74720"/>
    <w:rsid w:val="00B74AA2"/>
    <w:rsid w:val="00B74C99"/>
    <w:rsid w:val="00B75032"/>
    <w:rsid w:val="00B750D5"/>
    <w:rsid w:val="00B7591C"/>
    <w:rsid w:val="00B75D1D"/>
    <w:rsid w:val="00B75E98"/>
    <w:rsid w:val="00B75F68"/>
    <w:rsid w:val="00B76A3F"/>
    <w:rsid w:val="00B76A7D"/>
    <w:rsid w:val="00B76CE1"/>
    <w:rsid w:val="00B76D0E"/>
    <w:rsid w:val="00B76DEB"/>
    <w:rsid w:val="00B776D5"/>
    <w:rsid w:val="00B77B7E"/>
    <w:rsid w:val="00B802FE"/>
    <w:rsid w:val="00B805D0"/>
    <w:rsid w:val="00B805FB"/>
    <w:rsid w:val="00B80744"/>
    <w:rsid w:val="00B80979"/>
    <w:rsid w:val="00B81382"/>
    <w:rsid w:val="00B818AA"/>
    <w:rsid w:val="00B818CA"/>
    <w:rsid w:val="00B81B66"/>
    <w:rsid w:val="00B81BC2"/>
    <w:rsid w:val="00B81C2F"/>
    <w:rsid w:val="00B81C75"/>
    <w:rsid w:val="00B81D8F"/>
    <w:rsid w:val="00B81EEF"/>
    <w:rsid w:val="00B81F26"/>
    <w:rsid w:val="00B821DC"/>
    <w:rsid w:val="00B823AA"/>
    <w:rsid w:val="00B82628"/>
    <w:rsid w:val="00B82EBA"/>
    <w:rsid w:val="00B82F75"/>
    <w:rsid w:val="00B8344D"/>
    <w:rsid w:val="00B83812"/>
    <w:rsid w:val="00B83CC3"/>
    <w:rsid w:val="00B840BB"/>
    <w:rsid w:val="00B84131"/>
    <w:rsid w:val="00B8477A"/>
    <w:rsid w:val="00B84C9F"/>
    <w:rsid w:val="00B8525F"/>
    <w:rsid w:val="00B853BC"/>
    <w:rsid w:val="00B856E9"/>
    <w:rsid w:val="00B85774"/>
    <w:rsid w:val="00B85893"/>
    <w:rsid w:val="00B85BDF"/>
    <w:rsid w:val="00B86429"/>
    <w:rsid w:val="00B8648F"/>
    <w:rsid w:val="00B86567"/>
    <w:rsid w:val="00B866C7"/>
    <w:rsid w:val="00B86EF1"/>
    <w:rsid w:val="00B86EFB"/>
    <w:rsid w:val="00B8735F"/>
    <w:rsid w:val="00B87563"/>
    <w:rsid w:val="00B87963"/>
    <w:rsid w:val="00B87EBC"/>
    <w:rsid w:val="00B87FF0"/>
    <w:rsid w:val="00B903AE"/>
    <w:rsid w:val="00B90825"/>
    <w:rsid w:val="00B9084F"/>
    <w:rsid w:val="00B90862"/>
    <w:rsid w:val="00B90DD5"/>
    <w:rsid w:val="00B90DFB"/>
    <w:rsid w:val="00B912EC"/>
    <w:rsid w:val="00B915DD"/>
    <w:rsid w:val="00B917AC"/>
    <w:rsid w:val="00B91B14"/>
    <w:rsid w:val="00B91F77"/>
    <w:rsid w:val="00B92626"/>
    <w:rsid w:val="00B926AC"/>
    <w:rsid w:val="00B92E6B"/>
    <w:rsid w:val="00B93043"/>
    <w:rsid w:val="00B93431"/>
    <w:rsid w:val="00B93500"/>
    <w:rsid w:val="00B93522"/>
    <w:rsid w:val="00B93D97"/>
    <w:rsid w:val="00B940B6"/>
    <w:rsid w:val="00B94392"/>
    <w:rsid w:val="00B943A6"/>
    <w:rsid w:val="00B94D75"/>
    <w:rsid w:val="00B94E5D"/>
    <w:rsid w:val="00B95504"/>
    <w:rsid w:val="00B955F5"/>
    <w:rsid w:val="00B95663"/>
    <w:rsid w:val="00B95A36"/>
    <w:rsid w:val="00B95B92"/>
    <w:rsid w:val="00B95CCC"/>
    <w:rsid w:val="00B95F44"/>
    <w:rsid w:val="00B95FC9"/>
    <w:rsid w:val="00B9611F"/>
    <w:rsid w:val="00B961EA"/>
    <w:rsid w:val="00B968FE"/>
    <w:rsid w:val="00B96D3C"/>
    <w:rsid w:val="00B97412"/>
    <w:rsid w:val="00B97577"/>
    <w:rsid w:val="00B97B8F"/>
    <w:rsid w:val="00BA0FE9"/>
    <w:rsid w:val="00BA103F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3E41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7BCF"/>
    <w:rsid w:val="00BA7E0B"/>
    <w:rsid w:val="00BB0053"/>
    <w:rsid w:val="00BB0DE3"/>
    <w:rsid w:val="00BB0EA0"/>
    <w:rsid w:val="00BB10CD"/>
    <w:rsid w:val="00BB10F0"/>
    <w:rsid w:val="00BB122E"/>
    <w:rsid w:val="00BB1A51"/>
    <w:rsid w:val="00BB1A82"/>
    <w:rsid w:val="00BB1DD9"/>
    <w:rsid w:val="00BB20DC"/>
    <w:rsid w:val="00BB25BB"/>
    <w:rsid w:val="00BB287A"/>
    <w:rsid w:val="00BB2DD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6A14"/>
    <w:rsid w:val="00BB718E"/>
    <w:rsid w:val="00BB7BAC"/>
    <w:rsid w:val="00BB7F7D"/>
    <w:rsid w:val="00BC009A"/>
    <w:rsid w:val="00BC057A"/>
    <w:rsid w:val="00BC0598"/>
    <w:rsid w:val="00BC08D8"/>
    <w:rsid w:val="00BC08FC"/>
    <w:rsid w:val="00BC0FCE"/>
    <w:rsid w:val="00BC1010"/>
    <w:rsid w:val="00BC13CC"/>
    <w:rsid w:val="00BC202D"/>
    <w:rsid w:val="00BC213B"/>
    <w:rsid w:val="00BC2406"/>
    <w:rsid w:val="00BC2821"/>
    <w:rsid w:val="00BC2964"/>
    <w:rsid w:val="00BC3112"/>
    <w:rsid w:val="00BC3776"/>
    <w:rsid w:val="00BC39C4"/>
    <w:rsid w:val="00BC3D8E"/>
    <w:rsid w:val="00BC3E6F"/>
    <w:rsid w:val="00BC3E7F"/>
    <w:rsid w:val="00BC41B5"/>
    <w:rsid w:val="00BC436E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D0B42"/>
    <w:rsid w:val="00BD1290"/>
    <w:rsid w:val="00BD14A0"/>
    <w:rsid w:val="00BD16FB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4F50"/>
    <w:rsid w:val="00BD4FDE"/>
    <w:rsid w:val="00BD51CA"/>
    <w:rsid w:val="00BD5459"/>
    <w:rsid w:val="00BD5CD2"/>
    <w:rsid w:val="00BD5F3C"/>
    <w:rsid w:val="00BD6A02"/>
    <w:rsid w:val="00BD77DE"/>
    <w:rsid w:val="00BD79C2"/>
    <w:rsid w:val="00BE0515"/>
    <w:rsid w:val="00BE1864"/>
    <w:rsid w:val="00BE1F2E"/>
    <w:rsid w:val="00BE1FA7"/>
    <w:rsid w:val="00BE2AD7"/>
    <w:rsid w:val="00BE2BAA"/>
    <w:rsid w:val="00BE2FF7"/>
    <w:rsid w:val="00BE40F5"/>
    <w:rsid w:val="00BE42C8"/>
    <w:rsid w:val="00BE4F8D"/>
    <w:rsid w:val="00BE50E1"/>
    <w:rsid w:val="00BE590A"/>
    <w:rsid w:val="00BE5A2B"/>
    <w:rsid w:val="00BE5BC1"/>
    <w:rsid w:val="00BE5DC6"/>
    <w:rsid w:val="00BE66A5"/>
    <w:rsid w:val="00BE6A22"/>
    <w:rsid w:val="00BE6FA3"/>
    <w:rsid w:val="00BE71DF"/>
    <w:rsid w:val="00BE770F"/>
    <w:rsid w:val="00BE778C"/>
    <w:rsid w:val="00BE77C4"/>
    <w:rsid w:val="00BE7FE3"/>
    <w:rsid w:val="00BF01D4"/>
    <w:rsid w:val="00BF0463"/>
    <w:rsid w:val="00BF08D7"/>
    <w:rsid w:val="00BF0C01"/>
    <w:rsid w:val="00BF0CFC"/>
    <w:rsid w:val="00BF11F8"/>
    <w:rsid w:val="00BF15B3"/>
    <w:rsid w:val="00BF1699"/>
    <w:rsid w:val="00BF1B9B"/>
    <w:rsid w:val="00BF20FB"/>
    <w:rsid w:val="00BF2355"/>
    <w:rsid w:val="00BF2997"/>
    <w:rsid w:val="00BF2B28"/>
    <w:rsid w:val="00BF2B84"/>
    <w:rsid w:val="00BF2EE5"/>
    <w:rsid w:val="00BF2F42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BF7D13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C9D"/>
    <w:rsid w:val="00C03F4E"/>
    <w:rsid w:val="00C041F4"/>
    <w:rsid w:val="00C04C59"/>
    <w:rsid w:val="00C0524E"/>
    <w:rsid w:val="00C05428"/>
    <w:rsid w:val="00C05844"/>
    <w:rsid w:val="00C058A3"/>
    <w:rsid w:val="00C05E05"/>
    <w:rsid w:val="00C06B5A"/>
    <w:rsid w:val="00C0711F"/>
    <w:rsid w:val="00C072D6"/>
    <w:rsid w:val="00C077E1"/>
    <w:rsid w:val="00C079C7"/>
    <w:rsid w:val="00C07C1F"/>
    <w:rsid w:val="00C10461"/>
    <w:rsid w:val="00C107BE"/>
    <w:rsid w:val="00C10BD0"/>
    <w:rsid w:val="00C10C03"/>
    <w:rsid w:val="00C112F7"/>
    <w:rsid w:val="00C1161D"/>
    <w:rsid w:val="00C117E7"/>
    <w:rsid w:val="00C11B0E"/>
    <w:rsid w:val="00C11E13"/>
    <w:rsid w:val="00C12CC4"/>
    <w:rsid w:val="00C12CE6"/>
    <w:rsid w:val="00C12D9C"/>
    <w:rsid w:val="00C130B9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9AB"/>
    <w:rsid w:val="00C14AD2"/>
    <w:rsid w:val="00C14CA5"/>
    <w:rsid w:val="00C14E4D"/>
    <w:rsid w:val="00C15750"/>
    <w:rsid w:val="00C15B0E"/>
    <w:rsid w:val="00C15BE1"/>
    <w:rsid w:val="00C160D9"/>
    <w:rsid w:val="00C16B32"/>
    <w:rsid w:val="00C16FF1"/>
    <w:rsid w:val="00C17089"/>
    <w:rsid w:val="00C1715B"/>
    <w:rsid w:val="00C1757F"/>
    <w:rsid w:val="00C1784E"/>
    <w:rsid w:val="00C17B74"/>
    <w:rsid w:val="00C17BCC"/>
    <w:rsid w:val="00C17F18"/>
    <w:rsid w:val="00C20001"/>
    <w:rsid w:val="00C20358"/>
    <w:rsid w:val="00C20A09"/>
    <w:rsid w:val="00C20AEB"/>
    <w:rsid w:val="00C20F22"/>
    <w:rsid w:val="00C21336"/>
    <w:rsid w:val="00C21487"/>
    <w:rsid w:val="00C2161D"/>
    <w:rsid w:val="00C21EDF"/>
    <w:rsid w:val="00C21FF8"/>
    <w:rsid w:val="00C220F2"/>
    <w:rsid w:val="00C223A0"/>
    <w:rsid w:val="00C22FB8"/>
    <w:rsid w:val="00C23BBD"/>
    <w:rsid w:val="00C23E3D"/>
    <w:rsid w:val="00C2455C"/>
    <w:rsid w:val="00C24638"/>
    <w:rsid w:val="00C24E22"/>
    <w:rsid w:val="00C26495"/>
    <w:rsid w:val="00C26B77"/>
    <w:rsid w:val="00C26B81"/>
    <w:rsid w:val="00C273ED"/>
    <w:rsid w:val="00C27447"/>
    <w:rsid w:val="00C27891"/>
    <w:rsid w:val="00C27D45"/>
    <w:rsid w:val="00C27D6F"/>
    <w:rsid w:val="00C27D92"/>
    <w:rsid w:val="00C300F5"/>
    <w:rsid w:val="00C30304"/>
    <w:rsid w:val="00C30395"/>
    <w:rsid w:val="00C30AED"/>
    <w:rsid w:val="00C30BEE"/>
    <w:rsid w:val="00C31073"/>
    <w:rsid w:val="00C314B5"/>
    <w:rsid w:val="00C31687"/>
    <w:rsid w:val="00C32358"/>
    <w:rsid w:val="00C32532"/>
    <w:rsid w:val="00C32570"/>
    <w:rsid w:val="00C32C1E"/>
    <w:rsid w:val="00C32D53"/>
    <w:rsid w:val="00C32F69"/>
    <w:rsid w:val="00C3312E"/>
    <w:rsid w:val="00C3346E"/>
    <w:rsid w:val="00C337CD"/>
    <w:rsid w:val="00C33CD5"/>
    <w:rsid w:val="00C340CF"/>
    <w:rsid w:val="00C34101"/>
    <w:rsid w:val="00C348FE"/>
    <w:rsid w:val="00C34B20"/>
    <w:rsid w:val="00C34FBC"/>
    <w:rsid w:val="00C35087"/>
    <w:rsid w:val="00C35140"/>
    <w:rsid w:val="00C3523B"/>
    <w:rsid w:val="00C35947"/>
    <w:rsid w:val="00C3595E"/>
    <w:rsid w:val="00C35C46"/>
    <w:rsid w:val="00C3603C"/>
    <w:rsid w:val="00C36B6C"/>
    <w:rsid w:val="00C36FFE"/>
    <w:rsid w:val="00C40A83"/>
    <w:rsid w:val="00C40D37"/>
    <w:rsid w:val="00C40F06"/>
    <w:rsid w:val="00C40FA8"/>
    <w:rsid w:val="00C412E1"/>
    <w:rsid w:val="00C413EC"/>
    <w:rsid w:val="00C416FD"/>
    <w:rsid w:val="00C41E73"/>
    <w:rsid w:val="00C41F28"/>
    <w:rsid w:val="00C41FA0"/>
    <w:rsid w:val="00C424ED"/>
    <w:rsid w:val="00C4271F"/>
    <w:rsid w:val="00C42A6C"/>
    <w:rsid w:val="00C42B60"/>
    <w:rsid w:val="00C43292"/>
    <w:rsid w:val="00C43E4A"/>
    <w:rsid w:val="00C43FD4"/>
    <w:rsid w:val="00C4445E"/>
    <w:rsid w:val="00C44846"/>
    <w:rsid w:val="00C4496C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47F05"/>
    <w:rsid w:val="00C50A22"/>
    <w:rsid w:val="00C510DE"/>
    <w:rsid w:val="00C512E5"/>
    <w:rsid w:val="00C51E3A"/>
    <w:rsid w:val="00C523A7"/>
    <w:rsid w:val="00C52F64"/>
    <w:rsid w:val="00C53085"/>
    <w:rsid w:val="00C5353F"/>
    <w:rsid w:val="00C536E4"/>
    <w:rsid w:val="00C538AE"/>
    <w:rsid w:val="00C53C32"/>
    <w:rsid w:val="00C53DEA"/>
    <w:rsid w:val="00C53E7A"/>
    <w:rsid w:val="00C54492"/>
    <w:rsid w:val="00C544B6"/>
    <w:rsid w:val="00C54601"/>
    <w:rsid w:val="00C54E26"/>
    <w:rsid w:val="00C54F8F"/>
    <w:rsid w:val="00C556F2"/>
    <w:rsid w:val="00C55D06"/>
    <w:rsid w:val="00C56188"/>
    <w:rsid w:val="00C56A84"/>
    <w:rsid w:val="00C573C7"/>
    <w:rsid w:val="00C575E8"/>
    <w:rsid w:val="00C5777E"/>
    <w:rsid w:val="00C57A9A"/>
    <w:rsid w:val="00C57EB0"/>
    <w:rsid w:val="00C60984"/>
    <w:rsid w:val="00C60E33"/>
    <w:rsid w:val="00C6105E"/>
    <w:rsid w:val="00C6111A"/>
    <w:rsid w:val="00C615DC"/>
    <w:rsid w:val="00C61801"/>
    <w:rsid w:val="00C618DF"/>
    <w:rsid w:val="00C61F7C"/>
    <w:rsid w:val="00C623F5"/>
    <w:rsid w:val="00C62CFF"/>
    <w:rsid w:val="00C63A25"/>
    <w:rsid w:val="00C63BD8"/>
    <w:rsid w:val="00C644B1"/>
    <w:rsid w:val="00C65030"/>
    <w:rsid w:val="00C652A1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F10"/>
    <w:rsid w:val="00C7118A"/>
    <w:rsid w:val="00C714F2"/>
    <w:rsid w:val="00C71A56"/>
    <w:rsid w:val="00C72FA0"/>
    <w:rsid w:val="00C730CC"/>
    <w:rsid w:val="00C73705"/>
    <w:rsid w:val="00C73E15"/>
    <w:rsid w:val="00C740DE"/>
    <w:rsid w:val="00C7532A"/>
    <w:rsid w:val="00C75721"/>
    <w:rsid w:val="00C75A4A"/>
    <w:rsid w:val="00C760A6"/>
    <w:rsid w:val="00C762B7"/>
    <w:rsid w:val="00C763D3"/>
    <w:rsid w:val="00C7676F"/>
    <w:rsid w:val="00C76825"/>
    <w:rsid w:val="00C76D83"/>
    <w:rsid w:val="00C76F95"/>
    <w:rsid w:val="00C7735C"/>
    <w:rsid w:val="00C77B63"/>
    <w:rsid w:val="00C77C4B"/>
    <w:rsid w:val="00C77D3B"/>
    <w:rsid w:val="00C77D50"/>
    <w:rsid w:val="00C77F77"/>
    <w:rsid w:val="00C80DC6"/>
    <w:rsid w:val="00C815E4"/>
    <w:rsid w:val="00C819F5"/>
    <w:rsid w:val="00C822CB"/>
    <w:rsid w:val="00C8290C"/>
    <w:rsid w:val="00C83021"/>
    <w:rsid w:val="00C835DE"/>
    <w:rsid w:val="00C841ED"/>
    <w:rsid w:val="00C846E6"/>
    <w:rsid w:val="00C84C25"/>
    <w:rsid w:val="00C84E3C"/>
    <w:rsid w:val="00C8512B"/>
    <w:rsid w:val="00C8565C"/>
    <w:rsid w:val="00C858C8"/>
    <w:rsid w:val="00C85A79"/>
    <w:rsid w:val="00C86242"/>
    <w:rsid w:val="00C8632D"/>
    <w:rsid w:val="00C86B22"/>
    <w:rsid w:val="00C86D64"/>
    <w:rsid w:val="00C87CDD"/>
    <w:rsid w:val="00C87CF5"/>
    <w:rsid w:val="00C90657"/>
    <w:rsid w:val="00C909EE"/>
    <w:rsid w:val="00C90E27"/>
    <w:rsid w:val="00C910ED"/>
    <w:rsid w:val="00C914C9"/>
    <w:rsid w:val="00C9156F"/>
    <w:rsid w:val="00C91878"/>
    <w:rsid w:val="00C91E57"/>
    <w:rsid w:val="00C91FED"/>
    <w:rsid w:val="00C920BB"/>
    <w:rsid w:val="00C92175"/>
    <w:rsid w:val="00C922E8"/>
    <w:rsid w:val="00C9291B"/>
    <w:rsid w:val="00C93188"/>
    <w:rsid w:val="00C94446"/>
    <w:rsid w:val="00C9448E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97F5C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00C"/>
    <w:rsid w:val="00CA5426"/>
    <w:rsid w:val="00CA575F"/>
    <w:rsid w:val="00CA57D4"/>
    <w:rsid w:val="00CA6F7C"/>
    <w:rsid w:val="00CA7C8E"/>
    <w:rsid w:val="00CA7EEF"/>
    <w:rsid w:val="00CB0265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F95"/>
    <w:rsid w:val="00CB30E7"/>
    <w:rsid w:val="00CB3270"/>
    <w:rsid w:val="00CB3823"/>
    <w:rsid w:val="00CB3FBE"/>
    <w:rsid w:val="00CB4C23"/>
    <w:rsid w:val="00CB4DA4"/>
    <w:rsid w:val="00CB4F36"/>
    <w:rsid w:val="00CB557A"/>
    <w:rsid w:val="00CB6108"/>
    <w:rsid w:val="00CB63A7"/>
    <w:rsid w:val="00CB644A"/>
    <w:rsid w:val="00CB65A6"/>
    <w:rsid w:val="00CB68E4"/>
    <w:rsid w:val="00CB6FAF"/>
    <w:rsid w:val="00CB7071"/>
    <w:rsid w:val="00CB75C3"/>
    <w:rsid w:val="00CB75F9"/>
    <w:rsid w:val="00CB7D14"/>
    <w:rsid w:val="00CB7D9F"/>
    <w:rsid w:val="00CC07A1"/>
    <w:rsid w:val="00CC0824"/>
    <w:rsid w:val="00CC0840"/>
    <w:rsid w:val="00CC08D7"/>
    <w:rsid w:val="00CC0A9A"/>
    <w:rsid w:val="00CC0EA3"/>
    <w:rsid w:val="00CC156F"/>
    <w:rsid w:val="00CC1AEE"/>
    <w:rsid w:val="00CC2B9C"/>
    <w:rsid w:val="00CC2BDD"/>
    <w:rsid w:val="00CC30D6"/>
    <w:rsid w:val="00CC326E"/>
    <w:rsid w:val="00CC378A"/>
    <w:rsid w:val="00CC38EE"/>
    <w:rsid w:val="00CC4867"/>
    <w:rsid w:val="00CC566D"/>
    <w:rsid w:val="00CC5A39"/>
    <w:rsid w:val="00CC5CA4"/>
    <w:rsid w:val="00CC60CD"/>
    <w:rsid w:val="00CC6AA6"/>
    <w:rsid w:val="00CC6ACF"/>
    <w:rsid w:val="00CC722F"/>
    <w:rsid w:val="00CC726E"/>
    <w:rsid w:val="00CC7476"/>
    <w:rsid w:val="00CC75EE"/>
    <w:rsid w:val="00CC7BAF"/>
    <w:rsid w:val="00CD0BAE"/>
    <w:rsid w:val="00CD1017"/>
    <w:rsid w:val="00CD129C"/>
    <w:rsid w:val="00CD12BA"/>
    <w:rsid w:val="00CD181E"/>
    <w:rsid w:val="00CD1F29"/>
    <w:rsid w:val="00CD2688"/>
    <w:rsid w:val="00CD2C45"/>
    <w:rsid w:val="00CD2CD2"/>
    <w:rsid w:val="00CD387C"/>
    <w:rsid w:val="00CD474C"/>
    <w:rsid w:val="00CD4CCA"/>
    <w:rsid w:val="00CD5589"/>
    <w:rsid w:val="00CD5A21"/>
    <w:rsid w:val="00CD5CCC"/>
    <w:rsid w:val="00CD6B16"/>
    <w:rsid w:val="00CD6B5E"/>
    <w:rsid w:val="00CD7045"/>
    <w:rsid w:val="00CD71C4"/>
    <w:rsid w:val="00CD7422"/>
    <w:rsid w:val="00CD7FB2"/>
    <w:rsid w:val="00CE0343"/>
    <w:rsid w:val="00CE0950"/>
    <w:rsid w:val="00CE0FC5"/>
    <w:rsid w:val="00CE11D8"/>
    <w:rsid w:val="00CE1648"/>
    <w:rsid w:val="00CE17F0"/>
    <w:rsid w:val="00CE1A90"/>
    <w:rsid w:val="00CE1BDF"/>
    <w:rsid w:val="00CE1C5C"/>
    <w:rsid w:val="00CE1CA9"/>
    <w:rsid w:val="00CE1D25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5261"/>
    <w:rsid w:val="00CE584B"/>
    <w:rsid w:val="00CE5A0A"/>
    <w:rsid w:val="00CE6C5C"/>
    <w:rsid w:val="00CE72F6"/>
    <w:rsid w:val="00CE73DC"/>
    <w:rsid w:val="00CE7FF2"/>
    <w:rsid w:val="00CF063B"/>
    <w:rsid w:val="00CF0B25"/>
    <w:rsid w:val="00CF0E8B"/>
    <w:rsid w:val="00CF1090"/>
    <w:rsid w:val="00CF12A2"/>
    <w:rsid w:val="00CF12DA"/>
    <w:rsid w:val="00CF1A24"/>
    <w:rsid w:val="00CF1AB9"/>
    <w:rsid w:val="00CF1B03"/>
    <w:rsid w:val="00CF1B1E"/>
    <w:rsid w:val="00CF1E58"/>
    <w:rsid w:val="00CF1F79"/>
    <w:rsid w:val="00CF2B1C"/>
    <w:rsid w:val="00CF2B8E"/>
    <w:rsid w:val="00CF398A"/>
    <w:rsid w:val="00CF39B2"/>
    <w:rsid w:val="00CF3B54"/>
    <w:rsid w:val="00CF3E3D"/>
    <w:rsid w:val="00CF4060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6A9"/>
    <w:rsid w:val="00CF78C0"/>
    <w:rsid w:val="00CF793A"/>
    <w:rsid w:val="00CF7A37"/>
    <w:rsid w:val="00CF7A51"/>
    <w:rsid w:val="00CF7BB5"/>
    <w:rsid w:val="00D0001C"/>
    <w:rsid w:val="00D00C54"/>
    <w:rsid w:val="00D00D58"/>
    <w:rsid w:val="00D01540"/>
    <w:rsid w:val="00D015A8"/>
    <w:rsid w:val="00D024F9"/>
    <w:rsid w:val="00D027F9"/>
    <w:rsid w:val="00D032AA"/>
    <w:rsid w:val="00D033CB"/>
    <w:rsid w:val="00D03A3E"/>
    <w:rsid w:val="00D03B1A"/>
    <w:rsid w:val="00D03D46"/>
    <w:rsid w:val="00D03E97"/>
    <w:rsid w:val="00D04005"/>
    <w:rsid w:val="00D040BB"/>
    <w:rsid w:val="00D056E9"/>
    <w:rsid w:val="00D05CB6"/>
    <w:rsid w:val="00D061FC"/>
    <w:rsid w:val="00D06213"/>
    <w:rsid w:val="00D062A7"/>
    <w:rsid w:val="00D06325"/>
    <w:rsid w:val="00D0690A"/>
    <w:rsid w:val="00D06DF0"/>
    <w:rsid w:val="00D07684"/>
    <w:rsid w:val="00D076A6"/>
    <w:rsid w:val="00D0789A"/>
    <w:rsid w:val="00D07F59"/>
    <w:rsid w:val="00D1026B"/>
    <w:rsid w:val="00D102BE"/>
    <w:rsid w:val="00D104B2"/>
    <w:rsid w:val="00D10986"/>
    <w:rsid w:val="00D10DCF"/>
    <w:rsid w:val="00D11877"/>
    <w:rsid w:val="00D1188C"/>
    <w:rsid w:val="00D11BB2"/>
    <w:rsid w:val="00D120DE"/>
    <w:rsid w:val="00D123F2"/>
    <w:rsid w:val="00D124B3"/>
    <w:rsid w:val="00D12D14"/>
    <w:rsid w:val="00D12F1F"/>
    <w:rsid w:val="00D13207"/>
    <w:rsid w:val="00D13358"/>
    <w:rsid w:val="00D1342C"/>
    <w:rsid w:val="00D13F37"/>
    <w:rsid w:val="00D1421E"/>
    <w:rsid w:val="00D142DE"/>
    <w:rsid w:val="00D142FA"/>
    <w:rsid w:val="00D143C6"/>
    <w:rsid w:val="00D14873"/>
    <w:rsid w:val="00D14C06"/>
    <w:rsid w:val="00D14DAF"/>
    <w:rsid w:val="00D15002"/>
    <w:rsid w:val="00D151F4"/>
    <w:rsid w:val="00D1564A"/>
    <w:rsid w:val="00D156E5"/>
    <w:rsid w:val="00D158B3"/>
    <w:rsid w:val="00D15A0B"/>
    <w:rsid w:val="00D15AF0"/>
    <w:rsid w:val="00D15D3B"/>
    <w:rsid w:val="00D16747"/>
    <w:rsid w:val="00D16EB4"/>
    <w:rsid w:val="00D175C7"/>
    <w:rsid w:val="00D17E09"/>
    <w:rsid w:val="00D20886"/>
    <w:rsid w:val="00D2104F"/>
    <w:rsid w:val="00D21339"/>
    <w:rsid w:val="00D219C1"/>
    <w:rsid w:val="00D21F4F"/>
    <w:rsid w:val="00D22D2E"/>
    <w:rsid w:val="00D22E00"/>
    <w:rsid w:val="00D23CAE"/>
    <w:rsid w:val="00D240A6"/>
    <w:rsid w:val="00D251E6"/>
    <w:rsid w:val="00D259B0"/>
    <w:rsid w:val="00D26097"/>
    <w:rsid w:val="00D261C5"/>
    <w:rsid w:val="00D26391"/>
    <w:rsid w:val="00D267B9"/>
    <w:rsid w:val="00D2699D"/>
    <w:rsid w:val="00D2769D"/>
    <w:rsid w:val="00D27747"/>
    <w:rsid w:val="00D27B2F"/>
    <w:rsid w:val="00D27BF7"/>
    <w:rsid w:val="00D30729"/>
    <w:rsid w:val="00D30E9C"/>
    <w:rsid w:val="00D30EAF"/>
    <w:rsid w:val="00D30F60"/>
    <w:rsid w:val="00D3100B"/>
    <w:rsid w:val="00D3127E"/>
    <w:rsid w:val="00D314F6"/>
    <w:rsid w:val="00D31A4F"/>
    <w:rsid w:val="00D31D52"/>
    <w:rsid w:val="00D31D6C"/>
    <w:rsid w:val="00D31D99"/>
    <w:rsid w:val="00D31FAE"/>
    <w:rsid w:val="00D32CDD"/>
    <w:rsid w:val="00D32E0D"/>
    <w:rsid w:val="00D32E5B"/>
    <w:rsid w:val="00D3326D"/>
    <w:rsid w:val="00D333A0"/>
    <w:rsid w:val="00D33455"/>
    <w:rsid w:val="00D33748"/>
    <w:rsid w:val="00D33977"/>
    <w:rsid w:val="00D33CFE"/>
    <w:rsid w:val="00D34097"/>
    <w:rsid w:val="00D34174"/>
    <w:rsid w:val="00D346E4"/>
    <w:rsid w:val="00D3471E"/>
    <w:rsid w:val="00D34901"/>
    <w:rsid w:val="00D3544C"/>
    <w:rsid w:val="00D361A1"/>
    <w:rsid w:val="00D3719F"/>
    <w:rsid w:val="00D371C8"/>
    <w:rsid w:val="00D373B0"/>
    <w:rsid w:val="00D378E2"/>
    <w:rsid w:val="00D4061B"/>
    <w:rsid w:val="00D41CAE"/>
    <w:rsid w:val="00D4284F"/>
    <w:rsid w:val="00D431DA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5B3"/>
    <w:rsid w:val="00D44AD0"/>
    <w:rsid w:val="00D453B5"/>
    <w:rsid w:val="00D4547F"/>
    <w:rsid w:val="00D45977"/>
    <w:rsid w:val="00D46DBF"/>
    <w:rsid w:val="00D46F26"/>
    <w:rsid w:val="00D473E9"/>
    <w:rsid w:val="00D47408"/>
    <w:rsid w:val="00D47591"/>
    <w:rsid w:val="00D50059"/>
    <w:rsid w:val="00D50780"/>
    <w:rsid w:val="00D50F4A"/>
    <w:rsid w:val="00D51089"/>
    <w:rsid w:val="00D51095"/>
    <w:rsid w:val="00D5228C"/>
    <w:rsid w:val="00D52E06"/>
    <w:rsid w:val="00D532C4"/>
    <w:rsid w:val="00D533BC"/>
    <w:rsid w:val="00D53650"/>
    <w:rsid w:val="00D54112"/>
    <w:rsid w:val="00D54129"/>
    <w:rsid w:val="00D54E12"/>
    <w:rsid w:val="00D553C7"/>
    <w:rsid w:val="00D55C9C"/>
    <w:rsid w:val="00D5648F"/>
    <w:rsid w:val="00D5651D"/>
    <w:rsid w:val="00D567A0"/>
    <w:rsid w:val="00D56B89"/>
    <w:rsid w:val="00D56C4F"/>
    <w:rsid w:val="00D572D0"/>
    <w:rsid w:val="00D5786C"/>
    <w:rsid w:val="00D57B21"/>
    <w:rsid w:val="00D57B9A"/>
    <w:rsid w:val="00D57D18"/>
    <w:rsid w:val="00D60190"/>
    <w:rsid w:val="00D602D3"/>
    <w:rsid w:val="00D605A5"/>
    <w:rsid w:val="00D605B2"/>
    <w:rsid w:val="00D606A0"/>
    <w:rsid w:val="00D60A2F"/>
    <w:rsid w:val="00D60DAB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0E"/>
    <w:rsid w:val="00D65280"/>
    <w:rsid w:val="00D65765"/>
    <w:rsid w:val="00D659F8"/>
    <w:rsid w:val="00D65D96"/>
    <w:rsid w:val="00D6616F"/>
    <w:rsid w:val="00D6699B"/>
    <w:rsid w:val="00D66C6E"/>
    <w:rsid w:val="00D6708E"/>
    <w:rsid w:val="00D670F0"/>
    <w:rsid w:val="00D7009E"/>
    <w:rsid w:val="00D7068C"/>
    <w:rsid w:val="00D70793"/>
    <w:rsid w:val="00D7093C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F28"/>
    <w:rsid w:val="00D74605"/>
    <w:rsid w:val="00D74660"/>
    <w:rsid w:val="00D74797"/>
    <w:rsid w:val="00D74968"/>
    <w:rsid w:val="00D749A7"/>
    <w:rsid w:val="00D749D2"/>
    <w:rsid w:val="00D74D9B"/>
    <w:rsid w:val="00D74F2E"/>
    <w:rsid w:val="00D750A2"/>
    <w:rsid w:val="00D75650"/>
    <w:rsid w:val="00D756E6"/>
    <w:rsid w:val="00D756E8"/>
    <w:rsid w:val="00D75B68"/>
    <w:rsid w:val="00D76F8C"/>
    <w:rsid w:val="00D77082"/>
    <w:rsid w:val="00D779E7"/>
    <w:rsid w:val="00D77E0D"/>
    <w:rsid w:val="00D801EB"/>
    <w:rsid w:val="00D80747"/>
    <w:rsid w:val="00D8099F"/>
    <w:rsid w:val="00D809FF"/>
    <w:rsid w:val="00D80E48"/>
    <w:rsid w:val="00D810F2"/>
    <w:rsid w:val="00D811DC"/>
    <w:rsid w:val="00D81285"/>
    <w:rsid w:val="00D818EC"/>
    <w:rsid w:val="00D81B9A"/>
    <w:rsid w:val="00D81EC5"/>
    <w:rsid w:val="00D81F38"/>
    <w:rsid w:val="00D822C6"/>
    <w:rsid w:val="00D82522"/>
    <w:rsid w:val="00D8252F"/>
    <w:rsid w:val="00D82890"/>
    <w:rsid w:val="00D82D27"/>
    <w:rsid w:val="00D83CCC"/>
    <w:rsid w:val="00D843D6"/>
    <w:rsid w:val="00D85237"/>
    <w:rsid w:val="00D853C2"/>
    <w:rsid w:val="00D85475"/>
    <w:rsid w:val="00D85566"/>
    <w:rsid w:val="00D85713"/>
    <w:rsid w:val="00D85A2F"/>
    <w:rsid w:val="00D85A69"/>
    <w:rsid w:val="00D85FF7"/>
    <w:rsid w:val="00D86605"/>
    <w:rsid w:val="00D87A9E"/>
    <w:rsid w:val="00D87BDC"/>
    <w:rsid w:val="00D87CC9"/>
    <w:rsid w:val="00D901D3"/>
    <w:rsid w:val="00D90279"/>
    <w:rsid w:val="00D9065E"/>
    <w:rsid w:val="00D9096B"/>
    <w:rsid w:val="00D90B19"/>
    <w:rsid w:val="00D90B9F"/>
    <w:rsid w:val="00D90D1C"/>
    <w:rsid w:val="00D90D5C"/>
    <w:rsid w:val="00D90ED4"/>
    <w:rsid w:val="00D90FF0"/>
    <w:rsid w:val="00D914BD"/>
    <w:rsid w:val="00D91838"/>
    <w:rsid w:val="00D91C34"/>
    <w:rsid w:val="00D91E5A"/>
    <w:rsid w:val="00D920B9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6DA0"/>
    <w:rsid w:val="00D974EC"/>
    <w:rsid w:val="00D97594"/>
    <w:rsid w:val="00D97956"/>
    <w:rsid w:val="00DA002B"/>
    <w:rsid w:val="00DA0351"/>
    <w:rsid w:val="00DA037D"/>
    <w:rsid w:val="00DA0417"/>
    <w:rsid w:val="00DA059A"/>
    <w:rsid w:val="00DA0676"/>
    <w:rsid w:val="00DA077F"/>
    <w:rsid w:val="00DA08F0"/>
    <w:rsid w:val="00DA0F27"/>
    <w:rsid w:val="00DA156A"/>
    <w:rsid w:val="00DA1DA8"/>
    <w:rsid w:val="00DA22C1"/>
    <w:rsid w:val="00DA24B0"/>
    <w:rsid w:val="00DA2582"/>
    <w:rsid w:val="00DA2694"/>
    <w:rsid w:val="00DA2A46"/>
    <w:rsid w:val="00DA38BB"/>
    <w:rsid w:val="00DA3CF1"/>
    <w:rsid w:val="00DA3E6B"/>
    <w:rsid w:val="00DA4B0E"/>
    <w:rsid w:val="00DA50E4"/>
    <w:rsid w:val="00DA5BEB"/>
    <w:rsid w:val="00DA6351"/>
    <w:rsid w:val="00DA66B1"/>
    <w:rsid w:val="00DA69F8"/>
    <w:rsid w:val="00DA6BFD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6B5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20C"/>
    <w:rsid w:val="00DB5386"/>
    <w:rsid w:val="00DB5ABE"/>
    <w:rsid w:val="00DB5E7F"/>
    <w:rsid w:val="00DB6292"/>
    <w:rsid w:val="00DB632B"/>
    <w:rsid w:val="00DB6586"/>
    <w:rsid w:val="00DB67E7"/>
    <w:rsid w:val="00DB68BB"/>
    <w:rsid w:val="00DB6D2C"/>
    <w:rsid w:val="00DB6F55"/>
    <w:rsid w:val="00DB7289"/>
    <w:rsid w:val="00DB7806"/>
    <w:rsid w:val="00DB7F10"/>
    <w:rsid w:val="00DC0EB2"/>
    <w:rsid w:val="00DC1524"/>
    <w:rsid w:val="00DC1889"/>
    <w:rsid w:val="00DC1CA3"/>
    <w:rsid w:val="00DC2270"/>
    <w:rsid w:val="00DC2A33"/>
    <w:rsid w:val="00DC2DE8"/>
    <w:rsid w:val="00DC305E"/>
    <w:rsid w:val="00DC3214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770"/>
    <w:rsid w:val="00DC59D7"/>
    <w:rsid w:val="00DC6198"/>
    <w:rsid w:val="00DC62F6"/>
    <w:rsid w:val="00DC6953"/>
    <w:rsid w:val="00DC6D48"/>
    <w:rsid w:val="00DC6E13"/>
    <w:rsid w:val="00DC6E1B"/>
    <w:rsid w:val="00DC71FE"/>
    <w:rsid w:val="00DC75BB"/>
    <w:rsid w:val="00DC7EBE"/>
    <w:rsid w:val="00DD0BA2"/>
    <w:rsid w:val="00DD0DA2"/>
    <w:rsid w:val="00DD0F3F"/>
    <w:rsid w:val="00DD12EF"/>
    <w:rsid w:val="00DD1418"/>
    <w:rsid w:val="00DD157D"/>
    <w:rsid w:val="00DD158F"/>
    <w:rsid w:val="00DD16FB"/>
    <w:rsid w:val="00DD1A1E"/>
    <w:rsid w:val="00DD1B57"/>
    <w:rsid w:val="00DD1E9E"/>
    <w:rsid w:val="00DD206A"/>
    <w:rsid w:val="00DD232B"/>
    <w:rsid w:val="00DD235A"/>
    <w:rsid w:val="00DD2381"/>
    <w:rsid w:val="00DD2B1D"/>
    <w:rsid w:val="00DD367D"/>
    <w:rsid w:val="00DD373C"/>
    <w:rsid w:val="00DD3821"/>
    <w:rsid w:val="00DD391B"/>
    <w:rsid w:val="00DD45D3"/>
    <w:rsid w:val="00DD487B"/>
    <w:rsid w:val="00DD48F3"/>
    <w:rsid w:val="00DD4E0C"/>
    <w:rsid w:val="00DD5236"/>
    <w:rsid w:val="00DD5A2A"/>
    <w:rsid w:val="00DD662B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032"/>
    <w:rsid w:val="00DE5C4C"/>
    <w:rsid w:val="00DE5EA6"/>
    <w:rsid w:val="00DE5F41"/>
    <w:rsid w:val="00DE61FB"/>
    <w:rsid w:val="00DE6B6A"/>
    <w:rsid w:val="00DE6EFC"/>
    <w:rsid w:val="00DE730F"/>
    <w:rsid w:val="00DE731D"/>
    <w:rsid w:val="00DE73FD"/>
    <w:rsid w:val="00DE7A1D"/>
    <w:rsid w:val="00DE7CAB"/>
    <w:rsid w:val="00DF0A8D"/>
    <w:rsid w:val="00DF0CBA"/>
    <w:rsid w:val="00DF0D79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4"/>
    <w:rsid w:val="00DF50DE"/>
    <w:rsid w:val="00DF5236"/>
    <w:rsid w:val="00DF572E"/>
    <w:rsid w:val="00DF596A"/>
    <w:rsid w:val="00DF5F36"/>
    <w:rsid w:val="00DF6DA6"/>
    <w:rsid w:val="00DF708D"/>
    <w:rsid w:val="00DF751C"/>
    <w:rsid w:val="00DF768F"/>
    <w:rsid w:val="00DF7E19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956"/>
    <w:rsid w:val="00E01ED2"/>
    <w:rsid w:val="00E02047"/>
    <w:rsid w:val="00E023E5"/>
    <w:rsid w:val="00E02837"/>
    <w:rsid w:val="00E04158"/>
    <w:rsid w:val="00E0443C"/>
    <w:rsid w:val="00E0482D"/>
    <w:rsid w:val="00E04B4F"/>
    <w:rsid w:val="00E0555F"/>
    <w:rsid w:val="00E05929"/>
    <w:rsid w:val="00E059B1"/>
    <w:rsid w:val="00E06BCE"/>
    <w:rsid w:val="00E06F24"/>
    <w:rsid w:val="00E06FD6"/>
    <w:rsid w:val="00E074C1"/>
    <w:rsid w:val="00E07B79"/>
    <w:rsid w:val="00E07CDC"/>
    <w:rsid w:val="00E1006A"/>
    <w:rsid w:val="00E101FD"/>
    <w:rsid w:val="00E105B9"/>
    <w:rsid w:val="00E1079E"/>
    <w:rsid w:val="00E10F6A"/>
    <w:rsid w:val="00E11147"/>
    <w:rsid w:val="00E112FA"/>
    <w:rsid w:val="00E12112"/>
    <w:rsid w:val="00E12CED"/>
    <w:rsid w:val="00E12FBB"/>
    <w:rsid w:val="00E13762"/>
    <w:rsid w:val="00E137D4"/>
    <w:rsid w:val="00E137D6"/>
    <w:rsid w:val="00E13D2C"/>
    <w:rsid w:val="00E13EE3"/>
    <w:rsid w:val="00E148CD"/>
    <w:rsid w:val="00E14B0F"/>
    <w:rsid w:val="00E14E22"/>
    <w:rsid w:val="00E14FF5"/>
    <w:rsid w:val="00E15260"/>
    <w:rsid w:val="00E15513"/>
    <w:rsid w:val="00E15713"/>
    <w:rsid w:val="00E15A59"/>
    <w:rsid w:val="00E16682"/>
    <w:rsid w:val="00E1678A"/>
    <w:rsid w:val="00E16BCC"/>
    <w:rsid w:val="00E17549"/>
    <w:rsid w:val="00E17ACF"/>
    <w:rsid w:val="00E17BAE"/>
    <w:rsid w:val="00E17E85"/>
    <w:rsid w:val="00E17E99"/>
    <w:rsid w:val="00E2002A"/>
    <w:rsid w:val="00E2055A"/>
    <w:rsid w:val="00E20D7C"/>
    <w:rsid w:val="00E20D7D"/>
    <w:rsid w:val="00E21F2D"/>
    <w:rsid w:val="00E22A26"/>
    <w:rsid w:val="00E22DD9"/>
    <w:rsid w:val="00E22EAA"/>
    <w:rsid w:val="00E23015"/>
    <w:rsid w:val="00E2307E"/>
    <w:rsid w:val="00E2336E"/>
    <w:rsid w:val="00E23655"/>
    <w:rsid w:val="00E23AB9"/>
    <w:rsid w:val="00E23AC4"/>
    <w:rsid w:val="00E23D59"/>
    <w:rsid w:val="00E23ED2"/>
    <w:rsid w:val="00E2427B"/>
    <w:rsid w:val="00E24300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4C7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FD0"/>
    <w:rsid w:val="00E33396"/>
    <w:rsid w:val="00E335C5"/>
    <w:rsid w:val="00E33D24"/>
    <w:rsid w:val="00E33D9F"/>
    <w:rsid w:val="00E33E8E"/>
    <w:rsid w:val="00E34013"/>
    <w:rsid w:val="00E34706"/>
    <w:rsid w:val="00E347F0"/>
    <w:rsid w:val="00E349B8"/>
    <w:rsid w:val="00E34ED4"/>
    <w:rsid w:val="00E35580"/>
    <w:rsid w:val="00E3626F"/>
    <w:rsid w:val="00E36540"/>
    <w:rsid w:val="00E36DD5"/>
    <w:rsid w:val="00E36E11"/>
    <w:rsid w:val="00E3751A"/>
    <w:rsid w:val="00E377A6"/>
    <w:rsid w:val="00E37BF6"/>
    <w:rsid w:val="00E4005E"/>
    <w:rsid w:val="00E40A1E"/>
    <w:rsid w:val="00E41A5B"/>
    <w:rsid w:val="00E41CF2"/>
    <w:rsid w:val="00E41D23"/>
    <w:rsid w:val="00E4297F"/>
    <w:rsid w:val="00E42D77"/>
    <w:rsid w:val="00E43041"/>
    <w:rsid w:val="00E438F7"/>
    <w:rsid w:val="00E43AA0"/>
    <w:rsid w:val="00E43E29"/>
    <w:rsid w:val="00E43EE5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269A"/>
    <w:rsid w:val="00E5298B"/>
    <w:rsid w:val="00E52B34"/>
    <w:rsid w:val="00E535D1"/>
    <w:rsid w:val="00E536FC"/>
    <w:rsid w:val="00E53AA6"/>
    <w:rsid w:val="00E53C6C"/>
    <w:rsid w:val="00E53CB2"/>
    <w:rsid w:val="00E53D6A"/>
    <w:rsid w:val="00E53EE8"/>
    <w:rsid w:val="00E54340"/>
    <w:rsid w:val="00E545D3"/>
    <w:rsid w:val="00E54898"/>
    <w:rsid w:val="00E548F2"/>
    <w:rsid w:val="00E55558"/>
    <w:rsid w:val="00E55B49"/>
    <w:rsid w:val="00E55BB8"/>
    <w:rsid w:val="00E56344"/>
    <w:rsid w:val="00E57A5F"/>
    <w:rsid w:val="00E57E87"/>
    <w:rsid w:val="00E57EAF"/>
    <w:rsid w:val="00E606D8"/>
    <w:rsid w:val="00E60DE1"/>
    <w:rsid w:val="00E61076"/>
    <w:rsid w:val="00E61812"/>
    <w:rsid w:val="00E618D1"/>
    <w:rsid w:val="00E61A15"/>
    <w:rsid w:val="00E61C1E"/>
    <w:rsid w:val="00E62CF0"/>
    <w:rsid w:val="00E62E5D"/>
    <w:rsid w:val="00E63096"/>
    <w:rsid w:val="00E6446D"/>
    <w:rsid w:val="00E64B76"/>
    <w:rsid w:val="00E65073"/>
    <w:rsid w:val="00E653BC"/>
    <w:rsid w:val="00E65AAC"/>
    <w:rsid w:val="00E65E8C"/>
    <w:rsid w:val="00E65F87"/>
    <w:rsid w:val="00E66098"/>
    <w:rsid w:val="00E66800"/>
    <w:rsid w:val="00E66A2B"/>
    <w:rsid w:val="00E66D78"/>
    <w:rsid w:val="00E66DCD"/>
    <w:rsid w:val="00E673C1"/>
    <w:rsid w:val="00E6745A"/>
    <w:rsid w:val="00E67C5C"/>
    <w:rsid w:val="00E67E55"/>
    <w:rsid w:val="00E70504"/>
    <w:rsid w:val="00E70E14"/>
    <w:rsid w:val="00E71198"/>
    <w:rsid w:val="00E71B43"/>
    <w:rsid w:val="00E71D91"/>
    <w:rsid w:val="00E71E4F"/>
    <w:rsid w:val="00E72486"/>
    <w:rsid w:val="00E724EF"/>
    <w:rsid w:val="00E7250A"/>
    <w:rsid w:val="00E7264E"/>
    <w:rsid w:val="00E72651"/>
    <w:rsid w:val="00E72855"/>
    <w:rsid w:val="00E7364E"/>
    <w:rsid w:val="00E73957"/>
    <w:rsid w:val="00E73C90"/>
    <w:rsid w:val="00E73D3A"/>
    <w:rsid w:val="00E73E0E"/>
    <w:rsid w:val="00E7412C"/>
    <w:rsid w:val="00E743A1"/>
    <w:rsid w:val="00E743A4"/>
    <w:rsid w:val="00E74513"/>
    <w:rsid w:val="00E74688"/>
    <w:rsid w:val="00E7491F"/>
    <w:rsid w:val="00E74BC5"/>
    <w:rsid w:val="00E74F05"/>
    <w:rsid w:val="00E74FC2"/>
    <w:rsid w:val="00E7518B"/>
    <w:rsid w:val="00E75482"/>
    <w:rsid w:val="00E755A5"/>
    <w:rsid w:val="00E757B9"/>
    <w:rsid w:val="00E7593F"/>
    <w:rsid w:val="00E76497"/>
    <w:rsid w:val="00E76652"/>
    <w:rsid w:val="00E76C33"/>
    <w:rsid w:val="00E8011B"/>
    <w:rsid w:val="00E801FE"/>
    <w:rsid w:val="00E804B5"/>
    <w:rsid w:val="00E80768"/>
    <w:rsid w:val="00E80C67"/>
    <w:rsid w:val="00E80E1E"/>
    <w:rsid w:val="00E81225"/>
    <w:rsid w:val="00E81C6E"/>
    <w:rsid w:val="00E82135"/>
    <w:rsid w:val="00E82862"/>
    <w:rsid w:val="00E82CA0"/>
    <w:rsid w:val="00E82E17"/>
    <w:rsid w:val="00E82E64"/>
    <w:rsid w:val="00E82E8A"/>
    <w:rsid w:val="00E84324"/>
    <w:rsid w:val="00E84AD4"/>
    <w:rsid w:val="00E84D20"/>
    <w:rsid w:val="00E84FEB"/>
    <w:rsid w:val="00E8534F"/>
    <w:rsid w:val="00E854EA"/>
    <w:rsid w:val="00E85CF4"/>
    <w:rsid w:val="00E85EC9"/>
    <w:rsid w:val="00E860EE"/>
    <w:rsid w:val="00E863D4"/>
    <w:rsid w:val="00E86456"/>
    <w:rsid w:val="00E86BAE"/>
    <w:rsid w:val="00E876A3"/>
    <w:rsid w:val="00E87894"/>
    <w:rsid w:val="00E87DC5"/>
    <w:rsid w:val="00E903A5"/>
    <w:rsid w:val="00E90400"/>
    <w:rsid w:val="00E908E7"/>
    <w:rsid w:val="00E90A19"/>
    <w:rsid w:val="00E912AA"/>
    <w:rsid w:val="00E91460"/>
    <w:rsid w:val="00E915F1"/>
    <w:rsid w:val="00E9182A"/>
    <w:rsid w:val="00E91C42"/>
    <w:rsid w:val="00E92341"/>
    <w:rsid w:val="00E92BD2"/>
    <w:rsid w:val="00E93635"/>
    <w:rsid w:val="00E93972"/>
    <w:rsid w:val="00E93E2E"/>
    <w:rsid w:val="00E94225"/>
    <w:rsid w:val="00E94250"/>
    <w:rsid w:val="00E943A6"/>
    <w:rsid w:val="00E9456F"/>
    <w:rsid w:val="00E94F06"/>
    <w:rsid w:val="00E95243"/>
    <w:rsid w:val="00E956CB"/>
    <w:rsid w:val="00E958AD"/>
    <w:rsid w:val="00E960B8"/>
    <w:rsid w:val="00E9628F"/>
    <w:rsid w:val="00E96AEE"/>
    <w:rsid w:val="00E96D1C"/>
    <w:rsid w:val="00E97375"/>
    <w:rsid w:val="00E977CB"/>
    <w:rsid w:val="00E977CE"/>
    <w:rsid w:val="00E97836"/>
    <w:rsid w:val="00E97990"/>
    <w:rsid w:val="00E97D2F"/>
    <w:rsid w:val="00E97EA7"/>
    <w:rsid w:val="00E97FB1"/>
    <w:rsid w:val="00EA034F"/>
    <w:rsid w:val="00EA0ADD"/>
    <w:rsid w:val="00EA0E67"/>
    <w:rsid w:val="00EA1514"/>
    <w:rsid w:val="00EA165B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3E01"/>
    <w:rsid w:val="00EA41B9"/>
    <w:rsid w:val="00EA449C"/>
    <w:rsid w:val="00EA4EB5"/>
    <w:rsid w:val="00EA4F1E"/>
    <w:rsid w:val="00EA4F7D"/>
    <w:rsid w:val="00EA566C"/>
    <w:rsid w:val="00EA5F9C"/>
    <w:rsid w:val="00EA633B"/>
    <w:rsid w:val="00EA659C"/>
    <w:rsid w:val="00EA6CA0"/>
    <w:rsid w:val="00EA7206"/>
    <w:rsid w:val="00EA75F9"/>
    <w:rsid w:val="00EA78E0"/>
    <w:rsid w:val="00EA7FBF"/>
    <w:rsid w:val="00EB08A1"/>
    <w:rsid w:val="00EB0A68"/>
    <w:rsid w:val="00EB0E44"/>
    <w:rsid w:val="00EB0E6A"/>
    <w:rsid w:val="00EB0FE6"/>
    <w:rsid w:val="00EB16EB"/>
    <w:rsid w:val="00EB182C"/>
    <w:rsid w:val="00EB1856"/>
    <w:rsid w:val="00EB1937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400A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FA5"/>
    <w:rsid w:val="00EC44B6"/>
    <w:rsid w:val="00EC4B95"/>
    <w:rsid w:val="00EC552D"/>
    <w:rsid w:val="00EC5B93"/>
    <w:rsid w:val="00EC60FB"/>
    <w:rsid w:val="00EC64A1"/>
    <w:rsid w:val="00EC6506"/>
    <w:rsid w:val="00EC69DD"/>
    <w:rsid w:val="00EC6FCF"/>
    <w:rsid w:val="00EC758F"/>
    <w:rsid w:val="00EC75D1"/>
    <w:rsid w:val="00EC774B"/>
    <w:rsid w:val="00ED013B"/>
    <w:rsid w:val="00ED0E0A"/>
    <w:rsid w:val="00ED1009"/>
    <w:rsid w:val="00ED13EB"/>
    <w:rsid w:val="00ED1462"/>
    <w:rsid w:val="00ED14A1"/>
    <w:rsid w:val="00ED14D7"/>
    <w:rsid w:val="00ED17FA"/>
    <w:rsid w:val="00ED1856"/>
    <w:rsid w:val="00ED24B6"/>
    <w:rsid w:val="00ED24DC"/>
    <w:rsid w:val="00ED25D2"/>
    <w:rsid w:val="00ED281D"/>
    <w:rsid w:val="00ED3188"/>
    <w:rsid w:val="00ED35A5"/>
    <w:rsid w:val="00ED35C0"/>
    <w:rsid w:val="00ED3A5B"/>
    <w:rsid w:val="00ED3F0E"/>
    <w:rsid w:val="00ED3F38"/>
    <w:rsid w:val="00ED4124"/>
    <w:rsid w:val="00ED4269"/>
    <w:rsid w:val="00ED462A"/>
    <w:rsid w:val="00ED49DF"/>
    <w:rsid w:val="00ED5030"/>
    <w:rsid w:val="00ED5424"/>
    <w:rsid w:val="00ED547D"/>
    <w:rsid w:val="00ED596C"/>
    <w:rsid w:val="00ED5ACF"/>
    <w:rsid w:val="00ED603D"/>
    <w:rsid w:val="00ED642C"/>
    <w:rsid w:val="00ED7ADE"/>
    <w:rsid w:val="00EE0174"/>
    <w:rsid w:val="00EE01D1"/>
    <w:rsid w:val="00EE083C"/>
    <w:rsid w:val="00EE0D6A"/>
    <w:rsid w:val="00EE12E9"/>
    <w:rsid w:val="00EE13A7"/>
    <w:rsid w:val="00EE2B55"/>
    <w:rsid w:val="00EE307F"/>
    <w:rsid w:val="00EE3205"/>
    <w:rsid w:val="00EE3341"/>
    <w:rsid w:val="00EE3404"/>
    <w:rsid w:val="00EE3445"/>
    <w:rsid w:val="00EE4436"/>
    <w:rsid w:val="00EE4BBE"/>
    <w:rsid w:val="00EE546C"/>
    <w:rsid w:val="00EE563D"/>
    <w:rsid w:val="00EE58CA"/>
    <w:rsid w:val="00EE5CF8"/>
    <w:rsid w:val="00EE5D84"/>
    <w:rsid w:val="00EE5DFC"/>
    <w:rsid w:val="00EE60E7"/>
    <w:rsid w:val="00EE60F1"/>
    <w:rsid w:val="00EE6940"/>
    <w:rsid w:val="00EE6A20"/>
    <w:rsid w:val="00EE6C42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2AF"/>
    <w:rsid w:val="00EF138D"/>
    <w:rsid w:val="00EF1821"/>
    <w:rsid w:val="00EF1ABA"/>
    <w:rsid w:val="00EF1D2F"/>
    <w:rsid w:val="00EF1ED9"/>
    <w:rsid w:val="00EF20C3"/>
    <w:rsid w:val="00EF2222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058"/>
    <w:rsid w:val="00EF541D"/>
    <w:rsid w:val="00EF571F"/>
    <w:rsid w:val="00EF579C"/>
    <w:rsid w:val="00EF57BB"/>
    <w:rsid w:val="00EF585C"/>
    <w:rsid w:val="00EF5B95"/>
    <w:rsid w:val="00EF60B7"/>
    <w:rsid w:val="00EF613D"/>
    <w:rsid w:val="00EF614D"/>
    <w:rsid w:val="00EF7569"/>
    <w:rsid w:val="00EF77B3"/>
    <w:rsid w:val="00EF7A7D"/>
    <w:rsid w:val="00F003AA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20E1"/>
    <w:rsid w:val="00F02164"/>
    <w:rsid w:val="00F0221D"/>
    <w:rsid w:val="00F025AE"/>
    <w:rsid w:val="00F02DE5"/>
    <w:rsid w:val="00F0324F"/>
    <w:rsid w:val="00F03AA2"/>
    <w:rsid w:val="00F03D4D"/>
    <w:rsid w:val="00F04337"/>
    <w:rsid w:val="00F043F9"/>
    <w:rsid w:val="00F04CF2"/>
    <w:rsid w:val="00F04E02"/>
    <w:rsid w:val="00F0526C"/>
    <w:rsid w:val="00F053B9"/>
    <w:rsid w:val="00F05558"/>
    <w:rsid w:val="00F0595E"/>
    <w:rsid w:val="00F05A7B"/>
    <w:rsid w:val="00F06293"/>
    <w:rsid w:val="00F06454"/>
    <w:rsid w:val="00F06AA4"/>
    <w:rsid w:val="00F06CB2"/>
    <w:rsid w:val="00F06CE3"/>
    <w:rsid w:val="00F06DAF"/>
    <w:rsid w:val="00F06E72"/>
    <w:rsid w:val="00F07C8A"/>
    <w:rsid w:val="00F07D8B"/>
    <w:rsid w:val="00F07FA5"/>
    <w:rsid w:val="00F104D0"/>
    <w:rsid w:val="00F10840"/>
    <w:rsid w:val="00F10F23"/>
    <w:rsid w:val="00F116E1"/>
    <w:rsid w:val="00F11E4F"/>
    <w:rsid w:val="00F11F00"/>
    <w:rsid w:val="00F121C7"/>
    <w:rsid w:val="00F126F2"/>
    <w:rsid w:val="00F1272B"/>
    <w:rsid w:val="00F13033"/>
    <w:rsid w:val="00F13232"/>
    <w:rsid w:val="00F1329F"/>
    <w:rsid w:val="00F132E7"/>
    <w:rsid w:val="00F138CE"/>
    <w:rsid w:val="00F13A85"/>
    <w:rsid w:val="00F13C6A"/>
    <w:rsid w:val="00F13C93"/>
    <w:rsid w:val="00F13D48"/>
    <w:rsid w:val="00F14182"/>
    <w:rsid w:val="00F14212"/>
    <w:rsid w:val="00F14274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7125"/>
    <w:rsid w:val="00F171DD"/>
    <w:rsid w:val="00F1727E"/>
    <w:rsid w:val="00F179EF"/>
    <w:rsid w:val="00F17E02"/>
    <w:rsid w:val="00F17E22"/>
    <w:rsid w:val="00F20017"/>
    <w:rsid w:val="00F20776"/>
    <w:rsid w:val="00F21051"/>
    <w:rsid w:val="00F2106E"/>
    <w:rsid w:val="00F21514"/>
    <w:rsid w:val="00F21728"/>
    <w:rsid w:val="00F21AE7"/>
    <w:rsid w:val="00F21B8E"/>
    <w:rsid w:val="00F21CAF"/>
    <w:rsid w:val="00F21FFD"/>
    <w:rsid w:val="00F223BD"/>
    <w:rsid w:val="00F223EA"/>
    <w:rsid w:val="00F228CD"/>
    <w:rsid w:val="00F22EE2"/>
    <w:rsid w:val="00F232DA"/>
    <w:rsid w:val="00F23BAD"/>
    <w:rsid w:val="00F2432F"/>
    <w:rsid w:val="00F24874"/>
    <w:rsid w:val="00F24980"/>
    <w:rsid w:val="00F24B20"/>
    <w:rsid w:val="00F24EF6"/>
    <w:rsid w:val="00F25C36"/>
    <w:rsid w:val="00F26145"/>
    <w:rsid w:val="00F26345"/>
    <w:rsid w:val="00F2634C"/>
    <w:rsid w:val="00F26D6D"/>
    <w:rsid w:val="00F26DAC"/>
    <w:rsid w:val="00F274C7"/>
    <w:rsid w:val="00F274E6"/>
    <w:rsid w:val="00F2790A"/>
    <w:rsid w:val="00F27A25"/>
    <w:rsid w:val="00F27BC4"/>
    <w:rsid w:val="00F27C95"/>
    <w:rsid w:val="00F30232"/>
    <w:rsid w:val="00F3031B"/>
    <w:rsid w:val="00F30616"/>
    <w:rsid w:val="00F30910"/>
    <w:rsid w:val="00F31092"/>
    <w:rsid w:val="00F3146D"/>
    <w:rsid w:val="00F31673"/>
    <w:rsid w:val="00F3172C"/>
    <w:rsid w:val="00F317AE"/>
    <w:rsid w:val="00F319F9"/>
    <w:rsid w:val="00F31D7F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419"/>
    <w:rsid w:val="00F41179"/>
    <w:rsid w:val="00F415F2"/>
    <w:rsid w:val="00F41B70"/>
    <w:rsid w:val="00F41DB8"/>
    <w:rsid w:val="00F42037"/>
    <w:rsid w:val="00F423F6"/>
    <w:rsid w:val="00F42415"/>
    <w:rsid w:val="00F424D3"/>
    <w:rsid w:val="00F4284C"/>
    <w:rsid w:val="00F43E81"/>
    <w:rsid w:val="00F443B0"/>
    <w:rsid w:val="00F444E7"/>
    <w:rsid w:val="00F447EA"/>
    <w:rsid w:val="00F44943"/>
    <w:rsid w:val="00F45159"/>
    <w:rsid w:val="00F453DF"/>
    <w:rsid w:val="00F4661B"/>
    <w:rsid w:val="00F46EEA"/>
    <w:rsid w:val="00F4737E"/>
    <w:rsid w:val="00F47D5F"/>
    <w:rsid w:val="00F47E5F"/>
    <w:rsid w:val="00F505C6"/>
    <w:rsid w:val="00F50623"/>
    <w:rsid w:val="00F50789"/>
    <w:rsid w:val="00F50DE8"/>
    <w:rsid w:val="00F511EE"/>
    <w:rsid w:val="00F51C3D"/>
    <w:rsid w:val="00F51D28"/>
    <w:rsid w:val="00F51E4D"/>
    <w:rsid w:val="00F52A6C"/>
    <w:rsid w:val="00F53137"/>
    <w:rsid w:val="00F533F9"/>
    <w:rsid w:val="00F539AC"/>
    <w:rsid w:val="00F53D94"/>
    <w:rsid w:val="00F53F69"/>
    <w:rsid w:val="00F5420D"/>
    <w:rsid w:val="00F54611"/>
    <w:rsid w:val="00F54768"/>
    <w:rsid w:val="00F54ADC"/>
    <w:rsid w:val="00F553E8"/>
    <w:rsid w:val="00F55AA3"/>
    <w:rsid w:val="00F55DFC"/>
    <w:rsid w:val="00F568CB"/>
    <w:rsid w:val="00F56C88"/>
    <w:rsid w:val="00F57BDA"/>
    <w:rsid w:val="00F57CCE"/>
    <w:rsid w:val="00F57F43"/>
    <w:rsid w:val="00F60058"/>
    <w:rsid w:val="00F6066A"/>
    <w:rsid w:val="00F60688"/>
    <w:rsid w:val="00F60A6B"/>
    <w:rsid w:val="00F60C8E"/>
    <w:rsid w:val="00F60D88"/>
    <w:rsid w:val="00F60DC0"/>
    <w:rsid w:val="00F61248"/>
    <w:rsid w:val="00F61281"/>
    <w:rsid w:val="00F6132C"/>
    <w:rsid w:val="00F613C3"/>
    <w:rsid w:val="00F617B5"/>
    <w:rsid w:val="00F61AE3"/>
    <w:rsid w:val="00F61D87"/>
    <w:rsid w:val="00F62635"/>
    <w:rsid w:val="00F626F5"/>
    <w:rsid w:val="00F62870"/>
    <w:rsid w:val="00F629DE"/>
    <w:rsid w:val="00F638B4"/>
    <w:rsid w:val="00F6394E"/>
    <w:rsid w:val="00F643C2"/>
    <w:rsid w:val="00F64A0B"/>
    <w:rsid w:val="00F64BBD"/>
    <w:rsid w:val="00F64CAE"/>
    <w:rsid w:val="00F6557B"/>
    <w:rsid w:val="00F658DA"/>
    <w:rsid w:val="00F65A0A"/>
    <w:rsid w:val="00F65C89"/>
    <w:rsid w:val="00F666B5"/>
    <w:rsid w:val="00F66F76"/>
    <w:rsid w:val="00F67275"/>
    <w:rsid w:val="00F67EF9"/>
    <w:rsid w:val="00F70011"/>
    <w:rsid w:val="00F704DC"/>
    <w:rsid w:val="00F713E2"/>
    <w:rsid w:val="00F7187B"/>
    <w:rsid w:val="00F718A4"/>
    <w:rsid w:val="00F723D7"/>
    <w:rsid w:val="00F72630"/>
    <w:rsid w:val="00F72698"/>
    <w:rsid w:val="00F728AA"/>
    <w:rsid w:val="00F72AD3"/>
    <w:rsid w:val="00F72C8A"/>
    <w:rsid w:val="00F72CA8"/>
    <w:rsid w:val="00F72D90"/>
    <w:rsid w:val="00F73FAE"/>
    <w:rsid w:val="00F74073"/>
    <w:rsid w:val="00F741FA"/>
    <w:rsid w:val="00F7430B"/>
    <w:rsid w:val="00F745D9"/>
    <w:rsid w:val="00F7523E"/>
    <w:rsid w:val="00F759D7"/>
    <w:rsid w:val="00F7609A"/>
    <w:rsid w:val="00F760AF"/>
    <w:rsid w:val="00F76152"/>
    <w:rsid w:val="00F761AD"/>
    <w:rsid w:val="00F76924"/>
    <w:rsid w:val="00F76C8F"/>
    <w:rsid w:val="00F76F7B"/>
    <w:rsid w:val="00F76FD6"/>
    <w:rsid w:val="00F77293"/>
    <w:rsid w:val="00F77C33"/>
    <w:rsid w:val="00F77C5B"/>
    <w:rsid w:val="00F77D71"/>
    <w:rsid w:val="00F77F22"/>
    <w:rsid w:val="00F80545"/>
    <w:rsid w:val="00F808F0"/>
    <w:rsid w:val="00F80927"/>
    <w:rsid w:val="00F80D74"/>
    <w:rsid w:val="00F819E1"/>
    <w:rsid w:val="00F822A0"/>
    <w:rsid w:val="00F82B44"/>
    <w:rsid w:val="00F82B8B"/>
    <w:rsid w:val="00F83243"/>
    <w:rsid w:val="00F83A8B"/>
    <w:rsid w:val="00F83B2E"/>
    <w:rsid w:val="00F84099"/>
    <w:rsid w:val="00F8412E"/>
    <w:rsid w:val="00F843F7"/>
    <w:rsid w:val="00F8476D"/>
    <w:rsid w:val="00F84932"/>
    <w:rsid w:val="00F84A59"/>
    <w:rsid w:val="00F84D8F"/>
    <w:rsid w:val="00F8504E"/>
    <w:rsid w:val="00F85501"/>
    <w:rsid w:val="00F856B7"/>
    <w:rsid w:val="00F856DE"/>
    <w:rsid w:val="00F85851"/>
    <w:rsid w:val="00F861D2"/>
    <w:rsid w:val="00F86769"/>
    <w:rsid w:val="00F8676D"/>
    <w:rsid w:val="00F8686F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5C1"/>
    <w:rsid w:val="00F949E6"/>
    <w:rsid w:val="00F94A71"/>
    <w:rsid w:val="00F94CCA"/>
    <w:rsid w:val="00F94FD5"/>
    <w:rsid w:val="00F95156"/>
    <w:rsid w:val="00F9535C"/>
    <w:rsid w:val="00F95426"/>
    <w:rsid w:val="00F95499"/>
    <w:rsid w:val="00F95674"/>
    <w:rsid w:val="00F95780"/>
    <w:rsid w:val="00F95D44"/>
    <w:rsid w:val="00F95EFB"/>
    <w:rsid w:val="00F9624E"/>
    <w:rsid w:val="00F9660E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B9E"/>
    <w:rsid w:val="00FA0FFB"/>
    <w:rsid w:val="00FA1292"/>
    <w:rsid w:val="00FA1441"/>
    <w:rsid w:val="00FA1596"/>
    <w:rsid w:val="00FA196E"/>
    <w:rsid w:val="00FA1D00"/>
    <w:rsid w:val="00FA203F"/>
    <w:rsid w:val="00FA25F4"/>
    <w:rsid w:val="00FA2775"/>
    <w:rsid w:val="00FA2D95"/>
    <w:rsid w:val="00FA34BC"/>
    <w:rsid w:val="00FA38A1"/>
    <w:rsid w:val="00FA3C01"/>
    <w:rsid w:val="00FA3F41"/>
    <w:rsid w:val="00FA4181"/>
    <w:rsid w:val="00FA4A3B"/>
    <w:rsid w:val="00FA4FDA"/>
    <w:rsid w:val="00FA62C1"/>
    <w:rsid w:val="00FA63DE"/>
    <w:rsid w:val="00FA6B17"/>
    <w:rsid w:val="00FA6F91"/>
    <w:rsid w:val="00FA71CD"/>
    <w:rsid w:val="00FA7860"/>
    <w:rsid w:val="00FB0060"/>
    <w:rsid w:val="00FB012F"/>
    <w:rsid w:val="00FB0A08"/>
    <w:rsid w:val="00FB0AD3"/>
    <w:rsid w:val="00FB0D58"/>
    <w:rsid w:val="00FB1081"/>
    <w:rsid w:val="00FB14E0"/>
    <w:rsid w:val="00FB1730"/>
    <w:rsid w:val="00FB185F"/>
    <w:rsid w:val="00FB21EE"/>
    <w:rsid w:val="00FB2305"/>
    <w:rsid w:val="00FB231D"/>
    <w:rsid w:val="00FB2386"/>
    <w:rsid w:val="00FB239B"/>
    <w:rsid w:val="00FB2506"/>
    <w:rsid w:val="00FB2985"/>
    <w:rsid w:val="00FB306B"/>
    <w:rsid w:val="00FB3784"/>
    <w:rsid w:val="00FB4623"/>
    <w:rsid w:val="00FB4A2E"/>
    <w:rsid w:val="00FB50C2"/>
    <w:rsid w:val="00FB529D"/>
    <w:rsid w:val="00FB56C5"/>
    <w:rsid w:val="00FB57EF"/>
    <w:rsid w:val="00FB59E5"/>
    <w:rsid w:val="00FB5D5E"/>
    <w:rsid w:val="00FB5FB0"/>
    <w:rsid w:val="00FB6080"/>
    <w:rsid w:val="00FB6F0E"/>
    <w:rsid w:val="00FB7747"/>
    <w:rsid w:val="00FB7C86"/>
    <w:rsid w:val="00FB7E29"/>
    <w:rsid w:val="00FB7F55"/>
    <w:rsid w:val="00FC01A4"/>
    <w:rsid w:val="00FC06BF"/>
    <w:rsid w:val="00FC0AE4"/>
    <w:rsid w:val="00FC0E21"/>
    <w:rsid w:val="00FC1694"/>
    <w:rsid w:val="00FC18A5"/>
    <w:rsid w:val="00FC1CCA"/>
    <w:rsid w:val="00FC1CF2"/>
    <w:rsid w:val="00FC1ED5"/>
    <w:rsid w:val="00FC2085"/>
    <w:rsid w:val="00FC2124"/>
    <w:rsid w:val="00FC2576"/>
    <w:rsid w:val="00FC2A8A"/>
    <w:rsid w:val="00FC2E45"/>
    <w:rsid w:val="00FC351E"/>
    <w:rsid w:val="00FC35DE"/>
    <w:rsid w:val="00FC3D9A"/>
    <w:rsid w:val="00FC3E9C"/>
    <w:rsid w:val="00FC4398"/>
    <w:rsid w:val="00FC4401"/>
    <w:rsid w:val="00FC48D8"/>
    <w:rsid w:val="00FC4B62"/>
    <w:rsid w:val="00FC4BA2"/>
    <w:rsid w:val="00FC503B"/>
    <w:rsid w:val="00FC5301"/>
    <w:rsid w:val="00FC588B"/>
    <w:rsid w:val="00FC5972"/>
    <w:rsid w:val="00FC5B26"/>
    <w:rsid w:val="00FC5E55"/>
    <w:rsid w:val="00FC5F5C"/>
    <w:rsid w:val="00FC6028"/>
    <w:rsid w:val="00FC635D"/>
    <w:rsid w:val="00FC66B8"/>
    <w:rsid w:val="00FC6947"/>
    <w:rsid w:val="00FC6E6C"/>
    <w:rsid w:val="00FC6E74"/>
    <w:rsid w:val="00FC7029"/>
    <w:rsid w:val="00FC7186"/>
    <w:rsid w:val="00FC71B4"/>
    <w:rsid w:val="00FC742F"/>
    <w:rsid w:val="00FC7B68"/>
    <w:rsid w:val="00FC7C89"/>
    <w:rsid w:val="00FD0F61"/>
    <w:rsid w:val="00FD10DB"/>
    <w:rsid w:val="00FD11F8"/>
    <w:rsid w:val="00FD1280"/>
    <w:rsid w:val="00FD143C"/>
    <w:rsid w:val="00FD1946"/>
    <w:rsid w:val="00FD20CC"/>
    <w:rsid w:val="00FD2965"/>
    <w:rsid w:val="00FD2A64"/>
    <w:rsid w:val="00FD2CC3"/>
    <w:rsid w:val="00FD31C7"/>
    <w:rsid w:val="00FD324E"/>
    <w:rsid w:val="00FD3ABA"/>
    <w:rsid w:val="00FD3D61"/>
    <w:rsid w:val="00FD436D"/>
    <w:rsid w:val="00FD4917"/>
    <w:rsid w:val="00FD491D"/>
    <w:rsid w:val="00FD49DB"/>
    <w:rsid w:val="00FD5062"/>
    <w:rsid w:val="00FD506B"/>
    <w:rsid w:val="00FD57A5"/>
    <w:rsid w:val="00FD5FCA"/>
    <w:rsid w:val="00FD63EF"/>
    <w:rsid w:val="00FD6522"/>
    <w:rsid w:val="00FD6692"/>
    <w:rsid w:val="00FD6D64"/>
    <w:rsid w:val="00FD6E57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1445"/>
    <w:rsid w:val="00FE153E"/>
    <w:rsid w:val="00FE1769"/>
    <w:rsid w:val="00FE18D2"/>
    <w:rsid w:val="00FE18EF"/>
    <w:rsid w:val="00FE1CE2"/>
    <w:rsid w:val="00FE1DFC"/>
    <w:rsid w:val="00FE21B5"/>
    <w:rsid w:val="00FE235B"/>
    <w:rsid w:val="00FE2620"/>
    <w:rsid w:val="00FE27FE"/>
    <w:rsid w:val="00FE2852"/>
    <w:rsid w:val="00FE2A5D"/>
    <w:rsid w:val="00FE2F5F"/>
    <w:rsid w:val="00FE393B"/>
    <w:rsid w:val="00FE41EB"/>
    <w:rsid w:val="00FE4608"/>
    <w:rsid w:val="00FE4826"/>
    <w:rsid w:val="00FE5DD2"/>
    <w:rsid w:val="00FE633A"/>
    <w:rsid w:val="00FE66DF"/>
    <w:rsid w:val="00FE6845"/>
    <w:rsid w:val="00FE693B"/>
    <w:rsid w:val="00FE6AD1"/>
    <w:rsid w:val="00FE6C84"/>
    <w:rsid w:val="00FE76F5"/>
    <w:rsid w:val="00FE772E"/>
    <w:rsid w:val="00FE78FD"/>
    <w:rsid w:val="00FE7BA2"/>
    <w:rsid w:val="00FF005E"/>
    <w:rsid w:val="00FF015D"/>
    <w:rsid w:val="00FF0586"/>
    <w:rsid w:val="00FF0724"/>
    <w:rsid w:val="00FF09BD"/>
    <w:rsid w:val="00FF12E6"/>
    <w:rsid w:val="00FF1744"/>
    <w:rsid w:val="00FF183A"/>
    <w:rsid w:val="00FF1F34"/>
    <w:rsid w:val="00FF2265"/>
    <w:rsid w:val="00FF2DD8"/>
    <w:rsid w:val="00FF2DEB"/>
    <w:rsid w:val="00FF3223"/>
    <w:rsid w:val="00FF3414"/>
    <w:rsid w:val="00FF3496"/>
    <w:rsid w:val="00FF3CA1"/>
    <w:rsid w:val="00FF4049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2F1C6962"/>
    <w:rsid w:val="377C86A2"/>
    <w:rsid w:val="3CAE58A4"/>
    <w:rsid w:val="3CE3BA19"/>
    <w:rsid w:val="46B40971"/>
    <w:rsid w:val="4A924ED7"/>
    <w:rsid w:val="4DFC659A"/>
    <w:rsid w:val="5175D118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1CA8C389-B8E2-4556-8CA5-0BCBD45B14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A46EB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1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uiPriority w:val="99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semiHidden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20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uiPriority w:val="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cf01">
    <w:name w:val="cf01"/>
    <w:basedOn w:val="Fuentedeprrafopredeter"/>
    <w:rsid w:val="008B7EFC"/>
    <w:rPr>
      <w:rFonts w:ascii="Segoe UI" w:hAnsi="Segoe UI" w:cs="Segoe UI" w:hint="default"/>
      <w:sz w:val="18"/>
      <w:szCs w:val="18"/>
    </w:rPr>
  </w:style>
  <w:style w:type="character" w:styleId="Fuerte">
    <w:name w:val="Strong"/>
    <w:basedOn w:val="Fuentedeprrafopredeter"/>
    <w:uiPriority w:val="22"/>
    <w:qFormat/>
    <w:rsid w:val="00983C42"/>
    <w:rPr>
      <w:b/>
      <w:bCs/>
    </w:rPr>
  </w:style>
  <w:style w:type="paragraph" w:customStyle="1" w:styleId="msonormal0">
    <w:name w:val="msonormal"/>
    <w:basedOn w:val="Normal"/>
    <w:rsid w:val="00081DB8"/>
    <w:pPr>
      <w:spacing w:before="100" w:beforeAutospacing="1" w:after="100" w:afterAutospacing="1"/>
      <w:jc w:val="left"/>
    </w:pPr>
    <w:rPr>
      <w:rFonts w:ascii="Times New Roman" w:eastAsiaTheme="minorEastAsia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72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0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9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egi.org.mx/datosprimarios/iavp/" TargetMode="External"/><Relationship Id="rId26" Type="http://schemas.openxmlformats.org/officeDocument/2006/relationships/image" Target="media/image6.png"/><Relationship Id="rId3" Type="http://schemas.openxmlformats.org/officeDocument/2006/relationships/customXml" Target="../customXml/item3.xml"/><Relationship Id="rId21" Type="http://schemas.openxmlformats.org/officeDocument/2006/relationships/hyperlink" Target="https://www.instagram.com/inegi_informa/" TargetMode="External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header" Target="header4.xml"/><Relationship Id="rId25" Type="http://schemas.openxmlformats.org/officeDocument/2006/relationships/hyperlink" Target="https://www.youtube.com/user/INEGIInforma" TargetMode="Externa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image" Target="media/image3.png"/><Relationship Id="rId29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image" Target="media/image5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23" Type="http://schemas.openxmlformats.org/officeDocument/2006/relationships/hyperlink" Target="https://twitter.com/INEGI_INFORMA" TargetMode="External"/><Relationship Id="rId28" Type="http://schemas.openxmlformats.org/officeDocument/2006/relationships/image" Target="media/image7.png"/><Relationship Id="rId10" Type="http://schemas.openxmlformats.org/officeDocument/2006/relationships/endnotes" Target="endnotes.xml"/><Relationship Id="rId19" Type="http://schemas.openxmlformats.org/officeDocument/2006/relationships/hyperlink" Target="https://www.facebook.com/INEGIInforma/" TargetMode="External"/><Relationship Id="rId31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image" Target="media/image4.png"/><Relationship Id="rId27" Type="http://schemas.openxmlformats.org/officeDocument/2006/relationships/hyperlink" Target="http://www.inegi.org.mx/" TargetMode="External"/><Relationship Id="rId30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ocumentos\Jessica%20Salinas\2026\6.%20Junio\6.%20RAIAVP\RAIAVP_graficas_2026_06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ocumentos\Jessica%20Salinas\2026\6.%20Junio\6.%20RAIAVP\RAIAVP_graficas_2026_06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ocumentos\Jessica%20Salinas\2026\6.%20Junio\6.%20RAIAVP\RAIAVP_graficas_2026_06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Ventas!$D$2</c:f>
              <c:strCache>
                <c:ptCount val="1"/>
                <c:pt idx="0">
                  <c:v>Ventas al mayoreo</c:v>
                </c:pt>
              </c:strCache>
            </c:strRef>
          </c:tx>
          <c:spPr>
            <a:solidFill>
              <a:srgbClr val="08989C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Ventas!$B$8:$C$20</c:f>
              <c:multiLvlStrCache>
                <c:ptCount val="13"/>
                <c:lvl>
                  <c:pt idx="0">
                    <c:v>MAY</c:v>
                  </c:pt>
                  <c:pt idx="1">
                    <c:v>JUN</c:v>
                  </c:pt>
                  <c:pt idx="2">
                    <c:v>JUL</c:v>
                  </c:pt>
                  <c:pt idx="3">
                    <c:v>AGO</c:v>
                  </c:pt>
                  <c:pt idx="4">
                    <c:v>SEP</c:v>
                  </c:pt>
                  <c:pt idx="5">
                    <c:v>OCT</c:v>
                  </c:pt>
                  <c:pt idx="6">
                    <c:v>NOV</c:v>
                  </c:pt>
                  <c:pt idx="7">
                    <c:v>DIC</c:v>
                  </c:pt>
                  <c:pt idx="8">
                    <c:v>ENE</c:v>
                  </c:pt>
                  <c:pt idx="9">
                    <c:v>FEB</c:v>
                  </c:pt>
                  <c:pt idx="10">
                    <c:v>MAR</c:v>
                  </c:pt>
                  <c:pt idx="11">
                    <c:v>ABR</c:v>
                  </c:pt>
                  <c:pt idx="12">
                    <c:v>MAY</c:v>
                  </c:pt>
                </c:lvl>
                <c:lvl>
                  <c:pt idx="0">
                    <c:v>2025</c:v>
                  </c:pt>
                  <c:pt idx="8">
                    <c:v>2026</c:v>
                  </c:pt>
                </c:lvl>
              </c:multiLvlStrCache>
              <c:extLst/>
            </c:multiLvlStrRef>
          </c:cat>
          <c:val>
            <c:numRef>
              <c:f>Ventas!$D$8:$D$20</c:f>
              <c:numCache>
                <c:formatCode>###\ ##0</c:formatCode>
                <c:ptCount val="13"/>
                <c:pt idx="0">
                  <c:v>2366</c:v>
                </c:pt>
                <c:pt idx="1">
                  <c:v>2253</c:v>
                </c:pt>
                <c:pt idx="2">
                  <c:v>2175</c:v>
                </c:pt>
                <c:pt idx="3">
                  <c:v>2541</c:v>
                </c:pt>
                <c:pt idx="4">
                  <c:v>2514</c:v>
                </c:pt>
                <c:pt idx="5">
                  <c:v>2603</c:v>
                </c:pt>
                <c:pt idx="6">
                  <c:v>2809</c:v>
                </c:pt>
                <c:pt idx="7">
                  <c:v>3498</c:v>
                </c:pt>
                <c:pt idx="8">
                  <c:v>1676</c:v>
                </c:pt>
                <c:pt idx="9">
                  <c:v>1836</c:v>
                </c:pt>
                <c:pt idx="10">
                  <c:v>2984</c:v>
                </c:pt>
                <c:pt idx="11">
                  <c:v>2364</c:v>
                </c:pt>
                <c:pt idx="12">
                  <c:v>2841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0-BB29-41A3-BDFD-D58E693B996F}"/>
            </c:ext>
          </c:extLst>
        </c:ser>
        <c:ser>
          <c:idx val="1"/>
          <c:order val="1"/>
          <c:tx>
            <c:strRef>
              <c:f>Ventas!$E$2</c:f>
              <c:strCache>
                <c:ptCount val="1"/>
                <c:pt idx="0">
                  <c:v>Ventas al menudeo</c:v>
                </c:pt>
              </c:strCache>
            </c:strRef>
          </c:tx>
          <c:spPr>
            <a:solidFill>
              <a:srgbClr val="003057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6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multiLvlStrRef>
              <c:f>Ventas!$B$8:$C$20</c:f>
              <c:multiLvlStrCache>
                <c:ptCount val="13"/>
                <c:lvl>
                  <c:pt idx="0">
                    <c:v>MAY</c:v>
                  </c:pt>
                  <c:pt idx="1">
                    <c:v>JUN</c:v>
                  </c:pt>
                  <c:pt idx="2">
                    <c:v>JUL</c:v>
                  </c:pt>
                  <c:pt idx="3">
                    <c:v>AGO</c:v>
                  </c:pt>
                  <c:pt idx="4">
                    <c:v>SEP</c:v>
                  </c:pt>
                  <c:pt idx="5">
                    <c:v>OCT</c:v>
                  </c:pt>
                  <c:pt idx="6">
                    <c:v>NOV</c:v>
                  </c:pt>
                  <c:pt idx="7">
                    <c:v>DIC</c:v>
                  </c:pt>
                  <c:pt idx="8">
                    <c:v>ENE</c:v>
                  </c:pt>
                  <c:pt idx="9">
                    <c:v>FEB</c:v>
                  </c:pt>
                  <c:pt idx="10">
                    <c:v>MAR</c:v>
                  </c:pt>
                  <c:pt idx="11">
                    <c:v>ABR</c:v>
                  </c:pt>
                  <c:pt idx="12">
                    <c:v>MAY</c:v>
                  </c:pt>
                </c:lvl>
                <c:lvl>
                  <c:pt idx="0">
                    <c:v>2025</c:v>
                  </c:pt>
                  <c:pt idx="8">
                    <c:v>2026</c:v>
                  </c:pt>
                </c:lvl>
              </c:multiLvlStrCache>
              <c:extLst/>
            </c:multiLvlStrRef>
          </c:cat>
          <c:val>
            <c:numRef>
              <c:f>Ventas!$E$8:$E$20</c:f>
              <c:numCache>
                <c:formatCode>###\ ##0</c:formatCode>
                <c:ptCount val="13"/>
                <c:pt idx="0">
                  <c:v>3364</c:v>
                </c:pt>
                <c:pt idx="1">
                  <c:v>3075</c:v>
                </c:pt>
                <c:pt idx="2">
                  <c:v>3377</c:v>
                </c:pt>
                <c:pt idx="3">
                  <c:v>3356</c:v>
                </c:pt>
                <c:pt idx="4">
                  <c:v>3358</c:v>
                </c:pt>
                <c:pt idx="5">
                  <c:v>3009</c:v>
                </c:pt>
                <c:pt idx="6">
                  <c:v>2874</c:v>
                </c:pt>
                <c:pt idx="7">
                  <c:v>3306</c:v>
                </c:pt>
                <c:pt idx="8">
                  <c:v>2073</c:v>
                </c:pt>
                <c:pt idx="9">
                  <c:v>2303</c:v>
                </c:pt>
                <c:pt idx="10">
                  <c:v>2901</c:v>
                </c:pt>
                <c:pt idx="11">
                  <c:v>2761</c:v>
                </c:pt>
                <c:pt idx="12">
                  <c:v>2840</c:v>
                </c:pt>
              </c:numCache>
              <c:extLst/>
            </c:numRef>
          </c:val>
          <c:extLst>
            <c:ext xmlns:c16="http://schemas.microsoft.com/office/drawing/2014/chart" uri="{C3380CC4-5D6E-409C-BE32-E72D297353CC}">
              <c16:uniqueId val="{00000001-BB29-41A3-BDFD-D58E693B996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0"/>
        <c:axId val="1801765839"/>
        <c:axId val="1801765359"/>
      </c:barChart>
      <c:catAx>
        <c:axId val="18017658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7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801765359"/>
        <c:crosses val="autoZero"/>
        <c:auto val="1"/>
        <c:lblAlgn val="ctr"/>
        <c:lblOffset val="100"/>
        <c:noMultiLvlLbl val="0"/>
      </c:catAx>
      <c:valAx>
        <c:axId val="1801765359"/>
        <c:scaling>
          <c:orientation val="minMax"/>
        </c:scaling>
        <c:delete val="1"/>
        <c:axPos val="l"/>
        <c:numFmt formatCode="###\ ##0" sourceLinked="1"/>
        <c:majorTickMark val="none"/>
        <c:minorTickMark val="none"/>
        <c:tickLblPos val="nextTo"/>
        <c:crossAx val="18017658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7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sz="700">
          <a:latin typeface="Arial" panose="020B0604020202020204" pitchFamily="34" charset="0"/>
          <a:cs typeface="Arial" panose="020B0604020202020204" pitchFamily="34" charset="0"/>
        </a:defRPr>
      </a:pPr>
      <a:endParaRPr lang="es-MX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pivotSource>
    <c:name>[RAIAVP_graficas_2026_06.xlsx]Tablas_dinamicas!TablaDinámica20</c:name>
    <c:fmtId val="-1"/>
  </c:pivotSource>
  <c:chart>
    <c:autoTitleDeleted val="1"/>
    <c:pivotFmts>
      <c:pivotFmt>
        <c:idx val="0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1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  <c:pivotFmt>
        <c:idx val="2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3"/>
        <c:spPr>
          <a:solidFill>
            <a:schemeClr val="accent1"/>
          </a:solidFill>
          <a:ln w="19050">
            <a:solidFill>
              <a:schemeClr val="lt1"/>
            </a:solidFill>
          </a:ln>
          <a:effectLst/>
        </c:spPr>
      </c:pivotFmt>
      <c:pivotFmt>
        <c:idx val="4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5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6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7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8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9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0"/>
        <c:spPr>
          <a:solidFill>
            <a:schemeClr val="accent1"/>
          </a:solidFill>
          <a:ln w="12700">
            <a:noFill/>
          </a:ln>
          <a:effectLst/>
        </c:spPr>
        <c:marker>
          <c:symbol val="none"/>
        </c:marker>
        <c:dLbl>
          <c:idx val="0"/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s-MX"/>
            </a:p>
          </c:txPr>
          <c:dLblPos val="outEnd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/>
          </c:extLst>
        </c:dLbl>
      </c:pivotFmt>
      <c:pivotFmt>
        <c:idx val="11"/>
        <c:spPr>
          <a:solidFill>
            <a:srgbClr val="08989C"/>
          </a:solidFill>
          <a:ln w="12700">
            <a:noFill/>
          </a:ln>
          <a:effectLst/>
        </c:spPr>
        <c:dLbl>
          <c:idx val="0"/>
          <c:layout>
            <c:manualLayout>
              <c:x val="0.2401403048924165"/>
              <c:y val="-0.10076235568593157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B96AA13C-3F99-404C-A514-A1AEA7AB9230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A599CB5C-30DB-468B-A316-8EE51936EE30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5E100D2-FF9B-404A-8ABD-A565822677DF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  <c:pivotFmt>
        <c:idx val="12"/>
        <c:spPr>
          <a:solidFill>
            <a:srgbClr val="003057"/>
          </a:solidFill>
          <a:ln w="6350">
            <a:solidFill>
              <a:schemeClr val="lt1"/>
            </a:solidFill>
          </a:ln>
          <a:effectLst/>
        </c:spPr>
        <c:dLbl>
          <c:idx val="0"/>
          <c:layout>
            <c:manualLayout>
              <c:x val="-0.21388888888888891"/>
              <c:y val="4.1666666666666664E-2"/>
            </c:manualLayout>
          </c:layout>
          <c:tx>
            <c:rich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0BC55D3D-AB91-4CC8-9156-233864437ACC}" type="CATEGORYNAME">
                  <a:rPr lang="en-US" b="1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[NOMBRE DE CATEGORÍA]</a:t>
                </a:fld>
                <a:endParaRPr lang="en-US" b="1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F4657BA7-187D-4AF3-BB60-29B896BFB3E7}" type="VALU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[VALOR]</a:t>
                </a:fld>
                <a:endParaRPr lang="en-US" baseline="0">
                  <a:latin typeface="Arial" panose="020B0604020202020204" pitchFamily="34" charset="0"/>
                  <a:cs typeface="Arial" panose="020B0604020202020204" pitchFamily="34" charset="0"/>
                </a:endParaRPr>
              </a:p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fld id="{79572D7C-FB8C-4B41-92C6-46B8A7CC007B}" type="PERCENTAGE">
                  <a:rPr lang="en-US">
                    <a:latin typeface="Arial" panose="020B0604020202020204" pitchFamily="34" charset="0"/>
                    <a:cs typeface="Arial" panose="020B0604020202020204" pitchFamily="34" charset="0"/>
                  </a:rPr>
                  <a:pPr>
                    <a:defRPr sz="800" b="0" i="0" u="none" strike="noStrike" kern="1200" baseline="0">
                      <a:solidFill>
                        <a:schemeClr val="tx1">
                          <a:lumMod val="75000"/>
                          <a:lumOff val="25000"/>
                        </a:schemeClr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t>[PORCENTAJE]</a:t>
                </a:fld>
                <a:endParaRPr lang="es-MX"/>
              </a:p>
            </c:rich>
          </c:tx>
          <c:numFmt formatCode="\(#0.0\ %\)" sourceLinked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8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  <c:dLblPos val="bestFit"/>
          <c:showLegendKey val="0"/>
          <c:showVal val="1"/>
          <c:showCatName val="1"/>
          <c:showSerName val="0"/>
          <c:showPercent val="1"/>
          <c:showBubbleSize val="0"/>
          <c:separator>
</c:separator>
          <c:extLst>
            <c:ext xmlns:c15="http://schemas.microsoft.com/office/drawing/2012/chart" uri="{CE6537A1-D6FC-4f65-9D91-7224C49458BB}">
              <c15:dlblFieldTable/>
              <c15:showDataLabelsRange val="0"/>
            </c:ext>
          </c:extLst>
        </c:dLbl>
      </c:pivotFmt>
    </c:pivotFmts>
    <c:plotArea>
      <c:layout>
        <c:manualLayout>
          <c:layoutTarget val="inner"/>
          <c:xMode val="edge"/>
          <c:yMode val="edge"/>
          <c:x val="0.17950886276201777"/>
          <c:y val="6.2499642090193271E-2"/>
          <c:w val="0.66837953474993705"/>
          <c:h val="0.88712192794082556"/>
        </c:manualLayout>
      </c:layout>
      <c:pieChart>
        <c:varyColors val="1"/>
        <c:ser>
          <c:idx val="0"/>
          <c:order val="0"/>
          <c:tx>
            <c:strRef>
              <c:f>Tablas_dinamicas!$C$38</c:f>
              <c:strCache>
                <c:ptCount val="1"/>
                <c:pt idx="0">
                  <c:v>Total</c:v>
                </c:pt>
              </c:strCache>
            </c:strRef>
          </c:tx>
          <c:spPr>
            <a:ln w="12700">
              <a:noFill/>
            </a:ln>
          </c:spPr>
          <c:dPt>
            <c:idx val="0"/>
            <c:bubble3D val="0"/>
            <c:spPr>
              <a:solidFill>
                <a:srgbClr val="08989C"/>
              </a:solidFill>
              <a:ln w="12700">
                <a:noFill/>
              </a:ln>
              <a:effectLst/>
            </c:spPr>
            <c:extLst>
              <c:ext xmlns:c16="http://schemas.microsoft.com/office/drawing/2014/chart" uri="{C3380CC4-5D6E-409C-BE32-E72D297353CC}">
                <c16:uniqueId val="{00000001-F755-4A33-884E-8917B37E0E81}"/>
              </c:ext>
            </c:extLst>
          </c:dPt>
          <c:dPt>
            <c:idx val="1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F755-4A33-884E-8917B37E0E81}"/>
              </c:ext>
            </c:extLst>
          </c:dPt>
          <c:dLbls>
            <c:dLbl>
              <c:idx val="0"/>
              <c:layout>
                <c:manualLayout>
                  <c:x val="0.31968563588642313"/>
                  <c:y val="-5.8434362371370341E-2"/>
                </c:manualLayout>
              </c:layout>
              <c:tx>
                <c:rich>
                  <a:bodyPr/>
                  <a:lstStyle/>
                  <a:p>
                    <a:fld id="{B96AA13C-3F99-404C-A514-A1AEA7AB9230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A599CB5C-30DB-468B-A316-8EE51936EE30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5E100D2-FF9B-404A-8ABD-A565822677DF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F755-4A33-884E-8917B37E0E81}"/>
                </c:ext>
              </c:extLst>
            </c:dLbl>
            <c:dLbl>
              <c:idx val="1"/>
              <c:layout>
                <c:manualLayout>
                  <c:x val="-0.23282838224767358"/>
                  <c:y val="2.5793859100945712E-2"/>
                </c:manualLayout>
              </c:layout>
              <c:tx>
                <c:rich>
                  <a:bodyPr/>
                  <a:lstStyle/>
                  <a:p>
                    <a:fld id="{0BC55D3D-AB91-4CC8-9156-233864437ACC}" type="CATEGORYNAME">
                      <a:rPr lang="en-US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[NOMBRE DE CATEGORÍA]</a:t>
                    </a:fld>
                    <a:endParaRPr lang="en-US" b="1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F4657BA7-187D-4AF3-BB60-29B896BFB3E7}" type="VALU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[VALOR]</a:t>
                    </a:fld>
                    <a:endParaRPr lang="en-US" baseline="0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fld id="{79572D7C-FB8C-4B41-92C6-46B8A7CC007B}" type="PERCENTAGE">
                      <a:rPr lang="en-US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/>
                      <a:t>[PORCENTAJE]</a:t>
                    </a:fld>
                    <a:endParaRPr lang="es-MX"/>
                  </a:p>
                </c:rich>
              </c:tx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F755-4A33-884E-8917B37E0E81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outEnd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Tablas_dinamicas!$B$39:$B$41</c:f>
              <c:strCache>
                <c:ptCount val="2"/>
                <c:pt idx="0">
                  <c:v>Carga</c:v>
                </c:pt>
                <c:pt idx="1">
                  <c:v>Pasajeros</c:v>
                </c:pt>
              </c:strCache>
            </c:strRef>
          </c:cat>
          <c:val>
            <c:numRef>
              <c:f>Tablas_dinamicas!$C$39:$C$41</c:f>
              <c:numCache>
                <c:formatCode>#\ ###\ ##0</c:formatCode>
                <c:ptCount val="2"/>
                <c:pt idx="0">
                  <c:v>54238</c:v>
                </c:pt>
                <c:pt idx="1">
                  <c:v>1376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755-4A33-884E-8917B37E0E81}"/>
            </c:ext>
          </c:extLst>
        </c:ser>
        <c:dLbls>
          <c:dLblPos val="outEnd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firstSliceAng val="0"/>
      </c: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extLst>
    <c:ext xmlns:c14="http://schemas.microsoft.com/office/drawing/2007/8/2/chart" uri="{781A3756-C4B2-4CAC-9D66-4F8BD8637D16}">
      <c14:pivotOptions>
        <c14:dropZoneFilter val="1"/>
        <c14:dropZoneData val="1"/>
        <c14:dropZoneSeries val="1"/>
      </c14:pivotOptions>
    </c:ext>
    <c:ext xmlns:c16="http://schemas.microsoft.com/office/drawing/2014/chart" uri="{E28EC0CA-F0BB-4C9C-879D-F8772B89E7AC}">
      <c16:pivotOptions16>
        <c16:showExpandCollapseFieldButtons val="1"/>
      </c16:pivotOptions16>
    </c:ext>
  </c:extLst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ivotFmts>
      <c:pivotFmt>
        <c:idx val="0"/>
        <c:spPr>
          <a:solidFill>
            <a:schemeClr val="accent1"/>
          </a:solidFill>
          <a:ln>
            <a:noFill/>
          </a:ln>
          <a:effectLst/>
        </c:spPr>
        <c:marker>
          <c:symbol val="none"/>
        </c:marker>
        <c:dLbl>
          <c:idx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lIns="38100" tIns="19050" rIns="38100" bIns="19050" anchor="ctr" anchorCtr="1">
              <a:spAutoFit/>
            </a:bodyPr>
            <a:lstStyle/>
            <a:p>
              <a:pPr>
                <a:defRPr sz="900" b="0" i="0" u="none" strike="noStrike" kern="1200" baseline="0">
                  <a:solidFill>
                    <a:schemeClr val="tx1">
                      <a:lumMod val="75000"/>
                      <a:lumOff val="2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  <c:showLegendKey val="0"/>
          <c:showVal val="0"/>
          <c:showCatName val="0"/>
          <c:showSerName val="0"/>
          <c:showPercent val="0"/>
          <c:showBubbleSize val="0"/>
          <c:extLst>
            <c:ext xmlns:c15="http://schemas.microsoft.com/office/drawing/2012/chart" uri="{CE6537A1-D6FC-4f65-9D91-7224C49458BB}"/>
          </c:extLst>
        </c:dLbl>
      </c:pivotFmt>
    </c:pivotFmts>
    <c:plotArea>
      <c:layout>
        <c:manualLayout>
          <c:layoutTarget val="inner"/>
          <c:xMode val="edge"/>
          <c:yMode val="edge"/>
          <c:x val="1.6091954022988506E-2"/>
          <c:y val="4.801396769969446E-2"/>
          <c:w val="0.96781609195402296"/>
          <c:h val="0.92143168921868179"/>
        </c:manualLayout>
      </c:layout>
      <c:ofPieChart>
        <c:ofPieType val="bar"/>
        <c:varyColors val="1"/>
        <c:ser>
          <c:idx val="0"/>
          <c:order val="0"/>
          <c:spPr>
            <a:ln w="6350">
              <a:solidFill>
                <a:schemeClr val="lt1"/>
              </a:solidFill>
            </a:ln>
          </c:spPr>
          <c:explosion val="9"/>
          <c:dPt>
            <c:idx val="0"/>
            <c:bubble3D val="0"/>
            <c:explosion val="0"/>
            <c:spPr>
              <a:solidFill>
                <a:srgbClr val="08989C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C5CB-4E2F-8682-5C638C1F16A4}"/>
              </c:ext>
            </c:extLst>
          </c:dPt>
          <c:dPt>
            <c:idx val="1"/>
            <c:bubble3D val="0"/>
            <c:spPr>
              <a:solidFill>
                <a:srgbClr val="9F257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C5CB-4E2F-8682-5C638C1F16A4}"/>
              </c:ext>
            </c:extLst>
          </c:dPt>
          <c:dPt>
            <c:idx val="2"/>
            <c:bubble3D val="0"/>
            <c:spPr>
              <a:solidFill>
                <a:srgbClr val="E26C3B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C5CB-4E2F-8682-5C638C1F16A4}"/>
              </c:ext>
            </c:extLst>
          </c:dPt>
          <c:dPt>
            <c:idx val="3"/>
            <c:bubble3D val="0"/>
            <c:spPr>
              <a:solidFill>
                <a:srgbClr val="2C7D68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C5CB-4E2F-8682-5C638C1F16A4}"/>
              </c:ext>
            </c:extLst>
          </c:dPt>
          <c:dPt>
            <c:idx val="4"/>
            <c:bubble3D val="0"/>
            <c:explosion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C5CB-4E2F-8682-5C638C1F16A4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C5CB-4E2F-8682-5C638C1F16A4}"/>
              </c:ext>
            </c:extLst>
          </c:dPt>
          <c:dPt>
            <c:idx val="6"/>
            <c:bubble3D val="0"/>
            <c:spPr>
              <a:solidFill>
                <a:srgbClr val="003057"/>
              </a:solidFill>
              <a:ln w="63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C5CB-4E2F-8682-5C638C1F16A4}"/>
              </c:ext>
            </c:extLst>
          </c:dPt>
          <c:dLbls>
            <c:dLbl>
              <c:idx val="0"/>
              <c:tx>
                <c:rich>
                  <a:bodyPr/>
                  <a:lstStyle/>
                  <a:p>
                    <a:fld id="{A7A05F27-BEC4-43BA-8516-3754A23667FA}" type="CATEGORYNAME">
                      <a:rPr lang="en-US"/>
                      <a:pPr/>
                      <a:t>[NOMBRE DE CATEGORÍA]</a:t>
                    </a:fld>
                    <a:endParaRPr lang="en-US" baseline="0"/>
                  </a:p>
                  <a:p>
                    <a:fld id="{EB1DA57C-BC46-466E-B41E-4C3A1B77C5F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69CEB84F-BB19-4E5B-97D8-245B2F7A45EA}" type="PERCENTAGE">
                      <a:rPr lang="en-US" b="1"/>
                      <a:pPr/>
                      <a:t>[PORCENTAJE]</a:t>
                    </a:fld>
                    <a:endParaRPr lang="es-MX"/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1-C5CB-4E2F-8682-5C638C1F16A4}"/>
                </c:ext>
              </c:extLst>
            </c:dLbl>
            <c:dLbl>
              <c:idx val="1"/>
              <c:tx>
                <c:rich>
                  <a:bodyPr/>
                  <a:lstStyle/>
                  <a:p>
                    <a:fld id="{51F2D58E-FCCF-4778-9031-AD1239129D17}" type="CATEGORYNAME">
                      <a:rPr lang="en-US" b="1"/>
                      <a:pPr/>
                      <a:t>[NOMBRE DE CATEGORÍA]</a:t>
                    </a:fld>
                    <a:endParaRPr lang="en-US" b="1" baseline="0"/>
                  </a:p>
                  <a:p>
                    <a:fld id="{CA5E896C-16D0-4E7B-9057-1C1A5E2011B9}" type="VALUE">
                      <a:rPr lang="en-US" b="1"/>
                      <a:pPr/>
                      <a:t>[VALOR]</a:t>
                    </a:fld>
                    <a:endParaRPr lang="en-US" b="1" baseline="0"/>
                  </a:p>
                  <a:p>
                    <a:fld id="{477A2385-E0FC-4986-9F0B-4DA6D5B1B890}" type="PERCENTAGE">
                      <a:rPr lang="en-US" b="1"/>
                      <a:pPr/>
                      <a:t>[PORCENTAJE]</a:t>
                    </a:fld>
                    <a:endParaRPr lang="es-MX"/>
                  </a:p>
                </c:rich>
              </c:tx>
              <c:dLblPos val="ctr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3-C5CB-4E2F-8682-5C638C1F16A4}"/>
                </c:ext>
              </c:extLst>
            </c:dLbl>
            <c:dLbl>
              <c:idx val="2"/>
              <c:layout>
                <c:manualLayout>
                  <c:x val="-9.4317494795909132E-2"/>
                  <c:y val="9.5752980680994095E-4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noAutofit/>
                  </a:bodyPr>
                  <a:lstStyle/>
                  <a:p>
                    <a:pPr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A804C3D4-26B1-4E18-9589-838BF3E5783C}" type="CATEGORYNAM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</a:t>
                    </a:r>
                    <a:fld id="{55724206-CDF6-4C22-9F4E-13F9DAD34503}" type="VALU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839AE231-2FE8-42F3-9686-E6E4FA3E623C}" type="PERCENTAGE">
                      <a:rPr lang="en-US" sz="750" b="1"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50" b="1"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4240555555555551"/>
                      <c:h val="6.8200129954515923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5-C5CB-4E2F-8682-5C638C1F16A4}"/>
                </c:ext>
              </c:extLst>
            </c:dLbl>
            <c:dLbl>
              <c:idx val="3"/>
              <c:layout>
                <c:manualLayout>
                  <c:x val="-0.10133414788668667"/>
                  <c:y val="-1.1496544162883176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0">
                    <a:noAutofit/>
                  </a:bodyPr>
                  <a:lstStyle/>
                  <a:p>
                    <a:pPr algn="l">
                      <a:defRPr sz="60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197A2197-85EA-42DD-8BEC-0BF7DCBDA30C}" type="CATEGORYNAME">
                      <a:rPr lang="en-US" sz="600" b="1"/>
                      <a:pPr algn="l">
                        <a:defRPr sz="6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r>
                      <a:rPr lang="en-US" sz="600" b="1"/>
                      <a:t>,</a:t>
                    </a:r>
                    <a:fld id="{AC9BA0F9-EC46-48CF-AD8B-B736614A3C2D}" type="VALUE">
                      <a:rPr lang="en-US" sz="600" b="1"/>
                      <a:pPr algn="l">
                        <a:defRPr sz="60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600" b="1"/>
                      <a:t> </a:t>
                    </a:r>
                    <a:r>
                      <a:rPr lang="en-US" sz="600"/>
                      <a:t> (1.2 </a:t>
                    </a:r>
                    <a:r>
                      <a:rPr lang="en-US" sz="600" baseline="0"/>
                      <a:t>%)</a:t>
                    </a: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0">
                  <a:noAutofit/>
                </a:bodyPr>
                <a:lstStyle/>
                <a:p>
                  <a:pPr algn="l">
                    <a:defRPr sz="60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s-MX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21784632093402115"/>
                      <c:h val="8.7551768818072778E-2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7-C5CB-4E2F-8682-5C638C1F16A4}"/>
                </c:ext>
              </c:extLst>
            </c:dLbl>
            <c:dLbl>
              <c:idx val="4"/>
              <c:layout>
                <c:manualLayout>
                  <c:x val="-0.1684823148148149"/>
                  <c:y val="-7.2339181286550465E-3"/>
                </c:manualLayout>
              </c:layout>
              <c:tx>
                <c:rich>
                  <a:bodyPr rot="0" spcFirstLastPara="1" vertOverflow="ellipsis" vert="horz" wrap="square" lIns="38100" tIns="19050" rIns="38100" bIns="19050" anchor="ctr" anchorCtr="1">
                    <a:spAutoFit/>
                  </a:bodyPr>
                  <a:lstStyle/>
                  <a:p>
                    <a:pPr>
                      <a:defRPr sz="750" b="1" i="0" u="none" strike="noStrike" kern="1200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ea typeface="+mn-ea"/>
                        <a:cs typeface="Arial" panose="020B0604020202020204" pitchFamily="34" charset="0"/>
                      </a:defRPr>
                    </a:pPr>
                    <a:fld id="{65CE2C88-6E39-4A9C-B703-7483EE71C117}" type="CATEGORYNAM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[NOMBRE DE CATEGORÍA]</a:t>
                    </a:fld>
                    <a:endParaRPr lang="en-US" sz="750" b="1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  <a:p>
                    <a:pPr>
                      <a:defRPr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defRPr>
                    </a:pPr>
                    <a:fld id="{29DCA431-21EF-4F86-9CAA-98E62E846351}" type="VALU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[VALOR]</a:t>
                    </a:fld>
                    <a:r>
                      <a:rPr lang="en-US" sz="750" b="1" baseline="0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t>, </a:t>
                    </a:r>
                    <a:fld id="{5FD1BD85-7B77-4C06-AC31-4253C66D7E08}" type="PERCENTAGE">
                      <a:rPr lang="en-US" sz="750" b="1">
                        <a:solidFill>
                          <a:schemeClr val="bg1"/>
                        </a:solidFill>
                        <a:latin typeface="Arial" panose="020B0604020202020204" pitchFamily="34" charset="0"/>
                        <a:cs typeface="Arial" panose="020B0604020202020204" pitchFamily="34" charset="0"/>
                      </a:rPr>
                      <a:pPr>
                        <a:defRPr sz="750" b="1">
                          <a:solidFill>
                            <a:schemeClr val="bg1"/>
                          </a:solidFill>
                          <a:latin typeface="Arial" panose="020B0604020202020204" pitchFamily="34" charset="0"/>
                          <a:cs typeface="Arial" panose="020B0604020202020204" pitchFamily="34" charset="0"/>
                        </a:defRPr>
                      </a:pPr>
                      <a:t>[PORCENTAJE]</a:t>
                    </a:fld>
                    <a:endParaRPr lang="en-US" sz="750" b="1" baseline="0">
                      <a:solidFill>
                        <a:schemeClr val="bg1"/>
                      </a:solidFill>
                      <a:latin typeface="Arial" panose="020B0604020202020204" pitchFamily="34" charset="0"/>
                      <a:cs typeface="Arial" panose="020B0604020202020204" pitchFamily="34" charset="0"/>
                    </a:endParaRPr>
                  </a:p>
                </c:rich>
              </c:tx>
              <c:numFmt formatCode="\(#0.0\ %\)" sourceLinked="0"/>
              <c:spPr>
                <a:noFill/>
                <a:ln>
                  <a:noFill/>
                </a:ln>
                <a:effectLst/>
              </c:spPr>
              <c:txPr>
                <a:bodyPr rot="0" spcFirstLastPara="1" vertOverflow="ellipsis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750" b="1" i="0" u="none" strike="noStrike" kern="1200" baseline="0">
                      <a:solidFill>
                        <a:schemeClr val="bg1"/>
                      </a:solidFill>
                      <a:latin typeface="Arial" panose="020B0604020202020204" pitchFamily="34" charset="0"/>
                      <a:ea typeface="+mn-ea"/>
                      <a:cs typeface="Arial" panose="020B0604020202020204" pitchFamily="34" charset="0"/>
                    </a:defRPr>
                  </a:pPr>
                  <a:endParaRPr lang="en-US"/>
                </a:p>
              </c:txPr>
              <c:dLblPos val="bestFit"/>
              <c:showLegendKey val="0"/>
              <c:showVal val="1"/>
              <c:showCatName val="1"/>
              <c:showSerName val="0"/>
              <c:showPercent val="1"/>
              <c:showBubbleSize val="0"/>
              <c:separator>
</c:separator>
              <c:extLst>
                <c:ext xmlns:c15="http://schemas.microsoft.com/office/drawing/2012/chart" uri="{CE6537A1-D6FC-4f65-9D91-7224C49458BB}">
                  <c15:layout>
                    <c:manualLayout>
                      <c:w val="0.17803518518518516"/>
                      <c:h val="0.12619558154645874"/>
                    </c:manualLayout>
                  </c15:layout>
                  <c15:dlblFieldTable/>
                  <c15:showDataLabelsRange val="0"/>
                </c:ext>
                <c:ext xmlns:c16="http://schemas.microsoft.com/office/drawing/2014/chart" uri="{C3380CC4-5D6E-409C-BE32-E72D297353CC}">
                  <c16:uniqueId val="{00000009-C5CB-4E2F-8682-5C638C1F16A4}"/>
                </c:ext>
              </c:extLst>
            </c:dLbl>
            <c:numFmt formatCode="\(#0.0\ %\)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800" b="1" i="0" u="none" strike="noStrike" kern="1200" baseline="0">
                    <a:solidFill>
                      <a:schemeClr val="bg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endParaRPr lang="es-MX"/>
              </a:p>
            </c:txPr>
            <c:dLblPos val="ctr"/>
            <c:showLegendKey val="0"/>
            <c:showVal val="1"/>
            <c:showCatName val="1"/>
            <c:showSerName val="0"/>
            <c:showPercent val="1"/>
            <c:showBubbleSize val="0"/>
            <c:separator>
</c:separator>
            <c:showLeaderLines val="1"/>
            <c:leaderLines>
              <c:spPr>
                <a:ln w="9525" cap="flat" cmpd="sng" algn="ctr">
                  <a:solidFill>
                    <a:schemeClr val="tx1">
                      <a:lumMod val="35000"/>
                      <a:lumOff val="65000"/>
                    </a:schemeClr>
                  </a:solidFill>
                  <a:round/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Tablas_dinamicas!$E$50:$E$101</c:f>
              <c:strCache>
                <c:ptCount val="4"/>
                <c:pt idx="0">
                  <c:v>Estados Unidos</c:v>
                </c:pt>
                <c:pt idx="1">
                  <c:v>Canadá</c:v>
                </c:pt>
                <c:pt idx="2">
                  <c:v>Colombia</c:v>
                </c:pt>
                <c:pt idx="3">
                  <c:v>Resto de países</c:v>
                </c:pt>
              </c:strCache>
            </c:strRef>
          </c:cat>
          <c:val>
            <c:numRef>
              <c:f>Tablas_dinamicas!$F$50:$F$101</c:f>
              <c:numCache>
                <c:formatCode>#\ ###\ ##0</c:formatCode>
                <c:ptCount val="4"/>
                <c:pt idx="0">
                  <c:v>42078</c:v>
                </c:pt>
                <c:pt idx="1">
                  <c:v>2108</c:v>
                </c:pt>
                <c:pt idx="2">
                  <c:v>817</c:v>
                </c:pt>
                <c:pt idx="3">
                  <c:v>527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C5CB-4E2F-8682-5C638C1F16A4}"/>
            </c:ext>
          </c:extLst>
        </c:ser>
        <c:dLbls>
          <c:dLblPos val="ctr"/>
          <c:showLegendKey val="0"/>
          <c:showVal val="1"/>
          <c:showCatName val="0"/>
          <c:showSerName val="0"/>
          <c:showPercent val="0"/>
          <c:showBubbleSize val="0"/>
          <c:showLeaderLines val="1"/>
        </c:dLbls>
        <c:gapWidth val="66"/>
        <c:splitType val="pos"/>
        <c:splitPos val="3"/>
        <c:secondPieSize val="88"/>
        <c:serLines>
          <c:spPr>
            <a:ln w="9525" cap="flat" cmpd="sng" algn="ctr">
              <a:solidFill>
                <a:schemeClr val="tx1">
                  <a:lumMod val="35000"/>
                  <a:lumOff val="65000"/>
                </a:schemeClr>
              </a:solidFill>
              <a:round/>
            </a:ln>
            <a:effectLst/>
          </c:spPr>
        </c:serLines>
      </c:ofPieChart>
      <c:spPr>
        <a:noFill/>
        <a:ln>
          <a:noFill/>
        </a:ln>
        <a:effectLst/>
      </c:spPr>
    </c:plotArea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de951f-ce81-44a5-9543-8b187aa8e16b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F0D770DDCF9CD41A9B9A4B2239C60DC" ma:contentTypeVersion="13" ma:contentTypeDescription="Create a new document." ma:contentTypeScope="" ma:versionID="2f855a811c4afa3cb649e08ca49cb847">
  <xsd:schema xmlns:xsd="http://www.w3.org/2001/XMLSchema" xmlns:xs="http://www.w3.org/2001/XMLSchema" xmlns:p="http://schemas.microsoft.com/office/2006/metadata/properties" xmlns:ns3="9cbc5179-7b32-4f77-96d5-cb42cf21e26f" xmlns:ns4="b1de951f-ce81-44a5-9543-8b187aa8e16b" targetNamespace="http://schemas.microsoft.com/office/2006/metadata/properties" ma:root="true" ma:fieldsID="3fe4f911d9523874b1b6ff5eb3c40ff9" ns3:_="" ns4:_="">
    <xsd:import namespace="9cbc5179-7b32-4f77-96d5-cb42cf21e26f"/>
    <xsd:import namespace="b1de951f-ce81-44a5-9543-8b187aa8e16b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LengthInSeconds" minOccurs="0"/>
                <xsd:element ref="ns4:_activity" minOccurs="0"/>
                <xsd:element ref="ns4:MediaServiceObjectDetectorVersions" minOccurs="0"/>
                <xsd:element ref="ns4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bc5179-7b32-4f77-96d5-cb42cf21e26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de951f-ce81-44a5-9543-8b187aa8e1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  <ds:schemaRef ds:uri="b1de951f-ce81-44a5-9543-8b187aa8e16b"/>
  </ds:schemaRefs>
</ds:datastoreItem>
</file>

<file path=customXml/itemProps3.xml><?xml version="1.0" encoding="utf-8"?>
<ds:datastoreItem xmlns:ds="http://schemas.openxmlformats.org/officeDocument/2006/customXml" ds:itemID="{E588BD7B-CB76-46E7-AAD8-83D0F33DE7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cbc5179-7b32-4f77-96d5-cb42cf21e26f"/>
    <ds:schemaRef ds:uri="b1de951f-ce81-44a5-9543-8b187aa8e16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24</TotalTime>
  <Pages>5</Pages>
  <Words>1597</Words>
  <Characters>8784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Reporte del Registro Administrativo de la Industria Automotriz de Vehículos Pesados (RAIAVP)</vt:lpstr>
    </vt:vector>
  </TitlesOfParts>
  <Manager>INEGI</Manager>
  <Company>INEGI</Company>
  <LinksUpToDate>false</LinksUpToDate>
  <CharactersWithSpaces>10361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Reporte del Registro Administrativo de la Industria Automotriz de Vehículos Pesados (RAIAVP)</dc:title>
  <dc:subject>Reporte del Registro Administrativo de la Industria Automotriz de Vehículos Pesados (RAIAVP)</dc:subject>
  <dc:creator>INEGI</dc:creator>
  <cp:keywords>RAIAVP, vehículo, pesado, carga, pasajero, energía</cp:keywords>
  <dc:description/>
  <cp:lastModifiedBy>DE LA FUENTE GUERRERO JESUS ALBERTO</cp:lastModifiedBy>
  <cp:revision>9</cp:revision>
  <cp:lastPrinted>2025-06-09T22:39:00Z</cp:lastPrinted>
  <dcterms:created xsi:type="dcterms:W3CDTF">2026-06-08T17:37:00Z</dcterms:created>
  <dcterms:modified xsi:type="dcterms:W3CDTF">2026-06-08T18:53:00Z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0x0101000F0D770DDCF9CD41A9B9A4B2239C60DC</vt:lpwstr>
  </property>
</Properties>
</file>