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02F24" w14:textId="3769E255" w:rsidR="00BB20DC" w:rsidRPr="00790169" w:rsidRDefault="00BB20DC" w:rsidP="000D056A">
      <w:pPr>
        <w:spacing w:after="300"/>
        <w:jc w:val="right"/>
        <w:rPr>
          <w:b/>
          <w:bCs/>
          <w:color w:val="07BFBA"/>
        </w:rPr>
      </w:pPr>
      <w:bookmarkStart w:id="0" w:name="_Hlk33002076"/>
      <w:r w:rsidRPr="00790169">
        <w:rPr>
          <w:b/>
          <w:bCs/>
          <w:color w:val="07BFBA"/>
        </w:rPr>
        <w:t>Próxi</w:t>
      </w:r>
      <w:r w:rsidRPr="003E2112">
        <w:rPr>
          <w:b/>
          <w:bCs/>
          <w:color w:val="07BFBA"/>
        </w:rPr>
        <w:t xml:space="preserve">ma </w:t>
      </w:r>
      <w:r w:rsidRPr="000239D0">
        <w:rPr>
          <w:b/>
          <w:bCs/>
          <w:color w:val="07BFBA"/>
        </w:rPr>
        <w:t>publicación</w:t>
      </w:r>
      <w:r w:rsidRPr="00790169">
        <w:rPr>
          <w:b/>
          <w:bCs/>
          <w:color w:val="07BFBA"/>
        </w:rPr>
        <w:t xml:space="preserve">: </w:t>
      </w:r>
      <w:r w:rsidR="004260C0">
        <w:rPr>
          <w:b/>
          <w:bCs/>
          <w:color w:val="07BFBA"/>
        </w:rPr>
        <w:t>1</w:t>
      </w:r>
      <w:r w:rsidR="00B420C7">
        <w:rPr>
          <w:b/>
          <w:bCs/>
          <w:color w:val="07BFBA"/>
        </w:rPr>
        <w:t>0</w:t>
      </w:r>
      <w:r w:rsidR="00BD47E3">
        <w:rPr>
          <w:b/>
          <w:bCs/>
          <w:color w:val="07BFBA"/>
        </w:rPr>
        <w:t xml:space="preserve"> </w:t>
      </w:r>
      <w:r w:rsidR="007C3CF3" w:rsidRPr="00790169">
        <w:rPr>
          <w:b/>
          <w:bCs/>
          <w:color w:val="07BFBA"/>
        </w:rPr>
        <w:t xml:space="preserve">de </w:t>
      </w:r>
      <w:r w:rsidR="000C6F81">
        <w:rPr>
          <w:b/>
          <w:bCs/>
          <w:color w:val="07BFBA"/>
        </w:rPr>
        <w:t>ju</w:t>
      </w:r>
      <w:r w:rsidR="00B420C7">
        <w:rPr>
          <w:b/>
          <w:bCs/>
          <w:color w:val="07BFBA"/>
        </w:rPr>
        <w:t xml:space="preserve">lio </w:t>
      </w:r>
      <w:r w:rsidR="00FC18FC">
        <w:rPr>
          <w:b/>
          <w:bCs/>
          <w:color w:val="07BFBA"/>
        </w:rPr>
        <w:t>de 202</w:t>
      </w:r>
      <w:r w:rsidR="00E85323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4260C0" w:rsidRPr="00817566" w14:paraId="2D1FF1F2" w14:textId="77777777" w:rsidTr="00EA4301">
        <w:trPr>
          <w:trHeight w:hRule="exact" w:val="680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76F629F2" w14:textId="7EB6ACC7" w:rsidR="004260C0" w:rsidRPr="00817566" w:rsidRDefault="00423F29" w:rsidP="0005242C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bookmarkStart w:id="1" w:name="_Hlk187417023"/>
            <w:bookmarkEnd w:id="0"/>
            <w:r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Vi</w:t>
            </w:r>
            <w:r w:rsidR="00047833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ajeros</w:t>
            </w:r>
            <w:r w:rsidR="004260C0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 </w:t>
            </w:r>
            <w:r w:rsidR="001A4742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br/>
            </w:r>
            <w:r w:rsidR="004260C0"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internacionales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CB42465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05E51DB9" w14:textId="77777777" w:rsidR="004260C0" w:rsidRPr="00817566" w:rsidRDefault="004260C0" w:rsidP="0005242C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Gasto total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1B1EC51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61C3BC69" w14:textId="77777777" w:rsidR="004260C0" w:rsidRPr="00817566" w:rsidRDefault="004260C0" w:rsidP="0005242C">
            <w:pPr>
              <w:widowControl w:val="0"/>
              <w:spacing w:before="6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Gasto medio</w:t>
            </w:r>
          </w:p>
        </w:tc>
      </w:tr>
      <w:tr w:rsidR="004260C0" w:rsidRPr="00817566" w14:paraId="1BBCBAC2" w14:textId="77777777" w:rsidTr="00EA4301">
        <w:trPr>
          <w:trHeight w:hRule="exact" w:val="454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3D9196AC" w14:textId="1F31E993" w:rsidR="004260C0" w:rsidRPr="00817566" w:rsidRDefault="00F31A54" w:rsidP="00325FA5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 </w:t>
            </w:r>
            <w:r w:rsidR="00DB46B8">
              <w:rPr>
                <w:kern w:val="24"/>
                <w:sz w:val="18"/>
                <w:szCs w:val="18"/>
                <w:lang w:val="es-ES" w:eastAsia="es-MX"/>
              </w:rPr>
              <w:t>abril</w:t>
            </w:r>
            <w:r w:rsidR="00325FA5" w:rsidRPr="00817566">
              <w:rPr>
                <w:kern w:val="24"/>
                <w:sz w:val="18"/>
                <w:szCs w:val="18"/>
                <w:lang w:val="es-ES" w:eastAsia="es-MX"/>
              </w:rPr>
              <w:br/>
            </w:r>
            <w:r w:rsidR="00A771F0" w:rsidRPr="00817566">
              <w:rPr>
                <w:kern w:val="24"/>
                <w:sz w:val="18"/>
                <w:szCs w:val="18"/>
                <w:lang w:val="es-ES" w:eastAsia="es-MX"/>
              </w:rPr>
              <w:t>variación 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154E2273" w14:textId="77777777" w:rsidR="004260C0" w:rsidRPr="00817566" w:rsidRDefault="004260C0" w:rsidP="00325FA5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718C40B5" w14:textId="4CF35F88" w:rsidR="004260C0" w:rsidRPr="00817566" w:rsidRDefault="00F31A54" w:rsidP="00325FA5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 </w:t>
            </w:r>
            <w:r w:rsidR="0060528A" w:rsidRPr="00817566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DB46B8">
              <w:rPr>
                <w:kern w:val="24"/>
                <w:sz w:val="18"/>
                <w:szCs w:val="18"/>
                <w:lang w:val="es-ES" w:eastAsia="es-MX"/>
              </w:rPr>
              <w:t>abril</w:t>
            </w:r>
            <w:r w:rsidR="00A771F0" w:rsidRPr="00817566">
              <w:rPr>
                <w:kern w:val="24"/>
                <w:sz w:val="18"/>
                <w:szCs w:val="18"/>
                <w:lang w:val="es-ES" w:eastAsia="es-MX"/>
              </w:rPr>
              <w:br/>
              <w:t>variación 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2C9B6308" w14:textId="77777777" w:rsidR="004260C0" w:rsidRPr="00817566" w:rsidRDefault="004260C0" w:rsidP="00325FA5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6032E65F" w14:textId="612E4582" w:rsidR="004260C0" w:rsidRPr="00817566" w:rsidRDefault="00F31A54" w:rsidP="00325FA5">
            <w:pPr>
              <w:widowControl w:val="0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 </w:t>
            </w:r>
            <w:r w:rsidR="0060528A" w:rsidRPr="00817566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DB46B8">
              <w:rPr>
                <w:kern w:val="24"/>
                <w:sz w:val="18"/>
                <w:szCs w:val="18"/>
                <w:lang w:val="es-ES" w:eastAsia="es-MX"/>
              </w:rPr>
              <w:t>abril</w:t>
            </w:r>
            <w:r w:rsidR="00A771F0" w:rsidRPr="00817566">
              <w:rPr>
                <w:kern w:val="24"/>
                <w:sz w:val="18"/>
                <w:szCs w:val="18"/>
                <w:lang w:val="es-ES" w:eastAsia="es-MX"/>
              </w:rPr>
              <w:br/>
              <w:t>variación anual</w:t>
            </w:r>
          </w:p>
        </w:tc>
      </w:tr>
      <w:tr w:rsidR="004260C0" w:rsidRPr="00817566" w14:paraId="79E5EDC5" w14:textId="77777777" w:rsidTr="00EA4301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32555BB3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entradas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FABB6D9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salidas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9926DFC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11923D82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entradas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324E595A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salidas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02C6A339" w14:textId="77777777" w:rsidR="004260C0" w:rsidRPr="00817566" w:rsidRDefault="004260C0" w:rsidP="0005242C">
            <w:pPr>
              <w:jc w:val="center"/>
              <w:rPr>
                <w:b/>
                <w:bCs/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197066CD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entradas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noWrap/>
            <w:vAlign w:val="center"/>
          </w:tcPr>
          <w:p w14:paraId="08247695" w14:textId="77777777" w:rsidR="004260C0" w:rsidRPr="00817566" w:rsidRDefault="004260C0" w:rsidP="0005242C">
            <w:pPr>
              <w:jc w:val="center"/>
              <w:rPr>
                <w:color w:val="07BFBA"/>
                <w:sz w:val="18"/>
                <w:szCs w:val="18"/>
              </w:rPr>
            </w:pPr>
            <w:r w:rsidRPr="00817566">
              <w:rPr>
                <w:kern w:val="24"/>
                <w:sz w:val="18"/>
                <w:szCs w:val="18"/>
                <w:lang w:val="es-ES" w:eastAsia="es-MX"/>
              </w:rPr>
              <w:t>salidas</w:t>
            </w:r>
          </w:p>
        </w:tc>
      </w:tr>
      <w:tr w:rsidR="00DB46B8" w:rsidRPr="00817566" w14:paraId="5842361A" w14:textId="77777777" w:rsidTr="00DB46B8">
        <w:trPr>
          <w:trHeight w:hRule="exact" w:val="510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4DF8EE3" w14:textId="2F8F06C9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</w:t>
            </w:r>
            <w:r w:rsidR="00BF746D">
              <w:rPr>
                <w:color w:val="808080"/>
                <w:sz w:val="26"/>
                <w:szCs w:val="26"/>
              </w:rPr>
              <w:t xml:space="preserve"> </w:t>
            </w:r>
            <w:r w:rsidRPr="00DB46B8">
              <w:rPr>
                <w:sz w:val="26"/>
                <w:szCs w:val="26"/>
              </w:rPr>
              <w:t>8.1 %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F7958BC" w14:textId="701B9C32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</w:t>
            </w:r>
            <w:r w:rsidR="006F4EE2">
              <w:rPr>
                <w:color w:val="808080"/>
                <w:sz w:val="26"/>
                <w:szCs w:val="26"/>
              </w:rPr>
              <w:t xml:space="preserve"> </w:t>
            </w:r>
            <w:r w:rsidRPr="00DB46B8">
              <w:rPr>
                <w:sz w:val="26"/>
                <w:szCs w:val="26"/>
              </w:rPr>
              <w:t>9.8 %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3D4DD59A" w14:textId="77777777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E083C59" w14:textId="29ADCEB6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DB46B8">
              <w:rPr>
                <w:sz w:val="26"/>
                <w:szCs w:val="26"/>
              </w:rPr>
              <w:t>-2.3 %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4D002681" w14:textId="6E44177B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</w:t>
            </w:r>
            <w:r w:rsidR="006F4EE2">
              <w:rPr>
                <w:color w:val="808080"/>
                <w:sz w:val="26"/>
                <w:szCs w:val="26"/>
              </w:rPr>
              <w:t xml:space="preserve"> </w:t>
            </w:r>
            <w:r w:rsidRPr="00DB46B8">
              <w:rPr>
                <w:sz w:val="26"/>
                <w:szCs w:val="26"/>
              </w:rPr>
              <w:t>15.5 %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19D20C97" w14:textId="77777777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A39BBA6" w14:textId="64D6DD76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▼</w:t>
            </w:r>
            <w:r w:rsidRPr="00DB46B8">
              <w:rPr>
                <w:sz w:val="26"/>
                <w:szCs w:val="26"/>
              </w:rPr>
              <w:t>-9.6 %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03E08B07" w14:textId="4545CA7C" w:rsidR="00DB46B8" w:rsidRPr="00DB46B8" w:rsidRDefault="00DB46B8" w:rsidP="00DB46B8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>
              <w:rPr>
                <w:color w:val="808080"/>
                <w:sz w:val="26"/>
                <w:szCs w:val="26"/>
              </w:rPr>
              <w:t>▲</w:t>
            </w:r>
            <w:r w:rsidR="006F4EE2">
              <w:rPr>
                <w:color w:val="808080"/>
                <w:sz w:val="26"/>
                <w:szCs w:val="26"/>
              </w:rPr>
              <w:t xml:space="preserve"> </w:t>
            </w:r>
            <w:r w:rsidRPr="00DB46B8">
              <w:rPr>
                <w:sz w:val="26"/>
                <w:szCs w:val="26"/>
              </w:rPr>
              <w:t>5.2 %</w:t>
            </w:r>
          </w:p>
        </w:tc>
      </w:tr>
      <w:bookmarkEnd w:id="1"/>
    </w:tbl>
    <w:p w14:paraId="1BB91684" w14:textId="77777777" w:rsidR="007C3CF3" w:rsidRPr="00817566" w:rsidRDefault="007C3CF3" w:rsidP="007C3CF3">
      <w:pPr>
        <w:pStyle w:val="Prrafodelista"/>
        <w:ind w:left="0" w:right="51"/>
        <w:jc w:val="center"/>
      </w:pPr>
    </w:p>
    <w:p w14:paraId="760C24BA" w14:textId="78AD347A" w:rsidR="004260C0" w:rsidRPr="00174641" w:rsidRDefault="008F1EB3" w:rsidP="0020753F">
      <w:pPr>
        <w:pStyle w:val="Prrafodelista"/>
        <w:ind w:left="0"/>
        <w:jc w:val="center"/>
        <w:rPr>
          <w:b/>
          <w:bCs/>
        </w:rPr>
      </w:pPr>
      <w:r w:rsidRPr="00174641">
        <w:rPr>
          <w:b/>
          <w:bCs/>
        </w:rPr>
        <w:t>México</w:t>
      </w:r>
      <w:r w:rsidR="00F727EA" w:rsidRPr="00174641">
        <w:rPr>
          <w:b/>
          <w:bCs/>
        </w:rPr>
        <w:t xml:space="preserve"> recibió</w:t>
      </w:r>
      <w:r w:rsidRPr="00174641">
        <w:rPr>
          <w:b/>
          <w:bCs/>
        </w:rPr>
        <w:t xml:space="preserve"> </w:t>
      </w:r>
      <w:r w:rsidR="00174641" w:rsidRPr="00174641">
        <w:rPr>
          <w:b/>
          <w:bCs/>
        </w:rPr>
        <w:t>8.1</w:t>
      </w:r>
      <w:r w:rsidR="00D848F1" w:rsidRPr="00174641">
        <w:rPr>
          <w:b/>
          <w:bCs/>
          <w:snapToGrid w:val="0"/>
          <w:spacing w:val="6"/>
        </w:rPr>
        <w:t> </w:t>
      </w:r>
      <w:r w:rsidRPr="00174641">
        <w:rPr>
          <w:b/>
          <w:bCs/>
        </w:rPr>
        <w:t xml:space="preserve">% más </w:t>
      </w:r>
      <w:r w:rsidR="008B61DD" w:rsidRPr="00174641">
        <w:rPr>
          <w:b/>
          <w:bCs/>
        </w:rPr>
        <w:t>personas viajeras</w:t>
      </w:r>
      <w:r w:rsidRPr="00174641">
        <w:rPr>
          <w:b/>
          <w:bCs/>
        </w:rPr>
        <w:t xml:space="preserve"> desde el extranjero</w:t>
      </w:r>
      <w:r w:rsidRPr="00174641">
        <w:rPr>
          <w:b/>
          <w:bCs/>
        </w:rPr>
        <w:br/>
      </w:r>
      <w:r w:rsidR="00F31A54" w:rsidRPr="00174641">
        <w:rPr>
          <w:b/>
          <w:bCs/>
        </w:rPr>
        <w:t xml:space="preserve">en </w:t>
      </w:r>
      <w:r w:rsidR="00DB46B8" w:rsidRPr="00174641">
        <w:rPr>
          <w:b/>
          <w:bCs/>
        </w:rPr>
        <w:t>abril</w:t>
      </w:r>
      <w:r w:rsidR="00BC02E6" w:rsidRPr="00174641">
        <w:rPr>
          <w:b/>
          <w:bCs/>
        </w:rPr>
        <w:t xml:space="preserve"> de 2026</w:t>
      </w:r>
      <w:r w:rsidRPr="00174641">
        <w:rPr>
          <w:b/>
          <w:bCs/>
        </w:rPr>
        <w:t xml:space="preserve"> y salieron </w:t>
      </w:r>
      <w:r w:rsidR="00174641" w:rsidRPr="00174641">
        <w:rPr>
          <w:b/>
          <w:bCs/>
        </w:rPr>
        <w:t>9.8</w:t>
      </w:r>
      <w:r w:rsidR="00D848F1" w:rsidRPr="00174641">
        <w:rPr>
          <w:b/>
          <w:bCs/>
          <w:snapToGrid w:val="0"/>
          <w:spacing w:val="6"/>
        </w:rPr>
        <w:t> </w:t>
      </w:r>
      <w:r w:rsidRPr="00174641">
        <w:rPr>
          <w:b/>
          <w:bCs/>
        </w:rPr>
        <w:t xml:space="preserve">% más </w:t>
      </w:r>
      <w:r w:rsidR="009307E3" w:rsidRPr="00174641">
        <w:rPr>
          <w:b/>
          <w:bCs/>
        </w:rPr>
        <w:t xml:space="preserve">residentes </w:t>
      </w:r>
      <w:r w:rsidR="00AE6A7D" w:rsidRPr="00174641">
        <w:rPr>
          <w:b/>
          <w:bCs/>
        </w:rPr>
        <w:t>del</w:t>
      </w:r>
      <w:r w:rsidR="001A4742" w:rsidRPr="00174641">
        <w:rPr>
          <w:b/>
          <w:bCs/>
        </w:rPr>
        <w:t xml:space="preserve"> país</w:t>
      </w:r>
      <w:r w:rsidRPr="00174641">
        <w:rPr>
          <w:b/>
          <w:bCs/>
        </w:rPr>
        <w:t>, a tasa anual</w:t>
      </w:r>
    </w:p>
    <w:p w14:paraId="217AAC1E" w14:textId="77777777" w:rsidR="00C5720E" w:rsidRPr="00B420C7" w:rsidRDefault="00C5720E" w:rsidP="007C3CF3">
      <w:pPr>
        <w:pStyle w:val="Prrafodelista"/>
        <w:ind w:left="0" w:right="51"/>
        <w:jc w:val="center"/>
        <w:rPr>
          <w:highlight w:val="yellow"/>
        </w:rPr>
      </w:pPr>
    </w:p>
    <w:p w14:paraId="151950D7" w14:textId="7A083D73" w:rsidR="007F1835" w:rsidRPr="00B25E84" w:rsidRDefault="00047833" w:rsidP="007F1835">
      <w:pPr>
        <w:pStyle w:val="p01"/>
        <w:keepLines w:val="0"/>
        <w:spacing w:before="0"/>
        <w:rPr>
          <w:rFonts w:ascii="Arial" w:hAnsi="Arial" w:cs="Arial"/>
          <w:color w:val="auto"/>
          <w:szCs w:val="24"/>
          <w:lang w:val="es-MX"/>
        </w:rPr>
      </w:pPr>
      <w:r w:rsidRPr="00B25E84">
        <w:rPr>
          <w:rFonts w:ascii="Arial" w:hAnsi="Arial" w:cs="Arial"/>
          <w:color w:val="auto"/>
          <w:szCs w:val="24"/>
          <w:lang w:val="es-MX"/>
        </w:rPr>
        <w:t xml:space="preserve">La Encuesta de Viajeros Internacionales </w:t>
      </w:r>
      <w:r w:rsidR="001E4616" w:rsidRPr="00B25E84">
        <w:rPr>
          <w:rFonts w:ascii="Arial" w:hAnsi="Arial" w:cs="Arial"/>
          <w:smallCaps/>
          <w:color w:val="auto"/>
          <w:szCs w:val="24"/>
          <w:lang w:val="es-MX"/>
        </w:rPr>
        <w:t>(</w:t>
      </w:r>
      <w:proofErr w:type="spellStart"/>
      <w:r w:rsidR="001E4616" w:rsidRPr="00B25E84">
        <w:rPr>
          <w:rFonts w:ascii="Arial" w:hAnsi="Arial" w:cs="Arial"/>
          <w:smallCaps/>
          <w:color w:val="auto"/>
          <w:szCs w:val="24"/>
          <w:lang w:val="es-MX"/>
        </w:rPr>
        <w:t>evi</w:t>
      </w:r>
      <w:proofErr w:type="spellEnd"/>
      <w:r w:rsidR="001E4616" w:rsidRPr="00B25E84">
        <w:rPr>
          <w:rFonts w:ascii="Arial" w:hAnsi="Arial" w:cs="Arial"/>
          <w:smallCaps/>
          <w:color w:val="auto"/>
          <w:szCs w:val="24"/>
          <w:lang w:val="es-MX"/>
        </w:rPr>
        <w:t>)</w:t>
      </w:r>
      <w:r w:rsidR="001E4616" w:rsidRPr="00B25E84">
        <w:rPr>
          <w:rFonts w:ascii="Arial" w:hAnsi="Arial" w:cs="Arial"/>
          <w:color w:val="auto"/>
          <w:szCs w:val="24"/>
          <w:lang w:val="es-MX"/>
        </w:rPr>
        <w:t xml:space="preserve"> </w:t>
      </w:r>
      <w:r w:rsidRPr="00B25E84">
        <w:rPr>
          <w:rFonts w:ascii="Arial" w:hAnsi="Arial" w:cs="Arial"/>
          <w:color w:val="auto"/>
          <w:szCs w:val="24"/>
          <w:lang w:val="es-MX"/>
        </w:rPr>
        <w:t>genera información sobre el número de las y los viajeros internacionales que entran o salen de México, el gasto que realizan durante su visita, lugar de residencia y las características generales de</w:t>
      </w:r>
      <w:r w:rsidR="00BA58AE" w:rsidRPr="00B25E84">
        <w:rPr>
          <w:rFonts w:ascii="Arial" w:hAnsi="Arial" w:cs="Arial"/>
          <w:color w:val="auto"/>
          <w:szCs w:val="24"/>
          <w:lang w:val="es-MX"/>
        </w:rPr>
        <w:t>l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 viaje, a fin de contar con indicadores que permitan la toma de decisiones y contribuyan </w:t>
      </w:r>
      <w:r w:rsidR="00FC7673" w:rsidRPr="00B25E84">
        <w:rPr>
          <w:rFonts w:ascii="Arial" w:hAnsi="Arial" w:cs="Arial"/>
          <w:color w:val="auto"/>
          <w:szCs w:val="24"/>
          <w:lang w:val="es-MX"/>
        </w:rPr>
        <w:t>a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 los cálculos macroeconómicos del país</w:t>
      </w:r>
      <w:r w:rsidR="007F1835" w:rsidRPr="00B25E84">
        <w:rPr>
          <w:rFonts w:ascii="Arial" w:hAnsi="Arial" w:cs="Arial"/>
          <w:color w:val="auto"/>
          <w:szCs w:val="24"/>
          <w:lang w:val="es-MX"/>
        </w:rPr>
        <w:t>.</w:t>
      </w:r>
    </w:p>
    <w:p w14:paraId="587F7961" w14:textId="77777777" w:rsidR="007F1835" w:rsidRPr="00B25E84" w:rsidRDefault="007F1835" w:rsidP="007F1835">
      <w:pPr>
        <w:pStyle w:val="p01"/>
        <w:keepLines w:val="0"/>
        <w:spacing w:before="0"/>
        <w:rPr>
          <w:rFonts w:ascii="Arial" w:hAnsi="Arial" w:cs="Arial"/>
          <w:color w:val="auto"/>
          <w:szCs w:val="24"/>
          <w:lang w:val="es-MX"/>
        </w:rPr>
      </w:pPr>
    </w:p>
    <w:p w14:paraId="61DBF2DC" w14:textId="77D9DBD7" w:rsidR="00FC7673" w:rsidRPr="00B25E84" w:rsidRDefault="00FC7673" w:rsidP="007F1835">
      <w:pPr>
        <w:pStyle w:val="p01"/>
        <w:keepLines w:val="0"/>
        <w:spacing w:before="0"/>
        <w:rPr>
          <w:rFonts w:ascii="Arial" w:hAnsi="Arial"/>
          <w:color w:val="auto"/>
          <w:lang w:val="es-MX"/>
        </w:rPr>
      </w:pPr>
      <w:r w:rsidRPr="00B25E84">
        <w:rPr>
          <w:rFonts w:ascii="Arial" w:hAnsi="Arial" w:cs="Arial"/>
          <w:color w:val="auto"/>
          <w:szCs w:val="24"/>
          <w:lang w:val="es-MX"/>
        </w:rPr>
        <w:t xml:space="preserve">Las y los viajeros internacionales son </w:t>
      </w:r>
      <w:r w:rsidR="008B61DD" w:rsidRPr="00B25E84">
        <w:rPr>
          <w:rFonts w:ascii="Arial" w:hAnsi="Arial" w:cs="Arial"/>
          <w:color w:val="auto"/>
          <w:szCs w:val="24"/>
          <w:lang w:val="es-MX"/>
        </w:rPr>
        <w:t xml:space="preserve">quienes </w:t>
      </w:r>
      <w:r w:rsidRPr="00B25E84">
        <w:rPr>
          <w:rFonts w:ascii="Arial" w:hAnsi="Arial" w:cs="Arial"/>
          <w:color w:val="auto"/>
          <w:szCs w:val="24"/>
          <w:lang w:val="es-MX"/>
        </w:rPr>
        <w:t xml:space="preserve">realizan viajes </w:t>
      </w:r>
      <w:r w:rsidR="00DA0CCD" w:rsidRPr="00B25E84">
        <w:rPr>
          <w:rFonts w:ascii="Arial" w:hAnsi="Arial" w:cs="Arial"/>
          <w:color w:val="auto"/>
          <w:szCs w:val="24"/>
          <w:lang w:val="es-MX"/>
        </w:rPr>
        <w:t>fuera de su país de residencia</w:t>
      </w:r>
      <w:r w:rsidR="00DA0CCD" w:rsidRPr="00B25E84">
        <w:rPr>
          <w:rFonts w:ascii="Arial" w:hAnsi="Arial"/>
          <w:color w:val="auto"/>
          <w:lang w:val="es-MX"/>
        </w:rPr>
        <w:t xml:space="preserve"> </w:t>
      </w:r>
      <w:r w:rsidRPr="00B25E84">
        <w:rPr>
          <w:rFonts w:ascii="Arial" w:hAnsi="Arial"/>
          <w:color w:val="auto"/>
          <w:lang w:val="es-MX"/>
        </w:rPr>
        <w:t>por cualquier motivo y duración</w:t>
      </w:r>
      <w:r w:rsidR="00EA5C4F" w:rsidRPr="00B25E84">
        <w:rPr>
          <w:rFonts w:ascii="Arial" w:hAnsi="Arial"/>
          <w:color w:val="auto"/>
          <w:lang w:val="es-MX"/>
        </w:rPr>
        <w:t>.</w:t>
      </w:r>
      <w:r w:rsidRPr="00B25E84">
        <w:rPr>
          <w:rFonts w:ascii="Arial" w:hAnsi="Arial"/>
          <w:color w:val="auto"/>
          <w:lang w:val="es-MX"/>
        </w:rPr>
        <w:t xml:space="preserve"> </w:t>
      </w:r>
      <w:r w:rsidR="00DA0CCD" w:rsidRPr="00B25E84">
        <w:rPr>
          <w:rFonts w:ascii="Arial" w:hAnsi="Arial"/>
          <w:color w:val="auto"/>
          <w:lang w:val="es-MX"/>
        </w:rPr>
        <w:t xml:space="preserve">Estos </w:t>
      </w:r>
      <w:r w:rsidRPr="00B25E84">
        <w:rPr>
          <w:rFonts w:ascii="Arial" w:hAnsi="Arial"/>
          <w:color w:val="auto"/>
          <w:lang w:val="es-MX"/>
        </w:rPr>
        <w:t>viajes pueden ser de flujo receptor (entradas) o emisor (salidas).</w:t>
      </w:r>
    </w:p>
    <w:p w14:paraId="205D0BDA" w14:textId="77777777" w:rsidR="004260C0" w:rsidRPr="00B25E84" w:rsidRDefault="004260C0" w:rsidP="004260C0">
      <w:pPr>
        <w:pStyle w:val="p0"/>
        <w:keepLines w:val="0"/>
        <w:widowControl/>
        <w:spacing w:before="0"/>
        <w:jc w:val="left"/>
        <w:rPr>
          <w:rFonts w:ascii="Arial" w:hAnsi="Arial"/>
          <w:color w:val="auto"/>
          <w:lang w:val="es-MX"/>
        </w:rPr>
      </w:pPr>
    </w:p>
    <w:p w14:paraId="62B72DD6" w14:textId="725961EE" w:rsidR="005751C3" w:rsidRPr="00B25E84" w:rsidRDefault="00262242" w:rsidP="00262242">
      <w:pPr>
        <w:pStyle w:val="Prrafodelista"/>
        <w:ind w:left="0"/>
        <w:jc w:val="center"/>
        <w:rPr>
          <w:b/>
          <w:bCs/>
          <w:smallCaps/>
          <w:sz w:val="26"/>
          <w:szCs w:val="26"/>
        </w:rPr>
      </w:pPr>
      <w:r w:rsidRPr="00B25E84">
        <w:rPr>
          <w:b/>
          <w:bCs/>
          <w:smallCaps/>
          <w:sz w:val="26"/>
          <w:szCs w:val="26"/>
        </w:rPr>
        <w:t xml:space="preserve">i. entradas </w:t>
      </w:r>
      <w:r w:rsidR="005751C3" w:rsidRPr="00B25E84">
        <w:rPr>
          <w:b/>
          <w:bCs/>
          <w:smallCaps/>
          <w:sz w:val="26"/>
          <w:szCs w:val="26"/>
        </w:rPr>
        <w:t>de residentes en el extranjero</w:t>
      </w:r>
    </w:p>
    <w:p w14:paraId="28666507" w14:textId="77777777" w:rsidR="005751C3" w:rsidRPr="00B25E84" w:rsidRDefault="005751C3" w:rsidP="005751C3">
      <w:pPr>
        <w:ind w:right="51"/>
      </w:pPr>
    </w:p>
    <w:p w14:paraId="6D135982" w14:textId="1B0E279A" w:rsidR="004260C0" w:rsidRPr="00B25E84" w:rsidRDefault="004260C0" w:rsidP="00C35395">
      <w:pPr>
        <w:tabs>
          <w:tab w:val="left" w:pos="728"/>
          <w:tab w:val="left" w:pos="6010"/>
        </w:tabs>
        <w:ind w:left="284"/>
        <w:rPr>
          <w:b/>
          <w:iCs/>
        </w:rPr>
      </w:pPr>
      <w:r w:rsidRPr="00B25E84">
        <w:rPr>
          <w:b/>
          <w:iCs/>
        </w:rPr>
        <w:t>Entradas de</w:t>
      </w:r>
      <w:r w:rsidR="007E3531" w:rsidRPr="00B25E84">
        <w:rPr>
          <w:b/>
          <w:iCs/>
        </w:rPr>
        <w:t xml:space="preserve"> las y los</w:t>
      </w:r>
      <w:r w:rsidR="00047833" w:rsidRPr="00B25E84">
        <w:rPr>
          <w:b/>
          <w:iCs/>
        </w:rPr>
        <w:t xml:space="preserve"> </w:t>
      </w:r>
      <w:r w:rsidR="0060528A" w:rsidRPr="00B25E84">
        <w:rPr>
          <w:b/>
          <w:iCs/>
        </w:rPr>
        <w:t>viajeros</w:t>
      </w:r>
      <w:r w:rsidRPr="00B25E84">
        <w:rPr>
          <w:b/>
          <w:iCs/>
        </w:rPr>
        <w:t xml:space="preserve"> internacionales</w:t>
      </w:r>
    </w:p>
    <w:p w14:paraId="1A5DB682" w14:textId="77777777" w:rsidR="004260C0" w:rsidRPr="00B420C7" w:rsidRDefault="004260C0" w:rsidP="004260C0">
      <w:pPr>
        <w:tabs>
          <w:tab w:val="left" w:pos="728"/>
        </w:tabs>
        <w:jc w:val="left"/>
        <w:rPr>
          <w:b/>
          <w:iCs/>
          <w:highlight w:val="yellow"/>
        </w:rPr>
      </w:pPr>
    </w:p>
    <w:p w14:paraId="182F4A75" w14:textId="70BB812D" w:rsidR="004260C0" w:rsidRPr="00036F5C" w:rsidRDefault="00F31A54" w:rsidP="004260C0">
      <w:r w:rsidRPr="00036F5C">
        <w:t xml:space="preserve">En </w:t>
      </w:r>
      <w:r w:rsidR="00DB46B8" w:rsidRPr="00036F5C">
        <w:t>abril</w:t>
      </w:r>
      <w:r w:rsidR="00BC02E6" w:rsidRPr="00036F5C">
        <w:t xml:space="preserve"> de 2026</w:t>
      </w:r>
      <w:r w:rsidR="004260C0" w:rsidRPr="00036F5C">
        <w:t xml:space="preserve"> ingresaron al país </w:t>
      </w:r>
      <w:r w:rsidR="00C2221F" w:rsidRPr="00036F5C">
        <w:t xml:space="preserve">8 289 421 </w:t>
      </w:r>
      <w:r w:rsidR="004260C0" w:rsidRPr="00036F5C">
        <w:t>vi</w:t>
      </w:r>
      <w:r w:rsidR="00047833" w:rsidRPr="00036F5C">
        <w:t>ajeras y viajeros internacionales</w:t>
      </w:r>
      <w:r w:rsidR="004260C0" w:rsidRPr="00036F5C">
        <w:t xml:space="preserve">, </w:t>
      </w:r>
      <w:r w:rsidR="00C2221F" w:rsidRPr="00036F5C">
        <w:t>8.1</w:t>
      </w:r>
      <w:r w:rsidR="00D848F1" w:rsidRPr="00036F5C">
        <w:rPr>
          <w:snapToGrid w:val="0"/>
          <w:spacing w:val="6"/>
        </w:rPr>
        <w:t> </w:t>
      </w:r>
      <w:r w:rsidR="004260C0" w:rsidRPr="00036F5C">
        <w:t xml:space="preserve">% </w:t>
      </w:r>
      <w:r w:rsidR="0012797A" w:rsidRPr="00036F5C">
        <w:t>m</w:t>
      </w:r>
      <w:r w:rsidR="008221C7" w:rsidRPr="00036F5C">
        <w:t>ás</w:t>
      </w:r>
      <w:r w:rsidR="004260C0" w:rsidRPr="00036F5C">
        <w:t xml:space="preserve"> que en el mismo mes de</w:t>
      </w:r>
      <w:r w:rsidR="004D3916" w:rsidRPr="00036F5C">
        <w:t xml:space="preserve"> </w:t>
      </w:r>
      <w:r w:rsidR="00BC02E6" w:rsidRPr="00036F5C">
        <w:t>2025</w:t>
      </w:r>
      <w:r w:rsidR="004260C0" w:rsidRPr="00036F5C">
        <w:t>. De est</w:t>
      </w:r>
      <w:r w:rsidR="00ED5F99" w:rsidRPr="00036F5C">
        <w:t>a cantidad</w:t>
      </w:r>
      <w:r w:rsidR="004260C0" w:rsidRPr="00036F5C">
        <w:t>,</w:t>
      </w:r>
      <w:r w:rsidR="00312ED4" w:rsidRPr="00036F5C">
        <w:t xml:space="preserve"> </w:t>
      </w:r>
      <w:r w:rsidR="00C2221F" w:rsidRPr="00036F5C">
        <w:t xml:space="preserve">3 813 193 </w:t>
      </w:r>
      <w:r w:rsidR="004260C0" w:rsidRPr="00036F5C">
        <w:rPr>
          <w:snapToGrid w:val="0"/>
        </w:rPr>
        <w:t>(</w:t>
      </w:r>
      <w:r w:rsidR="00C2221F" w:rsidRPr="00036F5C">
        <w:rPr>
          <w:snapToGrid w:val="0"/>
        </w:rPr>
        <w:t>46.0</w:t>
      </w:r>
      <w:r w:rsidR="00D848F1" w:rsidRPr="00036F5C">
        <w:rPr>
          <w:snapToGrid w:val="0"/>
          <w:spacing w:val="6"/>
        </w:rPr>
        <w:t> </w:t>
      </w:r>
      <w:r w:rsidR="004260C0" w:rsidRPr="00036F5C">
        <w:rPr>
          <w:snapToGrid w:val="0"/>
        </w:rPr>
        <w:t xml:space="preserve">%) </w:t>
      </w:r>
      <w:r w:rsidR="007F1835" w:rsidRPr="00036F5C">
        <w:t>entraron como</w:t>
      </w:r>
      <w:r w:rsidR="004260C0" w:rsidRPr="00036F5C">
        <w:t xml:space="preserve"> turistas</w:t>
      </w:r>
      <w:r w:rsidR="00DE2040" w:rsidRPr="00036F5C">
        <w:t> </w:t>
      </w:r>
      <w:r w:rsidR="004260C0" w:rsidRPr="00036F5C">
        <w:t xml:space="preserve">internacionales </w:t>
      </w:r>
      <w:r w:rsidR="007E29BF" w:rsidRPr="00036F5C">
        <w:rPr>
          <w:lang w:val="es-MX"/>
        </w:rPr>
        <w:t>—</w:t>
      </w:r>
      <w:r w:rsidR="004260C0" w:rsidRPr="00036F5C">
        <w:t xml:space="preserve">residentes en el extranjero que </w:t>
      </w:r>
      <w:r w:rsidR="004D47EA" w:rsidRPr="00036F5C">
        <w:t>se hospedaron al menos una noche</w:t>
      </w:r>
      <w:r w:rsidR="004260C0" w:rsidRPr="00036F5C">
        <w:t xml:space="preserve"> en México</w:t>
      </w:r>
      <w:r w:rsidR="007E29BF" w:rsidRPr="00036F5C">
        <w:rPr>
          <w:lang w:val="es-MX"/>
        </w:rPr>
        <w:t>—</w:t>
      </w:r>
      <w:r w:rsidR="00217748" w:rsidRPr="00036F5C">
        <w:t xml:space="preserve"> </w:t>
      </w:r>
      <w:r w:rsidR="00DE2040" w:rsidRPr="00036F5C">
        <w:t>(</w:t>
      </w:r>
      <w:r w:rsidR="005732B2" w:rsidRPr="00036F5C">
        <w:t xml:space="preserve">ingresaron </w:t>
      </w:r>
      <w:r w:rsidR="000D33ED" w:rsidRPr="00036F5C">
        <w:t>1</w:t>
      </w:r>
      <w:r w:rsidR="00036F5C" w:rsidRPr="00036F5C">
        <w:t>.8</w:t>
      </w:r>
      <w:r w:rsidR="00D848F1" w:rsidRPr="00036F5C">
        <w:t> </w:t>
      </w:r>
      <w:r w:rsidR="004260C0" w:rsidRPr="00036F5C">
        <w:t xml:space="preserve">% </w:t>
      </w:r>
      <w:r w:rsidR="005732B2" w:rsidRPr="00036F5C">
        <w:t>m</w:t>
      </w:r>
      <w:r w:rsidR="000D33ED" w:rsidRPr="00036F5C">
        <w:t>ás</w:t>
      </w:r>
      <w:r w:rsidR="003749EA" w:rsidRPr="00036F5C">
        <w:t xml:space="preserve"> </w:t>
      </w:r>
      <w:r w:rsidR="005732B2" w:rsidRPr="00036F5C">
        <w:t>que en</w:t>
      </w:r>
      <w:r w:rsidR="00140D7A" w:rsidRPr="00036F5C">
        <w:t xml:space="preserve"> </w:t>
      </w:r>
      <w:r w:rsidR="00DB46B8" w:rsidRPr="00036F5C">
        <w:t>abril</w:t>
      </w:r>
      <w:r w:rsidR="00140D7A" w:rsidRPr="00036F5C">
        <w:t xml:space="preserve"> </w:t>
      </w:r>
      <w:r w:rsidR="004260C0" w:rsidRPr="00036F5C">
        <w:t>d</w:t>
      </w:r>
      <w:r w:rsidR="006D5DE7" w:rsidRPr="00036F5C">
        <w:t>el año anterior</w:t>
      </w:r>
      <w:r w:rsidR="00DE2040" w:rsidRPr="00036F5C">
        <w:t>)</w:t>
      </w:r>
      <w:r w:rsidR="004260C0" w:rsidRPr="00036F5C">
        <w:t xml:space="preserve"> y</w:t>
      </w:r>
      <w:r w:rsidR="00C0139B" w:rsidRPr="00036F5C">
        <w:t xml:space="preserve"> </w:t>
      </w:r>
      <w:r w:rsidR="00036F5C" w:rsidRPr="00036F5C">
        <w:t>4</w:t>
      </w:r>
      <w:r w:rsidR="006F4EE2">
        <w:t> </w:t>
      </w:r>
      <w:r w:rsidR="00036F5C" w:rsidRPr="00036F5C">
        <w:t>476</w:t>
      </w:r>
      <w:r w:rsidR="006F4EE2">
        <w:t> </w:t>
      </w:r>
      <w:r w:rsidR="00036F5C" w:rsidRPr="00036F5C">
        <w:t>228</w:t>
      </w:r>
      <w:r w:rsidR="005732B2" w:rsidRPr="00036F5C">
        <w:t xml:space="preserve"> </w:t>
      </w:r>
      <w:r w:rsidR="004260C0" w:rsidRPr="00036F5C">
        <w:rPr>
          <w:snapToGrid w:val="0"/>
        </w:rPr>
        <w:t>(</w:t>
      </w:r>
      <w:r w:rsidR="005550E7" w:rsidRPr="00036F5C">
        <w:rPr>
          <w:snapToGrid w:val="0"/>
        </w:rPr>
        <w:t>5</w:t>
      </w:r>
      <w:r w:rsidR="00036F5C" w:rsidRPr="00036F5C">
        <w:rPr>
          <w:snapToGrid w:val="0"/>
        </w:rPr>
        <w:t>4.0</w:t>
      </w:r>
      <w:r w:rsidR="00D848F1" w:rsidRPr="00036F5C">
        <w:rPr>
          <w:snapToGrid w:val="0"/>
        </w:rPr>
        <w:t> </w:t>
      </w:r>
      <w:r w:rsidR="004260C0" w:rsidRPr="00036F5C">
        <w:rPr>
          <w:snapToGrid w:val="0"/>
        </w:rPr>
        <w:t xml:space="preserve">%) </w:t>
      </w:r>
      <w:r w:rsidR="007F1835" w:rsidRPr="00036F5C">
        <w:rPr>
          <w:snapToGrid w:val="0"/>
        </w:rPr>
        <w:t>lo hicieron como</w:t>
      </w:r>
      <w:r w:rsidR="000C6AE2" w:rsidRPr="00036F5C">
        <w:rPr>
          <w:snapToGrid w:val="0"/>
        </w:rPr>
        <w:t xml:space="preserve"> </w:t>
      </w:r>
      <w:r w:rsidR="004260C0" w:rsidRPr="00036F5C">
        <w:rPr>
          <w:snapToGrid w:val="0"/>
        </w:rPr>
        <w:t>excursionistas</w:t>
      </w:r>
      <w:r w:rsidR="00047833" w:rsidRPr="00036F5C">
        <w:rPr>
          <w:snapToGrid w:val="0"/>
        </w:rPr>
        <w:t xml:space="preserve"> internacionales</w:t>
      </w:r>
      <w:r w:rsidR="004260C0" w:rsidRPr="00036F5C">
        <w:rPr>
          <w:snapToGrid w:val="0"/>
        </w:rPr>
        <w:t xml:space="preserve"> </w:t>
      </w:r>
      <w:r w:rsidR="007E29BF" w:rsidRPr="00036F5C">
        <w:rPr>
          <w:lang w:val="es-MX"/>
        </w:rPr>
        <w:t>—</w:t>
      </w:r>
      <w:r w:rsidR="004260C0" w:rsidRPr="00036F5C">
        <w:rPr>
          <w:snapToGrid w:val="0"/>
        </w:rPr>
        <w:t>que no pernoct</w:t>
      </w:r>
      <w:r w:rsidR="00DB232B" w:rsidRPr="00036F5C">
        <w:rPr>
          <w:snapToGrid w:val="0"/>
        </w:rPr>
        <w:t>aron</w:t>
      </w:r>
      <w:r w:rsidR="004260C0" w:rsidRPr="00036F5C">
        <w:rPr>
          <w:snapToGrid w:val="0"/>
        </w:rPr>
        <w:t xml:space="preserve"> en su viaje</w:t>
      </w:r>
      <w:r w:rsidR="007E29BF" w:rsidRPr="00036F5C">
        <w:rPr>
          <w:lang w:val="es-MX"/>
        </w:rPr>
        <w:t>—</w:t>
      </w:r>
      <w:r w:rsidR="004260C0" w:rsidRPr="00036F5C">
        <w:t xml:space="preserve"> (</w:t>
      </w:r>
      <w:r w:rsidR="00C828F1" w:rsidRPr="00036F5C">
        <w:t>v</w:t>
      </w:r>
      <w:r w:rsidR="004260C0" w:rsidRPr="00036F5C">
        <w:t>er</w:t>
      </w:r>
      <w:r w:rsidR="004D47EA" w:rsidRPr="00036F5C">
        <w:t> </w:t>
      </w:r>
      <w:r w:rsidR="004260C0" w:rsidRPr="00036F5C">
        <w:t>gráfica</w:t>
      </w:r>
      <w:r w:rsidR="004D47EA" w:rsidRPr="00036F5C">
        <w:t> </w:t>
      </w:r>
      <w:r w:rsidR="004260C0" w:rsidRPr="00036F5C">
        <w:t>1).</w:t>
      </w:r>
    </w:p>
    <w:p w14:paraId="0F0D3CA7" w14:textId="77777777" w:rsidR="00BB1DF2" w:rsidRPr="00B420C7" w:rsidRDefault="00BB1DF2">
      <w:pPr>
        <w:jc w:val="left"/>
        <w:rPr>
          <w:bCs/>
          <w:color w:val="003057"/>
          <w:sz w:val="20"/>
          <w:szCs w:val="18"/>
          <w:highlight w:val="yellow"/>
          <w:lang w:val="es-MX"/>
        </w:rPr>
      </w:pPr>
      <w:r w:rsidRPr="00B420C7">
        <w:rPr>
          <w:bCs/>
          <w:color w:val="003057"/>
          <w:sz w:val="20"/>
          <w:szCs w:val="18"/>
          <w:highlight w:val="yellow"/>
          <w:lang w:val="es-MX"/>
        </w:rPr>
        <w:br w:type="page"/>
      </w:r>
    </w:p>
    <w:p w14:paraId="1B4BCDE5" w14:textId="2CE2ACD5" w:rsidR="004260C0" w:rsidRPr="00036F5C" w:rsidRDefault="004260C0" w:rsidP="004260C0">
      <w:pPr>
        <w:pStyle w:val="p01"/>
        <w:keepLines w:val="0"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036F5C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>Gráfica 1</w:t>
      </w:r>
    </w:p>
    <w:p w14:paraId="46267F9D" w14:textId="2EDFC63C" w:rsidR="004260C0" w:rsidRPr="00036F5C" w:rsidRDefault="004260C0" w:rsidP="004260C0">
      <w:pPr>
        <w:pStyle w:val="Titcuadrograf"/>
        <w:ind w:left="0"/>
        <w:rPr>
          <w:smallCaps w:val="0"/>
          <w:color w:val="003057"/>
          <w:sz w:val="22"/>
          <w:szCs w:val="20"/>
        </w:rPr>
      </w:pPr>
      <w:r w:rsidRPr="00036F5C">
        <w:rPr>
          <w:smallCaps w:val="0"/>
          <w:color w:val="003057"/>
          <w:sz w:val="22"/>
          <w:szCs w:val="20"/>
        </w:rPr>
        <w:t xml:space="preserve">Entradas de </w:t>
      </w:r>
      <w:r w:rsidR="00951A20" w:rsidRPr="00036F5C">
        <w:rPr>
          <w:smallCaps w:val="0"/>
          <w:color w:val="003057"/>
          <w:sz w:val="22"/>
          <w:szCs w:val="20"/>
        </w:rPr>
        <w:t xml:space="preserve">las y los </w:t>
      </w:r>
      <w:r w:rsidR="0060528A" w:rsidRPr="00036F5C">
        <w:rPr>
          <w:smallCaps w:val="0"/>
          <w:color w:val="003057"/>
          <w:sz w:val="22"/>
          <w:szCs w:val="20"/>
        </w:rPr>
        <w:t>viajeros</w:t>
      </w:r>
      <w:r w:rsidRPr="00036F5C">
        <w:rPr>
          <w:smallCaps w:val="0"/>
          <w:color w:val="003057"/>
          <w:sz w:val="22"/>
          <w:szCs w:val="20"/>
        </w:rPr>
        <w:t xml:space="preserve"> internacionales</w:t>
      </w:r>
    </w:p>
    <w:p w14:paraId="4DFA976E" w14:textId="67C4E545" w:rsidR="004260C0" w:rsidRPr="00036F5C" w:rsidRDefault="00DB46B8" w:rsidP="004260C0">
      <w:pPr>
        <w:pStyle w:val="Textoindependiente217"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036F5C">
        <w:rPr>
          <w:bCs/>
          <w:color w:val="27251F"/>
          <w:sz w:val="20"/>
          <w:lang w:val="es-ES"/>
        </w:rPr>
        <w:t>abril</w:t>
      </w:r>
      <w:r w:rsidR="004260C0" w:rsidRPr="00036F5C">
        <w:rPr>
          <w:bCs/>
          <w:color w:val="27251F"/>
          <w:sz w:val="20"/>
          <w:lang w:val="es-ES"/>
        </w:rPr>
        <w:t xml:space="preserve"> de </w:t>
      </w:r>
      <w:r w:rsidR="00BC02E6" w:rsidRPr="00036F5C">
        <w:rPr>
          <w:bCs/>
          <w:color w:val="27251F"/>
          <w:sz w:val="20"/>
          <w:lang w:val="es-ES"/>
        </w:rPr>
        <w:t>2024</w:t>
      </w:r>
      <w:r w:rsidR="00543F21" w:rsidRPr="00036F5C">
        <w:rPr>
          <w:bCs/>
          <w:color w:val="27251F"/>
          <w:sz w:val="20"/>
        </w:rPr>
        <w:t>–</w:t>
      </w:r>
      <w:r w:rsidRPr="00036F5C">
        <w:rPr>
          <w:bCs/>
          <w:color w:val="27251F"/>
          <w:sz w:val="20"/>
          <w:lang w:val="es-ES"/>
        </w:rPr>
        <w:t>abril</w:t>
      </w:r>
      <w:r w:rsidR="00BC02E6" w:rsidRPr="00036F5C">
        <w:rPr>
          <w:bCs/>
          <w:color w:val="27251F"/>
          <w:sz w:val="20"/>
          <w:lang w:val="es-ES"/>
        </w:rPr>
        <w:t xml:space="preserve"> de 2026</w:t>
      </w:r>
    </w:p>
    <w:p w14:paraId="2190384C" w14:textId="50983E70" w:rsidR="004260C0" w:rsidRPr="004A7AB5" w:rsidRDefault="004260C0" w:rsidP="004260C0">
      <w:pPr>
        <w:pStyle w:val="Textoindependiente217"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036F5C">
        <w:rPr>
          <w:bCs/>
          <w:color w:val="27251F"/>
          <w:sz w:val="18"/>
          <w:szCs w:val="18"/>
          <w:lang w:val="es-ES"/>
        </w:rPr>
        <w:t>(</w:t>
      </w:r>
      <w:r w:rsidR="00EA1ECA" w:rsidRPr="00036F5C">
        <w:rPr>
          <w:bCs/>
          <w:color w:val="27251F"/>
          <w:sz w:val="18"/>
          <w:szCs w:val="18"/>
          <w:lang w:val="es-ES"/>
        </w:rPr>
        <w:t xml:space="preserve">miles de </w:t>
      </w:r>
      <w:r w:rsidR="00047833" w:rsidRPr="00036F5C">
        <w:rPr>
          <w:bCs/>
          <w:color w:val="27251F"/>
          <w:sz w:val="18"/>
          <w:szCs w:val="18"/>
          <w:lang w:val="es-ES"/>
        </w:rPr>
        <w:t>entradas</w:t>
      </w:r>
      <w:r w:rsidRPr="00036F5C">
        <w:rPr>
          <w:bCs/>
          <w:color w:val="27251F"/>
          <w:sz w:val="18"/>
          <w:szCs w:val="18"/>
          <w:lang w:val="es-ES"/>
        </w:rPr>
        <w:t>)</w:t>
      </w:r>
    </w:p>
    <w:p w14:paraId="7681165C" w14:textId="7CC4DE66" w:rsidR="001A731A" w:rsidRPr="004A7AB5" w:rsidRDefault="00036F5C" w:rsidP="009B0DCB">
      <w:pPr>
        <w:autoSpaceDE w:val="0"/>
        <w:autoSpaceDN w:val="0"/>
        <w:adjustRightInd w:val="0"/>
        <w:jc w:val="center"/>
        <w:rPr>
          <w:noProof/>
        </w:rPr>
      </w:pPr>
      <w:r>
        <w:rPr>
          <w:noProof/>
        </w:rPr>
        <w:drawing>
          <wp:inline distT="0" distB="0" distL="0" distR="0" wp14:anchorId="2794DEA0" wp14:editId="152D6570">
            <wp:extent cx="5760000" cy="1980000"/>
            <wp:effectExtent l="0" t="0" r="0" b="0"/>
            <wp:docPr id="8085524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500F0456-BA1C-4474-AE38-B67CAF059D2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218693E6" w14:textId="2148D2B9" w:rsidR="004260C0" w:rsidRPr="004A7AB5" w:rsidRDefault="001204EA" w:rsidP="00FC18FC">
      <w:pPr>
        <w:ind w:left="1327" w:right="527" w:hanging="709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Nota:</w:t>
      </w:r>
      <w:r w:rsidR="00D62201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ab/>
      </w:r>
      <w:r w:rsidR="004260C0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Cifras preliminares a partir de</w:t>
      </w: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 </w:t>
      </w:r>
      <w:r w:rsidR="004D3916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202</w:t>
      </w:r>
      <w:r w:rsidR="00BE5EC0"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5</w:t>
      </w: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</w:p>
    <w:p w14:paraId="2AEB3EDC" w14:textId="2A9A4373" w:rsidR="009B0DCB" w:rsidRPr="0009363C" w:rsidRDefault="004260C0" w:rsidP="00FC18FC">
      <w:pPr>
        <w:ind w:left="1327" w:right="527" w:hanging="709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>Fuente:</w:t>
      </w:r>
      <w:r w:rsidR="00D62201">
        <w:rPr>
          <w:rFonts w:eastAsia="Arial"/>
          <w:bCs/>
          <w:noProof/>
          <w:color w:val="4D565E"/>
          <w:sz w:val="16"/>
          <w:szCs w:val="16"/>
          <w:lang w:eastAsia="es-MX"/>
        </w:rPr>
        <w:tab/>
      </w:r>
      <w:r w:rsidRPr="0009363C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inegi</w:t>
      </w: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. </w:t>
      </w:r>
      <w:bookmarkStart w:id="2" w:name="_Hlk184202930"/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>Encuesta de Viajeros Internacionales (</w:t>
      </w:r>
      <w:r w:rsidRPr="0009363C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evi)</w:t>
      </w: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, </w:t>
      </w:r>
      <w:r w:rsidR="008221C7">
        <w:rPr>
          <w:rFonts w:eastAsia="Arial"/>
          <w:bCs/>
          <w:noProof/>
          <w:color w:val="4D565E"/>
          <w:sz w:val="16"/>
          <w:szCs w:val="16"/>
          <w:lang w:eastAsia="es-MX"/>
        </w:rPr>
        <w:t>2026</w:t>
      </w:r>
      <w:r w:rsidRPr="0009363C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  <w:bookmarkEnd w:id="2"/>
    </w:p>
    <w:p w14:paraId="0485FA0C" w14:textId="5B7AD7BA" w:rsidR="002A534D" w:rsidRPr="00CA67C0" w:rsidRDefault="006418AC" w:rsidP="005125A9">
      <w:pPr>
        <w:spacing w:before="240"/>
        <w:ind w:left="57"/>
      </w:pPr>
      <w:bookmarkStart w:id="3" w:name="_Hlk150775072"/>
      <w:r w:rsidRPr="00CA67C0">
        <w:t xml:space="preserve">Las y los </w:t>
      </w:r>
      <w:r w:rsidR="009D03CE" w:rsidRPr="00CA67C0">
        <w:t xml:space="preserve">turistas </w:t>
      </w:r>
      <w:r w:rsidRPr="00CA67C0">
        <w:t xml:space="preserve">internacionales que ingresaron a México se clasifican como turistas </w:t>
      </w:r>
      <w:r w:rsidR="003A18F0" w:rsidRPr="00CA67C0">
        <w:t xml:space="preserve">no </w:t>
      </w:r>
      <w:r w:rsidRPr="00CA67C0">
        <w:t xml:space="preserve">fronterizos y fronterizos. </w:t>
      </w:r>
      <w:r w:rsidR="002A534D" w:rsidRPr="00CA67C0">
        <w:t xml:space="preserve">En </w:t>
      </w:r>
      <w:r w:rsidR="00DB46B8" w:rsidRPr="00CA67C0">
        <w:t>abril</w:t>
      </w:r>
      <w:r w:rsidR="002A534D" w:rsidRPr="00CA67C0">
        <w:t xml:space="preserve"> pasado,</w:t>
      </w:r>
      <w:r w:rsidR="009D1308" w:rsidRPr="00CA67C0">
        <w:t xml:space="preserve"> las y</w:t>
      </w:r>
      <w:r w:rsidR="002A534D" w:rsidRPr="00CA67C0">
        <w:t xml:space="preserve"> los turistas no fronterizos</w:t>
      </w:r>
      <w:r w:rsidR="00A96A5C" w:rsidRPr="00CA67C0">
        <w:t xml:space="preserve"> </w:t>
      </w:r>
      <w:r w:rsidR="002A534D" w:rsidRPr="00CA67C0">
        <w:t xml:space="preserve">sumaron </w:t>
      </w:r>
      <w:r w:rsidR="00CA67C0" w:rsidRPr="00CA67C0">
        <w:t>2 047 919</w:t>
      </w:r>
      <w:r w:rsidR="000D33ED" w:rsidRPr="00CA67C0">
        <w:t xml:space="preserve"> </w:t>
      </w:r>
      <w:r w:rsidR="00EB680E" w:rsidRPr="00CA67C0">
        <w:t>(un</w:t>
      </w:r>
      <w:r w:rsidR="00D62531" w:rsidRPr="00CA67C0">
        <w:t>a</w:t>
      </w:r>
      <w:r w:rsidR="00EB680E" w:rsidRPr="00CA67C0">
        <w:t xml:space="preserve"> </w:t>
      </w:r>
      <w:r w:rsidR="002A534D" w:rsidRPr="00CA67C0">
        <w:t>c</w:t>
      </w:r>
      <w:r w:rsidR="00D62531" w:rsidRPr="00CA67C0">
        <w:t xml:space="preserve">aída </w:t>
      </w:r>
      <w:r w:rsidR="00EB680E" w:rsidRPr="00CA67C0">
        <w:t xml:space="preserve">anual </w:t>
      </w:r>
      <w:r w:rsidR="002A534D" w:rsidRPr="00CA67C0">
        <w:t xml:space="preserve">de </w:t>
      </w:r>
      <w:r w:rsidR="0061441E" w:rsidRPr="00CA67C0">
        <w:t>7.</w:t>
      </w:r>
      <w:r w:rsidR="00CA67C0" w:rsidRPr="00CA67C0">
        <w:t>5</w:t>
      </w:r>
      <w:r w:rsidR="002A534D" w:rsidRPr="00CA67C0">
        <w:rPr>
          <w:snapToGrid w:val="0"/>
        </w:rPr>
        <w:t> </w:t>
      </w:r>
      <w:r w:rsidR="002A534D" w:rsidRPr="00CA67C0">
        <w:t>%</w:t>
      </w:r>
      <w:r w:rsidR="00EB680E" w:rsidRPr="00CA67C0">
        <w:t xml:space="preserve">) y representaron </w:t>
      </w:r>
      <w:r w:rsidR="00CA67C0" w:rsidRPr="00CA67C0">
        <w:t>53.7</w:t>
      </w:r>
      <w:r w:rsidR="00EB680E" w:rsidRPr="00CA67C0">
        <w:t> %</w:t>
      </w:r>
      <w:r w:rsidR="002A534D" w:rsidRPr="00CA67C0">
        <w:t xml:space="preserve"> </w:t>
      </w:r>
      <w:r w:rsidR="00EB680E" w:rsidRPr="00CA67C0">
        <w:t xml:space="preserve">de </w:t>
      </w:r>
      <w:r w:rsidR="009D1308" w:rsidRPr="00CA67C0">
        <w:t>l</w:t>
      </w:r>
      <w:r w:rsidR="007F7B8C" w:rsidRPr="00CA67C0">
        <w:t xml:space="preserve">as entradas. </w:t>
      </w:r>
      <w:r w:rsidR="00AF3814" w:rsidRPr="00CA67C0">
        <w:t>P</w:t>
      </w:r>
      <w:r w:rsidR="002A534D" w:rsidRPr="00CA67C0">
        <w:t>or su parte,</w:t>
      </w:r>
      <w:r w:rsidR="002A534D" w:rsidRPr="00CA67C0">
        <w:rPr>
          <w:szCs w:val="22"/>
        </w:rPr>
        <w:t xml:space="preserve"> </w:t>
      </w:r>
      <w:r w:rsidR="00DF6D25" w:rsidRPr="00CA67C0">
        <w:t xml:space="preserve">el </w:t>
      </w:r>
      <w:r w:rsidR="00CA67C0" w:rsidRPr="00CA67C0">
        <w:t>46.3</w:t>
      </w:r>
      <w:r w:rsidR="00DF6D25" w:rsidRPr="00CA67C0">
        <w:t xml:space="preserve"> % restante </w:t>
      </w:r>
      <w:r w:rsidR="00BE71D7" w:rsidRPr="00CA67C0">
        <w:t xml:space="preserve">se concentró en </w:t>
      </w:r>
      <w:r w:rsidR="002A534D" w:rsidRPr="00CA67C0">
        <w:rPr>
          <w:szCs w:val="22"/>
        </w:rPr>
        <w:t>las y los turistas fronterizos</w:t>
      </w:r>
      <w:r w:rsidR="00DF6D25" w:rsidRPr="00CA67C0">
        <w:rPr>
          <w:szCs w:val="22"/>
        </w:rPr>
        <w:t>,</w:t>
      </w:r>
      <w:r w:rsidR="002A534D" w:rsidRPr="00CA67C0">
        <w:rPr>
          <w:szCs w:val="22"/>
        </w:rPr>
        <w:t xml:space="preserve"> </w:t>
      </w:r>
      <w:r w:rsidR="00AF3814" w:rsidRPr="00CA67C0">
        <w:rPr>
          <w:szCs w:val="22"/>
        </w:rPr>
        <w:t xml:space="preserve">quienes </w:t>
      </w:r>
      <w:r w:rsidR="00BE71D7" w:rsidRPr="00CA67C0">
        <w:rPr>
          <w:szCs w:val="22"/>
        </w:rPr>
        <w:t>registraron</w:t>
      </w:r>
      <w:r w:rsidR="00DF6D25" w:rsidRPr="00CA67C0">
        <w:rPr>
          <w:szCs w:val="22"/>
        </w:rPr>
        <w:t xml:space="preserve"> </w:t>
      </w:r>
      <w:r w:rsidR="00CA67C0" w:rsidRPr="00CA67C0">
        <w:rPr>
          <w:szCs w:val="22"/>
        </w:rPr>
        <w:t>1 765 274</w:t>
      </w:r>
      <w:r w:rsidR="003A18F0" w:rsidRPr="00CA67C0">
        <w:t xml:space="preserve"> </w:t>
      </w:r>
      <w:r w:rsidR="00DF6D25" w:rsidRPr="00CA67C0">
        <w:rPr>
          <w:szCs w:val="22"/>
        </w:rPr>
        <w:t xml:space="preserve">entradas </w:t>
      </w:r>
      <w:r w:rsidR="00573C2D" w:rsidRPr="00CA67C0">
        <w:rPr>
          <w:szCs w:val="22"/>
        </w:rPr>
        <w:t>(</w:t>
      </w:r>
      <w:r w:rsidR="002A534D" w:rsidRPr="00CA67C0">
        <w:rPr>
          <w:szCs w:val="22"/>
        </w:rPr>
        <w:t xml:space="preserve">cantidad </w:t>
      </w:r>
      <w:r w:rsidR="00CA67C0" w:rsidRPr="00CA67C0">
        <w:rPr>
          <w:szCs w:val="22"/>
        </w:rPr>
        <w:t>15.1</w:t>
      </w:r>
      <w:r w:rsidR="002A534D" w:rsidRPr="00CA67C0">
        <w:rPr>
          <w:szCs w:val="22"/>
        </w:rPr>
        <w:t> </w:t>
      </w:r>
      <w:r w:rsidR="002A534D" w:rsidRPr="00CA67C0">
        <w:t xml:space="preserve">% mayor que la de </w:t>
      </w:r>
      <w:r w:rsidR="00DB46B8" w:rsidRPr="00CA67C0">
        <w:t>abril</w:t>
      </w:r>
      <w:r w:rsidR="002A534D" w:rsidRPr="00CA67C0">
        <w:t xml:space="preserve"> de</w:t>
      </w:r>
      <w:r w:rsidR="00241007" w:rsidRPr="00CA67C0">
        <w:t xml:space="preserve"> </w:t>
      </w:r>
      <w:r w:rsidR="00BC02E6" w:rsidRPr="00CA67C0">
        <w:t>2025</w:t>
      </w:r>
      <w:r w:rsidR="00573C2D" w:rsidRPr="00CA67C0">
        <w:t>)</w:t>
      </w:r>
      <w:r w:rsidR="00DF6D25" w:rsidRPr="00CA67C0">
        <w:t>.</w:t>
      </w:r>
      <w:r w:rsidR="008F3F95" w:rsidRPr="00CA67C0">
        <w:t xml:space="preserve"> </w:t>
      </w:r>
      <w:r w:rsidR="008F3F95" w:rsidRPr="00CA67C0">
        <w:rPr>
          <w:szCs w:val="22"/>
        </w:rPr>
        <w:t>(</w:t>
      </w:r>
      <w:r w:rsidR="00DF6D25" w:rsidRPr="00CA67C0">
        <w:rPr>
          <w:szCs w:val="22"/>
        </w:rPr>
        <w:t>V</w:t>
      </w:r>
      <w:r w:rsidR="008F3F95" w:rsidRPr="00CA67C0">
        <w:rPr>
          <w:szCs w:val="22"/>
        </w:rPr>
        <w:t>er cuadro 2)</w:t>
      </w:r>
      <w:r w:rsidR="002A534D" w:rsidRPr="00CA67C0">
        <w:t>.</w:t>
      </w:r>
    </w:p>
    <w:p w14:paraId="22D65F06" w14:textId="7DD8C265" w:rsidR="002A534D" w:rsidRPr="00F4758C" w:rsidRDefault="002A534D" w:rsidP="002A534D">
      <w:pPr>
        <w:spacing w:before="240"/>
        <w:ind w:left="567"/>
        <w:rPr>
          <w:b/>
          <w:iCs/>
        </w:rPr>
      </w:pPr>
      <w:r w:rsidRPr="00F4758C">
        <w:rPr>
          <w:b/>
          <w:iCs/>
        </w:rPr>
        <w:t>Turistas no fronterizos</w:t>
      </w:r>
    </w:p>
    <w:p w14:paraId="150839A8" w14:textId="3C4B1B40" w:rsidR="002A534D" w:rsidRPr="00F4758C" w:rsidRDefault="007F7B8C" w:rsidP="002A534D">
      <w:pPr>
        <w:spacing w:before="240"/>
        <w:rPr>
          <w:rFonts w:eastAsia="Arial"/>
          <w:bCs/>
          <w:noProof/>
          <w:sz w:val="16"/>
          <w:szCs w:val="16"/>
          <w:lang w:eastAsia="es-MX"/>
        </w:rPr>
      </w:pPr>
      <w:r w:rsidRPr="00F4758C">
        <w:t xml:space="preserve">En el </w:t>
      </w:r>
      <w:r w:rsidR="00F4758C" w:rsidRPr="00F4758C">
        <w:t>cuarto mes</w:t>
      </w:r>
      <w:r w:rsidRPr="00F4758C">
        <w:t xml:space="preserve"> de</w:t>
      </w:r>
      <w:r w:rsidR="00C84D05" w:rsidRPr="00F4758C">
        <w:t xml:space="preserve"> este</w:t>
      </w:r>
      <w:r w:rsidRPr="00F4758C">
        <w:t xml:space="preserve"> año </w:t>
      </w:r>
      <w:r w:rsidR="00A5052D" w:rsidRPr="00F4758C">
        <w:t>se observó que</w:t>
      </w:r>
      <w:r w:rsidR="00C84D05" w:rsidRPr="00F4758C">
        <w:t>,</w:t>
      </w:r>
      <w:r w:rsidRPr="00F4758C">
        <w:t xml:space="preserve"> </w:t>
      </w:r>
      <w:r w:rsidR="00A5052D" w:rsidRPr="00F4758C">
        <w:t xml:space="preserve">de </w:t>
      </w:r>
      <w:r w:rsidRPr="00F4758C">
        <w:t>las y los turistas no fronterizos</w:t>
      </w:r>
      <w:r w:rsidR="002C1143" w:rsidRPr="00F4758C">
        <w:t xml:space="preserve">, </w:t>
      </w:r>
      <w:r w:rsidR="00F4758C" w:rsidRPr="00F4758C">
        <w:t>51.7</w:t>
      </w:r>
      <w:r w:rsidR="002A534D" w:rsidRPr="00F4758C">
        <w:t> %</w:t>
      </w:r>
      <w:r w:rsidR="005468E0" w:rsidRPr="00F4758C">
        <w:t xml:space="preserve"> (</w:t>
      </w:r>
      <w:r w:rsidR="00F4758C" w:rsidRPr="00F4758C">
        <w:t>1 059 161</w:t>
      </w:r>
      <w:r w:rsidR="00A5052D" w:rsidRPr="00F4758C">
        <w:t xml:space="preserve"> entradas</w:t>
      </w:r>
      <w:r w:rsidR="003B2B36" w:rsidRPr="00F4758C">
        <w:t>)</w:t>
      </w:r>
      <w:r w:rsidR="002A534D" w:rsidRPr="00F4758C">
        <w:t xml:space="preserve"> </w:t>
      </w:r>
      <w:r w:rsidR="003E7ED5" w:rsidRPr="00F4758C">
        <w:t xml:space="preserve">correspondió </w:t>
      </w:r>
      <w:r w:rsidR="002A534D" w:rsidRPr="00F4758C">
        <w:t>a mujeres</w:t>
      </w:r>
      <w:r w:rsidR="00986543" w:rsidRPr="00F4758C">
        <w:t xml:space="preserve"> y </w:t>
      </w:r>
      <w:r w:rsidR="00F4758C" w:rsidRPr="00F4758C">
        <w:t>48.3</w:t>
      </w:r>
      <w:r w:rsidR="002A534D" w:rsidRPr="00F4758C">
        <w:t> % (</w:t>
      </w:r>
      <w:r w:rsidR="00F4758C" w:rsidRPr="00F4758C">
        <w:t>988 758</w:t>
      </w:r>
      <w:r w:rsidR="002A534D" w:rsidRPr="00F4758C">
        <w:t>) a hombres.</w:t>
      </w:r>
    </w:p>
    <w:p w14:paraId="779898A7" w14:textId="524349A7" w:rsidR="002A534D" w:rsidRPr="00A645F6" w:rsidRDefault="00143B5B" w:rsidP="002A534D">
      <w:pPr>
        <w:spacing w:before="240"/>
      </w:pPr>
      <w:r w:rsidRPr="00A645F6">
        <w:t xml:space="preserve">El principal motivo de </w:t>
      </w:r>
      <w:r w:rsidR="00D33672" w:rsidRPr="00A645F6">
        <w:t xml:space="preserve">visita de las y los turistas no fronterizos que entraron al país </w:t>
      </w:r>
      <w:r w:rsidR="002A534D" w:rsidRPr="00A645F6">
        <w:t xml:space="preserve">durante </w:t>
      </w:r>
      <w:r w:rsidR="00DB46B8" w:rsidRPr="00A645F6">
        <w:t>abril</w:t>
      </w:r>
      <w:r w:rsidR="00BC02E6" w:rsidRPr="00A645F6">
        <w:t xml:space="preserve"> de 2026</w:t>
      </w:r>
      <w:r w:rsidR="002A534D" w:rsidRPr="00A645F6">
        <w:t xml:space="preserve"> fue </w:t>
      </w:r>
      <w:r w:rsidR="002A534D" w:rsidRPr="00A645F6">
        <w:rPr>
          <w:i/>
          <w:iCs/>
        </w:rPr>
        <w:t>vacaciones, recreo u ocio</w:t>
      </w:r>
      <w:r w:rsidR="002A534D" w:rsidRPr="00A645F6">
        <w:t xml:space="preserve">, con </w:t>
      </w:r>
      <w:r w:rsidR="00A645F6" w:rsidRPr="00A645F6">
        <w:t>1 483 848</w:t>
      </w:r>
      <w:r w:rsidR="003A18F0" w:rsidRPr="00A645F6">
        <w:t xml:space="preserve"> </w:t>
      </w:r>
      <w:r w:rsidR="002A534D" w:rsidRPr="00A645F6">
        <w:t>entradas (</w:t>
      </w:r>
      <w:r w:rsidR="00966350" w:rsidRPr="00A645F6">
        <w:t>72.</w:t>
      </w:r>
      <w:r w:rsidR="00A645F6" w:rsidRPr="00A645F6">
        <w:t>5</w:t>
      </w:r>
      <w:r w:rsidR="002A534D" w:rsidRPr="00A645F6">
        <w:t xml:space="preserve"> %). </w:t>
      </w:r>
      <w:r w:rsidR="002A534D" w:rsidRPr="00A645F6">
        <w:rPr>
          <w:lang w:val="es-419"/>
        </w:rPr>
        <w:t xml:space="preserve">En segundo </w:t>
      </w:r>
      <w:r w:rsidR="000E437A" w:rsidRPr="00A645F6">
        <w:rPr>
          <w:lang w:val="es-419"/>
        </w:rPr>
        <w:t>lugar,</w:t>
      </w:r>
      <w:r w:rsidR="002A534D" w:rsidRPr="00A645F6">
        <w:rPr>
          <w:lang w:val="es-419"/>
        </w:rPr>
        <w:t xml:space="preserve"> se ubicó </w:t>
      </w:r>
      <w:r w:rsidR="002A534D" w:rsidRPr="00A645F6">
        <w:rPr>
          <w:i/>
          <w:iCs/>
        </w:rPr>
        <w:t>visita a familiares o ami</w:t>
      </w:r>
      <w:r w:rsidR="00AE19D6" w:rsidRPr="00A645F6">
        <w:rPr>
          <w:i/>
          <w:iCs/>
        </w:rPr>
        <w:t>stades</w:t>
      </w:r>
      <w:r w:rsidR="002A534D" w:rsidRPr="00A645F6">
        <w:t>,</w:t>
      </w:r>
      <w:r w:rsidR="00571E47" w:rsidRPr="00A645F6">
        <w:t xml:space="preserve"> </w:t>
      </w:r>
      <w:r w:rsidR="002A534D" w:rsidRPr="00A645F6">
        <w:t>con</w:t>
      </w:r>
      <w:r w:rsidR="006532A5" w:rsidRPr="00A645F6">
        <w:t xml:space="preserve"> </w:t>
      </w:r>
      <w:r w:rsidR="00A645F6" w:rsidRPr="00A645F6">
        <w:t>423 293</w:t>
      </w:r>
      <w:r w:rsidR="002A534D" w:rsidRPr="00A645F6">
        <w:t xml:space="preserve"> entradas (</w:t>
      </w:r>
      <w:r w:rsidR="00A645F6" w:rsidRPr="00A645F6">
        <w:t>20</w:t>
      </w:r>
      <w:r w:rsidR="00966350" w:rsidRPr="00A645F6">
        <w:t>.7</w:t>
      </w:r>
      <w:r w:rsidR="002A534D" w:rsidRPr="00A645F6">
        <w:t> %)</w:t>
      </w:r>
      <w:r w:rsidR="00571E47" w:rsidRPr="00A645F6">
        <w:t>. Sigui</w:t>
      </w:r>
      <w:r w:rsidR="0013241A" w:rsidRPr="00A645F6">
        <w:t>ó</w:t>
      </w:r>
      <w:r w:rsidR="003D00DD" w:rsidRPr="00A645F6">
        <w:t xml:space="preserve"> </w:t>
      </w:r>
      <w:r w:rsidR="002A534D" w:rsidRPr="00A645F6">
        <w:rPr>
          <w:i/>
          <w:iCs/>
        </w:rPr>
        <w:t>motivos profesionales o de negocios</w:t>
      </w:r>
      <w:r w:rsidR="002A534D" w:rsidRPr="00A645F6">
        <w:t xml:space="preserve">, con </w:t>
      </w:r>
      <w:r w:rsidR="00A645F6" w:rsidRPr="00A645F6">
        <w:t>99 370</w:t>
      </w:r>
      <w:r w:rsidR="00966350" w:rsidRPr="00A645F6">
        <w:t xml:space="preserve"> </w:t>
      </w:r>
      <w:r w:rsidR="002A534D" w:rsidRPr="00A645F6">
        <w:t>(</w:t>
      </w:r>
      <w:r w:rsidR="00A645F6" w:rsidRPr="00A645F6">
        <w:t>4</w:t>
      </w:r>
      <w:r w:rsidR="000D50B1" w:rsidRPr="00A645F6">
        <w:t>.</w:t>
      </w:r>
      <w:r w:rsidR="00966350" w:rsidRPr="00A645F6">
        <w:t>9</w:t>
      </w:r>
      <w:r w:rsidR="002A534D" w:rsidRPr="00A645F6">
        <w:t> %)</w:t>
      </w:r>
      <w:r w:rsidR="003D00DD" w:rsidRPr="00A645F6">
        <w:t>.</w:t>
      </w:r>
    </w:p>
    <w:p w14:paraId="34252878" w14:textId="24F64BE6" w:rsidR="002A534D" w:rsidRPr="00FF36D8" w:rsidRDefault="002A534D" w:rsidP="002A534D">
      <w:pPr>
        <w:spacing w:before="240"/>
      </w:pPr>
      <w:r w:rsidRPr="004361FE">
        <w:rPr>
          <w:lang w:val="es-MX"/>
        </w:rPr>
        <w:t>Respecto al país de residencia, la mayoría de</w:t>
      </w:r>
      <w:r w:rsidR="0043105C" w:rsidRPr="004361FE">
        <w:rPr>
          <w:lang w:val="es-MX"/>
        </w:rPr>
        <w:t xml:space="preserve"> las y los</w:t>
      </w:r>
      <w:r w:rsidRPr="004361FE">
        <w:rPr>
          <w:lang w:val="es-MX"/>
        </w:rPr>
        <w:t xml:space="preserve"> turistas no fronterizos que viajaron a México </w:t>
      </w:r>
      <w:r w:rsidR="00327BD3">
        <w:rPr>
          <w:lang w:val="es-MX"/>
        </w:rPr>
        <w:t>provinieron</w:t>
      </w:r>
      <w:r w:rsidR="00327BD3" w:rsidRPr="004361FE">
        <w:rPr>
          <w:lang w:val="es-MX"/>
        </w:rPr>
        <w:t xml:space="preserve"> </w:t>
      </w:r>
      <w:r w:rsidRPr="004361FE">
        <w:rPr>
          <w:lang w:val="es-MX"/>
        </w:rPr>
        <w:t xml:space="preserve">de Estados Unidos de América, con </w:t>
      </w:r>
      <w:r w:rsidR="00904720" w:rsidRPr="004361FE">
        <w:rPr>
          <w:lang w:val="es-MX"/>
        </w:rPr>
        <w:t>1 266 873</w:t>
      </w:r>
      <w:r w:rsidR="00966350" w:rsidRPr="004361FE">
        <w:rPr>
          <w:lang w:val="es-MX"/>
        </w:rPr>
        <w:t xml:space="preserve"> </w:t>
      </w:r>
      <w:r w:rsidRPr="004361FE">
        <w:rPr>
          <w:lang w:val="es-MX"/>
        </w:rPr>
        <w:t>entradas</w:t>
      </w:r>
      <w:r w:rsidR="00152626" w:rsidRPr="004361FE">
        <w:rPr>
          <w:lang w:val="es-MX"/>
        </w:rPr>
        <w:t xml:space="preserve"> (</w:t>
      </w:r>
      <w:r w:rsidR="00904720" w:rsidRPr="004361FE">
        <w:rPr>
          <w:lang w:val="es-MX"/>
        </w:rPr>
        <w:t>61.9</w:t>
      </w:r>
      <w:r w:rsidR="007B69E3" w:rsidRPr="004361FE">
        <w:rPr>
          <w:lang w:val="es-MX"/>
        </w:rPr>
        <w:t> </w:t>
      </w:r>
      <w:r w:rsidR="00152626" w:rsidRPr="004361FE">
        <w:rPr>
          <w:lang w:val="es-MX"/>
        </w:rPr>
        <w:t>%)</w:t>
      </w:r>
      <w:r w:rsidR="00F04CB0" w:rsidRPr="004361FE">
        <w:rPr>
          <w:lang w:val="es-MX"/>
        </w:rPr>
        <w:t>;</w:t>
      </w:r>
      <w:r w:rsidRPr="004361FE">
        <w:rPr>
          <w:lang w:val="es-MX"/>
        </w:rPr>
        <w:t xml:space="preserve"> de </w:t>
      </w:r>
      <w:r w:rsidR="00F04CB0" w:rsidRPr="004361FE">
        <w:rPr>
          <w:lang w:val="es-MX"/>
        </w:rPr>
        <w:t>América del Sur e islas del Caribe</w:t>
      </w:r>
      <w:r w:rsidRPr="004361FE">
        <w:rPr>
          <w:lang w:val="es-MX"/>
        </w:rPr>
        <w:t>, con</w:t>
      </w:r>
      <w:r w:rsidR="00966350" w:rsidRPr="004361FE">
        <w:rPr>
          <w:lang w:val="es-MX"/>
        </w:rPr>
        <w:t xml:space="preserve"> </w:t>
      </w:r>
      <w:r w:rsidR="00904720" w:rsidRPr="004361FE">
        <w:rPr>
          <w:lang w:val="es-MX"/>
        </w:rPr>
        <w:t>299 905</w:t>
      </w:r>
      <w:r w:rsidR="00F04CB0" w:rsidRPr="004361FE">
        <w:rPr>
          <w:lang w:val="es-MX"/>
        </w:rPr>
        <w:t xml:space="preserve"> </w:t>
      </w:r>
      <w:r w:rsidR="00152626" w:rsidRPr="004361FE">
        <w:rPr>
          <w:lang w:val="es-MX"/>
        </w:rPr>
        <w:t>(</w:t>
      </w:r>
      <w:r w:rsidR="00904720" w:rsidRPr="004361FE">
        <w:rPr>
          <w:lang w:val="es-MX"/>
        </w:rPr>
        <w:t>14.6</w:t>
      </w:r>
      <w:r w:rsidR="00F04CB0" w:rsidRPr="004361FE">
        <w:rPr>
          <w:lang w:val="es-MX"/>
        </w:rPr>
        <w:t> </w:t>
      </w:r>
      <w:r w:rsidR="00152626" w:rsidRPr="004361FE">
        <w:rPr>
          <w:lang w:val="es-MX"/>
        </w:rPr>
        <w:t>%)</w:t>
      </w:r>
      <w:r w:rsidR="00F04CB0" w:rsidRPr="004361FE">
        <w:rPr>
          <w:lang w:val="es-MX"/>
        </w:rPr>
        <w:t>; y de Canadá, con</w:t>
      </w:r>
      <w:r w:rsidR="00E37B51" w:rsidRPr="004361FE">
        <w:rPr>
          <w:lang w:val="es-MX"/>
        </w:rPr>
        <w:t xml:space="preserve"> </w:t>
      </w:r>
      <w:r w:rsidR="00904720" w:rsidRPr="004361FE">
        <w:rPr>
          <w:lang w:val="es-MX"/>
        </w:rPr>
        <w:t>191 549</w:t>
      </w:r>
      <w:r w:rsidR="00F04CB0" w:rsidRPr="004361FE">
        <w:rPr>
          <w:lang w:val="es-MX"/>
        </w:rPr>
        <w:t xml:space="preserve"> (</w:t>
      </w:r>
      <w:r w:rsidR="00904720" w:rsidRPr="004361FE">
        <w:rPr>
          <w:lang w:val="es-MX"/>
        </w:rPr>
        <w:t>9.4</w:t>
      </w:r>
      <w:r w:rsidR="00F04CB0" w:rsidRPr="004361FE">
        <w:rPr>
          <w:lang w:val="es-MX"/>
        </w:rPr>
        <w:t> %)</w:t>
      </w:r>
      <w:r w:rsidRPr="004361FE">
        <w:rPr>
          <w:lang w:val="es-MX"/>
        </w:rPr>
        <w:t>. En menor proporción</w:t>
      </w:r>
      <w:r w:rsidR="00A403BA">
        <w:rPr>
          <w:lang w:val="es-MX"/>
        </w:rPr>
        <w:t>,</w:t>
      </w:r>
      <w:r w:rsidRPr="004361FE">
        <w:rPr>
          <w:lang w:val="es-MX"/>
        </w:rPr>
        <w:t xml:space="preserve"> se registraron llegadas de residentes de </w:t>
      </w:r>
      <w:r w:rsidR="004361FE" w:rsidRPr="004361FE">
        <w:rPr>
          <w:lang w:val="es-MX"/>
        </w:rPr>
        <w:t xml:space="preserve">América Central </w:t>
      </w:r>
      <w:r w:rsidR="002D6AE0" w:rsidRPr="004361FE">
        <w:rPr>
          <w:lang w:val="es-MX"/>
        </w:rPr>
        <w:t>(</w:t>
      </w:r>
      <w:r w:rsidR="004361FE" w:rsidRPr="004361FE">
        <w:rPr>
          <w:lang w:val="es-MX"/>
        </w:rPr>
        <w:t>97 835</w:t>
      </w:r>
      <w:r w:rsidR="002D6AE0" w:rsidRPr="004361FE">
        <w:rPr>
          <w:lang w:val="es-MX"/>
        </w:rPr>
        <w:t>)</w:t>
      </w:r>
      <w:r w:rsidR="009810C9" w:rsidRPr="004361FE">
        <w:rPr>
          <w:lang w:val="es-MX"/>
        </w:rPr>
        <w:t>,</w:t>
      </w:r>
      <w:r w:rsidRPr="004361FE">
        <w:rPr>
          <w:lang w:val="es-MX"/>
        </w:rPr>
        <w:t xml:space="preserve"> de </w:t>
      </w:r>
      <w:r w:rsidR="004361FE" w:rsidRPr="004361FE">
        <w:rPr>
          <w:lang w:val="es-MX"/>
        </w:rPr>
        <w:t xml:space="preserve">Europa </w:t>
      </w:r>
      <w:r w:rsidR="002D6AE0" w:rsidRPr="004361FE">
        <w:rPr>
          <w:lang w:val="es-MX"/>
        </w:rPr>
        <w:t>(</w:t>
      </w:r>
      <w:r w:rsidR="004361FE" w:rsidRPr="004361FE">
        <w:rPr>
          <w:lang w:val="es-MX"/>
        </w:rPr>
        <w:t>96 557</w:t>
      </w:r>
      <w:r w:rsidR="002D6AE0" w:rsidRPr="004361FE">
        <w:rPr>
          <w:lang w:val="es-MX"/>
        </w:rPr>
        <w:t>)</w:t>
      </w:r>
      <w:r w:rsidR="009810C9" w:rsidRPr="004361FE">
        <w:rPr>
          <w:lang w:val="es-MX"/>
        </w:rPr>
        <w:t>,</w:t>
      </w:r>
      <w:r w:rsidRPr="004361FE">
        <w:rPr>
          <w:lang w:val="es-MX"/>
        </w:rPr>
        <w:t xml:space="preserve"> de </w:t>
      </w:r>
      <w:r w:rsidR="004361FE" w:rsidRPr="004361FE">
        <w:rPr>
          <w:lang w:val="es-MX"/>
        </w:rPr>
        <w:t xml:space="preserve">Asia </w:t>
      </w:r>
      <w:r w:rsidR="002D6AE0" w:rsidRPr="004361FE">
        <w:rPr>
          <w:lang w:val="es-MX"/>
        </w:rPr>
        <w:t>(</w:t>
      </w:r>
      <w:r w:rsidR="004361FE" w:rsidRPr="004361FE">
        <w:rPr>
          <w:lang w:val="es-MX"/>
        </w:rPr>
        <w:t>67 774</w:t>
      </w:r>
      <w:r w:rsidR="002D6AE0" w:rsidRPr="004361FE">
        <w:rPr>
          <w:lang w:val="es-MX"/>
        </w:rPr>
        <w:t>)</w:t>
      </w:r>
      <w:r w:rsidRPr="004361FE">
        <w:rPr>
          <w:lang w:val="es-MX"/>
        </w:rPr>
        <w:t xml:space="preserve"> y el resto correspondió a residentes de otras regiones</w:t>
      </w:r>
      <w:r w:rsidR="008F3F95" w:rsidRPr="004361FE">
        <w:rPr>
          <w:lang w:val="es-MX"/>
        </w:rPr>
        <w:t xml:space="preserve"> </w:t>
      </w:r>
      <w:r w:rsidR="008F3F95" w:rsidRPr="004361FE">
        <w:rPr>
          <w:szCs w:val="22"/>
        </w:rPr>
        <w:t>(ver cuadro 1)</w:t>
      </w:r>
      <w:r w:rsidRPr="004361FE">
        <w:t>.</w:t>
      </w:r>
    </w:p>
    <w:p w14:paraId="108E495B" w14:textId="77777777" w:rsidR="002A534D" w:rsidRDefault="002A534D" w:rsidP="002A534D">
      <w:pPr>
        <w:jc w:val="left"/>
        <w:rPr>
          <w:bCs/>
          <w:color w:val="003057"/>
          <w:sz w:val="20"/>
          <w:szCs w:val="18"/>
          <w:lang w:val="es-MX"/>
        </w:rPr>
      </w:pPr>
      <w:r>
        <w:rPr>
          <w:bCs/>
          <w:color w:val="003057"/>
          <w:sz w:val="20"/>
          <w:szCs w:val="18"/>
          <w:lang w:val="es-MX"/>
        </w:rPr>
        <w:br w:type="page"/>
      </w:r>
    </w:p>
    <w:p w14:paraId="3DA0DFA8" w14:textId="4CD08623" w:rsidR="002A534D" w:rsidRPr="004361FE" w:rsidRDefault="002A534D" w:rsidP="00DF5CF9">
      <w:pPr>
        <w:pStyle w:val="p01"/>
        <w:keepLines w:val="0"/>
        <w:widowControl/>
        <w:spacing w:before="0"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4361FE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 xml:space="preserve">Cuadro </w:t>
      </w:r>
      <w:r w:rsidR="00D325DA" w:rsidRPr="004361FE">
        <w:rPr>
          <w:rFonts w:ascii="Arial" w:hAnsi="Arial" w:cs="Arial"/>
          <w:bCs/>
          <w:color w:val="003057"/>
          <w:sz w:val="20"/>
          <w:szCs w:val="18"/>
          <w:lang w:val="es-MX"/>
        </w:rPr>
        <w:t>1</w:t>
      </w:r>
    </w:p>
    <w:p w14:paraId="5FB10154" w14:textId="55DB73BF" w:rsidR="002A534D" w:rsidRPr="004361FE" w:rsidRDefault="002A534D" w:rsidP="002A534D">
      <w:pPr>
        <w:jc w:val="center"/>
        <w:rPr>
          <w:b/>
          <w:color w:val="003057"/>
          <w:sz w:val="22"/>
          <w:szCs w:val="20"/>
          <w:lang w:val="es-MX"/>
        </w:rPr>
      </w:pPr>
      <w:r w:rsidRPr="004361FE">
        <w:rPr>
          <w:b/>
          <w:color w:val="003057"/>
          <w:sz w:val="22"/>
          <w:szCs w:val="20"/>
          <w:lang w:val="es-MX"/>
        </w:rPr>
        <w:t xml:space="preserve">Entradas de turistas no fronterizos </w:t>
      </w:r>
      <w:r w:rsidRPr="004361FE">
        <w:rPr>
          <w:b/>
          <w:color w:val="003057"/>
          <w:sz w:val="22"/>
          <w:szCs w:val="20"/>
          <w:lang w:val="es-MX"/>
        </w:rPr>
        <w:br/>
        <w:t>según sexo, motivo del viaje y residencia</w:t>
      </w:r>
    </w:p>
    <w:p w14:paraId="248CD06E" w14:textId="32A2D438" w:rsidR="002A534D" w:rsidRPr="004361FE" w:rsidRDefault="00DB46B8" w:rsidP="00D62201">
      <w:pPr>
        <w:pStyle w:val="Textoindependiente217"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4361FE">
        <w:rPr>
          <w:bCs/>
          <w:color w:val="27251F"/>
          <w:sz w:val="20"/>
          <w:lang w:val="es-ES"/>
        </w:rPr>
        <w:t>abril</w:t>
      </w:r>
      <w:r w:rsidR="00BC02E6" w:rsidRPr="004361FE">
        <w:rPr>
          <w:bCs/>
          <w:color w:val="27251F"/>
          <w:sz w:val="20"/>
          <w:lang w:val="es-ES"/>
        </w:rPr>
        <w:t xml:space="preserve"> de 2026</w:t>
      </w:r>
      <w:r w:rsidR="00BE5EC0" w:rsidRPr="004361FE">
        <w:rPr>
          <w:bCs/>
          <w:color w:val="27251F"/>
          <w:sz w:val="20"/>
          <w:vertAlign w:val="superscript"/>
          <w:lang w:val="es-ES"/>
        </w:rPr>
        <w:t>1/</w:t>
      </w:r>
    </w:p>
    <w:p w14:paraId="4924C86E" w14:textId="2E6D8218" w:rsidR="002A534D" w:rsidRPr="004A7AB5" w:rsidRDefault="002A534D" w:rsidP="00D62201">
      <w:pPr>
        <w:pStyle w:val="Textoindependiente217"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4361FE">
        <w:rPr>
          <w:bCs/>
          <w:color w:val="27251F"/>
          <w:sz w:val="18"/>
          <w:szCs w:val="18"/>
          <w:lang w:val="es-ES"/>
        </w:rPr>
        <w:t>(entradas y p</w:t>
      </w:r>
      <w:r w:rsidR="00D74FD5" w:rsidRPr="004361FE">
        <w:rPr>
          <w:bCs/>
          <w:color w:val="27251F"/>
          <w:sz w:val="18"/>
          <w:szCs w:val="18"/>
          <w:lang w:val="es-ES"/>
        </w:rPr>
        <w:t>orcentaje</w:t>
      </w:r>
      <w:r w:rsidRPr="004361FE">
        <w:rPr>
          <w:bCs/>
          <w:color w:val="27251F"/>
          <w:sz w:val="18"/>
          <w:szCs w:val="18"/>
          <w:lang w:val="es-ES"/>
        </w:rPr>
        <w:t>)</w:t>
      </w:r>
    </w:p>
    <w:tbl>
      <w:tblPr>
        <w:tblW w:w="6804" w:type="dxa"/>
        <w:jc w:val="center"/>
        <w:tblBorders>
          <w:left w:val="single" w:sz="4" w:space="0" w:color="FFFFFF" w:themeColor="background1"/>
          <w:bottom w:val="single" w:sz="4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57" w:type="dxa"/>
          <w:right w:w="68" w:type="dxa"/>
        </w:tblCellMar>
        <w:tblLook w:val="04A0" w:firstRow="1" w:lastRow="0" w:firstColumn="1" w:lastColumn="0" w:noHBand="0" w:noVBand="1"/>
      </w:tblPr>
      <w:tblGrid>
        <w:gridCol w:w="3710"/>
        <w:gridCol w:w="1547"/>
        <w:gridCol w:w="1547"/>
      </w:tblGrid>
      <w:tr w:rsidR="002A534D" w:rsidRPr="004A7AB5" w14:paraId="61BF9D6A" w14:textId="77777777" w:rsidTr="00EC629A">
        <w:trPr>
          <w:trHeight w:val="680"/>
          <w:jc w:val="center"/>
        </w:trPr>
        <w:tc>
          <w:tcPr>
            <w:tcW w:w="3710" w:type="dxa"/>
            <w:shd w:val="clear" w:color="auto" w:fill="80DDD7"/>
            <w:vAlign w:val="center"/>
            <w:hideMark/>
          </w:tcPr>
          <w:p w14:paraId="2329EDD8" w14:textId="4D0CB671" w:rsidR="002A534D" w:rsidRPr="004A7AB5" w:rsidRDefault="002A534D" w:rsidP="00BB19AC">
            <w:pPr>
              <w:keepNext/>
              <w:keepLines/>
              <w:ind w:left="62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Sexo, motivo del viaje </w:t>
            </w:r>
            <w:r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  <w:t>y residencia</w:t>
            </w:r>
          </w:p>
        </w:tc>
        <w:tc>
          <w:tcPr>
            <w:tcW w:w="1547" w:type="dxa"/>
            <w:shd w:val="clear" w:color="auto" w:fill="80DDD7"/>
            <w:vAlign w:val="center"/>
          </w:tcPr>
          <w:p w14:paraId="1A962EB2" w14:textId="77777777" w:rsidR="002A534D" w:rsidRPr="004A7AB5" w:rsidRDefault="002A534D" w:rsidP="00BB19AC">
            <w:pPr>
              <w:keepNext/>
              <w:keepLines/>
              <w:spacing w:after="40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  <w:t>Entradas</w:t>
            </w:r>
          </w:p>
        </w:tc>
        <w:tc>
          <w:tcPr>
            <w:tcW w:w="1547" w:type="dxa"/>
            <w:shd w:val="clear" w:color="auto" w:fill="80DDD7"/>
            <w:vAlign w:val="center"/>
          </w:tcPr>
          <w:p w14:paraId="0E8A111F" w14:textId="77777777" w:rsidR="002A534D" w:rsidRPr="004A7AB5" w:rsidRDefault="002A534D" w:rsidP="00BB19AC">
            <w:pPr>
              <w:keepNext/>
              <w:keepLines/>
              <w:jc w:val="center"/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</w:pPr>
            <w:r w:rsidRPr="004A7AB5">
              <w:rPr>
                <w:b/>
                <w:bCs/>
                <w:sz w:val="18"/>
                <w:szCs w:val="18"/>
                <w:lang w:eastAsia="es-MX"/>
              </w:rPr>
              <w:t xml:space="preserve">Participación porcentual </w:t>
            </w:r>
          </w:p>
        </w:tc>
      </w:tr>
      <w:tr w:rsidR="004361FE" w:rsidRPr="00974F53" w14:paraId="7929619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C0C0C0"/>
            <w:vAlign w:val="center"/>
            <w:hideMark/>
          </w:tcPr>
          <w:p w14:paraId="0F06CC78" w14:textId="5B76882B" w:rsidR="004361FE" w:rsidRPr="00974F53" w:rsidRDefault="004361FE" w:rsidP="004361FE">
            <w:pPr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Turistas no fronterizos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12DECCB9" w14:textId="233C7D4D" w:rsidR="004361FE" w:rsidRPr="00B420C7" w:rsidRDefault="004361FE" w:rsidP="004361FE">
            <w:pPr>
              <w:ind w:right="340"/>
              <w:jc w:val="right"/>
              <w:rPr>
                <w:b/>
                <w:bCs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2 047 919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0860805F" w14:textId="261409A9" w:rsidR="004361FE" w:rsidRPr="00B420C7" w:rsidRDefault="004361FE" w:rsidP="004361FE">
            <w:pPr>
              <w:ind w:right="503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4361FE" w:rsidRPr="00974F53" w14:paraId="5142D42F" w14:textId="77777777" w:rsidTr="00EC629A">
        <w:trPr>
          <w:trHeight w:val="255"/>
          <w:jc w:val="center"/>
        </w:trPr>
        <w:tc>
          <w:tcPr>
            <w:tcW w:w="3710" w:type="dxa"/>
            <w:vAlign w:val="center"/>
            <w:hideMark/>
          </w:tcPr>
          <w:p w14:paraId="4392276A" w14:textId="6FAC2F93" w:rsidR="004361FE" w:rsidRPr="00974F53" w:rsidRDefault="004361FE" w:rsidP="004361FE">
            <w:pPr>
              <w:ind w:left="170"/>
              <w:jc w:val="left"/>
              <w:rPr>
                <w:bCs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Mujeres</w:t>
            </w:r>
          </w:p>
        </w:tc>
        <w:tc>
          <w:tcPr>
            <w:tcW w:w="1547" w:type="dxa"/>
            <w:vAlign w:val="center"/>
          </w:tcPr>
          <w:p w14:paraId="58FED8A9" w14:textId="07E2F1EA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1 059 161</w:t>
            </w:r>
          </w:p>
        </w:tc>
        <w:tc>
          <w:tcPr>
            <w:tcW w:w="1547" w:type="dxa"/>
            <w:vAlign w:val="center"/>
          </w:tcPr>
          <w:p w14:paraId="43CAAC5A" w14:textId="205A2074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51.7</w:t>
            </w:r>
          </w:p>
        </w:tc>
      </w:tr>
      <w:tr w:rsidR="004361FE" w:rsidRPr="00974F53" w14:paraId="5A09D1AA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  <w:hideMark/>
          </w:tcPr>
          <w:p w14:paraId="0BD2E09A" w14:textId="524287EF" w:rsidR="004361FE" w:rsidRPr="00974F53" w:rsidRDefault="004361FE" w:rsidP="004361FE">
            <w:pPr>
              <w:ind w:left="170"/>
              <w:jc w:val="left"/>
              <w:rPr>
                <w:bCs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Hombres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3FF1909" w14:textId="3C79613C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988 758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C7044BC" w14:textId="26A665DD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48.3</w:t>
            </w:r>
          </w:p>
        </w:tc>
      </w:tr>
      <w:tr w:rsidR="004361FE" w:rsidRPr="00974F53" w14:paraId="4B518423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C0C0C0"/>
            <w:vAlign w:val="center"/>
            <w:hideMark/>
          </w:tcPr>
          <w:p w14:paraId="45BD39C7" w14:textId="08A29218" w:rsidR="004361FE" w:rsidRPr="00974F53" w:rsidRDefault="004361FE" w:rsidP="004361FE">
            <w:pPr>
              <w:jc w:val="left"/>
              <w:rPr>
                <w:b/>
                <w:bCs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Motivo del viaje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075E6B07" w14:textId="56AEC61E" w:rsidR="004361FE" w:rsidRPr="00B420C7" w:rsidRDefault="004361FE" w:rsidP="004361FE">
            <w:pPr>
              <w:ind w:right="340"/>
              <w:jc w:val="right"/>
              <w:rPr>
                <w:b/>
                <w:bCs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2 047 919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4C3C95F4" w14:textId="5934C10F" w:rsidR="004361FE" w:rsidRPr="00B420C7" w:rsidRDefault="004361FE" w:rsidP="004361FE">
            <w:pPr>
              <w:ind w:right="503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4361FE" w:rsidRPr="00974F53" w14:paraId="1853391B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11470C08" w14:textId="20C37F36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Vacaciones, recreo u ocio</w:t>
            </w:r>
          </w:p>
        </w:tc>
        <w:tc>
          <w:tcPr>
            <w:tcW w:w="1547" w:type="dxa"/>
            <w:vAlign w:val="center"/>
          </w:tcPr>
          <w:p w14:paraId="6DA55629" w14:textId="298BA28C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1 483 848</w:t>
            </w:r>
          </w:p>
        </w:tc>
        <w:tc>
          <w:tcPr>
            <w:tcW w:w="1547" w:type="dxa"/>
            <w:vAlign w:val="center"/>
          </w:tcPr>
          <w:p w14:paraId="7AE75921" w14:textId="0D2ED156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72.5</w:t>
            </w:r>
          </w:p>
        </w:tc>
      </w:tr>
      <w:tr w:rsidR="004361FE" w:rsidRPr="00974F53" w14:paraId="39C44B8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4BC28CDC" w14:textId="1F16F837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Profesionales o de negocios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01A2BBC7" w14:textId="1790897C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99 370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B0A6B54" w14:textId="0A32B84C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4.9</w:t>
            </w:r>
          </w:p>
        </w:tc>
      </w:tr>
      <w:tr w:rsidR="004361FE" w:rsidRPr="00974F53" w14:paraId="0CF7BC33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3A9299CA" w14:textId="2661F56C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Visita a familiares o amistades</w:t>
            </w:r>
          </w:p>
        </w:tc>
        <w:tc>
          <w:tcPr>
            <w:tcW w:w="1547" w:type="dxa"/>
            <w:vAlign w:val="center"/>
          </w:tcPr>
          <w:p w14:paraId="2522BE1D" w14:textId="4509CC74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423 293</w:t>
            </w:r>
          </w:p>
        </w:tc>
        <w:tc>
          <w:tcPr>
            <w:tcW w:w="1547" w:type="dxa"/>
            <w:vAlign w:val="center"/>
          </w:tcPr>
          <w:p w14:paraId="40E42F4F" w14:textId="15B8CFCF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20.7</w:t>
            </w:r>
          </w:p>
        </w:tc>
      </w:tr>
      <w:tr w:rsidR="004361FE" w:rsidRPr="00974F53" w14:paraId="02F50634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16FBA37B" w14:textId="16B715FB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Compras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EBB6CF1" w14:textId="66DEA22C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1 464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074F296E" w14:textId="595A766B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</w:tr>
      <w:tr w:rsidR="004361FE" w:rsidRPr="00974F53" w14:paraId="7E07D736" w14:textId="77777777" w:rsidTr="00C711DF">
        <w:trPr>
          <w:trHeight w:val="255"/>
          <w:jc w:val="center"/>
        </w:trPr>
        <w:tc>
          <w:tcPr>
            <w:tcW w:w="3710" w:type="dxa"/>
            <w:vAlign w:val="center"/>
          </w:tcPr>
          <w:p w14:paraId="4F96216F" w14:textId="55C92F50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Educación</w:t>
            </w:r>
          </w:p>
        </w:tc>
        <w:tc>
          <w:tcPr>
            <w:tcW w:w="1547" w:type="dxa"/>
            <w:vAlign w:val="center"/>
          </w:tcPr>
          <w:p w14:paraId="4D8D83E1" w14:textId="3D7E67F0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2 334</w:t>
            </w:r>
          </w:p>
        </w:tc>
        <w:tc>
          <w:tcPr>
            <w:tcW w:w="1547" w:type="dxa"/>
            <w:vAlign w:val="center"/>
          </w:tcPr>
          <w:p w14:paraId="49091F70" w14:textId="2F7E1A2E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0.1</w:t>
            </w:r>
          </w:p>
        </w:tc>
      </w:tr>
      <w:tr w:rsidR="004361FE" w:rsidRPr="00974F53" w14:paraId="4A9EE913" w14:textId="77777777" w:rsidTr="00C711DF">
        <w:trPr>
          <w:trHeight w:val="255"/>
          <w:jc w:val="center"/>
        </w:trPr>
        <w:tc>
          <w:tcPr>
            <w:tcW w:w="3710" w:type="dxa"/>
            <w:shd w:val="clear" w:color="auto" w:fill="F2F2F2" w:themeFill="background1" w:themeFillShade="F2"/>
            <w:vAlign w:val="center"/>
          </w:tcPr>
          <w:p w14:paraId="4AC5BD53" w14:textId="0436EC95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Atención médica y de bienestar</w:t>
            </w:r>
          </w:p>
        </w:tc>
        <w:tc>
          <w:tcPr>
            <w:tcW w:w="1547" w:type="dxa"/>
            <w:shd w:val="clear" w:color="auto" w:fill="F2F2F2" w:themeFill="background1" w:themeFillShade="F2"/>
            <w:vAlign w:val="center"/>
          </w:tcPr>
          <w:p w14:paraId="1EFCFC0F" w14:textId="26CDB8E2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14 852</w:t>
            </w:r>
          </w:p>
        </w:tc>
        <w:tc>
          <w:tcPr>
            <w:tcW w:w="1547" w:type="dxa"/>
            <w:shd w:val="clear" w:color="auto" w:fill="F2F2F2" w:themeFill="background1" w:themeFillShade="F2"/>
            <w:vAlign w:val="center"/>
          </w:tcPr>
          <w:p w14:paraId="6A5E9C4B" w14:textId="066113E3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0.7</w:t>
            </w:r>
          </w:p>
        </w:tc>
      </w:tr>
      <w:tr w:rsidR="004361FE" w:rsidRPr="00974F53" w14:paraId="68F7D98C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510A1E42" w14:textId="2D5921C5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Otro</w:t>
            </w:r>
          </w:p>
        </w:tc>
        <w:tc>
          <w:tcPr>
            <w:tcW w:w="1547" w:type="dxa"/>
            <w:vAlign w:val="center"/>
          </w:tcPr>
          <w:p w14:paraId="0C37A4CB" w14:textId="45F10572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22 758</w:t>
            </w:r>
          </w:p>
        </w:tc>
        <w:tc>
          <w:tcPr>
            <w:tcW w:w="1547" w:type="dxa"/>
            <w:vAlign w:val="center"/>
          </w:tcPr>
          <w:p w14:paraId="4DB9B8EA" w14:textId="7BB1D70B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1.1</w:t>
            </w:r>
          </w:p>
        </w:tc>
      </w:tr>
      <w:tr w:rsidR="004361FE" w:rsidRPr="00974F53" w14:paraId="79FE99A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C0C0C0"/>
            <w:vAlign w:val="center"/>
          </w:tcPr>
          <w:p w14:paraId="0761C952" w14:textId="393A07F2" w:rsidR="004361FE" w:rsidRPr="00974F53" w:rsidRDefault="004361FE" w:rsidP="004361FE">
            <w:pPr>
              <w:jc w:val="left"/>
              <w:rPr>
                <w:b/>
                <w:bCs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Residencia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4D751320" w14:textId="6C25F8C7" w:rsidR="004361FE" w:rsidRPr="00B420C7" w:rsidRDefault="004361FE" w:rsidP="004361FE">
            <w:pPr>
              <w:ind w:right="340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2 047 919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1F6B7F47" w14:textId="4ADF48A1" w:rsidR="004361FE" w:rsidRPr="00B420C7" w:rsidRDefault="004361FE" w:rsidP="004361FE">
            <w:pPr>
              <w:ind w:right="503"/>
              <w:jc w:val="right"/>
              <w:rPr>
                <w:b/>
                <w:bCs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4361FE" w:rsidRPr="00974F53" w14:paraId="46EECD88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3759E48D" w14:textId="3F56713E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Estados Unidos de América</w:t>
            </w:r>
          </w:p>
        </w:tc>
        <w:tc>
          <w:tcPr>
            <w:tcW w:w="1547" w:type="dxa"/>
            <w:vAlign w:val="center"/>
          </w:tcPr>
          <w:p w14:paraId="0EA1CE51" w14:textId="500D0BD0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1 266 873</w:t>
            </w:r>
          </w:p>
        </w:tc>
        <w:tc>
          <w:tcPr>
            <w:tcW w:w="1547" w:type="dxa"/>
            <w:vAlign w:val="center"/>
          </w:tcPr>
          <w:p w14:paraId="7074ABC6" w14:textId="358A9A31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61.9</w:t>
            </w:r>
          </w:p>
        </w:tc>
      </w:tr>
      <w:tr w:rsidR="004361FE" w:rsidRPr="00974F53" w14:paraId="19AA0F78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524FA4F6" w14:textId="70E15745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Canadá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47840F1" w14:textId="323AF3CA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191 549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46033A5" w14:textId="206308E7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9.4</w:t>
            </w:r>
          </w:p>
        </w:tc>
      </w:tr>
      <w:tr w:rsidR="004361FE" w:rsidRPr="00974F53" w14:paraId="191B9B43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2C202FDC" w14:textId="273E4312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América Central</w:t>
            </w:r>
          </w:p>
        </w:tc>
        <w:tc>
          <w:tcPr>
            <w:tcW w:w="1547" w:type="dxa"/>
            <w:vAlign w:val="center"/>
          </w:tcPr>
          <w:p w14:paraId="69D8C66A" w14:textId="05EFD2DD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97 835</w:t>
            </w:r>
          </w:p>
        </w:tc>
        <w:tc>
          <w:tcPr>
            <w:tcW w:w="1547" w:type="dxa"/>
            <w:vAlign w:val="center"/>
          </w:tcPr>
          <w:p w14:paraId="3C40B2E4" w14:textId="2EDFC5DB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4.8</w:t>
            </w:r>
          </w:p>
        </w:tc>
      </w:tr>
      <w:tr w:rsidR="004361FE" w:rsidRPr="00974F53" w14:paraId="6FCAF0F9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4ABBED4E" w14:textId="44B7F5D3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América del Sur e islas del Caribe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68BAC3E" w14:textId="3D43BD3B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299 905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575B975F" w14:textId="481F9650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14.6</w:t>
            </w:r>
          </w:p>
        </w:tc>
      </w:tr>
      <w:tr w:rsidR="004361FE" w:rsidRPr="00974F53" w14:paraId="5C4A6854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54068C8B" w14:textId="6A1A13D5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Europa</w:t>
            </w:r>
          </w:p>
        </w:tc>
        <w:tc>
          <w:tcPr>
            <w:tcW w:w="1547" w:type="dxa"/>
            <w:vAlign w:val="center"/>
          </w:tcPr>
          <w:p w14:paraId="1A4A9EF1" w14:textId="7D3F4DB6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96 557</w:t>
            </w:r>
          </w:p>
        </w:tc>
        <w:tc>
          <w:tcPr>
            <w:tcW w:w="1547" w:type="dxa"/>
            <w:vAlign w:val="center"/>
          </w:tcPr>
          <w:p w14:paraId="3BC0535A" w14:textId="76DF133A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4.7</w:t>
            </w:r>
          </w:p>
        </w:tc>
      </w:tr>
      <w:tr w:rsidR="004361FE" w:rsidRPr="00974F53" w14:paraId="6B78D51E" w14:textId="77777777" w:rsidTr="00EC629A">
        <w:trPr>
          <w:trHeight w:val="255"/>
          <w:jc w:val="center"/>
        </w:trPr>
        <w:tc>
          <w:tcPr>
            <w:tcW w:w="3710" w:type="dxa"/>
            <w:shd w:val="clear" w:color="auto" w:fill="F2F2F2"/>
            <w:vAlign w:val="center"/>
          </w:tcPr>
          <w:p w14:paraId="2D91470B" w14:textId="60BDA6C7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Asia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95F3362" w14:textId="59B9DD30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67 774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14430DE5" w14:textId="7AD6856B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3.3</w:t>
            </w:r>
          </w:p>
        </w:tc>
      </w:tr>
      <w:tr w:rsidR="004361FE" w:rsidRPr="00974F53" w14:paraId="0E04B0B1" w14:textId="77777777" w:rsidTr="00EC629A">
        <w:trPr>
          <w:trHeight w:val="255"/>
          <w:jc w:val="center"/>
        </w:trPr>
        <w:tc>
          <w:tcPr>
            <w:tcW w:w="3710" w:type="dxa"/>
            <w:vAlign w:val="center"/>
          </w:tcPr>
          <w:p w14:paraId="1594D251" w14:textId="1194CFD7" w:rsidR="004361FE" w:rsidRPr="00974F53" w:rsidRDefault="004361FE" w:rsidP="004361FE">
            <w:pPr>
              <w:ind w:left="170"/>
              <w:jc w:val="left"/>
              <w:rPr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Otras regiones</w:t>
            </w:r>
          </w:p>
        </w:tc>
        <w:tc>
          <w:tcPr>
            <w:tcW w:w="1547" w:type="dxa"/>
            <w:vAlign w:val="center"/>
          </w:tcPr>
          <w:p w14:paraId="09552EFE" w14:textId="4DC2E86A" w:rsidR="004361FE" w:rsidRPr="00B420C7" w:rsidRDefault="004361FE" w:rsidP="004361FE">
            <w:pPr>
              <w:ind w:right="340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27 427</w:t>
            </w:r>
          </w:p>
        </w:tc>
        <w:tc>
          <w:tcPr>
            <w:tcW w:w="1547" w:type="dxa"/>
            <w:vAlign w:val="center"/>
          </w:tcPr>
          <w:p w14:paraId="23F87747" w14:textId="4615A13C" w:rsidR="004361FE" w:rsidRPr="00B420C7" w:rsidRDefault="004361FE" w:rsidP="004361FE">
            <w:pPr>
              <w:ind w:right="503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1.3</w:t>
            </w:r>
          </w:p>
        </w:tc>
      </w:tr>
    </w:tbl>
    <w:p w14:paraId="64FB3E3B" w14:textId="3EC27D26" w:rsidR="002A534D" w:rsidRPr="00974F53" w:rsidRDefault="002A534D" w:rsidP="002A534D">
      <w:pPr>
        <w:ind w:left="2268" w:right="1589" w:hanging="602"/>
        <w:rPr>
          <w:rFonts w:eastAsia="Arial"/>
          <w:bCs/>
          <w:noProof/>
          <w:spacing w:val="-4"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Nota:</w:t>
      </w:r>
      <w:r w:rsidR="00D62201"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ab/>
      </w:r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158F45A9" w14:textId="4A5F22AF" w:rsidR="002A534D" w:rsidRPr="00974F53" w:rsidRDefault="002A534D" w:rsidP="002A534D">
      <w:pPr>
        <w:ind w:left="2268" w:right="1589" w:hanging="602"/>
        <w:rPr>
          <w:rFonts w:eastAsia="Arial"/>
          <w:bCs/>
          <w:noProof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>1/</w:t>
      </w:r>
      <w:r w:rsidR="00D62201"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ab/>
      </w:r>
      <w:r w:rsidRPr="00974F53">
        <w:rPr>
          <w:rFonts w:eastAsia="Arial"/>
          <w:bCs/>
          <w:noProof/>
          <w:sz w:val="16"/>
          <w:szCs w:val="16"/>
          <w:lang w:eastAsia="es-MX"/>
        </w:rPr>
        <w:t>Cifras preliminares.</w:t>
      </w:r>
    </w:p>
    <w:p w14:paraId="34703146" w14:textId="77777777" w:rsidR="002A534D" w:rsidRPr="00974F53" w:rsidRDefault="002A534D" w:rsidP="002A534D">
      <w:pPr>
        <w:ind w:left="2268" w:right="1589" w:hanging="602"/>
        <w:rPr>
          <w:b/>
          <w:i/>
          <w:sz w:val="16"/>
          <w:szCs w:val="16"/>
          <w:lang w:val="es-MX"/>
        </w:rPr>
      </w:pPr>
      <w:r w:rsidRPr="00974F53">
        <w:rPr>
          <w:sz w:val="16"/>
          <w:szCs w:val="16"/>
        </w:rPr>
        <w:t>Fuente:</w:t>
      </w:r>
      <w:r w:rsidRPr="00974F53">
        <w:rPr>
          <w:sz w:val="16"/>
          <w:szCs w:val="16"/>
        </w:rPr>
        <w:tab/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inegi</w:t>
      </w:r>
      <w:r w:rsidRPr="00974F53">
        <w:rPr>
          <w:sz w:val="16"/>
          <w:szCs w:val="16"/>
        </w:rPr>
        <w:t xml:space="preserve">. 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Encuesta de Viajeros Internacionales (</w:t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evi)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, 2026.</w:t>
      </w:r>
    </w:p>
    <w:p w14:paraId="32F4115A" w14:textId="763E8C45" w:rsidR="009B0DCB" w:rsidRPr="00453E2C" w:rsidRDefault="009B0DCB" w:rsidP="00173481">
      <w:pPr>
        <w:spacing w:before="240"/>
        <w:ind w:left="284"/>
        <w:rPr>
          <w:b/>
          <w:iCs/>
        </w:rPr>
      </w:pPr>
      <w:r w:rsidRPr="00453E2C">
        <w:rPr>
          <w:b/>
          <w:iCs/>
        </w:rPr>
        <w:t>Gasto total</w:t>
      </w:r>
      <w:r w:rsidR="00047833" w:rsidRPr="00453E2C">
        <w:rPr>
          <w:b/>
          <w:iCs/>
        </w:rPr>
        <w:t xml:space="preserve"> de</w:t>
      </w:r>
      <w:r w:rsidR="007E3531" w:rsidRPr="00453E2C">
        <w:rPr>
          <w:b/>
          <w:iCs/>
        </w:rPr>
        <w:t xml:space="preserve"> las y los</w:t>
      </w:r>
      <w:r w:rsidR="00EA15D7" w:rsidRPr="00453E2C">
        <w:rPr>
          <w:b/>
          <w:iCs/>
        </w:rPr>
        <w:t xml:space="preserve"> </w:t>
      </w:r>
      <w:r w:rsidR="00047833" w:rsidRPr="00453E2C">
        <w:rPr>
          <w:b/>
          <w:iCs/>
        </w:rPr>
        <w:t>viajeros internacionales</w:t>
      </w:r>
    </w:p>
    <w:bookmarkEnd w:id="3"/>
    <w:p w14:paraId="3D519431" w14:textId="5EA2D42A" w:rsidR="009B0DCB" w:rsidRPr="004361FE" w:rsidRDefault="00F31A54" w:rsidP="00173481">
      <w:pPr>
        <w:spacing w:before="240"/>
      </w:pPr>
      <w:r w:rsidRPr="004361FE">
        <w:t xml:space="preserve">En </w:t>
      </w:r>
      <w:r w:rsidR="00DB46B8" w:rsidRPr="004361FE">
        <w:t>abril</w:t>
      </w:r>
      <w:r w:rsidR="00BC02E6" w:rsidRPr="004361FE">
        <w:t xml:space="preserve"> de 2026</w:t>
      </w:r>
      <w:r w:rsidR="009B0DCB" w:rsidRPr="004361FE">
        <w:t xml:space="preserve">, el gasto total de </w:t>
      </w:r>
      <w:r w:rsidR="007C7C44" w:rsidRPr="004361FE">
        <w:t xml:space="preserve">las y los </w:t>
      </w:r>
      <w:r w:rsidR="009B0DCB" w:rsidRPr="004361FE">
        <w:t>vi</w:t>
      </w:r>
      <w:r w:rsidR="007C7C44" w:rsidRPr="004361FE">
        <w:t>ajeros internacionales</w:t>
      </w:r>
      <w:r w:rsidR="00CC0E11" w:rsidRPr="004361FE">
        <w:t xml:space="preserve"> en el país</w:t>
      </w:r>
      <w:r w:rsidR="009B0DCB" w:rsidRPr="004361FE">
        <w:t xml:space="preserve"> ascendió a </w:t>
      </w:r>
      <w:r w:rsidR="004361FE" w:rsidRPr="004361FE">
        <w:t>2 972.4</w:t>
      </w:r>
      <w:r w:rsidR="006402A6" w:rsidRPr="004361FE">
        <w:t> </w:t>
      </w:r>
      <w:r w:rsidR="006A6C9E" w:rsidRPr="004361FE">
        <w:rPr>
          <w:snapToGrid w:val="0"/>
        </w:rPr>
        <w:t>millones</w:t>
      </w:r>
      <w:r w:rsidR="009B0DCB" w:rsidRPr="004361FE">
        <w:t xml:space="preserve"> de dólares</w:t>
      </w:r>
      <w:r w:rsidR="00BF5669" w:rsidRPr="004361FE">
        <w:t xml:space="preserve"> (</w:t>
      </w:r>
      <w:r w:rsidR="006402A6" w:rsidRPr="004361FE">
        <w:t>registró</w:t>
      </w:r>
      <w:r w:rsidR="00BF5669" w:rsidRPr="004361FE">
        <w:t xml:space="preserve"> un </w:t>
      </w:r>
      <w:r w:rsidR="00070E12" w:rsidRPr="004361FE">
        <w:t>descenso</w:t>
      </w:r>
      <w:r w:rsidR="00905C77" w:rsidRPr="004361FE">
        <w:t xml:space="preserve"> de </w:t>
      </w:r>
      <w:r w:rsidR="004361FE" w:rsidRPr="004361FE">
        <w:t>2.3</w:t>
      </w:r>
      <w:r w:rsidR="00D848F1" w:rsidRPr="004361FE">
        <w:rPr>
          <w:szCs w:val="22"/>
        </w:rPr>
        <w:t> </w:t>
      </w:r>
      <w:r w:rsidR="009B0DCB" w:rsidRPr="004361FE">
        <w:t xml:space="preserve">% </w:t>
      </w:r>
      <w:r w:rsidR="00056F2C" w:rsidRPr="004361FE">
        <w:t>a tasa anual</w:t>
      </w:r>
      <w:r w:rsidR="00BF5669" w:rsidRPr="004361FE">
        <w:t>)</w:t>
      </w:r>
      <w:r w:rsidR="009B0DCB" w:rsidRPr="004361FE">
        <w:t>.</w:t>
      </w:r>
      <w:r w:rsidR="00056F2C" w:rsidRPr="004361FE">
        <w:t xml:space="preserve"> </w:t>
      </w:r>
      <w:r w:rsidR="009B0DCB" w:rsidRPr="004361FE">
        <w:t xml:space="preserve">El gasto </w:t>
      </w:r>
      <w:r w:rsidR="00765C1A" w:rsidRPr="004361FE">
        <w:t xml:space="preserve">de </w:t>
      </w:r>
      <w:r w:rsidR="009B0DCB" w:rsidRPr="004361FE">
        <w:t>turistas internacionales alcanzó</w:t>
      </w:r>
      <w:r w:rsidR="00F81578" w:rsidRPr="004361FE">
        <w:t xml:space="preserve"> </w:t>
      </w:r>
      <w:r w:rsidR="004361FE" w:rsidRPr="004361FE">
        <w:t>2</w:t>
      </w:r>
      <w:r w:rsidR="00E60843">
        <w:t> </w:t>
      </w:r>
      <w:r w:rsidR="004361FE" w:rsidRPr="004361FE">
        <w:t>682.0</w:t>
      </w:r>
      <w:r w:rsidR="00E60843">
        <w:t xml:space="preserve"> </w:t>
      </w:r>
      <w:r w:rsidR="009B0DCB" w:rsidRPr="004361FE">
        <w:t>millones de dólares</w:t>
      </w:r>
      <w:r w:rsidR="007C7C44" w:rsidRPr="004361FE">
        <w:t>,</w:t>
      </w:r>
      <w:r w:rsidR="009B0DCB" w:rsidRPr="004361FE">
        <w:t xml:space="preserve"> </w:t>
      </w:r>
      <w:r w:rsidR="004361FE" w:rsidRPr="004361FE">
        <w:t>4.0</w:t>
      </w:r>
      <w:r w:rsidR="00FC7B54" w:rsidRPr="004361FE">
        <w:t> </w:t>
      </w:r>
      <w:r w:rsidR="007C7C44" w:rsidRPr="004361FE">
        <w:t>% m</w:t>
      </w:r>
      <w:r w:rsidR="00453E2C" w:rsidRPr="004361FE">
        <w:t>eno</w:t>
      </w:r>
      <w:r w:rsidR="007C7C44" w:rsidRPr="004361FE">
        <w:t>s que en el mismo mes de</w:t>
      </w:r>
      <w:r w:rsidR="00BF746D">
        <w:t> </w:t>
      </w:r>
      <w:r w:rsidR="00BC02E6" w:rsidRPr="004361FE">
        <w:t>2025</w:t>
      </w:r>
      <w:r w:rsidR="00765C1A" w:rsidRPr="004361FE">
        <w:t xml:space="preserve">. Por su parte, </w:t>
      </w:r>
      <w:r w:rsidR="007C7C44" w:rsidRPr="004361FE">
        <w:t xml:space="preserve">el </w:t>
      </w:r>
      <w:r w:rsidR="00630AF3" w:rsidRPr="004361FE">
        <w:t xml:space="preserve">gasto total </w:t>
      </w:r>
      <w:r w:rsidR="007C7C44" w:rsidRPr="004361FE">
        <w:t>de excursionistas internacionales sumó</w:t>
      </w:r>
      <w:r w:rsidR="00765C1A" w:rsidRPr="004361FE">
        <w:t xml:space="preserve"> </w:t>
      </w:r>
      <w:r w:rsidR="004361FE" w:rsidRPr="004361FE">
        <w:t>290.4</w:t>
      </w:r>
      <w:r w:rsidR="007C7C44" w:rsidRPr="004361FE">
        <w:t xml:space="preserve"> millones de</w:t>
      </w:r>
      <w:r w:rsidR="00BF746D">
        <w:t> </w:t>
      </w:r>
      <w:r w:rsidR="007C7C44" w:rsidRPr="004361FE">
        <w:t xml:space="preserve">dólares, lo que representó un crecimiento </w:t>
      </w:r>
      <w:r w:rsidR="00F727C0" w:rsidRPr="004361FE">
        <w:t xml:space="preserve">anual </w:t>
      </w:r>
      <w:r w:rsidR="007C7C44" w:rsidRPr="004361FE">
        <w:t xml:space="preserve">de </w:t>
      </w:r>
      <w:r w:rsidR="00453E2C" w:rsidRPr="004361FE">
        <w:t>1</w:t>
      </w:r>
      <w:r w:rsidR="004361FE" w:rsidRPr="004361FE">
        <w:t>6</w:t>
      </w:r>
      <w:r w:rsidR="00453E2C" w:rsidRPr="004361FE">
        <w:t>.9</w:t>
      </w:r>
      <w:r w:rsidR="003A18F0" w:rsidRPr="004361FE">
        <w:t xml:space="preserve"> </w:t>
      </w:r>
      <w:r w:rsidR="00F727C0" w:rsidRPr="004361FE">
        <w:t>por</w:t>
      </w:r>
      <w:r w:rsidR="003A18F0" w:rsidRPr="004361FE">
        <w:t xml:space="preserve"> </w:t>
      </w:r>
      <w:r w:rsidR="00F727C0" w:rsidRPr="004361FE">
        <w:t>ciento</w:t>
      </w:r>
      <w:r w:rsidR="007C7C44" w:rsidRPr="004361FE">
        <w:t>.</w:t>
      </w:r>
    </w:p>
    <w:p w14:paraId="3CAABF65" w14:textId="5C7091BD" w:rsidR="009B0DCB" w:rsidRPr="00FF2270" w:rsidRDefault="009B0DCB" w:rsidP="00173481">
      <w:pPr>
        <w:spacing w:before="240"/>
        <w:ind w:left="283"/>
        <w:rPr>
          <w:b/>
          <w:iCs/>
        </w:rPr>
      </w:pPr>
      <w:r w:rsidRPr="00FF2270">
        <w:rPr>
          <w:b/>
          <w:iCs/>
        </w:rPr>
        <w:t>Gasto medio</w:t>
      </w:r>
      <w:r w:rsidR="007C7C44" w:rsidRPr="00FF2270">
        <w:rPr>
          <w:b/>
          <w:iCs/>
        </w:rPr>
        <w:t xml:space="preserve"> de </w:t>
      </w:r>
      <w:r w:rsidR="007E3531" w:rsidRPr="00FF2270">
        <w:rPr>
          <w:b/>
          <w:iCs/>
        </w:rPr>
        <w:t xml:space="preserve">las y los </w:t>
      </w:r>
      <w:r w:rsidR="007C7C44" w:rsidRPr="00FF2270">
        <w:rPr>
          <w:b/>
          <w:iCs/>
        </w:rPr>
        <w:t>viajeros internacionales</w:t>
      </w:r>
    </w:p>
    <w:p w14:paraId="4D2E3FFE" w14:textId="381CEC03" w:rsidR="00BB1DF2" w:rsidRPr="00974F53" w:rsidRDefault="00F31A54" w:rsidP="00C35395">
      <w:pPr>
        <w:spacing w:before="240"/>
        <w:rPr>
          <w:bCs/>
          <w:szCs w:val="22"/>
          <w:lang w:val="es-MX"/>
        </w:rPr>
      </w:pPr>
      <w:r w:rsidRPr="00FF2270">
        <w:rPr>
          <w:szCs w:val="22"/>
        </w:rPr>
        <w:t xml:space="preserve">En </w:t>
      </w:r>
      <w:r w:rsidR="00DB46B8" w:rsidRPr="00FF2270">
        <w:rPr>
          <w:szCs w:val="22"/>
        </w:rPr>
        <w:t>abril</w:t>
      </w:r>
      <w:r w:rsidR="00BC02E6" w:rsidRPr="00FF2270">
        <w:rPr>
          <w:szCs w:val="22"/>
        </w:rPr>
        <w:t xml:space="preserve"> </w:t>
      </w:r>
      <w:r w:rsidR="00F727C0" w:rsidRPr="00FF2270">
        <w:rPr>
          <w:szCs w:val="22"/>
        </w:rPr>
        <w:t>pasado</w:t>
      </w:r>
      <w:r w:rsidR="009B0DCB" w:rsidRPr="00FF2270">
        <w:rPr>
          <w:szCs w:val="22"/>
        </w:rPr>
        <w:t xml:space="preserve">, </w:t>
      </w:r>
      <w:r w:rsidR="008B57E5" w:rsidRPr="00FF2270">
        <w:rPr>
          <w:szCs w:val="22"/>
        </w:rPr>
        <w:t>las y los viajeros internacionales</w:t>
      </w:r>
      <w:r w:rsidR="009B0DCB" w:rsidRPr="00FF2270">
        <w:rPr>
          <w:szCs w:val="22"/>
        </w:rPr>
        <w:t xml:space="preserve"> </w:t>
      </w:r>
      <w:r w:rsidR="006402A6" w:rsidRPr="00FF2270">
        <w:rPr>
          <w:szCs w:val="22"/>
        </w:rPr>
        <w:t xml:space="preserve">gastaron </w:t>
      </w:r>
      <w:r w:rsidR="00CC0E11" w:rsidRPr="00FF2270">
        <w:rPr>
          <w:szCs w:val="22"/>
        </w:rPr>
        <w:t xml:space="preserve">en el país </w:t>
      </w:r>
      <w:r w:rsidR="006402A6" w:rsidRPr="00FF2270">
        <w:rPr>
          <w:szCs w:val="22"/>
        </w:rPr>
        <w:t xml:space="preserve">en promedio </w:t>
      </w:r>
      <w:r w:rsidR="00E60843" w:rsidRPr="00FF2270">
        <w:rPr>
          <w:szCs w:val="22"/>
        </w:rPr>
        <w:t>358.6</w:t>
      </w:r>
      <w:r w:rsidR="00F7487B" w:rsidRPr="00FF2270">
        <w:rPr>
          <w:szCs w:val="22"/>
        </w:rPr>
        <w:t> </w:t>
      </w:r>
      <w:r w:rsidR="007C45EC" w:rsidRPr="00FF2270">
        <w:rPr>
          <w:szCs w:val="22"/>
        </w:rPr>
        <w:t>dólares</w:t>
      </w:r>
      <w:r w:rsidR="00CC0E11" w:rsidRPr="00FF2270">
        <w:rPr>
          <w:szCs w:val="22"/>
        </w:rPr>
        <w:t xml:space="preserve"> </w:t>
      </w:r>
      <w:r w:rsidR="00C059C1" w:rsidRPr="00FF2270">
        <w:rPr>
          <w:szCs w:val="22"/>
        </w:rPr>
        <w:t>(lo que significó un</w:t>
      </w:r>
      <w:r w:rsidR="006402A6" w:rsidRPr="00FF2270">
        <w:rPr>
          <w:szCs w:val="22"/>
        </w:rPr>
        <w:t>a</w:t>
      </w:r>
      <w:r w:rsidR="00C059C1" w:rsidRPr="00FF2270">
        <w:rPr>
          <w:szCs w:val="22"/>
        </w:rPr>
        <w:t xml:space="preserve"> </w:t>
      </w:r>
      <w:r w:rsidR="006402A6" w:rsidRPr="00FF2270">
        <w:rPr>
          <w:szCs w:val="22"/>
        </w:rPr>
        <w:t>caída</w:t>
      </w:r>
      <w:r w:rsidR="00C059C1" w:rsidRPr="00FF2270">
        <w:rPr>
          <w:szCs w:val="22"/>
        </w:rPr>
        <w:t xml:space="preserve"> de </w:t>
      </w:r>
      <w:r w:rsidR="00E60843" w:rsidRPr="00FF2270">
        <w:rPr>
          <w:szCs w:val="22"/>
        </w:rPr>
        <w:t>9.6</w:t>
      </w:r>
      <w:r w:rsidR="00D848F1" w:rsidRPr="00FF2270">
        <w:rPr>
          <w:szCs w:val="22"/>
        </w:rPr>
        <w:t> </w:t>
      </w:r>
      <w:r w:rsidR="009B0DCB" w:rsidRPr="00FF2270">
        <w:rPr>
          <w:szCs w:val="22"/>
        </w:rPr>
        <w:t>%</w:t>
      </w:r>
      <w:r w:rsidR="00322376" w:rsidRPr="00FF2270">
        <w:rPr>
          <w:szCs w:val="22"/>
        </w:rPr>
        <w:t xml:space="preserve"> </w:t>
      </w:r>
      <w:r w:rsidR="009245CF" w:rsidRPr="00FF2270">
        <w:rPr>
          <w:szCs w:val="22"/>
        </w:rPr>
        <w:t>a</w:t>
      </w:r>
      <w:r w:rsidR="00322376" w:rsidRPr="00FF2270">
        <w:rPr>
          <w:szCs w:val="22"/>
        </w:rPr>
        <w:t xml:space="preserve"> </w:t>
      </w:r>
      <w:r w:rsidR="009245CF" w:rsidRPr="00FF2270">
        <w:rPr>
          <w:szCs w:val="22"/>
        </w:rPr>
        <w:t>tasa</w:t>
      </w:r>
      <w:r w:rsidR="00322376" w:rsidRPr="00FF2270">
        <w:rPr>
          <w:szCs w:val="22"/>
        </w:rPr>
        <w:t xml:space="preserve"> </w:t>
      </w:r>
      <w:r w:rsidR="009245CF" w:rsidRPr="00FF2270">
        <w:rPr>
          <w:szCs w:val="22"/>
        </w:rPr>
        <w:t>anual</w:t>
      </w:r>
      <w:r w:rsidR="00C059C1" w:rsidRPr="00FF2270">
        <w:rPr>
          <w:szCs w:val="22"/>
        </w:rPr>
        <w:t>)</w:t>
      </w:r>
      <w:r w:rsidR="009B0DCB" w:rsidRPr="00FF2270">
        <w:rPr>
          <w:szCs w:val="22"/>
        </w:rPr>
        <w:t xml:space="preserve">. El de </w:t>
      </w:r>
      <w:r w:rsidR="00080808" w:rsidRPr="00FF2270">
        <w:rPr>
          <w:szCs w:val="22"/>
        </w:rPr>
        <w:t>t</w:t>
      </w:r>
      <w:r w:rsidR="009B0DCB" w:rsidRPr="00FF2270">
        <w:rPr>
          <w:szCs w:val="22"/>
        </w:rPr>
        <w:t xml:space="preserve">uristas </w:t>
      </w:r>
      <w:r w:rsidR="008B57E5" w:rsidRPr="00FF2270">
        <w:rPr>
          <w:szCs w:val="22"/>
        </w:rPr>
        <w:t>internacionales</w:t>
      </w:r>
      <w:r w:rsidR="009B0DCB" w:rsidRPr="00FF2270">
        <w:rPr>
          <w:szCs w:val="22"/>
        </w:rPr>
        <w:t xml:space="preserve"> fue de</w:t>
      </w:r>
      <w:r w:rsidR="00073831" w:rsidRPr="00FF2270">
        <w:rPr>
          <w:szCs w:val="22"/>
        </w:rPr>
        <w:t xml:space="preserve"> </w:t>
      </w:r>
      <w:r w:rsidR="00FF2270" w:rsidRPr="00FF2270">
        <w:rPr>
          <w:szCs w:val="22"/>
        </w:rPr>
        <w:t>703.4</w:t>
      </w:r>
      <w:r w:rsidR="00F81AC1" w:rsidRPr="00FF2270">
        <w:rPr>
          <w:szCs w:val="22"/>
        </w:rPr>
        <w:t> </w:t>
      </w:r>
      <w:r w:rsidR="007C45EC" w:rsidRPr="00FF2270">
        <w:rPr>
          <w:szCs w:val="22"/>
        </w:rPr>
        <w:t>dólares</w:t>
      </w:r>
      <w:r w:rsidR="00322376" w:rsidRPr="00FF2270">
        <w:rPr>
          <w:szCs w:val="22"/>
        </w:rPr>
        <w:t xml:space="preserve"> </w:t>
      </w:r>
      <w:r w:rsidR="00F65B4B" w:rsidRPr="00FF2270">
        <w:rPr>
          <w:szCs w:val="22"/>
        </w:rPr>
        <w:t>(</w:t>
      </w:r>
      <w:r w:rsidR="009B77D7" w:rsidRPr="00FF2270">
        <w:rPr>
          <w:szCs w:val="22"/>
        </w:rPr>
        <w:t xml:space="preserve">las y </w:t>
      </w:r>
      <w:r w:rsidR="00322376" w:rsidRPr="00FF2270">
        <w:rPr>
          <w:szCs w:val="22"/>
        </w:rPr>
        <w:t>l</w:t>
      </w:r>
      <w:r w:rsidR="00152626" w:rsidRPr="00FF2270">
        <w:rPr>
          <w:szCs w:val="22"/>
        </w:rPr>
        <w:t>o</w:t>
      </w:r>
      <w:r w:rsidR="00322376" w:rsidRPr="00FF2270">
        <w:rPr>
          <w:szCs w:val="22"/>
        </w:rPr>
        <w:t xml:space="preserve">s turistas no fronterizos que ingresaron por vía aérea gastaron en promedio </w:t>
      </w:r>
      <w:r w:rsidR="00FF2270" w:rsidRPr="00FF2270">
        <w:rPr>
          <w:szCs w:val="22"/>
        </w:rPr>
        <w:t>1 345.8</w:t>
      </w:r>
      <w:r w:rsidR="00966A70" w:rsidRPr="00FF2270">
        <w:rPr>
          <w:szCs w:val="22"/>
        </w:rPr>
        <w:t xml:space="preserve"> dólares</w:t>
      </w:r>
      <w:r w:rsidR="00322376" w:rsidRPr="00FF2270">
        <w:rPr>
          <w:szCs w:val="22"/>
        </w:rPr>
        <w:t xml:space="preserve">, mientras que </w:t>
      </w:r>
      <w:r w:rsidR="00774E19" w:rsidRPr="00FF2270">
        <w:rPr>
          <w:szCs w:val="22"/>
        </w:rPr>
        <w:t xml:space="preserve">las y </w:t>
      </w:r>
      <w:r w:rsidR="00322376" w:rsidRPr="00FF2270">
        <w:rPr>
          <w:szCs w:val="22"/>
        </w:rPr>
        <w:t xml:space="preserve">los </w:t>
      </w:r>
      <w:r w:rsidR="00152626" w:rsidRPr="00FF2270">
        <w:rPr>
          <w:szCs w:val="22"/>
        </w:rPr>
        <w:t xml:space="preserve">turistas </w:t>
      </w:r>
      <w:r w:rsidR="00322376" w:rsidRPr="00FF2270">
        <w:rPr>
          <w:szCs w:val="22"/>
        </w:rPr>
        <w:t>fronterizo</w:t>
      </w:r>
      <w:r w:rsidR="00152626" w:rsidRPr="00FF2270">
        <w:rPr>
          <w:szCs w:val="22"/>
        </w:rPr>
        <w:t>s</w:t>
      </w:r>
      <w:r w:rsidR="00322376" w:rsidRPr="00FF2270">
        <w:rPr>
          <w:szCs w:val="22"/>
        </w:rPr>
        <w:t xml:space="preserve">, </w:t>
      </w:r>
      <w:r w:rsidR="00FF2270" w:rsidRPr="00FF2270">
        <w:rPr>
          <w:szCs w:val="22"/>
        </w:rPr>
        <w:t>124.4</w:t>
      </w:r>
      <w:r w:rsidR="00322376" w:rsidRPr="00FF2270">
        <w:rPr>
          <w:szCs w:val="22"/>
        </w:rPr>
        <w:t xml:space="preserve"> dólares) </w:t>
      </w:r>
      <w:r w:rsidR="008B57E5" w:rsidRPr="00FF2270">
        <w:rPr>
          <w:szCs w:val="22"/>
        </w:rPr>
        <w:t xml:space="preserve">y </w:t>
      </w:r>
      <w:r w:rsidR="00322376" w:rsidRPr="00FF2270">
        <w:rPr>
          <w:szCs w:val="22"/>
        </w:rPr>
        <w:t xml:space="preserve">el </w:t>
      </w:r>
      <w:r w:rsidR="00774E19" w:rsidRPr="00FF2270">
        <w:rPr>
          <w:szCs w:val="22"/>
        </w:rPr>
        <w:t>de excursionistas</w:t>
      </w:r>
      <w:r w:rsidR="008B57E5" w:rsidRPr="00FF2270">
        <w:rPr>
          <w:szCs w:val="22"/>
        </w:rPr>
        <w:t xml:space="preserve"> internacionales fue de</w:t>
      </w:r>
      <w:r w:rsidR="00635FFA" w:rsidRPr="00FF2270">
        <w:t xml:space="preserve"> </w:t>
      </w:r>
      <w:r w:rsidR="00FF2270" w:rsidRPr="00FF2270">
        <w:t>64.9</w:t>
      </w:r>
      <w:r w:rsidR="008B57E5" w:rsidRPr="00FF2270">
        <w:rPr>
          <w:szCs w:val="22"/>
        </w:rPr>
        <w:t xml:space="preserve"> dólares</w:t>
      </w:r>
      <w:r w:rsidR="00FF43AC" w:rsidRPr="00FF2270">
        <w:rPr>
          <w:szCs w:val="22"/>
        </w:rPr>
        <w:t>:</w:t>
      </w:r>
      <w:r w:rsidR="008B57E5" w:rsidRPr="00FF2270">
        <w:rPr>
          <w:szCs w:val="22"/>
        </w:rPr>
        <w:t xml:space="preserve"> </w:t>
      </w:r>
      <w:r w:rsidR="00FF2270" w:rsidRPr="00FF2270">
        <w:rPr>
          <w:szCs w:val="22"/>
        </w:rPr>
        <w:t>2.5</w:t>
      </w:r>
      <w:r w:rsidR="007B69E3" w:rsidRPr="00FF2270">
        <w:rPr>
          <w:szCs w:val="22"/>
        </w:rPr>
        <w:t> </w:t>
      </w:r>
      <w:r w:rsidR="008B57E5" w:rsidRPr="00FF2270">
        <w:rPr>
          <w:szCs w:val="22"/>
        </w:rPr>
        <w:t>% m</w:t>
      </w:r>
      <w:r w:rsidR="00635FFA" w:rsidRPr="00FF2270">
        <w:rPr>
          <w:szCs w:val="22"/>
        </w:rPr>
        <w:t>ás</w:t>
      </w:r>
      <w:r w:rsidR="008B57E5" w:rsidRPr="00FF2270">
        <w:rPr>
          <w:szCs w:val="22"/>
        </w:rPr>
        <w:t xml:space="preserve"> que </w:t>
      </w:r>
      <w:r w:rsidR="00BF746D">
        <w:rPr>
          <w:szCs w:val="22"/>
        </w:rPr>
        <w:t>en abril</w:t>
      </w:r>
      <w:r w:rsidR="003068E6" w:rsidRPr="00FF2270">
        <w:rPr>
          <w:szCs w:val="22"/>
        </w:rPr>
        <w:t xml:space="preserve"> del </w:t>
      </w:r>
      <w:r w:rsidR="008B57E5" w:rsidRPr="00FF2270">
        <w:rPr>
          <w:szCs w:val="22"/>
        </w:rPr>
        <w:t>año ante</w:t>
      </w:r>
      <w:r w:rsidR="00FF43AC" w:rsidRPr="00FF2270">
        <w:rPr>
          <w:szCs w:val="22"/>
        </w:rPr>
        <w:t>rior</w:t>
      </w:r>
      <w:r w:rsidR="008B57E5" w:rsidRPr="00FF2270">
        <w:rPr>
          <w:szCs w:val="22"/>
        </w:rPr>
        <w:t xml:space="preserve"> </w:t>
      </w:r>
      <w:r w:rsidR="009B0DCB" w:rsidRPr="00FF2270">
        <w:rPr>
          <w:szCs w:val="22"/>
        </w:rPr>
        <w:t>(ver</w:t>
      </w:r>
      <w:r w:rsidR="00B6175E" w:rsidRPr="00FF2270">
        <w:rPr>
          <w:szCs w:val="22"/>
        </w:rPr>
        <w:t> </w:t>
      </w:r>
      <w:r w:rsidR="009B0DCB" w:rsidRPr="00FF2270">
        <w:rPr>
          <w:szCs w:val="22"/>
        </w:rPr>
        <w:t>cuadro</w:t>
      </w:r>
      <w:r w:rsidR="00B6175E" w:rsidRPr="00FF2270">
        <w:rPr>
          <w:szCs w:val="22"/>
        </w:rPr>
        <w:t> </w:t>
      </w:r>
      <w:r w:rsidR="00C35395" w:rsidRPr="00FF2270">
        <w:rPr>
          <w:szCs w:val="22"/>
        </w:rPr>
        <w:t>2</w:t>
      </w:r>
      <w:r w:rsidR="009B0DCB" w:rsidRPr="00FF2270">
        <w:rPr>
          <w:szCs w:val="22"/>
        </w:rPr>
        <w:t>).</w:t>
      </w:r>
    </w:p>
    <w:p w14:paraId="07C4E669" w14:textId="1FF7D0CB" w:rsidR="004260C0" w:rsidRPr="00EA1B5F" w:rsidRDefault="004260C0" w:rsidP="001606F4">
      <w:pPr>
        <w:jc w:val="center"/>
        <w:rPr>
          <w:bCs/>
          <w:color w:val="003057"/>
          <w:sz w:val="22"/>
          <w:szCs w:val="20"/>
          <w:lang w:val="es-MX"/>
        </w:rPr>
      </w:pPr>
      <w:r w:rsidRPr="00EA1B5F">
        <w:rPr>
          <w:bCs/>
          <w:color w:val="003057"/>
          <w:sz w:val="22"/>
          <w:szCs w:val="20"/>
          <w:lang w:val="es-MX"/>
        </w:rPr>
        <w:lastRenderedPageBreak/>
        <w:t xml:space="preserve">Cuadro </w:t>
      </w:r>
      <w:r w:rsidR="00C35395" w:rsidRPr="00EA1B5F">
        <w:rPr>
          <w:bCs/>
          <w:color w:val="003057"/>
          <w:sz w:val="22"/>
          <w:szCs w:val="20"/>
          <w:lang w:val="es-MX"/>
        </w:rPr>
        <w:t>2</w:t>
      </w:r>
    </w:p>
    <w:p w14:paraId="27C7EF89" w14:textId="50571358" w:rsidR="004260C0" w:rsidRPr="00EA1B5F" w:rsidRDefault="004260C0" w:rsidP="00DF5CF9">
      <w:pPr>
        <w:jc w:val="center"/>
        <w:rPr>
          <w:b/>
          <w:color w:val="003057"/>
          <w:sz w:val="22"/>
          <w:szCs w:val="20"/>
          <w:lang w:val="es-MX"/>
        </w:rPr>
      </w:pPr>
      <w:r w:rsidRPr="00EA1B5F">
        <w:rPr>
          <w:b/>
          <w:color w:val="003057"/>
          <w:sz w:val="22"/>
          <w:szCs w:val="20"/>
          <w:lang w:val="es-MX"/>
        </w:rPr>
        <w:t>Entradas, gasto total y gasto medio</w:t>
      </w:r>
      <w:r w:rsidR="008B57E5" w:rsidRPr="00EA1B5F">
        <w:rPr>
          <w:b/>
          <w:color w:val="003057"/>
          <w:sz w:val="22"/>
          <w:szCs w:val="20"/>
          <w:lang w:val="es-MX"/>
        </w:rPr>
        <w:t xml:space="preserve"> </w:t>
      </w:r>
      <w:r w:rsidR="00343973" w:rsidRPr="00EA1B5F">
        <w:rPr>
          <w:b/>
          <w:color w:val="003057"/>
          <w:sz w:val="22"/>
          <w:szCs w:val="20"/>
          <w:lang w:val="es-MX"/>
        </w:rPr>
        <w:br/>
      </w:r>
      <w:r w:rsidR="008B57E5" w:rsidRPr="00EA1B5F">
        <w:rPr>
          <w:b/>
          <w:color w:val="003057"/>
          <w:sz w:val="22"/>
          <w:szCs w:val="20"/>
          <w:lang w:val="es-MX"/>
        </w:rPr>
        <w:t xml:space="preserve">de </w:t>
      </w:r>
      <w:r w:rsidR="007E3531" w:rsidRPr="00EA1B5F">
        <w:rPr>
          <w:b/>
          <w:color w:val="003057"/>
          <w:sz w:val="22"/>
          <w:szCs w:val="20"/>
          <w:lang w:val="es-MX"/>
        </w:rPr>
        <w:t xml:space="preserve">las y los </w:t>
      </w:r>
      <w:r w:rsidR="008B57E5" w:rsidRPr="00EA1B5F">
        <w:rPr>
          <w:b/>
          <w:color w:val="003057"/>
          <w:sz w:val="22"/>
          <w:szCs w:val="20"/>
          <w:lang w:val="es-MX"/>
        </w:rPr>
        <w:t>viajeros internacionales</w:t>
      </w:r>
      <w:r w:rsidR="00093CF5" w:rsidRPr="00EA1B5F">
        <w:rPr>
          <w:b/>
          <w:color w:val="003057"/>
          <w:sz w:val="22"/>
          <w:szCs w:val="20"/>
          <w:lang w:val="es-MX"/>
        </w:rPr>
        <w:t xml:space="preserve">, según </w:t>
      </w:r>
      <w:r w:rsidRPr="00EA1B5F">
        <w:rPr>
          <w:b/>
          <w:color w:val="003057"/>
          <w:sz w:val="22"/>
          <w:szCs w:val="20"/>
          <w:lang w:val="es-MX"/>
        </w:rPr>
        <w:t>tipo</w:t>
      </w:r>
    </w:p>
    <w:p w14:paraId="3C3D26BF" w14:textId="6E7C7099" w:rsidR="004260C0" w:rsidRPr="00EA1B5F" w:rsidRDefault="00DB46B8" w:rsidP="00DF5CF9">
      <w:pPr>
        <w:pStyle w:val="Textoindependiente217"/>
        <w:spacing w:after="0"/>
        <w:ind w:firstLine="0"/>
        <w:jc w:val="center"/>
        <w:rPr>
          <w:bCs/>
          <w:sz w:val="20"/>
          <w:lang w:val="es-ES"/>
        </w:rPr>
      </w:pPr>
      <w:r w:rsidRPr="00EA1B5F">
        <w:rPr>
          <w:bCs/>
          <w:sz w:val="20"/>
          <w:lang w:val="es-ES"/>
        </w:rPr>
        <w:t>abril</w:t>
      </w:r>
      <w:r w:rsidR="004260C0" w:rsidRPr="00EA1B5F">
        <w:rPr>
          <w:bCs/>
          <w:sz w:val="20"/>
          <w:lang w:val="es-ES"/>
        </w:rPr>
        <w:t xml:space="preserve"> de </w:t>
      </w:r>
      <w:r w:rsidR="00BC02E6" w:rsidRPr="00EA1B5F">
        <w:rPr>
          <w:bCs/>
          <w:sz w:val="20"/>
          <w:lang w:val="es-ES"/>
        </w:rPr>
        <w:t>2025</w:t>
      </w:r>
      <w:r w:rsidR="004260C0" w:rsidRPr="00EA1B5F">
        <w:rPr>
          <w:bCs/>
          <w:sz w:val="20"/>
          <w:lang w:val="es-ES"/>
        </w:rPr>
        <w:t xml:space="preserve"> y </w:t>
      </w:r>
      <w:r w:rsidR="00BC02E6" w:rsidRPr="00EA1B5F">
        <w:rPr>
          <w:bCs/>
          <w:sz w:val="20"/>
          <w:lang w:val="es-ES"/>
        </w:rPr>
        <w:t>2026</w:t>
      </w:r>
    </w:p>
    <w:p w14:paraId="11044E46" w14:textId="6F14BFA6" w:rsidR="004260C0" w:rsidRPr="00EA1B5F" w:rsidRDefault="004260C0" w:rsidP="00DF5CF9">
      <w:pPr>
        <w:pStyle w:val="Textoindependiente217"/>
        <w:spacing w:after="0"/>
        <w:ind w:firstLine="0"/>
        <w:jc w:val="center"/>
        <w:rPr>
          <w:bCs/>
          <w:sz w:val="18"/>
          <w:szCs w:val="18"/>
          <w:lang w:val="es-ES"/>
        </w:rPr>
      </w:pPr>
      <w:r w:rsidRPr="00EA1B5F">
        <w:rPr>
          <w:bCs/>
          <w:sz w:val="18"/>
          <w:szCs w:val="18"/>
          <w:lang w:val="es-ES"/>
        </w:rPr>
        <w:t>(</w:t>
      </w:r>
      <w:r w:rsidR="001606F4" w:rsidRPr="00EA1B5F">
        <w:rPr>
          <w:bCs/>
          <w:sz w:val="18"/>
          <w:szCs w:val="18"/>
          <w:lang w:val="es-ES"/>
        </w:rPr>
        <w:t>entradas</w:t>
      </w:r>
      <w:r w:rsidR="00262242" w:rsidRPr="00EA1B5F">
        <w:rPr>
          <w:bCs/>
          <w:sz w:val="18"/>
          <w:szCs w:val="18"/>
          <w:lang w:val="es-ES"/>
        </w:rPr>
        <w:t>,</w:t>
      </w:r>
      <w:r w:rsidRPr="00EA1B5F">
        <w:rPr>
          <w:bCs/>
          <w:sz w:val="18"/>
          <w:szCs w:val="18"/>
          <w:lang w:val="es-ES"/>
        </w:rPr>
        <w:t xml:space="preserve"> </w:t>
      </w:r>
      <w:r w:rsidR="001606F4" w:rsidRPr="00EA1B5F">
        <w:rPr>
          <w:bCs/>
          <w:sz w:val="18"/>
          <w:szCs w:val="18"/>
          <w:lang w:val="es-ES"/>
        </w:rPr>
        <w:t xml:space="preserve">dólares, </w:t>
      </w:r>
      <w:r w:rsidRPr="00EA1B5F">
        <w:rPr>
          <w:bCs/>
          <w:sz w:val="18"/>
          <w:szCs w:val="18"/>
          <w:lang w:val="es-ES"/>
        </w:rPr>
        <w:t>variación</w:t>
      </w:r>
      <w:r w:rsidR="00262242" w:rsidRPr="00EA1B5F">
        <w:rPr>
          <w:bCs/>
          <w:sz w:val="18"/>
          <w:szCs w:val="18"/>
          <w:lang w:val="es-ES"/>
        </w:rPr>
        <w:t xml:space="preserve"> y particip</w:t>
      </w:r>
      <w:r w:rsidR="00784A8E" w:rsidRPr="00EA1B5F">
        <w:rPr>
          <w:bCs/>
          <w:sz w:val="18"/>
          <w:szCs w:val="18"/>
          <w:lang w:val="es-ES"/>
        </w:rPr>
        <w:t>a</w:t>
      </w:r>
      <w:r w:rsidR="00262242" w:rsidRPr="00EA1B5F">
        <w:rPr>
          <w:bCs/>
          <w:sz w:val="18"/>
          <w:szCs w:val="18"/>
          <w:lang w:val="es-ES"/>
        </w:rPr>
        <w:t>ción</w:t>
      </w:r>
      <w:r w:rsidRPr="00EA1B5F">
        <w:rPr>
          <w:bCs/>
          <w:sz w:val="18"/>
          <w:szCs w:val="18"/>
          <w:lang w:val="es-ES"/>
        </w:rPr>
        <w:t>)</w:t>
      </w:r>
    </w:p>
    <w:tbl>
      <w:tblPr>
        <w:tblW w:w="867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57" w:type="dxa"/>
          <w:right w:w="68" w:type="dxa"/>
        </w:tblCellMar>
        <w:tblLook w:val="04A0" w:firstRow="1" w:lastRow="0" w:firstColumn="1" w:lastColumn="0" w:noHBand="0" w:noVBand="1"/>
      </w:tblPr>
      <w:tblGrid>
        <w:gridCol w:w="3680"/>
        <w:gridCol w:w="1247"/>
        <w:gridCol w:w="1246"/>
        <w:gridCol w:w="1246"/>
        <w:gridCol w:w="1256"/>
      </w:tblGrid>
      <w:tr w:rsidR="00974F53" w:rsidRPr="00EA1B5F" w14:paraId="04E109DB" w14:textId="77777777" w:rsidTr="0074077C">
        <w:trPr>
          <w:trHeight w:val="340"/>
          <w:jc w:val="center"/>
        </w:trPr>
        <w:tc>
          <w:tcPr>
            <w:tcW w:w="3680" w:type="dxa"/>
            <w:vMerge w:val="restart"/>
            <w:shd w:val="clear" w:color="auto" w:fill="80DDD7"/>
            <w:vAlign w:val="center"/>
            <w:hideMark/>
          </w:tcPr>
          <w:p w14:paraId="5BCA560D" w14:textId="60372174" w:rsidR="0074077C" w:rsidRPr="00EA1B5F" w:rsidRDefault="0074077C" w:rsidP="00DF5CF9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 xml:space="preserve">Entradas y gasto </w:t>
            </w:r>
            <w:r w:rsidRPr="00EA1B5F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7A4F10" w:rsidRPr="00EA1B5F">
              <w:rPr>
                <w:b/>
                <w:bCs/>
                <w:sz w:val="18"/>
                <w:szCs w:val="18"/>
                <w:lang w:eastAsia="es-MX"/>
              </w:rPr>
              <w:t>según</w:t>
            </w:r>
            <w:r w:rsidRPr="00EA1B5F">
              <w:rPr>
                <w:b/>
                <w:bCs/>
                <w:sz w:val="18"/>
                <w:szCs w:val="18"/>
                <w:lang w:eastAsia="es-MX"/>
              </w:rPr>
              <w:t xml:space="preserve"> tipo de viajer</w:t>
            </w:r>
            <w:r w:rsidR="007A4F10" w:rsidRPr="00EA1B5F">
              <w:rPr>
                <w:b/>
                <w:bCs/>
                <w:sz w:val="18"/>
                <w:szCs w:val="18"/>
                <w:lang w:eastAsia="es-MX"/>
              </w:rPr>
              <w:t>a</w:t>
            </w:r>
            <w:r w:rsidR="00950954" w:rsidRPr="00EA1B5F">
              <w:rPr>
                <w:b/>
                <w:bCs/>
                <w:sz w:val="18"/>
                <w:szCs w:val="18"/>
                <w:lang w:eastAsia="es-MX"/>
              </w:rPr>
              <w:t>/</w:t>
            </w:r>
            <w:r w:rsidR="007A4F10" w:rsidRPr="00EA1B5F">
              <w:rPr>
                <w:b/>
                <w:bCs/>
                <w:sz w:val="18"/>
                <w:szCs w:val="18"/>
                <w:lang w:eastAsia="es-MX"/>
              </w:rPr>
              <w:t>o</w:t>
            </w:r>
          </w:p>
        </w:tc>
        <w:tc>
          <w:tcPr>
            <w:tcW w:w="2493" w:type="dxa"/>
            <w:gridSpan w:val="2"/>
            <w:shd w:val="clear" w:color="auto" w:fill="80DDD7"/>
            <w:vAlign w:val="center"/>
          </w:tcPr>
          <w:p w14:paraId="7C5419EB" w14:textId="79208CE7" w:rsidR="0074077C" w:rsidRPr="00EA1B5F" w:rsidRDefault="00DB46B8" w:rsidP="0005242C">
            <w:pPr>
              <w:keepNext/>
              <w:keepLines/>
              <w:spacing w:after="40"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Abril</w:t>
            </w:r>
            <w:r w:rsidR="0074077C" w:rsidRPr="00EA1B5F">
              <w:rPr>
                <w:b/>
                <w:bCs/>
                <w:sz w:val="18"/>
                <w:szCs w:val="18"/>
                <w:vertAlign w:val="superscript"/>
                <w:lang w:eastAsia="es-MX"/>
              </w:rPr>
              <w:t>1</w:t>
            </w:r>
            <w:r w:rsidR="0074077C" w:rsidRPr="00EA1B5F">
              <w:rPr>
                <w:rFonts w:ascii="Arial Negrita" w:hAnsi="Arial Negrita"/>
                <w:b/>
                <w:bCs/>
                <w:sz w:val="18"/>
                <w:szCs w:val="18"/>
                <w:vertAlign w:val="superscript"/>
                <w:lang w:eastAsia="es-MX"/>
              </w:rPr>
              <w:t>/</w:t>
            </w:r>
          </w:p>
        </w:tc>
        <w:tc>
          <w:tcPr>
            <w:tcW w:w="1246" w:type="dxa"/>
            <w:vMerge w:val="restart"/>
            <w:shd w:val="clear" w:color="auto" w:fill="80DDD7"/>
            <w:vAlign w:val="center"/>
          </w:tcPr>
          <w:p w14:paraId="41734D79" w14:textId="77777777" w:rsidR="0074077C" w:rsidRPr="00EA1B5F" w:rsidRDefault="0074077C" w:rsidP="00534D63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Variación porcentual anual</w:t>
            </w:r>
          </w:p>
        </w:tc>
        <w:tc>
          <w:tcPr>
            <w:tcW w:w="1256" w:type="dxa"/>
            <w:vMerge w:val="restart"/>
            <w:shd w:val="clear" w:color="auto" w:fill="80DDD7"/>
            <w:vAlign w:val="center"/>
          </w:tcPr>
          <w:p w14:paraId="7F6FF398" w14:textId="38BC11C8" w:rsidR="0074077C" w:rsidRPr="00EA1B5F" w:rsidRDefault="0074077C" w:rsidP="00534D63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 xml:space="preserve">Participación porcentual </w:t>
            </w:r>
            <w:r w:rsidRPr="00EA1B5F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C70127" w:rsidRPr="00EA1B5F">
              <w:rPr>
                <w:b/>
                <w:bCs/>
                <w:sz w:val="18"/>
                <w:szCs w:val="18"/>
                <w:lang w:eastAsia="es-MX"/>
              </w:rPr>
              <w:t>a</w:t>
            </w:r>
            <w:r w:rsidR="00DB46B8" w:rsidRPr="00EA1B5F">
              <w:rPr>
                <w:b/>
                <w:bCs/>
                <w:sz w:val="18"/>
                <w:szCs w:val="18"/>
                <w:lang w:eastAsia="es-MX"/>
              </w:rPr>
              <w:t>b</w:t>
            </w:r>
            <w:r w:rsidR="00C70127" w:rsidRPr="00EA1B5F">
              <w:rPr>
                <w:b/>
                <w:bCs/>
                <w:sz w:val="18"/>
                <w:szCs w:val="18"/>
                <w:lang w:eastAsia="es-MX"/>
              </w:rPr>
              <w:t>r</w:t>
            </w:r>
            <w:r w:rsidRPr="00EA1B5F">
              <w:rPr>
                <w:b/>
                <w:bCs/>
                <w:sz w:val="18"/>
                <w:szCs w:val="18"/>
                <w:lang w:eastAsia="es-MX"/>
              </w:rPr>
              <w:t xml:space="preserve">. </w:t>
            </w:r>
            <w:r w:rsidR="00BC02E6" w:rsidRPr="00EA1B5F">
              <w:rPr>
                <w:b/>
                <w:bCs/>
                <w:sz w:val="18"/>
                <w:szCs w:val="18"/>
                <w:lang w:eastAsia="es-MX"/>
              </w:rPr>
              <w:t>2026</w:t>
            </w:r>
          </w:p>
        </w:tc>
      </w:tr>
      <w:tr w:rsidR="00974F53" w:rsidRPr="00EA1B5F" w14:paraId="4C7BED2F" w14:textId="77777777" w:rsidTr="0074077C">
        <w:trPr>
          <w:trHeight w:val="340"/>
          <w:jc w:val="center"/>
        </w:trPr>
        <w:tc>
          <w:tcPr>
            <w:tcW w:w="3680" w:type="dxa"/>
            <w:vMerge/>
            <w:shd w:val="clear" w:color="auto" w:fill="80DDD7"/>
            <w:vAlign w:val="center"/>
            <w:hideMark/>
          </w:tcPr>
          <w:p w14:paraId="4843BEF2" w14:textId="77777777" w:rsidR="00331625" w:rsidRPr="00EA1B5F" w:rsidRDefault="00331625" w:rsidP="0005242C">
            <w:pPr>
              <w:keepNext/>
              <w:keepLines/>
              <w:jc w:val="left"/>
              <w:rPr>
                <w:sz w:val="18"/>
                <w:szCs w:val="18"/>
                <w:lang w:val="es-MX" w:eastAsia="es-MX"/>
              </w:rPr>
            </w:pPr>
          </w:p>
        </w:tc>
        <w:tc>
          <w:tcPr>
            <w:tcW w:w="1247" w:type="dxa"/>
            <w:shd w:val="clear" w:color="auto" w:fill="BDEDEA"/>
            <w:vAlign w:val="center"/>
            <w:hideMark/>
          </w:tcPr>
          <w:p w14:paraId="6A012014" w14:textId="36130915" w:rsidR="00331625" w:rsidRPr="00EA1B5F" w:rsidRDefault="00BC02E6" w:rsidP="0005242C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2025</w:t>
            </w:r>
          </w:p>
        </w:tc>
        <w:tc>
          <w:tcPr>
            <w:tcW w:w="1246" w:type="dxa"/>
            <w:shd w:val="clear" w:color="auto" w:fill="BDEDEA"/>
            <w:vAlign w:val="center"/>
            <w:hideMark/>
          </w:tcPr>
          <w:p w14:paraId="48389B1F" w14:textId="0C56E0C2" w:rsidR="00331625" w:rsidRPr="00EA1B5F" w:rsidRDefault="00BC02E6" w:rsidP="0005242C">
            <w:pPr>
              <w:keepNext/>
              <w:keepLines/>
              <w:jc w:val="center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2026</w:t>
            </w:r>
          </w:p>
        </w:tc>
        <w:tc>
          <w:tcPr>
            <w:tcW w:w="1246" w:type="dxa"/>
            <w:vMerge/>
            <w:shd w:val="clear" w:color="auto" w:fill="548DD4"/>
            <w:vAlign w:val="center"/>
            <w:hideMark/>
          </w:tcPr>
          <w:p w14:paraId="3EA3D7C4" w14:textId="77777777" w:rsidR="00331625" w:rsidRPr="00EA1B5F" w:rsidRDefault="00331625" w:rsidP="0005242C">
            <w:pPr>
              <w:keepNext/>
              <w:keepLines/>
              <w:jc w:val="center"/>
              <w:rPr>
                <w:sz w:val="18"/>
                <w:szCs w:val="18"/>
                <w:lang w:val="es-MX" w:eastAsia="es-MX"/>
              </w:rPr>
            </w:pPr>
          </w:p>
        </w:tc>
        <w:tc>
          <w:tcPr>
            <w:tcW w:w="1256" w:type="dxa"/>
            <w:vMerge/>
            <w:shd w:val="clear" w:color="auto" w:fill="548DD4"/>
            <w:vAlign w:val="center"/>
          </w:tcPr>
          <w:p w14:paraId="2E995C6F" w14:textId="77777777" w:rsidR="00331625" w:rsidRPr="00EA1B5F" w:rsidRDefault="00331625" w:rsidP="0005242C">
            <w:pPr>
              <w:keepNext/>
              <w:keepLines/>
              <w:jc w:val="center"/>
              <w:rPr>
                <w:sz w:val="18"/>
                <w:szCs w:val="18"/>
                <w:lang w:val="es-MX" w:eastAsia="es-MX"/>
              </w:rPr>
            </w:pPr>
          </w:p>
        </w:tc>
      </w:tr>
      <w:tr w:rsidR="00974F53" w:rsidRPr="00EA1B5F" w14:paraId="0C94D738" w14:textId="77777777" w:rsidTr="00974F53">
        <w:trPr>
          <w:trHeight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695F6AE6" w14:textId="6DD43162" w:rsidR="0069292B" w:rsidRPr="00EA1B5F" w:rsidRDefault="0069292B" w:rsidP="00974F53">
            <w:pPr>
              <w:tabs>
                <w:tab w:val="decimal" w:pos="595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Número de entradas</w:t>
            </w:r>
          </w:p>
        </w:tc>
      </w:tr>
      <w:tr w:rsidR="00EA1B5F" w:rsidRPr="00EA1B5F" w14:paraId="1CCF1EB3" w14:textId="77777777" w:rsidTr="00974F53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946FC44" w14:textId="10B8093F" w:rsidR="00EA1B5F" w:rsidRPr="00EA1B5F" w:rsidRDefault="00EA1B5F" w:rsidP="00EA1B5F">
            <w:pPr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Viajeras/os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3488E86" w14:textId="394830F7" w:rsidR="00EA1B5F" w:rsidRPr="00EA1B5F" w:rsidRDefault="00EA1B5F" w:rsidP="00EA1B5F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color w:val="000000"/>
                <w:sz w:val="18"/>
                <w:szCs w:val="18"/>
              </w:rPr>
              <w:t>7 666 802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1909201" w14:textId="75D5DD9C" w:rsidR="00EA1B5F" w:rsidRPr="00EA1B5F" w:rsidRDefault="00EA1B5F" w:rsidP="00EA1B5F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color w:val="000000"/>
                <w:sz w:val="18"/>
                <w:szCs w:val="18"/>
              </w:rPr>
              <w:t>8 289 421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23E1CB6" w14:textId="2A45A1B6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color w:val="000000"/>
                <w:sz w:val="18"/>
                <w:szCs w:val="18"/>
              </w:rPr>
              <w:t>8.1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13E03E9F" w14:textId="2351E6EA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A1B5F"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EA1B5F" w:rsidRPr="00EA1B5F" w14:paraId="3960C744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50D970B3" w14:textId="77777777" w:rsidR="00EA1B5F" w:rsidRPr="00EA1B5F" w:rsidRDefault="00EA1B5F" w:rsidP="00EA1B5F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7" w:type="dxa"/>
            <w:vAlign w:val="center"/>
          </w:tcPr>
          <w:p w14:paraId="40C55B4B" w14:textId="5F7387CB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3 746 553</w:t>
            </w:r>
          </w:p>
        </w:tc>
        <w:tc>
          <w:tcPr>
            <w:tcW w:w="1246" w:type="dxa"/>
            <w:vAlign w:val="center"/>
          </w:tcPr>
          <w:p w14:paraId="6E4C2509" w14:textId="5EC95603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3 813 193</w:t>
            </w:r>
          </w:p>
        </w:tc>
        <w:tc>
          <w:tcPr>
            <w:tcW w:w="1246" w:type="dxa"/>
            <w:vAlign w:val="center"/>
          </w:tcPr>
          <w:p w14:paraId="7A35AD79" w14:textId="249A4A38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1.8</w:t>
            </w:r>
          </w:p>
        </w:tc>
        <w:tc>
          <w:tcPr>
            <w:tcW w:w="1256" w:type="dxa"/>
            <w:vAlign w:val="center"/>
          </w:tcPr>
          <w:p w14:paraId="784CE7AD" w14:textId="71952179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46.0</w:t>
            </w:r>
          </w:p>
        </w:tc>
      </w:tr>
      <w:tr w:rsidR="00EA1B5F" w:rsidRPr="00EA1B5F" w14:paraId="26D1D1D3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50C95970" w14:textId="0EE4E35F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57790071" w14:textId="77FC9B01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2 213 104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812D853" w14:textId="3AA88084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2 047 919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601C9DB" w14:textId="447006A2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-7.5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6DA9D15D" w14:textId="62374B75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24.7</w:t>
            </w:r>
          </w:p>
        </w:tc>
      </w:tr>
      <w:tr w:rsidR="00EA1B5F" w:rsidRPr="00EA1B5F" w14:paraId="5308DBC0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5A6B5B00" w14:textId="77777777" w:rsidR="00EA1B5F" w:rsidRPr="00EA1B5F" w:rsidRDefault="00EA1B5F" w:rsidP="00EA1B5F">
            <w:pPr>
              <w:ind w:left="340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7" w:type="dxa"/>
            <w:vAlign w:val="center"/>
          </w:tcPr>
          <w:p w14:paraId="638EF68D" w14:textId="5F3B9ED3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1 900 589</w:t>
            </w:r>
          </w:p>
        </w:tc>
        <w:tc>
          <w:tcPr>
            <w:tcW w:w="1246" w:type="dxa"/>
            <w:vAlign w:val="center"/>
          </w:tcPr>
          <w:p w14:paraId="7E955A1B" w14:textId="42C83433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1 745 301</w:t>
            </w:r>
          </w:p>
        </w:tc>
        <w:tc>
          <w:tcPr>
            <w:tcW w:w="1246" w:type="dxa"/>
            <w:vAlign w:val="center"/>
          </w:tcPr>
          <w:p w14:paraId="42AECAAD" w14:textId="06203E76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-8.2</w:t>
            </w:r>
          </w:p>
        </w:tc>
        <w:tc>
          <w:tcPr>
            <w:tcW w:w="1256" w:type="dxa"/>
            <w:vAlign w:val="center"/>
          </w:tcPr>
          <w:p w14:paraId="46A214E8" w14:textId="57E5BCB5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21.1</w:t>
            </w:r>
          </w:p>
        </w:tc>
      </w:tr>
      <w:tr w:rsidR="00EA1B5F" w:rsidRPr="00EA1B5F" w14:paraId="4FA18025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15E33BEE" w14:textId="77777777" w:rsidR="00EA1B5F" w:rsidRPr="00EA1B5F" w:rsidRDefault="00EA1B5F" w:rsidP="00EA1B5F">
            <w:pPr>
              <w:ind w:left="340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97ED182" w14:textId="4C35D998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312 515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1383CF9" w14:textId="41FDD11E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302 618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587E0A5" w14:textId="267DF0F0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-3.2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48C1D8A8" w14:textId="7A0FE72F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3.7</w:t>
            </w:r>
          </w:p>
        </w:tc>
      </w:tr>
      <w:tr w:rsidR="00EA1B5F" w:rsidRPr="00EA1B5F" w14:paraId="325A5B15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01BDE07D" w14:textId="77777777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7" w:type="dxa"/>
            <w:vAlign w:val="center"/>
          </w:tcPr>
          <w:p w14:paraId="6C59D51A" w14:textId="553A33DF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1 533 449</w:t>
            </w:r>
          </w:p>
        </w:tc>
        <w:tc>
          <w:tcPr>
            <w:tcW w:w="1246" w:type="dxa"/>
            <w:vAlign w:val="center"/>
          </w:tcPr>
          <w:p w14:paraId="4D514168" w14:textId="48929A30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1 765 274</w:t>
            </w:r>
          </w:p>
        </w:tc>
        <w:tc>
          <w:tcPr>
            <w:tcW w:w="1246" w:type="dxa"/>
            <w:vAlign w:val="center"/>
          </w:tcPr>
          <w:p w14:paraId="41470008" w14:textId="0575997F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15.1</w:t>
            </w:r>
          </w:p>
        </w:tc>
        <w:tc>
          <w:tcPr>
            <w:tcW w:w="1256" w:type="dxa"/>
            <w:vAlign w:val="center"/>
          </w:tcPr>
          <w:p w14:paraId="5BD91729" w14:textId="703E2B9B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21.3</w:t>
            </w:r>
          </w:p>
        </w:tc>
      </w:tr>
      <w:tr w:rsidR="00EA1B5F" w:rsidRPr="00EA1B5F" w14:paraId="723CE22A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F6510A4" w14:textId="77777777" w:rsidR="00EA1B5F" w:rsidRPr="00EA1B5F" w:rsidRDefault="00EA1B5F" w:rsidP="00EA1B5F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733C3F83" w14:textId="7268F470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3 920 249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95D7FEB" w14:textId="3973843C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4 476 228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430159F9" w14:textId="0D92BB81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14.2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25E58C1C" w14:textId="3B91CF5A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54.0</w:t>
            </w:r>
          </w:p>
        </w:tc>
      </w:tr>
      <w:tr w:rsidR="00EA1B5F" w:rsidRPr="00EA1B5F" w14:paraId="3D84947E" w14:textId="77777777" w:rsidTr="00E1772B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24BD56DA" w14:textId="77777777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fronterizos</w:t>
            </w:r>
          </w:p>
        </w:tc>
        <w:tc>
          <w:tcPr>
            <w:tcW w:w="1247" w:type="dxa"/>
            <w:vAlign w:val="center"/>
          </w:tcPr>
          <w:p w14:paraId="0EB9AAC3" w14:textId="36C85555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2 966 827</w:t>
            </w:r>
          </w:p>
        </w:tc>
        <w:tc>
          <w:tcPr>
            <w:tcW w:w="1246" w:type="dxa"/>
            <w:vAlign w:val="center"/>
          </w:tcPr>
          <w:p w14:paraId="03D8ABD9" w14:textId="14C67F64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3 222 447</w:t>
            </w:r>
          </w:p>
        </w:tc>
        <w:tc>
          <w:tcPr>
            <w:tcW w:w="1246" w:type="dxa"/>
            <w:vAlign w:val="center"/>
          </w:tcPr>
          <w:p w14:paraId="2A454F5E" w14:textId="2C21A266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8.6</w:t>
            </w:r>
          </w:p>
        </w:tc>
        <w:tc>
          <w:tcPr>
            <w:tcW w:w="1256" w:type="dxa"/>
            <w:vAlign w:val="center"/>
          </w:tcPr>
          <w:p w14:paraId="40029114" w14:textId="77D22D40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38.9</w:t>
            </w:r>
          </w:p>
        </w:tc>
      </w:tr>
      <w:tr w:rsidR="00EA1B5F" w:rsidRPr="00EA1B5F" w14:paraId="5A512EB0" w14:textId="77777777" w:rsidTr="00E1772B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224172A7" w14:textId="7DF377C5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vía marítima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3D83215" w14:textId="20517493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953 422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806190F" w14:textId="3044A9C7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1 253 781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7CFC2E96" w14:textId="7B3B68DE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31.5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71941E09" w14:textId="0D6CE55C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color w:val="000000"/>
                <w:sz w:val="18"/>
                <w:szCs w:val="18"/>
              </w:rPr>
              <w:t>15.1</w:t>
            </w:r>
          </w:p>
        </w:tc>
      </w:tr>
      <w:tr w:rsidR="00974F53" w:rsidRPr="00EA1B5F" w14:paraId="724EB5AA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0C249402" w14:textId="7A0AFB28" w:rsidR="0069292B" w:rsidRPr="00EA1B5F" w:rsidRDefault="0069292B" w:rsidP="00974F53">
            <w:pPr>
              <w:tabs>
                <w:tab w:val="decimal" w:pos="595"/>
              </w:tabs>
              <w:jc w:val="center"/>
              <w:rPr>
                <w:sz w:val="12"/>
                <w:szCs w:val="12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Gasto total (millones de dólares)</w:t>
            </w:r>
          </w:p>
        </w:tc>
      </w:tr>
      <w:tr w:rsidR="00EA1B5F" w:rsidRPr="00EA1B5F" w14:paraId="6E38D35B" w14:textId="77777777" w:rsidTr="00974F53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509C29A7" w14:textId="5350E06F" w:rsidR="00EA1B5F" w:rsidRPr="00EA1B5F" w:rsidRDefault="00EA1B5F" w:rsidP="00EA1B5F">
            <w:pPr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val="es-MX" w:eastAsia="es-MX"/>
              </w:rPr>
              <w:t>Viajeras/os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11F6BEEB" w14:textId="0567AA25" w:rsidR="00EA1B5F" w:rsidRPr="00EA1B5F" w:rsidRDefault="00EA1B5F" w:rsidP="00EA1B5F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</w:rPr>
              <w:t>3 042.2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4206E947" w14:textId="402508FD" w:rsidR="00EA1B5F" w:rsidRPr="00EA1B5F" w:rsidRDefault="00EA1B5F" w:rsidP="00EA1B5F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</w:rPr>
              <w:t>2 972.4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E303391" w14:textId="2ECA55FB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</w:rPr>
              <w:t>-2.3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3A37154C" w14:textId="7E1024DF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A1B5F">
              <w:rPr>
                <w:b/>
                <w:bCs/>
                <w:sz w:val="18"/>
                <w:szCs w:val="18"/>
              </w:rPr>
              <w:t>100.0</w:t>
            </w:r>
          </w:p>
        </w:tc>
      </w:tr>
      <w:tr w:rsidR="00EA1B5F" w:rsidRPr="00EA1B5F" w14:paraId="3F1FC95B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15114698" w14:textId="77777777" w:rsidR="00EA1B5F" w:rsidRPr="00EA1B5F" w:rsidRDefault="00EA1B5F" w:rsidP="00EA1B5F">
            <w:pPr>
              <w:ind w:left="113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7" w:type="dxa"/>
            <w:vAlign w:val="center"/>
          </w:tcPr>
          <w:p w14:paraId="52CDE47F" w14:textId="204230A9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2 793.9</w:t>
            </w:r>
          </w:p>
        </w:tc>
        <w:tc>
          <w:tcPr>
            <w:tcW w:w="1246" w:type="dxa"/>
            <w:vAlign w:val="center"/>
          </w:tcPr>
          <w:p w14:paraId="3FC3CD94" w14:textId="20E21CD0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2 682.0</w:t>
            </w:r>
          </w:p>
        </w:tc>
        <w:tc>
          <w:tcPr>
            <w:tcW w:w="1246" w:type="dxa"/>
            <w:vAlign w:val="center"/>
          </w:tcPr>
          <w:p w14:paraId="55B280C1" w14:textId="224C24CC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-4.0</w:t>
            </w:r>
          </w:p>
        </w:tc>
        <w:tc>
          <w:tcPr>
            <w:tcW w:w="1256" w:type="dxa"/>
            <w:vAlign w:val="center"/>
          </w:tcPr>
          <w:p w14:paraId="3C024BB9" w14:textId="68EB24D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90.2</w:t>
            </w:r>
          </w:p>
        </w:tc>
      </w:tr>
      <w:tr w:rsidR="00EA1B5F" w:rsidRPr="00EA1B5F" w14:paraId="1B6D3981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17C7709" w14:textId="7AEBE05E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5EEF58FA" w14:textId="03F2C7F1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2 625.9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F355E51" w14:textId="07A44963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2 462.4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D7007B1" w14:textId="4AA1BEDF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-6.2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2DE3E8F8" w14:textId="1BF10F09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82.8</w:t>
            </w:r>
          </w:p>
        </w:tc>
      </w:tr>
      <w:tr w:rsidR="00EA1B5F" w:rsidRPr="00EA1B5F" w14:paraId="486BFC97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843C14F" w14:textId="77777777" w:rsidR="00EA1B5F" w:rsidRPr="00EA1B5F" w:rsidRDefault="00EA1B5F" w:rsidP="00EA1B5F">
            <w:pPr>
              <w:ind w:left="340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7" w:type="dxa"/>
            <w:vAlign w:val="center"/>
          </w:tcPr>
          <w:p w14:paraId="6A5BDD6C" w14:textId="20C7D884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2 530.2</w:t>
            </w:r>
          </w:p>
        </w:tc>
        <w:tc>
          <w:tcPr>
            <w:tcW w:w="1246" w:type="dxa"/>
            <w:vAlign w:val="center"/>
          </w:tcPr>
          <w:p w14:paraId="614A5D63" w14:textId="382AAD85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2 348.9</w:t>
            </w:r>
          </w:p>
        </w:tc>
        <w:tc>
          <w:tcPr>
            <w:tcW w:w="1246" w:type="dxa"/>
            <w:vAlign w:val="center"/>
          </w:tcPr>
          <w:p w14:paraId="7CED810B" w14:textId="025C27E8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-7.2</w:t>
            </w:r>
          </w:p>
        </w:tc>
        <w:tc>
          <w:tcPr>
            <w:tcW w:w="1256" w:type="dxa"/>
            <w:vAlign w:val="center"/>
          </w:tcPr>
          <w:p w14:paraId="3E7C7A48" w14:textId="00D379B4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79.0</w:t>
            </w:r>
          </w:p>
        </w:tc>
      </w:tr>
      <w:tr w:rsidR="00EA1B5F" w:rsidRPr="00EA1B5F" w14:paraId="4A269BF1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71C5FDED" w14:textId="77777777" w:rsidR="00EA1B5F" w:rsidRPr="00EA1B5F" w:rsidRDefault="00EA1B5F" w:rsidP="00EA1B5F">
            <w:pPr>
              <w:ind w:left="340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53AB5B77" w14:textId="6670B67F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95.7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FE0D37F" w14:textId="22F26A00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113.5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F1EA53A" w14:textId="50D9B000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18.6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75B55FBC" w14:textId="58173838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3.8</w:t>
            </w:r>
          </w:p>
        </w:tc>
      </w:tr>
      <w:tr w:rsidR="00EA1B5F" w:rsidRPr="00EA1B5F" w14:paraId="1A56C93F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6395513" w14:textId="77777777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7" w:type="dxa"/>
            <w:vAlign w:val="center"/>
          </w:tcPr>
          <w:p w14:paraId="2081A2A8" w14:textId="2E984600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168.0</w:t>
            </w:r>
          </w:p>
        </w:tc>
        <w:tc>
          <w:tcPr>
            <w:tcW w:w="1246" w:type="dxa"/>
            <w:vAlign w:val="center"/>
          </w:tcPr>
          <w:p w14:paraId="2849B7F6" w14:textId="0E76A0E1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219.7</w:t>
            </w:r>
          </w:p>
        </w:tc>
        <w:tc>
          <w:tcPr>
            <w:tcW w:w="1246" w:type="dxa"/>
            <w:vAlign w:val="center"/>
          </w:tcPr>
          <w:p w14:paraId="2F23234C" w14:textId="31A6C5A8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30.7</w:t>
            </w:r>
          </w:p>
        </w:tc>
        <w:tc>
          <w:tcPr>
            <w:tcW w:w="1256" w:type="dxa"/>
            <w:vAlign w:val="center"/>
          </w:tcPr>
          <w:p w14:paraId="720DE6A9" w14:textId="32E81BD3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7.4</w:t>
            </w:r>
          </w:p>
        </w:tc>
      </w:tr>
      <w:tr w:rsidR="00EA1B5F" w:rsidRPr="00EA1B5F" w14:paraId="33D35DB1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0E734670" w14:textId="77777777" w:rsidR="00EA1B5F" w:rsidRPr="00EA1B5F" w:rsidRDefault="00EA1B5F" w:rsidP="00EA1B5F">
            <w:pPr>
              <w:ind w:left="113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7761F447" w14:textId="09F66479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248.3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3E52D7A" w14:textId="5CBEF572" w:rsidR="00EA1B5F" w:rsidRPr="00EA1B5F" w:rsidRDefault="00EA1B5F" w:rsidP="00EA1B5F">
            <w:pPr>
              <w:ind w:right="170"/>
              <w:jc w:val="righ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290.4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A0E412B" w14:textId="01D1D62A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16.9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5FE6C9AA" w14:textId="4485555A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Cs/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9.8</w:t>
            </w:r>
          </w:p>
        </w:tc>
      </w:tr>
      <w:tr w:rsidR="00EA1B5F" w:rsidRPr="00EA1B5F" w14:paraId="187309D8" w14:textId="77777777" w:rsidTr="003201F4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EBE2E76" w14:textId="77777777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fronterizos</w:t>
            </w:r>
          </w:p>
        </w:tc>
        <w:tc>
          <w:tcPr>
            <w:tcW w:w="1247" w:type="dxa"/>
            <w:vAlign w:val="center"/>
          </w:tcPr>
          <w:p w14:paraId="71093291" w14:textId="0423B1BB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167.8</w:t>
            </w:r>
          </w:p>
        </w:tc>
        <w:tc>
          <w:tcPr>
            <w:tcW w:w="1246" w:type="dxa"/>
            <w:vAlign w:val="center"/>
          </w:tcPr>
          <w:p w14:paraId="08E5CC61" w14:textId="2B86ED89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180.5</w:t>
            </w:r>
          </w:p>
        </w:tc>
        <w:tc>
          <w:tcPr>
            <w:tcW w:w="1246" w:type="dxa"/>
            <w:vAlign w:val="center"/>
          </w:tcPr>
          <w:p w14:paraId="72DE67B2" w14:textId="05E177E0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7.6</w:t>
            </w:r>
          </w:p>
        </w:tc>
        <w:tc>
          <w:tcPr>
            <w:tcW w:w="1256" w:type="dxa"/>
            <w:vAlign w:val="center"/>
          </w:tcPr>
          <w:p w14:paraId="593D1C49" w14:textId="362C11E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6.1</w:t>
            </w:r>
          </w:p>
        </w:tc>
      </w:tr>
      <w:tr w:rsidR="00EA1B5F" w:rsidRPr="00EA1B5F" w14:paraId="498977AF" w14:textId="77777777" w:rsidTr="003201F4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104D5779" w14:textId="31E6942C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vía marítima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022172AF" w14:textId="43B1E0C2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80.5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839601D" w14:textId="49C6A3B8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 xml:space="preserve"> 109.8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C292FC0" w14:textId="2BCBE3FC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sz w:val="18"/>
                <w:szCs w:val="18"/>
              </w:rPr>
              <w:t>36.4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4319A2DB" w14:textId="459E75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  <w:r w:rsidRPr="00EA1B5F">
              <w:rPr>
                <w:sz w:val="18"/>
                <w:szCs w:val="18"/>
              </w:rPr>
              <w:t>3.7</w:t>
            </w:r>
          </w:p>
        </w:tc>
      </w:tr>
      <w:tr w:rsidR="00974F53" w:rsidRPr="00EA1B5F" w14:paraId="30CC92F1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3FDD888E" w14:textId="55163E19" w:rsidR="0069292B" w:rsidRPr="00EA1B5F" w:rsidRDefault="0069292B" w:rsidP="00974F53">
            <w:pPr>
              <w:tabs>
                <w:tab w:val="decimal" w:pos="595"/>
              </w:tabs>
              <w:jc w:val="center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eastAsia="es-MX"/>
              </w:rPr>
              <w:t>Gasto medio (dólares)</w:t>
            </w:r>
          </w:p>
        </w:tc>
      </w:tr>
      <w:tr w:rsidR="00EA1B5F" w:rsidRPr="00EA1B5F" w14:paraId="70615781" w14:textId="77777777" w:rsidTr="00974F53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332DFBD9" w14:textId="4B3414E9" w:rsidR="00EA1B5F" w:rsidRPr="00EA1B5F" w:rsidRDefault="00EA1B5F" w:rsidP="00EA1B5F">
            <w:pPr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sz w:val="18"/>
                <w:szCs w:val="18"/>
                <w:lang w:val="es-MX" w:eastAsia="es-MX"/>
              </w:rPr>
              <w:t>Viajeras/os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06237493" w14:textId="0BBAC164" w:rsidR="00EA1B5F" w:rsidRPr="00EA1B5F" w:rsidRDefault="00EA1B5F" w:rsidP="00EA1B5F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color w:val="000000"/>
                <w:sz w:val="18"/>
                <w:szCs w:val="18"/>
              </w:rPr>
              <w:t xml:space="preserve"> 396.8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93BDC7C" w14:textId="28638934" w:rsidR="00EA1B5F" w:rsidRPr="00EA1B5F" w:rsidRDefault="00EA1B5F" w:rsidP="00EA1B5F">
            <w:pPr>
              <w:ind w:right="170"/>
              <w:jc w:val="righ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color w:val="000000"/>
                <w:sz w:val="18"/>
                <w:szCs w:val="18"/>
              </w:rPr>
              <w:t xml:space="preserve"> 358.6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886338D" w14:textId="695AB2FA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  <w:lang w:val="es-MX" w:eastAsia="es-MX"/>
              </w:rPr>
            </w:pPr>
            <w:r w:rsidRPr="00EA1B5F">
              <w:rPr>
                <w:b/>
                <w:bCs/>
                <w:color w:val="000000"/>
                <w:sz w:val="18"/>
                <w:szCs w:val="18"/>
              </w:rPr>
              <w:t>-9.6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3F746C08" w14:textId="2D67628D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b/>
                <w:bCs/>
                <w:sz w:val="18"/>
                <w:szCs w:val="18"/>
              </w:rPr>
            </w:pPr>
            <w:r w:rsidRPr="00EA1B5F">
              <w:rPr>
                <w:b/>
                <w:bCs/>
                <w:sz w:val="18"/>
                <w:szCs w:val="18"/>
              </w:rPr>
              <w:t> </w:t>
            </w:r>
          </w:p>
        </w:tc>
      </w:tr>
      <w:tr w:rsidR="00EA1B5F" w:rsidRPr="00EA1B5F" w14:paraId="6D44E8A3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6166DF94" w14:textId="77777777" w:rsidR="00EA1B5F" w:rsidRPr="00EA1B5F" w:rsidRDefault="00EA1B5F" w:rsidP="00EA1B5F">
            <w:pPr>
              <w:ind w:left="113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7" w:type="dxa"/>
            <w:vAlign w:val="center"/>
          </w:tcPr>
          <w:p w14:paraId="429C2A60" w14:textId="7337312C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745.7</w:t>
            </w:r>
          </w:p>
        </w:tc>
        <w:tc>
          <w:tcPr>
            <w:tcW w:w="1246" w:type="dxa"/>
            <w:vAlign w:val="center"/>
          </w:tcPr>
          <w:p w14:paraId="7C127725" w14:textId="1B78F477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703.4</w:t>
            </w:r>
          </w:p>
        </w:tc>
        <w:tc>
          <w:tcPr>
            <w:tcW w:w="1246" w:type="dxa"/>
            <w:vAlign w:val="center"/>
          </w:tcPr>
          <w:p w14:paraId="6B71B136" w14:textId="681D86D4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-5.7</w:t>
            </w:r>
          </w:p>
        </w:tc>
        <w:tc>
          <w:tcPr>
            <w:tcW w:w="1256" w:type="dxa"/>
            <w:vAlign w:val="center"/>
          </w:tcPr>
          <w:p w14:paraId="03A85EAE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EA1B5F" w:rsidRPr="00EA1B5F" w14:paraId="18EF7CF7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079DB499" w14:textId="41A423B1" w:rsidR="00EA1B5F" w:rsidRPr="00EA1B5F" w:rsidRDefault="00EA1B5F" w:rsidP="00EA1B5F">
            <w:pPr>
              <w:ind w:left="227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4825FCF7" w14:textId="21E17D7B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1 186.5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74667016" w14:textId="6A7A98CC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1 202.4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8E6EC76" w14:textId="74322654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1.3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6E0A3711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EA1B5F" w:rsidRPr="00EA1B5F" w14:paraId="0656BB54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3699D7E3" w14:textId="77777777" w:rsidR="00EA1B5F" w:rsidRPr="00EA1B5F" w:rsidRDefault="00EA1B5F" w:rsidP="00EA1B5F">
            <w:pPr>
              <w:ind w:left="340"/>
              <w:rPr>
                <w:sz w:val="18"/>
                <w:szCs w:val="18"/>
                <w:lang w:eastAsia="es-MX"/>
              </w:rPr>
            </w:pPr>
            <w:r w:rsidRPr="00EA1B5F">
              <w:rPr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7" w:type="dxa"/>
            <w:vAlign w:val="center"/>
          </w:tcPr>
          <w:p w14:paraId="46FBF63B" w14:textId="5ABE3D3F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1 331.3</w:t>
            </w:r>
          </w:p>
        </w:tc>
        <w:tc>
          <w:tcPr>
            <w:tcW w:w="1246" w:type="dxa"/>
            <w:vAlign w:val="center"/>
          </w:tcPr>
          <w:p w14:paraId="4B221C4F" w14:textId="76DB15C8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1 345.8</w:t>
            </w:r>
          </w:p>
        </w:tc>
        <w:tc>
          <w:tcPr>
            <w:tcW w:w="1246" w:type="dxa"/>
            <w:vAlign w:val="center"/>
          </w:tcPr>
          <w:p w14:paraId="76A4EB99" w14:textId="15D0C21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1.1</w:t>
            </w:r>
          </w:p>
        </w:tc>
        <w:tc>
          <w:tcPr>
            <w:tcW w:w="1256" w:type="dxa"/>
            <w:vAlign w:val="center"/>
          </w:tcPr>
          <w:p w14:paraId="2FEF31D0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EA1B5F" w:rsidRPr="00EA1B5F" w14:paraId="23CD14BC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485D32EC" w14:textId="77777777" w:rsidR="00EA1B5F" w:rsidRPr="00EA1B5F" w:rsidRDefault="00EA1B5F" w:rsidP="00EA1B5F">
            <w:pPr>
              <w:ind w:left="340"/>
              <w:rPr>
                <w:sz w:val="18"/>
                <w:szCs w:val="18"/>
                <w:lang w:eastAsia="es-MX"/>
              </w:rPr>
            </w:pPr>
            <w:r w:rsidRPr="00EA1B5F">
              <w:rPr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3A77646C" w14:textId="5306A76C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306.1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154512A" w14:textId="7719E733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375.0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ABA6822" w14:textId="7D1B73AD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22.5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0C39E32E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EA1B5F" w:rsidRPr="00EA1B5F" w14:paraId="5BAFC303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0DA12C8B" w14:textId="77777777" w:rsidR="00EA1B5F" w:rsidRPr="00EA1B5F" w:rsidRDefault="00EA1B5F" w:rsidP="00EA1B5F">
            <w:pPr>
              <w:ind w:left="227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7" w:type="dxa"/>
            <w:vAlign w:val="center"/>
          </w:tcPr>
          <w:p w14:paraId="7B368578" w14:textId="09795832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109.6</w:t>
            </w:r>
          </w:p>
        </w:tc>
        <w:tc>
          <w:tcPr>
            <w:tcW w:w="1246" w:type="dxa"/>
            <w:vAlign w:val="center"/>
          </w:tcPr>
          <w:p w14:paraId="75AB368A" w14:textId="2101D31A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124.4</w:t>
            </w:r>
          </w:p>
        </w:tc>
        <w:tc>
          <w:tcPr>
            <w:tcW w:w="1246" w:type="dxa"/>
            <w:vAlign w:val="center"/>
          </w:tcPr>
          <w:p w14:paraId="44584657" w14:textId="1B5B401A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13.5</w:t>
            </w:r>
          </w:p>
        </w:tc>
        <w:tc>
          <w:tcPr>
            <w:tcW w:w="1256" w:type="dxa"/>
            <w:vAlign w:val="center"/>
          </w:tcPr>
          <w:p w14:paraId="098F5B57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EA1B5F" w:rsidRPr="00EA1B5F" w14:paraId="2B21B1D3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00D942F4" w14:textId="77777777" w:rsidR="00EA1B5F" w:rsidRPr="00EA1B5F" w:rsidRDefault="00EA1B5F" w:rsidP="00EA1B5F">
            <w:pPr>
              <w:ind w:left="113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29EA3D98" w14:textId="00D4BA17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63.3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A49B77B" w14:textId="4F701D18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64.9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9109EB3" w14:textId="2B3A8ECF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2.5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2DA4ECEB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EA1B5F" w:rsidRPr="00EA1B5F" w14:paraId="022371F8" w14:textId="77777777" w:rsidTr="00D95660">
        <w:trPr>
          <w:trHeight w:val="255"/>
          <w:jc w:val="center"/>
        </w:trPr>
        <w:tc>
          <w:tcPr>
            <w:tcW w:w="3680" w:type="dxa"/>
            <w:vAlign w:val="center"/>
            <w:hideMark/>
          </w:tcPr>
          <w:p w14:paraId="46AFC18F" w14:textId="77777777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fronterizos</w:t>
            </w:r>
          </w:p>
        </w:tc>
        <w:tc>
          <w:tcPr>
            <w:tcW w:w="1247" w:type="dxa"/>
            <w:vAlign w:val="center"/>
          </w:tcPr>
          <w:p w14:paraId="5FA15B3C" w14:textId="1863EF47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56.6</w:t>
            </w:r>
          </w:p>
        </w:tc>
        <w:tc>
          <w:tcPr>
            <w:tcW w:w="1246" w:type="dxa"/>
            <w:vAlign w:val="center"/>
          </w:tcPr>
          <w:p w14:paraId="4C35EB81" w14:textId="28B032E1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56.0</w:t>
            </w:r>
          </w:p>
        </w:tc>
        <w:tc>
          <w:tcPr>
            <w:tcW w:w="1246" w:type="dxa"/>
            <w:vAlign w:val="center"/>
          </w:tcPr>
          <w:p w14:paraId="4B98A47B" w14:textId="37652A81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-1.0</w:t>
            </w:r>
          </w:p>
        </w:tc>
        <w:tc>
          <w:tcPr>
            <w:tcW w:w="1256" w:type="dxa"/>
            <w:vAlign w:val="center"/>
          </w:tcPr>
          <w:p w14:paraId="39EADCC0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  <w:tr w:rsidR="00EA1B5F" w:rsidRPr="00974F53" w14:paraId="22F4D36B" w14:textId="77777777" w:rsidTr="00D95660">
        <w:trPr>
          <w:trHeight w:val="255"/>
          <w:jc w:val="center"/>
        </w:trPr>
        <w:tc>
          <w:tcPr>
            <w:tcW w:w="3680" w:type="dxa"/>
            <w:shd w:val="clear" w:color="auto" w:fill="F2F2F2"/>
            <w:vAlign w:val="center"/>
            <w:hideMark/>
          </w:tcPr>
          <w:p w14:paraId="24D7DDC2" w14:textId="02355EB1" w:rsidR="00EA1B5F" w:rsidRPr="00EA1B5F" w:rsidRDefault="00EA1B5F" w:rsidP="00EA1B5F">
            <w:pPr>
              <w:ind w:left="227"/>
              <w:rPr>
                <w:bCs/>
                <w:sz w:val="18"/>
                <w:szCs w:val="18"/>
                <w:lang w:eastAsia="es-MX"/>
              </w:rPr>
            </w:pPr>
            <w:r w:rsidRPr="00EA1B5F">
              <w:rPr>
                <w:bCs/>
                <w:sz w:val="18"/>
                <w:szCs w:val="18"/>
                <w:lang w:eastAsia="es-MX"/>
              </w:rPr>
              <w:t>Excursionistas vía marítima</w:t>
            </w:r>
          </w:p>
        </w:tc>
        <w:tc>
          <w:tcPr>
            <w:tcW w:w="1247" w:type="dxa"/>
            <w:shd w:val="clear" w:color="auto" w:fill="F2F2F2"/>
            <w:vAlign w:val="center"/>
          </w:tcPr>
          <w:p w14:paraId="08632AD5" w14:textId="3D14897E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84.4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F6EDF34" w14:textId="7E1F9652" w:rsidR="00EA1B5F" w:rsidRPr="00EA1B5F" w:rsidRDefault="00EA1B5F" w:rsidP="00EA1B5F">
            <w:pPr>
              <w:ind w:right="170"/>
              <w:jc w:val="righ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 xml:space="preserve"> 87.6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B75C614" w14:textId="7464A83B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  <w:lang w:val="es-MX" w:eastAsia="es-MX"/>
              </w:rPr>
            </w:pPr>
            <w:r w:rsidRPr="00EA1B5F">
              <w:rPr>
                <w:color w:val="000000"/>
                <w:sz w:val="18"/>
                <w:szCs w:val="18"/>
              </w:rPr>
              <w:t>3.8</w:t>
            </w:r>
          </w:p>
        </w:tc>
        <w:tc>
          <w:tcPr>
            <w:tcW w:w="1256" w:type="dxa"/>
            <w:shd w:val="clear" w:color="auto" w:fill="F2F2F2"/>
            <w:vAlign w:val="center"/>
          </w:tcPr>
          <w:p w14:paraId="303CAE3B" w14:textId="77777777" w:rsidR="00EA1B5F" w:rsidRPr="00EA1B5F" w:rsidRDefault="00EA1B5F" w:rsidP="00EA1B5F">
            <w:pPr>
              <w:tabs>
                <w:tab w:val="decimal" w:pos="595"/>
              </w:tabs>
              <w:jc w:val="left"/>
              <w:rPr>
                <w:sz w:val="18"/>
                <w:szCs w:val="18"/>
              </w:rPr>
            </w:pPr>
          </w:p>
        </w:tc>
      </w:tr>
    </w:tbl>
    <w:p w14:paraId="5E71E8F4" w14:textId="772BD725" w:rsidR="004260C0" w:rsidRPr="00974F53" w:rsidRDefault="004260C0" w:rsidP="001969C4">
      <w:pPr>
        <w:ind w:left="1330" w:right="721" w:hanging="639"/>
        <w:rPr>
          <w:rFonts w:eastAsia="Arial"/>
          <w:bCs/>
          <w:noProof/>
          <w:spacing w:val="-4"/>
          <w:sz w:val="16"/>
          <w:szCs w:val="16"/>
          <w:lang w:eastAsia="es-MX"/>
        </w:rPr>
      </w:pPr>
      <w:bookmarkStart w:id="4" w:name="_Hlk102733192"/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Nota</w:t>
      </w:r>
      <w:r w:rsidR="00DF5CF9"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ab/>
      </w:r>
      <w:r w:rsidRPr="00974F53">
        <w:rPr>
          <w:rFonts w:eastAsia="Arial"/>
          <w:bCs/>
          <w:noProof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5302CDFA" w14:textId="0A945274" w:rsidR="004260C0" w:rsidRPr="00974F53" w:rsidRDefault="004260C0" w:rsidP="001969C4">
      <w:pPr>
        <w:ind w:left="1330" w:right="721" w:hanging="639"/>
        <w:rPr>
          <w:rFonts w:eastAsia="Arial"/>
          <w:bCs/>
          <w:noProof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>1/</w:t>
      </w:r>
      <w:r w:rsidR="00DF5CF9" w:rsidRPr="00974F53">
        <w:rPr>
          <w:rFonts w:eastAsia="Arial"/>
          <w:bCs/>
          <w:noProof/>
          <w:sz w:val="16"/>
          <w:szCs w:val="16"/>
          <w:vertAlign w:val="superscript"/>
          <w:lang w:eastAsia="es-MX"/>
        </w:rPr>
        <w:tab/>
      </w:r>
      <w:r w:rsidRPr="00974F53">
        <w:rPr>
          <w:rFonts w:eastAsia="Arial"/>
          <w:bCs/>
          <w:noProof/>
          <w:sz w:val="16"/>
          <w:szCs w:val="16"/>
          <w:lang w:eastAsia="es-MX"/>
        </w:rPr>
        <w:t>Cifras preliminares.</w:t>
      </w:r>
    </w:p>
    <w:p w14:paraId="2A72CA6B" w14:textId="0B2C085D" w:rsidR="004260C0" w:rsidRPr="00974F53" w:rsidRDefault="004260C0" w:rsidP="001969C4">
      <w:pPr>
        <w:ind w:left="1330" w:right="721" w:hanging="639"/>
        <w:rPr>
          <w:b/>
          <w:i/>
          <w:sz w:val="16"/>
          <w:szCs w:val="16"/>
          <w:lang w:val="es-MX"/>
        </w:rPr>
      </w:pPr>
      <w:r w:rsidRPr="00974F53">
        <w:rPr>
          <w:sz w:val="16"/>
          <w:szCs w:val="16"/>
        </w:rPr>
        <w:t>Fuente:</w:t>
      </w:r>
      <w:r w:rsidR="00DF5CF9" w:rsidRPr="00974F53">
        <w:rPr>
          <w:sz w:val="16"/>
          <w:szCs w:val="16"/>
        </w:rPr>
        <w:tab/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inegi</w:t>
      </w:r>
      <w:r w:rsidRPr="00974F53">
        <w:rPr>
          <w:sz w:val="16"/>
          <w:szCs w:val="16"/>
        </w:rPr>
        <w:t xml:space="preserve">. 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Encuesta de Viajeros Internacionales (</w:t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evi)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, 202</w:t>
      </w:r>
      <w:r w:rsidR="008221C7" w:rsidRPr="00974F53">
        <w:rPr>
          <w:rFonts w:eastAsia="Arial"/>
          <w:bCs/>
          <w:noProof/>
          <w:sz w:val="16"/>
          <w:szCs w:val="16"/>
          <w:lang w:eastAsia="es-MX"/>
        </w:rPr>
        <w:t>6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.</w:t>
      </w:r>
    </w:p>
    <w:bookmarkEnd w:id="4"/>
    <w:p w14:paraId="3C890710" w14:textId="1DEF9F1C" w:rsidR="00BB1DF2" w:rsidRPr="00974F53" w:rsidRDefault="00BB1DF2">
      <w:pPr>
        <w:jc w:val="left"/>
      </w:pPr>
      <w:r w:rsidRPr="00974F53">
        <w:br w:type="page"/>
      </w:r>
    </w:p>
    <w:p w14:paraId="730590E6" w14:textId="482F3533" w:rsidR="005751C3" w:rsidRPr="005B4E29" w:rsidRDefault="00262242" w:rsidP="00A632D1">
      <w:pPr>
        <w:pStyle w:val="Prrafodelista"/>
        <w:ind w:left="0"/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005B4E29">
        <w:rPr>
          <w:b/>
          <w:bCs/>
          <w:smallCaps/>
          <w:sz w:val="26"/>
          <w:szCs w:val="26"/>
          <w:lang w:val="es-ES"/>
        </w:rPr>
        <w:lastRenderedPageBreak/>
        <w:t>ii</w:t>
      </w:r>
      <w:proofErr w:type="spellEnd"/>
      <w:r w:rsidRPr="005B4E29">
        <w:rPr>
          <w:b/>
          <w:bCs/>
          <w:smallCaps/>
          <w:sz w:val="26"/>
          <w:szCs w:val="26"/>
          <w:lang w:val="es-ES"/>
        </w:rPr>
        <w:t xml:space="preserve">. </w:t>
      </w:r>
      <w:r w:rsidR="005751C3" w:rsidRPr="005B4E29">
        <w:rPr>
          <w:b/>
          <w:bCs/>
          <w:smallCaps/>
          <w:sz w:val="26"/>
          <w:szCs w:val="26"/>
          <w:lang w:val="es-ES"/>
        </w:rPr>
        <w:t xml:space="preserve">salidas de residentes en </w:t>
      </w:r>
      <w:proofErr w:type="spellStart"/>
      <w:r w:rsidR="005751C3" w:rsidRPr="005B4E29">
        <w:rPr>
          <w:b/>
          <w:bCs/>
          <w:smallCaps/>
          <w:sz w:val="26"/>
          <w:szCs w:val="26"/>
          <w:lang w:val="es-ES"/>
        </w:rPr>
        <w:t>méxico</w:t>
      </w:r>
      <w:proofErr w:type="spellEnd"/>
    </w:p>
    <w:p w14:paraId="0A35AD47" w14:textId="15BB5E77" w:rsidR="004260C0" w:rsidRPr="005B4E29" w:rsidRDefault="004260C0" w:rsidP="00C35395">
      <w:pPr>
        <w:tabs>
          <w:tab w:val="left" w:pos="728"/>
        </w:tabs>
        <w:spacing w:before="240"/>
        <w:ind w:left="283"/>
        <w:rPr>
          <w:b/>
          <w:iCs/>
        </w:rPr>
      </w:pPr>
      <w:r w:rsidRPr="005B4E29">
        <w:rPr>
          <w:b/>
          <w:iCs/>
        </w:rPr>
        <w:t>Salidas de</w:t>
      </w:r>
      <w:r w:rsidR="00AD1721" w:rsidRPr="005B4E29">
        <w:rPr>
          <w:b/>
          <w:iCs/>
        </w:rPr>
        <w:t xml:space="preserve"> </w:t>
      </w:r>
      <w:r w:rsidR="007E3531" w:rsidRPr="005B4E29">
        <w:rPr>
          <w:b/>
          <w:iCs/>
        </w:rPr>
        <w:t xml:space="preserve">las y los </w:t>
      </w:r>
      <w:r w:rsidRPr="005B4E29">
        <w:rPr>
          <w:b/>
          <w:iCs/>
        </w:rPr>
        <w:t>vi</w:t>
      </w:r>
      <w:r w:rsidR="00AD1721" w:rsidRPr="005B4E29">
        <w:rPr>
          <w:b/>
          <w:iCs/>
        </w:rPr>
        <w:t>ajeros</w:t>
      </w:r>
      <w:r w:rsidRPr="005B4E29">
        <w:rPr>
          <w:b/>
          <w:iCs/>
        </w:rPr>
        <w:t xml:space="preserve"> internacionales</w:t>
      </w:r>
    </w:p>
    <w:p w14:paraId="230BA536" w14:textId="4ACFAD9B" w:rsidR="004260C0" w:rsidRPr="005B4E29" w:rsidRDefault="00F31A54" w:rsidP="00C35395">
      <w:pPr>
        <w:spacing w:before="240"/>
        <w:rPr>
          <w:szCs w:val="22"/>
        </w:rPr>
      </w:pPr>
      <w:r w:rsidRPr="00A749EB">
        <w:rPr>
          <w:szCs w:val="22"/>
        </w:rPr>
        <w:t xml:space="preserve">En </w:t>
      </w:r>
      <w:r w:rsidR="00DB46B8" w:rsidRPr="00A749EB">
        <w:rPr>
          <w:szCs w:val="22"/>
        </w:rPr>
        <w:t>abril</w:t>
      </w:r>
      <w:r w:rsidR="00BC02E6" w:rsidRPr="00A749EB">
        <w:rPr>
          <w:szCs w:val="22"/>
        </w:rPr>
        <w:t xml:space="preserve"> de 2026</w:t>
      </w:r>
      <w:r w:rsidR="004260C0" w:rsidRPr="00A749EB">
        <w:rPr>
          <w:szCs w:val="22"/>
        </w:rPr>
        <w:t xml:space="preserve"> visitaron el extranjero </w:t>
      </w:r>
      <w:r w:rsidR="00A749EB" w:rsidRPr="00A749EB">
        <w:rPr>
          <w:szCs w:val="22"/>
        </w:rPr>
        <w:t xml:space="preserve">6 889 700 </w:t>
      </w:r>
      <w:r w:rsidR="00BF75ED" w:rsidRPr="00A749EB">
        <w:rPr>
          <w:szCs w:val="22"/>
        </w:rPr>
        <w:t xml:space="preserve">viajeras y viajeros </w:t>
      </w:r>
      <w:r w:rsidR="004260C0" w:rsidRPr="00A749EB">
        <w:rPr>
          <w:szCs w:val="22"/>
        </w:rPr>
        <w:t xml:space="preserve">residentes en México, </w:t>
      </w:r>
      <w:r w:rsidR="002A1164" w:rsidRPr="00A749EB">
        <w:rPr>
          <w:szCs w:val="22"/>
        </w:rPr>
        <w:t xml:space="preserve">cifra </w:t>
      </w:r>
      <w:r w:rsidR="00A749EB" w:rsidRPr="00A749EB">
        <w:t>9.8</w:t>
      </w:r>
      <w:r w:rsidR="002A1164" w:rsidRPr="00A749EB">
        <w:t> </w:t>
      </w:r>
      <w:r w:rsidR="004260C0" w:rsidRPr="00A749EB">
        <w:rPr>
          <w:szCs w:val="22"/>
        </w:rPr>
        <w:t>%</w:t>
      </w:r>
      <w:r w:rsidR="009810C9" w:rsidRPr="00A749EB">
        <w:rPr>
          <w:szCs w:val="22"/>
        </w:rPr>
        <w:t xml:space="preserve"> </w:t>
      </w:r>
      <w:r w:rsidR="004260C0" w:rsidRPr="00A749EB">
        <w:rPr>
          <w:szCs w:val="22"/>
        </w:rPr>
        <w:t xml:space="preserve">mayor </w:t>
      </w:r>
      <w:r w:rsidR="0016714F" w:rsidRPr="00A749EB">
        <w:rPr>
          <w:szCs w:val="22"/>
        </w:rPr>
        <w:t>a tasa anual</w:t>
      </w:r>
      <w:r w:rsidR="004260C0" w:rsidRPr="00A749EB">
        <w:rPr>
          <w:szCs w:val="22"/>
        </w:rPr>
        <w:t>. De ese número,</w:t>
      </w:r>
      <w:r w:rsidR="009810C9" w:rsidRPr="00A749EB">
        <w:rPr>
          <w:szCs w:val="22"/>
        </w:rPr>
        <w:t xml:space="preserve"> </w:t>
      </w:r>
      <w:r w:rsidR="00A749EB" w:rsidRPr="00A749EB">
        <w:rPr>
          <w:szCs w:val="22"/>
        </w:rPr>
        <w:t>1 845 203</w:t>
      </w:r>
      <w:r w:rsidR="003B00FA" w:rsidRPr="00A749EB">
        <w:rPr>
          <w:szCs w:val="22"/>
        </w:rPr>
        <w:t xml:space="preserve"> </w:t>
      </w:r>
      <w:r w:rsidR="004260C0" w:rsidRPr="00A749EB">
        <w:rPr>
          <w:szCs w:val="22"/>
        </w:rPr>
        <w:t xml:space="preserve">fueron turistas internacionales </w:t>
      </w:r>
      <w:r w:rsidR="00264807" w:rsidRPr="00A749EB">
        <w:rPr>
          <w:szCs w:val="22"/>
        </w:rPr>
        <w:br/>
      </w:r>
      <w:r w:rsidR="004B1499" w:rsidRPr="00A749EB">
        <w:rPr>
          <w:lang w:val="es-MX"/>
        </w:rPr>
        <w:t>—</w:t>
      </w:r>
      <w:r w:rsidR="00683733" w:rsidRPr="00A749EB">
        <w:rPr>
          <w:szCs w:val="22"/>
        </w:rPr>
        <w:t>quienes</w:t>
      </w:r>
      <w:r w:rsidR="004260C0" w:rsidRPr="00A749EB">
        <w:rPr>
          <w:szCs w:val="22"/>
        </w:rPr>
        <w:t xml:space="preserve"> residen en México </w:t>
      </w:r>
      <w:r w:rsidR="00683733" w:rsidRPr="00A749EB">
        <w:rPr>
          <w:szCs w:val="22"/>
        </w:rPr>
        <w:t>y</w:t>
      </w:r>
      <w:r w:rsidR="004260C0" w:rsidRPr="00A749EB">
        <w:rPr>
          <w:szCs w:val="22"/>
        </w:rPr>
        <w:t xml:space="preserve"> </w:t>
      </w:r>
      <w:r w:rsidR="006402A6" w:rsidRPr="00A749EB">
        <w:rPr>
          <w:szCs w:val="22"/>
        </w:rPr>
        <w:t>se hospedaron al menos una noche</w:t>
      </w:r>
      <w:r w:rsidR="004260C0" w:rsidRPr="00A749EB">
        <w:rPr>
          <w:szCs w:val="22"/>
        </w:rPr>
        <w:t xml:space="preserve"> en el extranjero</w:t>
      </w:r>
      <w:r w:rsidR="004B1499" w:rsidRPr="00A749EB">
        <w:rPr>
          <w:lang w:val="es-MX"/>
        </w:rPr>
        <w:t>—</w:t>
      </w:r>
      <w:r w:rsidR="005E453E" w:rsidRPr="00A749EB">
        <w:rPr>
          <w:lang w:val="es-MX"/>
        </w:rPr>
        <w:t xml:space="preserve">, mientras que las y los </w:t>
      </w:r>
      <w:r w:rsidR="005E453E" w:rsidRPr="00A749EB">
        <w:rPr>
          <w:szCs w:val="22"/>
        </w:rPr>
        <w:t xml:space="preserve">excursionistas internacionales que egresaron fueron </w:t>
      </w:r>
      <w:r w:rsidR="00A749EB" w:rsidRPr="00A749EB">
        <w:t xml:space="preserve">5 044 497 </w:t>
      </w:r>
      <w:r w:rsidR="004260C0" w:rsidRPr="00A749EB">
        <w:rPr>
          <w:szCs w:val="22"/>
        </w:rPr>
        <w:t>(ver gráfica 2).</w:t>
      </w:r>
    </w:p>
    <w:p w14:paraId="441F6391" w14:textId="77777777" w:rsidR="004260C0" w:rsidRPr="00101982" w:rsidRDefault="004260C0" w:rsidP="008B6334">
      <w:pPr>
        <w:pStyle w:val="p01"/>
        <w:keepLines w:val="0"/>
        <w:widowControl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101982">
        <w:rPr>
          <w:rFonts w:ascii="Arial" w:hAnsi="Arial" w:cs="Arial"/>
          <w:bCs/>
          <w:color w:val="003057"/>
          <w:sz w:val="20"/>
          <w:szCs w:val="18"/>
          <w:lang w:val="es-MX"/>
        </w:rPr>
        <w:t>Gráfica 2</w:t>
      </w:r>
    </w:p>
    <w:p w14:paraId="033B82C1" w14:textId="018C0683" w:rsidR="004260C0" w:rsidRPr="00101982" w:rsidRDefault="004260C0" w:rsidP="008B6334">
      <w:pPr>
        <w:pStyle w:val="Titcuadrograf"/>
        <w:ind w:left="0"/>
        <w:rPr>
          <w:smallCaps w:val="0"/>
          <w:color w:val="003057"/>
          <w:sz w:val="22"/>
          <w:szCs w:val="20"/>
        </w:rPr>
      </w:pPr>
      <w:r w:rsidRPr="00101982">
        <w:rPr>
          <w:smallCaps w:val="0"/>
          <w:color w:val="003057"/>
          <w:sz w:val="22"/>
          <w:szCs w:val="20"/>
        </w:rPr>
        <w:t>Salidas de</w:t>
      </w:r>
      <w:r w:rsidR="007E3531" w:rsidRPr="00101982">
        <w:rPr>
          <w:smallCaps w:val="0"/>
          <w:color w:val="003057"/>
          <w:sz w:val="22"/>
          <w:szCs w:val="20"/>
        </w:rPr>
        <w:t xml:space="preserve"> las y los</w:t>
      </w:r>
      <w:r w:rsidRPr="00101982">
        <w:rPr>
          <w:smallCaps w:val="0"/>
          <w:color w:val="003057"/>
          <w:sz w:val="22"/>
          <w:szCs w:val="20"/>
        </w:rPr>
        <w:t xml:space="preserve"> </w:t>
      </w:r>
      <w:r w:rsidR="005E453E" w:rsidRPr="00101982">
        <w:rPr>
          <w:smallCaps w:val="0"/>
          <w:color w:val="003057"/>
          <w:sz w:val="22"/>
          <w:szCs w:val="20"/>
        </w:rPr>
        <w:t>viajeros</w:t>
      </w:r>
      <w:r w:rsidRPr="00101982">
        <w:rPr>
          <w:smallCaps w:val="0"/>
          <w:color w:val="003057"/>
          <w:sz w:val="22"/>
          <w:szCs w:val="20"/>
        </w:rPr>
        <w:t xml:space="preserve"> internacionales</w:t>
      </w:r>
    </w:p>
    <w:p w14:paraId="1D13C7C2" w14:textId="5118EC5F" w:rsidR="004260C0" w:rsidRPr="00101982" w:rsidRDefault="00DB46B8" w:rsidP="008B6334">
      <w:pPr>
        <w:pStyle w:val="Textoindependiente217"/>
        <w:spacing w:after="0"/>
        <w:ind w:firstLine="0"/>
        <w:jc w:val="center"/>
        <w:rPr>
          <w:bCs/>
          <w:sz w:val="20"/>
          <w:lang w:val="es-ES"/>
        </w:rPr>
      </w:pPr>
      <w:r w:rsidRPr="00101982">
        <w:rPr>
          <w:bCs/>
          <w:sz w:val="20"/>
          <w:lang w:val="es-ES"/>
        </w:rPr>
        <w:t>abril</w:t>
      </w:r>
      <w:r w:rsidR="00C11EB8" w:rsidRPr="00101982">
        <w:rPr>
          <w:bCs/>
          <w:sz w:val="20"/>
          <w:lang w:val="es-ES"/>
        </w:rPr>
        <w:t xml:space="preserve"> de </w:t>
      </w:r>
      <w:r w:rsidR="00BC02E6" w:rsidRPr="00101982">
        <w:rPr>
          <w:bCs/>
          <w:sz w:val="20"/>
          <w:lang w:val="es-ES"/>
        </w:rPr>
        <w:t>2024</w:t>
      </w:r>
      <w:r w:rsidR="00543F21" w:rsidRPr="00101982">
        <w:rPr>
          <w:bCs/>
          <w:color w:val="27251F"/>
          <w:sz w:val="20"/>
        </w:rPr>
        <w:t>–</w:t>
      </w:r>
      <w:r w:rsidRPr="00101982">
        <w:rPr>
          <w:bCs/>
          <w:sz w:val="20"/>
          <w:lang w:val="es-ES"/>
        </w:rPr>
        <w:t>abril</w:t>
      </w:r>
      <w:r w:rsidR="00BC02E6" w:rsidRPr="00101982">
        <w:rPr>
          <w:bCs/>
          <w:sz w:val="20"/>
          <w:lang w:val="es-ES"/>
        </w:rPr>
        <w:t xml:space="preserve"> de 2026</w:t>
      </w:r>
    </w:p>
    <w:p w14:paraId="1AE32650" w14:textId="591E48C3" w:rsidR="004260C0" w:rsidRPr="00974F53" w:rsidRDefault="004260C0" w:rsidP="008B6334">
      <w:pPr>
        <w:pStyle w:val="Textoindependiente217"/>
        <w:spacing w:after="0"/>
        <w:ind w:firstLine="0"/>
        <w:jc w:val="center"/>
        <w:rPr>
          <w:noProof/>
        </w:rPr>
      </w:pPr>
      <w:r w:rsidRPr="00101982">
        <w:rPr>
          <w:bCs/>
          <w:sz w:val="18"/>
          <w:szCs w:val="18"/>
          <w:lang w:val="es-ES"/>
        </w:rPr>
        <w:t>(</w:t>
      </w:r>
      <w:r w:rsidR="00EA1ECA" w:rsidRPr="00101982">
        <w:rPr>
          <w:bCs/>
          <w:sz w:val="18"/>
          <w:szCs w:val="18"/>
          <w:lang w:val="es-ES"/>
        </w:rPr>
        <w:t xml:space="preserve">miles de </w:t>
      </w:r>
      <w:r w:rsidR="005E453E" w:rsidRPr="00101982">
        <w:rPr>
          <w:bCs/>
          <w:sz w:val="18"/>
          <w:szCs w:val="18"/>
          <w:lang w:val="es-ES"/>
        </w:rPr>
        <w:t>salidas</w:t>
      </w:r>
      <w:r w:rsidRPr="00101982">
        <w:rPr>
          <w:bCs/>
          <w:sz w:val="18"/>
          <w:szCs w:val="18"/>
          <w:lang w:val="es-ES"/>
        </w:rPr>
        <w:t>)</w:t>
      </w:r>
    </w:p>
    <w:p w14:paraId="06AB927A" w14:textId="4CFF276F" w:rsidR="0021134C" w:rsidRPr="00974F53" w:rsidRDefault="00101982" w:rsidP="008B6334">
      <w:pPr>
        <w:pStyle w:val="Textoindependiente217"/>
        <w:spacing w:after="0"/>
        <w:ind w:firstLine="0"/>
        <w:jc w:val="center"/>
        <w:rPr>
          <w:bCs/>
          <w:sz w:val="18"/>
          <w:szCs w:val="18"/>
          <w:lang w:val="es-ES"/>
        </w:rPr>
      </w:pPr>
      <w:r>
        <w:rPr>
          <w:noProof/>
        </w:rPr>
        <w:drawing>
          <wp:inline distT="0" distB="0" distL="0" distR="0" wp14:anchorId="7398B15A" wp14:editId="43D8B657">
            <wp:extent cx="5760000" cy="1980000"/>
            <wp:effectExtent l="0" t="0" r="0" b="0"/>
            <wp:docPr id="33388753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A98C10A3-E5A1-4B92-B17B-7F8142F891B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47835B96" w14:textId="6CB4B4F3" w:rsidR="004260C0" w:rsidRPr="00974F53" w:rsidRDefault="001204EA" w:rsidP="008B6334">
      <w:pPr>
        <w:ind w:left="1214" w:right="527" w:hanging="590"/>
        <w:rPr>
          <w:rFonts w:eastAsia="Arial"/>
          <w:bCs/>
          <w:noProof/>
          <w:sz w:val="16"/>
          <w:szCs w:val="16"/>
          <w:lang w:eastAsia="es-MX"/>
        </w:rPr>
      </w:pPr>
      <w:r w:rsidRPr="00974F53">
        <w:rPr>
          <w:rFonts w:eastAsia="Arial"/>
          <w:bCs/>
          <w:noProof/>
          <w:sz w:val="16"/>
          <w:szCs w:val="16"/>
          <w:lang w:eastAsia="es-MX"/>
        </w:rPr>
        <w:t>Nota</w:t>
      </w:r>
      <w:r w:rsidR="00E15249" w:rsidRPr="00974F53">
        <w:rPr>
          <w:rFonts w:eastAsia="Arial"/>
          <w:bCs/>
          <w:noProof/>
          <w:sz w:val="16"/>
          <w:szCs w:val="16"/>
          <w:lang w:eastAsia="es-MX"/>
        </w:rPr>
        <w:t>:</w:t>
      </w:r>
      <w:r w:rsidR="00DF5CF9" w:rsidRPr="00974F53">
        <w:rPr>
          <w:rFonts w:eastAsia="Arial"/>
          <w:bCs/>
          <w:noProof/>
          <w:sz w:val="16"/>
          <w:szCs w:val="16"/>
          <w:lang w:eastAsia="es-MX"/>
        </w:rPr>
        <w:tab/>
      </w:r>
      <w:r w:rsidR="004260C0" w:rsidRPr="00974F53">
        <w:rPr>
          <w:rFonts w:eastAsia="Arial"/>
          <w:bCs/>
          <w:noProof/>
          <w:sz w:val="16"/>
          <w:szCs w:val="16"/>
          <w:lang w:eastAsia="es-MX"/>
        </w:rPr>
        <w:t>Cifras preliminares a partir de</w:t>
      </w:r>
      <w:r w:rsidR="00914377" w:rsidRPr="00974F53">
        <w:rPr>
          <w:rFonts w:eastAsia="Arial"/>
          <w:bCs/>
          <w:noProof/>
          <w:sz w:val="16"/>
          <w:szCs w:val="16"/>
          <w:lang w:eastAsia="es-MX"/>
        </w:rPr>
        <w:t xml:space="preserve"> </w:t>
      </w:r>
      <w:r w:rsidR="00B63E52" w:rsidRPr="00974F53">
        <w:rPr>
          <w:rFonts w:eastAsia="Arial"/>
          <w:bCs/>
          <w:noProof/>
          <w:sz w:val="16"/>
          <w:szCs w:val="16"/>
          <w:lang w:eastAsia="es-MX"/>
        </w:rPr>
        <w:t>202</w:t>
      </w:r>
      <w:r w:rsidR="00BE5EC0" w:rsidRPr="00974F53">
        <w:rPr>
          <w:rFonts w:eastAsia="Arial"/>
          <w:bCs/>
          <w:noProof/>
          <w:sz w:val="16"/>
          <w:szCs w:val="16"/>
          <w:lang w:eastAsia="es-MX"/>
        </w:rPr>
        <w:t>5</w:t>
      </w:r>
      <w:r w:rsidR="00914377" w:rsidRPr="00974F53">
        <w:rPr>
          <w:rFonts w:eastAsia="Arial"/>
          <w:bCs/>
          <w:noProof/>
          <w:sz w:val="16"/>
          <w:szCs w:val="16"/>
          <w:lang w:eastAsia="es-MX"/>
        </w:rPr>
        <w:t>.</w:t>
      </w:r>
    </w:p>
    <w:p w14:paraId="155D7697" w14:textId="79DA49D0" w:rsidR="004260C0" w:rsidRPr="00974F53" w:rsidRDefault="004260C0" w:rsidP="00B667B4">
      <w:pPr>
        <w:ind w:left="1214" w:right="527" w:hanging="590"/>
        <w:rPr>
          <w:b/>
          <w:i/>
          <w:sz w:val="16"/>
          <w:szCs w:val="16"/>
        </w:rPr>
      </w:pPr>
      <w:r w:rsidRPr="00974F53">
        <w:rPr>
          <w:rFonts w:eastAsia="Arial"/>
          <w:bCs/>
          <w:noProof/>
          <w:sz w:val="16"/>
          <w:szCs w:val="16"/>
          <w:lang w:eastAsia="es-MX"/>
        </w:rPr>
        <w:t>Fuente: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ab/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inegi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. Encuesta de Viajeros Internacionales (</w:t>
      </w:r>
      <w:r w:rsidRPr="00974F53">
        <w:rPr>
          <w:rFonts w:eastAsia="Arial"/>
          <w:bCs/>
          <w:smallCaps/>
          <w:noProof/>
          <w:sz w:val="16"/>
          <w:szCs w:val="16"/>
          <w:lang w:eastAsia="es-MX"/>
        </w:rPr>
        <w:t>evi)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, 202</w:t>
      </w:r>
      <w:r w:rsidR="008221C7" w:rsidRPr="00974F53">
        <w:rPr>
          <w:rFonts w:eastAsia="Arial"/>
          <w:bCs/>
          <w:noProof/>
          <w:sz w:val="16"/>
          <w:szCs w:val="16"/>
          <w:lang w:eastAsia="es-MX"/>
        </w:rPr>
        <w:t>6</w:t>
      </w:r>
      <w:r w:rsidRPr="00974F53">
        <w:rPr>
          <w:rFonts w:eastAsia="Arial"/>
          <w:bCs/>
          <w:noProof/>
          <w:sz w:val="16"/>
          <w:szCs w:val="16"/>
          <w:lang w:eastAsia="es-MX"/>
        </w:rPr>
        <w:t>.</w:t>
      </w:r>
    </w:p>
    <w:p w14:paraId="62219561" w14:textId="18838D18" w:rsidR="0050419A" w:rsidRPr="008F1ED7" w:rsidRDefault="00A331B5" w:rsidP="00A632D1">
      <w:pPr>
        <w:spacing w:before="240"/>
      </w:pPr>
      <w:r w:rsidRPr="008F1ED7">
        <w:t xml:space="preserve">Las y los </w:t>
      </w:r>
      <w:r w:rsidR="009D03CE" w:rsidRPr="008F1ED7">
        <w:t xml:space="preserve">turistas </w:t>
      </w:r>
      <w:r w:rsidRPr="008F1ED7">
        <w:t xml:space="preserve">internacionales que salen de México se desagregan en turistas </w:t>
      </w:r>
      <w:r w:rsidR="003A18F0" w:rsidRPr="008F1ED7">
        <w:t xml:space="preserve">no </w:t>
      </w:r>
      <w:r w:rsidRPr="008F1ED7">
        <w:t>fronterizos y fronterizos. En el mes que se reporta, las y los turistas no fronterizos registraron</w:t>
      </w:r>
      <w:r w:rsidR="00777B86" w:rsidRPr="008F1ED7">
        <w:t xml:space="preserve"> </w:t>
      </w:r>
      <w:r w:rsidR="008F1ED7" w:rsidRPr="008F1ED7">
        <w:t>1 118 088</w:t>
      </w:r>
      <w:r w:rsidR="00A5052D" w:rsidRPr="008F1ED7">
        <w:t> </w:t>
      </w:r>
      <w:r w:rsidR="00A23436" w:rsidRPr="008F1ED7">
        <w:t>salidas</w:t>
      </w:r>
      <w:r w:rsidR="001969C4" w:rsidRPr="008F1ED7">
        <w:t xml:space="preserve"> (</w:t>
      </w:r>
      <w:r w:rsidR="008F1ED7" w:rsidRPr="008F1ED7">
        <w:t>60.6</w:t>
      </w:r>
      <w:r w:rsidR="001969C4" w:rsidRPr="008F1ED7">
        <w:t> %)</w:t>
      </w:r>
      <w:r w:rsidR="008B6334" w:rsidRPr="008F1ED7">
        <w:t xml:space="preserve">, </w:t>
      </w:r>
      <w:r w:rsidR="0050419A" w:rsidRPr="008F1ED7">
        <w:t xml:space="preserve">cantidad </w:t>
      </w:r>
      <w:r w:rsidR="00DC7F22" w:rsidRPr="008F1ED7">
        <w:t>supe</w:t>
      </w:r>
      <w:r w:rsidR="0050419A" w:rsidRPr="008F1ED7">
        <w:t xml:space="preserve">rior en </w:t>
      </w:r>
      <w:r w:rsidR="008F1ED7" w:rsidRPr="008F1ED7">
        <w:t>8.5</w:t>
      </w:r>
      <w:r w:rsidR="0050419A" w:rsidRPr="008F1ED7">
        <w:t xml:space="preserve"> % a </w:t>
      </w:r>
      <w:r w:rsidR="00BF746D">
        <w:t>tasa anual</w:t>
      </w:r>
      <w:r w:rsidR="008B6334" w:rsidRPr="008F1ED7">
        <w:t>. Por su parte,</w:t>
      </w:r>
      <w:r w:rsidR="009D1308" w:rsidRPr="008F1ED7">
        <w:t xml:space="preserve"> las y</w:t>
      </w:r>
      <w:r w:rsidR="008B6334" w:rsidRPr="008F1ED7">
        <w:t xml:space="preserve"> los turistas fronterizos sumaron </w:t>
      </w:r>
      <w:r w:rsidR="008F1ED7" w:rsidRPr="008F1ED7">
        <w:t>727 114</w:t>
      </w:r>
      <w:r w:rsidR="00A5052D" w:rsidRPr="008F1ED7">
        <w:t xml:space="preserve"> </w:t>
      </w:r>
      <w:r w:rsidR="00452A8B" w:rsidRPr="008F1ED7">
        <w:t>salidas</w:t>
      </w:r>
      <w:r w:rsidR="001969C4" w:rsidRPr="008F1ED7">
        <w:t xml:space="preserve"> (</w:t>
      </w:r>
      <w:r w:rsidR="008F1ED7" w:rsidRPr="008F1ED7">
        <w:t>39.4</w:t>
      </w:r>
      <w:r w:rsidR="001969C4" w:rsidRPr="008F1ED7">
        <w:t> %)</w:t>
      </w:r>
      <w:r w:rsidR="008B6334" w:rsidRPr="008F1ED7">
        <w:t xml:space="preserve">, </w:t>
      </w:r>
      <w:r w:rsidR="00CC6ADC" w:rsidRPr="008F1ED7">
        <w:t xml:space="preserve">cifra </w:t>
      </w:r>
      <w:r w:rsidR="008F1ED7" w:rsidRPr="008F1ED7">
        <w:t>19.4</w:t>
      </w:r>
      <w:r w:rsidR="008B6334" w:rsidRPr="008F1ED7">
        <w:t> %</w:t>
      </w:r>
      <w:r w:rsidR="00CC6ADC" w:rsidRPr="008F1ED7">
        <w:t xml:space="preserve"> mayor</w:t>
      </w:r>
      <w:r w:rsidR="008B6334" w:rsidRPr="008F1ED7">
        <w:t xml:space="preserve"> </w:t>
      </w:r>
      <w:r w:rsidR="0022241E" w:rsidRPr="008F1ED7">
        <w:t xml:space="preserve">que </w:t>
      </w:r>
      <w:r w:rsidR="00491454" w:rsidRPr="008F1ED7">
        <w:t xml:space="preserve">la </w:t>
      </w:r>
      <w:r w:rsidR="00A34FAD">
        <w:t xml:space="preserve">de </w:t>
      </w:r>
      <w:r w:rsidR="00BF746D">
        <w:t xml:space="preserve">abril </w:t>
      </w:r>
      <w:r w:rsidR="00A34FAD">
        <w:t>de 2025</w:t>
      </w:r>
      <w:r w:rsidR="0022241E" w:rsidRPr="008F1ED7">
        <w:t xml:space="preserve"> </w:t>
      </w:r>
      <w:r w:rsidR="008F3F95" w:rsidRPr="008F1ED7">
        <w:rPr>
          <w:szCs w:val="22"/>
        </w:rPr>
        <w:t>(ver cuadro 4)</w:t>
      </w:r>
      <w:r w:rsidR="008B6334" w:rsidRPr="008F1ED7">
        <w:t>.</w:t>
      </w:r>
    </w:p>
    <w:p w14:paraId="58CA5F45" w14:textId="50401E19" w:rsidR="00C35395" w:rsidRPr="008C17CF" w:rsidRDefault="00C35395" w:rsidP="00C35395">
      <w:pPr>
        <w:spacing w:before="240"/>
        <w:ind w:left="567"/>
        <w:rPr>
          <w:b/>
          <w:iCs/>
        </w:rPr>
      </w:pPr>
      <w:r w:rsidRPr="008C17CF">
        <w:rPr>
          <w:b/>
          <w:iCs/>
        </w:rPr>
        <w:t xml:space="preserve">Turistas no fronterizos </w:t>
      </w:r>
    </w:p>
    <w:p w14:paraId="2123E913" w14:textId="649EC8FC" w:rsidR="00B25DAC" w:rsidRPr="008C17CF" w:rsidRDefault="00A23436" w:rsidP="00B25DAC">
      <w:pPr>
        <w:spacing w:before="240"/>
      </w:pPr>
      <w:r w:rsidRPr="008C17CF">
        <w:t>D</w:t>
      </w:r>
      <w:r w:rsidR="00B25DAC" w:rsidRPr="008C17CF">
        <w:t xml:space="preserve">urante </w:t>
      </w:r>
      <w:r w:rsidR="00DB46B8" w:rsidRPr="008C17CF">
        <w:t>abril</w:t>
      </w:r>
      <w:r w:rsidR="00B25DAC" w:rsidRPr="008C17CF">
        <w:t xml:space="preserve"> de 2026, se observ</w:t>
      </w:r>
      <w:r w:rsidR="004D0AA3" w:rsidRPr="008C17CF">
        <w:t>ó</w:t>
      </w:r>
      <w:r w:rsidR="00B25DAC" w:rsidRPr="008C17CF">
        <w:t xml:space="preserve"> que</w:t>
      </w:r>
      <w:r w:rsidRPr="008C17CF">
        <w:t xml:space="preserve"> </w:t>
      </w:r>
      <w:r w:rsidR="00BF23DE" w:rsidRPr="008C17CF">
        <w:t>en</w:t>
      </w:r>
      <w:r w:rsidRPr="008C17CF">
        <w:t xml:space="preserve"> las salidas de las y los turistas no fronterizos, </w:t>
      </w:r>
      <w:r w:rsidR="00A34FAD">
        <w:t>la</w:t>
      </w:r>
      <w:r w:rsidR="00F03098">
        <w:t> </w:t>
      </w:r>
      <w:r w:rsidR="00B25DAC" w:rsidRPr="008C17CF">
        <w:t>participación de las mujeres</w:t>
      </w:r>
      <w:r w:rsidR="00001F6C">
        <w:t xml:space="preserve"> fue</w:t>
      </w:r>
      <w:r w:rsidR="00B25DAC" w:rsidRPr="008C17CF">
        <w:t xml:space="preserve"> </w:t>
      </w:r>
      <w:r w:rsidR="00001F6C" w:rsidRPr="008C17CF">
        <w:t xml:space="preserve">mayor </w:t>
      </w:r>
      <w:r w:rsidR="00001F6C">
        <w:t xml:space="preserve">que </w:t>
      </w:r>
      <w:r w:rsidR="00001F6C" w:rsidRPr="008C17CF">
        <w:t>la</w:t>
      </w:r>
      <w:r w:rsidR="00B25DAC" w:rsidRPr="008C17CF">
        <w:t xml:space="preserve"> </w:t>
      </w:r>
      <w:r w:rsidR="00001F6C">
        <w:t xml:space="preserve">de los </w:t>
      </w:r>
      <w:r w:rsidR="00B25DAC" w:rsidRPr="008C17CF">
        <w:t>hombres</w:t>
      </w:r>
      <w:r w:rsidR="00A85B5A">
        <w:t>, al registrar</w:t>
      </w:r>
      <w:r w:rsidR="00F63F13">
        <w:t xml:space="preserve"> </w:t>
      </w:r>
      <w:r w:rsidR="00634A09" w:rsidRPr="008C17CF">
        <w:t>52.</w:t>
      </w:r>
      <w:r w:rsidR="008C17CF" w:rsidRPr="008C17CF">
        <w:t>0</w:t>
      </w:r>
      <w:r w:rsidR="00B25DAC" w:rsidRPr="008C17CF">
        <w:t> % (</w:t>
      </w:r>
      <w:r w:rsidR="008C17CF" w:rsidRPr="008C17CF">
        <w:t>581 601</w:t>
      </w:r>
      <w:r w:rsidR="00B25DAC" w:rsidRPr="008C17CF">
        <w:t xml:space="preserve">) y </w:t>
      </w:r>
      <w:r w:rsidR="00634A09" w:rsidRPr="008C17CF">
        <w:t>4</w:t>
      </w:r>
      <w:r w:rsidR="008C17CF" w:rsidRPr="008C17CF">
        <w:t>8.0</w:t>
      </w:r>
      <w:r w:rsidR="00634A09" w:rsidRPr="008C17CF">
        <w:t> </w:t>
      </w:r>
      <w:r w:rsidR="00B25DAC" w:rsidRPr="008C17CF">
        <w:t>% (</w:t>
      </w:r>
      <w:r w:rsidR="008C17CF" w:rsidRPr="008C17CF">
        <w:t>536 488</w:t>
      </w:r>
      <w:r w:rsidR="00B25DAC" w:rsidRPr="008C17CF">
        <w:t>)</w:t>
      </w:r>
      <w:r w:rsidR="004D0AA3" w:rsidRPr="008C17CF">
        <w:t>,</w:t>
      </w:r>
      <w:r w:rsidR="00B25DAC" w:rsidRPr="008C17CF">
        <w:t xml:space="preserve"> respectivamente.</w:t>
      </w:r>
    </w:p>
    <w:p w14:paraId="660D4E81" w14:textId="6498E9FD" w:rsidR="00C35395" w:rsidRPr="00357ED0" w:rsidRDefault="0055209E" w:rsidP="00A632D1">
      <w:pPr>
        <w:spacing w:before="240"/>
      </w:pPr>
      <w:r w:rsidRPr="00357ED0">
        <w:t xml:space="preserve">El principal </w:t>
      </w:r>
      <w:r w:rsidR="006B2758" w:rsidRPr="00357ED0">
        <w:t xml:space="preserve">motivo de viaje de las personas turistas no fronterizas que salieron del país fue </w:t>
      </w:r>
      <w:r w:rsidR="006B2758" w:rsidRPr="00357ED0">
        <w:rPr>
          <w:i/>
          <w:iCs/>
        </w:rPr>
        <w:t>vacaciones, recreo u ocio</w:t>
      </w:r>
      <w:r w:rsidR="006B2758" w:rsidRPr="00357ED0">
        <w:t>, con</w:t>
      </w:r>
      <w:r w:rsidR="009A3895" w:rsidRPr="00357ED0">
        <w:t xml:space="preserve"> </w:t>
      </w:r>
      <w:r w:rsidR="00357ED0" w:rsidRPr="00357ED0">
        <w:t>572 847</w:t>
      </w:r>
      <w:r w:rsidR="009A3895" w:rsidRPr="00357ED0">
        <w:t xml:space="preserve"> (</w:t>
      </w:r>
      <w:r w:rsidR="00357ED0" w:rsidRPr="00357ED0">
        <w:t>51.2</w:t>
      </w:r>
      <w:r w:rsidR="00A82103" w:rsidRPr="00357ED0">
        <w:t> %</w:t>
      </w:r>
      <w:r w:rsidR="009A3895" w:rsidRPr="00357ED0">
        <w:t xml:space="preserve">). </w:t>
      </w:r>
      <w:r w:rsidR="00275A67" w:rsidRPr="00357ED0">
        <w:t xml:space="preserve">Siguieron </w:t>
      </w:r>
      <w:r w:rsidR="00357ED0" w:rsidRPr="00357ED0">
        <w:t>344 678</w:t>
      </w:r>
      <w:r w:rsidR="00C35395" w:rsidRPr="00357ED0">
        <w:t xml:space="preserve"> salidas por </w:t>
      </w:r>
      <w:r w:rsidR="00072F0C" w:rsidRPr="00357ED0">
        <w:rPr>
          <w:i/>
          <w:iCs/>
        </w:rPr>
        <w:t>v</w:t>
      </w:r>
      <w:r w:rsidR="00C35395" w:rsidRPr="00357ED0">
        <w:rPr>
          <w:i/>
          <w:iCs/>
        </w:rPr>
        <w:t>isita</w:t>
      </w:r>
      <w:r w:rsidR="0021761E" w:rsidRPr="00357ED0">
        <w:rPr>
          <w:i/>
          <w:iCs/>
        </w:rPr>
        <w:t xml:space="preserve"> </w:t>
      </w:r>
      <w:r w:rsidR="00C35395" w:rsidRPr="00357ED0">
        <w:rPr>
          <w:i/>
          <w:iCs/>
        </w:rPr>
        <w:t>a</w:t>
      </w:r>
      <w:r w:rsidR="0021761E" w:rsidRPr="00357ED0">
        <w:rPr>
          <w:i/>
          <w:iCs/>
        </w:rPr>
        <w:t xml:space="preserve"> </w:t>
      </w:r>
      <w:r w:rsidR="00C35395" w:rsidRPr="00357ED0">
        <w:rPr>
          <w:i/>
          <w:iCs/>
        </w:rPr>
        <w:t>familiares o ami</w:t>
      </w:r>
      <w:r w:rsidR="00C909BD" w:rsidRPr="00357ED0">
        <w:rPr>
          <w:i/>
          <w:iCs/>
        </w:rPr>
        <w:t>stades</w:t>
      </w:r>
      <w:r w:rsidR="00C35395" w:rsidRPr="00357ED0">
        <w:t xml:space="preserve"> (</w:t>
      </w:r>
      <w:r w:rsidR="00357ED0" w:rsidRPr="00357ED0">
        <w:t>30.8 </w:t>
      </w:r>
      <w:r w:rsidR="00C35395" w:rsidRPr="00357ED0">
        <w:t xml:space="preserve">%); </w:t>
      </w:r>
      <w:r w:rsidR="00A63452" w:rsidRPr="00357ED0">
        <w:t xml:space="preserve">y </w:t>
      </w:r>
      <w:r w:rsidR="00357ED0" w:rsidRPr="00357ED0">
        <w:t>130 256</w:t>
      </w:r>
      <w:r w:rsidR="00A63452" w:rsidRPr="00357ED0">
        <w:t xml:space="preserve"> (</w:t>
      </w:r>
      <w:r w:rsidR="00F63298" w:rsidRPr="00357ED0">
        <w:t>1</w:t>
      </w:r>
      <w:r w:rsidR="00357ED0" w:rsidRPr="00357ED0">
        <w:t>1.6</w:t>
      </w:r>
      <w:r w:rsidR="00A63452" w:rsidRPr="00357ED0">
        <w:t> %)</w:t>
      </w:r>
      <w:r w:rsidR="00A82103" w:rsidRPr="00357ED0">
        <w:t>,</w:t>
      </w:r>
      <w:r w:rsidR="00C35395" w:rsidRPr="00357ED0">
        <w:t xml:space="preserve"> por </w:t>
      </w:r>
      <w:r w:rsidR="00C35395" w:rsidRPr="00357ED0">
        <w:rPr>
          <w:i/>
          <w:iCs/>
        </w:rPr>
        <w:t>motivos profesionales o de negocios</w:t>
      </w:r>
      <w:r w:rsidR="00A63452" w:rsidRPr="00357ED0">
        <w:t xml:space="preserve">. El </w:t>
      </w:r>
      <w:r w:rsidR="00C35395" w:rsidRPr="00357ED0">
        <w:t>resto viaj</w:t>
      </w:r>
      <w:r w:rsidR="0074077C" w:rsidRPr="00357ED0">
        <w:t>ó</w:t>
      </w:r>
      <w:r w:rsidR="00C35395" w:rsidRPr="00357ED0">
        <w:t xml:space="preserve"> por </w:t>
      </w:r>
      <w:r w:rsidR="00727A21" w:rsidRPr="00357ED0">
        <w:rPr>
          <w:i/>
          <w:iCs/>
        </w:rPr>
        <w:t xml:space="preserve">compras, </w:t>
      </w:r>
      <w:r w:rsidR="00C35395" w:rsidRPr="00357ED0">
        <w:rPr>
          <w:i/>
          <w:iCs/>
        </w:rPr>
        <w:t>atención médica y de bienestar</w:t>
      </w:r>
      <w:r w:rsidR="00C35395" w:rsidRPr="00357ED0">
        <w:t xml:space="preserve">, </w:t>
      </w:r>
      <w:r w:rsidR="00C35395" w:rsidRPr="00357ED0">
        <w:rPr>
          <w:i/>
          <w:iCs/>
        </w:rPr>
        <w:t>educación</w:t>
      </w:r>
      <w:r w:rsidR="00C35395" w:rsidRPr="00357ED0">
        <w:t xml:space="preserve"> y </w:t>
      </w:r>
      <w:r w:rsidR="00C35395" w:rsidRPr="00357ED0">
        <w:rPr>
          <w:i/>
          <w:iCs/>
        </w:rPr>
        <w:t>otros</w:t>
      </w:r>
      <w:r w:rsidR="00C35395" w:rsidRPr="00357ED0">
        <w:t>.</w:t>
      </w:r>
    </w:p>
    <w:p w14:paraId="40A08D3D" w14:textId="20DDAF0D" w:rsidR="00C35395" w:rsidRPr="00357ED0" w:rsidRDefault="00F6430C" w:rsidP="00264807">
      <w:pPr>
        <w:spacing w:before="240"/>
        <w:rPr>
          <w:lang w:val="es-MX"/>
        </w:rPr>
      </w:pPr>
      <w:r w:rsidRPr="00357ED0">
        <w:rPr>
          <w:lang w:val="es-MX"/>
        </w:rPr>
        <w:t>L</w:t>
      </w:r>
      <w:r w:rsidR="00A632D1" w:rsidRPr="00357ED0">
        <w:rPr>
          <w:lang w:val="es-MX"/>
        </w:rPr>
        <w:t xml:space="preserve">as y los turistas no fronterizos residentes del centro </w:t>
      </w:r>
      <w:r w:rsidR="00017B96" w:rsidRPr="00357ED0">
        <w:rPr>
          <w:lang w:val="es-MX"/>
        </w:rPr>
        <w:t xml:space="preserve">norte y occidente </w:t>
      </w:r>
      <w:r w:rsidR="00A632D1" w:rsidRPr="00357ED0">
        <w:rPr>
          <w:lang w:val="es-MX"/>
        </w:rPr>
        <w:t>del país realizaron</w:t>
      </w:r>
      <w:r w:rsidR="00017B96" w:rsidRPr="00357ED0">
        <w:rPr>
          <w:lang w:val="es-MX"/>
        </w:rPr>
        <w:t xml:space="preserve"> </w:t>
      </w:r>
      <w:r w:rsidR="00357ED0" w:rsidRPr="00357ED0">
        <w:rPr>
          <w:lang w:val="es-MX"/>
        </w:rPr>
        <w:t>370 975</w:t>
      </w:r>
      <w:r w:rsidR="00017B96" w:rsidRPr="00357ED0">
        <w:rPr>
          <w:lang w:val="es-MX"/>
        </w:rPr>
        <w:t xml:space="preserve"> </w:t>
      </w:r>
      <w:r w:rsidR="00A632D1" w:rsidRPr="00357ED0">
        <w:rPr>
          <w:lang w:val="es-MX"/>
        </w:rPr>
        <w:t xml:space="preserve">salidas, </w:t>
      </w:r>
      <w:r w:rsidR="0021761E" w:rsidRPr="00357ED0">
        <w:rPr>
          <w:lang w:val="es-MX"/>
        </w:rPr>
        <w:t>l</w:t>
      </w:r>
      <w:r w:rsidR="00A632D1" w:rsidRPr="00357ED0">
        <w:rPr>
          <w:lang w:val="es-MX"/>
        </w:rPr>
        <w:t>o que representó</w:t>
      </w:r>
      <w:r w:rsidR="0021761E" w:rsidRPr="00357ED0">
        <w:rPr>
          <w:lang w:val="es-MX"/>
        </w:rPr>
        <w:t xml:space="preserve"> </w:t>
      </w:r>
      <w:r w:rsidR="00357ED0" w:rsidRPr="00357ED0">
        <w:rPr>
          <w:lang w:val="es-MX"/>
        </w:rPr>
        <w:t>33.2</w:t>
      </w:r>
      <w:r w:rsidR="00075B89" w:rsidRPr="00357ED0">
        <w:rPr>
          <w:lang w:val="es-MX"/>
        </w:rPr>
        <w:t> </w:t>
      </w:r>
      <w:r w:rsidR="0021761E" w:rsidRPr="00357ED0">
        <w:rPr>
          <w:lang w:val="es-MX"/>
        </w:rPr>
        <w:t>%</w:t>
      </w:r>
      <w:r w:rsidR="00A632D1" w:rsidRPr="00357ED0">
        <w:rPr>
          <w:lang w:val="es-MX"/>
        </w:rPr>
        <w:t xml:space="preserve"> del total</w:t>
      </w:r>
      <w:r w:rsidR="000E702F" w:rsidRPr="00357ED0">
        <w:rPr>
          <w:lang w:val="es-MX"/>
        </w:rPr>
        <w:t>.</w:t>
      </w:r>
      <w:r w:rsidR="00C35395" w:rsidRPr="00357ED0">
        <w:rPr>
          <w:lang w:val="es-MX"/>
        </w:rPr>
        <w:t xml:space="preserve"> </w:t>
      </w:r>
      <w:r w:rsidR="00A632D1" w:rsidRPr="00357ED0">
        <w:rPr>
          <w:lang w:val="es-MX"/>
        </w:rPr>
        <w:t xml:space="preserve">En segundo </w:t>
      </w:r>
      <w:r w:rsidR="000E437A" w:rsidRPr="00357ED0">
        <w:rPr>
          <w:lang w:val="es-MX"/>
        </w:rPr>
        <w:t>lugar,</w:t>
      </w:r>
      <w:r w:rsidR="00A632D1" w:rsidRPr="00357ED0">
        <w:rPr>
          <w:lang w:val="es-MX"/>
        </w:rPr>
        <w:t xml:space="preserve"> se ubicaron quienes </w:t>
      </w:r>
      <w:r w:rsidR="00A632D1" w:rsidRPr="00357ED0">
        <w:rPr>
          <w:lang w:val="es-MX"/>
        </w:rPr>
        <w:lastRenderedPageBreak/>
        <w:t>residían en la región centro, con</w:t>
      </w:r>
      <w:r w:rsidR="00C35395" w:rsidRPr="00357ED0">
        <w:rPr>
          <w:lang w:val="es-MX"/>
        </w:rPr>
        <w:t xml:space="preserve"> </w:t>
      </w:r>
      <w:r w:rsidR="00357ED0" w:rsidRPr="00357ED0">
        <w:rPr>
          <w:lang w:val="es-MX"/>
        </w:rPr>
        <w:t>329 939</w:t>
      </w:r>
      <w:r w:rsidR="00A632D1" w:rsidRPr="00357ED0">
        <w:rPr>
          <w:lang w:val="es-MX"/>
        </w:rPr>
        <w:t xml:space="preserve"> salidas</w:t>
      </w:r>
      <w:r w:rsidR="001A3F5F" w:rsidRPr="00357ED0">
        <w:rPr>
          <w:lang w:val="es-MX"/>
        </w:rPr>
        <w:t xml:space="preserve"> </w:t>
      </w:r>
      <w:r w:rsidR="00702E42" w:rsidRPr="00357ED0">
        <w:rPr>
          <w:lang w:val="es-MX"/>
        </w:rPr>
        <w:t>(</w:t>
      </w:r>
      <w:r w:rsidR="00357ED0" w:rsidRPr="00357ED0">
        <w:rPr>
          <w:lang w:val="es-MX"/>
        </w:rPr>
        <w:t>29.5</w:t>
      </w:r>
      <w:r w:rsidR="0021761E" w:rsidRPr="00357ED0">
        <w:rPr>
          <w:lang w:val="es-MX"/>
        </w:rPr>
        <w:t> </w:t>
      </w:r>
      <w:r w:rsidR="00C35395" w:rsidRPr="00357ED0">
        <w:rPr>
          <w:lang w:val="es-MX"/>
        </w:rPr>
        <w:t>%</w:t>
      </w:r>
      <w:r w:rsidR="00702E42" w:rsidRPr="00357ED0">
        <w:rPr>
          <w:lang w:val="es-MX"/>
        </w:rPr>
        <w:t xml:space="preserve">). </w:t>
      </w:r>
      <w:r w:rsidR="00945398" w:rsidRPr="00357ED0">
        <w:rPr>
          <w:lang w:val="es-MX"/>
        </w:rPr>
        <w:t>Si</w:t>
      </w:r>
      <w:r w:rsidR="00702E42" w:rsidRPr="00357ED0">
        <w:rPr>
          <w:lang w:val="es-MX"/>
        </w:rPr>
        <w:t xml:space="preserve">guieron </w:t>
      </w:r>
      <w:r w:rsidR="009D03CE" w:rsidRPr="00357ED0">
        <w:rPr>
          <w:lang w:val="es-MX"/>
        </w:rPr>
        <w:t xml:space="preserve">personas </w:t>
      </w:r>
      <w:r w:rsidR="00702E42" w:rsidRPr="00357ED0">
        <w:rPr>
          <w:lang w:val="es-MX"/>
        </w:rPr>
        <w:t>residentes del norte de México</w:t>
      </w:r>
      <w:r w:rsidR="002D6AE0" w:rsidRPr="00357ED0">
        <w:rPr>
          <w:lang w:val="es-MX"/>
        </w:rPr>
        <w:t>,</w:t>
      </w:r>
      <w:r w:rsidR="00702E42" w:rsidRPr="00357ED0">
        <w:rPr>
          <w:lang w:val="es-MX"/>
        </w:rPr>
        <w:t xml:space="preserve"> con </w:t>
      </w:r>
      <w:r w:rsidR="00357ED0" w:rsidRPr="00357ED0">
        <w:rPr>
          <w:lang w:val="es-MX"/>
        </w:rPr>
        <w:t>303 378</w:t>
      </w:r>
      <w:r w:rsidR="00702E42" w:rsidRPr="00357ED0">
        <w:rPr>
          <w:lang w:val="es-MX"/>
        </w:rPr>
        <w:t> salidas (</w:t>
      </w:r>
      <w:r w:rsidR="00357ED0" w:rsidRPr="00357ED0">
        <w:rPr>
          <w:lang w:val="es-MX"/>
        </w:rPr>
        <w:t>27.1</w:t>
      </w:r>
      <w:r w:rsidR="00DD67D8" w:rsidRPr="00357ED0">
        <w:rPr>
          <w:lang w:val="es-MX"/>
        </w:rPr>
        <w:t> %</w:t>
      </w:r>
      <w:r w:rsidR="00702E42" w:rsidRPr="00357ED0">
        <w:rPr>
          <w:lang w:val="es-MX"/>
        </w:rPr>
        <w:t>) y</w:t>
      </w:r>
      <w:r w:rsidR="00945398" w:rsidRPr="00357ED0">
        <w:rPr>
          <w:lang w:val="es-MX"/>
        </w:rPr>
        <w:t>,</w:t>
      </w:r>
      <w:r w:rsidR="00702E42" w:rsidRPr="00357ED0">
        <w:rPr>
          <w:lang w:val="es-MX"/>
        </w:rPr>
        <w:t xml:space="preserve"> finalmente, l</w:t>
      </w:r>
      <w:r w:rsidR="009D03CE" w:rsidRPr="00357ED0">
        <w:rPr>
          <w:lang w:val="es-MX"/>
        </w:rPr>
        <w:t>a</w:t>
      </w:r>
      <w:r w:rsidR="00702E42" w:rsidRPr="00357ED0">
        <w:rPr>
          <w:lang w:val="es-MX"/>
        </w:rPr>
        <w:t xml:space="preserve">s </w:t>
      </w:r>
      <w:r w:rsidR="009D03CE" w:rsidRPr="00357ED0">
        <w:rPr>
          <w:lang w:val="es-MX"/>
        </w:rPr>
        <w:t>correspondientes a</w:t>
      </w:r>
      <w:r w:rsidR="00702E42" w:rsidRPr="00357ED0">
        <w:rPr>
          <w:lang w:val="es-MX"/>
        </w:rPr>
        <w:t>l sur y sureste del país, con</w:t>
      </w:r>
      <w:r w:rsidR="00945398" w:rsidRPr="00357ED0">
        <w:rPr>
          <w:lang w:val="es-MX"/>
        </w:rPr>
        <w:t xml:space="preserve"> </w:t>
      </w:r>
      <w:r w:rsidR="00357ED0" w:rsidRPr="00357ED0">
        <w:rPr>
          <w:lang w:val="es-MX"/>
        </w:rPr>
        <w:t>113 797</w:t>
      </w:r>
      <w:r w:rsidR="00951A20" w:rsidRPr="00357ED0">
        <w:rPr>
          <w:lang w:val="es-MX"/>
        </w:rPr>
        <w:t> </w:t>
      </w:r>
      <w:r w:rsidR="00702E42" w:rsidRPr="00357ED0">
        <w:rPr>
          <w:lang w:val="es-MX"/>
        </w:rPr>
        <w:t xml:space="preserve">salidas </w:t>
      </w:r>
      <w:r w:rsidR="002D6AE0" w:rsidRPr="00357ED0">
        <w:rPr>
          <w:lang w:val="es-MX"/>
        </w:rPr>
        <w:t>(</w:t>
      </w:r>
      <w:r w:rsidR="00357ED0" w:rsidRPr="00357ED0">
        <w:rPr>
          <w:lang w:val="es-MX"/>
        </w:rPr>
        <w:t>10.2</w:t>
      </w:r>
      <w:r w:rsidR="00B82C17" w:rsidRPr="00357ED0">
        <w:rPr>
          <w:lang w:val="es-MX"/>
        </w:rPr>
        <w:t> %</w:t>
      </w:r>
      <w:r w:rsidR="002D6AE0" w:rsidRPr="00357ED0">
        <w:rPr>
          <w:lang w:val="es-MX"/>
        </w:rPr>
        <w:t>).</w:t>
      </w:r>
      <w:r w:rsidR="00C35395" w:rsidRPr="00357ED0">
        <w:rPr>
          <w:lang w:val="es-MX"/>
        </w:rPr>
        <w:t xml:space="preserve"> </w:t>
      </w:r>
      <w:r w:rsidR="008F3F95" w:rsidRPr="00357ED0">
        <w:rPr>
          <w:szCs w:val="22"/>
        </w:rPr>
        <w:t>(</w:t>
      </w:r>
      <w:r w:rsidR="002D6AE0" w:rsidRPr="00357ED0">
        <w:rPr>
          <w:szCs w:val="22"/>
        </w:rPr>
        <w:t>V</w:t>
      </w:r>
      <w:r w:rsidR="008F3F95" w:rsidRPr="00357ED0">
        <w:rPr>
          <w:szCs w:val="22"/>
        </w:rPr>
        <w:t>er</w:t>
      </w:r>
      <w:r w:rsidR="00BE71D7" w:rsidRPr="00357ED0">
        <w:rPr>
          <w:szCs w:val="22"/>
        </w:rPr>
        <w:t> </w:t>
      </w:r>
      <w:r w:rsidR="008F3F95" w:rsidRPr="00357ED0">
        <w:rPr>
          <w:szCs w:val="22"/>
        </w:rPr>
        <w:t>cuadro</w:t>
      </w:r>
      <w:r w:rsidR="00BE71D7" w:rsidRPr="00357ED0">
        <w:rPr>
          <w:szCs w:val="22"/>
        </w:rPr>
        <w:t> </w:t>
      </w:r>
      <w:r w:rsidR="008F3F95" w:rsidRPr="00357ED0">
        <w:rPr>
          <w:szCs w:val="22"/>
        </w:rPr>
        <w:t>3)</w:t>
      </w:r>
      <w:r w:rsidR="00C35395" w:rsidRPr="00357ED0">
        <w:rPr>
          <w:lang w:val="es-MX"/>
        </w:rPr>
        <w:t>.</w:t>
      </w:r>
    </w:p>
    <w:p w14:paraId="6A5723BE" w14:textId="505A0C2F" w:rsidR="00C35395" w:rsidRPr="00357ED0" w:rsidRDefault="00C35395" w:rsidP="008B6334">
      <w:pPr>
        <w:pStyle w:val="p01"/>
        <w:keepLines w:val="0"/>
        <w:widowControl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357ED0">
        <w:rPr>
          <w:rFonts w:ascii="Arial" w:hAnsi="Arial" w:cs="Arial"/>
          <w:bCs/>
          <w:color w:val="003057"/>
          <w:sz w:val="20"/>
          <w:szCs w:val="18"/>
          <w:lang w:val="es-MX"/>
        </w:rPr>
        <w:t xml:space="preserve">Cuadro </w:t>
      </w:r>
      <w:r w:rsidR="00D325DA" w:rsidRPr="00357ED0">
        <w:rPr>
          <w:rFonts w:ascii="Arial" w:hAnsi="Arial" w:cs="Arial"/>
          <w:bCs/>
          <w:color w:val="003057"/>
          <w:sz w:val="20"/>
          <w:szCs w:val="18"/>
          <w:lang w:val="es-MX"/>
        </w:rPr>
        <w:t>3</w:t>
      </w:r>
    </w:p>
    <w:p w14:paraId="2C030DE9" w14:textId="5EF4561A" w:rsidR="00C35395" w:rsidRPr="00357ED0" w:rsidRDefault="00C35395" w:rsidP="008B6334">
      <w:pPr>
        <w:jc w:val="center"/>
        <w:rPr>
          <w:b/>
          <w:color w:val="003057"/>
          <w:sz w:val="22"/>
          <w:szCs w:val="20"/>
          <w:lang w:val="es-MX"/>
        </w:rPr>
      </w:pPr>
      <w:r w:rsidRPr="00357ED0">
        <w:rPr>
          <w:b/>
          <w:color w:val="003057"/>
          <w:sz w:val="22"/>
          <w:szCs w:val="20"/>
          <w:lang w:val="es-MX"/>
        </w:rPr>
        <w:t xml:space="preserve">Salidas de turistas no fronterizos </w:t>
      </w:r>
      <w:r w:rsidRPr="00357ED0">
        <w:rPr>
          <w:b/>
          <w:color w:val="003057"/>
          <w:sz w:val="22"/>
          <w:szCs w:val="20"/>
          <w:lang w:val="es-MX"/>
        </w:rPr>
        <w:br/>
        <w:t>según sexo, motivo del viaje y</w:t>
      </w:r>
      <w:r w:rsidR="00812BA4" w:rsidRPr="00357ED0">
        <w:rPr>
          <w:b/>
          <w:color w:val="003057"/>
          <w:sz w:val="22"/>
          <w:szCs w:val="20"/>
          <w:lang w:val="es-MX"/>
        </w:rPr>
        <w:t xml:space="preserve"> </w:t>
      </w:r>
      <w:r w:rsidRPr="00357ED0">
        <w:rPr>
          <w:b/>
          <w:color w:val="003057"/>
          <w:sz w:val="22"/>
          <w:szCs w:val="20"/>
          <w:lang w:val="es-MX"/>
        </w:rPr>
        <w:t>residencia</w:t>
      </w:r>
    </w:p>
    <w:p w14:paraId="0C396DFA" w14:textId="1448336D" w:rsidR="00C35395" w:rsidRPr="00357ED0" w:rsidRDefault="00DB46B8" w:rsidP="008B6334">
      <w:pPr>
        <w:pStyle w:val="Textoindependiente217"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357ED0">
        <w:rPr>
          <w:bCs/>
          <w:color w:val="27251F"/>
          <w:sz w:val="20"/>
          <w:lang w:val="es-ES"/>
        </w:rPr>
        <w:t>abril</w:t>
      </w:r>
      <w:r w:rsidR="00BC02E6" w:rsidRPr="00357ED0">
        <w:rPr>
          <w:bCs/>
          <w:color w:val="27251F"/>
          <w:sz w:val="20"/>
          <w:lang w:val="es-ES"/>
        </w:rPr>
        <w:t xml:space="preserve"> de 2026</w:t>
      </w:r>
      <w:r w:rsidR="00BE5EC0" w:rsidRPr="00357ED0">
        <w:rPr>
          <w:bCs/>
          <w:color w:val="27251F"/>
          <w:sz w:val="20"/>
          <w:vertAlign w:val="superscript"/>
          <w:lang w:val="es-ES"/>
        </w:rPr>
        <w:t>1/</w:t>
      </w:r>
    </w:p>
    <w:p w14:paraId="123CCA7E" w14:textId="3717BD06" w:rsidR="00C35395" w:rsidRPr="004A7AB5" w:rsidRDefault="00C35395" w:rsidP="008B6334">
      <w:pPr>
        <w:pStyle w:val="Textoindependiente217"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357ED0">
        <w:rPr>
          <w:bCs/>
          <w:color w:val="27251F"/>
          <w:sz w:val="18"/>
          <w:szCs w:val="18"/>
          <w:lang w:val="es-ES"/>
        </w:rPr>
        <w:t>(salidas y p</w:t>
      </w:r>
      <w:r w:rsidR="004270B0" w:rsidRPr="00357ED0">
        <w:rPr>
          <w:bCs/>
          <w:color w:val="27251F"/>
          <w:sz w:val="18"/>
          <w:szCs w:val="18"/>
          <w:lang w:val="es-ES"/>
        </w:rPr>
        <w:t>orcentaje</w:t>
      </w:r>
      <w:r w:rsidRPr="00357ED0">
        <w:rPr>
          <w:bCs/>
          <w:color w:val="27251F"/>
          <w:sz w:val="18"/>
          <w:szCs w:val="18"/>
          <w:lang w:val="es-ES"/>
        </w:rPr>
        <w:t>)</w:t>
      </w:r>
    </w:p>
    <w:tbl>
      <w:tblPr>
        <w:tblW w:w="6804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57" w:type="dxa"/>
          <w:right w:w="68" w:type="dxa"/>
        </w:tblCellMar>
        <w:tblLook w:val="04A0" w:firstRow="1" w:lastRow="0" w:firstColumn="1" w:lastColumn="0" w:noHBand="0" w:noVBand="1"/>
      </w:tblPr>
      <w:tblGrid>
        <w:gridCol w:w="3708"/>
        <w:gridCol w:w="1547"/>
        <w:gridCol w:w="1549"/>
      </w:tblGrid>
      <w:tr w:rsidR="00C35395" w:rsidRPr="004A7AB5" w14:paraId="2254172C" w14:textId="77777777" w:rsidTr="00812BA4">
        <w:trPr>
          <w:trHeight w:val="680"/>
          <w:jc w:val="center"/>
        </w:trPr>
        <w:tc>
          <w:tcPr>
            <w:tcW w:w="3708" w:type="dxa"/>
            <w:shd w:val="clear" w:color="auto" w:fill="80DDD7"/>
            <w:vAlign w:val="center"/>
            <w:hideMark/>
          </w:tcPr>
          <w:p w14:paraId="4130FFDE" w14:textId="057726B4" w:rsidR="00C35395" w:rsidRPr="00357ED0" w:rsidRDefault="00C35395" w:rsidP="00BB19AC">
            <w:pPr>
              <w:keepNext/>
              <w:keepLines/>
              <w:ind w:left="62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357ED0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Sexo, motivo del viaje </w:t>
            </w:r>
            <w:r w:rsidRPr="00357ED0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  <w:t>y residencia</w:t>
            </w:r>
          </w:p>
        </w:tc>
        <w:tc>
          <w:tcPr>
            <w:tcW w:w="1547" w:type="dxa"/>
            <w:shd w:val="clear" w:color="auto" w:fill="80DDD7"/>
            <w:vAlign w:val="center"/>
          </w:tcPr>
          <w:p w14:paraId="0FD4B50D" w14:textId="6EF52359" w:rsidR="00C35395" w:rsidRPr="00357ED0" w:rsidRDefault="0007002F" w:rsidP="00BB19AC">
            <w:pPr>
              <w:keepNext/>
              <w:keepLines/>
              <w:spacing w:after="40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357ED0"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  <w:t>Salidas</w:t>
            </w:r>
          </w:p>
        </w:tc>
        <w:tc>
          <w:tcPr>
            <w:tcW w:w="1549" w:type="dxa"/>
            <w:shd w:val="clear" w:color="auto" w:fill="80DDD7"/>
            <w:vAlign w:val="center"/>
          </w:tcPr>
          <w:p w14:paraId="6E327F8C" w14:textId="77777777" w:rsidR="00C35395" w:rsidRPr="00357ED0" w:rsidRDefault="00C35395" w:rsidP="00BB19AC">
            <w:pPr>
              <w:keepNext/>
              <w:keepLines/>
              <w:jc w:val="center"/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</w:pPr>
            <w:r w:rsidRPr="00357ED0">
              <w:rPr>
                <w:b/>
                <w:bCs/>
                <w:sz w:val="18"/>
                <w:szCs w:val="18"/>
                <w:lang w:eastAsia="es-MX"/>
              </w:rPr>
              <w:t xml:space="preserve">Participación porcentual </w:t>
            </w:r>
          </w:p>
        </w:tc>
      </w:tr>
      <w:tr w:rsidR="00357ED0" w:rsidRPr="004A7AB5" w14:paraId="6A983404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C0C0C0"/>
            <w:vAlign w:val="center"/>
            <w:hideMark/>
          </w:tcPr>
          <w:p w14:paraId="0F09A976" w14:textId="794D9714" w:rsidR="00357ED0" w:rsidRPr="0059491B" w:rsidRDefault="00357ED0" w:rsidP="00357ED0">
            <w:pPr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Turistas no fronterizos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00B6C95F" w14:textId="15081157" w:rsidR="00357ED0" w:rsidRPr="00B420C7" w:rsidRDefault="00357ED0" w:rsidP="00357ED0">
            <w:pPr>
              <w:ind w:right="284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1 118 088</w:t>
            </w:r>
          </w:p>
        </w:tc>
        <w:tc>
          <w:tcPr>
            <w:tcW w:w="1549" w:type="dxa"/>
            <w:shd w:val="clear" w:color="auto" w:fill="C0C0C0"/>
            <w:vAlign w:val="center"/>
          </w:tcPr>
          <w:p w14:paraId="7F57E925" w14:textId="6D26101E" w:rsidR="00357ED0" w:rsidRPr="00B420C7" w:rsidRDefault="00357ED0" w:rsidP="00357ED0">
            <w:pPr>
              <w:ind w:right="503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357ED0" w:rsidRPr="004A7AB5" w14:paraId="6774833C" w14:textId="77777777" w:rsidTr="00812BA4">
        <w:trPr>
          <w:trHeight w:val="255"/>
          <w:jc w:val="center"/>
        </w:trPr>
        <w:tc>
          <w:tcPr>
            <w:tcW w:w="3708" w:type="dxa"/>
            <w:vAlign w:val="center"/>
            <w:hideMark/>
          </w:tcPr>
          <w:p w14:paraId="6C106155" w14:textId="34837EED" w:rsidR="00357ED0" w:rsidRPr="0059491B" w:rsidRDefault="00357ED0" w:rsidP="00357ED0">
            <w:pPr>
              <w:ind w:left="170"/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Mujeres</w:t>
            </w:r>
          </w:p>
        </w:tc>
        <w:tc>
          <w:tcPr>
            <w:tcW w:w="1547" w:type="dxa"/>
            <w:vAlign w:val="center"/>
          </w:tcPr>
          <w:p w14:paraId="4B72D897" w14:textId="424F545A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581 601</w:t>
            </w:r>
          </w:p>
        </w:tc>
        <w:tc>
          <w:tcPr>
            <w:tcW w:w="1549" w:type="dxa"/>
            <w:vAlign w:val="center"/>
          </w:tcPr>
          <w:p w14:paraId="0FEBE31D" w14:textId="2ADA5EE6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52.0</w:t>
            </w:r>
          </w:p>
        </w:tc>
      </w:tr>
      <w:tr w:rsidR="00357ED0" w:rsidRPr="004A7AB5" w14:paraId="34EBFF41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  <w:hideMark/>
          </w:tcPr>
          <w:p w14:paraId="7BDB7B5F" w14:textId="7C961C89" w:rsidR="00357ED0" w:rsidRPr="0059491B" w:rsidRDefault="00357ED0" w:rsidP="00357ED0">
            <w:pPr>
              <w:ind w:left="170"/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>Hombres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E18DEE7" w14:textId="7DB3CBD0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color w:val="000000"/>
                <w:sz w:val="18"/>
                <w:szCs w:val="18"/>
              </w:rPr>
              <w:t xml:space="preserve"> 536 488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0B2C1345" w14:textId="6A738C09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48.0</w:t>
            </w:r>
          </w:p>
        </w:tc>
      </w:tr>
      <w:tr w:rsidR="00357ED0" w:rsidRPr="004A7AB5" w14:paraId="7EFD62B3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C0C0C0"/>
            <w:vAlign w:val="center"/>
            <w:hideMark/>
          </w:tcPr>
          <w:p w14:paraId="5CAC3B80" w14:textId="665653E1" w:rsidR="00357ED0" w:rsidRPr="00972C84" w:rsidRDefault="00357ED0" w:rsidP="00357ED0">
            <w:pPr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Motivo del viaje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56738400" w14:textId="67B173DA" w:rsidR="00357ED0" w:rsidRPr="00B420C7" w:rsidRDefault="00357ED0" w:rsidP="00357ED0">
            <w:pPr>
              <w:ind w:right="284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b/>
                <w:bCs/>
                <w:sz w:val="18"/>
                <w:szCs w:val="18"/>
              </w:rPr>
              <w:t>1 118 088</w:t>
            </w:r>
          </w:p>
        </w:tc>
        <w:tc>
          <w:tcPr>
            <w:tcW w:w="1549" w:type="dxa"/>
            <w:shd w:val="clear" w:color="auto" w:fill="C0C0C0"/>
            <w:vAlign w:val="center"/>
          </w:tcPr>
          <w:p w14:paraId="289BE06C" w14:textId="7789B02D" w:rsidR="00357ED0" w:rsidRPr="00B420C7" w:rsidRDefault="00357ED0" w:rsidP="00357ED0">
            <w:pPr>
              <w:ind w:right="503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357ED0" w:rsidRPr="004A7AB5" w14:paraId="713CA3BC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59C07A91" w14:textId="5DAC8A07" w:rsidR="00357ED0" w:rsidRPr="005928B6" w:rsidRDefault="00357ED0" w:rsidP="00357ED0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Vacaciones, recreo u ocio</w:t>
            </w:r>
          </w:p>
        </w:tc>
        <w:tc>
          <w:tcPr>
            <w:tcW w:w="1547" w:type="dxa"/>
            <w:vAlign w:val="center"/>
          </w:tcPr>
          <w:p w14:paraId="482AEB29" w14:textId="3205E38A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sz w:val="18"/>
                <w:szCs w:val="18"/>
              </w:rPr>
              <w:t xml:space="preserve"> 572 847</w:t>
            </w:r>
          </w:p>
        </w:tc>
        <w:tc>
          <w:tcPr>
            <w:tcW w:w="1549" w:type="dxa"/>
            <w:vAlign w:val="center"/>
          </w:tcPr>
          <w:p w14:paraId="318C5F9C" w14:textId="6AAC3EA1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51.2</w:t>
            </w:r>
          </w:p>
        </w:tc>
      </w:tr>
      <w:tr w:rsidR="00357ED0" w:rsidRPr="004A7AB5" w14:paraId="13EC123B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4E582F7C" w14:textId="452C68D0" w:rsidR="00357ED0" w:rsidRPr="005928B6" w:rsidRDefault="00357ED0" w:rsidP="00357ED0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Profesionales o de negocios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282299CA" w14:textId="258F3B2F" w:rsidR="00357ED0" w:rsidRPr="00B420C7" w:rsidRDefault="00357ED0" w:rsidP="00357ED0">
            <w:pPr>
              <w:ind w:right="284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130 256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5272A9E2" w14:textId="2407238C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11.6</w:t>
            </w:r>
          </w:p>
        </w:tc>
      </w:tr>
      <w:tr w:rsidR="00357ED0" w:rsidRPr="004A7AB5" w14:paraId="49C83CD9" w14:textId="77777777" w:rsidTr="00C711DF">
        <w:trPr>
          <w:trHeight w:val="255"/>
          <w:jc w:val="center"/>
        </w:trPr>
        <w:tc>
          <w:tcPr>
            <w:tcW w:w="3708" w:type="dxa"/>
            <w:vAlign w:val="center"/>
          </w:tcPr>
          <w:p w14:paraId="2660F73B" w14:textId="23A9D950" w:rsidR="00357ED0" w:rsidRPr="005928B6" w:rsidRDefault="00357ED0" w:rsidP="00357ED0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Visita a familiares o amistades</w:t>
            </w:r>
          </w:p>
        </w:tc>
        <w:tc>
          <w:tcPr>
            <w:tcW w:w="1547" w:type="dxa"/>
            <w:vAlign w:val="center"/>
          </w:tcPr>
          <w:p w14:paraId="70F94D79" w14:textId="24531D9F" w:rsidR="00357ED0" w:rsidRPr="00B420C7" w:rsidRDefault="00357ED0" w:rsidP="00357ED0">
            <w:pPr>
              <w:ind w:right="284"/>
              <w:jc w:val="right"/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344 678</w:t>
            </w:r>
          </w:p>
        </w:tc>
        <w:tc>
          <w:tcPr>
            <w:tcW w:w="1549" w:type="dxa"/>
            <w:vAlign w:val="center"/>
          </w:tcPr>
          <w:p w14:paraId="271E2042" w14:textId="6C6833C8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30.8</w:t>
            </w:r>
          </w:p>
        </w:tc>
      </w:tr>
      <w:tr w:rsidR="00357ED0" w:rsidRPr="004A7AB5" w14:paraId="5E0431AA" w14:textId="77777777" w:rsidTr="00C711DF">
        <w:trPr>
          <w:trHeight w:val="255"/>
          <w:jc w:val="center"/>
        </w:trPr>
        <w:tc>
          <w:tcPr>
            <w:tcW w:w="3708" w:type="dxa"/>
            <w:shd w:val="clear" w:color="auto" w:fill="F2F2F2" w:themeFill="background1" w:themeFillShade="F2"/>
            <w:vAlign w:val="center"/>
          </w:tcPr>
          <w:p w14:paraId="1CFC53E0" w14:textId="3FA4D0E8" w:rsidR="00357ED0" w:rsidRPr="005928B6" w:rsidRDefault="00357ED0" w:rsidP="00357ED0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Compras</w:t>
            </w:r>
          </w:p>
        </w:tc>
        <w:tc>
          <w:tcPr>
            <w:tcW w:w="1547" w:type="dxa"/>
            <w:shd w:val="clear" w:color="auto" w:fill="F2F2F2" w:themeFill="background1" w:themeFillShade="F2"/>
            <w:vAlign w:val="center"/>
          </w:tcPr>
          <w:p w14:paraId="172A73A5" w14:textId="6FB57342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sz w:val="18"/>
                <w:szCs w:val="18"/>
              </w:rPr>
              <w:t xml:space="preserve"> 33 612</w:t>
            </w:r>
          </w:p>
        </w:tc>
        <w:tc>
          <w:tcPr>
            <w:tcW w:w="1549" w:type="dxa"/>
            <w:shd w:val="clear" w:color="auto" w:fill="F2F2F2" w:themeFill="background1" w:themeFillShade="F2"/>
            <w:vAlign w:val="center"/>
          </w:tcPr>
          <w:p w14:paraId="52A34E6B" w14:textId="513BCE37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3.0</w:t>
            </w:r>
          </w:p>
        </w:tc>
      </w:tr>
      <w:tr w:rsidR="00357ED0" w:rsidRPr="004A7AB5" w14:paraId="6DB59DE3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2D118C4B" w14:textId="0AA65124" w:rsidR="00357ED0" w:rsidRPr="005928B6" w:rsidRDefault="00357ED0" w:rsidP="00357ED0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Educación</w:t>
            </w:r>
          </w:p>
        </w:tc>
        <w:tc>
          <w:tcPr>
            <w:tcW w:w="1547" w:type="dxa"/>
            <w:vAlign w:val="center"/>
          </w:tcPr>
          <w:p w14:paraId="153FE381" w14:textId="352D78BF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  <w:lang w:val="es-MX" w:eastAsia="es-MX"/>
              </w:rPr>
            </w:pPr>
            <w:r>
              <w:rPr>
                <w:sz w:val="18"/>
                <w:szCs w:val="18"/>
              </w:rPr>
              <w:t xml:space="preserve"> 9 102</w:t>
            </w:r>
          </w:p>
        </w:tc>
        <w:tc>
          <w:tcPr>
            <w:tcW w:w="1549" w:type="dxa"/>
            <w:vAlign w:val="center"/>
          </w:tcPr>
          <w:p w14:paraId="4F077F90" w14:textId="788D9096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0.8</w:t>
            </w:r>
          </w:p>
        </w:tc>
      </w:tr>
      <w:tr w:rsidR="00357ED0" w:rsidRPr="004A7AB5" w14:paraId="06286524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6B7700DA" w14:textId="64A429D5" w:rsidR="00357ED0" w:rsidRPr="005928B6" w:rsidRDefault="00357ED0" w:rsidP="00357ED0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Atención médica y de bienestar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4F68A0E8" w14:textId="572F4E4E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16 536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7BF1CBE7" w14:textId="2AF4875B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1.5</w:t>
            </w:r>
          </w:p>
        </w:tc>
      </w:tr>
      <w:tr w:rsidR="00357ED0" w:rsidRPr="004A7AB5" w14:paraId="4BF272E5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56BCD23F" w14:textId="5031206E" w:rsidR="00357ED0" w:rsidRPr="005928B6" w:rsidRDefault="00357ED0" w:rsidP="00357ED0">
            <w:pPr>
              <w:ind w:left="170"/>
              <w:jc w:val="left"/>
              <w:rPr>
                <w:color w:val="000000"/>
                <w:sz w:val="18"/>
                <w:szCs w:val="18"/>
                <w:highlight w:val="yellow"/>
                <w:lang w:eastAsia="es-MX"/>
              </w:rPr>
            </w:pPr>
            <w:r>
              <w:rPr>
                <w:color w:val="000000"/>
                <w:sz w:val="18"/>
                <w:szCs w:val="18"/>
              </w:rPr>
              <w:t>Otro</w:t>
            </w:r>
          </w:p>
        </w:tc>
        <w:tc>
          <w:tcPr>
            <w:tcW w:w="1547" w:type="dxa"/>
            <w:vAlign w:val="center"/>
          </w:tcPr>
          <w:p w14:paraId="24DA8F42" w14:textId="5BABC210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 11 057</w:t>
            </w:r>
          </w:p>
        </w:tc>
        <w:tc>
          <w:tcPr>
            <w:tcW w:w="1549" w:type="dxa"/>
            <w:vAlign w:val="center"/>
          </w:tcPr>
          <w:p w14:paraId="6FB69EAE" w14:textId="3BE52466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1.0</w:t>
            </w:r>
          </w:p>
        </w:tc>
      </w:tr>
      <w:tr w:rsidR="00357ED0" w:rsidRPr="004A7AB5" w14:paraId="41B9E322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C0C0C0"/>
            <w:vAlign w:val="center"/>
          </w:tcPr>
          <w:p w14:paraId="2F2E946F" w14:textId="1F13A913" w:rsidR="00357ED0" w:rsidRPr="00972C84" w:rsidRDefault="00357ED0" w:rsidP="00357ED0">
            <w:pPr>
              <w:jc w:val="left"/>
              <w:rPr>
                <w:b/>
                <w:bCs/>
                <w:color w:val="000000"/>
                <w:sz w:val="18"/>
                <w:szCs w:val="18"/>
                <w:lang w:eastAsia="es-MX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Residencia en México</w:t>
            </w:r>
          </w:p>
        </w:tc>
        <w:tc>
          <w:tcPr>
            <w:tcW w:w="1547" w:type="dxa"/>
            <w:shd w:val="clear" w:color="auto" w:fill="C0C0C0"/>
            <w:vAlign w:val="center"/>
          </w:tcPr>
          <w:p w14:paraId="2901269D" w14:textId="3132B261" w:rsidR="00357ED0" w:rsidRPr="00B420C7" w:rsidRDefault="00357ED0" w:rsidP="00357ED0">
            <w:pPr>
              <w:ind w:right="284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1 118 088</w:t>
            </w:r>
          </w:p>
        </w:tc>
        <w:tc>
          <w:tcPr>
            <w:tcW w:w="1549" w:type="dxa"/>
            <w:shd w:val="clear" w:color="auto" w:fill="C0C0C0"/>
            <w:vAlign w:val="center"/>
          </w:tcPr>
          <w:p w14:paraId="2C332908" w14:textId="60AD4CC8" w:rsidR="00357ED0" w:rsidRPr="00B420C7" w:rsidRDefault="00357ED0" w:rsidP="00357ED0">
            <w:pPr>
              <w:ind w:right="503"/>
              <w:jc w:val="right"/>
              <w:rPr>
                <w:b/>
                <w:bCs/>
                <w:color w:val="000000"/>
                <w:sz w:val="18"/>
                <w:szCs w:val="18"/>
                <w:highlight w:val="yellow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357ED0" w:rsidRPr="004A7AB5" w14:paraId="0C4277AE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134B7748" w14:textId="4E9A2F88" w:rsidR="00357ED0" w:rsidRPr="005928B6" w:rsidRDefault="00357ED0" w:rsidP="00357ED0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Norte</w:t>
            </w:r>
          </w:p>
        </w:tc>
        <w:tc>
          <w:tcPr>
            <w:tcW w:w="1547" w:type="dxa"/>
            <w:vAlign w:val="center"/>
          </w:tcPr>
          <w:p w14:paraId="512BB629" w14:textId="640C43FE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303 378</w:t>
            </w:r>
          </w:p>
        </w:tc>
        <w:tc>
          <w:tcPr>
            <w:tcW w:w="1549" w:type="dxa"/>
            <w:vAlign w:val="center"/>
          </w:tcPr>
          <w:p w14:paraId="14F814CB" w14:textId="25F329B9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27.1</w:t>
            </w:r>
          </w:p>
        </w:tc>
      </w:tr>
      <w:tr w:rsidR="00357ED0" w:rsidRPr="004A7AB5" w14:paraId="459EAAB6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6CF61012" w14:textId="35BBD9FB" w:rsidR="00357ED0" w:rsidRPr="005928B6" w:rsidRDefault="00357ED0" w:rsidP="00357ED0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Centro norte y occidente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36D375C8" w14:textId="63E89765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370 975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695A3B37" w14:textId="71D81F85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33.2</w:t>
            </w:r>
          </w:p>
        </w:tc>
      </w:tr>
      <w:tr w:rsidR="00357ED0" w:rsidRPr="004A7AB5" w14:paraId="1931D7E5" w14:textId="77777777" w:rsidTr="00812BA4">
        <w:trPr>
          <w:trHeight w:val="255"/>
          <w:jc w:val="center"/>
        </w:trPr>
        <w:tc>
          <w:tcPr>
            <w:tcW w:w="3708" w:type="dxa"/>
            <w:vAlign w:val="center"/>
          </w:tcPr>
          <w:p w14:paraId="7307DA03" w14:textId="4544DB06" w:rsidR="00357ED0" w:rsidRPr="005928B6" w:rsidRDefault="00357ED0" w:rsidP="00357ED0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Centro</w:t>
            </w:r>
          </w:p>
        </w:tc>
        <w:tc>
          <w:tcPr>
            <w:tcW w:w="1547" w:type="dxa"/>
            <w:vAlign w:val="center"/>
          </w:tcPr>
          <w:p w14:paraId="0F439363" w14:textId="68163A11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329 939</w:t>
            </w:r>
          </w:p>
        </w:tc>
        <w:tc>
          <w:tcPr>
            <w:tcW w:w="1549" w:type="dxa"/>
            <w:vAlign w:val="center"/>
          </w:tcPr>
          <w:p w14:paraId="2E79FED4" w14:textId="243C7E87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29.5</w:t>
            </w:r>
          </w:p>
        </w:tc>
      </w:tr>
      <w:tr w:rsidR="00357ED0" w:rsidRPr="004A7AB5" w14:paraId="5B52B7BA" w14:textId="77777777" w:rsidTr="00812BA4">
        <w:trPr>
          <w:trHeight w:val="255"/>
          <w:jc w:val="center"/>
        </w:trPr>
        <w:tc>
          <w:tcPr>
            <w:tcW w:w="3708" w:type="dxa"/>
            <w:shd w:val="clear" w:color="auto" w:fill="F2F2F2"/>
            <w:vAlign w:val="center"/>
          </w:tcPr>
          <w:p w14:paraId="28342D9B" w14:textId="47E33F52" w:rsidR="00357ED0" w:rsidRPr="005928B6" w:rsidRDefault="00357ED0" w:rsidP="00357ED0">
            <w:pPr>
              <w:ind w:left="170"/>
              <w:jc w:val="left"/>
              <w:rPr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Sur y sureste</w:t>
            </w:r>
          </w:p>
        </w:tc>
        <w:tc>
          <w:tcPr>
            <w:tcW w:w="1547" w:type="dxa"/>
            <w:shd w:val="clear" w:color="auto" w:fill="F2F2F2"/>
            <w:vAlign w:val="center"/>
          </w:tcPr>
          <w:p w14:paraId="74C65CBC" w14:textId="7B515D0F" w:rsidR="00357ED0" w:rsidRPr="00B420C7" w:rsidRDefault="00357ED0" w:rsidP="00357ED0">
            <w:pPr>
              <w:ind w:right="284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 xml:space="preserve"> 113 797</w:t>
            </w:r>
          </w:p>
        </w:tc>
        <w:tc>
          <w:tcPr>
            <w:tcW w:w="1549" w:type="dxa"/>
            <w:shd w:val="clear" w:color="auto" w:fill="F2F2F2"/>
            <w:vAlign w:val="center"/>
          </w:tcPr>
          <w:p w14:paraId="78E098CC" w14:textId="7897F761" w:rsidR="00357ED0" w:rsidRPr="00B420C7" w:rsidRDefault="00357ED0" w:rsidP="00357ED0">
            <w:pPr>
              <w:ind w:right="503"/>
              <w:jc w:val="right"/>
              <w:rPr>
                <w:color w:val="000000"/>
                <w:sz w:val="18"/>
                <w:szCs w:val="18"/>
                <w:highlight w:val="yellow"/>
              </w:rPr>
            </w:pPr>
            <w:r>
              <w:rPr>
                <w:color w:val="000000"/>
                <w:sz w:val="18"/>
                <w:szCs w:val="18"/>
              </w:rPr>
              <w:t>10.2</w:t>
            </w:r>
          </w:p>
        </w:tc>
      </w:tr>
    </w:tbl>
    <w:p w14:paraId="0F5F50E3" w14:textId="28B75278" w:rsidR="00C35395" w:rsidRPr="00A73C95" w:rsidRDefault="00C35395" w:rsidP="00C35395">
      <w:pPr>
        <w:ind w:left="2268" w:right="1631" w:hanging="616"/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</w:pPr>
      <w:r w:rsidRPr="00A73C95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>Nota:</w:t>
      </w:r>
      <w:r w:rsidR="005E2F2B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ab/>
      </w:r>
      <w:r w:rsidRPr="00A73C95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56AEC0AC" w14:textId="010A34D1" w:rsidR="00C35395" w:rsidRPr="00A73C95" w:rsidRDefault="00C35395" w:rsidP="00C35395">
      <w:pPr>
        <w:ind w:left="2268" w:right="1631" w:hanging="616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BE5EC0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>1/</w:t>
      </w:r>
      <w:r w:rsidR="005E2F2B" w:rsidRPr="00BE5EC0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ab/>
      </w:r>
      <w:r w:rsidRPr="00BE5EC0">
        <w:rPr>
          <w:rFonts w:eastAsia="Arial"/>
          <w:bCs/>
          <w:noProof/>
          <w:color w:val="4D565E"/>
          <w:sz w:val="16"/>
          <w:szCs w:val="16"/>
          <w:lang w:eastAsia="es-MX"/>
        </w:rPr>
        <w:t>Cifras preliminares.</w:t>
      </w:r>
    </w:p>
    <w:p w14:paraId="092266C5" w14:textId="77777777" w:rsidR="00C35395" w:rsidRPr="007D1983" w:rsidRDefault="00C35395" w:rsidP="00C35395">
      <w:pPr>
        <w:ind w:left="2268" w:right="1631" w:hanging="616"/>
        <w:rPr>
          <w:bCs/>
          <w:color w:val="003057"/>
          <w:sz w:val="16"/>
          <w:szCs w:val="14"/>
          <w:lang w:val="es-MX"/>
        </w:rPr>
      </w:pPr>
      <w:r w:rsidRPr="00A73C95">
        <w:rPr>
          <w:color w:val="4D565E"/>
          <w:sz w:val="16"/>
          <w:szCs w:val="16"/>
        </w:rPr>
        <w:t>Fuente:</w:t>
      </w:r>
      <w:r w:rsidRPr="00A73C95">
        <w:rPr>
          <w:color w:val="4D565E"/>
          <w:sz w:val="16"/>
          <w:szCs w:val="16"/>
        </w:rPr>
        <w:tab/>
      </w:r>
      <w:r w:rsidRPr="00A73C9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inegi</w:t>
      </w:r>
      <w:r w:rsidRPr="00A73C95">
        <w:rPr>
          <w:color w:val="4D565E"/>
          <w:sz w:val="16"/>
          <w:szCs w:val="16"/>
        </w:rPr>
        <w:t xml:space="preserve">. </w:t>
      </w:r>
      <w:r w:rsidRPr="00A73C95">
        <w:rPr>
          <w:rFonts w:eastAsia="Arial"/>
          <w:bCs/>
          <w:noProof/>
          <w:color w:val="4D565E"/>
          <w:sz w:val="16"/>
          <w:szCs w:val="16"/>
          <w:lang w:eastAsia="es-MX"/>
        </w:rPr>
        <w:t>Encuesta de Viajeros Internacionales (</w:t>
      </w:r>
      <w:r w:rsidRPr="00A73C9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evi)</w:t>
      </w:r>
      <w:r w:rsidRPr="00A73C95">
        <w:rPr>
          <w:rFonts w:eastAsia="Arial"/>
          <w:bCs/>
          <w:noProof/>
          <w:color w:val="4D565E"/>
          <w:sz w:val="16"/>
          <w:szCs w:val="16"/>
          <w:lang w:eastAsia="es-MX"/>
        </w:rPr>
        <w:t xml:space="preserve">, </w:t>
      </w:r>
      <w:r w:rsidRPr="008221C7">
        <w:rPr>
          <w:rFonts w:eastAsia="Arial"/>
          <w:bCs/>
          <w:noProof/>
          <w:color w:val="4D565E"/>
          <w:sz w:val="16"/>
          <w:szCs w:val="16"/>
          <w:lang w:eastAsia="es-MX"/>
        </w:rPr>
        <w:t>2026</w:t>
      </w:r>
      <w:r w:rsidRPr="00A73C95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</w:p>
    <w:p w14:paraId="08989984" w14:textId="1A6EEA2C" w:rsidR="004260C0" w:rsidRPr="00490FD8" w:rsidRDefault="004260C0" w:rsidP="00C5167A">
      <w:pPr>
        <w:tabs>
          <w:tab w:val="left" w:pos="728"/>
        </w:tabs>
        <w:spacing w:before="360"/>
        <w:ind w:left="283"/>
        <w:rPr>
          <w:b/>
          <w:iCs/>
        </w:rPr>
      </w:pPr>
      <w:r w:rsidRPr="00490FD8">
        <w:rPr>
          <w:b/>
          <w:iCs/>
        </w:rPr>
        <w:t>Gasto total</w:t>
      </w:r>
      <w:r w:rsidR="005E453E" w:rsidRPr="00490FD8">
        <w:rPr>
          <w:b/>
          <w:iCs/>
        </w:rPr>
        <w:t xml:space="preserve"> de </w:t>
      </w:r>
      <w:r w:rsidR="007E3531" w:rsidRPr="00490FD8">
        <w:rPr>
          <w:b/>
          <w:iCs/>
        </w:rPr>
        <w:t xml:space="preserve">las y los </w:t>
      </w:r>
      <w:r w:rsidR="005E453E" w:rsidRPr="00490FD8">
        <w:rPr>
          <w:b/>
          <w:iCs/>
        </w:rPr>
        <w:t>viajeros internacionales</w:t>
      </w:r>
    </w:p>
    <w:p w14:paraId="5921CFEC" w14:textId="61097B7C" w:rsidR="004260C0" w:rsidRPr="00490FD8" w:rsidRDefault="00A73C95" w:rsidP="00856572">
      <w:pPr>
        <w:spacing w:before="240"/>
      </w:pPr>
      <w:r w:rsidRPr="00E64BB7">
        <w:t xml:space="preserve">En el mes de referencia, </w:t>
      </w:r>
      <w:r w:rsidR="00582197" w:rsidRPr="00E64BB7">
        <w:t>quienes residen</w:t>
      </w:r>
      <w:r w:rsidR="004260C0" w:rsidRPr="00E64BB7">
        <w:t xml:space="preserve"> en México </w:t>
      </w:r>
      <w:r w:rsidR="00582197" w:rsidRPr="00E64BB7">
        <w:t>y</w:t>
      </w:r>
      <w:r w:rsidR="004260C0" w:rsidRPr="00E64BB7">
        <w:t xml:space="preserve"> visitaron el extranjero gastaron </w:t>
      </w:r>
      <w:r w:rsidR="00357ED0" w:rsidRPr="00E64BB7">
        <w:t>1 265.4</w:t>
      </w:r>
      <w:r w:rsidR="00E03F30" w:rsidRPr="00E64BB7">
        <w:t> </w:t>
      </w:r>
      <w:r w:rsidR="004260C0" w:rsidRPr="00E64BB7">
        <w:t>millones de dólares, monto</w:t>
      </w:r>
      <w:r w:rsidR="00D848F1" w:rsidRPr="00E64BB7">
        <w:rPr>
          <w:snapToGrid w:val="0"/>
          <w:spacing w:val="6"/>
        </w:rPr>
        <w:t> </w:t>
      </w:r>
      <w:r w:rsidR="004260C0" w:rsidRPr="00E64BB7">
        <w:t xml:space="preserve">superior en </w:t>
      </w:r>
      <w:r w:rsidR="00357ED0" w:rsidRPr="00E64BB7">
        <w:t>1</w:t>
      </w:r>
      <w:r w:rsidR="008D78E5" w:rsidRPr="00E64BB7">
        <w:t>5.</w:t>
      </w:r>
      <w:r w:rsidR="00490FD8" w:rsidRPr="00E64BB7">
        <w:t>5</w:t>
      </w:r>
      <w:r w:rsidR="00D848F1" w:rsidRPr="00E64BB7">
        <w:rPr>
          <w:snapToGrid w:val="0"/>
          <w:spacing w:val="6"/>
        </w:rPr>
        <w:t> </w:t>
      </w:r>
      <w:r w:rsidR="004260C0" w:rsidRPr="00E64BB7">
        <w:t xml:space="preserve">% al </w:t>
      </w:r>
      <w:r w:rsidR="00F31A54" w:rsidRPr="00E64BB7">
        <w:t xml:space="preserve">de </w:t>
      </w:r>
      <w:r w:rsidR="00DB46B8" w:rsidRPr="00E64BB7">
        <w:t>abril</w:t>
      </w:r>
      <w:r w:rsidR="00331625" w:rsidRPr="00E64BB7">
        <w:t xml:space="preserve"> de </w:t>
      </w:r>
      <w:r w:rsidR="00BC02E6" w:rsidRPr="00E64BB7">
        <w:t>2025</w:t>
      </w:r>
      <w:r w:rsidR="004260C0" w:rsidRPr="00E64BB7">
        <w:t xml:space="preserve">. </w:t>
      </w:r>
      <w:r w:rsidRPr="00E64BB7">
        <w:t>E</w:t>
      </w:r>
      <w:r w:rsidR="004260C0" w:rsidRPr="00E64BB7">
        <w:t>l egreso de divisas por turistas internacionales ascendió a</w:t>
      </w:r>
      <w:r w:rsidR="0035647C" w:rsidRPr="00E64BB7">
        <w:t xml:space="preserve"> </w:t>
      </w:r>
      <w:r w:rsidR="00357ED0" w:rsidRPr="00E64BB7">
        <w:t>939.0</w:t>
      </w:r>
      <w:r w:rsidR="009146B2" w:rsidRPr="00E64BB7">
        <w:t xml:space="preserve"> </w:t>
      </w:r>
      <w:r w:rsidR="004260C0" w:rsidRPr="00E64BB7">
        <w:t>millones de dólares</w:t>
      </w:r>
      <w:r w:rsidR="005E453E" w:rsidRPr="00E64BB7">
        <w:t xml:space="preserve"> (</w:t>
      </w:r>
      <w:r w:rsidR="00E27245" w:rsidRPr="00E64BB7">
        <w:t>92.5 %</w:t>
      </w:r>
      <w:r w:rsidR="0011034A">
        <w:t xml:space="preserve"> </w:t>
      </w:r>
      <w:r w:rsidR="004260C0" w:rsidRPr="00E64BB7">
        <w:t>correspondió a</w:t>
      </w:r>
      <w:r w:rsidR="00533023" w:rsidRPr="00E64BB7">
        <w:t>l</w:t>
      </w:r>
      <w:r w:rsidR="004260C0" w:rsidRPr="00E64BB7">
        <w:t xml:space="preserve"> gasto de turistas </w:t>
      </w:r>
      <w:r w:rsidR="005E453E" w:rsidRPr="00E64BB7">
        <w:t>no fronteriz</w:t>
      </w:r>
      <w:r w:rsidR="00557055">
        <w:t>o</w:t>
      </w:r>
      <w:r w:rsidR="005E453E" w:rsidRPr="00E64BB7">
        <w:t xml:space="preserve">s </w:t>
      </w:r>
      <w:r w:rsidR="004260C0" w:rsidRPr="00E64BB7">
        <w:t xml:space="preserve">y </w:t>
      </w:r>
      <w:r w:rsidR="00E27245" w:rsidRPr="00E64BB7">
        <w:t>7.5</w:t>
      </w:r>
      <w:r w:rsidR="00D848F1" w:rsidRPr="00E64BB7">
        <w:rPr>
          <w:snapToGrid w:val="0"/>
          <w:spacing w:val="6"/>
        </w:rPr>
        <w:t> </w:t>
      </w:r>
      <w:r w:rsidR="004260C0" w:rsidRPr="00E64BB7">
        <w:t>%, a</w:t>
      </w:r>
      <w:r w:rsidR="00291113" w:rsidRPr="00E64BB7">
        <w:t>l de</w:t>
      </w:r>
      <w:r w:rsidR="004260C0" w:rsidRPr="00E64BB7">
        <w:t xml:space="preserve"> turistas fronterizos</w:t>
      </w:r>
      <w:r w:rsidR="005E453E" w:rsidRPr="00E64BB7">
        <w:t>)</w:t>
      </w:r>
      <w:r w:rsidR="004260C0" w:rsidRPr="00E64BB7">
        <w:t>.</w:t>
      </w:r>
      <w:r w:rsidR="005E453E" w:rsidRPr="00E64BB7">
        <w:t xml:space="preserve"> El gasto total de excursionistas internacionales sumó </w:t>
      </w:r>
      <w:r w:rsidR="00E64BB7" w:rsidRPr="00E64BB7">
        <w:t>326.3</w:t>
      </w:r>
      <w:r w:rsidR="005E453E" w:rsidRPr="00E64BB7">
        <w:t xml:space="preserve"> millones de dólares, </w:t>
      </w:r>
      <w:r w:rsidR="00E64BB7" w:rsidRPr="00E64BB7">
        <w:t>4.2</w:t>
      </w:r>
      <w:r w:rsidR="005E453E" w:rsidRPr="00E64BB7">
        <w:t xml:space="preserve"> % más que en </w:t>
      </w:r>
      <w:r w:rsidR="00DB46B8" w:rsidRPr="00E64BB7">
        <w:t>abril</w:t>
      </w:r>
      <w:r w:rsidR="005E453E" w:rsidRPr="00E64BB7">
        <w:t xml:space="preserve"> de un año antes.</w:t>
      </w:r>
    </w:p>
    <w:p w14:paraId="09A4B33F" w14:textId="0D95807A" w:rsidR="004260C0" w:rsidRPr="00BD4C50" w:rsidRDefault="004260C0" w:rsidP="00856572">
      <w:pPr>
        <w:tabs>
          <w:tab w:val="left" w:pos="728"/>
        </w:tabs>
        <w:spacing w:before="240"/>
        <w:ind w:left="284"/>
        <w:rPr>
          <w:iCs/>
        </w:rPr>
      </w:pPr>
      <w:r w:rsidRPr="00BD4C50">
        <w:rPr>
          <w:b/>
          <w:iCs/>
        </w:rPr>
        <w:t>Gasto medio</w:t>
      </w:r>
      <w:r w:rsidR="005E453E" w:rsidRPr="00BD4C50">
        <w:rPr>
          <w:b/>
          <w:iCs/>
        </w:rPr>
        <w:t xml:space="preserve"> de </w:t>
      </w:r>
      <w:r w:rsidR="007E3531" w:rsidRPr="00BD4C50">
        <w:rPr>
          <w:b/>
          <w:iCs/>
        </w:rPr>
        <w:t xml:space="preserve">las y los </w:t>
      </w:r>
      <w:r w:rsidR="005E453E" w:rsidRPr="00BD4C50">
        <w:rPr>
          <w:b/>
          <w:iCs/>
        </w:rPr>
        <w:t>viajeros internacionales</w:t>
      </w:r>
    </w:p>
    <w:p w14:paraId="7265B26C" w14:textId="12D9E097" w:rsidR="004260C0" w:rsidRPr="00173481" w:rsidRDefault="00A73C95" w:rsidP="00856572">
      <w:pPr>
        <w:spacing w:before="240"/>
        <w:rPr>
          <w:szCs w:val="22"/>
        </w:rPr>
      </w:pPr>
      <w:bookmarkStart w:id="5" w:name="_Hlk150779196"/>
      <w:r w:rsidRPr="002639EA">
        <w:rPr>
          <w:szCs w:val="22"/>
        </w:rPr>
        <w:t>E</w:t>
      </w:r>
      <w:r w:rsidR="004260C0" w:rsidRPr="002639EA">
        <w:rPr>
          <w:szCs w:val="22"/>
        </w:rPr>
        <w:t xml:space="preserve">l gasto medio de </w:t>
      </w:r>
      <w:r w:rsidR="00702E42" w:rsidRPr="002639EA">
        <w:rPr>
          <w:szCs w:val="22"/>
        </w:rPr>
        <w:t>residentes</w:t>
      </w:r>
      <w:r w:rsidR="004260C0" w:rsidRPr="002639EA">
        <w:rPr>
          <w:szCs w:val="22"/>
        </w:rPr>
        <w:t xml:space="preserve"> en México que visitaron</w:t>
      </w:r>
      <w:r w:rsidR="004260C0" w:rsidRPr="002639EA">
        <w:t xml:space="preserve"> </w:t>
      </w:r>
      <w:r w:rsidR="004260C0" w:rsidRPr="002639EA">
        <w:rPr>
          <w:szCs w:val="22"/>
        </w:rPr>
        <w:t>el extranjero fue de</w:t>
      </w:r>
      <w:r w:rsidR="00BB34D5" w:rsidRPr="002639EA">
        <w:rPr>
          <w:szCs w:val="22"/>
        </w:rPr>
        <w:t xml:space="preserve"> </w:t>
      </w:r>
      <w:r w:rsidR="002639EA" w:rsidRPr="002639EA">
        <w:rPr>
          <w:szCs w:val="22"/>
        </w:rPr>
        <w:t>183.7</w:t>
      </w:r>
      <w:r w:rsidR="003A18F0" w:rsidRPr="002639EA">
        <w:rPr>
          <w:szCs w:val="22"/>
        </w:rPr>
        <w:t xml:space="preserve"> </w:t>
      </w:r>
      <w:r w:rsidR="004260C0" w:rsidRPr="002639EA">
        <w:rPr>
          <w:szCs w:val="22"/>
        </w:rPr>
        <w:t>dólares</w:t>
      </w:r>
      <w:r w:rsidRPr="002639EA">
        <w:rPr>
          <w:szCs w:val="22"/>
        </w:rPr>
        <w:t xml:space="preserve"> en</w:t>
      </w:r>
      <w:r w:rsidR="0012797A" w:rsidRPr="002639EA">
        <w:rPr>
          <w:szCs w:val="22"/>
        </w:rPr>
        <w:t> </w:t>
      </w:r>
      <w:r w:rsidR="00DB46B8" w:rsidRPr="002639EA">
        <w:rPr>
          <w:szCs w:val="22"/>
        </w:rPr>
        <w:t>abril</w:t>
      </w:r>
      <w:r w:rsidRPr="002639EA">
        <w:rPr>
          <w:szCs w:val="22"/>
        </w:rPr>
        <w:t xml:space="preserve"> pasado</w:t>
      </w:r>
      <w:r w:rsidR="004260C0" w:rsidRPr="002639EA">
        <w:rPr>
          <w:szCs w:val="22"/>
        </w:rPr>
        <w:t>; el de turistas internaci</w:t>
      </w:r>
      <w:r w:rsidR="005E453E" w:rsidRPr="002639EA">
        <w:rPr>
          <w:szCs w:val="22"/>
        </w:rPr>
        <w:t>onales</w:t>
      </w:r>
      <w:r w:rsidR="004260C0" w:rsidRPr="002639EA">
        <w:rPr>
          <w:szCs w:val="22"/>
        </w:rPr>
        <w:t>, de</w:t>
      </w:r>
      <w:r w:rsidR="00E61775" w:rsidRPr="002639EA">
        <w:rPr>
          <w:szCs w:val="22"/>
        </w:rPr>
        <w:t xml:space="preserve"> </w:t>
      </w:r>
      <w:r w:rsidR="002639EA" w:rsidRPr="002639EA">
        <w:rPr>
          <w:szCs w:val="22"/>
        </w:rPr>
        <w:t xml:space="preserve">508.9 </w:t>
      </w:r>
      <w:r w:rsidR="004260C0" w:rsidRPr="002639EA">
        <w:rPr>
          <w:szCs w:val="22"/>
        </w:rPr>
        <w:t>dólares</w:t>
      </w:r>
      <w:r w:rsidR="00930375" w:rsidRPr="002639EA">
        <w:rPr>
          <w:szCs w:val="22"/>
        </w:rPr>
        <w:t>;</w:t>
      </w:r>
      <w:r w:rsidR="004260C0" w:rsidRPr="002639EA">
        <w:rPr>
          <w:szCs w:val="22"/>
        </w:rPr>
        <w:t xml:space="preserve"> y el de </w:t>
      </w:r>
      <w:r w:rsidR="005E453E" w:rsidRPr="002639EA">
        <w:rPr>
          <w:szCs w:val="22"/>
        </w:rPr>
        <w:t>excursionistas internacionales</w:t>
      </w:r>
      <w:r w:rsidR="00F727C0" w:rsidRPr="002639EA">
        <w:rPr>
          <w:szCs w:val="22"/>
        </w:rPr>
        <w:t>,</w:t>
      </w:r>
      <w:r w:rsidR="005E453E" w:rsidRPr="002639EA">
        <w:rPr>
          <w:szCs w:val="22"/>
        </w:rPr>
        <w:t xml:space="preserve"> </w:t>
      </w:r>
      <w:r w:rsidR="004260C0" w:rsidRPr="002639EA">
        <w:rPr>
          <w:szCs w:val="22"/>
        </w:rPr>
        <w:t>de</w:t>
      </w:r>
      <w:r w:rsidR="002639EA" w:rsidRPr="002639EA">
        <w:t xml:space="preserve"> 64.7</w:t>
      </w:r>
      <w:r w:rsidR="0074077C" w:rsidRPr="002639EA">
        <w:t xml:space="preserve"> </w:t>
      </w:r>
      <w:r w:rsidR="004260C0" w:rsidRPr="002639EA">
        <w:rPr>
          <w:szCs w:val="22"/>
        </w:rPr>
        <w:t xml:space="preserve">dólares (ver cuadro </w:t>
      </w:r>
      <w:r w:rsidR="00FC7673" w:rsidRPr="002639EA">
        <w:rPr>
          <w:szCs w:val="22"/>
        </w:rPr>
        <w:t>4</w:t>
      </w:r>
      <w:r w:rsidR="004260C0" w:rsidRPr="002639EA">
        <w:rPr>
          <w:szCs w:val="22"/>
        </w:rPr>
        <w:t>).</w:t>
      </w:r>
    </w:p>
    <w:bookmarkEnd w:id="5"/>
    <w:p w14:paraId="442D16C2" w14:textId="149CAC69" w:rsidR="004260C0" w:rsidRPr="0011034A" w:rsidRDefault="004260C0" w:rsidP="00264807">
      <w:pPr>
        <w:pStyle w:val="p01"/>
        <w:keepNext/>
        <w:widowControl/>
        <w:jc w:val="center"/>
        <w:rPr>
          <w:rFonts w:ascii="Arial" w:hAnsi="Arial" w:cs="Arial"/>
          <w:bCs/>
          <w:color w:val="003057"/>
          <w:sz w:val="20"/>
          <w:szCs w:val="18"/>
          <w:lang w:val="es-MX"/>
        </w:rPr>
      </w:pPr>
      <w:r w:rsidRPr="0011034A">
        <w:rPr>
          <w:rFonts w:ascii="Arial" w:hAnsi="Arial" w:cs="Arial"/>
          <w:bCs/>
          <w:color w:val="003057"/>
          <w:sz w:val="20"/>
          <w:szCs w:val="18"/>
          <w:lang w:val="es-MX"/>
        </w:rPr>
        <w:lastRenderedPageBreak/>
        <w:t xml:space="preserve">Cuadro </w:t>
      </w:r>
      <w:r w:rsidR="00D325DA" w:rsidRPr="0011034A">
        <w:rPr>
          <w:rFonts w:ascii="Arial" w:hAnsi="Arial" w:cs="Arial"/>
          <w:bCs/>
          <w:color w:val="003057"/>
          <w:sz w:val="20"/>
          <w:szCs w:val="18"/>
          <w:lang w:val="es-MX"/>
        </w:rPr>
        <w:t>4</w:t>
      </w:r>
    </w:p>
    <w:p w14:paraId="10CEE30D" w14:textId="408CB6F8" w:rsidR="004260C0" w:rsidRPr="0011034A" w:rsidRDefault="004260C0" w:rsidP="00264807">
      <w:pPr>
        <w:keepNext/>
        <w:keepLines/>
        <w:jc w:val="center"/>
        <w:rPr>
          <w:b/>
          <w:color w:val="003057"/>
          <w:sz w:val="22"/>
          <w:szCs w:val="20"/>
          <w:lang w:val="es-MX"/>
        </w:rPr>
      </w:pPr>
      <w:r w:rsidRPr="0011034A">
        <w:rPr>
          <w:b/>
          <w:color w:val="003057"/>
          <w:sz w:val="22"/>
          <w:szCs w:val="20"/>
          <w:lang w:val="es-MX"/>
        </w:rPr>
        <w:t>Salidas, gasto total y gasto medio</w:t>
      </w:r>
      <w:r w:rsidR="008C6045" w:rsidRPr="0011034A">
        <w:rPr>
          <w:b/>
          <w:color w:val="003057"/>
          <w:sz w:val="22"/>
          <w:szCs w:val="20"/>
          <w:lang w:val="es-MX"/>
        </w:rPr>
        <w:t xml:space="preserve"> </w:t>
      </w:r>
      <w:r w:rsidR="00173481" w:rsidRPr="0011034A">
        <w:rPr>
          <w:b/>
          <w:color w:val="003057"/>
          <w:sz w:val="22"/>
          <w:szCs w:val="20"/>
          <w:lang w:val="es-MX"/>
        </w:rPr>
        <w:br/>
      </w:r>
      <w:r w:rsidR="008C6045" w:rsidRPr="0011034A">
        <w:rPr>
          <w:b/>
          <w:color w:val="003057"/>
          <w:sz w:val="22"/>
          <w:szCs w:val="20"/>
          <w:lang w:val="es-MX"/>
        </w:rPr>
        <w:t>de</w:t>
      </w:r>
      <w:r w:rsidR="002325E7" w:rsidRPr="0011034A">
        <w:rPr>
          <w:b/>
          <w:color w:val="003057"/>
          <w:sz w:val="22"/>
          <w:szCs w:val="20"/>
          <w:lang w:val="es-MX"/>
        </w:rPr>
        <w:t xml:space="preserve"> </w:t>
      </w:r>
      <w:r w:rsidR="007E3531" w:rsidRPr="0011034A">
        <w:rPr>
          <w:b/>
          <w:color w:val="003057"/>
          <w:sz w:val="22"/>
          <w:szCs w:val="20"/>
          <w:lang w:val="es-MX"/>
        </w:rPr>
        <w:t>las y los</w:t>
      </w:r>
      <w:r w:rsidR="008C6045" w:rsidRPr="0011034A">
        <w:rPr>
          <w:b/>
          <w:color w:val="003057"/>
          <w:sz w:val="22"/>
          <w:szCs w:val="20"/>
          <w:lang w:val="es-MX"/>
        </w:rPr>
        <w:t xml:space="preserve"> viajeros internacionales</w:t>
      </w:r>
      <w:r w:rsidR="002325E7" w:rsidRPr="0011034A">
        <w:rPr>
          <w:b/>
          <w:color w:val="003057"/>
          <w:sz w:val="22"/>
          <w:szCs w:val="20"/>
          <w:lang w:val="es-MX"/>
        </w:rPr>
        <w:t>, según</w:t>
      </w:r>
      <w:r w:rsidRPr="0011034A">
        <w:rPr>
          <w:b/>
          <w:color w:val="003057"/>
          <w:sz w:val="22"/>
          <w:szCs w:val="20"/>
          <w:lang w:val="es-MX"/>
        </w:rPr>
        <w:t xml:space="preserve"> tipo</w:t>
      </w:r>
    </w:p>
    <w:p w14:paraId="6BE923A4" w14:textId="35F51847" w:rsidR="004260C0" w:rsidRPr="0011034A" w:rsidRDefault="00DB46B8" w:rsidP="00264807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20"/>
          <w:lang w:val="es-ES"/>
        </w:rPr>
      </w:pPr>
      <w:r w:rsidRPr="0011034A">
        <w:rPr>
          <w:bCs/>
          <w:color w:val="27251F"/>
          <w:sz w:val="20"/>
          <w:lang w:val="es-ES"/>
        </w:rPr>
        <w:t>abril</w:t>
      </w:r>
      <w:r w:rsidR="004260C0" w:rsidRPr="0011034A">
        <w:rPr>
          <w:bCs/>
          <w:color w:val="27251F"/>
          <w:sz w:val="20"/>
          <w:lang w:val="es-ES"/>
        </w:rPr>
        <w:t xml:space="preserve"> de </w:t>
      </w:r>
      <w:r w:rsidR="00BC02E6" w:rsidRPr="0011034A">
        <w:rPr>
          <w:bCs/>
          <w:color w:val="27251F"/>
          <w:sz w:val="20"/>
          <w:lang w:val="es-ES"/>
        </w:rPr>
        <w:t>2025</w:t>
      </w:r>
      <w:r w:rsidR="004260C0" w:rsidRPr="0011034A">
        <w:rPr>
          <w:bCs/>
          <w:color w:val="27251F"/>
          <w:sz w:val="20"/>
          <w:lang w:val="es-ES"/>
        </w:rPr>
        <w:t xml:space="preserve"> y </w:t>
      </w:r>
      <w:r w:rsidR="00BC02E6" w:rsidRPr="0011034A">
        <w:rPr>
          <w:bCs/>
          <w:color w:val="27251F"/>
          <w:sz w:val="20"/>
          <w:lang w:val="es-ES"/>
        </w:rPr>
        <w:t>2026</w:t>
      </w:r>
    </w:p>
    <w:p w14:paraId="6A093413" w14:textId="69E4F869" w:rsidR="004260C0" w:rsidRPr="004A7AB5" w:rsidRDefault="004260C0" w:rsidP="00264807">
      <w:pPr>
        <w:pStyle w:val="Textoindependiente217"/>
        <w:keepNext/>
        <w:keepLines/>
        <w:spacing w:after="0"/>
        <w:ind w:firstLine="0"/>
        <w:jc w:val="center"/>
        <w:rPr>
          <w:bCs/>
          <w:color w:val="27251F"/>
          <w:sz w:val="18"/>
          <w:szCs w:val="18"/>
          <w:lang w:val="es-ES"/>
        </w:rPr>
      </w:pPr>
      <w:r w:rsidRPr="0011034A">
        <w:rPr>
          <w:bCs/>
          <w:color w:val="27251F"/>
          <w:sz w:val="18"/>
          <w:szCs w:val="18"/>
          <w:lang w:val="es-ES"/>
        </w:rPr>
        <w:t>(</w:t>
      </w:r>
      <w:r w:rsidR="00273A28" w:rsidRPr="0011034A">
        <w:rPr>
          <w:bCs/>
          <w:color w:val="27251F"/>
          <w:sz w:val="18"/>
          <w:szCs w:val="18"/>
          <w:lang w:val="es-ES"/>
        </w:rPr>
        <w:t>salidas</w:t>
      </w:r>
      <w:r w:rsidR="0017673B" w:rsidRPr="0011034A">
        <w:rPr>
          <w:bCs/>
          <w:color w:val="27251F"/>
          <w:sz w:val="18"/>
          <w:szCs w:val="18"/>
          <w:lang w:val="es-ES"/>
        </w:rPr>
        <w:t xml:space="preserve">, </w:t>
      </w:r>
      <w:r w:rsidR="001606F4" w:rsidRPr="0011034A">
        <w:rPr>
          <w:bCs/>
          <w:color w:val="27251F"/>
          <w:sz w:val="18"/>
          <w:szCs w:val="18"/>
          <w:lang w:val="es-ES"/>
        </w:rPr>
        <w:t xml:space="preserve">dólares, </w:t>
      </w:r>
      <w:r w:rsidR="007E3531" w:rsidRPr="0011034A">
        <w:rPr>
          <w:bCs/>
          <w:color w:val="27251F"/>
          <w:sz w:val="18"/>
          <w:szCs w:val="18"/>
          <w:lang w:val="es-ES"/>
        </w:rPr>
        <w:t>variación</w:t>
      </w:r>
      <w:r w:rsidR="001606F4" w:rsidRPr="0011034A">
        <w:rPr>
          <w:bCs/>
          <w:color w:val="27251F"/>
          <w:sz w:val="18"/>
          <w:szCs w:val="18"/>
          <w:lang w:val="es-ES"/>
        </w:rPr>
        <w:t xml:space="preserve"> y</w:t>
      </w:r>
      <w:r w:rsidR="007E3531" w:rsidRPr="0011034A">
        <w:rPr>
          <w:bCs/>
          <w:color w:val="27251F"/>
          <w:sz w:val="18"/>
          <w:szCs w:val="18"/>
          <w:lang w:val="es-ES"/>
        </w:rPr>
        <w:t xml:space="preserve"> </w:t>
      </w:r>
      <w:r w:rsidR="00273A28" w:rsidRPr="0011034A">
        <w:rPr>
          <w:bCs/>
          <w:color w:val="27251F"/>
          <w:sz w:val="18"/>
          <w:szCs w:val="18"/>
          <w:lang w:val="es-ES"/>
        </w:rPr>
        <w:t>p</w:t>
      </w:r>
      <w:r w:rsidR="001606F4" w:rsidRPr="0011034A">
        <w:rPr>
          <w:bCs/>
          <w:color w:val="27251F"/>
          <w:sz w:val="18"/>
          <w:szCs w:val="18"/>
          <w:lang w:val="es-ES"/>
        </w:rPr>
        <w:t>articipación</w:t>
      </w:r>
      <w:r w:rsidRPr="0011034A">
        <w:rPr>
          <w:bCs/>
          <w:color w:val="27251F"/>
          <w:sz w:val="18"/>
          <w:szCs w:val="18"/>
          <w:lang w:val="es-ES"/>
        </w:rPr>
        <w:t>)</w:t>
      </w:r>
    </w:p>
    <w:tbl>
      <w:tblPr>
        <w:tblW w:w="8675" w:type="dxa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68"/>
        <w:gridCol w:w="1245"/>
        <w:gridCol w:w="1245"/>
        <w:gridCol w:w="1246"/>
        <w:gridCol w:w="1271"/>
      </w:tblGrid>
      <w:tr w:rsidR="00DE1B4C" w:rsidRPr="004A7AB5" w14:paraId="2254B34B" w14:textId="77777777" w:rsidTr="00D5495E">
        <w:trPr>
          <w:trHeight w:val="340"/>
          <w:jc w:val="center"/>
        </w:trPr>
        <w:tc>
          <w:tcPr>
            <w:tcW w:w="3668" w:type="dxa"/>
            <w:vMerge w:val="restart"/>
            <w:shd w:val="clear" w:color="auto" w:fill="80DDD7"/>
            <w:vAlign w:val="center"/>
            <w:hideMark/>
          </w:tcPr>
          <w:p w14:paraId="7E1FB383" w14:textId="30452F4E" w:rsidR="00DE1B4C" w:rsidRPr="0011034A" w:rsidRDefault="00DE1B4C" w:rsidP="005D39AD">
            <w:pPr>
              <w:ind w:left="26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Salidas y gasto </w:t>
            </w: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</w:r>
            <w:r w:rsidR="009D03CE"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según </w:t>
            </w: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tipo de viajer</w:t>
            </w:r>
            <w:r w:rsidR="00AE41E0"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a/</w:t>
            </w: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o</w:t>
            </w:r>
          </w:p>
        </w:tc>
        <w:tc>
          <w:tcPr>
            <w:tcW w:w="2490" w:type="dxa"/>
            <w:gridSpan w:val="2"/>
            <w:shd w:val="clear" w:color="auto" w:fill="80DDD7"/>
            <w:vAlign w:val="center"/>
          </w:tcPr>
          <w:p w14:paraId="21369709" w14:textId="269A2294" w:rsidR="00DE1B4C" w:rsidRPr="0011034A" w:rsidRDefault="00DB46B8" w:rsidP="0005242C">
            <w:pPr>
              <w:spacing w:after="40"/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Abril</w:t>
            </w:r>
            <w:r w:rsidR="00DE1B4C" w:rsidRPr="0011034A">
              <w:rPr>
                <w:rFonts w:ascii="Arial Negrita" w:hAnsi="Arial Negrita"/>
                <w:b/>
                <w:bCs/>
                <w:color w:val="000000" w:themeColor="text1"/>
                <w:sz w:val="18"/>
                <w:szCs w:val="18"/>
                <w:vertAlign w:val="superscript"/>
                <w:lang w:eastAsia="es-MX"/>
              </w:rPr>
              <w:t>1/</w:t>
            </w:r>
          </w:p>
        </w:tc>
        <w:tc>
          <w:tcPr>
            <w:tcW w:w="1246" w:type="dxa"/>
            <w:vMerge w:val="restart"/>
            <w:shd w:val="clear" w:color="auto" w:fill="80DDD7"/>
            <w:vAlign w:val="center"/>
          </w:tcPr>
          <w:p w14:paraId="464D0438" w14:textId="77777777" w:rsidR="00DE1B4C" w:rsidRPr="0011034A" w:rsidRDefault="00DE1B4C" w:rsidP="0005242C">
            <w:pPr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 xml:space="preserve">Variación </w:t>
            </w: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br/>
              <w:t>porcentual anual</w:t>
            </w:r>
          </w:p>
        </w:tc>
        <w:tc>
          <w:tcPr>
            <w:tcW w:w="1271" w:type="dxa"/>
            <w:vMerge w:val="restart"/>
            <w:shd w:val="clear" w:color="auto" w:fill="80DDD7"/>
            <w:vAlign w:val="center"/>
          </w:tcPr>
          <w:p w14:paraId="13A7AAEB" w14:textId="66A92CF9" w:rsidR="00DE1B4C" w:rsidRPr="0011034A" w:rsidRDefault="00DE1B4C" w:rsidP="00534D63">
            <w:pPr>
              <w:jc w:val="center"/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</w:pPr>
            <w:r w:rsidRPr="0011034A">
              <w:rPr>
                <w:b/>
                <w:bCs/>
                <w:sz w:val="18"/>
                <w:szCs w:val="18"/>
                <w:lang w:eastAsia="es-MX"/>
              </w:rPr>
              <w:t xml:space="preserve">Participación porcentual </w:t>
            </w:r>
            <w:r w:rsidRPr="0011034A">
              <w:rPr>
                <w:b/>
                <w:bCs/>
                <w:sz w:val="18"/>
                <w:szCs w:val="18"/>
                <w:lang w:eastAsia="es-MX"/>
              </w:rPr>
              <w:br/>
            </w:r>
            <w:r w:rsidR="00C70127" w:rsidRPr="0011034A">
              <w:rPr>
                <w:b/>
                <w:bCs/>
                <w:sz w:val="18"/>
                <w:szCs w:val="18"/>
                <w:lang w:eastAsia="es-MX"/>
              </w:rPr>
              <w:t>a</w:t>
            </w:r>
            <w:r w:rsidR="00DB46B8" w:rsidRPr="0011034A">
              <w:rPr>
                <w:b/>
                <w:bCs/>
                <w:sz w:val="18"/>
                <w:szCs w:val="18"/>
                <w:lang w:eastAsia="es-MX"/>
              </w:rPr>
              <w:t>b</w:t>
            </w:r>
            <w:r w:rsidR="00C70127" w:rsidRPr="0011034A">
              <w:rPr>
                <w:b/>
                <w:bCs/>
                <w:sz w:val="18"/>
                <w:szCs w:val="18"/>
                <w:lang w:eastAsia="es-MX"/>
              </w:rPr>
              <w:t>r</w:t>
            </w:r>
            <w:r w:rsidRPr="0011034A">
              <w:rPr>
                <w:b/>
                <w:bCs/>
                <w:sz w:val="18"/>
                <w:szCs w:val="18"/>
                <w:lang w:eastAsia="es-MX"/>
              </w:rPr>
              <w:t xml:space="preserve">. </w:t>
            </w:r>
            <w:r w:rsidR="00BC02E6" w:rsidRPr="0011034A">
              <w:rPr>
                <w:b/>
                <w:bCs/>
                <w:sz w:val="18"/>
                <w:szCs w:val="18"/>
                <w:lang w:eastAsia="es-MX"/>
              </w:rPr>
              <w:t>2026</w:t>
            </w:r>
          </w:p>
        </w:tc>
      </w:tr>
      <w:tr w:rsidR="00DE1B4C" w:rsidRPr="004A7AB5" w14:paraId="643DC6B8" w14:textId="77777777" w:rsidTr="00D5495E">
        <w:trPr>
          <w:trHeight w:val="340"/>
          <w:jc w:val="center"/>
        </w:trPr>
        <w:tc>
          <w:tcPr>
            <w:tcW w:w="3668" w:type="dxa"/>
            <w:vMerge/>
            <w:shd w:val="clear" w:color="auto" w:fill="548DD4"/>
            <w:vAlign w:val="center"/>
            <w:hideMark/>
          </w:tcPr>
          <w:p w14:paraId="266F0762" w14:textId="77777777" w:rsidR="004260C0" w:rsidRPr="0011034A" w:rsidRDefault="004260C0" w:rsidP="0005242C">
            <w:pPr>
              <w:jc w:val="left"/>
              <w:rPr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45" w:type="dxa"/>
            <w:shd w:val="clear" w:color="auto" w:fill="BDEDEA"/>
            <w:vAlign w:val="center"/>
            <w:hideMark/>
          </w:tcPr>
          <w:p w14:paraId="0C7B0ADA" w14:textId="656D9C7B" w:rsidR="004260C0" w:rsidRPr="0011034A" w:rsidRDefault="00BC02E6" w:rsidP="0005242C">
            <w:pPr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2025</w:t>
            </w:r>
          </w:p>
        </w:tc>
        <w:tc>
          <w:tcPr>
            <w:tcW w:w="1245" w:type="dxa"/>
            <w:shd w:val="clear" w:color="auto" w:fill="BDEDEA"/>
            <w:vAlign w:val="center"/>
            <w:hideMark/>
          </w:tcPr>
          <w:p w14:paraId="675C1546" w14:textId="0D20D956" w:rsidR="004260C0" w:rsidRPr="0011034A" w:rsidRDefault="00BC02E6" w:rsidP="0005242C">
            <w:pPr>
              <w:jc w:val="center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 w:themeColor="text1"/>
                <w:sz w:val="18"/>
                <w:szCs w:val="18"/>
                <w:lang w:eastAsia="es-MX"/>
              </w:rPr>
              <w:t>2026</w:t>
            </w:r>
          </w:p>
        </w:tc>
        <w:tc>
          <w:tcPr>
            <w:tcW w:w="1246" w:type="dxa"/>
            <w:vMerge/>
            <w:shd w:val="clear" w:color="auto" w:fill="548DD4"/>
            <w:vAlign w:val="center"/>
            <w:hideMark/>
          </w:tcPr>
          <w:p w14:paraId="52A91497" w14:textId="77777777" w:rsidR="004260C0" w:rsidRPr="0011034A" w:rsidRDefault="004260C0" w:rsidP="0005242C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</w:p>
        </w:tc>
        <w:tc>
          <w:tcPr>
            <w:tcW w:w="1271" w:type="dxa"/>
            <w:vMerge/>
            <w:shd w:val="clear" w:color="auto" w:fill="548DD4"/>
            <w:vAlign w:val="center"/>
          </w:tcPr>
          <w:p w14:paraId="3B87CFDB" w14:textId="77777777" w:rsidR="004260C0" w:rsidRPr="0011034A" w:rsidRDefault="004260C0" w:rsidP="0005242C">
            <w:pPr>
              <w:jc w:val="center"/>
              <w:rPr>
                <w:color w:val="000000"/>
                <w:sz w:val="18"/>
                <w:szCs w:val="18"/>
                <w:lang w:val="es-MX" w:eastAsia="es-MX"/>
              </w:rPr>
            </w:pPr>
          </w:p>
        </w:tc>
      </w:tr>
      <w:tr w:rsidR="0069292B" w:rsidRPr="004A7AB5" w14:paraId="7ED7CD3B" w14:textId="77777777" w:rsidTr="00974F53">
        <w:trPr>
          <w:trHeight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0CF3C4F6" w14:textId="31B7B5BD" w:rsidR="0069292B" w:rsidRPr="0011034A" w:rsidRDefault="0069292B" w:rsidP="00974F53">
            <w:pPr>
              <w:tabs>
                <w:tab w:val="decimal" w:pos="603"/>
              </w:tabs>
              <w:jc w:val="center"/>
              <w:rPr>
                <w:b/>
                <w:bCs/>
                <w:sz w:val="18"/>
                <w:szCs w:val="18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  <w:lang w:eastAsia="es-MX"/>
              </w:rPr>
              <w:t>Número de salidas</w:t>
            </w:r>
          </w:p>
        </w:tc>
      </w:tr>
      <w:tr w:rsidR="0011034A" w:rsidRPr="004A7AB5" w14:paraId="1FF16F66" w14:textId="77777777" w:rsidTr="00974F53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30FD6998" w14:textId="5233D675" w:rsidR="0011034A" w:rsidRPr="0011034A" w:rsidRDefault="0011034A" w:rsidP="0011034A">
            <w:pPr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  <w:lang w:eastAsia="es-MX"/>
              </w:rPr>
              <w:t>Viajeras/os</w:t>
            </w:r>
            <w:r w:rsidRPr="0011034A">
              <w:rPr>
                <w:b/>
                <w:bCs/>
                <w:color w:val="000000"/>
                <w:sz w:val="18"/>
                <w:szCs w:val="18"/>
                <w:vertAlign w:val="superscript"/>
                <w:lang w:eastAsia="es-MX"/>
              </w:rPr>
              <w:t xml:space="preserve"> </w:t>
            </w:r>
            <w:r w:rsidRPr="0011034A">
              <w:rPr>
                <w:b/>
                <w:bCs/>
                <w:color w:val="000000"/>
                <w:sz w:val="18"/>
                <w:szCs w:val="18"/>
                <w:lang w:eastAsia="es-MX"/>
              </w:rPr>
              <w:t>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04C8C384" w14:textId="3100204F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6 277 422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5014385" w14:textId="0EC7FB57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6 889 700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C88115F" w14:textId="4A2C6EE7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9.8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4B0F2B00" w14:textId="2518E6E8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11034A" w:rsidRPr="004A7AB5" w14:paraId="0412F1C9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0C4B7213" w14:textId="77777777" w:rsidR="0011034A" w:rsidRPr="0011034A" w:rsidRDefault="0011034A" w:rsidP="0011034A">
            <w:pPr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5" w:type="dxa"/>
            <w:vAlign w:val="center"/>
          </w:tcPr>
          <w:p w14:paraId="45640A75" w14:textId="265DD344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1 639 917</w:t>
            </w:r>
          </w:p>
        </w:tc>
        <w:tc>
          <w:tcPr>
            <w:tcW w:w="1245" w:type="dxa"/>
            <w:vAlign w:val="center"/>
          </w:tcPr>
          <w:p w14:paraId="29F21641" w14:textId="2E87FD84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1 845 203</w:t>
            </w:r>
          </w:p>
        </w:tc>
        <w:tc>
          <w:tcPr>
            <w:tcW w:w="1246" w:type="dxa"/>
            <w:vAlign w:val="center"/>
          </w:tcPr>
          <w:p w14:paraId="474C76BB" w14:textId="7D18FAD5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12.5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5B73C9D6" w14:textId="53261EA7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26.8</w:t>
            </w:r>
          </w:p>
        </w:tc>
      </w:tr>
      <w:tr w:rsidR="0011034A" w:rsidRPr="004A7AB5" w14:paraId="5FDA9944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65D253BB" w14:textId="1023E0AA" w:rsidR="0011034A" w:rsidRPr="0011034A" w:rsidRDefault="0011034A" w:rsidP="0011034A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50E3111D" w14:textId="67CB88A9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1 030 925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21459C1" w14:textId="61B1B899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1 118 088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1C4213F" w14:textId="7B605D5D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8.5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6C3C4972" w14:textId="59A51535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16.2</w:t>
            </w:r>
          </w:p>
        </w:tc>
      </w:tr>
      <w:tr w:rsidR="0011034A" w:rsidRPr="004A7AB5" w14:paraId="02D341CE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6036B379" w14:textId="77777777" w:rsidR="0011034A" w:rsidRPr="0011034A" w:rsidRDefault="0011034A" w:rsidP="0011034A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5" w:type="dxa"/>
            <w:vAlign w:val="center"/>
          </w:tcPr>
          <w:p w14:paraId="2D9006C5" w14:textId="788227FF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642 420</w:t>
            </w:r>
          </w:p>
        </w:tc>
        <w:tc>
          <w:tcPr>
            <w:tcW w:w="1245" w:type="dxa"/>
            <w:vAlign w:val="center"/>
          </w:tcPr>
          <w:p w14:paraId="096076EE" w14:textId="634EB7B8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736 967</w:t>
            </w:r>
          </w:p>
        </w:tc>
        <w:tc>
          <w:tcPr>
            <w:tcW w:w="1246" w:type="dxa"/>
            <w:vAlign w:val="center"/>
          </w:tcPr>
          <w:p w14:paraId="54BF4740" w14:textId="1820123D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14.7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491D4455" w14:textId="403F304E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10.7</w:t>
            </w:r>
          </w:p>
        </w:tc>
      </w:tr>
      <w:tr w:rsidR="0011034A" w:rsidRPr="004A7AB5" w14:paraId="51EE0049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7D9035E7" w14:textId="77777777" w:rsidR="0011034A" w:rsidRPr="0011034A" w:rsidRDefault="0011034A" w:rsidP="0011034A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070D65C" w14:textId="7E4D101D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388 505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3DC4025" w14:textId="011A2062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381 121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395922C" w14:textId="09C6FFBD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-1.9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C158DCF" w14:textId="68AC11E5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5.5</w:t>
            </w:r>
          </w:p>
        </w:tc>
      </w:tr>
      <w:tr w:rsidR="0011034A" w:rsidRPr="004A7AB5" w14:paraId="2C1B9043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328DD24D" w14:textId="77777777" w:rsidR="0011034A" w:rsidRPr="0011034A" w:rsidRDefault="0011034A" w:rsidP="0011034A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5" w:type="dxa"/>
            <w:vAlign w:val="center"/>
          </w:tcPr>
          <w:p w14:paraId="05C9AF64" w14:textId="62BA56C2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608 992</w:t>
            </w:r>
          </w:p>
        </w:tc>
        <w:tc>
          <w:tcPr>
            <w:tcW w:w="1245" w:type="dxa"/>
            <w:vAlign w:val="center"/>
          </w:tcPr>
          <w:p w14:paraId="255A3385" w14:textId="730A4CE1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727 114</w:t>
            </w:r>
          </w:p>
        </w:tc>
        <w:tc>
          <w:tcPr>
            <w:tcW w:w="1246" w:type="dxa"/>
            <w:vAlign w:val="center"/>
          </w:tcPr>
          <w:p w14:paraId="107744E5" w14:textId="08A81734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19.4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4A9AB4EC" w14:textId="0C69237A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10.6</w:t>
            </w:r>
          </w:p>
        </w:tc>
      </w:tr>
      <w:tr w:rsidR="0011034A" w:rsidRPr="004A7AB5" w14:paraId="470E5247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387A1B9A" w14:textId="0617117F" w:rsidR="0011034A" w:rsidRPr="0011034A" w:rsidRDefault="0011034A" w:rsidP="0011034A">
            <w:pPr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F81C4CD" w14:textId="08B0522F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4 637 505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067CEDA" w14:textId="0A6B72B2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5 044 497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9776DFD" w14:textId="5EC228C9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8.8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55C37939" w14:textId="72597528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73.2</w:t>
            </w:r>
          </w:p>
        </w:tc>
      </w:tr>
      <w:tr w:rsidR="0069292B" w:rsidRPr="004A7AB5" w14:paraId="262121FA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29D33190" w14:textId="4C28E208" w:rsidR="0069292B" w:rsidRPr="0011034A" w:rsidRDefault="0069292B" w:rsidP="00974F53">
            <w:pPr>
              <w:tabs>
                <w:tab w:val="decimal" w:pos="603"/>
              </w:tabs>
              <w:jc w:val="center"/>
              <w:rPr>
                <w:color w:val="000000"/>
                <w:sz w:val="8"/>
                <w:szCs w:val="8"/>
              </w:rPr>
            </w:pPr>
            <w:r w:rsidRPr="0011034A">
              <w:rPr>
                <w:b/>
                <w:bCs/>
                <w:sz w:val="18"/>
                <w:szCs w:val="18"/>
                <w:lang w:eastAsia="es-MX"/>
              </w:rPr>
              <w:t>Gasto total (millones de dólares)</w:t>
            </w:r>
          </w:p>
        </w:tc>
      </w:tr>
      <w:tr w:rsidR="0011034A" w:rsidRPr="004A7AB5" w14:paraId="29284B29" w14:textId="77777777" w:rsidTr="00974F53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6021444B" w14:textId="585C7BBC" w:rsidR="0011034A" w:rsidRPr="0011034A" w:rsidRDefault="0011034A" w:rsidP="0011034A">
            <w:pPr>
              <w:rPr>
                <w:b/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  <w:lang w:eastAsia="es-MX"/>
              </w:rPr>
              <w:t>Viajeras/os</w:t>
            </w:r>
            <w:r w:rsidRPr="0011034A">
              <w:rPr>
                <w:b/>
                <w:bCs/>
                <w:color w:val="000000"/>
                <w:sz w:val="18"/>
                <w:szCs w:val="18"/>
                <w:vertAlign w:val="superscript"/>
                <w:lang w:eastAsia="es-MX"/>
              </w:rPr>
              <w:t xml:space="preserve"> </w:t>
            </w:r>
            <w:r w:rsidRPr="0011034A">
              <w:rPr>
                <w:b/>
                <w:bCs/>
                <w:color w:val="000000"/>
                <w:sz w:val="18"/>
                <w:szCs w:val="18"/>
                <w:lang w:eastAsia="es-MX"/>
              </w:rPr>
              <w:t>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745CE3B" w14:textId="731C5235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1 095.8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4C05973B" w14:textId="01F64F55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1 265.4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D879E8F" w14:textId="0BD4E113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15.5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6DA8B8C" w14:textId="1396CB39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100.0</w:t>
            </w:r>
          </w:p>
        </w:tc>
      </w:tr>
      <w:tr w:rsidR="0011034A" w:rsidRPr="004A7AB5" w14:paraId="4586131E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09D81A72" w14:textId="77777777" w:rsidR="0011034A" w:rsidRPr="0011034A" w:rsidRDefault="0011034A" w:rsidP="0011034A">
            <w:pPr>
              <w:rPr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5" w:type="dxa"/>
            <w:vAlign w:val="center"/>
          </w:tcPr>
          <w:p w14:paraId="427B43E2" w14:textId="421E9E70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782.7</w:t>
            </w:r>
          </w:p>
        </w:tc>
        <w:tc>
          <w:tcPr>
            <w:tcW w:w="1245" w:type="dxa"/>
            <w:vAlign w:val="center"/>
          </w:tcPr>
          <w:p w14:paraId="0DE7FEFC" w14:textId="43826F17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939.0</w:t>
            </w:r>
          </w:p>
        </w:tc>
        <w:tc>
          <w:tcPr>
            <w:tcW w:w="1246" w:type="dxa"/>
            <w:vAlign w:val="center"/>
          </w:tcPr>
          <w:p w14:paraId="182DC0C6" w14:textId="7A228D24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20.0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2E491A63" w14:textId="4784F051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74.2</w:t>
            </w:r>
          </w:p>
        </w:tc>
      </w:tr>
      <w:tr w:rsidR="0011034A" w:rsidRPr="004A7AB5" w14:paraId="6D8976F5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439846DB" w14:textId="5C792A50" w:rsidR="0011034A" w:rsidRPr="0011034A" w:rsidRDefault="0011034A" w:rsidP="0011034A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43E31B0C" w14:textId="02C2987A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732.0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A916CE1" w14:textId="4C98C04F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868.4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380AE58E" w14:textId="4641774E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18.6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15154F22" w14:textId="5FFD1289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68.6</w:t>
            </w:r>
          </w:p>
        </w:tc>
      </w:tr>
      <w:tr w:rsidR="0011034A" w:rsidRPr="004A7AB5" w14:paraId="748EB219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4DA58A44" w14:textId="77777777" w:rsidR="0011034A" w:rsidRPr="0011034A" w:rsidRDefault="0011034A" w:rsidP="0011034A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5" w:type="dxa"/>
            <w:vAlign w:val="center"/>
          </w:tcPr>
          <w:p w14:paraId="62B636E1" w14:textId="0C685431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634.8</w:t>
            </w:r>
          </w:p>
        </w:tc>
        <w:tc>
          <w:tcPr>
            <w:tcW w:w="1245" w:type="dxa"/>
            <w:vAlign w:val="center"/>
          </w:tcPr>
          <w:p w14:paraId="03645053" w14:textId="5CF4D12F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755.8</w:t>
            </w:r>
          </w:p>
        </w:tc>
        <w:tc>
          <w:tcPr>
            <w:tcW w:w="1246" w:type="dxa"/>
            <w:vAlign w:val="center"/>
          </w:tcPr>
          <w:p w14:paraId="3A6A39EC" w14:textId="1286E47D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19.1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183CEE4D" w14:textId="5ECBC8E5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59.7</w:t>
            </w:r>
          </w:p>
        </w:tc>
      </w:tr>
      <w:tr w:rsidR="0011034A" w:rsidRPr="004A7AB5" w14:paraId="36D97BB2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215356C7" w14:textId="77777777" w:rsidR="0011034A" w:rsidRPr="0011034A" w:rsidRDefault="0011034A" w:rsidP="0011034A">
            <w:pPr>
              <w:ind w:left="227"/>
              <w:rPr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1534E723" w14:textId="14126D64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97.2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993F133" w14:textId="42F937EB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112.6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2B98EFF2" w14:textId="39DF8AB9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15.8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539D628" w14:textId="6B238023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8.9</w:t>
            </w:r>
          </w:p>
        </w:tc>
      </w:tr>
      <w:tr w:rsidR="0011034A" w:rsidRPr="004A7AB5" w14:paraId="7BBFB088" w14:textId="77777777" w:rsidTr="00D5495E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506B3A39" w14:textId="77777777" w:rsidR="0011034A" w:rsidRPr="0011034A" w:rsidRDefault="0011034A" w:rsidP="0011034A">
            <w:pPr>
              <w:ind w:left="113"/>
              <w:rPr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5" w:type="dxa"/>
            <w:vAlign w:val="center"/>
          </w:tcPr>
          <w:p w14:paraId="3CA57F63" w14:textId="7772F100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50.6</w:t>
            </w:r>
          </w:p>
        </w:tc>
        <w:tc>
          <w:tcPr>
            <w:tcW w:w="1245" w:type="dxa"/>
            <w:vAlign w:val="center"/>
          </w:tcPr>
          <w:p w14:paraId="3414DB46" w14:textId="4D08E2F5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70.6</w:t>
            </w:r>
          </w:p>
        </w:tc>
        <w:tc>
          <w:tcPr>
            <w:tcW w:w="1246" w:type="dxa"/>
            <w:vAlign w:val="center"/>
          </w:tcPr>
          <w:p w14:paraId="1F2CCBE5" w14:textId="7E9EA671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39.4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1496E444" w14:textId="4AB721FC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5.6</w:t>
            </w:r>
          </w:p>
        </w:tc>
      </w:tr>
      <w:tr w:rsidR="0011034A" w:rsidRPr="004A7AB5" w14:paraId="54D2D4FB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03E45B94" w14:textId="493C7A0F" w:rsidR="0011034A" w:rsidRPr="0011034A" w:rsidRDefault="0011034A" w:rsidP="0011034A">
            <w:pPr>
              <w:rPr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6A99EE24" w14:textId="7C34B6A9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313.1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E51CFD1" w14:textId="5F5FAC24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326.3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39E5E9E" w14:textId="018B539A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4.2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3DA09722" w14:textId="479EE7E8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25.8</w:t>
            </w:r>
          </w:p>
        </w:tc>
      </w:tr>
      <w:tr w:rsidR="0069292B" w:rsidRPr="004A7AB5" w14:paraId="6206D1F7" w14:textId="77777777" w:rsidTr="00974F53">
        <w:trPr>
          <w:trHeight w:hRule="exact" w:val="255"/>
          <w:jc w:val="center"/>
        </w:trPr>
        <w:tc>
          <w:tcPr>
            <w:tcW w:w="8675" w:type="dxa"/>
            <w:gridSpan w:val="5"/>
            <w:shd w:val="clear" w:color="auto" w:fill="C0C0C0"/>
            <w:vAlign w:val="center"/>
          </w:tcPr>
          <w:p w14:paraId="050D15B7" w14:textId="5AA18FBC" w:rsidR="0069292B" w:rsidRPr="0011034A" w:rsidRDefault="0069292B" w:rsidP="00974F53">
            <w:pPr>
              <w:tabs>
                <w:tab w:val="decimal" w:pos="603"/>
              </w:tabs>
              <w:jc w:val="center"/>
              <w:rPr>
                <w:color w:val="000000"/>
                <w:sz w:val="8"/>
                <w:szCs w:val="8"/>
                <w:lang w:val="es-MX" w:eastAsia="es-MX"/>
              </w:rPr>
            </w:pPr>
            <w:r w:rsidRPr="0011034A">
              <w:rPr>
                <w:b/>
                <w:bCs/>
                <w:sz w:val="18"/>
                <w:szCs w:val="18"/>
                <w:lang w:eastAsia="es-MX"/>
              </w:rPr>
              <w:t>Gasto medio (dólares)</w:t>
            </w:r>
          </w:p>
        </w:tc>
      </w:tr>
      <w:tr w:rsidR="0011034A" w:rsidRPr="004A7AB5" w14:paraId="59F812F9" w14:textId="77777777" w:rsidTr="00974F53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3AB1CB52" w14:textId="3DA94037" w:rsidR="0011034A" w:rsidRPr="0011034A" w:rsidRDefault="0011034A" w:rsidP="0011034A">
            <w:pPr>
              <w:rPr>
                <w:b/>
                <w:bCs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  <w:lang w:eastAsia="es-MX"/>
              </w:rPr>
              <w:t>Viajeras/os</w:t>
            </w:r>
            <w:r w:rsidRPr="0011034A">
              <w:rPr>
                <w:b/>
                <w:bCs/>
                <w:color w:val="000000"/>
                <w:sz w:val="18"/>
                <w:szCs w:val="18"/>
                <w:vertAlign w:val="superscript"/>
                <w:lang w:eastAsia="es-MX"/>
              </w:rPr>
              <w:t xml:space="preserve"> </w:t>
            </w:r>
            <w:r w:rsidRPr="0011034A">
              <w:rPr>
                <w:b/>
                <w:bCs/>
                <w:color w:val="000000"/>
                <w:sz w:val="18"/>
                <w:szCs w:val="18"/>
                <w:lang w:eastAsia="es-MX"/>
              </w:rPr>
              <w:t>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51D1D36B" w14:textId="7206BC37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174.6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79A88669" w14:textId="5C37A8DA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 xml:space="preserve"> 183.7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5139627B" w14:textId="16A55AB0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/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/>
                <w:bCs/>
                <w:color w:val="000000"/>
                <w:sz w:val="18"/>
                <w:szCs w:val="18"/>
              </w:rPr>
              <w:t>5.2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183D7BC" w14:textId="2803829E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b/>
                <w:bCs/>
                <w:color w:val="000000"/>
                <w:sz w:val="18"/>
                <w:szCs w:val="18"/>
              </w:rPr>
            </w:pPr>
            <w:r w:rsidRPr="0011034A">
              <w:rPr>
                <w:sz w:val="18"/>
                <w:szCs w:val="18"/>
              </w:rPr>
              <w:t> </w:t>
            </w:r>
          </w:p>
        </w:tc>
      </w:tr>
      <w:tr w:rsidR="0011034A" w:rsidRPr="004A7AB5" w14:paraId="4CDD9737" w14:textId="77777777" w:rsidTr="001F0145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1CFCC5D5" w14:textId="77777777" w:rsidR="0011034A" w:rsidRPr="0011034A" w:rsidRDefault="0011034A" w:rsidP="0011034A">
            <w:pPr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Turistas internacionales</w:t>
            </w:r>
          </w:p>
        </w:tc>
        <w:tc>
          <w:tcPr>
            <w:tcW w:w="1245" w:type="dxa"/>
            <w:vAlign w:val="center"/>
          </w:tcPr>
          <w:p w14:paraId="283E3B05" w14:textId="4A8AF575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477.3</w:t>
            </w:r>
          </w:p>
        </w:tc>
        <w:tc>
          <w:tcPr>
            <w:tcW w:w="1245" w:type="dxa"/>
            <w:vAlign w:val="center"/>
          </w:tcPr>
          <w:p w14:paraId="766B02F5" w14:textId="62AD817D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508.9</w:t>
            </w:r>
          </w:p>
        </w:tc>
        <w:tc>
          <w:tcPr>
            <w:tcW w:w="1246" w:type="dxa"/>
            <w:vAlign w:val="center"/>
          </w:tcPr>
          <w:p w14:paraId="025D7089" w14:textId="7B83009C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6.6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55B2F13D" w14:textId="2CC335EB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11034A" w:rsidRPr="004A7AB5" w14:paraId="198A80E8" w14:textId="77777777" w:rsidTr="001F0145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6BFEF298" w14:textId="120979DE" w:rsidR="0011034A" w:rsidRPr="0011034A" w:rsidRDefault="0011034A" w:rsidP="0011034A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Turistas no fronterizos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EAD945A" w14:textId="0FA855E1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710.1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54210029" w14:textId="5D691883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776.7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110FF8F8" w14:textId="1EEC0EB0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9.4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2CCEEDEE" w14:textId="57F83330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11034A" w:rsidRPr="004A7AB5" w14:paraId="2E0C263F" w14:textId="77777777" w:rsidTr="001F0145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717FF5A8" w14:textId="77777777" w:rsidR="0011034A" w:rsidRPr="0011034A" w:rsidRDefault="0011034A" w:rsidP="0011034A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Vía aérea</w:t>
            </w:r>
          </w:p>
        </w:tc>
        <w:tc>
          <w:tcPr>
            <w:tcW w:w="1245" w:type="dxa"/>
            <w:vAlign w:val="center"/>
          </w:tcPr>
          <w:p w14:paraId="550022C5" w14:textId="45129613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988.1</w:t>
            </w:r>
          </w:p>
        </w:tc>
        <w:tc>
          <w:tcPr>
            <w:tcW w:w="1245" w:type="dxa"/>
            <w:vAlign w:val="center"/>
          </w:tcPr>
          <w:p w14:paraId="0142B969" w14:textId="24FA5F8A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1 025.5</w:t>
            </w:r>
          </w:p>
        </w:tc>
        <w:tc>
          <w:tcPr>
            <w:tcW w:w="1246" w:type="dxa"/>
            <w:vAlign w:val="center"/>
          </w:tcPr>
          <w:p w14:paraId="77CF9C73" w14:textId="2EDA69E5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3.8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72B1E787" w14:textId="67D0A8D4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11034A" w:rsidRPr="004A7AB5" w14:paraId="65373761" w14:textId="77777777" w:rsidTr="001F0145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  <w:hideMark/>
          </w:tcPr>
          <w:p w14:paraId="232410A3" w14:textId="77777777" w:rsidR="0011034A" w:rsidRPr="0011034A" w:rsidRDefault="0011034A" w:rsidP="0011034A">
            <w:pPr>
              <w:ind w:left="227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Vía terrestre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99EF736" w14:textId="57DF7F41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250.3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227E9CB9" w14:textId="0F7EA8D9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295.6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6E4F3155" w14:textId="34E2AD49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18.1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6F2478B2" w14:textId="4AE9B88A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11034A" w:rsidRPr="004A7AB5" w14:paraId="63524907" w14:textId="77777777" w:rsidTr="001F0145">
        <w:trPr>
          <w:trHeight w:val="255"/>
          <w:jc w:val="center"/>
        </w:trPr>
        <w:tc>
          <w:tcPr>
            <w:tcW w:w="3668" w:type="dxa"/>
            <w:vAlign w:val="center"/>
            <w:hideMark/>
          </w:tcPr>
          <w:p w14:paraId="125461AD" w14:textId="77777777" w:rsidR="0011034A" w:rsidRPr="0011034A" w:rsidRDefault="0011034A" w:rsidP="0011034A">
            <w:pPr>
              <w:ind w:left="113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Turistas fronterizos</w:t>
            </w:r>
          </w:p>
        </w:tc>
        <w:tc>
          <w:tcPr>
            <w:tcW w:w="1245" w:type="dxa"/>
            <w:vAlign w:val="center"/>
          </w:tcPr>
          <w:p w14:paraId="4A33F0BB" w14:textId="6DD54D6F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83.1</w:t>
            </w:r>
          </w:p>
        </w:tc>
        <w:tc>
          <w:tcPr>
            <w:tcW w:w="1245" w:type="dxa"/>
            <w:vAlign w:val="center"/>
          </w:tcPr>
          <w:p w14:paraId="45A70954" w14:textId="04FB5384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97.1</w:t>
            </w:r>
          </w:p>
        </w:tc>
        <w:tc>
          <w:tcPr>
            <w:tcW w:w="1246" w:type="dxa"/>
            <w:vAlign w:val="center"/>
          </w:tcPr>
          <w:p w14:paraId="341DBBB9" w14:textId="2C79341B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  <w:lang w:val="es-MX" w:eastAsia="es-MX"/>
              </w:rPr>
            </w:pPr>
            <w:r w:rsidRPr="0011034A">
              <w:rPr>
                <w:color w:val="000000"/>
                <w:sz w:val="18"/>
                <w:szCs w:val="18"/>
              </w:rPr>
              <w:t>16.9</w:t>
            </w:r>
          </w:p>
        </w:tc>
        <w:tc>
          <w:tcPr>
            <w:tcW w:w="1271" w:type="dxa"/>
            <w:tcMar>
              <w:right w:w="142" w:type="dxa"/>
            </w:tcMar>
            <w:vAlign w:val="center"/>
          </w:tcPr>
          <w:p w14:paraId="73B78ABC" w14:textId="035952B7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  <w:tr w:rsidR="0011034A" w:rsidRPr="004A7AB5" w14:paraId="7F066D48" w14:textId="77777777" w:rsidTr="00D5495E">
        <w:trPr>
          <w:trHeight w:val="255"/>
          <w:jc w:val="center"/>
        </w:trPr>
        <w:tc>
          <w:tcPr>
            <w:tcW w:w="3668" w:type="dxa"/>
            <w:shd w:val="clear" w:color="auto" w:fill="F2F2F2"/>
            <w:vAlign w:val="center"/>
          </w:tcPr>
          <w:p w14:paraId="66C87FC3" w14:textId="59CC4812" w:rsidR="0011034A" w:rsidRPr="0011034A" w:rsidRDefault="0011034A" w:rsidP="0011034A">
            <w:pPr>
              <w:rPr>
                <w:bCs/>
                <w:color w:val="000000"/>
                <w:sz w:val="18"/>
                <w:szCs w:val="18"/>
                <w:lang w:eastAsia="es-MX"/>
              </w:rPr>
            </w:pPr>
            <w:r w:rsidRPr="0011034A">
              <w:rPr>
                <w:bCs/>
                <w:color w:val="000000"/>
                <w:sz w:val="18"/>
                <w:szCs w:val="18"/>
                <w:lang w:eastAsia="es-MX"/>
              </w:rPr>
              <w:t>Excursionistas internacionales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4DA3D19" w14:textId="237EA65E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67.5</w:t>
            </w:r>
          </w:p>
        </w:tc>
        <w:tc>
          <w:tcPr>
            <w:tcW w:w="1245" w:type="dxa"/>
            <w:shd w:val="clear" w:color="auto" w:fill="F2F2F2"/>
            <w:vAlign w:val="center"/>
          </w:tcPr>
          <w:p w14:paraId="3366B915" w14:textId="2B2393B7" w:rsidR="0011034A" w:rsidRPr="0011034A" w:rsidRDefault="0011034A" w:rsidP="0011034A">
            <w:pPr>
              <w:tabs>
                <w:tab w:val="decimal" w:pos="540"/>
              </w:tabs>
              <w:ind w:right="170"/>
              <w:jc w:val="righ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 xml:space="preserve"> 64.7</w:t>
            </w:r>
          </w:p>
        </w:tc>
        <w:tc>
          <w:tcPr>
            <w:tcW w:w="1246" w:type="dxa"/>
            <w:shd w:val="clear" w:color="auto" w:fill="F2F2F2"/>
            <w:vAlign w:val="center"/>
          </w:tcPr>
          <w:p w14:paraId="06D71BAC" w14:textId="400771D1" w:rsidR="0011034A" w:rsidRPr="0011034A" w:rsidRDefault="0011034A" w:rsidP="0011034A">
            <w:pPr>
              <w:tabs>
                <w:tab w:val="decimal" w:pos="554"/>
              </w:tabs>
              <w:jc w:val="left"/>
              <w:rPr>
                <w:bCs/>
                <w:color w:val="000000"/>
                <w:sz w:val="18"/>
                <w:szCs w:val="18"/>
              </w:rPr>
            </w:pPr>
            <w:r w:rsidRPr="0011034A">
              <w:rPr>
                <w:color w:val="000000"/>
                <w:sz w:val="18"/>
                <w:szCs w:val="18"/>
              </w:rPr>
              <w:t>-4.2</w:t>
            </w:r>
          </w:p>
        </w:tc>
        <w:tc>
          <w:tcPr>
            <w:tcW w:w="1271" w:type="dxa"/>
            <w:shd w:val="clear" w:color="auto" w:fill="F2F2F2"/>
            <w:tcMar>
              <w:right w:w="142" w:type="dxa"/>
            </w:tcMar>
            <w:vAlign w:val="center"/>
          </w:tcPr>
          <w:p w14:paraId="054D3C14" w14:textId="14C6DC06" w:rsidR="0011034A" w:rsidRPr="0011034A" w:rsidRDefault="0011034A" w:rsidP="0011034A">
            <w:pPr>
              <w:tabs>
                <w:tab w:val="decimal" w:pos="603"/>
              </w:tabs>
              <w:jc w:val="left"/>
              <w:rPr>
                <w:color w:val="000000"/>
                <w:sz w:val="18"/>
                <w:szCs w:val="18"/>
              </w:rPr>
            </w:pPr>
          </w:p>
        </w:tc>
      </w:tr>
    </w:tbl>
    <w:p w14:paraId="349B4ED4" w14:textId="64D95593" w:rsidR="004260C0" w:rsidRPr="004A7AB5" w:rsidRDefault="004260C0" w:rsidP="0074077C">
      <w:pPr>
        <w:ind w:left="1302" w:right="1337" w:hanging="588"/>
        <w:rPr>
          <w:rFonts w:eastAsia="Arial"/>
          <w:bCs/>
          <w:noProof/>
          <w:color w:val="4D565E"/>
          <w:sz w:val="16"/>
          <w:szCs w:val="16"/>
          <w:lang w:eastAsia="es-MX"/>
        </w:rPr>
      </w:pPr>
      <w:bookmarkStart w:id="6" w:name="_Hlk102733327"/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Nota:</w:t>
      </w:r>
      <w:r w:rsidR="00C5167A">
        <w:rPr>
          <w:rFonts w:eastAsia="Arial"/>
          <w:bCs/>
          <w:noProof/>
          <w:color w:val="4D565E"/>
          <w:sz w:val="16"/>
          <w:szCs w:val="16"/>
          <w:lang w:eastAsia="es-MX"/>
        </w:rPr>
        <w:tab/>
      </w:r>
      <w:r w:rsidRPr="004A7AB5">
        <w:rPr>
          <w:rFonts w:eastAsia="Arial"/>
          <w:bCs/>
          <w:noProof/>
          <w:color w:val="4D565E"/>
          <w:spacing w:val="-4"/>
          <w:sz w:val="16"/>
          <w:szCs w:val="16"/>
          <w:lang w:eastAsia="es-MX"/>
        </w:rPr>
        <w:t>La suma de los parciales puede no coincidir con los totales debido al redondeo de las cifras.</w:t>
      </w:r>
    </w:p>
    <w:p w14:paraId="452BF59B" w14:textId="36B3FAD6" w:rsidR="004260C0" w:rsidRPr="004A7AB5" w:rsidRDefault="004260C0" w:rsidP="0074077C">
      <w:pPr>
        <w:spacing w:before="20"/>
        <w:ind w:left="1302" w:right="1337" w:hanging="588"/>
        <w:rPr>
          <w:rFonts w:eastAsia="Arial"/>
          <w:bCs/>
          <w:noProof/>
          <w:color w:val="4D565E"/>
          <w:sz w:val="16"/>
          <w:szCs w:val="16"/>
          <w:lang w:eastAsia="es-MX"/>
        </w:rPr>
      </w:pPr>
      <w:r w:rsidRPr="007C68FC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>1/</w:t>
      </w:r>
      <w:r w:rsidR="00C5167A" w:rsidRPr="007C68FC">
        <w:rPr>
          <w:rFonts w:eastAsia="Arial"/>
          <w:bCs/>
          <w:noProof/>
          <w:color w:val="4D565E"/>
          <w:sz w:val="16"/>
          <w:szCs w:val="16"/>
          <w:vertAlign w:val="superscript"/>
          <w:lang w:eastAsia="es-MX"/>
        </w:rPr>
        <w:tab/>
      </w:r>
      <w:r w:rsidRPr="007C68FC">
        <w:rPr>
          <w:rFonts w:eastAsia="Arial"/>
          <w:bCs/>
          <w:noProof/>
          <w:color w:val="4D565E"/>
          <w:sz w:val="16"/>
          <w:szCs w:val="16"/>
          <w:lang w:eastAsia="es-MX"/>
        </w:rPr>
        <w:t>Cifras preliminares.</w:t>
      </w:r>
    </w:p>
    <w:p w14:paraId="1BE3BC2F" w14:textId="5DDE1478" w:rsidR="004260C0" w:rsidRPr="00D32514" w:rsidRDefault="004260C0" w:rsidP="0074077C">
      <w:pPr>
        <w:ind w:left="1302" w:right="1337" w:hanging="588"/>
        <w:rPr>
          <w:i/>
          <w:color w:val="4D565E"/>
          <w:sz w:val="16"/>
          <w:szCs w:val="16"/>
        </w:rPr>
      </w:pPr>
      <w:r w:rsidRPr="004A7AB5">
        <w:rPr>
          <w:color w:val="4D565E"/>
          <w:sz w:val="16"/>
          <w:szCs w:val="16"/>
        </w:rPr>
        <w:t>Fuente:</w:t>
      </w:r>
      <w:r w:rsidRPr="004A7AB5">
        <w:rPr>
          <w:color w:val="4D565E"/>
          <w:sz w:val="16"/>
          <w:szCs w:val="16"/>
        </w:rPr>
        <w:tab/>
      </w:r>
      <w:r w:rsidRPr="004A7AB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inegi</w:t>
      </w:r>
      <w:r w:rsidRPr="004A7AB5">
        <w:rPr>
          <w:color w:val="4D565E"/>
          <w:sz w:val="16"/>
          <w:szCs w:val="16"/>
        </w:rPr>
        <w:t xml:space="preserve">. </w:t>
      </w:r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Encuesta de Viajeros Internacionales (</w:t>
      </w:r>
      <w:r w:rsidRPr="004A7AB5">
        <w:rPr>
          <w:rFonts w:eastAsia="Arial"/>
          <w:bCs/>
          <w:smallCaps/>
          <w:noProof/>
          <w:color w:val="4D565E"/>
          <w:sz w:val="16"/>
          <w:szCs w:val="16"/>
          <w:lang w:eastAsia="es-MX"/>
        </w:rPr>
        <w:t>evi)</w:t>
      </w:r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, 202</w:t>
      </w:r>
      <w:r w:rsidR="008221C7">
        <w:rPr>
          <w:rFonts w:eastAsia="Arial"/>
          <w:bCs/>
          <w:noProof/>
          <w:color w:val="4D565E"/>
          <w:sz w:val="16"/>
          <w:szCs w:val="16"/>
          <w:lang w:eastAsia="es-MX"/>
        </w:rPr>
        <w:t>6</w:t>
      </w:r>
      <w:r w:rsidRPr="004A7AB5">
        <w:rPr>
          <w:rFonts w:eastAsia="Arial"/>
          <w:bCs/>
          <w:noProof/>
          <w:color w:val="4D565E"/>
          <w:sz w:val="16"/>
          <w:szCs w:val="16"/>
          <w:lang w:eastAsia="es-MX"/>
        </w:rPr>
        <w:t>.</w:t>
      </w:r>
    </w:p>
    <w:bookmarkEnd w:id="6"/>
    <w:p w14:paraId="3003530C" w14:textId="52B6B242" w:rsidR="007D1983" w:rsidRDefault="007D1983">
      <w:pPr>
        <w:jc w:val="left"/>
        <w:rPr>
          <w:b/>
          <w:bCs/>
          <w:smallCaps/>
          <w:sz w:val="26"/>
          <w:szCs w:val="26"/>
        </w:rPr>
      </w:pPr>
      <w:r>
        <w:rPr>
          <w:b/>
          <w:bCs/>
          <w:smallCaps/>
          <w:sz w:val="26"/>
          <w:szCs w:val="26"/>
        </w:rPr>
        <w:br w:type="page"/>
      </w:r>
    </w:p>
    <w:p w14:paraId="469AA353" w14:textId="7D75EC9E" w:rsidR="005751C3" w:rsidRPr="005751C3" w:rsidRDefault="00262242" w:rsidP="00C6343E">
      <w:pPr>
        <w:pStyle w:val="Prrafodelista"/>
        <w:spacing w:before="240" w:after="120"/>
        <w:ind w:left="0"/>
        <w:jc w:val="center"/>
        <w:rPr>
          <w:b/>
          <w:bCs/>
          <w:smallCaps/>
          <w:sz w:val="26"/>
          <w:szCs w:val="26"/>
          <w:lang w:val="es-ES"/>
        </w:rPr>
      </w:pPr>
      <w:proofErr w:type="spellStart"/>
      <w:r w:rsidRPr="6AD03C8D">
        <w:rPr>
          <w:b/>
          <w:bCs/>
          <w:smallCaps/>
          <w:sz w:val="26"/>
          <w:szCs w:val="26"/>
          <w:lang w:val="es-ES"/>
        </w:rPr>
        <w:lastRenderedPageBreak/>
        <w:t>iii</w:t>
      </w:r>
      <w:proofErr w:type="spellEnd"/>
      <w:r w:rsidRPr="6AD03C8D">
        <w:rPr>
          <w:b/>
          <w:bCs/>
          <w:smallCaps/>
          <w:sz w:val="26"/>
          <w:szCs w:val="26"/>
          <w:lang w:val="es-ES"/>
        </w:rPr>
        <w:t xml:space="preserve">. </w:t>
      </w:r>
      <w:r w:rsidR="005751C3" w:rsidRPr="6AD03C8D">
        <w:rPr>
          <w:b/>
          <w:bCs/>
          <w:smallCaps/>
          <w:sz w:val="26"/>
          <w:szCs w:val="26"/>
          <w:lang w:val="es-ES"/>
        </w:rPr>
        <w:t>ficha 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/>
          <w:left w:val="single" w:sz="4" w:space="0" w:color="F2F2F2"/>
          <w:bottom w:val="single" w:sz="4" w:space="0" w:color="F2F2F2"/>
          <w:right w:val="single" w:sz="4" w:space="0" w:color="F2F2F2"/>
          <w:insideH w:val="single" w:sz="4" w:space="0" w:color="F2F2F2"/>
          <w:insideV w:val="single" w:sz="4" w:space="0" w:color="F2F2F2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711E22" w:rsidRPr="00877DAA" w14:paraId="5CBF9888" w14:textId="77777777" w:rsidTr="00711E22">
        <w:trPr>
          <w:trHeight w:val="20"/>
          <w:jc w:val="center"/>
        </w:trPr>
        <w:tc>
          <w:tcPr>
            <w:tcW w:w="2268" w:type="dxa"/>
            <w:tcBorders>
              <w:bottom w:val="single" w:sz="4" w:space="0" w:color="F2F2F2"/>
            </w:tcBorders>
            <w:vAlign w:val="center"/>
          </w:tcPr>
          <w:p w14:paraId="3EBB487C" w14:textId="77777777" w:rsidR="00711E22" w:rsidRPr="00877DAA" w:rsidRDefault="00711E22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Objetivo</w:t>
            </w:r>
          </w:p>
        </w:tc>
        <w:tc>
          <w:tcPr>
            <w:tcW w:w="7696" w:type="dxa"/>
            <w:vAlign w:val="center"/>
          </w:tcPr>
          <w:p w14:paraId="31D89457" w14:textId="6C1B593E" w:rsidR="00711E22" w:rsidRPr="00877DAA" w:rsidRDefault="001E4616" w:rsidP="00711E22">
            <w:pPr>
              <w:pStyle w:val="Prrafodelista"/>
              <w:widowControl w:val="0"/>
              <w:autoSpaceDE w:val="0"/>
              <w:autoSpaceDN w:val="0"/>
              <w:adjustRightInd w:val="0"/>
              <w:ind w:left="142" w:right="142"/>
              <w:rPr>
                <w:sz w:val="15"/>
                <w:szCs w:val="15"/>
                <w:shd w:val="clear" w:color="auto" w:fill="FFFFFF"/>
                <w:lang w:val="es-ES"/>
              </w:rPr>
            </w:pPr>
            <w:r w:rsidRPr="00877DAA">
              <w:rPr>
                <w:sz w:val="15"/>
                <w:szCs w:val="15"/>
                <w:lang w:val="es-ES"/>
              </w:rPr>
              <w:t xml:space="preserve">La Encuesta de Viajeros Internacionales </w:t>
            </w:r>
            <w:r w:rsidRPr="00877DAA">
              <w:rPr>
                <w:smallCaps/>
                <w:sz w:val="15"/>
                <w:szCs w:val="15"/>
                <w:lang w:val="es-ES"/>
              </w:rPr>
              <w:t>(</w:t>
            </w:r>
            <w:proofErr w:type="spellStart"/>
            <w:r w:rsidRPr="00877DAA">
              <w:rPr>
                <w:smallCaps/>
                <w:sz w:val="15"/>
                <w:szCs w:val="15"/>
                <w:lang w:val="es-ES"/>
              </w:rPr>
              <w:t>evi</w:t>
            </w:r>
            <w:proofErr w:type="spellEnd"/>
            <w:r w:rsidRPr="00877DAA">
              <w:rPr>
                <w:smallCaps/>
                <w:sz w:val="15"/>
                <w:szCs w:val="15"/>
                <w:lang w:val="es-ES"/>
              </w:rPr>
              <w:t>)</w:t>
            </w:r>
            <w:r w:rsidRPr="00877DAA">
              <w:rPr>
                <w:sz w:val="15"/>
                <w:szCs w:val="15"/>
                <w:lang w:val="es-ES"/>
              </w:rPr>
              <w:t xml:space="preserve"> g</w:t>
            </w:r>
            <w:r w:rsidR="00711E22" w:rsidRPr="00877DAA">
              <w:rPr>
                <w:sz w:val="15"/>
                <w:szCs w:val="15"/>
                <w:lang w:val="es-ES"/>
              </w:rPr>
              <w:t xml:space="preserve">enera información </w:t>
            </w:r>
            <w:r w:rsidR="0056594F" w:rsidRPr="00877DAA">
              <w:rPr>
                <w:sz w:val="15"/>
                <w:szCs w:val="15"/>
                <w:lang w:val="es-ES"/>
              </w:rPr>
              <w:t>sobre el número de las y los viajeros internacionales que entran o salen de México, el gasto que realizan durante su visita, lugar de residencia y las características generales del viaje</w:t>
            </w:r>
            <w:r w:rsidR="00136429">
              <w:rPr>
                <w:sz w:val="15"/>
                <w:szCs w:val="15"/>
                <w:lang w:val="es-ES"/>
              </w:rPr>
              <w:t>. La finalidad es c</w:t>
            </w:r>
            <w:r w:rsidR="0056594F" w:rsidRPr="00877DAA">
              <w:rPr>
                <w:sz w:val="15"/>
                <w:szCs w:val="15"/>
                <w:lang w:val="es-ES"/>
              </w:rPr>
              <w:t>ontar con indicadores que permitan la toma de decisiones y contribuyan en los cálculos macroeconómicos del país.</w:t>
            </w:r>
          </w:p>
        </w:tc>
      </w:tr>
      <w:tr w:rsidR="00711E22" w:rsidRPr="00877DAA" w14:paraId="2B60387A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3D4B8BD2" w14:textId="77777777" w:rsidR="00711E22" w:rsidRPr="00877DAA" w:rsidRDefault="00711E22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Unidad de observación</w:t>
            </w:r>
          </w:p>
        </w:tc>
        <w:tc>
          <w:tcPr>
            <w:tcW w:w="7696" w:type="dxa"/>
            <w:vAlign w:val="center"/>
          </w:tcPr>
          <w:p w14:paraId="163FDF24" w14:textId="5B02C54F" w:rsidR="00711E22" w:rsidRPr="00877DAA" w:rsidRDefault="00F448EE" w:rsidP="00711E22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877DAA">
              <w:rPr>
                <w:sz w:val="15"/>
                <w:szCs w:val="15"/>
                <w:lang w:val="es-MX"/>
              </w:rPr>
              <w:t>Las y los t</w:t>
            </w:r>
            <w:r w:rsidR="00711E22" w:rsidRPr="00877DAA">
              <w:rPr>
                <w:sz w:val="15"/>
                <w:szCs w:val="15"/>
                <w:lang w:val="es-MX"/>
              </w:rPr>
              <w:t xml:space="preserve">uristas no fronterizos y </w:t>
            </w:r>
            <w:r w:rsidR="007E3531">
              <w:rPr>
                <w:sz w:val="15"/>
                <w:szCs w:val="15"/>
                <w:lang w:val="es-MX"/>
              </w:rPr>
              <w:t xml:space="preserve">las y los </w:t>
            </w:r>
            <w:r w:rsidR="00711E22" w:rsidRPr="00877DAA">
              <w:rPr>
                <w:sz w:val="15"/>
                <w:szCs w:val="15"/>
                <w:lang w:val="es-MX"/>
              </w:rPr>
              <w:t>viajeros</w:t>
            </w:r>
            <w:r w:rsidR="00015B79" w:rsidRPr="00877DAA">
              <w:rPr>
                <w:sz w:val="15"/>
                <w:szCs w:val="15"/>
                <w:lang w:val="es-MX"/>
              </w:rPr>
              <w:t xml:space="preserve"> </w:t>
            </w:r>
            <w:r w:rsidR="00582197" w:rsidRPr="00877DAA">
              <w:rPr>
                <w:sz w:val="15"/>
                <w:szCs w:val="15"/>
                <w:lang w:val="es-MX"/>
              </w:rPr>
              <w:t xml:space="preserve">fronterizos </w:t>
            </w:r>
            <w:r w:rsidR="00015B79" w:rsidRPr="00877DAA">
              <w:rPr>
                <w:bCs/>
                <w:iCs/>
                <w:sz w:val="15"/>
                <w:szCs w:val="15"/>
              </w:rPr>
              <w:t>(</w:t>
            </w:r>
            <w:r w:rsidR="00015B79" w:rsidRPr="00877DAA">
              <w:rPr>
                <w:sz w:val="15"/>
                <w:szCs w:val="15"/>
              </w:rPr>
              <w:t>turistas</w:t>
            </w:r>
            <w:r w:rsidR="00015B79" w:rsidRPr="00877DAA">
              <w:rPr>
                <w:bCs/>
                <w:iCs/>
                <w:sz w:val="15"/>
                <w:szCs w:val="15"/>
              </w:rPr>
              <w:t xml:space="preserve"> y excursionistas)</w:t>
            </w:r>
          </w:p>
        </w:tc>
      </w:tr>
      <w:tr w:rsidR="00711E22" w:rsidRPr="00877DAA" w14:paraId="1BAFA3A5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25637657" w14:textId="77777777" w:rsidR="00711E22" w:rsidRPr="00877DAA" w:rsidRDefault="00711E22" w:rsidP="00711E22">
            <w:pPr>
              <w:pStyle w:val="Textoindependiente"/>
              <w:widowControl w:val="0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Clasificación</w:t>
            </w:r>
          </w:p>
        </w:tc>
        <w:tc>
          <w:tcPr>
            <w:tcW w:w="7696" w:type="dxa"/>
            <w:vAlign w:val="center"/>
          </w:tcPr>
          <w:p w14:paraId="73BFAF29" w14:textId="763A3AF2" w:rsidR="00711E22" w:rsidRPr="00877DAA" w:rsidRDefault="00711E22" w:rsidP="00711E22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 w:rsidRPr="00877DAA">
              <w:rPr>
                <w:sz w:val="15"/>
                <w:szCs w:val="15"/>
                <w:lang w:val="es-MX"/>
              </w:rPr>
              <w:t>Las y los viajeros internacionales se clasifican según el tipo de flujo —receptor (entradas) o emisor (salidas)— y por el medio de transporte</w:t>
            </w:r>
            <w:r w:rsidR="005677FA" w:rsidRPr="00877DAA">
              <w:rPr>
                <w:sz w:val="15"/>
                <w:szCs w:val="15"/>
                <w:lang w:val="es-MX"/>
              </w:rPr>
              <w:t xml:space="preserve"> (vía aérea, vía terrestre o vía marítima)</w:t>
            </w:r>
            <w:r w:rsidRPr="00877DAA">
              <w:rPr>
                <w:sz w:val="15"/>
                <w:szCs w:val="15"/>
                <w:lang w:val="es-MX"/>
              </w:rPr>
              <w:t xml:space="preserve">. En el caso de las y los viajeros </w:t>
            </w:r>
            <w:r w:rsidR="00015B79" w:rsidRPr="00877DAA">
              <w:rPr>
                <w:bCs/>
                <w:iCs/>
                <w:sz w:val="15"/>
                <w:szCs w:val="15"/>
              </w:rPr>
              <w:t>(</w:t>
            </w:r>
            <w:r w:rsidR="00015B79" w:rsidRPr="00877DAA">
              <w:rPr>
                <w:sz w:val="15"/>
                <w:szCs w:val="15"/>
              </w:rPr>
              <w:t>turistas</w:t>
            </w:r>
            <w:r w:rsidR="00015B79" w:rsidRPr="00877DAA">
              <w:rPr>
                <w:bCs/>
                <w:iCs/>
                <w:sz w:val="15"/>
                <w:szCs w:val="15"/>
              </w:rPr>
              <w:t xml:space="preserve"> y excursionistas) </w:t>
            </w:r>
            <w:r w:rsidRPr="00877DAA">
              <w:rPr>
                <w:sz w:val="15"/>
                <w:szCs w:val="15"/>
                <w:lang w:val="es-MX"/>
              </w:rPr>
              <w:t>fronterizos, la clasificación incorpora además el tipo de viajer</w:t>
            </w:r>
            <w:r w:rsidR="005F7FFC">
              <w:rPr>
                <w:sz w:val="15"/>
                <w:szCs w:val="15"/>
                <w:lang w:val="es-MX"/>
              </w:rPr>
              <w:t>a</w:t>
            </w:r>
            <w:r w:rsidR="007E3531">
              <w:rPr>
                <w:sz w:val="15"/>
                <w:szCs w:val="15"/>
                <w:lang w:val="es-MX"/>
              </w:rPr>
              <w:t>(o)</w:t>
            </w:r>
            <w:r w:rsidR="005F7FFC">
              <w:rPr>
                <w:sz w:val="15"/>
                <w:szCs w:val="15"/>
                <w:lang w:val="es-MX"/>
              </w:rPr>
              <w:t xml:space="preserve"> (turista y excursionista).</w:t>
            </w:r>
          </w:p>
        </w:tc>
      </w:tr>
      <w:tr w:rsidR="00711E22" w:rsidRPr="00877DAA" w14:paraId="6935A883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3C25AC36" w14:textId="77777777" w:rsidR="00711E22" w:rsidRPr="00877DAA" w:rsidRDefault="00711E22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Diseño</w:t>
            </w:r>
          </w:p>
        </w:tc>
        <w:tc>
          <w:tcPr>
            <w:tcW w:w="7696" w:type="dxa"/>
            <w:vAlign w:val="center"/>
          </w:tcPr>
          <w:p w14:paraId="0C4C6119" w14:textId="06164CDA" w:rsidR="00711E22" w:rsidRPr="00877DAA" w:rsidRDefault="00711E22" w:rsidP="00711E22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ES_tradnl"/>
              </w:rPr>
            </w:pPr>
            <w:r w:rsidRPr="00877DAA">
              <w:rPr>
                <w:bCs/>
                <w:iCs/>
                <w:sz w:val="15"/>
                <w:szCs w:val="15"/>
              </w:rPr>
              <w:t xml:space="preserve">El diseño conceptual se basa en las Recomendaciones Internacionales para las Estadísticas de Turismo </w:t>
            </w:r>
            <w:r w:rsidR="000E702F" w:rsidRPr="00877DAA">
              <w:rPr>
                <w:bCs/>
                <w:iCs/>
                <w:smallCaps/>
                <w:sz w:val="15"/>
                <w:szCs w:val="15"/>
              </w:rPr>
              <w:t>(</w:t>
            </w:r>
            <w:proofErr w:type="spellStart"/>
            <w:r w:rsidR="000E702F" w:rsidRPr="00877DAA">
              <w:rPr>
                <w:bCs/>
                <w:iCs/>
                <w:smallCaps/>
                <w:sz w:val="15"/>
                <w:szCs w:val="15"/>
              </w:rPr>
              <w:t>riet</w:t>
            </w:r>
            <w:proofErr w:type="spellEnd"/>
            <w:r w:rsidR="000E702F" w:rsidRPr="00877DAA">
              <w:rPr>
                <w:bCs/>
                <w:iCs/>
                <w:smallCaps/>
                <w:sz w:val="15"/>
                <w:szCs w:val="15"/>
              </w:rPr>
              <w:t>)</w:t>
            </w:r>
            <w:r w:rsidRPr="00877DAA">
              <w:rPr>
                <w:bCs/>
                <w:iCs/>
                <w:sz w:val="15"/>
                <w:szCs w:val="15"/>
              </w:rPr>
              <w:t xml:space="preserve"> de Naciones Unidas </w:t>
            </w:r>
            <w:r w:rsidR="006408BF" w:rsidRPr="00877DAA">
              <w:rPr>
                <w:bCs/>
                <w:iCs/>
                <w:sz w:val="15"/>
                <w:szCs w:val="15"/>
              </w:rPr>
              <w:t>(</w:t>
            </w:r>
            <w:proofErr w:type="spellStart"/>
            <w:r w:rsidR="000131E5" w:rsidRPr="00877DAA">
              <w:rPr>
                <w:bCs/>
                <w:iCs/>
                <w:smallCaps/>
                <w:sz w:val="15"/>
                <w:szCs w:val="15"/>
              </w:rPr>
              <w:t>nu</w:t>
            </w:r>
            <w:proofErr w:type="spellEnd"/>
            <w:r w:rsidR="006408BF" w:rsidRPr="00877DAA">
              <w:rPr>
                <w:bCs/>
                <w:iCs/>
                <w:sz w:val="15"/>
                <w:szCs w:val="15"/>
              </w:rPr>
              <w:t>) Turismo</w:t>
            </w:r>
            <w:r w:rsidR="00FB5EAF">
              <w:rPr>
                <w:bCs/>
                <w:iCs/>
                <w:sz w:val="15"/>
                <w:szCs w:val="15"/>
              </w:rPr>
              <w:t xml:space="preserve">. La finalidad es </w:t>
            </w:r>
            <w:r w:rsidRPr="00877DAA">
              <w:rPr>
                <w:bCs/>
                <w:iCs/>
                <w:sz w:val="15"/>
                <w:szCs w:val="15"/>
              </w:rPr>
              <w:t>asegurar la comparabilidad internacional de la información.</w:t>
            </w:r>
          </w:p>
        </w:tc>
      </w:tr>
      <w:tr w:rsidR="00331625" w:rsidRPr="00877DAA" w14:paraId="0638EE56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4A8E9EC7" w14:textId="77777777" w:rsidR="00331625" w:rsidRPr="00877DAA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Cobertura temática</w:t>
            </w:r>
          </w:p>
        </w:tc>
        <w:tc>
          <w:tcPr>
            <w:tcW w:w="7696" w:type="dxa"/>
            <w:vAlign w:val="center"/>
          </w:tcPr>
          <w:p w14:paraId="0C3CF584" w14:textId="3CA4385B" w:rsidR="00D67CF8" w:rsidRPr="00877DAA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bCs/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 xml:space="preserve">Viajeros internacionales: </w:t>
            </w:r>
          </w:p>
          <w:p w14:paraId="3219CD83" w14:textId="639AED67" w:rsidR="00331625" w:rsidRPr="00877DAA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bCs/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>Motivo principal del viaje, país de nacionalidad (receptor), lugar de residencia, número de personas y tipo de grupo de viaje, sexo de las personas del grupo de viaje, destino principal y tiempo de permanencia, tipo de hospedaje y medio de reservación, gasto total y gasto medio.</w:t>
            </w:r>
          </w:p>
          <w:p w14:paraId="2E73AA72" w14:textId="66CD2016" w:rsidR="00D67CF8" w:rsidRPr="00877DAA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>Turistas no fronterizos:</w:t>
            </w:r>
            <w:r w:rsidRPr="00877DAA">
              <w:rPr>
                <w:iCs/>
                <w:sz w:val="15"/>
                <w:szCs w:val="15"/>
              </w:rPr>
              <w:t xml:space="preserve"> </w:t>
            </w:r>
          </w:p>
          <w:p w14:paraId="5937E7BB" w14:textId="546806F5" w:rsidR="00292D7C" w:rsidRPr="00877DAA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 xml:space="preserve">Paquete turístico, costo del vuelo internacional, entregas de dinero en efectivo y regalos personales a familiares o amistades (receptor), primera vez que visita México (receptor), número de visitas a México en los últimos </w:t>
            </w:r>
            <w:r w:rsidR="002D6AE0">
              <w:rPr>
                <w:bCs/>
                <w:iCs/>
                <w:sz w:val="15"/>
                <w:szCs w:val="15"/>
              </w:rPr>
              <w:t>dos</w:t>
            </w:r>
            <w:r w:rsidRPr="00877DAA">
              <w:rPr>
                <w:bCs/>
                <w:iCs/>
                <w:sz w:val="15"/>
                <w:szCs w:val="15"/>
              </w:rPr>
              <w:t xml:space="preserve"> años (receptor), y si planea o no regresar al país (receptor).</w:t>
            </w:r>
          </w:p>
          <w:p w14:paraId="197DDF64" w14:textId="5910D037" w:rsidR="00D67CF8" w:rsidRPr="00877DAA" w:rsidRDefault="00292D7C" w:rsidP="00D67CF8">
            <w:pPr>
              <w:pStyle w:val="Texto"/>
              <w:tabs>
                <w:tab w:val="left" w:pos="298"/>
              </w:tabs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bCs/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>Viajeros fronterizos (</w:t>
            </w:r>
            <w:r w:rsidRPr="00877DAA">
              <w:rPr>
                <w:iCs/>
                <w:sz w:val="15"/>
                <w:szCs w:val="15"/>
              </w:rPr>
              <w:t>turistas</w:t>
            </w:r>
            <w:r w:rsidRPr="00877DAA">
              <w:rPr>
                <w:bCs/>
                <w:iCs/>
                <w:sz w:val="15"/>
                <w:szCs w:val="15"/>
              </w:rPr>
              <w:t xml:space="preserve"> y excursionistas): </w:t>
            </w:r>
          </w:p>
          <w:p w14:paraId="5C6E156D" w14:textId="265EAF75" w:rsidR="00292D7C" w:rsidRPr="00877DAA" w:rsidRDefault="00292D7C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>Frecuencia de cruces a la franja fronteriza</w:t>
            </w:r>
          </w:p>
        </w:tc>
      </w:tr>
      <w:tr w:rsidR="00331625" w:rsidRPr="00877DAA" w14:paraId="0861CEB2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511C16C2" w14:textId="77777777" w:rsidR="00331625" w:rsidRPr="00877DAA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Unidad de muestreo</w:t>
            </w:r>
          </w:p>
        </w:tc>
        <w:tc>
          <w:tcPr>
            <w:tcW w:w="7696" w:type="dxa"/>
            <w:vAlign w:val="center"/>
          </w:tcPr>
          <w:p w14:paraId="43C4CC29" w14:textId="5B9A3871" w:rsidR="0090746D" w:rsidRPr="00877DAA" w:rsidRDefault="0090746D" w:rsidP="00C46D93">
            <w:pPr>
              <w:pStyle w:val="Ttulo2"/>
              <w:ind w:left="142" w:right="142"/>
              <w:contextualSpacing/>
              <w:jc w:val="both"/>
              <w:rPr>
                <w:b w:val="0"/>
                <w:bCs w:val="0"/>
                <w:i w:val="0"/>
                <w:iCs w:val="0"/>
                <w:sz w:val="15"/>
                <w:szCs w:val="15"/>
              </w:rPr>
            </w:pPr>
            <w:r w:rsidRPr="00877DAA">
              <w:rPr>
                <w:b w:val="0"/>
                <w:i w:val="0"/>
                <w:sz w:val="15"/>
                <w:szCs w:val="15"/>
              </w:rPr>
              <w:t>El esquema de muestreo es</w:t>
            </w:r>
            <w:r w:rsidR="00827C86" w:rsidRPr="00877DAA">
              <w:rPr>
                <w:b w:val="0"/>
                <w:i w:val="0"/>
                <w:sz w:val="15"/>
                <w:szCs w:val="15"/>
              </w:rPr>
              <w:t xml:space="preserve"> </w:t>
            </w:r>
            <w:proofErr w:type="spellStart"/>
            <w:r w:rsidR="00827C86" w:rsidRPr="00877DAA">
              <w:rPr>
                <w:b w:val="0"/>
                <w:i w:val="0"/>
                <w:sz w:val="15"/>
                <w:szCs w:val="15"/>
              </w:rPr>
              <w:t>bietápico</w:t>
            </w:r>
            <w:proofErr w:type="spellEnd"/>
            <w:r w:rsidR="00827C86" w:rsidRPr="00877DAA">
              <w:rPr>
                <w:b w:val="0"/>
                <w:i w:val="0"/>
                <w:sz w:val="15"/>
                <w:szCs w:val="15"/>
              </w:rPr>
              <w:t>,</w:t>
            </w:r>
            <w:r w:rsidRPr="00877DAA">
              <w:rPr>
                <w:b w:val="0"/>
                <w:i w:val="0"/>
                <w:sz w:val="15"/>
                <w:szCs w:val="15"/>
              </w:rPr>
              <w:t xml:space="preserve"> probabilístico, estratificado</w:t>
            </w:r>
            <w:r w:rsidR="000131E5" w:rsidRPr="00877DAA">
              <w:rPr>
                <w:b w:val="0"/>
                <w:i w:val="0"/>
                <w:sz w:val="15"/>
                <w:szCs w:val="15"/>
              </w:rPr>
              <w:t xml:space="preserve"> y por conglomerados</w:t>
            </w:r>
            <w:r w:rsidRPr="00877DAA">
              <w:rPr>
                <w:b w:val="0"/>
                <w:i w:val="0"/>
                <w:sz w:val="15"/>
                <w:szCs w:val="15"/>
              </w:rPr>
              <w:t>.</w:t>
            </w:r>
            <w:r w:rsidR="00C46D93" w:rsidRPr="00877DAA">
              <w:rPr>
                <w:b w:val="0"/>
                <w:i w:val="0"/>
                <w:sz w:val="15"/>
                <w:szCs w:val="15"/>
              </w:rPr>
              <w:t xml:space="preserve"> </w:t>
            </w:r>
            <w:r w:rsidRPr="00877DAA">
              <w:rPr>
                <w:b w:val="0"/>
                <w:i w:val="0"/>
                <w:sz w:val="15"/>
                <w:szCs w:val="15"/>
              </w:rPr>
              <w:t xml:space="preserve">La unidad de muestreo </w:t>
            </w:r>
            <w:r w:rsidR="000E404A">
              <w:rPr>
                <w:b w:val="0"/>
                <w:i w:val="0"/>
                <w:sz w:val="15"/>
                <w:szCs w:val="15"/>
              </w:rPr>
              <w:t xml:space="preserve">se define </w:t>
            </w:r>
            <w:r w:rsidRPr="00877DAA">
              <w:rPr>
                <w:b w:val="0"/>
                <w:bCs w:val="0"/>
                <w:i w:val="0"/>
                <w:iCs w:val="0"/>
                <w:sz w:val="15"/>
                <w:szCs w:val="15"/>
              </w:rPr>
              <w:t>según las etapas de diseño</w:t>
            </w:r>
            <w:r w:rsidR="00D67CF8" w:rsidRPr="00877DAA">
              <w:rPr>
                <w:b w:val="0"/>
                <w:bCs w:val="0"/>
                <w:i w:val="0"/>
                <w:iCs w:val="0"/>
                <w:sz w:val="15"/>
                <w:szCs w:val="15"/>
              </w:rPr>
              <w:t>.</w:t>
            </w:r>
          </w:p>
          <w:p w14:paraId="0BF878A7" w14:textId="03630309" w:rsidR="00D67CF8" w:rsidRPr="00877DAA" w:rsidRDefault="00C46D93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>Turistas</w:t>
            </w:r>
            <w:r w:rsidRPr="00877DAA">
              <w:rPr>
                <w:iCs/>
                <w:sz w:val="15"/>
                <w:szCs w:val="15"/>
              </w:rPr>
              <w:t xml:space="preserve"> no fronterizos</w:t>
            </w:r>
            <w:r w:rsidR="005F0E0B" w:rsidRPr="00877DAA">
              <w:rPr>
                <w:iCs/>
                <w:sz w:val="15"/>
                <w:szCs w:val="15"/>
              </w:rPr>
              <w:t>:</w:t>
            </w:r>
          </w:p>
          <w:p w14:paraId="4D6C4342" w14:textId="72D10EED" w:rsidR="00D67CF8" w:rsidRPr="00877DAA" w:rsidRDefault="00C46D93" w:rsidP="00877DAA">
            <w:pPr>
              <w:pStyle w:val="Text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iCs/>
                <w:sz w:val="15"/>
                <w:szCs w:val="15"/>
              </w:rPr>
            </w:pPr>
            <w:r w:rsidRPr="00877DAA">
              <w:rPr>
                <w:iCs/>
                <w:sz w:val="15"/>
                <w:szCs w:val="15"/>
              </w:rPr>
              <w:t>Unidad Primaria de Muestreo (</w:t>
            </w:r>
            <w:proofErr w:type="spellStart"/>
            <w:r w:rsidR="005F0E0B" w:rsidRPr="00877DAA">
              <w:rPr>
                <w:iCs/>
                <w:smallCaps/>
                <w:sz w:val="15"/>
                <w:szCs w:val="15"/>
              </w:rPr>
              <w:t>upm</w:t>
            </w:r>
            <w:proofErr w:type="spellEnd"/>
            <w:r w:rsidRPr="00877DAA">
              <w:rPr>
                <w:iCs/>
                <w:sz w:val="15"/>
                <w:szCs w:val="15"/>
              </w:rPr>
              <w:t>)</w:t>
            </w:r>
            <w:r w:rsidR="000D4C4F">
              <w:rPr>
                <w:iCs/>
                <w:sz w:val="15"/>
                <w:szCs w:val="15"/>
              </w:rPr>
              <w:t>:</w:t>
            </w:r>
            <w:r w:rsidRPr="00877DAA">
              <w:rPr>
                <w:iCs/>
                <w:sz w:val="15"/>
                <w:szCs w:val="15"/>
              </w:rPr>
              <w:t xml:space="preserve"> </w:t>
            </w:r>
            <w:r w:rsidR="005F0E0B" w:rsidRPr="00877DAA">
              <w:rPr>
                <w:iCs/>
                <w:sz w:val="15"/>
                <w:szCs w:val="15"/>
              </w:rPr>
              <w:t>p</w:t>
            </w:r>
            <w:r w:rsidRPr="00877DAA">
              <w:rPr>
                <w:iCs/>
                <w:sz w:val="15"/>
                <w:szCs w:val="15"/>
              </w:rPr>
              <w:t xml:space="preserve">untos de internación (aéreos o terrestres). </w:t>
            </w:r>
          </w:p>
          <w:p w14:paraId="0DF2EF1C" w14:textId="3D9580FC" w:rsidR="00331625" w:rsidRPr="00877DAA" w:rsidRDefault="00C46D93" w:rsidP="00877DAA">
            <w:pPr>
              <w:pStyle w:val="Texto"/>
              <w:numPr>
                <w:ilvl w:val="0"/>
                <w:numId w:val="33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iCs/>
                <w:sz w:val="15"/>
                <w:szCs w:val="15"/>
              </w:rPr>
            </w:pPr>
            <w:r w:rsidRPr="00877DAA">
              <w:rPr>
                <w:iCs/>
                <w:sz w:val="15"/>
                <w:szCs w:val="15"/>
              </w:rPr>
              <w:t>Unidad Secundaria de Muestreo (</w:t>
            </w:r>
            <w:proofErr w:type="spellStart"/>
            <w:r w:rsidR="005F0E0B" w:rsidRPr="00877DAA">
              <w:rPr>
                <w:iCs/>
                <w:smallCaps/>
                <w:sz w:val="15"/>
                <w:szCs w:val="15"/>
              </w:rPr>
              <w:t>usm</w:t>
            </w:r>
            <w:proofErr w:type="spellEnd"/>
            <w:r w:rsidRPr="00877DAA">
              <w:rPr>
                <w:iCs/>
                <w:sz w:val="15"/>
                <w:szCs w:val="15"/>
              </w:rPr>
              <w:t>)</w:t>
            </w:r>
            <w:r w:rsidR="000D4C4F">
              <w:rPr>
                <w:iCs/>
                <w:sz w:val="15"/>
                <w:szCs w:val="15"/>
              </w:rPr>
              <w:t xml:space="preserve">: </w:t>
            </w:r>
            <w:r w:rsidRPr="00877DAA">
              <w:rPr>
                <w:iCs/>
                <w:sz w:val="15"/>
                <w:szCs w:val="15"/>
              </w:rPr>
              <w:t xml:space="preserve">personas que pernoctan, es decir, que pasan la noche en el destino visitado, que son residentes en el exterior y visitan México, o bien, residentes </w:t>
            </w:r>
            <w:r w:rsidR="000D4C4F">
              <w:rPr>
                <w:iCs/>
                <w:sz w:val="15"/>
                <w:szCs w:val="15"/>
              </w:rPr>
              <w:t>de</w:t>
            </w:r>
            <w:r w:rsidRPr="00877DAA">
              <w:rPr>
                <w:iCs/>
                <w:sz w:val="15"/>
                <w:szCs w:val="15"/>
              </w:rPr>
              <w:t xml:space="preserve"> México que salen del país para visitar el exterior</w:t>
            </w:r>
            <w:r w:rsidR="000E404A">
              <w:rPr>
                <w:iCs/>
                <w:sz w:val="15"/>
                <w:szCs w:val="15"/>
              </w:rPr>
              <w:t xml:space="preserve"> y que pasan </w:t>
            </w:r>
            <w:r w:rsidRPr="00877DAA">
              <w:rPr>
                <w:iCs/>
                <w:sz w:val="15"/>
                <w:szCs w:val="15"/>
              </w:rPr>
              <w:t>la delimitación de la franja fronteriza de México y sus respectivas colindancias con Estados Unidos de América, Guatemala y Belice, por vía aérea o terrestre.</w:t>
            </w:r>
          </w:p>
          <w:p w14:paraId="0A725F62" w14:textId="5C8C8395" w:rsidR="00D67CF8" w:rsidRPr="00877DAA" w:rsidRDefault="00C46D93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contextualSpacing/>
              <w:rPr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>Viajeros</w:t>
            </w:r>
            <w:r w:rsidRPr="00877DAA">
              <w:rPr>
                <w:iCs/>
                <w:sz w:val="15"/>
                <w:szCs w:val="15"/>
              </w:rPr>
              <w:t xml:space="preserve"> fronterizos </w:t>
            </w:r>
            <w:r w:rsidRPr="00877DAA">
              <w:rPr>
                <w:bCs/>
                <w:iCs/>
                <w:sz w:val="15"/>
                <w:szCs w:val="15"/>
              </w:rPr>
              <w:t>(</w:t>
            </w:r>
            <w:r w:rsidRPr="00877DAA">
              <w:rPr>
                <w:iCs/>
                <w:sz w:val="15"/>
                <w:szCs w:val="15"/>
              </w:rPr>
              <w:t>turistas</w:t>
            </w:r>
            <w:r w:rsidRPr="00877DAA">
              <w:rPr>
                <w:bCs/>
                <w:iCs/>
                <w:sz w:val="15"/>
                <w:szCs w:val="15"/>
              </w:rPr>
              <w:t xml:space="preserve"> y excursionistas)</w:t>
            </w:r>
            <w:r w:rsidR="005F0E0B" w:rsidRPr="00877DAA">
              <w:rPr>
                <w:bCs/>
                <w:iCs/>
                <w:sz w:val="15"/>
                <w:szCs w:val="15"/>
              </w:rPr>
              <w:t>:</w:t>
            </w:r>
            <w:r w:rsidRPr="00877DAA">
              <w:rPr>
                <w:iCs/>
                <w:sz w:val="15"/>
                <w:szCs w:val="15"/>
              </w:rPr>
              <w:t xml:space="preserve"> </w:t>
            </w:r>
          </w:p>
          <w:p w14:paraId="073A5ABF" w14:textId="289439A0" w:rsidR="00D67CF8" w:rsidRPr="00877DAA" w:rsidRDefault="005F0E0B" w:rsidP="00877DAA">
            <w:pPr>
              <w:pStyle w:val="Texto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iCs/>
                <w:sz w:val="15"/>
                <w:szCs w:val="15"/>
              </w:rPr>
            </w:pPr>
            <w:proofErr w:type="spellStart"/>
            <w:r w:rsidRPr="00877DAA">
              <w:rPr>
                <w:iCs/>
                <w:smallCaps/>
                <w:sz w:val="15"/>
                <w:szCs w:val="15"/>
              </w:rPr>
              <w:t>upm</w:t>
            </w:r>
            <w:proofErr w:type="spellEnd"/>
            <w:r w:rsidR="000D4C4F">
              <w:rPr>
                <w:iCs/>
                <w:sz w:val="15"/>
                <w:szCs w:val="15"/>
              </w:rPr>
              <w:t>:</w:t>
            </w:r>
            <w:r w:rsidR="00C46D93" w:rsidRPr="00877DAA">
              <w:rPr>
                <w:iCs/>
                <w:sz w:val="15"/>
                <w:szCs w:val="15"/>
              </w:rPr>
              <w:t xml:space="preserve"> </w:t>
            </w:r>
            <w:r w:rsidRPr="00877DAA">
              <w:rPr>
                <w:iCs/>
                <w:sz w:val="15"/>
                <w:szCs w:val="15"/>
              </w:rPr>
              <w:t>p</w:t>
            </w:r>
            <w:r w:rsidR="00C46D93" w:rsidRPr="00877DAA">
              <w:rPr>
                <w:iCs/>
                <w:sz w:val="15"/>
                <w:szCs w:val="15"/>
              </w:rPr>
              <w:t xml:space="preserve">lazas operativas de la frontera norte del país. </w:t>
            </w:r>
          </w:p>
          <w:p w14:paraId="3DA1EF30" w14:textId="16FD23F6" w:rsidR="00C46D93" w:rsidRPr="00877DAA" w:rsidRDefault="005F0E0B" w:rsidP="00877DAA">
            <w:pPr>
              <w:pStyle w:val="Texto"/>
              <w:numPr>
                <w:ilvl w:val="0"/>
                <w:numId w:val="35"/>
              </w:numPr>
              <w:autoSpaceDE w:val="0"/>
              <w:autoSpaceDN w:val="0"/>
              <w:adjustRightInd w:val="0"/>
              <w:spacing w:after="0" w:line="240" w:lineRule="auto"/>
              <w:ind w:left="737" w:right="142" w:hanging="170"/>
              <w:contextualSpacing/>
              <w:rPr>
                <w:sz w:val="15"/>
                <w:szCs w:val="15"/>
                <w:lang w:val="es-ES_tradnl"/>
              </w:rPr>
            </w:pPr>
            <w:proofErr w:type="spellStart"/>
            <w:r w:rsidRPr="00877DAA">
              <w:rPr>
                <w:iCs/>
                <w:smallCaps/>
                <w:sz w:val="15"/>
                <w:szCs w:val="15"/>
              </w:rPr>
              <w:t>usm</w:t>
            </w:r>
            <w:proofErr w:type="spellEnd"/>
            <w:r w:rsidR="000D4C4F">
              <w:rPr>
                <w:iCs/>
                <w:sz w:val="15"/>
                <w:szCs w:val="15"/>
              </w:rPr>
              <w:t>:</w:t>
            </w:r>
            <w:r w:rsidRPr="00877DAA">
              <w:rPr>
                <w:iCs/>
                <w:sz w:val="15"/>
                <w:szCs w:val="15"/>
              </w:rPr>
              <w:t> </w:t>
            </w:r>
            <w:r w:rsidR="00C46D93" w:rsidRPr="00877DAA">
              <w:rPr>
                <w:iCs/>
                <w:sz w:val="15"/>
                <w:szCs w:val="15"/>
              </w:rPr>
              <w:t>las y los turistas fronterizos (que pernoctan) o excursionistas fronterizos (</w:t>
            </w:r>
            <w:r w:rsidR="000D4C4F">
              <w:rPr>
                <w:iCs/>
                <w:sz w:val="15"/>
                <w:szCs w:val="15"/>
              </w:rPr>
              <w:t xml:space="preserve">que </w:t>
            </w:r>
            <w:r w:rsidR="00C46D93" w:rsidRPr="00877DAA">
              <w:rPr>
                <w:iCs/>
                <w:sz w:val="15"/>
                <w:szCs w:val="15"/>
              </w:rPr>
              <w:t xml:space="preserve">no pernoctan o </w:t>
            </w:r>
            <w:r w:rsidR="000D4C4F">
              <w:rPr>
                <w:iCs/>
                <w:sz w:val="15"/>
                <w:szCs w:val="15"/>
              </w:rPr>
              <w:t xml:space="preserve">que son </w:t>
            </w:r>
            <w:r w:rsidR="00C46D93" w:rsidRPr="00877DAA">
              <w:rPr>
                <w:iCs/>
                <w:sz w:val="15"/>
                <w:szCs w:val="15"/>
              </w:rPr>
              <w:t xml:space="preserve">visitantes de día) que </w:t>
            </w:r>
            <w:r w:rsidR="000D4C4F">
              <w:rPr>
                <w:iCs/>
                <w:sz w:val="15"/>
                <w:szCs w:val="15"/>
              </w:rPr>
              <w:t>residen e</w:t>
            </w:r>
            <w:r w:rsidR="00C46D93" w:rsidRPr="00877DAA">
              <w:rPr>
                <w:iCs/>
                <w:sz w:val="15"/>
                <w:szCs w:val="15"/>
              </w:rPr>
              <w:t xml:space="preserve">n el exterior y visitan México, o bien, </w:t>
            </w:r>
            <w:r w:rsidR="000D4C4F">
              <w:rPr>
                <w:iCs/>
                <w:sz w:val="15"/>
                <w:szCs w:val="15"/>
              </w:rPr>
              <w:t xml:space="preserve">quienes residen </w:t>
            </w:r>
            <w:r w:rsidR="00C46D93" w:rsidRPr="00877DAA">
              <w:rPr>
                <w:iCs/>
                <w:sz w:val="15"/>
                <w:szCs w:val="15"/>
              </w:rPr>
              <w:t>en México que salen del país para visitar el exterior</w:t>
            </w:r>
            <w:r w:rsidR="000D4C4F">
              <w:rPr>
                <w:iCs/>
                <w:sz w:val="15"/>
                <w:szCs w:val="15"/>
              </w:rPr>
              <w:t xml:space="preserve"> y permanecen </w:t>
            </w:r>
            <w:r w:rsidR="00C46D93" w:rsidRPr="00877DAA">
              <w:rPr>
                <w:iCs/>
                <w:sz w:val="15"/>
                <w:szCs w:val="15"/>
              </w:rPr>
              <w:t>dentro de la delimitación de la franja fronteriza de México y sus respectivas colindancias con Estados Unidos de América, Guatemala y Belice, por vía terrestre.</w:t>
            </w:r>
          </w:p>
        </w:tc>
      </w:tr>
      <w:tr w:rsidR="00331625" w:rsidRPr="00877DAA" w14:paraId="5041E0D0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2B43365E" w14:textId="77777777" w:rsidR="00331625" w:rsidRPr="00877DAA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Tamaño de muestra</w:t>
            </w:r>
          </w:p>
        </w:tc>
        <w:tc>
          <w:tcPr>
            <w:tcW w:w="7696" w:type="dxa"/>
            <w:vAlign w:val="center"/>
          </w:tcPr>
          <w:p w14:paraId="146EC3D4" w14:textId="4286E115" w:rsidR="0090746D" w:rsidRPr="00877DAA" w:rsidRDefault="0090746D" w:rsidP="00233E26">
            <w:pPr>
              <w:pStyle w:val="Textoindependiente"/>
              <w:spacing w:before="0"/>
              <w:ind w:left="142" w:right="142"/>
              <w:rPr>
                <w:bCs/>
                <w:iCs/>
                <w:color w:val="auto"/>
                <w:sz w:val="15"/>
                <w:szCs w:val="15"/>
                <w:lang w:val="es-MX"/>
              </w:rPr>
            </w:pPr>
            <w:r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El tamaño total de la muestra</w:t>
            </w:r>
            <w:r w:rsidR="00631ABD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, que</w:t>
            </w:r>
            <w:r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 xml:space="preserve"> considera</w:t>
            </w:r>
            <w:r w:rsidR="00631ABD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 xml:space="preserve"> tanto a </w:t>
            </w:r>
            <w:r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 xml:space="preserve">turistas no fronterizos </w:t>
            </w:r>
            <w:r w:rsidR="00631ABD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 xml:space="preserve">como a </w:t>
            </w:r>
            <w:r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viajeros</w:t>
            </w:r>
            <w:r w:rsidR="001E4616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 xml:space="preserve"> </w:t>
            </w:r>
            <w:r w:rsidR="00582197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fronterizos (</w:t>
            </w:r>
            <w:r w:rsidR="001E4616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turistas</w:t>
            </w:r>
            <w:r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 xml:space="preserve"> </w:t>
            </w:r>
            <w:r w:rsidR="00582197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o excursionistas)</w:t>
            </w:r>
            <w:r w:rsidR="00631ABD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,</w:t>
            </w:r>
            <w:r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 xml:space="preserve"> es de 22</w:t>
            </w:r>
            <w:r w:rsidR="002E0E87"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 </w:t>
            </w:r>
            <w:r w:rsidRPr="00877DAA">
              <w:rPr>
                <w:bCs/>
                <w:iCs/>
                <w:color w:val="auto"/>
                <w:sz w:val="15"/>
                <w:szCs w:val="15"/>
                <w:lang w:val="es-MX"/>
              </w:rPr>
              <w:t>922 entrevistas.</w:t>
            </w:r>
          </w:p>
          <w:p w14:paraId="7A329860" w14:textId="29DF4CE8" w:rsidR="00D67CF8" w:rsidRPr="00877DAA" w:rsidRDefault="005F0E0B" w:rsidP="00233E26">
            <w:pPr>
              <w:pStyle w:val="Textoindependiente"/>
              <w:spacing w:before="0"/>
              <w:ind w:left="142" w:right="142"/>
              <w:rPr>
                <w:bCs/>
                <w:iCs/>
                <w:color w:val="auto"/>
                <w:sz w:val="15"/>
                <w:szCs w:val="15"/>
              </w:rPr>
            </w:pPr>
            <w:r w:rsidRPr="00877DAA">
              <w:rPr>
                <w:bCs/>
                <w:iCs/>
                <w:color w:val="auto"/>
                <w:sz w:val="15"/>
                <w:szCs w:val="15"/>
              </w:rPr>
              <w:t>Turistas no fronterizos:</w:t>
            </w:r>
          </w:p>
          <w:p w14:paraId="02027021" w14:textId="0B2D9355" w:rsidR="005F0E0B" w:rsidRPr="00877DAA" w:rsidRDefault="005F0E0B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bCs/>
                <w:iCs/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 xml:space="preserve">Tamaño de la </w:t>
            </w:r>
            <w:r w:rsidR="00A133C5">
              <w:rPr>
                <w:bCs/>
                <w:iCs/>
                <w:sz w:val="15"/>
                <w:szCs w:val="15"/>
              </w:rPr>
              <w:t>muestra:</w:t>
            </w:r>
            <w:r w:rsidRPr="00877DAA">
              <w:rPr>
                <w:bCs/>
                <w:iCs/>
                <w:sz w:val="15"/>
                <w:szCs w:val="15"/>
              </w:rPr>
              <w:t xml:space="preserve"> 11 070 entrevistas, receptor (entradas)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7 607, emisor (salidas)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3 463.</w:t>
            </w:r>
          </w:p>
          <w:p w14:paraId="24CB07FC" w14:textId="1B422B4D" w:rsidR="00D67CF8" w:rsidRPr="00877DAA" w:rsidRDefault="005F0E0B" w:rsidP="00233E26">
            <w:pPr>
              <w:pStyle w:val="Textoindependiente"/>
              <w:spacing w:before="0"/>
              <w:ind w:left="142" w:right="142"/>
              <w:rPr>
                <w:bCs/>
                <w:iCs/>
                <w:color w:val="auto"/>
                <w:sz w:val="15"/>
                <w:szCs w:val="15"/>
              </w:rPr>
            </w:pPr>
            <w:r w:rsidRPr="00877DAA">
              <w:rPr>
                <w:bCs/>
                <w:iCs/>
                <w:color w:val="auto"/>
                <w:sz w:val="15"/>
                <w:szCs w:val="15"/>
              </w:rPr>
              <w:t>Viajeros fronterizos (</w:t>
            </w:r>
            <w:r w:rsidRPr="00877DAA">
              <w:rPr>
                <w:color w:val="auto"/>
                <w:sz w:val="15"/>
                <w:szCs w:val="15"/>
              </w:rPr>
              <w:t>turistas</w:t>
            </w:r>
            <w:r w:rsidRPr="00877DAA">
              <w:rPr>
                <w:bCs/>
                <w:iCs/>
                <w:color w:val="auto"/>
                <w:sz w:val="15"/>
                <w:szCs w:val="15"/>
              </w:rPr>
              <w:t xml:space="preserve"> y excursionistas): </w:t>
            </w:r>
          </w:p>
          <w:p w14:paraId="4C89745D" w14:textId="6E79D135" w:rsidR="00331625" w:rsidRPr="00877DAA" w:rsidRDefault="005F0E0B" w:rsidP="00D67CF8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567" w:right="142" w:firstLine="0"/>
              <w:contextualSpacing/>
              <w:rPr>
                <w:sz w:val="15"/>
                <w:szCs w:val="15"/>
              </w:rPr>
            </w:pPr>
            <w:r w:rsidRPr="00877DAA">
              <w:rPr>
                <w:bCs/>
                <w:iCs/>
                <w:sz w:val="15"/>
                <w:szCs w:val="15"/>
              </w:rPr>
              <w:t xml:space="preserve">Tamaño de la </w:t>
            </w:r>
            <w:r w:rsidR="00A133C5">
              <w:rPr>
                <w:bCs/>
                <w:iCs/>
                <w:sz w:val="15"/>
                <w:szCs w:val="15"/>
              </w:rPr>
              <w:t>muestra: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11 852 entrevistas,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receptor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(entradas)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6 131,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emisor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 </w:t>
            </w:r>
            <w:r w:rsidRPr="00877DAA">
              <w:rPr>
                <w:bCs/>
                <w:iCs/>
                <w:sz w:val="15"/>
                <w:szCs w:val="15"/>
              </w:rPr>
              <w:t>(salidas</w:t>
            </w:r>
            <w:r w:rsidR="00233E26" w:rsidRPr="00877DAA">
              <w:rPr>
                <w:bCs/>
                <w:iCs/>
                <w:sz w:val="15"/>
                <w:szCs w:val="15"/>
              </w:rPr>
              <w:t xml:space="preserve">) </w:t>
            </w:r>
            <w:r w:rsidRPr="00877DAA">
              <w:rPr>
                <w:bCs/>
                <w:iCs/>
                <w:sz w:val="15"/>
                <w:szCs w:val="15"/>
              </w:rPr>
              <w:t>5 721</w:t>
            </w:r>
            <w:r w:rsidR="00233E26" w:rsidRPr="00877DAA">
              <w:rPr>
                <w:bCs/>
                <w:iCs/>
                <w:sz w:val="15"/>
                <w:szCs w:val="15"/>
              </w:rPr>
              <w:t>.</w:t>
            </w:r>
          </w:p>
        </w:tc>
      </w:tr>
      <w:tr w:rsidR="00331625" w:rsidRPr="00877DAA" w14:paraId="10024D0E" w14:textId="77777777" w:rsidTr="00711E22">
        <w:trPr>
          <w:trHeight w:val="20"/>
          <w:jc w:val="center"/>
        </w:trPr>
        <w:tc>
          <w:tcPr>
            <w:tcW w:w="2268" w:type="dxa"/>
            <w:vAlign w:val="center"/>
          </w:tcPr>
          <w:p w14:paraId="0A5A5AEA" w14:textId="77777777" w:rsidR="00331625" w:rsidRPr="00877DAA" w:rsidRDefault="00331625" w:rsidP="00711E22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Publicación de resultados</w:t>
            </w:r>
          </w:p>
        </w:tc>
        <w:tc>
          <w:tcPr>
            <w:tcW w:w="7696" w:type="dxa"/>
            <w:vAlign w:val="center"/>
          </w:tcPr>
          <w:p w14:paraId="475E8432" w14:textId="18CFA697" w:rsidR="00331625" w:rsidRPr="00877DAA" w:rsidRDefault="00331625" w:rsidP="00711E2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877DAA">
              <w:rPr>
                <w:sz w:val="15"/>
                <w:szCs w:val="15"/>
                <w:lang w:val="es-MX"/>
              </w:rPr>
              <w:t xml:space="preserve">Los resultados de la </w:t>
            </w:r>
            <w:proofErr w:type="spellStart"/>
            <w:r w:rsidRPr="00877DAA">
              <w:rPr>
                <w:smallCaps/>
                <w:sz w:val="15"/>
                <w:szCs w:val="15"/>
                <w:lang w:val="es-MX"/>
              </w:rPr>
              <w:t>evi</w:t>
            </w:r>
            <w:proofErr w:type="spellEnd"/>
            <w:r w:rsidRPr="00877DAA">
              <w:rPr>
                <w:sz w:val="15"/>
                <w:szCs w:val="15"/>
                <w:lang w:val="es-MX"/>
              </w:rPr>
              <w:t xml:space="preserve"> se publican dentro de los primeros 10 a 13 días de cada mes, de acuerdo con el Calendario de Difusión de Información Estadística y Geográfica y de Interés Nacional.</w:t>
            </w:r>
          </w:p>
        </w:tc>
      </w:tr>
      <w:tr w:rsidR="00331625" w:rsidRPr="00877DAA" w14:paraId="502E37D2" w14:textId="77777777" w:rsidTr="00292D7C">
        <w:trPr>
          <w:trHeight w:val="227"/>
          <w:jc w:val="center"/>
        </w:trPr>
        <w:tc>
          <w:tcPr>
            <w:tcW w:w="2268" w:type="dxa"/>
            <w:vAlign w:val="center"/>
          </w:tcPr>
          <w:p w14:paraId="4352D23A" w14:textId="24F4F056" w:rsidR="00331625" w:rsidRPr="00877DAA" w:rsidRDefault="00331625" w:rsidP="00FF7F33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5"/>
                <w:szCs w:val="15"/>
              </w:rPr>
            </w:pPr>
            <w:r w:rsidRPr="00877DAA">
              <w:rPr>
                <w:b/>
                <w:bCs/>
                <w:color w:val="auto"/>
                <w:spacing w:val="-1"/>
                <w:sz w:val="15"/>
                <w:szCs w:val="15"/>
              </w:rPr>
              <w:t>Nota a</w:t>
            </w:r>
            <w:r w:rsidR="004320DC">
              <w:rPr>
                <w:b/>
                <w:bCs/>
                <w:color w:val="auto"/>
                <w:spacing w:val="-1"/>
                <w:sz w:val="15"/>
                <w:szCs w:val="15"/>
              </w:rPr>
              <w:t>l público usuario</w:t>
            </w:r>
          </w:p>
        </w:tc>
        <w:tc>
          <w:tcPr>
            <w:tcW w:w="7696" w:type="dxa"/>
            <w:vAlign w:val="center"/>
          </w:tcPr>
          <w:p w14:paraId="6C9E139B" w14:textId="36241928" w:rsidR="00562A38" w:rsidRPr="00562A38" w:rsidRDefault="00562A38" w:rsidP="00562A38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291C9E">
              <w:rPr>
                <w:sz w:val="15"/>
                <w:szCs w:val="15"/>
              </w:rPr>
              <w:t xml:space="preserve">A partir de la publicación del 11 de marzo de 2026, la </w:t>
            </w:r>
            <w:proofErr w:type="spellStart"/>
            <w:r w:rsidRPr="00291C9E">
              <w:rPr>
                <w:smallCaps/>
                <w:sz w:val="15"/>
                <w:szCs w:val="15"/>
              </w:rPr>
              <w:t>evi</w:t>
            </w:r>
            <w:proofErr w:type="spellEnd"/>
            <w:r w:rsidRPr="00291C9E">
              <w:rPr>
                <w:sz w:val="15"/>
                <w:szCs w:val="15"/>
              </w:rPr>
              <w:t xml:space="preserve"> </w:t>
            </w:r>
            <w:r w:rsidR="002671E9" w:rsidRPr="00291C9E">
              <w:rPr>
                <w:sz w:val="15"/>
                <w:szCs w:val="15"/>
              </w:rPr>
              <w:t xml:space="preserve">realizó </w:t>
            </w:r>
            <w:r w:rsidRPr="00291C9E">
              <w:rPr>
                <w:sz w:val="15"/>
                <w:szCs w:val="15"/>
              </w:rPr>
              <w:t>una actualización integral que fortalece la forma en que se produce, documenta y difunde la información estadística. Est</w:t>
            </w:r>
            <w:r w:rsidR="00043A89" w:rsidRPr="00291C9E">
              <w:rPr>
                <w:sz w:val="15"/>
                <w:szCs w:val="15"/>
              </w:rPr>
              <w:t>e</w:t>
            </w:r>
            <w:r w:rsidRPr="00291C9E">
              <w:rPr>
                <w:sz w:val="15"/>
                <w:szCs w:val="15"/>
              </w:rPr>
              <w:t xml:space="preserve"> cambio responde a las necesidades de las personas usuarias y permite contar con datos más detallados sobre las características de las y los viajeros internacionales </w:t>
            </w:r>
            <w:r w:rsidR="00C84D05" w:rsidRPr="00291C9E">
              <w:rPr>
                <w:sz w:val="15"/>
                <w:szCs w:val="15"/>
              </w:rPr>
              <w:t xml:space="preserve">y </w:t>
            </w:r>
            <w:r w:rsidRPr="00291C9E">
              <w:rPr>
                <w:sz w:val="15"/>
                <w:szCs w:val="15"/>
              </w:rPr>
              <w:t>de sus viajes.</w:t>
            </w:r>
          </w:p>
          <w:p w14:paraId="0BAF8335" w14:textId="61C2C1B7" w:rsidR="00562A38" w:rsidRPr="00562A38" w:rsidRDefault="002671E9" w:rsidP="00562A38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L</w:t>
            </w:r>
            <w:r w:rsidR="00562A38" w:rsidRPr="00562A38">
              <w:rPr>
                <w:sz w:val="15"/>
                <w:szCs w:val="15"/>
              </w:rPr>
              <w:t xml:space="preserve">a </w:t>
            </w:r>
            <w:proofErr w:type="spellStart"/>
            <w:r w:rsidR="00562A38" w:rsidRPr="00562A38">
              <w:rPr>
                <w:smallCaps/>
                <w:sz w:val="15"/>
                <w:szCs w:val="15"/>
              </w:rPr>
              <w:t>evi</w:t>
            </w:r>
            <w:proofErr w:type="spellEnd"/>
            <w:r w:rsidR="00562A38" w:rsidRPr="00562A38">
              <w:rPr>
                <w:sz w:val="15"/>
                <w:szCs w:val="15"/>
              </w:rPr>
              <w:t xml:space="preserve"> integra la información </w:t>
            </w:r>
            <w:r w:rsidR="00562A38">
              <w:rPr>
                <w:sz w:val="15"/>
                <w:szCs w:val="15"/>
              </w:rPr>
              <w:t xml:space="preserve">que antes se difundía a través </w:t>
            </w:r>
            <w:r w:rsidR="00562A38" w:rsidRPr="00562A38">
              <w:rPr>
                <w:sz w:val="15"/>
                <w:szCs w:val="15"/>
              </w:rPr>
              <w:t>de la</w:t>
            </w:r>
            <w:r w:rsidR="00562A38">
              <w:rPr>
                <w:sz w:val="15"/>
                <w:szCs w:val="15"/>
              </w:rPr>
              <w:t xml:space="preserve"> Encuesta de Turismo Internacional</w:t>
            </w:r>
            <w:r w:rsidR="00562A38" w:rsidRPr="00562A38">
              <w:rPr>
                <w:sz w:val="15"/>
                <w:szCs w:val="15"/>
              </w:rPr>
              <w:t xml:space="preserve"> </w:t>
            </w:r>
            <w:r w:rsidR="00562A38">
              <w:rPr>
                <w:sz w:val="15"/>
                <w:szCs w:val="15"/>
              </w:rPr>
              <w:t>(</w:t>
            </w:r>
            <w:proofErr w:type="spellStart"/>
            <w:r w:rsidR="00562A38" w:rsidRPr="00562A38">
              <w:rPr>
                <w:smallCaps/>
                <w:sz w:val="15"/>
                <w:szCs w:val="15"/>
              </w:rPr>
              <w:t>eti</w:t>
            </w:r>
            <w:proofErr w:type="spellEnd"/>
            <w:r w:rsidR="00562A38">
              <w:rPr>
                <w:smallCaps/>
                <w:sz w:val="15"/>
                <w:szCs w:val="15"/>
              </w:rPr>
              <w:t>)</w:t>
            </w:r>
            <w:r w:rsidR="00562A38" w:rsidRPr="00562A38">
              <w:rPr>
                <w:sz w:val="15"/>
                <w:szCs w:val="15"/>
              </w:rPr>
              <w:t xml:space="preserve"> y</w:t>
            </w:r>
            <w:r w:rsidR="00562A38">
              <w:rPr>
                <w:sz w:val="15"/>
                <w:szCs w:val="15"/>
              </w:rPr>
              <w:t xml:space="preserve"> la Encuesta de Viajeros Fronterizos</w:t>
            </w:r>
            <w:r w:rsidR="00562A38" w:rsidRPr="00562A38">
              <w:rPr>
                <w:sz w:val="15"/>
                <w:szCs w:val="15"/>
              </w:rPr>
              <w:t xml:space="preserve"> </w:t>
            </w:r>
            <w:r w:rsidR="00562A38">
              <w:rPr>
                <w:sz w:val="15"/>
                <w:szCs w:val="15"/>
              </w:rPr>
              <w:t>(</w:t>
            </w:r>
            <w:proofErr w:type="spellStart"/>
            <w:r w:rsidR="00562A38" w:rsidRPr="00562A38">
              <w:rPr>
                <w:smallCaps/>
                <w:sz w:val="15"/>
                <w:szCs w:val="15"/>
              </w:rPr>
              <w:t>evf</w:t>
            </w:r>
            <w:proofErr w:type="spellEnd"/>
            <w:r w:rsidR="00562A38">
              <w:rPr>
                <w:smallCaps/>
                <w:sz w:val="15"/>
                <w:szCs w:val="15"/>
              </w:rPr>
              <w:t xml:space="preserve">). </w:t>
            </w:r>
            <w:r w:rsidR="00562A38">
              <w:rPr>
                <w:sz w:val="15"/>
                <w:szCs w:val="15"/>
              </w:rPr>
              <w:t>Los resultados se presentan de manera conjunta en un solo programa estadístico, lo que facilita su consulta y análisis.</w:t>
            </w:r>
            <w:r w:rsidR="00291C9E">
              <w:rPr>
                <w:sz w:val="15"/>
                <w:szCs w:val="15"/>
              </w:rPr>
              <w:t xml:space="preserve"> </w:t>
            </w:r>
            <w:r w:rsidR="008A1E01">
              <w:rPr>
                <w:sz w:val="15"/>
                <w:szCs w:val="15"/>
              </w:rPr>
              <w:t>La información</w:t>
            </w:r>
            <w:r w:rsidR="00562A38" w:rsidRPr="00562A38">
              <w:rPr>
                <w:sz w:val="15"/>
                <w:szCs w:val="15"/>
              </w:rPr>
              <w:t xml:space="preserve"> de agosto de 2018 a la fecha se ubica en la siguiente liga:</w:t>
            </w:r>
            <w:r w:rsidR="008A1E01">
              <w:rPr>
                <w:sz w:val="15"/>
                <w:szCs w:val="15"/>
              </w:rPr>
              <w:t xml:space="preserve"> </w:t>
            </w:r>
            <w:hyperlink r:id="rId13" w:history="1">
              <w:r w:rsidR="00562A38" w:rsidRPr="00562A38">
                <w:rPr>
                  <w:rStyle w:val="Hipervnculo"/>
                  <w:sz w:val="15"/>
                  <w:szCs w:val="15"/>
                </w:rPr>
                <w:t>https://www.inegi.org.mx/programas/evi/</w:t>
              </w:r>
            </w:hyperlink>
          </w:p>
          <w:p w14:paraId="67492CE5" w14:textId="77777777" w:rsidR="00562A38" w:rsidRPr="00562A38" w:rsidRDefault="00562A38" w:rsidP="00562A38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562A38">
              <w:rPr>
                <w:sz w:val="15"/>
                <w:szCs w:val="15"/>
              </w:rPr>
              <w:t xml:space="preserve">En los sitios anteriores a esta actualización (correspondientes a la </w:t>
            </w:r>
            <w:proofErr w:type="spellStart"/>
            <w:r w:rsidRPr="00562A38">
              <w:rPr>
                <w:smallCaps/>
                <w:sz w:val="15"/>
                <w:szCs w:val="15"/>
              </w:rPr>
              <w:t>eti</w:t>
            </w:r>
            <w:proofErr w:type="spellEnd"/>
            <w:r w:rsidRPr="00562A38">
              <w:rPr>
                <w:sz w:val="15"/>
                <w:szCs w:val="15"/>
              </w:rPr>
              <w:t xml:space="preserve"> y </w:t>
            </w:r>
            <w:proofErr w:type="spellStart"/>
            <w:r w:rsidRPr="00562A38">
              <w:rPr>
                <w:smallCaps/>
                <w:sz w:val="15"/>
                <w:szCs w:val="15"/>
              </w:rPr>
              <w:t>evf</w:t>
            </w:r>
            <w:proofErr w:type="spellEnd"/>
            <w:r w:rsidRPr="00562A38">
              <w:rPr>
                <w:sz w:val="15"/>
                <w:szCs w:val="15"/>
              </w:rPr>
              <w:t>) seguirá apareciendo la información, solo hasta diciembre de 2025.</w:t>
            </w:r>
          </w:p>
          <w:p w14:paraId="7BEB7AD5" w14:textId="0E62D384" w:rsidR="001052A2" w:rsidRPr="00562A38" w:rsidRDefault="00562A38" w:rsidP="001052A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</w:rPr>
            </w:pPr>
            <w:r w:rsidRPr="00562A38">
              <w:rPr>
                <w:sz w:val="15"/>
                <w:szCs w:val="15"/>
              </w:rPr>
              <w:t xml:space="preserve">La nueva oferta estadística, a partir de </w:t>
            </w:r>
            <w:r w:rsidR="001052A2">
              <w:rPr>
                <w:sz w:val="15"/>
                <w:szCs w:val="15"/>
              </w:rPr>
              <w:t>los datos de enero de 2026, incorpora indicadores de precisión estadística para turistas no fronterizos, así como para turistas y excursionistas fronterizos. Las variaciones anuales que se presentan consideran el efecto de la comparación con resultados previos.</w:t>
            </w:r>
          </w:p>
          <w:p w14:paraId="500AFA39" w14:textId="2A4E22C7" w:rsidR="00EA306A" w:rsidRPr="00043A89" w:rsidRDefault="001052A2" w:rsidP="001052A2">
            <w:pPr>
              <w:pStyle w:val="Texto"/>
              <w:keepNext/>
              <w:keepLines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5"/>
                <w:szCs w:val="15"/>
                <w:lang w:val="es-MX"/>
              </w:rPr>
            </w:pPr>
            <w:r>
              <w:rPr>
                <w:sz w:val="15"/>
                <w:szCs w:val="15"/>
              </w:rPr>
              <w:t>Esta</w:t>
            </w:r>
            <w:r w:rsidRPr="001052A2">
              <w:rPr>
                <w:sz w:val="15"/>
                <w:szCs w:val="15"/>
                <w:lang w:val="es-MX"/>
              </w:rPr>
              <w:t xml:space="preserve"> actualización permite ofrecer información más clara, completa y comparable, que contribuye a un mejor conocimiento de los flujos de viajeros internacionales y al uso adecuado de las estadísticas para la toma de decisiones.</w:t>
            </w:r>
          </w:p>
        </w:tc>
      </w:tr>
    </w:tbl>
    <w:p w14:paraId="64E2F27F" w14:textId="77777777" w:rsidR="004260C0" w:rsidRPr="00343973" w:rsidRDefault="004260C0" w:rsidP="00BC6242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2"/>
          <w:szCs w:val="12"/>
          <w:lang w:val="es-ES_tradnl"/>
        </w:rPr>
      </w:pPr>
    </w:p>
    <w:p w14:paraId="07EA3EEE" w14:textId="62260E6F" w:rsidR="00AA037A" w:rsidRPr="00FA41CB" w:rsidRDefault="00AA037A" w:rsidP="002E0E87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</w:t>
      </w:r>
      <w:r w:rsidRPr="00FA41CB">
        <w:rPr>
          <w:rFonts w:ascii="Arial" w:hAnsi="Arial" w:cs="Arial"/>
          <w:i/>
          <w:iCs/>
          <w:color w:val="404040"/>
          <w:sz w:val="20"/>
          <w:szCs w:val="20"/>
          <w:lang w:val="es-ES_tradnl"/>
        </w:rPr>
        <w:t>estadística</w:t>
      </w: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y geográfica que genera el </w:t>
      </w:r>
      <w:r w:rsidR="001E14FA" w:rsidRPr="00FA41CB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407CEC42" w14:textId="77777777" w:rsidR="00AA037A" w:rsidRPr="00FA41CB" w:rsidRDefault="00AA037A" w:rsidP="00AD102D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A41CB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4575046C" w14:textId="3F26FFC8" w:rsidR="00331625" w:rsidRPr="00331625" w:rsidRDefault="00AA037A" w:rsidP="00331625">
      <w:pPr>
        <w:spacing w:before="120"/>
        <w:contextualSpacing/>
        <w:jc w:val="center"/>
        <w:rPr>
          <w:noProof/>
        </w:rPr>
      </w:pPr>
      <w:r w:rsidRPr="00790169">
        <w:rPr>
          <w:noProof/>
        </w:rPr>
        <w:drawing>
          <wp:inline distT="0" distB="0" distL="0" distR="0" wp14:anchorId="4035BA76" wp14:editId="4BE6F086">
            <wp:extent cx="229711" cy="222140"/>
            <wp:effectExtent l="0" t="0" r="0" b="6985"/>
            <wp:docPr id="21" name="Imagen 21" descr="Icono&#10;&#10;Descripción generada automáticamente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</w:t>
      </w:r>
      <w:r w:rsidRPr="00790169">
        <w:rPr>
          <w:noProof/>
        </w:rPr>
        <w:drawing>
          <wp:inline distT="0" distB="0" distL="0" distR="0" wp14:anchorId="567D941C" wp14:editId="2AA7CA18">
            <wp:extent cx="234725" cy="234725"/>
            <wp:effectExtent l="0" t="0" r="0" b="0"/>
            <wp:docPr id="2097748279" name="Imagen 2097748279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</w:t>
      </w:r>
      <w:r w:rsidRPr="00790169">
        <w:rPr>
          <w:noProof/>
        </w:rPr>
        <w:drawing>
          <wp:inline distT="0" distB="0" distL="0" distR="0" wp14:anchorId="0200BEFC" wp14:editId="71AB68DD">
            <wp:extent cx="237490" cy="237490"/>
            <wp:effectExtent l="0" t="0" r="0" b="0"/>
            <wp:docPr id="384343980" name="Imagen 384343980" descr="Imagen que contiene objeto, reloj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</w:t>
      </w:r>
      <w:r w:rsidRPr="00790169">
        <w:rPr>
          <w:noProof/>
        </w:rPr>
        <w:drawing>
          <wp:inline distT="0" distB="0" distL="0" distR="0" wp14:anchorId="57E2E3A4" wp14:editId="3643F700">
            <wp:extent cx="233654" cy="233654"/>
            <wp:effectExtent l="0" t="0" r="0" b="0"/>
            <wp:docPr id="22" name="Imagen 22" descr="Logotipo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90169">
        <w:rPr>
          <w:noProof/>
        </w:rPr>
        <w:t xml:space="preserve">     </w:t>
      </w:r>
      <w:r w:rsidRPr="00790169">
        <w:rPr>
          <w:noProof/>
        </w:rPr>
        <w:drawing>
          <wp:inline distT="0" distB="0" distL="0" distR="0" wp14:anchorId="68678E78" wp14:editId="712CF4E0">
            <wp:extent cx="1436914" cy="152592"/>
            <wp:effectExtent l="0" t="0" r="0" b="0"/>
            <wp:docPr id="1297389716" name="Imagen 1297389716" descr="Icon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31625" w:rsidRPr="00331625" w:rsidSect="009E69E8">
      <w:headerReference w:type="default" r:id="rId24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34C792" w14:textId="77777777" w:rsidR="006266DE" w:rsidRDefault="006266DE">
      <w:r>
        <w:separator/>
      </w:r>
    </w:p>
  </w:endnote>
  <w:endnote w:type="continuationSeparator" w:id="0">
    <w:p w14:paraId="68BB11D1" w14:textId="77777777" w:rsidR="006266DE" w:rsidRDefault="006266DE">
      <w:r>
        <w:continuationSeparator/>
      </w:r>
    </w:p>
  </w:endnote>
  <w:endnote w:type="continuationNotice" w:id="1">
    <w:p w14:paraId="10806C4C" w14:textId="77777777" w:rsidR="006266DE" w:rsidRDefault="006266D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egrita">
    <w:altName w:val="Arial"/>
    <w:panose1 w:val="020B0704020202020204"/>
    <w:charset w:val="00"/>
    <w:family w:val="roman"/>
    <w:notTrueType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B66E2F" w14:textId="77777777" w:rsidR="006266DE" w:rsidRDefault="006266DE">
      <w:r>
        <w:separator/>
      </w:r>
    </w:p>
  </w:footnote>
  <w:footnote w:type="continuationSeparator" w:id="0">
    <w:p w14:paraId="06D4B852" w14:textId="77777777" w:rsidR="006266DE" w:rsidRDefault="006266DE">
      <w:r>
        <w:continuationSeparator/>
      </w:r>
    </w:p>
  </w:footnote>
  <w:footnote w:type="continuationNotice" w:id="1">
    <w:p w14:paraId="5A8F781F" w14:textId="77777777" w:rsidR="006266DE" w:rsidRDefault="006266D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A9619F" w14:textId="2ECF109D" w:rsidR="000A2A58" w:rsidRDefault="000A2A58" w:rsidP="000A2A58">
    <w:pPr>
      <w:pStyle w:val="Encabezado"/>
      <w:jc w:val="right"/>
      <w:rPr>
        <w:rFonts w:ascii="Arial Black" w:hAnsi="Arial Black"/>
        <w:b/>
        <w:color w:val="07BFBA"/>
      </w:rPr>
    </w:pPr>
    <w:r w:rsidRPr="003717B9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60290" behindDoc="1" locked="0" layoutInCell="1" allowOverlap="0" wp14:anchorId="2E12F731" wp14:editId="5908C619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C79AC5D" id="Grupo 4" o:spid="_x0000_s1026" style="position:absolute;margin-left:0;margin-top:0;width:611.7pt;height:96.65pt;z-index:-251656190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3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4" o:title="" croptop="1051f" cropbottom="1051f"/>
              </v:shape>
              <w10:wrap anchorx="page" anchory="page"/>
            </v:group>
          </w:pict>
        </mc:Fallback>
      </mc:AlternateContent>
    </w:r>
    <w:r w:rsidRPr="003717B9">
      <w:rPr>
        <w:rFonts w:ascii="Arial Black" w:hAnsi="Arial Black"/>
        <w:b/>
        <w:color w:val="07BFBA"/>
      </w:rPr>
      <w:t>BOLETÍN D</w:t>
    </w:r>
    <w:r w:rsidRPr="00BC076A">
      <w:rPr>
        <w:rFonts w:ascii="Arial Black" w:hAnsi="Arial Black"/>
        <w:b/>
        <w:color w:val="07BFBA"/>
      </w:rPr>
      <w:t>E INDICADOR</w:t>
    </w:r>
    <w:r w:rsidR="00D3749A">
      <w:rPr>
        <w:rFonts w:ascii="Arial Black" w:hAnsi="Arial Black"/>
        <w:b/>
        <w:color w:val="07BFBA"/>
      </w:rPr>
      <w:t xml:space="preserve"> 388/26</w:t>
    </w:r>
  </w:p>
  <w:p w14:paraId="4CF77071" w14:textId="77777777" w:rsidR="000A2A58" w:rsidRDefault="000A2A58" w:rsidP="000A2A58">
    <w:pPr>
      <w:pStyle w:val="Encabezado"/>
      <w:jc w:val="right"/>
      <w:rPr>
        <w:noProof/>
        <w:color w:val="404040" w:themeColor="text1" w:themeTint="BF"/>
      </w:rPr>
    </w:pPr>
  </w:p>
  <w:p w14:paraId="4BA185A1" w14:textId="19111BBD" w:rsidR="000A2A58" w:rsidRPr="003717B9" w:rsidRDefault="000A2A58" w:rsidP="000A2A58">
    <w:pPr>
      <w:pStyle w:val="Encabezado"/>
      <w:jc w:val="right"/>
      <w:rPr>
        <w:b/>
        <w:bCs/>
        <w:noProof/>
        <w:color w:val="404040"/>
      </w:rPr>
    </w:pPr>
    <w:r w:rsidRPr="0020753F">
      <w:rPr>
        <w:b/>
        <w:bCs/>
        <w:noProof/>
        <w:color w:val="404040"/>
      </w:rPr>
      <w:t>ENCU</w:t>
    </w:r>
    <w:r w:rsidRPr="003E2112">
      <w:rPr>
        <w:b/>
        <w:bCs/>
        <w:noProof/>
        <w:color w:val="404040"/>
      </w:rPr>
      <w:t>ES</w:t>
    </w:r>
    <w:r w:rsidRPr="0020753F">
      <w:rPr>
        <w:b/>
        <w:bCs/>
        <w:noProof/>
        <w:color w:val="404040"/>
      </w:rPr>
      <w:t>TA</w:t>
    </w:r>
    <w:r w:rsidRPr="003717B9">
      <w:rPr>
        <w:b/>
        <w:bCs/>
        <w:noProof/>
        <w:color w:val="404040"/>
      </w:rPr>
      <w:t xml:space="preserve"> DE VIAJEROS</w:t>
    </w:r>
  </w:p>
  <w:p w14:paraId="0E903E85" w14:textId="77777777" w:rsidR="000A2A58" w:rsidRPr="003717B9" w:rsidRDefault="000A2A58" w:rsidP="000A2A58">
    <w:pPr>
      <w:pStyle w:val="Encabezado"/>
      <w:jc w:val="right"/>
      <w:rPr>
        <w:b/>
        <w:bCs/>
        <w:noProof/>
        <w:color w:val="404040"/>
      </w:rPr>
    </w:pPr>
    <w:r w:rsidRPr="003717B9">
      <w:rPr>
        <w:b/>
        <w:bCs/>
        <w:noProof/>
        <w:color w:val="404040"/>
      </w:rPr>
      <w:t>INTERNACIONALES (EVI)</w:t>
    </w:r>
  </w:p>
  <w:p w14:paraId="4EBB1D4D" w14:textId="0D7F16A9" w:rsidR="000A2A58" w:rsidRPr="00097C41" w:rsidRDefault="002E58C0" w:rsidP="000A2A58">
    <w:pPr>
      <w:pStyle w:val="Encabezado"/>
      <w:jc w:val="right"/>
      <w:rPr>
        <w:bCs/>
        <w:color w:val="404040" w:themeColor="text1" w:themeTint="BF"/>
      </w:rPr>
    </w:pPr>
    <w:r>
      <w:rPr>
        <w:noProof/>
        <w:color w:val="404040" w:themeColor="text1" w:themeTint="BF"/>
      </w:rPr>
      <w:t>1</w:t>
    </w:r>
    <w:r w:rsidR="00B420C7">
      <w:rPr>
        <w:noProof/>
        <w:color w:val="404040" w:themeColor="text1" w:themeTint="BF"/>
      </w:rPr>
      <w:t>1</w:t>
    </w:r>
    <w:r w:rsidR="003B1A3E">
      <w:rPr>
        <w:noProof/>
        <w:color w:val="404040" w:themeColor="text1" w:themeTint="BF"/>
      </w:rPr>
      <w:t xml:space="preserve"> </w:t>
    </w:r>
    <w:r w:rsidR="000A2A58">
      <w:rPr>
        <w:noProof/>
        <w:color w:val="404040" w:themeColor="text1" w:themeTint="BF"/>
      </w:rPr>
      <w:t xml:space="preserve">de </w:t>
    </w:r>
    <w:r w:rsidR="00B420C7">
      <w:rPr>
        <w:noProof/>
        <w:color w:val="404040" w:themeColor="text1" w:themeTint="BF"/>
      </w:rPr>
      <w:t xml:space="preserve">junio </w:t>
    </w:r>
    <w:r w:rsidR="000A2A58">
      <w:rPr>
        <w:noProof/>
        <w:color w:val="404040" w:themeColor="text1" w:themeTint="BF"/>
      </w:rPr>
      <w:t>de 202</w:t>
    </w:r>
    <w:r w:rsidR="0060528A">
      <w:rPr>
        <w:noProof/>
        <w:color w:val="404040" w:themeColor="text1" w:themeTint="BF"/>
      </w:rPr>
      <w:t>6</w:t>
    </w:r>
  </w:p>
  <w:p w14:paraId="7B5FFA85" w14:textId="0CFFC860" w:rsidR="000A2A58" w:rsidRPr="00097C41" w:rsidRDefault="000A2A58" w:rsidP="000A2A58">
    <w:pPr>
      <w:pStyle w:val="Encabezado"/>
      <w:jc w:val="right"/>
      <w:rPr>
        <w:bCs/>
        <w:color w:val="404040" w:themeColor="text1" w:themeTint="BF"/>
      </w:rPr>
    </w:pPr>
    <w:r w:rsidRPr="00487038">
      <w:rPr>
        <w:bCs/>
        <w:color w:val="404040" w:themeColor="text1" w:themeTint="BF"/>
      </w:rPr>
      <w:t xml:space="preserve">Página </w:t>
    </w:r>
    <w:r w:rsidRPr="00097C41">
      <w:rPr>
        <w:bCs/>
        <w:color w:val="404040" w:themeColor="text1" w:themeTint="BF"/>
      </w:rPr>
      <w:fldChar w:fldCharType="begin"/>
    </w:r>
    <w:r w:rsidRPr="00097C41">
      <w:rPr>
        <w:bCs/>
        <w:color w:val="404040" w:themeColor="text1" w:themeTint="BF"/>
      </w:rPr>
      <w:instrText xml:space="preserve"> PAGE  \* Arabic </w:instrText>
    </w:r>
    <w:r w:rsidRPr="00097C41">
      <w:rPr>
        <w:bCs/>
        <w:color w:val="404040" w:themeColor="text1" w:themeTint="BF"/>
      </w:rPr>
      <w:fldChar w:fldCharType="separate"/>
    </w:r>
    <w:r>
      <w:rPr>
        <w:bCs/>
        <w:color w:val="404040" w:themeColor="text1" w:themeTint="BF"/>
      </w:rPr>
      <w:t>1</w:t>
    </w:r>
    <w:r w:rsidRPr="00097C41">
      <w:rPr>
        <w:bCs/>
        <w:color w:val="404040" w:themeColor="text1" w:themeTint="BF"/>
      </w:rPr>
      <w:fldChar w:fldCharType="end"/>
    </w:r>
    <w:r w:rsidRPr="00097C41">
      <w:rPr>
        <w:bCs/>
        <w:color w:val="404040" w:themeColor="text1" w:themeTint="BF"/>
      </w:rPr>
      <w:t>/</w:t>
    </w:r>
    <w:r w:rsidR="00877DAA">
      <w:rPr>
        <w:bCs/>
        <w:color w:val="404040" w:themeColor="text1" w:themeTint="BF"/>
      </w:rPr>
      <w:t>8</w:t>
    </w: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3C4360E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407FB6"/>
    <w:multiLevelType w:val="hybridMultilevel"/>
    <w:tmpl w:val="87A41286"/>
    <w:lvl w:ilvl="0" w:tplc="580A0017">
      <w:start w:val="1"/>
      <w:numFmt w:val="lowerLetter"/>
      <w:lvlText w:val="%1)"/>
      <w:lvlJc w:val="left"/>
      <w:pPr>
        <w:ind w:left="1287" w:hanging="360"/>
      </w:pPr>
    </w:lvl>
    <w:lvl w:ilvl="1" w:tplc="580A0019" w:tentative="1">
      <w:start w:val="1"/>
      <w:numFmt w:val="lowerLetter"/>
      <w:lvlText w:val="%2."/>
      <w:lvlJc w:val="left"/>
      <w:pPr>
        <w:ind w:left="2007" w:hanging="360"/>
      </w:pPr>
    </w:lvl>
    <w:lvl w:ilvl="2" w:tplc="580A001B" w:tentative="1">
      <w:start w:val="1"/>
      <w:numFmt w:val="lowerRoman"/>
      <w:lvlText w:val="%3."/>
      <w:lvlJc w:val="right"/>
      <w:pPr>
        <w:ind w:left="2727" w:hanging="180"/>
      </w:pPr>
    </w:lvl>
    <w:lvl w:ilvl="3" w:tplc="580A000F" w:tentative="1">
      <w:start w:val="1"/>
      <w:numFmt w:val="decimal"/>
      <w:lvlText w:val="%4."/>
      <w:lvlJc w:val="left"/>
      <w:pPr>
        <w:ind w:left="3447" w:hanging="360"/>
      </w:pPr>
    </w:lvl>
    <w:lvl w:ilvl="4" w:tplc="580A0019" w:tentative="1">
      <w:start w:val="1"/>
      <w:numFmt w:val="lowerLetter"/>
      <w:lvlText w:val="%5."/>
      <w:lvlJc w:val="left"/>
      <w:pPr>
        <w:ind w:left="4167" w:hanging="360"/>
      </w:pPr>
    </w:lvl>
    <w:lvl w:ilvl="5" w:tplc="580A001B" w:tentative="1">
      <w:start w:val="1"/>
      <w:numFmt w:val="lowerRoman"/>
      <w:lvlText w:val="%6."/>
      <w:lvlJc w:val="right"/>
      <w:pPr>
        <w:ind w:left="4887" w:hanging="180"/>
      </w:pPr>
    </w:lvl>
    <w:lvl w:ilvl="6" w:tplc="580A000F" w:tentative="1">
      <w:start w:val="1"/>
      <w:numFmt w:val="decimal"/>
      <w:lvlText w:val="%7."/>
      <w:lvlJc w:val="left"/>
      <w:pPr>
        <w:ind w:left="5607" w:hanging="360"/>
      </w:pPr>
    </w:lvl>
    <w:lvl w:ilvl="7" w:tplc="580A0019" w:tentative="1">
      <w:start w:val="1"/>
      <w:numFmt w:val="lowerLetter"/>
      <w:lvlText w:val="%8."/>
      <w:lvlJc w:val="left"/>
      <w:pPr>
        <w:ind w:left="6327" w:hanging="360"/>
      </w:pPr>
    </w:lvl>
    <w:lvl w:ilvl="8" w:tplc="5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6" w15:restartNumberingAfterBreak="0">
    <w:nsid w:val="17F125B1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9C2096"/>
    <w:multiLevelType w:val="hybridMultilevel"/>
    <w:tmpl w:val="ECCCDD98"/>
    <w:lvl w:ilvl="0" w:tplc="AA62F46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1" w:tplc="080A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30492209"/>
    <w:multiLevelType w:val="hybridMultilevel"/>
    <w:tmpl w:val="AF1E9928"/>
    <w:lvl w:ilvl="0" w:tplc="504E49C0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647" w:hanging="360"/>
      </w:pPr>
    </w:lvl>
    <w:lvl w:ilvl="2" w:tplc="580A001B" w:tentative="1">
      <w:start w:val="1"/>
      <w:numFmt w:val="lowerRoman"/>
      <w:lvlText w:val="%3."/>
      <w:lvlJc w:val="right"/>
      <w:pPr>
        <w:ind w:left="2367" w:hanging="180"/>
      </w:pPr>
    </w:lvl>
    <w:lvl w:ilvl="3" w:tplc="580A000F" w:tentative="1">
      <w:start w:val="1"/>
      <w:numFmt w:val="decimal"/>
      <w:lvlText w:val="%4."/>
      <w:lvlJc w:val="left"/>
      <w:pPr>
        <w:ind w:left="3087" w:hanging="360"/>
      </w:pPr>
    </w:lvl>
    <w:lvl w:ilvl="4" w:tplc="580A0019" w:tentative="1">
      <w:start w:val="1"/>
      <w:numFmt w:val="lowerLetter"/>
      <w:lvlText w:val="%5."/>
      <w:lvlJc w:val="left"/>
      <w:pPr>
        <w:ind w:left="3807" w:hanging="360"/>
      </w:pPr>
    </w:lvl>
    <w:lvl w:ilvl="5" w:tplc="580A001B" w:tentative="1">
      <w:start w:val="1"/>
      <w:numFmt w:val="lowerRoman"/>
      <w:lvlText w:val="%6."/>
      <w:lvlJc w:val="right"/>
      <w:pPr>
        <w:ind w:left="4527" w:hanging="180"/>
      </w:pPr>
    </w:lvl>
    <w:lvl w:ilvl="6" w:tplc="580A000F" w:tentative="1">
      <w:start w:val="1"/>
      <w:numFmt w:val="decimal"/>
      <w:lvlText w:val="%7."/>
      <w:lvlJc w:val="left"/>
      <w:pPr>
        <w:ind w:left="5247" w:hanging="360"/>
      </w:pPr>
    </w:lvl>
    <w:lvl w:ilvl="7" w:tplc="580A0019" w:tentative="1">
      <w:start w:val="1"/>
      <w:numFmt w:val="lowerLetter"/>
      <w:lvlText w:val="%8."/>
      <w:lvlJc w:val="left"/>
      <w:pPr>
        <w:ind w:left="5967" w:hanging="360"/>
      </w:pPr>
    </w:lvl>
    <w:lvl w:ilvl="8" w:tplc="5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30EE5A7F"/>
    <w:multiLevelType w:val="hybridMultilevel"/>
    <w:tmpl w:val="695A2C02"/>
    <w:lvl w:ilvl="0" w:tplc="07AA6AB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147832"/>
    <w:multiLevelType w:val="hybridMultilevel"/>
    <w:tmpl w:val="9F10D066"/>
    <w:lvl w:ilvl="0" w:tplc="08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5" w15:restartNumberingAfterBreak="0">
    <w:nsid w:val="3D7562D9"/>
    <w:multiLevelType w:val="hybridMultilevel"/>
    <w:tmpl w:val="96EA1E38"/>
    <w:lvl w:ilvl="0" w:tplc="286650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7" w15:restartNumberingAfterBreak="0">
    <w:nsid w:val="3F4F0CA7"/>
    <w:multiLevelType w:val="hybridMultilevel"/>
    <w:tmpl w:val="07E060A0"/>
    <w:lvl w:ilvl="0" w:tplc="A75037BC">
      <w:start w:val="1"/>
      <w:numFmt w:val="upperRoman"/>
      <w:lvlText w:val="%1."/>
      <w:lvlJc w:val="center"/>
      <w:pPr>
        <w:ind w:left="333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3491" w:hanging="360"/>
      </w:pPr>
    </w:lvl>
    <w:lvl w:ilvl="2" w:tplc="080A001B" w:tentative="1">
      <w:start w:val="1"/>
      <w:numFmt w:val="lowerRoman"/>
      <w:lvlText w:val="%3."/>
      <w:lvlJc w:val="right"/>
      <w:pPr>
        <w:ind w:left="4211" w:hanging="180"/>
      </w:pPr>
    </w:lvl>
    <w:lvl w:ilvl="3" w:tplc="080A000F" w:tentative="1">
      <w:start w:val="1"/>
      <w:numFmt w:val="decimal"/>
      <w:lvlText w:val="%4."/>
      <w:lvlJc w:val="left"/>
      <w:pPr>
        <w:ind w:left="4931" w:hanging="360"/>
      </w:pPr>
    </w:lvl>
    <w:lvl w:ilvl="4" w:tplc="080A0019" w:tentative="1">
      <w:start w:val="1"/>
      <w:numFmt w:val="lowerLetter"/>
      <w:lvlText w:val="%5."/>
      <w:lvlJc w:val="left"/>
      <w:pPr>
        <w:ind w:left="5651" w:hanging="360"/>
      </w:pPr>
    </w:lvl>
    <w:lvl w:ilvl="5" w:tplc="080A001B" w:tentative="1">
      <w:start w:val="1"/>
      <w:numFmt w:val="lowerRoman"/>
      <w:lvlText w:val="%6."/>
      <w:lvlJc w:val="right"/>
      <w:pPr>
        <w:ind w:left="6371" w:hanging="180"/>
      </w:pPr>
    </w:lvl>
    <w:lvl w:ilvl="6" w:tplc="080A000F" w:tentative="1">
      <w:start w:val="1"/>
      <w:numFmt w:val="decimal"/>
      <w:lvlText w:val="%7."/>
      <w:lvlJc w:val="left"/>
      <w:pPr>
        <w:ind w:left="7091" w:hanging="360"/>
      </w:pPr>
    </w:lvl>
    <w:lvl w:ilvl="7" w:tplc="080A0019" w:tentative="1">
      <w:start w:val="1"/>
      <w:numFmt w:val="lowerLetter"/>
      <w:lvlText w:val="%8."/>
      <w:lvlJc w:val="left"/>
      <w:pPr>
        <w:ind w:left="7811" w:hanging="360"/>
      </w:pPr>
    </w:lvl>
    <w:lvl w:ilvl="8" w:tplc="080A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8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65F7380"/>
    <w:multiLevelType w:val="multilevel"/>
    <w:tmpl w:val="AF643534"/>
    <w:lvl w:ilvl="0">
      <w:start w:val="1"/>
      <w:numFmt w:val="decimal"/>
      <w:lvlText w:val="%1."/>
      <w:lvlJc w:val="left"/>
      <w:pPr>
        <w:ind w:left="454" w:hanging="312"/>
      </w:pPr>
      <w:rPr>
        <w:rFonts w:ascii="Arial" w:eastAsia="Arial" w:hAnsi="Arial" w:cs="Arial" w:hint="default"/>
        <w:b/>
        <w:bCs/>
        <w:color w:val="231F20"/>
        <w:spacing w:val="-1"/>
        <w:w w:val="100"/>
        <w:sz w:val="28"/>
        <w:szCs w:val="28"/>
      </w:rPr>
    </w:lvl>
    <w:lvl w:ilvl="1">
      <w:start w:val="1"/>
      <w:numFmt w:val="decimal"/>
      <w:lvlText w:val="%1.%2"/>
      <w:lvlJc w:val="left"/>
      <w:pPr>
        <w:ind w:left="790" w:hanging="401"/>
      </w:pPr>
      <w:rPr>
        <w:rFonts w:hint="default"/>
        <w:b/>
        <w:bCs/>
        <w:spacing w:val="-1"/>
        <w:w w:val="100"/>
      </w:rPr>
    </w:lvl>
    <w:lvl w:ilvl="2">
      <w:start w:val="1"/>
      <w:numFmt w:val="decimal"/>
      <w:lvlText w:val="%1.%2.%3"/>
      <w:lvlJc w:val="left"/>
      <w:pPr>
        <w:ind w:left="3095" w:hanging="401"/>
      </w:pPr>
      <w:rPr>
        <w:rFonts w:hint="default"/>
        <w:b/>
        <w:bCs/>
        <w:spacing w:val="-1"/>
        <w:w w:val="100"/>
      </w:rPr>
    </w:lvl>
    <w:lvl w:ilvl="3">
      <w:numFmt w:val="bullet"/>
      <w:lvlText w:val="•"/>
      <w:lvlJc w:val="left"/>
      <w:pPr>
        <w:ind w:left="977" w:hanging="401"/>
      </w:pPr>
      <w:rPr>
        <w:rFonts w:ascii="Arial" w:eastAsia="Arial" w:hAnsi="Arial" w:cs="Arial" w:hint="default"/>
        <w:color w:val="231F20"/>
        <w:spacing w:val="-1"/>
        <w:w w:val="100"/>
        <w:sz w:val="20"/>
        <w:szCs w:val="20"/>
      </w:rPr>
    </w:lvl>
    <w:lvl w:ilvl="4">
      <w:numFmt w:val="bullet"/>
      <w:lvlText w:val="•"/>
      <w:lvlJc w:val="left"/>
      <w:pPr>
        <w:ind w:left="920" w:hanging="401"/>
      </w:pPr>
      <w:rPr>
        <w:rFonts w:hint="default"/>
      </w:rPr>
    </w:lvl>
    <w:lvl w:ilvl="5">
      <w:numFmt w:val="bullet"/>
      <w:lvlText w:val="•"/>
      <w:lvlJc w:val="left"/>
      <w:pPr>
        <w:ind w:left="980" w:hanging="401"/>
      </w:pPr>
      <w:rPr>
        <w:rFonts w:hint="default"/>
      </w:rPr>
    </w:lvl>
    <w:lvl w:ilvl="6">
      <w:numFmt w:val="bullet"/>
      <w:lvlText w:val="•"/>
      <w:lvlJc w:val="left"/>
      <w:pPr>
        <w:ind w:left="2936" w:hanging="401"/>
      </w:pPr>
      <w:rPr>
        <w:rFonts w:hint="default"/>
      </w:rPr>
    </w:lvl>
    <w:lvl w:ilvl="7">
      <w:numFmt w:val="bullet"/>
      <w:lvlText w:val="•"/>
      <w:lvlJc w:val="left"/>
      <w:pPr>
        <w:ind w:left="4892" w:hanging="401"/>
      </w:pPr>
      <w:rPr>
        <w:rFonts w:hint="default"/>
      </w:rPr>
    </w:lvl>
    <w:lvl w:ilvl="8">
      <w:numFmt w:val="bullet"/>
      <w:lvlText w:val="•"/>
      <w:lvlJc w:val="left"/>
      <w:pPr>
        <w:ind w:left="6848" w:hanging="401"/>
      </w:pPr>
      <w:rPr>
        <w:rFonts w:hint="default"/>
      </w:rPr>
    </w:lvl>
  </w:abstractNum>
  <w:abstractNum w:abstractNumId="20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21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23" w15:restartNumberingAfterBreak="0">
    <w:nsid w:val="54D70974"/>
    <w:multiLevelType w:val="hybridMultilevel"/>
    <w:tmpl w:val="A4D06640"/>
    <w:lvl w:ilvl="0" w:tplc="4D66C7B0">
      <w:start w:val="1"/>
      <w:numFmt w:val="bullet"/>
      <w:lvlText w:val="­"/>
      <w:lvlJc w:val="left"/>
      <w:pPr>
        <w:ind w:left="864" w:hanging="360"/>
      </w:pPr>
      <w:rPr>
        <w:rFonts w:ascii="Arial" w:hAnsi="Arial" w:hint="default"/>
      </w:rPr>
    </w:lvl>
    <w:lvl w:ilvl="1" w:tplc="580A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4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27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BD17F03"/>
    <w:multiLevelType w:val="hybridMultilevel"/>
    <w:tmpl w:val="3F506FC2"/>
    <w:lvl w:ilvl="0" w:tplc="13BC915E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580A0019" w:tentative="1">
      <w:start w:val="1"/>
      <w:numFmt w:val="lowerLetter"/>
      <w:lvlText w:val="%2."/>
      <w:lvlJc w:val="left"/>
      <w:pPr>
        <w:ind w:left="1647" w:hanging="360"/>
      </w:pPr>
    </w:lvl>
    <w:lvl w:ilvl="2" w:tplc="580A001B" w:tentative="1">
      <w:start w:val="1"/>
      <w:numFmt w:val="lowerRoman"/>
      <w:lvlText w:val="%3."/>
      <w:lvlJc w:val="right"/>
      <w:pPr>
        <w:ind w:left="2367" w:hanging="180"/>
      </w:pPr>
    </w:lvl>
    <w:lvl w:ilvl="3" w:tplc="580A000F" w:tentative="1">
      <w:start w:val="1"/>
      <w:numFmt w:val="decimal"/>
      <w:lvlText w:val="%4."/>
      <w:lvlJc w:val="left"/>
      <w:pPr>
        <w:ind w:left="3087" w:hanging="360"/>
      </w:pPr>
    </w:lvl>
    <w:lvl w:ilvl="4" w:tplc="580A0019" w:tentative="1">
      <w:start w:val="1"/>
      <w:numFmt w:val="lowerLetter"/>
      <w:lvlText w:val="%5."/>
      <w:lvlJc w:val="left"/>
      <w:pPr>
        <w:ind w:left="3807" w:hanging="360"/>
      </w:pPr>
    </w:lvl>
    <w:lvl w:ilvl="5" w:tplc="580A001B" w:tentative="1">
      <w:start w:val="1"/>
      <w:numFmt w:val="lowerRoman"/>
      <w:lvlText w:val="%6."/>
      <w:lvlJc w:val="right"/>
      <w:pPr>
        <w:ind w:left="4527" w:hanging="180"/>
      </w:pPr>
    </w:lvl>
    <w:lvl w:ilvl="6" w:tplc="580A000F" w:tentative="1">
      <w:start w:val="1"/>
      <w:numFmt w:val="decimal"/>
      <w:lvlText w:val="%7."/>
      <w:lvlJc w:val="left"/>
      <w:pPr>
        <w:ind w:left="5247" w:hanging="360"/>
      </w:pPr>
    </w:lvl>
    <w:lvl w:ilvl="7" w:tplc="580A0019" w:tentative="1">
      <w:start w:val="1"/>
      <w:numFmt w:val="lowerLetter"/>
      <w:lvlText w:val="%8."/>
      <w:lvlJc w:val="left"/>
      <w:pPr>
        <w:ind w:left="5967" w:hanging="360"/>
      </w:pPr>
    </w:lvl>
    <w:lvl w:ilvl="8" w:tplc="58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9" w15:restartNumberingAfterBreak="0">
    <w:nsid w:val="6EDE7F11"/>
    <w:multiLevelType w:val="hybridMultilevel"/>
    <w:tmpl w:val="197E6E8A"/>
    <w:lvl w:ilvl="0" w:tplc="9DB00D2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490B8C"/>
    <w:multiLevelType w:val="hybridMultilevel"/>
    <w:tmpl w:val="3C142B7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34" w15:restartNumberingAfterBreak="0">
    <w:nsid w:val="7D950506"/>
    <w:multiLevelType w:val="hybridMultilevel"/>
    <w:tmpl w:val="A7FE4FF2"/>
    <w:lvl w:ilvl="0" w:tplc="580A0017">
      <w:start w:val="1"/>
      <w:numFmt w:val="lowerLetter"/>
      <w:lvlText w:val="%1)"/>
      <w:lvlJc w:val="left"/>
      <w:pPr>
        <w:ind w:left="1287" w:hanging="360"/>
      </w:pPr>
    </w:lvl>
    <w:lvl w:ilvl="1" w:tplc="580A0019" w:tentative="1">
      <w:start w:val="1"/>
      <w:numFmt w:val="lowerLetter"/>
      <w:lvlText w:val="%2."/>
      <w:lvlJc w:val="left"/>
      <w:pPr>
        <w:ind w:left="2007" w:hanging="360"/>
      </w:pPr>
    </w:lvl>
    <w:lvl w:ilvl="2" w:tplc="580A001B" w:tentative="1">
      <w:start w:val="1"/>
      <w:numFmt w:val="lowerRoman"/>
      <w:lvlText w:val="%3."/>
      <w:lvlJc w:val="right"/>
      <w:pPr>
        <w:ind w:left="2727" w:hanging="180"/>
      </w:pPr>
    </w:lvl>
    <w:lvl w:ilvl="3" w:tplc="580A000F" w:tentative="1">
      <w:start w:val="1"/>
      <w:numFmt w:val="decimal"/>
      <w:lvlText w:val="%4."/>
      <w:lvlJc w:val="left"/>
      <w:pPr>
        <w:ind w:left="3447" w:hanging="360"/>
      </w:pPr>
    </w:lvl>
    <w:lvl w:ilvl="4" w:tplc="580A0019" w:tentative="1">
      <w:start w:val="1"/>
      <w:numFmt w:val="lowerLetter"/>
      <w:lvlText w:val="%5."/>
      <w:lvlJc w:val="left"/>
      <w:pPr>
        <w:ind w:left="4167" w:hanging="360"/>
      </w:pPr>
    </w:lvl>
    <w:lvl w:ilvl="5" w:tplc="580A001B" w:tentative="1">
      <w:start w:val="1"/>
      <w:numFmt w:val="lowerRoman"/>
      <w:lvlText w:val="%6."/>
      <w:lvlJc w:val="right"/>
      <w:pPr>
        <w:ind w:left="4887" w:hanging="180"/>
      </w:pPr>
    </w:lvl>
    <w:lvl w:ilvl="6" w:tplc="580A000F" w:tentative="1">
      <w:start w:val="1"/>
      <w:numFmt w:val="decimal"/>
      <w:lvlText w:val="%7."/>
      <w:lvlJc w:val="left"/>
      <w:pPr>
        <w:ind w:left="5607" w:hanging="360"/>
      </w:pPr>
    </w:lvl>
    <w:lvl w:ilvl="7" w:tplc="580A0019" w:tentative="1">
      <w:start w:val="1"/>
      <w:numFmt w:val="lowerLetter"/>
      <w:lvlText w:val="%8."/>
      <w:lvlJc w:val="left"/>
      <w:pPr>
        <w:ind w:left="6327" w:hanging="360"/>
      </w:pPr>
    </w:lvl>
    <w:lvl w:ilvl="8" w:tplc="580A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5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35"/>
  </w:num>
  <w:num w:numId="3" w16cid:durableId="499271919">
    <w:abstractNumId w:val="18"/>
  </w:num>
  <w:num w:numId="4" w16cid:durableId="1110471655">
    <w:abstractNumId w:val="8"/>
  </w:num>
  <w:num w:numId="5" w16cid:durableId="379868459">
    <w:abstractNumId w:val="33"/>
  </w:num>
  <w:num w:numId="6" w16cid:durableId="782304541">
    <w:abstractNumId w:val="26"/>
  </w:num>
  <w:num w:numId="7" w16cid:durableId="1856729440">
    <w:abstractNumId w:val="20"/>
  </w:num>
  <w:num w:numId="8" w16cid:durableId="881092894">
    <w:abstractNumId w:val="31"/>
  </w:num>
  <w:num w:numId="9" w16cid:durableId="869345234">
    <w:abstractNumId w:val="22"/>
  </w:num>
  <w:num w:numId="10" w16cid:durableId="1474323076">
    <w:abstractNumId w:val="21"/>
  </w:num>
  <w:num w:numId="11" w16cid:durableId="1747848345">
    <w:abstractNumId w:val="3"/>
  </w:num>
  <w:num w:numId="12" w16cid:durableId="396056016">
    <w:abstractNumId w:val="24"/>
  </w:num>
  <w:num w:numId="13" w16cid:durableId="349182667">
    <w:abstractNumId w:val="32"/>
  </w:num>
  <w:num w:numId="14" w16cid:durableId="184641968">
    <w:abstractNumId w:val="2"/>
  </w:num>
  <w:num w:numId="15" w16cid:durableId="472328402">
    <w:abstractNumId w:val="9"/>
  </w:num>
  <w:num w:numId="16" w16cid:durableId="1486623029">
    <w:abstractNumId w:val="16"/>
  </w:num>
  <w:num w:numId="17" w16cid:durableId="1758403799">
    <w:abstractNumId w:val="5"/>
  </w:num>
  <w:num w:numId="18" w16cid:durableId="2141148673">
    <w:abstractNumId w:val="27"/>
  </w:num>
  <w:num w:numId="19" w16cid:durableId="1948730736">
    <w:abstractNumId w:val="10"/>
  </w:num>
  <w:num w:numId="20" w16cid:durableId="1896815982">
    <w:abstractNumId w:val="7"/>
  </w:num>
  <w:num w:numId="21" w16cid:durableId="277030739">
    <w:abstractNumId w:val="25"/>
  </w:num>
  <w:num w:numId="22" w16cid:durableId="1331831251">
    <w:abstractNumId w:val="29"/>
  </w:num>
  <w:num w:numId="23" w16cid:durableId="788356250">
    <w:abstractNumId w:val="17"/>
  </w:num>
  <w:num w:numId="24" w16cid:durableId="653290660">
    <w:abstractNumId w:val="15"/>
  </w:num>
  <w:num w:numId="25" w16cid:durableId="953907502">
    <w:abstractNumId w:val="30"/>
  </w:num>
  <w:num w:numId="26" w16cid:durableId="714083277">
    <w:abstractNumId w:val="6"/>
  </w:num>
  <w:num w:numId="27" w16cid:durableId="1749226584">
    <w:abstractNumId w:val="1"/>
  </w:num>
  <w:num w:numId="28" w16cid:durableId="1102453270">
    <w:abstractNumId w:val="13"/>
  </w:num>
  <w:num w:numId="29" w16cid:durableId="1357074503">
    <w:abstractNumId w:val="19"/>
  </w:num>
  <w:num w:numId="30" w16cid:durableId="526985089">
    <w:abstractNumId w:val="11"/>
  </w:num>
  <w:num w:numId="31" w16cid:durableId="576595464">
    <w:abstractNumId w:val="14"/>
  </w:num>
  <w:num w:numId="32" w16cid:durableId="1376546621">
    <w:abstractNumId w:val="23"/>
  </w:num>
  <w:num w:numId="33" w16cid:durableId="1415517568">
    <w:abstractNumId w:val="34"/>
  </w:num>
  <w:num w:numId="34" w16cid:durableId="526137991">
    <w:abstractNumId w:val="28"/>
  </w:num>
  <w:num w:numId="35" w16cid:durableId="1178348776">
    <w:abstractNumId w:val="4"/>
  </w:num>
  <w:num w:numId="36" w16cid:durableId="2144496738">
    <w:abstractNumId w:val="1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s-ES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it-IT" w:vendorID="64" w:dllVersion="0" w:nlCheck="1" w:checkStyle="0"/>
  <w:activeWritingStyle w:appName="MSWord" w:lang="es-419" w:vendorID="64" w:dllVersion="0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6B"/>
    <w:rsid w:val="000001B0"/>
    <w:rsid w:val="0000043F"/>
    <w:rsid w:val="0000076D"/>
    <w:rsid w:val="00000BEA"/>
    <w:rsid w:val="00001452"/>
    <w:rsid w:val="0000180F"/>
    <w:rsid w:val="00001F6C"/>
    <w:rsid w:val="00001FB3"/>
    <w:rsid w:val="00002466"/>
    <w:rsid w:val="00002605"/>
    <w:rsid w:val="00002665"/>
    <w:rsid w:val="000027BD"/>
    <w:rsid w:val="00002B26"/>
    <w:rsid w:val="00002B67"/>
    <w:rsid w:val="00003B70"/>
    <w:rsid w:val="00003C25"/>
    <w:rsid w:val="00003C68"/>
    <w:rsid w:val="00003ED9"/>
    <w:rsid w:val="00004291"/>
    <w:rsid w:val="000042CB"/>
    <w:rsid w:val="0000458A"/>
    <w:rsid w:val="00004D58"/>
    <w:rsid w:val="00004FDA"/>
    <w:rsid w:val="000050C6"/>
    <w:rsid w:val="00005940"/>
    <w:rsid w:val="00005EB0"/>
    <w:rsid w:val="00006358"/>
    <w:rsid w:val="000067CD"/>
    <w:rsid w:val="00006B5A"/>
    <w:rsid w:val="00006C17"/>
    <w:rsid w:val="00006DE4"/>
    <w:rsid w:val="000076D4"/>
    <w:rsid w:val="000078B1"/>
    <w:rsid w:val="00007A1A"/>
    <w:rsid w:val="00010A59"/>
    <w:rsid w:val="000112A7"/>
    <w:rsid w:val="0001151F"/>
    <w:rsid w:val="000115BE"/>
    <w:rsid w:val="00011840"/>
    <w:rsid w:val="00011AC0"/>
    <w:rsid w:val="00011BD3"/>
    <w:rsid w:val="00012278"/>
    <w:rsid w:val="000128A9"/>
    <w:rsid w:val="00012A27"/>
    <w:rsid w:val="00012E16"/>
    <w:rsid w:val="0001302A"/>
    <w:rsid w:val="000131E5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302"/>
    <w:rsid w:val="00015A5A"/>
    <w:rsid w:val="00015B79"/>
    <w:rsid w:val="00015E10"/>
    <w:rsid w:val="000161E0"/>
    <w:rsid w:val="00016590"/>
    <w:rsid w:val="0001686F"/>
    <w:rsid w:val="00016B4E"/>
    <w:rsid w:val="00016CD6"/>
    <w:rsid w:val="00016D3A"/>
    <w:rsid w:val="0001718D"/>
    <w:rsid w:val="000171E5"/>
    <w:rsid w:val="000172C0"/>
    <w:rsid w:val="000176AC"/>
    <w:rsid w:val="000179A7"/>
    <w:rsid w:val="00017A74"/>
    <w:rsid w:val="00017B51"/>
    <w:rsid w:val="00017B96"/>
    <w:rsid w:val="00017DF3"/>
    <w:rsid w:val="00017F7D"/>
    <w:rsid w:val="00021432"/>
    <w:rsid w:val="00021492"/>
    <w:rsid w:val="000216A3"/>
    <w:rsid w:val="00021926"/>
    <w:rsid w:val="00021E31"/>
    <w:rsid w:val="00022563"/>
    <w:rsid w:val="000228C4"/>
    <w:rsid w:val="00022C2F"/>
    <w:rsid w:val="00022CA3"/>
    <w:rsid w:val="000239D0"/>
    <w:rsid w:val="00023B12"/>
    <w:rsid w:val="000244E6"/>
    <w:rsid w:val="00024934"/>
    <w:rsid w:val="00024C48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11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F45"/>
    <w:rsid w:val="000320C6"/>
    <w:rsid w:val="00032129"/>
    <w:rsid w:val="0003250A"/>
    <w:rsid w:val="00032714"/>
    <w:rsid w:val="00032891"/>
    <w:rsid w:val="00032B16"/>
    <w:rsid w:val="00032C80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F53"/>
    <w:rsid w:val="00036196"/>
    <w:rsid w:val="00036599"/>
    <w:rsid w:val="00036D72"/>
    <w:rsid w:val="00036F5C"/>
    <w:rsid w:val="00037089"/>
    <w:rsid w:val="00037177"/>
    <w:rsid w:val="00037381"/>
    <w:rsid w:val="00037CC4"/>
    <w:rsid w:val="0004066E"/>
    <w:rsid w:val="00040766"/>
    <w:rsid w:val="00040E64"/>
    <w:rsid w:val="00040F75"/>
    <w:rsid w:val="00041E29"/>
    <w:rsid w:val="00041FF7"/>
    <w:rsid w:val="0004225C"/>
    <w:rsid w:val="00042A47"/>
    <w:rsid w:val="00042E89"/>
    <w:rsid w:val="00043535"/>
    <w:rsid w:val="00043A89"/>
    <w:rsid w:val="00043B15"/>
    <w:rsid w:val="00043B32"/>
    <w:rsid w:val="00043E2B"/>
    <w:rsid w:val="0004406C"/>
    <w:rsid w:val="00044296"/>
    <w:rsid w:val="000443FD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36"/>
    <w:rsid w:val="000465BF"/>
    <w:rsid w:val="00046822"/>
    <w:rsid w:val="00046AB6"/>
    <w:rsid w:val="00046D06"/>
    <w:rsid w:val="000471CD"/>
    <w:rsid w:val="0004735D"/>
    <w:rsid w:val="0004744D"/>
    <w:rsid w:val="0004777C"/>
    <w:rsid w:val="00047833"/>
    <w:rsid w:val="000501E0"/>
    <w:rsid w:val="000507D2"/>
    <w:rsid w:val="00050934"/>
    <w:rsid w:val="00050E72"/>
    <w:rsid w:val="00050FB5"/>
    <w:rsid w:val="00051C72"/>
    <w:rsid w:val="00051D1C"/>
    <w:rsid w:val="00051D9E"/>
    <w:rsid w:val="0005242C"/>
    <w:rsid w:val="00052784"/>
    <w:rsid w:val="00052F04"/>
    <w:rsid w:val="00052F1E"/>
    <w:rsid w:val="000536D2"/>
    <w:rsid w:val="00053B2C"/>
    <w:rsid w:val="00053D27"/>
    <w:rsid w:val="00053EB7"/>
    <w:rsid w:val="00053FEE"/>
    <w:rsid w:val="000549FA"/>
    <w:rsid w:val="00054A4F"/>
    <w:rsid w:val="00054BE5"/>
    <w:rsid w:val="00055047"/>
    <w:rsid w:val="00055B54"/>
    <w:rsid w:val="00056182"/>
    <w:rsid w:val="0005680F"/>
    <w:rsid w:val="00056F2C"/>
    <w:rsid w:val="00056F51"/>
    <w:rsid w:val="000573F5"/>
    <w:rsid w:val="00057F37"/>
    <w:rsid w:val="000601FF"/>
    <w:rsid w:val="000602B0"/>
    <w:rsid w:val="0006045B"/>
    <w:rsid w:val="0006056C"/>
    <w:rsid w:val="00061C62"/>
    <w:rsid w:val="0006228A"/>
    <w:rsid w:val="000626E5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931"/>
    <w:rsid w:val="00065A07"/>
    <w:rsid w:val="00065BC1"/>
    <w:rsid w:val="0006634F"/>
    <w:rsid w:val="00066638"/>
    <w:rsid w:val="00066EA7"/>
    <w:rsid w:val="00066F41"/>
    <w:rsid w:val="00067112"/>
    <w:rsid w:val="0006782D"/>
    <w:rsid w:val="0006789E"/>
    <w:rsid w:val="00067FCA"/>
    <w:rsid w:val="0007002F"/>
    <w:rsid w:val="0007012A"/>
    <w:rsid w:val="0007017F"/>
    <w:rsid w:val="00070431"/>
    <w:rsid w:val="00070669"/>
    <w:rsid w:val="000707FF"/>
    <w:rsid w:val="00070864"/>
    <w:rsid w:val="00070E12"/>
    <w:rsid w:val="0007145A"/>
    <w:rsid w:val="00071F0D"/>
    <w:rsid w:val="00071F33"/>
    <w:rsid w:val="000725AC"/>
    <w:rsid w:val="00072B18"/>
    <w:rsid w:val="00072F0C"/>
    <w:rsid w:val="000730F3"/>
    <w:rsid w:val="00073491"/>
    <w:rsid w:val="00073831"/>
    <w:rsid w:val="000739D2"/>
    <w:rsid w:val="00073E58"/>
    <w:rsid w:val="00073EF4"/>
    <w:rsid w:val="00074794"/>
    <w:rsid w:val="000747F2"/>
    <w:rsid w:val="000748B1"/>
    <w:rsid w:val="000753EC"/>
    <w:rsid w:val="0007567F"/>
    <w:rsid w:val="00075B3A"/>
    <w:rsid w:val="00075B89"/>
    <w:rsid w:val="00075DEC"/>
    <w:rsid w:val="00076234"/>
    <w:rsid w:val="000767F7"/>
    <w:rsid w:val="00076E99"/>
    <w:rsid w:val="00076EE9"/>
    <w:rsid w:val="00077545"/>
    <w:rsid w:val="000776A5"/>
    <w:rsid w:val="00077763"/>
    <w:rsid w:val="00077C46"/>
    <w:rsid w:val="00077ECE"/>
    <w:rsid w:val="00077F82"/>
    <w:rsid w:val="0008027F"/>
    <w:rsid w:val="00080808"/>
    <w:rsid w:val="00080843"/>
    <w:rsid w:val="0008084D"/>
    <w:rsid w:val="000809B5"/>
    <w:rsid w:val="00080D54"/>
    <w:rsid w:val="00080DC3"/>
    <w:rsid w:val="00081417"/>
    <w:rsid w:val="000814ED"/>
    <w:rsid w:val="0008175A"/>
    <w:rsid w:val="0008195B"/>
    <w:rsid w:val="00081D79"/>
    <w:rsid w:val="000826F7"/>
    <w:rsid w:val="00082AE3"/>
    <w:rsid w:val="00082B1D"/>
    <w:rsid w:val="00082F11"/>
    <w:rsid w:val="0008325D"/>
    <w:rsid w:val="000834DD"/>
    <w:rsid w:val="000834F9"/>
    <w:rsid w:val="00083591"/>
    <w:rsid w:val="000838EB"/>
    <w:rsid w:val="00083A28"/>
    <w:rsid w:val="00083FB5"/>
    <w:rsid w:val="00083FFC"/>
    <w:rsid w:val="000843D7"/>
    <w:rsid w:val="00084687"/>
    <w:rsid w:val="00084801"/>
    <w:rsid w:val="00084A57"/>
    <w:rsid w:val="00084B97"/>
    <w:rsid w:val="00084BED"/>
    <w:rsid w:val="00084EDB"/>
    <w:rsid w:val="00084FF2"/>
    <w:rsid w:val="000850FA"/>
    <w:rsid w:val="00085214"/>
    <w:rsid w:val="0008524D"/>
    <w:rsid w:val="000856E9"/>
    <w:rsid w:val="000857E4"/>
    <w:rsid w:val="00085CF4"/>
    <w:rsid w:val="00085F5E"/>
    <w:rsid w:val="00086295"/>
    <w:rsid w:val="00086D71"/>
    <w:rsid w:val="00086EDE"/>
    <w:rsid w:val="0008756B"/>
    <w:rsid w:val="0008782E"/>
    <w:rsid w:val="00087CFE"/>
    <w:rsid w:val="00087DB7"/>
    <w:rsid w:val="0009025D"/>
    <w:rsid w:val="00090630"/>
    <w:rsid w:val="00090955"/>
    <w:rsid w:val="00090B52"/>
    <w:rsid w:val="00090B97"/>
    <w:rsid w:val="00090B9C"/>
    <w:rsid w:val="00090D7B"/>
    <w:rsid w:val="00091327"/>
    <w:rsid w:val="00091474"/>
    <w:rsid w:val="000915F7"/>
    <w:rsid w:val="00091EEF"/>
    <w:rsid w:val="00092764"/>
    <w:rsid w:val="0009292F"/>
    <w:rsid w:val="0009297C"/>
    <w:rsid w:val="00092C02"/>
    <w:rsid w:val="00092F4C"/>
    <w:rsid w:val="00093454"/>
    <w:rsid w:val="0009363C"/>
    <w:rsid w:val="00093718"/>
    <w:rsid w:val="000939F8"/>
    <w:rsid w:val="00093CF5"/>
    <w:rsid w:val="0009421A"/>
    <w:rsid w:val="00094496"/>
    <w:rsid w:val="0009490A"/>
    <w:rsid w:val="00094A1A"/>
    <w:rsid w:val="000950E7"/>
    <w:rsid w:val="000951D9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F5B"/>
    <w:rsid w:val="000973FC"/>
    <w:rsid w:val="00097942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F3"/>
    <w:rsid w:val="000A1F9D"/>
    <w:rsid w:val="000A21D6"/>
    <w:rsid w:val="000A260D"/>
    <w:rsid w:val="000A2A58"/>
    <w:rsid w:val="000A2F4F"/>
    <w:rsid w:val="000A2FFB"/>
    <w:rsid w:val="000A31EF"/>
    <w:rsid w:val="000A3354"/>
    <w:rsid w:val="000A3733"/>
    <w:rsid w:val="000A43B0"/>
    <w:rsid w:val="000A45F0"/>
    <w:rsid w:val="000A4803"/>
    <w:rsid w:val="000A4841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6F87"/>
    <w:rsid w:val="000A707A"/>
    <w:rsid w:val="000A78BA"/>
    <w:rsid w:val="000A7B5C"/>
    <w:rsid w:val="000A7BB9"/>
    <w:rsid w:val="000B0710"/>
    <w:rsid w:val="000B0E46"/>
    <w:rsid w:val="000B124D"/>
    <w:rsid w:val="000B1790"/>
    <w:rsid w:val="000B1C11"/>
    <w:rsid w:val="000B1D13"/>
    <w:rsid w:val="000B1D8A"/>
    <w:rsid w:val="000B1E0A"/>
    <w:rsid w:val="000B250A"/>
    <w:rsid w:val="000B29B8"/>
    <w:rsid w:val="000B2A27"/>
    <w:rsid w:val="000B380F"/>
    <w:rsid w:val="000B3814"/>
    <w:rsid w:val="000B4292"/>
    <w:rsid w:val="000B4A6A"/>
    <w:rsid w:val="000B50FB"/>
    <w:rsid w:val="000B515D"/>
    <w:rsid w:val="000B5A74"/>
    <w:rsid w:val="000B5C4E"/>
    <w:rsid w:val="000B5FA3"/>
    <w:rsid w:val="000B6AEF"/>
    <w:rsid w:val="000B6AF6"/>
    <w:rsid w:val="000B760F"/>
    <w:rsid w:val="000B7D77"/>
    <w:rsid w:val="000B7FF2"/>
    <w:rsid w:val="000C06E7"/>
    <w:rsid w:val="000C1051"/>
    <w:rsid w:val="000C1F04"/>
    <w:rsid w:val="000C215D"/>
    <w:rsid w:val="000C2892"/>
    <w:rsid w:val="000C2B3C"/>
    <w:rsid w:val="000C2D4D"/>
    <w:rsid w:val="000C305A"/>
    <w:rsid w:val="000C30D7"/>
    <w:rsid w:val="000C3105"/>
    <w:rsid w:val="000C34DD"/>
    <w:rsid w:val="000C37BC"/>
    <w:rsid w:val="000C38D4"/>
    <w:rsid w:val="000C3B6E"/>
    <w:rsid w:val="000C3BD7"/>
    <w:rsid w:val="000C482F"/>
    <w:rsid w:val="000C4992"/>
    <w:rsid w:val="000C4FA1"/>
    <w:rsid w:val="000C5299"/>
    <w:rsid w:val="000C5468"/>
    <w:rsid w:val="000C55CC"/>
    <w:rsid w:val="000C5852"/>
    <w:rsid w:val="000C5D0E"/>
    <w:rsid w:val="000C6081"/>
    <w:rsid w:val="000C60C9"/>
    <w:rsid w:val="000C66AD"/>
    <w:rsid w:val="000C6A4A"/>
    <w:rsid w:val="000C6AE2"/>
    <w:rsid w:val="000C6AFD"/>
    <w:rsid w:val="000C6F81"/>
    <w:rsid w:val="000C702C"/>
    <w:rsid w:val="000D056A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3ED"/>
    <w:rsid w:val="000D36B2"/>
    <w:rsid w:val="000D36BF"/>
    <w:rsid w:val="000D3887"/>
    <w:rsid w:val="000D39FD"/>
    <w:rsid w:val="000D3E10"/>
    <w:rsid w:val="000D4833"/>
    <w:rsid w:val="000D49D2"/>
    <w:rsid w:val="000D4A88"/>
    <w:rsid w:val="000D4BBC"/>
    <w:rsid w:val="000D4C4F"/>
    <w:rsid w:val="000D4D90"/>
    <w:rsid w:val="000D4E26"/>
    <w:rsid w:val="000D4EEA"/>
    <w:rsid w:val="000D4F00"/>
    <w:rsid w:val="000D5000"/>
    <w:rsid w:val="000D50B1"/>
    <w:rsid w:val="000D5176"/>
    <w:rsid w:val="000D5EDB"/>
    <w:rsid w:val="000D623E"/>
    <w:rsid w:val="000D62E1"/>
    <w:rsid w:val="000D662B"/>
    <w:rsid w:val="000D6C0F"/>
    <w:rsid w:val="000D6EE8"/>
    <w:rsid w:val="000D6F1E"/>
    <w:rsid w:val="000D77C1"/>
    <w:rsid w:val="000D7A95"/>
    <w:rsid w:val="000D7BBD"/>
    <w:rsid w:val="000E039A"/>
    <w:rsid w:val="000E03C0"/>
    <w:rsid w:val="000E0654"/>
    <w:rsid w:val="000E13AF"/>
    <w:rsid w:val="000E19B3"/>
    <w:rsid w:val="000E1CA2"/>
    <w:rsid w:val="000E1E28"/>
    <w:rsid w:val="000E28E2"/>
    <w:rsid w:val="000E2970"/>
    <w:rsid w:val="000E2B40"/>
    <w:rsid w:val="000E35A3"/>
    <w:rsid w:val="000E369A"/>
    <w:rsid w:val="000E3CC1"/>
    <w:rsid w:val="000E404A"/>
    <w:rsid w:val="000E437A"/>
    <w:rsid w:val="000E4560"/>
    <w:rsid w:val="000E49AA"/>
    <w:rsid w:val="000E49B2"/>
    <w:rsid w:val="000E4D18"/>
    <w:rsid w:val="000E4E3C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02F"/>
    <w:rsid w:val="000E7168"/>
    <w:rsid w:val="000E7C77"/>
    <w:rsid w:val="000F04CC"/>
    <w:rsid w:val="000F05D5"/>
    <w:rsid w:val="000F1782"/>
    <w:rsid w:val="000F1DEB"/>
    <w:rsid w:val="000F1F7A"/>
    <w:rsid w:val="000F202E"/>
    <w:rsid w:val="000F27D6"/>
    <w:rsid w:val="000F2E62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F22"/>
    <w:rsid w:val="001011EC"/>
    <w:rsid w:val="001017C1"/>
    <w:rsid w:val="00101982"/>
    <w:rsid w:val="00101A86"/>
    <w:rsid w:val="00101E92"/>
    <w:rsid w:val="00101F40"/>
    <w:rsid w:val="00102298"/>
    <w:rsid w:val="00102746"/>
    <w:rsid w:val="00102A06"/>
    <w:rsid w:val="00102C79"/>
    <w:rsid w:val="00102EC2"/>
    <w:rsid w:val="00103847"/>
    <w:rsid w:val="00103913"/>
    <w:rsid w:val="00103957"/>
    <w:rsid w:val="00105218"/>
    <w:rsid w:val="00105234"/>
    <w:rsid w:val="001052A2"/>
    <w:rsid w:val="00105316"/>
    <w:rsid w:val="001057E1"/>
    <w:rsid w:val="00105E16"/>
    <w:rsid w:val="00105E2B"/>
    <w:rsid w:val="0010619C"/>
    <w:rsid w:val="0010664D"/>
    <w:rsid w:val="00106A20"/>
    <w:rsid w:val="00106D16"/>
    <w:rsid w:val="0010777F"/>
    <w:rsid w:val="00107B62"/>
    <w:rsid w:val="00107D6C"/>
    <w:rsid w:val="0011034A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3EA4"/>
    <w:rsid w:val="0011424C"/>
    <w:rsid w:val="0011478A"/>
    <w:rsid w:val="001147F7"/>
    <w:rsid w:val="001149C9"/>
    <w:rsid w:val="00114B56"/>
    <w:rsid w:val="00114B96"/>
    <w:rsid w:val="00114D46"/>
    <w:rsid w:val="00114E47"/>
    <w:rsid w:val="00114E4F"/>
    <w:rsid w:val="00114FBD"/>
    <w:rsid w:val="00115123"/>
    <w:rsid w:val="00115A20"/>
    <w:rsid w:val="00115F66"/>
    <w:rsid w:val="00116318"/>
    <w:rsid w:val="00116647"/>
    <w:rsid w:val="00116A85"/>
    <w:rsid w:val="00116CA9"/>
    <w:rsid w:val="00116F84"/>
    <w:rsid w:val="00117740"/>
    <w:rsid w:val="00117BB9"/>
    <w:rsid w:val="00117D38"/>
    <w:rsid w:val="00117D7A"/>
    <w:rsid w:val="00120112"/>
    <w:rsid w:val="001201B0"/>
    <w:rsid w:val="001204EA"/>
    <w:rsid w:val="00120EA1"/>
    <w:rsid w:val="00120F79"/>
    <w:rsid w:val="00121789"/>
    <w:rsid w:val="0012181E"/>
    <w:rsid w:val="00122048"/>
    <w:rsid w:val="0012226A"/>
    <w:rsid w:val="001228A0"/>
    <w:rsid w:val="00122B7D"/>
    <w:rsid w:val="00122DEA"/>
    <w:rsid w:val="00122FD4"/>
    <w:rsid w:val="00123463"/>
    <w:rsid w:val="0012346B"/>
    <w:rsid w:val="001237C9"/>
    <w:rsid w:val="00123C48"/>
    <w:rsid w:val="00123EFF"/>
    <w:rsid w:val="001241F7"/>
    <w:rsid w:val="001249C3"/>
    <w:rsid w:val="00124D1A"/>
    <w:rsid w:val="001251AF"/>
    <w:rsid w:val="0012554D"/>
    <w:rsid w:val="00125654"/>
    <w:rsid w:val="00125D0D"/>
    <w:rsid w:val="00125D9D"/>
    <w:rsid w:val="00125DC1"/>
    <w:rsid w:val="00125F23"/>
    <w:rsid w:val="001263E8"/>
    <w:rsid w:val="00127237"/>
    <w:rsid w:val="00127810"/>
    <w:rsid w:val="0012797A"/>
    <w:rsid w:val="0012798A"/>
    <w:rsid w:val="001300A8"/>
    <w:rsid w:val="001301E6"/>
    <w:rsid w:val="001304F2"/>
    <w:rsid w:val="00130C4C"/>
    <w:rsid w:val="00130F93"/>
    <w:rsid w:val="001313EB"/>
    <w:rsid w:val="00131CCF"/>
    <w:rsid w:val="00131E80"/>
    <w:rsid w:val="0013222E"/>
    <w:rsid w:val="001322B2"/>
    <w:rsid w:val="0013241A"/>
    <w:rsid w:val="001328D2"/>
    <w:rsid w:val="00132EF4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429"/>
    <w:rsid w:val="001365A5"/>
    <w:rsid w:val="001368CC"/>
    <w:rsid w:val="00136972"/>
    <w:rsid w:val="00136AB1"/>
    <w:rsid w:val="00136D3F"/>
    <w:rsid w:val="001372CA"/>
    <w:rsid w:val="00137629"/>
    <w:rsid w:val="00137AFD"/>
    <w:rsid w:val="00137EBB"/>
    <w:rsid w:val="0014012A"/>
    <w:rsid w:val="001401BB"/>
    <w:rsid w:val="001405D6"/>
    <w:rsid w:val="0014098E"/>
    <w:rsid w:val="00140AD8"/>
    <w:rsid w:val="00140BE4"/>
    <w:rsid w:val="00140D7A"/>
    <w:rsid w:val="00140DA4"/>
    <w:rsid w:val="00141130"/>
    <w:rsid w:val="001411DE"/>
    <w:rsid w:val="00141399"/>
    <w:rsid w:val="00141962"/>
    <w:rsid w:val="00141A0B"/>
    <w:rsid w:val="00141AF4"/>
    <w:rsid w:val="00141F00"/>
    <w:rsid w:val="00142241"/>
    <w:rsid w:val="0014248B"/>
    <w:rsid w:val="00142D7E"/>
    <w:rsid w:val="00142E09"/>
    <w:rsid w:val="0014377B"/>
    <w:rsid w:val="0014398B"/>
    <w:rsid w:val="00143B5B"/>
    <w:rsid w:val="00143D3A"/>
    <w:rsid w:val="00144D09"/>
    <w:rsid w:val="00145808"/>
    <w:rsid w:val="00145F65"/>
    <w:rsid w:val="001460E0"/>
    <w:rsid w:val="001461EC"/>
    <w:rsid w:val="00146902"/>
    <w:rsid w:val="00146DFA"/>
    <w:rsid w:val="00146F59"/>
    <w:rsid w:val="001478AE"/>
    <w:rsid w:val="00147B68"/>
    <w:rsid w:val="00147BB3"/>
    <w:rsid w:val="00147C10"/>
    <w:rsid w:val="0015018D"/>
    <w:rsid w:val="00150228"/>
    <w:rsid w:val="001502C3"/>
    <w:rsid w:val="001504E8"/>
    <w:rsid w:val="00150536"/>
    <w:rsid w:val="00150691"/>
    <w:rsid w:val="00151ADE"/>
    <w:rsid w:val="00152626"/>
    <w:rsid w:val="00152A78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3D8"/>
    <w:rsid w:val="001555CF"/>
    <w:rsid w:val="001557A9"/>
    <w:rsid w:val="00155878"/>
    <w:rsid w:val="0015599D"/>
    <w:rsid w:val="00155A36"/>
    <w:rsid w:val="00156122"/>
    <w:rsid w:val="001564E4"/>
    <w:rsid w:val="001569A5"/>
    <w:rsid w:val="001572AC"/>
    <w:rsid w:val="001573F1"/>
    <w:rsid w:val="0015755C"/>
    <w:rsid w:val="00157BA9"/>
    <w:rsid w:val="001600C9"/>
    <w:rsid w:val="00160308"/>
    <w:rsid w:val="001604E1"/>
    <w:rsid w:val="0016052B"/>
    <w:rsid w:val="001606F4"/>
    <w:rsid w:val="00160957"/>
    <w:rsid w:val="00160B56"/>
    <w:rsid w:val="0016159C"/>
    <w:rsid w:val="00161707"/>
    <w:rsid w:val="00161833"/>
    <w:rsid w:val="00161889"/>
    <w:rsid w:val="00161E5F"/>
    <w:rsid w:val="00161E62"/>
    <w:rsid w:val="00161F05"/>
    <w:rsid w:val="0016215C"/>
    <w:rsid w:val="00162797"/>
    <w:rsid w:val="00162A20"/>
    <w:rsid w:val="00162C49"/>
    <w:rsid w:val="00163025"/>
    <w:rsid w:val="0016370B"/>
    <w:rsid w:val="0016487E"/>
    <w:rsid w:val="00164B6A"/>
    <w:rsid w:val="00164CD1"/>
    <w:rsid w:val="001655BD"/>
    <w:rsid w:val="00165810"/>
    <w:rsid w:val="00165A24"/>
    <w:rsid w:val="00165C5C"/>
    <w:rsid w:val="00165E36"/>
    <w:rsid w:val="0016614B"/>
    <w:rsid w:val="001665FD"/>
    <w:rsid w:val="0016686D"/>
    <w:rsid w:val="00166D6D"/>
    <w:rsid w:val="00167104"/>
    <w:rsid w:val="0016714F"/>
    <w:rsid w:val="00167A72"/>
    <w:rsid w:val="0017048F"/>
    <w:rsid w:val="0017080F"/>
    <w:rsid w:val="00170972"/>
    <w:rsid w:val="00170A98"/>
    <w:rsid w:val="00170B5C"/>
    <w:rsid w:val="00170BD4"/>
    <w:rsid w:val="001710DF"/>
    <w:rsid w:val="001711E3"/>
    <w:rsid w:val="00171E47"/>
    <w:rsid w:val="00171F36"/>
    <w:rsid w:val="001720E6"/>
    <w:rsid w:val="00172464"/>
    <w:rsid w:val="001725A7"/>
    <w:rsid w:val="00172600"/>
    <w:rsid w:val="00172609"/>
    <w:rsid w:val="00172614"/>
    <w:rsid w:val="00172672"/>
    <w:rsid w:val="00172AA4"/>
    <w:rsid w:val="0017308E"/>
    <w:rsid w:val="00173309"/>
    <w:rsid w:val="00173481"/>
    <w:rsid w:val="0017357E"/>
    <w:rsid w:val="001735A8"/>
    <w:rsid w:val="001737BB"/>
    <w:rsid w:val="00173881"/>
    <w:rsid w:val="001739C6"/>
    <w:rsid w:val="001740E5"/>
    <w:rsid w:val="001741F4"/>
    <w:rsid w:val="00174587"/>
    <w:rsid w:val="00174641"/>
    <w:rsid w:val="0017474C"/>
    <w:rsid w:val="00174783"/>
    <w:rsid w:val="0017489A"/>
    <w:rsid w:val="00175CF4"/>
    <w:rsid w:val="001763FA"/>
    <w:rsid w:val="001763FC"/>
    <w:rsid w:val="00176592"/>
    <w:rsid w:val="0017673B"/>
    <w:rsid w:val="001768FD"/>
    <w:rsid w:val="00176A27"/>
    <w:rsid w:val="00176A60"/>
    <w:rsid w:val="00176B20"/>
    <w:rsid w:val="00176E7D"/>
    <w:rsid w:val="00176FA5"/>
    <w:rsid w:val="00177026"/>
    <w:rsid w:val="00177147"/>
    <w:rsid w:val="00177187"/>
    <w:rsid w:val="001773BC"/>
    <w:rsid w:val="001774E6"/>
    <w:rsid w:val="00177852"/>
    <w:rsid w:val="00177F98"/>
    <w:rsid w:val="00180887"/>
    <w:rsid w:val="00180A83"/>
    <w:rsid w:val="00180D65"/>
    <w:rsid w:val="001813AB"/>
    <w:rsid w:val="001818D9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4D2C"/>
    <w:rsid w:val="00184E04"/>
    <w:rsid w:val="0018521A"/>
    <w:rsid w:val="0018522B"/>
    <w:rsid w:val="00185425"/>
    <w:rsid w:val="00185457"/>
    <w:rsid w:val="001854A8"/>
    <w:rsid w:val="001854BC"/>
    <w:rsid w:val="0018579B"/>
    <w:rsid w:val="00185851"/>
    <w:rsid w:val="00185D40"/>
    <w:rsid w:val="00186C17"/>
    <w:rsid w:val="00187284"/>
    <w:rsid w:val="0018761A"/>
    <w:rsid w:val="001876D8"/>
    <w:rsid w:val="0018787A"/>
    <w:rsid w:val="00187A73"/>
    <w:rsid w:val="00187FD1"/>
    <w:rsid w:val="00190180"/>
    <w:rsid w:val="001901C3"/>
    <w:rsid w:val="00190644"/>
    <w:rsid w:val="00190830"/>
    <w:rsid w:val="001908C1"/>
    <w:rsid w:val="00190A43"/>
    <w:rsid w:val="00190D0B"/>
    <w:rsid w:val="001912FB"/>
    <w:rsid w:val="00191608"/>
    <w:rsid w:val="00191664"/>
    <w:rsid w:val="001917B0"/>
    <w:rsid w:val="00192065"/>
    <w:rsid w:val="00192F55"/>
    <w:rsid w:val="00194085"/>
    <w:rsid w:val="001941AA"/>
    <w:rsid w:val="00194F73"/>
    <w:rsid w:val="001951D5"/>
    <w:rsid w:val="00195EC2"/>
    <w:rsid w:val="00195F99"/>
    <w:rsid w:val="001969C4"/>
    <w:rsid w:val="00196BF1"/>
    <w:rsid w:val="00197041"/>
    <w:rsid w:val="0019759A"/>
    <w:rsid w:val="00197B5C"/>
    <w:rsid w:val="001A016C"/>
    <w:rsid w:val="001A0184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3F5F"/>
    <w:rsid w:val="001A41DF"/>
    <w:rsid w:val="001A43F5"/>
    <w:rsid w:val="001A4742"/>
    <w:rsid w:val="001A48ED"/>
    <w:rsid w:val="001A4B66"/>
    <w:rsid w:val="001A4CA5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31A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E10"/>
    <w:rsid w:val="001B1F29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F75"/>
    <w:rsid w:val="001B517A"/>
    <w:rsid w:val="001B517C"/>
    <w:rsid w:val="001B5DDB"/>
    <w:rsid w:val="001B62D3"/>
    <w:rsid w:val="001B6640"/>
    <w:rsid w:val="001B7087"/>
    <w:rsid w:val="001B70F8"/>
    <w:rsid w:val="001B747C"/>
    <w:rsid w:val="001B74F4"/>
    <w:rsid w:val="001B75DC"/>
    <w:rsid w:val="001B7B83"/>
    <w:rsid w:val="001C0136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E2D"/>
    <w:rsid w:val="001C48C7"/>
    <w:rsid w:val="001C4A9E"/>
    <w:rsid w:val="001C5F84"/>
    <w:rsid w:val="001C6656"/>
    <w:rsid w:val="001C674A"/>
    <w:rsid w:val="001C6CAB"/>
    <w:rsid w:val="001C6CC1"/>
    <w:rsid w:val="001C6EDD"/>
    <w:rsid w:val="001C7130"/>
    <w:rsid w:val="001C72FC"/>
    <w:rsid w:val="001C7567"/>
    <w:rsid w:val="001C7B74"/>
    <w:rsid w:val="001C7E70"/>
    <w:rsid w:val="001D0068"/>
    <w:rsid w:val="001D01C6"/>
    <w:rsid w:val="001D076B"/>
    <w:rsid w:val="001D092F"/>
    <w:rsid w:val="001D1A72"/>
    <w:rsid w:val="001D1AEF"/>
    <w:rsid w:val="001D1CBE"/>
    <w:rsid w:val="001D244E"/>
    <w:rsid w:val="001D24F1"/>
    <w:rsid w:val="001D286C"/>
    <w:rsid w:val="001D3031"/>
    <w:rsid w:val="001D33B8"/>
    <w:rsid w:val="001D3897"/>
    <w:rsid w:val="001D3AD1"/>
    <w:rsid w:val="001D413F"/>
    <w:rsid w:val="001D45D2"/>
    <w:rsid w:val="001D478B"/>
    <w:rsid w:val="001D4816"/>
    <w:rsid w:val="001D4970"/>
    <w:rsid w:val="001D52F8"/>
    <w:rsid w:val="001D5F02"/>
    <w:rsid w:val="001D6178"/>
    <w:rsid w:val="001D6186"/>
    <w:rsid w:val="001D62AF"/>
    <w:rsid w:val="001D62CE"/>
    <w:rsid w:val="001D637E"/>
    <w:rsid w:val="001D6652"/>
    <w:rsid w:val="001D6806"/>
    <w:rsid w:val="001D69E5"/>
    <w:rsid w:val="001D6B3D"/>
    <w:rsid w:val="001D6ED5"/>
    <w:rsid w:val="001D7104"/>
    <w:rsid w:val="001D76D8"/>
    <w:rsid w:val="001E00CD"/>
    <w:rsid w:val="001E021D"/>
    <w:rsid w:val="001E0360"/>
    <w:rsid w:val="001E075F"/>
    <w:rsid w:val="001E0826"/>
    <w:rsid w:val="001E0933"/>
    <w:rsid w:val="001E0E13"/>
    <w:rsid w:val="001E1057"/>
    <w:rsid w:val="001E14CB"/>
    <w:rsid w:val="001E14E8"/>
    <w:rsid w:val="001E14FA"/>
    <w:rsid w:val="001E1627"/>
    <w:rsid w:val="001E18BD"/>
    <w:rsid w:val="001E1A7C"/>
    <w:rsid w:val="001E1DBA"/>
    <w:rsid w:val="001E1EF2"/>
    <w:rsid w:val="001E290B"/>
    <w:rsid w:val="001E3052"/>
    <w:rsid w:val="001E385F"/>
    <w:rsid w:val="001E39E4"/>
    <w:rsid w:val="001E45E7"/>
    <w:rsid w:val="001E4616"/>
    <w:rsid w:val="001E48C8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085"/>
    <w:rsid w:val="001F02CD"/>
    <w:rsid w:val="001F0B7F"/>
    <w:rsid w:val="001F0CD0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AD4"/>
    <w:rsid w:val="001F2C3A"/>
    <w:rsid w:val="001F2C6B"/>
    <w:rsid w:val="001F31FD"/>
    <w:rsid w:val="001F3531"/>
    <w:rsid w:val="001F3696"/>
    <w:rsid w:val="001F36AE"/>
    <w:rsid w:val="001F39FF"/>
    <w:rsid w:val="001F3F85"/>
    <w:rsid w:val="001F42FF"/>
    <w:rsid w:val="001F44B4"/>
    <w:rsid w:val="001F44D3"/>
    <w:rsid w:val="001F4510"/>
    <w:rsid w:val="001F4BA5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3D6"/>
    <w:rsid w:val="0020084F"/>
    <w:rsid w:val="002011D5"/>
    <w:rsid w:val="00201508"/>
    <w:rsid w:val="00201C2D"/>
    <w:rsid w:val="0020233B"/>
    <w:rsid w:val="00202344"/>
    <w:rsid w:val="002025F9"/>
    <w:rsid w:val="00202E6B"/>
    <w:rsid w:val="00203367"/>
    <w:rsid w:val="002037D3"/>
    <w:rsid w:val="002037F8"/>
    <w:rsid w:val="00203C06"/>
    <w:rsid w:val="00204438"/>
    <w:rsid w:val="00204508"/>
    <w:rsid w:val="00204A44"/>
    <w:rsid w:val="00204BFC"/>
    <w:rsid w:val="00204F6E"/>
    <w:rsid w:val="002054AD"/>
    <w:rsid w:val="00205674"/>
    <w:rsid w:val="00206147"/>
    <w:rsid w:val="002063DF"/>
    <w:rsid w:val="002064F3"/>
    <w:rsid w:val="0020667C"/>
    <w:rsid w:val="002069A8"/>
    <w:rsid w:val="00206B2B"/>
    <w:rsid w:val="00206C70"/>
    <w:rsid w:val="00206EE7"/>
    <w:rsid w:val="0020753F"/>
    <w:rsid w:val="0020789A"/>
    <w:rsid w:val="00207C83"/>
    <w:rsid w:val="00210869"/>
    <w:rsid w:val="0021134C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57"/>
    <w:rsid w:val="00213F63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82D"/>
    <w:rsid w:val="0021669B"/>
    <w:rsid w:val="002166C7"/>
    <w:rsid w:val="00216876"/>
    <w:rsid w:val="002168C9"/>
    <w:rsid w:val="00216FA8"/>
    <w:rsid w:val="00217451"/>
    <w:rsid w:val="0021761E"/>
    <w:rsid w:val="00217748"/>
    <w:rsid w:val="002200D2"/>
    <w:rsid w:val="0022018A"/>
    <w:rsid w:val="00220ADA"/>
    <w:rsid w:val="00220B7B"/>
    <w:rsid w:val="0022180E"/>
    <w:rsid w:val="00221B60"/>
    <w:rsid w:val="002220BA"/>
    <w:rsid w:val="0022241E"/>
    <w:rsid w:val="00222546"/>
    <w:rsid w:val="00222757"/>
    <w:rsid w:val="00222796"/>
    <w:rsid w:val="002227B3"/>
    <w:rsid w:val="002227D2"/>
    <w:rsid w:val="002227F5"/>
    <w:rsid w:val="00222CE3"/>
    <w:rsid w:val="002235D7"/>
    <w:rsid w:val="0022363F"/>
    <w:rsid w:val="0022380B"/>
    <w:rsid w:val="002239C4"/>
    <w:rsid w:val="00224617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1D"/>
    <w:rsid w:val="00227C8B"/>
    <w:rsid w:val="00230A44"/>
    <w:rsid w:val="00230A52"/>
    <w:rsid w:val="00230FA5"/>
    <w:rsid w:val="00231131"/>
    <w:rsid w:val="0023170E"/>
    <w:rsid w:val="00231839"/>
    <w:rsid w:val="00231FAD"/>
    <w:rsid w:val="00232371"/>
    <w:rsid w:val="00232423"/>
    <w:rsid w:val="002325E7"/>
    <w:rsid w:val="0023262B"/>
    <w:rsid w:val="0023268D"/>
    <w:rsid w:val="00232A4E"/>
    <w:rsid w:val="0023307F"/>
    <w:rsid w:val="00233A7D"/>
    <w:rsid w:val="00233E26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736"/>
    <w:rsid w:val="00236872"/>
    <w:rsid w:val="00236890"/>
    <w:rsid w:val="002368C0"/>
    <w:rsid w:val="00236AA1"/>
    <w:rsid w:val="00236AC0"/>
    <w:rsid w:val="00236CC2"/>
    <w:rsid w:val="00236CDE"/>
    <w:rsid w:val="002373AC"/>
    <w:rsid w:val="0023763A"/>
    <w:rsid w:val="00237D7D"/>
    <w:rsid w:val="002404D1"/>
    <w:rsid w:val="002405C8"/>
    <w:rsid w:val="00240ECB"/>
    <w:rsid w:val="00241007"/>
    <w:rsid w:val="002411EC"/>
    <w:rsid w:val="002415DA"/>
    <w:rsid w:val="00241857"/>
    <w:rsid w:val="0024285E"/>
    <w:rsid w:val="00242997"/>
    <w:rsid w:val="00242E83"/>
    <w:rsid w:val="00242F79"/>
    <w:rsid w:val="00242FA8"/>
    <w:rsid w:val="0024307E"/>
    <w:rsid w:val="0024310E"/>
    <w:rsid w:val="00243161"/>
    <w:rsid w:val="00243204"/>
    <w:rsid w:val="00243722"/>
    <w:rsid w:val="0024393A"/>
    <w:rsid w:val="00243AC5"/>
    <w:rsid w:val="00243F11"/>
    <w:rsid w:val="0024405D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20A"/>
    <w:rsid w:val="002465AC"/>
    <w:rsid w:val="002465EC"/>
    <w:rsid w:val="00246614"/>
    <w:rsid w:val="002466AB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723"/>
    <w:rsid w:val="00250FD5"/>
    <w:rsid w:val="00251167"/>
    <w:rsid w:val="002511BA"/>
    <w:rsid w:val="00251A55"/>
    <w:rsid w:val="00252682"/>
    <w:rsid w:val="002526B9"/>
    <w:rsid w:val="0025280B"/>
    <w:rsid w:val="00252A67"/>
    <w:rsid w:val="00252DD3"/>
    <w:rsid w:val="00252E6B"/>
    <w:rsid w:val="0025338F"/>
    <w:rsid w:val="0025394F"/>
    <w:rsid w:val="002539AA"/>
    <w:rsid w:val="00253B15"/>
    <w:rsid w:val="00253B97"/>
    <w:rsid w:val="002544CB"/>
    <w:rsid w:val="00254724"/>
    <w:rsid w:val="00254E94"/>
    <w:rsid w:val="00255BAA"/>
    <w:rsid w:val="00255D8E"/>
    <w:rsid w:val="0025607F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305"/>
    <w:rsid w:val="00257730"/>
    <w:rsid w:val="00257803"/>
    <w:rsid w:val="00257B74"/>
    <w:rsid w:val="00257CD8"/>
    <w:rsid w:val="002604FD"/>
    <w:rsid w:val="00260EFC"/>
    <w:rsid w:val="00260F56"/>
    <w:rsid w:val="002610D8"/>
    <w:rsid w:val="002617BF"/>
    <w:rsid w:val="00261A6C"/>
    <w:rsid w:val="00262242"/>
    <w:rsid w:val="002629E2"/>
    <w:rsid w:val="00262BA8"/>
    <w:rsid w:val="00262BC8"/>
    <w:rsid w:val="00263049"/>
    <w:rsid w:val="002636D4"/>
    <w:rsid w:val="002639EA"/>
    <w:rsid w:val="00263E1A"/>
    <w:rsid w:val="002641D9"/>
    <w:rsid w:val="0026436C"/>
    <w:rsid w:val="002643C5"/>
    <w:rsid w:val="00264807"/>
    <w:rsid w:val="002648CE"/>
    <w:rsid w:val="00264915"/>
    <w:rsid w:val="00264917"/>
    <w:rsid w:val="00264D97"/>
    <w:rsid w:val="002651EC"/>
    <w:rsid w:val="00265DC2"/>
    <w:rsid w:val="002660A9"/>
    <w:rsid w:val="00266348"/>
    <w:rsid w:val="0026638C"/>
    <w:rsid w:val="002667C7"/>
    <w:rsid w:val="00266F00"/>
    <w:rsid w:val="002670EF"/>
    <w:rsid w:val="002671A2"/>
    <w:rsid w:val="002671E9"/>
    <w:rsid w:val="00267A38"/>
    <w:rsid w:val="00267EE2"/>
    <w:rsid w:val="00267F5F"/>
    <w:rsid w:val="00270235"/>
    <w:rsid w:val="002702E0"/>
    <w:rsid w:val="002702F4"/>
    <w:rsid w:val="00270965"/>
    <w:rsid w:val="00270A01"/>
    <w:rsid w:val="00270EC6"/>
    <w:rsid w:val="002719B5"/>
    <w:rsid w:val="00271C00"/>
    <w:rsid w:val="00271D7A"/>
    <w:rsid w:val="00271E5D"/>
    <w:rsid w:val="00272082"/>
    <w:rsid w:val="002720FE"/>
    <w:rsid w:val="00272C8F"/>
    <w:rsid w:val="002731BB"/>
    <w:rsid w:val="0027349D"/>
    <w:rsid w:val="00273516"/>
    <w:rsid w:val="00273985"/>
    <w:rsid w:val="00273A28"/>
    <w:rsid w:val="00273B82"/>
    <w:rsid w:val="00273E7A"/>
    <w:rsid w:val="00274372"/>
    <w:rsid w:val="0027475A"/>
    <w:rsid w:val="0027491B"/>
    <w:rsid w:val="00274E9A"/>
    <w:rsid w:val="00274F5F"/>
    <w:rsid w:val="0027559C"/>
    <w:rsid w:val="00275A67"/>
    <w:rsid w:val="00275F56"/>
    <w:rsid w:val="002765B7"/>
    <w:rsid w:val="00276EAA"/>
    <w:rsid w:val="0027735F"/>
    <w:rsid w:val="002773A9"/>
    <w:rsid w:val="00277713"/>
    <w:rsid w:val="00277DBC"/>
    <w:rsid w:val="00277E5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806"/>
    <w:rsid w:val="002829BD"/>
    <w:rsid w:val="00282B3E"/>
    <w:rsid w:val="00282C1F"/>
    <w:rsid w:val="00282C6C"/>
    <w:rsid w:val="00282D82"/>
    <w:rsid w:val="00283B18"/>
    <w:rsid w:val="00283B7F"/>
    <w:rsid w:val="00283E32"/>
    <w:rsid w:val="0028468D"/>
    <w:rsid w:val="0028470C"/>
    <w:rsid w:val="002848EF"/>
    <w:rsid w:val="00284B5F"/>
    <w:rsid w:val="00284EAE"/>
    <w:rsid w:val="0028501C"/>
    <w:rsid w:val="0028560C"/>
    <w:rsid w:val="0028569B"/>
    <w:rsid w:val="00285879"/>
    <w:rsid w:val="0028596B"/>
    <w:rsid w:val="00285FB9"/>
    <w:rsid w:val="00286219"/>
    <w:rsid w:val="00286579"/>
    <w:rsid w:val="00286A03"/>
    <w:rsid w:val="00287514"/>
    <w:rsid w:val="00287653"/>
    <w:rsid w:val="0028791B"/>
    <w:rsid w:val="00287C57"/>
    <w:rsid w:val="00287E44"/>
    <w:rsid w:val="00287F79"/>
    <w:rsid w:val="00290044"/>
    <w:rsid w:val="002900A9"/>
    <w:rsid w:val="00290C43"/>
    <w:rsid w:val="00290C90"/>
    <w:rsid w:val="00291113"/>
    <w:rsid w:val="00291260"/>
    <w:rsid w:val="002916DB"/>
    <w:rsid w:val="0029190A"/>
    <w:rsid w:val="00291C9E"/>
    <w:rsid w:val="00292220"/>
    <w:rsid w:val="00292692"/>
    <w:rsid w:val="00292D7C"/>
    <w:rsid w:val="00293047"/>
    <w:rsid w:val="00293271"/>
    <w:rsid w:val="00293422"/>
    <w:rsid w:val="00293587"/>
    <w:rsid w:val="002937E9"/>
    <w:rsid w:val="00293896"/>
    <w:rsid w:val="00293C63"/>
    <w:rsid w:val="00293D08"/>
    <w:rsid w:val="00293ED1"/>
    <w:rsid w:val="00294214"/>
    <w:rsid w:val="00294507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164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503"/>
    <w:rsid w:val="002A46FA"/>
    <w:rsid w:val="002A4916"/>
    <w:rsid w:val="002A5227"/>
    <w:rsid w:val="002A534D"/>
    <w:rsid w:val="002A53C5"/>
    <w:rsid w:val="002A572E"/>
    <w:rsid w:val="002A57BC"/>
    <w:rsid w:val="002A581C"/>
    <w:rsid w:val="002A5A31"/>
    <w:rsid w:val="002A5ACB"/>
    <w:rsid w:val="002A6A31"/>
    <w:rsid w:val="002A7238"/>
    <w:rsid w:val="002B00FE"/>
    <w:rsid w:val="002B05BC"/>
    <w:rsid w:val="002B0E27"/>
    <w:rsid w:val="002B10B6"/>
    <w:rsid w:val="002B10D3"/>
    <w:rsid w:val="002B1113"/>
    <w:rsid w:val="002B1867"/>
    <w:rsid w:val="002B1BD1"/>
    <w:rsid w:val="002B1EA3"/>
    <w:rsid w:val="002B205D"/>
    <w:rsid w:val="002B2A55"/>
    <w:rsid w:val="002B2DA9"/>
    <w:rsid w:val="002B2E36"/>
    <w:rsid w:val="002B30C8"/>
    <w:rsid w:val="002B31FA"/>
    <w:rsid w:val="002B33D5"/>
    <w:rsid w:val="002B3434"/>
    <w:rsid w:val="002B3A06"/>
    <w:rsid w:val="002B4552"/>
    <w:rsid w:val="002B4702"/>
    <w:rsid w:val="002B4C84"/>
    <w:rsid w:val="002B55DA"/>
    <w:rsid w:val="002B5746"/>
    <w:rsid w:val="002B597E"/>
    <w:rsid w:val="002B5F21"/>
    <w:rsid w:val="002B63D3"/>
    <w:rsid w:val="002B6815"/>
    <w:rsid w:val="002B6AB1"/>
    <w:rsid w:val="002B71D1"/>
    <w:rsid w:val="002B78CF"/>
    <w:rsid w:val="002B7ECC"/>
    <w:rsid w:val="002C0144"/>
    <w:rsid w:val="002C0201"/>
    <w:rsid w:val="002C0CAC"/>
    <w:rsid w:val="002C1143"/>
    <w:rsid w:val="002C1475"/>
    <w:rsid w:val="002C1D40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7E2"/>
    <w:rsid w:val="002C48A0"/>
    <w:rsid w:val="002C5C58"/>
    <w:rsid w:val="002C61B5"/>
    <w:rsid w:val="002C6A1A"/>
    <w:rsid w:val="002C6B67"/>
    <w:rsid w:val="002C6C4E"/>
    <w:rsid w:val="002C73EE"/>
    <w:rsid w:val="002C7638"/>
    <w:rsid w:val="002C7660"/>
    <w:rsid w:val="002C7718"/>
    <w:rsid w:val="002C77DB"/>
    <w:rsid w:val="002C77F7"/>
    <w:rsid w:val="002C7CD4"/>
    <w:rsid w:val="002D0321"/>
    <w:rsid w:val="002D06A5"/>
    <w:rsid w:val="002D0E7A"/>
    <w:rsid w:val="002D1183"/>
    <w:rsid w:val="002D155B"/>
    <w:rsid w:val="002D1AD3"/>
    <w:rsid w:val="002D2220"/>
    <w:rsid w:val="002D34B6"/>
    <w:rsid w:val="002D37EE"/>
    <w:rsid w:val="002D40A5"/>
    <w:rsid w:val="002D47E5"/>
    <w:rsid w:val="002D48E1"/>
    <w:rsid w:val="002D493F"/>
    <w:rsid w:val="002D4DF7"/>
    <w:rsid w:val="002D5847"/>
    <w:rsid w:val="002D5976"/>
    <w:rsid w:val="002D5CBF"/>
    <w:rsid w:val="002D61C8"/>
    <w:rsid w:val="002D629E"/>
    <w:rsid w:val="002D6AE0"/>
    <w:rsid w:val="002D6CA0"/>
    <w:rsid w:val="002D6E9A"/>
    <w:rsid w:val="002D6F57"/>
    <w:rsid w:val="002D7164"/>
    <w:rsid w:val="002D726B"/>
    <w:rsid w:val="002D75DB"/>
    <w:rsid w:val="002D7F19"/>
    <w:rsid w:val="002E0067"/>
    <w:rsid w:val="002E02D0"/>
    <w:rsid w:val="002E0489"/>
    <w:rsid w:val="002E04C0"/>
    <w:rsid w:val="002E0544"/>
    <w:rsid w:val="002E0E87"/>
    <w:rsid w:val="002E18BD"/>
    <w:rsid w:val="002E1DF4"/>
    <w:rsid w:val="002E2C3B"/>
    <w:rsid w:val="002E3C37"/>
    <w:rsid w:val="002E3CD0"/>
    <w:rsid w:val="002E4BA7"/>
    <w:rsid w:val="002E4D3D"/>
    <w:rsid w:val="002E4DD1"/>
    <w:rsid w:val="002E58C0"/>
    <w:rsid w:val="002E5CA7"/>
    <w:rsid w:val="002E618E"/>
    <w:rsid w:val="002E6377"/>
    <w:rsid w:val="002E64C3"/>
    <w:rsid w:val="002E661D"/>
    <w:rsid w:val="002E668B"/>
    <w:rsid w:val="002E6D2F"/>
    <w:rsid w:val="002E7113"/>
    <w:rsid w:val="002E7235"/>
    <w:rsid w:val="002E7822"/>
    <w:rsid w:val="002E793B"/>
    <w:rsid w:val="002E7C80"/>
    <w:rsid w:val="002E7DEA"/>
    <w:rsid w:val="002F01B0"/>
    <w:rsid w:val="002F024B"/>
    <w:rsid w:val="002F0276"/>
    <w:rsid w:val="002F039E"/>
    <w:rsid w:val="002F08B8"/>
    <w:rsid w:val="002F10E7"/>
    <w:rsid w:val="002F11F9"/>
    <w:rsid w:val="002F1266"/>
    <w:rsid w:val="002F1274"/>
    <w:rsid w:val="002F13E0"/>
    <w:rsid w:val="002F16CB"/>
    <w:rsid w:val="002F1742"/>
    <w:rsid w:val="002F18BB"/>
    <w:rsid w:val="002F197C"/>
    <w:rsid w:val="002F1AB0"/>
    <w:rsid w:val="002F238B"/>
    <w:rsid w:val="002F2626"/>
    <w:rsid w:val="002F2799"/>
    <w:rsid w:val="002F3038"/>
    <w:rsid w:val="002F3071"/>
    <w:rsid w:val="002F353C"/>
    <w:rsid w:val="002F38F3"/>
    <w:rsid w:val="002F3C64"/>
    <w:rsid w:val="002F4431"/>
    <w:rsid w:val="002F4687"/>
    <w:rsid w:val="002F47E7"/>
    <w:rsid w:val="002F510D"/>
    <w:rsid w:val="002F5B7A"/>
    <w:rsid w:val="002F5F61"/>
    <w:rsid w:val="002F63E6"/>
    <w:rsid w:val="002F6674"/>
    <w:rsid w:val="002F7729"/>
    <w:rsid w:val="002F7939"/>
    <w:rsid w:val="002F794D"/>
    <w:rsid w:val="002F7DB1"/>
    <w:rsid w:val="00300081"/>
    <w:rsid w:val="0030023E"/>
    <w:rsid w:val="003003E5"/>
    <w:rsid w:val="0030059B"/>
    <w:rsid w:val="00300812"/>
    <w:rsid w:val="0030094D"/>
    <w:rsid w:val="00300D44"/>
    <w:rsid w:val="00300E0C"/>
    <w:rsid w:val="00300FC5"/>
    <w:rsid w:val="00301277"/>
    <w:rsid w:val="00301837"/>
    <w:rsid w:val="003019CD"/>
    <w:rsid w:val="00302B23"/>
    <w:rsid w:val="00302DA3"/>
    <w:rsid w:val="00303215"/>
    <w:rsid w:val="0030341B"/>
    <w:rsid w:val="003034D2"/>
    <w:rsid w:val="0030373E"/>
    <w:rsid w:val="00303A1B"/>
    <w:rsid w:val="003045BE"/>
    <w:rsid w:val="00304E4B"/>
    <w:rsid w:val="00304E8C"/>
    <w:rsid w:val="00305204"/>
    <w:rsid w:val="003054E0"/>
    <w:rsid w:val="00305F09"/>
    <w:rsid w:val="00305F53"/>
    <w:rsid w:val="003060F3"/>
    <w:rsid w:val="0030612A"/>
    <w:rsid w:val="003068E6"/>
    <w:rsid w:val="003068EC"/>
    <w:rsid w:val="00306C01"/>
    <w:rsid w:val="0030759B"/>
    <w:rsid w:val="003076C4"/>
    <w:rsid w:val="003077EA"/>
    <w:rsid w:val="003079A6"/>
    <w:rsid w:val="003106C8"/>
    <w:rsid w:val="00310A1B"/>
    <w:rsid w:val="00310E3F"/>
    <w:rsid w:val="00311270"/>
    <w:rsid w:val="0031175D"/>
    <w:rsid w:val="00311800"/>
    <w:rsid w:val="003119DD"/>
    <w:rsid w:val="00312297"/>
    <w:rsid w:val="003124C8"/>
    <w:rsid w:val="00312ED4"/>
    <w:rsid w:val="00313367"/>
    <w:rsid w:val="0031354F"/>
    <w:rsid w:val="0031432A"/>
    <w:rsid w:val="00314463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8D1"/>
    <w:rsid w:val="00315C69"/>
    <w:rsid w:val="00315D12"/>
    <w:rsid w:val="003160C4"/>
    <w:rsid w:val="00316198"/>
    <w:rsid w:val="00316779"/>
    <w:rsid w:val="0031678E"/>
    <w:rsid w:val="00316A45"/>
    <w:rsid w:val="00316C18"/>
    <w:rsid w:val="00316C40"/>
    <w:rsid w:val="00316C5F"/>
    <w:rsid w:val="00316C7C"/>
    <w:rsid w:val="00317AB7"/>
    <w:rsid w:val="00317DA5"/>
    <w:rsid w:val="00317FB0"/>
    <w:rsid w:val="003201D0"/>
    <w:rsid w:val="003202DB"/>
    <w:rsid w:val="003205E0"/>
    <w:rsid w:val="00320DBD"/>
    <w:rsid w:val="003210A2"/>
    <w:rsid w:val="00321386"/>
    <w:rsid w:val="00321788"/>
    <w:rsid w:val="00321848"/>
    <w:rsid w:val="00321AF7"/>
    <w:rsid w:val="00321CB3"/>
    <w:rsid w:val="00322341"/>
    <w:rsid w:val="00322376"/>
    <w:rsid w:val="00322484"/>
    <w:rsid w:val="00322944"/>
    <w:rsid w:val="003231AB"/>
    <w:rsid w:val="00323249"/>
    <w:rsid w:val="0032345B"/>
    <w:rsid w:val="003234F2"/>
    <w:rsid w:val="003235FE"/>
    <w:rsid w:val="00323984"/>
    <w:rsid w:val="00323C64"/>
    <w:rsid w:val="00324FF5"/>
    <w:rsid w:val="003256A0"/>
    <w:rsid w:val="00325BAB"/>
    <w:rsid w:val="00325FA5"/>
    <w:rsid w:val="0032619D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27BD3"/>
    <w:rsid w:val="00327E89"/>
    <w:rsid w:val="003302CF"/>
    <w:rsid w:val="00330559"/>
    <w:rsid w:val="00330970"/>
    <w:rsid w:val="00330B86"/>
    <w:rsid w:val="00330DB5"/>
    <w:rsid w:val="00331306"/>
    <w:rsid w:val="00331625"/>
    <w:rsid w:val="00331659"/>
    <w:rsid w:val="003319C5"/>
    <w:rsid w:val="00331A58"/>
    <w:rsid w:val="003320F9"/>
    <w:rsid w:val="00332680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53A7"/>
    <w:rsid w:val="003353D5"/>
    <w:rsid w:val="003354AF"/>
    <w:rsid w:val="003354CA"/>
    <w:rsid w:val="00335A53"/>
    <w:rsid w:val="00337311"/>
    <w:rsid w:val="00337441"/>
    <w:rsid w:val="003379A4"/>
    <w:rsid w:val="00337BB0"/>
    <w:rsid w:val="00337CB6"/>
    <w:rsid w:val="003403AE"/>
    <w:rsid w:val="003405B9"/>
    <w:rsid w:val="00340913"/>
    <w:rsid w:val="003409BD"/>
    <w:rsid w:val="003409DB"/>
    <w:rsid w:val="00340B1A"/>
    <w:rsid w:val="00340F65"/>
    <w:rsid w:val="00341008"/>
    <w:rsid w:val="0034111B"/>
    <w:rsid w:val="0034139A"/>
    <w:rsid w:val="00342559"/>
    <w:rsid w:val="00342C3E"/>
    <w:rsid w:val="00342D1A"/>
    <w:rsid w:val="0034339B"/>
    <w:rsid w:val="00343860"/>
    <w:rsid w:val="00343973"/>
    <w:rsid w:val="00343AB5"/>
    <w:rsid w:val="00343CCF"/>
    <w:rsid w:val="00343F36"/>
    <w:rsid w:val="0034438F"/>
    <w:rsid w:val="00344B3D"/>
    <w:rsid w:val="00344BD5"/>
    <w:rsid w:val="00344CEF"/>
    <w:rsid w:val="00344F44"/>
    <w:rsid w:val="0034511C"/>
    <w:rsid w:val="00345191"/>
    <w:rsid w:val="003452E1"/>
    <w:rsid w:val="003454DB"/>
    <w:rsid w:val="0034550A"/>
    <w:rsid w:val="00345B7B"/>
    <w:rsid w:val="00345C93"/>
    <w:rsid w:val="00345F83"/>
    <w:rsid w:val="0034620C"/>
    <w:rsid w:val="00346579"/>
    <w:rsid w:val="00346BF1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CF6"/>
    <w:rsid w:val="00352F14"/>
    <w:rsid w:val="003530B3"/>
    <w:rsid w:val="003532DF"/>
    <w:rsid w:val="00353AAC"/>
    <w:rsid w:val="00353F13"/>
    <w:rsid w:val="003549E9"/>
    <w:rsid w:val="0035546F"/>
    <w:rsid w:val="003554BD"/>
    <w:rsid w:val="003554CE"/>
    <w:rsid w:val="00355A25"/>
    <w:rsid w:val="0035647C"/>
    <w:rsid w:val="00356586"/>
    <w:rsid w:val="00356792"/>
    <w:rsid w:val="00356C59"/>
    <w:rsid w:val="00356DA5"/>
    <w:rsid w:val="003571E2"/>
    <w:rsid w:val="00357ED0"/>
    <w:rsid w:val="00360107"/>
    <w:rsid w:val="00360545"/>
    <w:rsid w:val="00360A82"/>
    <w:rsid w:val="00361062"/>
    <w:rsid w:val="003610F5"/>
    <w:rsid w:val="00361392"/>
    <w:rsid w:val="003616F4"/>
    <w:rsid w:val="00361C9A"/>
    <w:rsid w:val="00361DE0"/>
    <w:rsid w:val="003625F0"/>
    <w:rsid w:val="003628E9"/>
    <w:rsid w:val="00362B5E"/>
    <w:rsid w:val="003638E9"/>
    <w:rsid w:val="00363B86"/>
    <w:rsid w:val="00363E22"/>
    <w:rsid w:val="00363E79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686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67F5C"/>
    <w:rsid w:val="00370219"/>
    <w:rsid w:val="0037051E"/>
    <w:rsid w:val="003707F4"/>
    <w:rsid w:val="00370859"/>
    <w:rsid w:val="00370DE5"/>
    <w:rsid w:val="00371208"/>
    <w:rsid w:val="003717B9"/>
    <w:rsid w:val="003718D9"/>
    <w:rsid w:val="0037207D"/>
    <w:rsid w:val="00372389"/>
    <w:rsid w:val="00372564"/>
    <w:rsid w:val="00372579"/>
    <w:rsid w:val="00372644"/>
    <w:rsid w:val="00372ECD"/>
    <w:rsid w:val="0037334A"/>
    <w:rsid w:val="003734B3"/>
    <w:rsid w:val="00373D8A"/>
    <w:rsid w:val="0037432C"/>
    <w:rsid w:val="0037443B"/>
    <w:rsid w:val="003749EA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31A"/>
    <w:rsid w:val="0038053C"/>
    <w:rsid w:val="0038054C"/>
    <w:rsid w:val="0038061C"/>
    <w:rsid w:val="00381137"/>
    <w:rsid w:val="00381168"/>
    <w:rsid w:val="00381BE5"/>
    <w:rsid w:val="00381E3D"/>
    <w:rsid w:val="00381F8A"/>
    <w:rsid w:val="003820DA"/>
    <w:rsid w:val="003825F4"/>
    <w:rsid w:val="003830FC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5D55"/>
    <w:rsid w:val="003865E7"/>
    <w:rsid w:val="00386649"/>
    <w:rsid w:val="00386891"/>
    <w:rsid w:val="00386A21"/>
    <w:rsid w:val="00386B42"/>
    <w:rsid w:val="00386C5B"/>
    <w:rsid w:val="0038735C"/>
    <w:rsid w:val="003874B4"/>
    <w:rsid w:val="00387631"/>
    <w:rsid w:val="00387823"/>
    <w:rsid w:val="00387954"/>
    <w:rsid w:val="00390044"/>
    <w:rsid w:val="00390085"/>
    <w:rsid w:val="003903FB"/>
    <w:rsid w:val="00390644"/>
    <w:rsid w:val="0039066F"/>
    <w:rsid w:val="00390D50"/>
    <w:rsid w:val="00390EAD"/>
    <w:rsid w:val="00390EAF"/>
    <w:rsid w:val="00391B86"/>
    <w:rsid w:val="00391C51"/>
    <w:rsid w:val="00391CBB"/>
    <w:rsid w:val="00391D90"/>
    <w:rsid w:val="00391DDE"/>
    <w:rsid w:val="0039208E"/>
    <w:rsid w:val="003923A6"/>
    <w:rsid w:val="0039257A"/>
    <w:rsid w:val="0039290C"/>
    <w:rsid w:val="00393231"/>
    <w:rsid w:val="0039372B"/>
    <w:rsid w:val="0039383D"/>
    <w:rsid w:val="0039433B"/>
    <w:rsid w:val="003946B9"/>
    <w:rsid w:val="00394888"/>
    <w:rsid w:val="00394917"/>
    <w:rsid w:val="00394D5E"/>
    <w:rsid w:val="00394FE8"/>
    <w:rsid w:val="00395069"/>
    <w:rsid w:val="003955AD"/>
    <w:rsid w:val="00395A0A"/>
    <w:rsid w:val="00396911"/>
    <w:rsid w:val="00396943"/>
    <w:rsid w:val="00396C46"/>
    <w:rsid w:val="00396FEF"/>
    <w:rsid w:val="00397BC5"/>
    <w:rsid w:val="00397BF1"/>
    <w:rsid w:val="00397D45"/>
    <w:rsid w:val="00397E56"/>
    <w:rsid w:val="003A0756"/>
    <w:rsid w:val="003A09F0"/>
    <w:rsid w:val="003A0A67"/>
    <w:rsid w:val="003A0E1D"/>
    <w:rsid w:val="003A1273"/>
    <w:rsid w:val="003A1596"/>
    <w:rsid w:val="003A18F0"/>
    <w:rsid w:val="003A1C56"/>
    <w:rsid w:val="003A1F6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C86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338"/>
    <w:rsid w:val="003A6A6D"/>
    <w:rsid w:val="003A6FFB"/>
    <w:rsid w:val="003A701E"/>
    <w:rsid w:val="003A7161"/>
    <w:rsid w:val="003A718A"/>
    <w:rsid w:val="003A7200"/>
    <w:rsid w:val="003A75C6"/>
    <w:rsid w:val="003A79FF"/>
    <w:rsid w:val="003A7B9B"/>
    <w:rsid w:val="003A7DFF"/>
    <w:rsid w:val="003A7E10"/>
    <w:rsid w:val="003A7E72"/>
    <w:rsid w:val="003B00E9"/>
    <w:rsid w:val="003B00FA"/>
    <w:rsid w:val="003B02DF"/>
    <w:rsid w:val="003B0A8B"/>
    <w:rsid w:val="003B0CAF"/>
    <w:rsid w:val="003B0DD4"/>
    <w:rsid w:val="003B1083"/>
    <w:rsid w:val="003B12DB"/>
    <w:rsid w:val="003B1346"/>
    <w:rsid w:val="003B1A3E"/>
    <w:rsid w:val="003B1C5D"/>
    <w:rsid w:val="003B1DA1"/>
    <w:rsid w:val="003B1DE2"/>
    <w:rsid w:val="003B1EAD"/>
    <w:rsid w:val="003B1F1C"/>
    <w:rsid w:val="003B23A8"/>
    <w:rsid w:val="003B24DD"/>
    <w:rsid w:val="003B2B36"/>
    <w:rsid w:val="003B2BCD"/>
    <w:rsid w:val="003B2E5E"/>
    <w:rsid w:val="003B32BE"/>
    <w:rsid w:val="003B3822"/>
    <w:rsid w:val="003B3BAD"/>
    <w:rsid w:val="003B3F02"/>
    <w:rsid w:val="003B3F64"/>
    <w:rsid w:val="003B41DA"/>
    <w:rsid w:val="003B4312"/>
    <w:rsid w:val="003B4314"/>
    <w:rsid w:val="003B4644"/>
    <w:rsid w:val="003B466B"/>
    <w:rsid w:val="003B49D4"/>
    <w:rsid w:val="003B4B26"/>
    <w:rsid w:val="003B4E29"/>
    <w:rsid w:val="003B5306"/>
    <w:rsid w:val="003B5757"/>
    <w:rsid w:val="003B59A4"/>
    <w:rsid w:val="003B5E92"/>
    <w:rsid w:val="003B5F7C"/>
    <w:rsid w:val="003B6179"/>
    <w:rsid w:val="003B69D0"/>
    <w:rsid w:val="003B6DF5"/>
    <w:rsid w:val="003B74FC"/>
    <w:rsid w:val="003B7B4D"/>
    <w:rsid w:val="003C0125"/>
    <w:rsid w:val="003C0277"/>
    <w:rsid w:val="003C03F7"/>
    <w:rsid w:val="003C05CD"/>
    <w:rsid w:val="003C0FE5"/>
    <w:rsid w:val="003C14B6"/>
    <w:rsid w:val="003C1CAF"/>
    <w:rsid w:val="003C22D4"/>
    <w:rsid w:val="003C29AF"/>
    <w:rsid w:val="003C2D58"/>
    <w:rsid w:val="003C2E73"/>
    <w:rsid w:val="003C362D"/>
    <w:rsid w:val="003C36B1"/>
    <w:rsid w:val="003C3984"/>
    <w:rsid w:val="003C3BC5"/>
    <w:rsid w:val="003C3F73"/>
    <w:rsid w:val="003C40A2"/>
    <w:rsid w:val="003C5428"/>
    <w:rsid w:val="003C5519"/>
    <w:rsid w:val="003C5A97"/>
    <w:rsid w:val="003C616B"/>
    <w:rsid w:val="003C681D"/>
    <w:rsid w:val="003C6BED"/>
    <w:rsid w:val="003C76F4"/>
    <w:rsid w:val="003C7965"/>
    <w:rsid w:val="003C7B7E"/>
    <w:rsid w:val="003C7D06"/>
    <w:rsid w:val="003C7EF7"/>
    <w:rsid w:val="003D00DD"/>
    <w:rsid w:val="003D0364"/>
    <w:rsid w:val="003D0E1F"/>
    <w:rsid w:val="003D113B"/>
    <w:rsid w:val="003D1182"/>
    <w:rsid w:val="003D1AE0"/>
    <w:rsid w:val="003D1B65"/>
    <w:rsid w:val="003D2296"/>
    <w:rsid w:val="003D22DA"/>
    <w:rsid w:val="003D2A32"/>
    <w:rsid w:val="003D304A"/>
    <w:rsid w:val="003D358C"/>
    <w:rsid w:val="003D3779"/>
    <w:rsid w:val="003D3B8B"/>
    <w:rsid w:val="003D4254"/>
    <w:rsid w:val="003D425A"/>
    <w:rsid w:val="003D4866"/>
    <w:rsid w:val="003D507A"/>
    <w:rsid w:val="003D554B"/>
    <w:rsid w:val="003D5F0C"/>
    <w:rsid w:val="003D5F76"/>
    <w:rsid w:val="003D6280"/>
    <w:rsid w:val="003D66CB"/>
    <w:rsid w:val="003D687A"/>
    <w:rsid w:val="003D6E45"/>
    <w:rsid w:val="003D7125"/>
    <w:rsid w:val="003D71F9"/>
    <w:rsid w:val="003D7A2D"/>
    <w:rsid w:val="003D7C91"/>
    <w:rsid w:val="003E0227"/>
    <w:rsid w:val="003E043F"/>
    <w:rsid w:val="003E07F1"/>
    <w:rsid w:val="003E08BE"/>
    <w:rsid w:val="003E0E8C"/>
    <w:rsid w:val="003E10B3"/>
    <w:rsid w:val="003E113F"/>
    <w:rsid w:val="003E1418"/>
    <w:rsid w:val="003E1867"/>
    <w:rsid w:val="003E1ABA"/>
    <w:rsid w:val="003E1E17"/>
    <w:rsid w:val="003E20CB"/>
    <w:rsid w:val="003E2112"/>
    <w:rsid w:val="003E2169"/>
    <w:rsid w:val="003E23B1"/>
    <w:rsid w:val="003E241B"/>
    <w:rsid w:val="003E26DE"/>
    <w:rsid w:val="003E2E74"/>
    <w:rsid w:val="003E323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C1"/>
    <w:rsid w:val="003E6AC1"/>
    <w:rsid w:val="003E6B73"/>
    <w:rsid w:val="003E6DE2"/>
    <w:rsid w:val="003E7ED5"/>
    <w:rsid w:val="003E7EEA"/>
    <w:rsid w:val="003F00D8"/>
    <w:rsid w:val="003F01E7"/>
    <w:rsid w:val="003F0AEA"/>
    <w:rsid w:val="003F18CF"/>
    <w:rsid w:val="003F1B53"/>
    <w:rsid w:val="003F2487"/>
    <w:rsid w:val="003F2BFE"/>
    <w:rsid w:val="003F33D6"/>
    <w:rsid w:val="003F3A44"/>
    <w:rsid w:val="003F3B3F"/>
    <w:rsid w:val="003F3E27"/>
    <w:rsid w:val="003F46FA"/>
    <w:rsid w:val="003F5732"/>
    <w:rsid w:val="003F5A5B"/>
    <w:rsid w:val="003F5F0A"/>
    <w:rsid w:val="003F603A"/>
    <w:rsid w:val="003F6DF4"/>
    <w:rsid w:val="003F7022"/>
    <w:rsid w:val="003F7263"/>
    <w:rsid w:val="003F7D77"/>
    <w:rsid w:val="004000AC"/>
    <w:rsid w:val="00400626"/>
    <w:rsid w:val="004009F0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5E"/>
    <w:rsid w:val="004040E3"/>
    <w:rsid w:val="00404D4D"/>
    <w:rsid w:val="00406650"/>
    <w:rsid w:val="004068A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7EE"/>
    <w:rsid w:val="004118D5"/>
    <w:rsid w:val="00411E4A"/>
    <w:rsid w:val="0041209E"/>
    <w:rsid w:val="00412EF3"/>
    <w:rsid w:val="00413020"/>
    <w:rsid w:val="00413162"/>
    <w:rsid w:val="004133CD"/>
    <w:rsid w:val="00413410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ECC"/>
    <w:rsid w:val="00415EF5"/>
    <w:rsid w:val="00416787"/>
    <w:rsid w:val="004170FC"/>
    <w:rsid w:val="00417286"/>
    <w:rsid w:val="00417F13"/>
    <w:rsid w:val="004203CA"/>
    <w:rsid w:val="004208D7"/>
    <w:rsid w:val="00420B0F"/>
    <w:rsid w:val="00420CA2"/>
    <w:rsid w:val="00420F65"/>
    <w:rsid w:val="004215BD"/>
    <w:rsid w:val="00421878"/>
    <w:rsid w:val="004219C1"/>
    <w:rsid w:val="00421AC1"/>
    <w:rsid w:val="004228EE"/>
    <w:rsid w:val="00422BB1"/>
    <w:rsid w:val="00422D87"/>
    <w:rsid w:val="0042325A"/>
    <w:rsid w:val="0042336F"/>
    <w:rsid w:val="004234EF"/>
    <w:rsid w:val="004236DC"/>
    <w:rsid w:val="00423CA0"/>
    <w:rsid w:val="00423F29"/>
    <w:rsid w:val="004242F2"/>
    <w:rsid w:val="004249DB"/>
    <w:rsid w:val="00424C6D"/>
    <w:rsid w:val="00424C76"/>
    <w:rsid w:val="00425554"/>
    <w:rsid w:val="0042556A"/>
    <w:rsid w:val="00425AF4"/>
    <w:rsid w:val="00425B68"/>
    <w:rsid w:val="00425BB1"/>
    <w:rsid w:val="00425C04"/>
    <w:rsid w:val="00425C9F"/>
    <w:rsid w:val="004260C0"/>
    <w:rsid w:val="004268A5"/>
    <w:rsid w:val="0042695F"/>
    <w:rsid w:val="00426F4F"/>
    <w:rsid w:val="004270B0"/>
    <w:rsid w:val="0042776F"/>
    <w:rsid w:val="00427D02"/>
    <w:rsid w:val="004300E1"/>
    <w:rsid w:val="00430294"/>
    <w:rsid w:val="004309CF"/>
    <w:rsid w:val="00430B44"/>
    <w:rsid w:val="00430F27"/>
    <w:rsid w:val="0043104B"/>
    <w:rsid w:val="0043105C"/>
    <w:rsid w:val="0043181D"/>
    <w:rsid w:val="00431AE7"/>
    <w:rsid w:val="00431DC7"/>
    <w:rsid w:val="004320DC"/>
    <w:rsid w:val="004325BF"/>
    <w:rsid w:val="004328E4"/>
    <w:rsid w:val="00432937"/>
    <w:rsid w:val="00433460"/>
    <w:rsid w:val="00433550"/>
    <w:rsid w:val="00433CB4"/>
    <w:rsid w:val="00433D87"/>
    <w:rsid w:val="00433E32"/>
    <w:rsid w:val="00433ECE"/>
    <w:rsid w:val="00434370"/>
    <w:rsid w:val="004344F6"/>
    <w:rsid w:val="004347A7"/>
    <w:rsid w:val="00434800"/>
    <w:rsid w:val="00434B15"/>
    <w:rsid w:val="00434B3D"/>
    <w:rsid w:val="00434F9C"/>
    <w:rsid w:val="004355FA"/>
    <w:rsid w:val="00435F09"/>
    <w:rsid w:val="00435F6F"/>
    <w:rsid w:val="004361FE"/>
    <w:rsid w:val="00436225"/>
    <w:rsid w:val="00436548"/>
    <w:rsid w:val="00436C20"/>
    <w:rsid w:val="00436E01"/>
    <w:rsid w:val="004373A1"/>
    <w:rsid w:val="004379F9"/>
    <w:rsid w:val="00437C2A"/>
    <w:rsid w:val="00440392"/>
    <w:rsid w:val="00440396"/>
    <w:rsid w:val="00440502"/>
    <w:rsid w:val="0044058F"/>
    <w:rsid w:val="004412E5"/>
    <w:rsid w:val="004415FC"/>
    <w:rsid w:val="00441795"/>
    <w:rsid w:val="00441989"/>
    <w:rsid w:val="00441B20"/>
    <w:rsid w:val="00441BF6"/>
    <w:rsid w:val="00442112"/>
    <w:rsid w:val="0044237C"/>
    <w:rsid w:val="00442822"/>
    <w:rsid w:val="00442B37"/>
    <w:rsid w:val="00442D4D"/>
    <w:rsid w:val="00442FA9"/>
    <w:rsid w:val="004432B7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5064"/>
    <w:rsid w:val="00445172"/>
    <w:rsid w:val="00445472"/>
    <w:rsid w:val="00445EFF"/>
    <w:rsid w:val="004464C3"/>
    <w:rsid w:val="00447603"/>
    <w:rsid w:val="00447999"/>
    <w:rsid w:val="00447AC5"/>
    <w:rsid w:val="00447BDB"/>
    <w:rsid w:val="00447EAD"/>
    <w:rsid w:val="004504A7"/>
    <w:rsid w:val="004504E7"/>
    <w:rsid w:val="004507B4"/>
    <w:rsid w:val="00450899"/>
    <w:rsid w:val="004508B7"/>
    <w:rsid w:val="00450FE9"/>
    <w:rsid w:val="004513E2"/>
    <w:rsid w:val="00451A7B"/>
    <w:rsid w:val="00451AD8"/>
    <w:rsid w:val="00451EAF"/>
    <w:rsid w:val="004522A6"/>
    <w:rsid w:val="00452870"/>
    <w:rsid w:val="0045291E"/>
    <w:rsid w:val="004529D7"/>
    <w:rsid w:val="00452A11"/>
    <w:rsid w:val="00452A8B"/>
    <w:rsid w:val="00453BF4"/>
    <w:rsid w:val="00453D89"/>
    <w:rsid w:val="00453E2C"/>
    <w:rsid w:val="00453E34"/>
    <w:rsid w:val="004541EE"/>
    <w:rsid w:val="00454571"/>
    <w:rsid w:val="0045483D"/>
    <w:rsid w:val="00455435"/>
    <w:rsid w:val="004557BD"/>
    <w:rsid w:val="0045592A"/>
    <w:rsid w:val="00455AFA"/>
    <w:rsid w:val="00455BDD"/>
    <w:rsid w:val="00456308"/>
    <w:rsid w:val="004566BE"/>
    <w:rsid w:val="0045682E"/>
    <w:rsid w:val="004568B4"/>
    <w:rsid w:val="00456CBE"/>
    <w:rsid w:val="00457142"/>
    <w:rsid w:val="004573A4"/>
    <w:rsid w:val="00457493"/>
    <w:rsid w:val="00457958"/>
    <w:rsid w:val="00457F8C"/>
    <w:rsid w:val="004605F4"/>
    <w:rsid w:val="0046115F"/>
    <w:rsid w:val="0046148D"/>
    <w:rsid w:val="00461535"/>
    <w:rsid w:val="0046203B"/>
    <w:rsid w:val="00462496"/>
    <w:rsid w:val="004625A3"/>
    <w:rsid w:val="004625C9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DF1"/>
    <w:rsid w:val="00464027"/>
    <w:rsid w:val="004641CB"/>
    <w:rsid w:val="004643D0"/>
    <w:rsid w:val="0046443B"/>
    <w:rsid w:val="004647D8"/>
    <w:rsid w:val="00464BC7"/>
    <w:rsid w:val="00464F64"/>
    <w:rsid w:val="004651B8"/>
    <w:rsid w:val="00465580"/>
    <w:rsid w:val="00465972"/>
    <w:rsid w:val="00465B80"/>
    <w:rsid w:val="00465CA5"/>
    <w:rsid w:val="00465E7E"/>
    <w:rsid w:val="004667C6"/>
    <w:rsid w:val="0046695A"/>
    <w:rsid w:val="00466BB5"/>
    <w:rsid w:val="004672E8"/>
    <w:rsid w:val="0046758F"/>
    <w:rsid w:val="00467741"/>
    <w:rsid w:val="004677E9"/>
    <w:rsid w:val="00470535"/>
    <w:rsid w:val="00471183"/>
    <w:rsid w:val="0047123C"/>
    <w:rsid w:val="004714F6"/>
    <w:rsid w:val="004718FD"/>
    <w:rsid w:val="00471DBD"/>
    <w:rsid w:val="00471E38"/>
    <w:rsid w:val="00472042"/>
    <w:rsid w:val="00472062"/>
    <w:rsid w:val="0047289C"/>
    <w:rsid w:val="00472E22"/>
    <w:rsid w:val="00472F67"/>
    <w:rsid w:val="004733AB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4A3"/>
    <w:rsid w:val="00475688"/>
    <w:rsid w:val="004758F6"/>
    <w:rsid w:val="004759E3"/>
    <w:rsid w:val="00475C51"/>
    <w:rsid w:val="00476161"/>
    <w:rsid w:val="004763B4"/>
    <w:rsid w:val="00476658"/>
    <w:rsid w:val="00476814"/>
    <w:rsid w:val="00476BC5"/>
    <w:rsid w:val="00476E34"/>
    <w:rsid w:val="00476EE1"/>
    <w:rsid w:val="00477163"/>
    <w:rsid w:val="00477898"/>
    <w:rsid w:val="00477B0E"/>
    <w:rsid w:val="00480195"/>
    <w:rsid w:val="00480396"/>
    <w:rsid w:val="00480921"/>
    <w:rsid w:val="00480DE0"/>
    <w:rsid w:val="00481688"/>
    <w:rsid w:val="00481CC8"/>
    <w:rsid w:val="004820E0"/>
    <w:rsid w:val="004822CA"/>
    <w:rsid w:val="0048261A"/>
    <w:rsid w:val="00482700"/>
    <w:rsid w:val="00482779"/>
    <w:rsid w:val="00482A1F"/>
    <w:rsid w:val="0048385A"/>
    <w:rsid w:val="00483A8E"/>
    <w:rsid w:val="00483F95"/>
    <w:rsid w:val="00484D20"/>
    <w:rsid w:val="004850C1"/>
    <w:rsid w:val="0048513F"/>
    <w:rsid w:val="00486F54"/>
    <w:rsid w:val="00487038"/>
    <w:rsid w:val="004871B4"/>
    <w:rsid w:val="004876DD"/>
    <w:rsid w:val="00487D3E"/>
    <w:rsid w:val="00490FD8"/>
    <w:rsid w:val="0049101A"/>
    <w:rsid w:val="00491454"/>
    <w:rsid w:val="004915E6"/>
    <w:rsid w:val="0049178A"/>
    <w:rsid w:val="004917FC"/>
    <w:rsid w:val="00491AE6"/>
    <w:rsid w:val="00491C1D"/>
    <w:rsid w:val="00491DF1"/>
    <w:rsid w:val="00491FE1"/>
    <w:rsid w:val="00491FF1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090"/>
    <w:rsid w:val="004A1095"/>
    <w:rsid w:val="004A1387"/>
    <w:rsid w:val="004A1B07"/>
    <w:rsid w:val="004A21D8"/>
    <w:rsid w:val="004A2D29"/>
    <w:rsid w:val="004A2DE9"/>
    <w:rsid w:val="004A2E04"/>
    <w:rsid w:val="004A3134"/>
    <w:rsid w:val="004A3226"/>
    <w:rsid w:val="004A32A0"/>
    <w:rsid w:val="004A3524"/>
    <w:rsid w:val="004A399F"/>
    <w:rsid w:val="004A4096"/>
    <w:rsid w:val="004A40C1"/>
    <w:rsid w:val="004A4692"/>
    <w:rsid w:val="004A502C"/>
    <w:rsid w:val="004A5351"/>
    <w:rsid w:val="004A5582"/>
    <w:rsid w:val="004A669F"/>
    <w:rsid w:val="004A6842"/>
    <w:rsid w:val="004A718C"/>
    <w:rsid w:val="004A77A6"/>
    <w:rsid w:val="004A7AB5"/>
    <w:rsid w:val="004A7D0B"/>
    <w:rsid w:val="004A7DBE"/>
    <w:rsid w:val="004A7F94"/>
    <w:rsid w:val="004B0209"/>
    <w:rsid w:val="004B08AC"/>
    <w:rsid w:val="004B0B18"/>
    <w:rsid w:val="004B0D88"/>
    <w:rsid w:val="004B0E03"/>
    <w:rsid w:val="004B0FF1"/>
    <w:rsid w:val="004B1499"/>
    <w:rsid w:val="004B14D9"/>
    <w:rsid w:val="004B1574"/>
    <w:rsid w:val="004B15E5"/>
    <w:rsid w:val="004B1A3F"/>
    <w:rsid w:val="004B2056"/>
    <w:rsid w:val="004B206E"/>
    <w:rsid w:val="004B229E"/>
    <w:rsid w:val="004B271B"/>
    <w:rsid w:val="004B29C2"/>
    <w:rsid w:val="004B29E1"/>
    <w:rsid w:val="004B2C52"/>
    <w:rsid w:val="004B2F46"/>
    <w:rsid w:val="004B337B"/>
    <w:rsid w:val="004B3642"/>
    <w:rsid w:val="004B395D"/>
    <w:rsid w:val="004B3D50"/>
    <w:rsid w:val="004B3E83"/>
    <w:rsid w:val="004B4194"/>
    <w:rsid w:val="004B457E"/>
    <w:rsid w:val="004B5099"/>
    <w:rsid w:val="004B5447"/>
    <w:rsid w:val="004B55F0"/>
    <w:rsid w:val="004B56C3"/>
    <w:rsid w:val="004B5E0F"/>
    <w:rsid w:val="004B6377"/>
    <w:rsid w:val="004B6521"/>
    <w:rsid w:val="004B6548"/>
    <w:rsid w:val="004B656C"/>
    <w:rsid w:val="004B6928"/>
    <w:rsid w:val="004B6AA6"/>
    <w:rsid w:val="004B6C9D"/>
    <w:rsid w:val="004B754D"/>
    <w:rsid w:val="004B79FA"/>
    <w:rsid w:val="004B7D94"/>
    <w:rsid w:val="004C04A7"/>
    <w:rsid w:val="004C0757"/>
    <w:rsid w:val="004C0FB7"/>
    <w:rsid w:val="004C104B"/>
    <w:rsid w:val="004C12B2"/>
    <w:rsid w:val="004C164A"/>
    <w:rsid w:val="004C17F1"/>
    <w:rsid w:val="004C1DC4"/>
    <w:rsid w:val="004C2643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66E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C6AC8"/>
    <w:rsid w:val="004D0AA3"/>
    <w:rsid w:val="004D0C1E"/>
    <w:rsid w:val="004D0FCC"/>
    <w:rsid w:val="004D1000"/>
    <w:rsid w:val="004D1561"/>
    <w:rsid w:val="004D1D27"/>
    <w:rsid w:val="004D1ED8"/>
    <w:rsid w:val="004D2416"/>
    <w:rsid w:val="004D24A6"/>
    <w:rsid w:val="004D2914"/>
    <w:rsid w:val="004D2EC3"/>
    <w:rsid w:val="004D2FF6"/>
    <w:rsid w:val="004D3916"/>
    <w:rsid w:val="004D39D5"/>
    <w:rsid w:val="004D3FD6"/>
    <w:rsid w:val="004D405F"/>
    <w:rsid w:val="004D439D"/>
    <w:rsid w:val="004D4637"/>
    <w:rsid w:val="004D47EA"/>
    <w:rsid w:val="004D499D"/>
    <w:rsid w:val="004D55CA"/>
    <w:rsid w:val="004D5A27"/>
    <w:rsid w:val="004D5F0E"/>
    <w:rsid w:val="004D6626"/>
    <w:rsid w:val="004D6758"/>
    <w:rsid w:val="004D732E"/>
    <w:rsid w:val="004D7B1A"/>
    <w:rsid w:val="004E0830"/>
    <w:rsid w:val="004E169C"/>
    <w:rsid w:val="004E1BF0"/>
    <w:rsid w:val="004E1E6A"/>
    <w:rsid w:val="004E204B"/>
    <w:rsid w:val="004E220F"/>
    <w:rsid w:val="004E26EF"/>
    <w:rsid w:val="004E28E1"/>
    <w:rsid w:val="004E2B01"/>
    <w:rsid w:val="004E34C7"/>
    <w:rsid w:val="004E356A"/>
    <w:rsid w:val="004E375D"/>
    <w:rsid w:val="004E3850"/>
    <w:rsid w:val="004E3FC1"/>
    <w:rsid w:val="004E4115"/>
    <w:rsid w:val="004E4813"/>
    <w:rsid w:val="004E58EA"/>
    <w:rsid w:val="004E5F65"/>
    <w:rsid w:val="004E5FB7"/>
    <w:rsid w:val="004E69AE"/>
    <w:rsid w:val="004E6C7A"/>
    <w:rsid w:val="004E74D3"/>
    <w:rsid w:val="004E7615"/>
    <w:rsid w:val="004E79D0"/>
    <w:rsid w:val="004E7CDF"/>
    <w:rsid w:val="004F02AF"/>
    <w:rsid w:val="004F078C"/>
    <w:rsid w:val="004F0C2F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319"/>
    <w:rsid w:val="004F3ADC"/>
    <w:rsid w:val="004F3C22"/>
    <w:rsid w:val="004F3CC7"/>
    <w:rsid w:val="004F3D72"/>
    <w:rsid w:val="004F3E6A"/>
    <w:rsid w:val="004F469D"/>
    <w:rsid w:val="004F4EF8"/>
    <w:rsid w:val="004F5346"/>
    <w:rsid w:val="004F5681"/>
    <w:rsid w:val="004F5773"/>
    <w:rsid w:val="004F587C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62C"/>
    <w:rsid w:val="0050192D"/>
    <w:rsid w:val="00501CDC"/>
    <w:rsid w:val="00501E6C"/>
    <w:rsid w:val="00501EBE"/>
    <w:rsid w:val="00503551"/>
    <w:rsid w:val="0050387B"/>
    <w:rsid w:val="00503963"/>
    <w:rsid w:val="00503F38"/>
    <w:rsid w:val="0050419A"/>
    <w:rsid w:val="005043FC"/>
    <w:rsid w:val="00504950"/>
    <w:rsid w:val="00504A55"/>
    <w:rsid w:val="00504B31"/>
    <w:rsid w:val="005050DB"/>
    <w:rsid w:val="005057B1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0DB5"/>
    <w:rsid w:val="00511D6B"/>
    <w:rsid w:val="00511E17"/>
    <w:rsid w:val="00511EBC"/>
    <w:rsid w:val="005125A9"/>
    <w:rsid w:val="005125D5"/>
    <w:rsid w:val="00512D51"/>
    <w:rsid w:val="00512E95"/>
    <w:rsid w:val="00514674"/>
    <w:rsid w:val="0051477F"/>
    <w:rsid w:val="00514B72"/>
    <w:rsid w:val="00514C46"/>
    <w:rsid w:val="00514DDC"/>
    <w:rsid w:val="00515007"/>
    <w:rsid w:val="005151C3"/>
    <w:rsid w:val="00515BCF"/>
    <w:rsid w:val="00516083"/>
    <w:rsid w:val="0051635A"/>
    <w:rsid w:val="0051646E"/>
    <w:rsid w:val="005166C3"/>
    <w:rsid w:val="00516A18"/>
    <w:rsid w:val="00516B17"/>
    <w:rsid w:val="00516BD0"/>
    <w:rsid w:val="00516EA5"/>
    <w:rsid w:val="005177B2"/>
    <w:rsid w:val="005179DA"/>
    <w:rsid w:val="00517E2A"/>
    <w:rsid w:val="00520AD7"/>
    <w:rsid w:val="00520C1C"/>
    <w:rsid w:val="00521439"/>
    <w:rsid w:val="005216ED"/>
    <w:rsid w:val="00521A09"/>
    <w:rsid w:val="00522012"/>
    <w:rsid w:val="00522032"/>
    <w:rsid w:val="00522133"/>
    <w:rsid w:val="005224FC"/>
    <w:rsid w:val="0052292E"/>
    <w:rsid w:val="005229C6"/>
    <w:rsid w:val="00522A3A"/>
    <w:rsid w:val="005232E0"/>
    <w:rsid w:val="0052373B"/>
    <w:rsid w:val="00523CFF"/>
    <w:rsid w:val="00523E00"/>
    <w:rsid w:val="0052439F"/>
    <w:rsid w:val="005243EB"/>
    <w:rsid w:val="0052441F"/>
    <w:rsid w:val="005245E0"/>
    <w:rsid w:val="005249F7"/>
    <w:rsid w:val="00524BF9"/>
    <w:rsid w:val="005251B8"/>
    <w:rsid w:val="00525409"/>
    <w:rsid w:val="00525789"/>
    <w:rsid w:val="00525890"/>
    <w:rsid w:val="005258E2"/>
    <w:rsid w:val="00526452"/>
    <w:rsid w:val="00526816"/>
    <w:rsid w:val="00526B0D"/>
    <w:rsid w:val="00526D61"/>
    <w:rsid w:val="00526F09"/>
    <w:rsid w:val="0052733A"/>
    <w:rsid w:val="00527C9A"/>
    <w:rsid w:val="00527DF9"/>
    <w:rsid w:val="00527F4F"/>
    <w:rsid w:val="005304A0"/>
    <w:rsid w:val="00530512"/>
    <w:rsid w:val="0053054E"/>
    <w:rsid w:val="00530799"/>
    <w:rsid w:val="0053109F"/>
    <w:rsid w:val="005311E8"/>
    <w:rsid w:val="005312C4"/>
    <w:rsid w:val="0053133A"/>
    <w:rsid w:val="00531822"/>
    <w:rsid w:val="00531AF5"/>
    <w:rsid w:val="005326D0"/>
    <w:rsid w:val="005327CB"/>
    <w:rsid w:val="00532800"/>
    <w:rsid w:val="0053284A"/>
    <w:rsid w:val="005328BC"/>
    <w:rsid w:val="00532A80"/>
    <w:rsid w:val="00532FDA"/>
    <w:rsid w:val="00533023"/>
    <w:rsid w:val="00533EE8"/>
    <w:rsid w:val="0053417D"/>
    <w:rsid w:val="0053490C"/>
    <w:rsid w:val="005349A0"/>
    <w:rsid w:val="00534D63"/>
    <w:rsid w:val="00535585"/>
    <w:rsid w:val="005357C2"/>
    <w:rsid w:val="0053606B"/>
    <w:rsid w:val="00536466"/>
    <w:rsid w:val="005365E6"/>
    <w:rsid w:val="00536690"/>
    <w:rsid w:val="00536A58"/>
    <w:rsid w:val="00536AB4"/>
    <w:rsid w:val="00536C8D"/>
    <w:rsid w:val="00536F48"/>
    <w:rsid w:val="00536FDE"/>
    <w:rsid w:val="00537022"/>
    <w:rsid w:val="00537060"/>
    <w:rsid w:val="00537127"/>
    <w:rsid w:val="0053764B"/>
    <w:rsid w:val="0054069F"/>
    <w:rsid w:val="005408D0"/>
    <w:rsid w:val="00541050"/>
    <w:rsid w:val="00541307"/>
    <w:rsid w:val="005413B3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AA8"/>
    <w:rsid w:val="00543B11"/>
    <w:rsid w:val="00543F21"/>
    <w:rsid w:val="005448B9"/>
    <w:rsid w:val="00544C51"/>
    <w:rsid w:val="00544CD3"/>
    <w:rsid w:val="00544F98"/>
    <w:rsid w:val="00545136"/>
    <w:rsid w:val="005452C1"/>
    <w:rsid w:val="00545698"/>
    <w:rsid w:val="00545B42"/>
    <w:rsid w:val="0054612B"/>
    <w:rsid w:val="00546455"/>
    <w:rsid w:val="005466DF"/>
    <w:rsid w:val="00546773"/>
    <w:rsid w:val="005468E0"/>
    <w:rsid w:val="005475B4"/>
    <w:rsid w:val="00547753"/>
    <w:rsid w:val="005479F5"/>
    <w:rsid w:val="00547D90"/>
    <w:rsid w:val="005501E4"/>
    <w:rsid w:val="005506E4"/>
    <w:rsid w:val="005508EF"/>
    <w:rsid w:val="005510E3"/>
    <w:rsid w:val="0055173F"/>
    <w:rsid w:val="005517FD"/>
    <w:rsid w:val="00551AE8"/>
    <w:rsid w:val="00551D57"/>
    <w:rsid w:val="0055209E"/>
    <w:rsid w:val="00552233"/>
    <w:rsid w:val="00552AFD"/>
    <w:rsid w:val="00552E11"/>
    <w:rsid w:val="00552FEB"/>
    <w:rsid w:val="0055326B"/>
    <w:rsid w:val="005532A3"/>
    <w:rsid w:val="00553395"/>
    <w:rsid w:val="00553567"/>
    <w:rsid w:val="005538EF"/>
    <w:rsid w:val="0055398A"/>
    <w:rsid w:val="00553C93"/>
    <w:rsid w:val="0055400F"/>
    <w:rsid w:val="00554019"/>
    <w:rsid w:val="005548DD"/>
    <w:rsid w:val="00554DBF"/>
    <w:rsid w:val="00554DDC"/>
    <w:rsid w:val="005550E7"/>
    <w:rsid w:val="00555425"/>
    <w:rsid w:val="00555500"/>
    <w:rsid w:val="00555CEE"/>
    <w:rsid w:val="00555FC3"/>
    <w:rsid w:val="00556027"/>
    <w:rsid w:val="00556129"/>
    <w:rsid w:val="005564D8"/>
    <w:rsid w:val="00556506"/>
    <w:rsid w:val="0055650C"/>
    <w:rsid w:val="0055659A"/>
    <w:rsid w:val="00556731"/>
    <w:rsid w:val="00557055"/>
    <w:rsid w:val="00557401"/>
    <w:rsid w:val="0055747C"/>
    <w:rsid w:val="00557D41"/>
    <w:rsid w:val="00557F5B"/>
    <w:rsid w:val="00557FE2"/>
    <w:rsid w:val="00560729"/>
    <w:rsid w:val="005608D4"/>
    <w:rsid w:val="0056092B"/>
    <w:rsid w:val="00560A86"/>
    <w:rsid w:val="00561C64"/>
    <w:rsid w:val="00562173"/>
    <w:rsid w:val="0056218D"/>
    <w:rsid w:val="0056255F"/>
    <w:rsid w:val="00562A38"/>
    <w:rsid w:val="00562E4D"/>
    <w:rsid w:val="00562EAD"/>
    <w:rsid w:val="00563222"/>
    <w:rsid w:val="00563264"/>
    <w:rsid w:val="0056367C"/>
    <w:rsid w:val="00563AEB"/>
    <w:rsid w:val="005642AA"/>
    <w:rsid w:val="00564321"/>
    <w:rsid w:val="00564775"/>
    <w:rsid w:val="00565150"/>
    <w:rsid w:val="0056594F"/>
    <w:rsid w:val="00566C28"/>
    <w:rsid w:val="00566EBC"/>
    <w:rsid w:val="005673A1"/>
    <w:rsid w:val="00567500"/>
    <w:rsid w:val="0056753D"/>
    <w:rsid w:val="005677FA"/>
    <w:rsid w:val="00567811"/>
    <w:rsid w:val="00567CDA"/>
    <w:rsid w:val="00567DCF"/>
    <w:rsid w:val="00567DEE"/>
    <w:rsid w:val="00570163"/>
    <w:rsid w:val="005701B3"/>
    <w:rsid w:val="005702BD"/>
    <w:rsid w:val="005704B1"/>
    <w:rsid w:val="005709FC"/>
    <w:rsid w:val="005710A4"/>
    <w:rsid w:val="005719AC"/>
    <w:rsid w:val="00571E47"/>
    <w:rsid w:val="005723C4"/>
    <w:rsid w:val="005726CA"/>
    <w:rsid w:val="00572749"/>
    <w:rsid w:val="00572918"/>
    <w:rsid w:val="00573040"/>
    <w:rsid w:val="005732B2"/>
    <w:rsid w:val="005739F4"/>
    <w:rsid w:val="00573A7F"/>
    <w:rsid w:val="00573C2D"/>
    <w:rsid w:val="00573EE1"/>
    <w:rsid w:val="00573EEA"/>
    <w:rsid w:val="0057406C"/>
    <w:rsid w:val="00575051"/>
    <w:rsid w:val="005751C3"/>
    <w:rsid w:val="005758E3"/>
    <w:rsid w:val="00576069"/>
    <w:rsid w:val="005762CE"/>
    <w:rsid w:val="005764A8"/>
    <w:rsid w:val="00576AD5"/>
    <w:rsid w:val="00576D35"/>
    <w:rsid w:val="005775C0"/>
    <w:rsid w:val="005777C8"/>
    <w:rsid w:val="00577AD5"/>
    <w:rsid w:val="00577F23"/>
    <w:rsid w:val="00580414"/>
    <w:rsid w:val="00580A50"/>
    <w:rsid w:val="00580A72"/>
    <w:rsid w:val="00581025"/>
    <w:rsid w:val="0058107B"/>
    <w:rsid w:val="0058149F"/>
    <w:rsid w:val="0058161B"/>
    <w:rsid w:val="005817A5"/>
    <w:rsid w:val="00581A5B"/>
    <w:rsid w:val="00581B22"/>
    <w:rsid w:val="00581DF3"/>
    <w:rsid w:val="00581FDE"/>
    <w:rsid w:val="00582197"/>
    <w:rsid w:val="005821FA"/>
    <w:rsid w:val="0058256F"/>
    <w:rsid w:val="00582853"/>
    <w:rsid w:val="00582893"/>
    <w:rsid w:val="00582C76"/>
    <w:rsid w:val="005834F5"/>
    <w:rsid w:val="00583706"/>
    <w:rsid w:val="00583A87"/>
    <w:rsid w:val="00583AF1"/>
    <w:rsid w:val="00583CCB"/>
    <w:rsid w:val="0058403B"/>
    <w:rsid w:val="00584070"/>
    <w:rsid w:val="005842BA"/>
    <w:rsid w:val="005843E6"/>
    <w:rsid w:val="005845FA"/>
    <w:rsid w:val="00584AC0"/>
    <w:rsid w:val="00585C21"/>
    <w:rsid w:val="00585FAC"/>
    <w:rsid w:val="00586198"/>
    <w:rsid w:val="00586B7C"/>
    <w:rsid w:val="00586E72"/>
    <w:rsid w:val="00586F8F"/>
    <w:rsid w:val="005874CD"/>
    <w:rsid w:val="005874ED"/>
    <w:rsid w:val="00587515"/>
    <w:rsid w:val="00587597"/>
    <w:rsid w:val="00587A79"/>
    <w:rsid w:val="00587AAF"/>
    <w:rsid w:val="00587B8C"/>
    <w:rsid w:val="00590753"/>
    <w:rsid w:val="00590918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8B6"/>
    <w:rsid w:val="005929CC"/>
    <w:rsid w:val="005929E8"/>
    <w:rsid w:val="00592A2E"/>
    <w:rsid w:val="00592BF2"/>
    <w:rsid w:val="005930CE"/>
    <w:rsid w:val="00593155"/>
    <w:rsid w:val="0059353B"/>
    <w:rsid w:val="005937E5"/>
    <w:rsid w:val="005938DB"/>
    <w:rsid w:val="00593DEA"/>
    <w:rsid w:val="005940C4"/>
    <w:rsid w:val="005942DA"/>
    <w:rsid w:val="00594635"/>
    <w:rsid w:val="0059491B"/>
    <w:rsid w:val="005949FB"/>
    <w:rsid w:val="00594A42"/>
    <w:rsid w:val="00594C1A"/>
    <w:rsid w:val="00594E4A"/>
    <w:rsid w:val="00594EC8"/>
    <w:rsid w:val="00595106"/>
    <w:rsid w:val="00595692"/>
    <w:rsid w:val="005956E4"/>
    <w:rsid w:val="0059573E"/>
    <w:rsid w:val="00595789"/>
    <w:rsid w:val="00595B7B"/>
    <w:rsid w:val="00596014"/>
    <w:rsid w:val="00596020"/>
    <w:rsid w:val="0059632F"/>
    <w:rsid w:val="005967A2"/>
    <w:rsid w:val="005972CF"/>
    <w:rsid w:val="00597799"/>
    <w:rsid w:val="005977F9"/>
    <w:rsid w:val="00597BA8"/>
    <w:rsid w:val="005A01E7"/>
    <w:rsid w:val="005A02C8"/>
    <w:rsid w:val="005A02F9"/>
    <w:rsid w:val="005A09E5"/>
    <w:rsid w:val="005A1473"/>
    <w:rsid w:val="005A19FF"/>
    <w:rsid w:val="005A1A96"/>
    <w:rsid w:val="005A2074"/>
    <w:rsid w:val="005A245C"/>
    <w:rsid w:val="005A24AE"/>
    <w:rsid w:val="005A2711"/>
    <w:rsid w:val="005A3394"/>
    <w:rsid w:val="005A33EE"/>
    <w:rsid w:val="005A3AD9"/>
    <w:rsid w:val="005A403A"/>
    <w:rsid w:val="005A41F7"/>
    <w:rsid w:val="005A43BE"/>
    <w:rsid w:val="005A4624"/>
    <w:rsid w:val="005A5011"/>
    <w:rsid w:val="005A508D"/>
    <w:rsid w:val="005A5F3B"/>
    <w:rsid w:val="005A60BA"/>
    <w:rsid w:val="005A6C95"/>
    <w:rsid w:val="005A6E09"/>
    <w:rsid w:val="005A70CD"/>
    <w:rsid w:val="005A7550"/>
    <w:rsid w:val="005A761B"/>
    <w:rsid w:val="005A79F3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30B"/>
    <w:rsid w:val="005B41B3"/>
    <w:rsid w:val="005B4289"/>
    <w:rsid w:val="005B47AD"/>
    <w:rsid w:val="005B4E29"/>
    <w:rsid w:val="005B58AA"/>
    <w:rsid w:val="005B5926"/>
    <w:rsid w:val="005B5A74"/>
    <w:rsid w:val="005B5D00"/>
    <w:rsid w:val="005B5DBE"/>
    <w:rsid w:val="005B61E6"/>
    <w:rsid w:val="005B66DA"/>
    <w:rsid w:val="005B6927"/>
    <w:rsid w:val="005B698D"/>
    <w:rsid w:val="005B6B33"/>
    <w:rsid w:val="005B6B72"/>
    <w:rsid w:val="005B6B84"/>
    <w:rsid w:val="005B6BFD"/>
    <w:rsid w:val="005B6C22"/>
    <w:rsid w:val="005B7331"/>
    <w:rsid w:val="005B75B6"/>
    <w:rsid w:val="005B76BE"/>
    <w:rsid w:val="005B789E"/>
    <w:rsid w:val="005B7F6E"/>
    <w:rsid w:val="005C043D"/>
    <w:rsid w:val="005C0B32"/>
    <w:rsid w:val="005C0C11"/>
    <w:rsid w:val="005C111C"/>
    <w:rsid w:val="005C12AC"/>
    <w:rsid w:val="005C1C90"/>
    <w:rsid w:val="005C1CEF"/>
    <w:rsid w:val="005C1DDD"/>
    <w:rsid w:val="005C1EF5"/>
    <w:rsid w:val="005C25B4"/>
    <w:rsid w:val="005C29EC"/>
    <w:rsid w:val="005C2EE7"/>
    <w:rsid w:val="005C340E"/>
    <w:rsid w:val="005C3964"/>
    <w:rsid w:val="005C428A"/>
    <w:rsid w:val="005C4330"/>
    <w:rsid w:val="005C470E"/>
    <w:rsid w:val="005C4787"/>
    <w:rsid w:val="005C4997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F17"/>
    <w:rsid w:val="005D101F"/>
    <w:rsid w:val="005D1247"/>
    <w:rsid w:val="005D1C3B"/>
    <w:rsid w:val="005D1D60"/>
    <w:rsid w:val="005D205D"/>
    <w:rsid w:val="005D2111"/>
    <w:rsid w:val="005D290E"/>
    <w:rsid w:val="005D2CD5"/>
    <w:rsid w:val="005D2F54"/>
    <w:rsid w:val="005D33D2"/>
    <w:rsid w:val="005D353D"/>
    <w:rsid w:val="005D39AD"/>
    <w:rsid w:val="005D3CF4"/>
    <w:rsid w:val="005D3FD5"/>
    <w:rsid w:val="005D550B"/>
    <w:rsid w:val="005D593D"/>
    <w:rsid w:val="005D5D35"/>
    <w:rsid w:val="005D63A5"/>
    <w:rsid w:val="005D64AA"/>
    <w:rsid w:val="005D69A4"/>
    <w:rsid w:val="005D7637"/>
    <w:rsid w:val="005D79B5"/>
    <w:rsid w:val="005D7BDA"/>
    <w:rsid w:val="005E01C7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2B"/>
    <w:rsid w:val="005E2FB1"/>
    <w:rsid w:val="005E336A"/>
    <w:rsid w:val="005E3850"/>
    <w:rsid w:val="005E3A9C"/>
    <w:rsid w:val="005E3EB4"/>
    <w:rsid w:val="005E3FEB"/>
    <w:rsid w:val="005E40C8"/>
    <w:rsid w:val="005E43DF"/>
    <w:rsid w:val="005E453E"/>
    <w:rsid w:val="005E455E"/>
    <w:rsid w:val="005E4831"/>
    <w:rsid w:val="005E48DE"/>
    <w:rsid w:val="005E566F"/>
    <w:rsid w:val="005E5C43"/>
    <w:rsid w:val="005E5EB1"/>
    <w:rsid w:val="005E64AF"/>
    <w:rsid w:val="005E64EC"/>
    <w:rsid w:val="005E6BE9"/>
    <w:rsid w:val="005E71A5"/>
    <w:rsid w:val="005E7221"/>
    <w:rsid w:val="005E772C"/>
    <w:rsid w:val="005E777B"/>
    <w:rsid w:val="005E797D"/>
    <w:rsid w:val="005F03D5"/>
    <w:rsid w:val="005F0860"/>
    <w:rsid w:val="005F0A20"/>
    <w:rsid w:val="005F0E0B"/>
    <w:rsid w:val="005F11C8"/>
    <w:rsid w:val="005F14A7"/>
    <w:rsid w:val="005F1B20"/>
    <w:rsid w:val="005F1E18"/>
    <w:rsid w:val="005F27E0"/>
    <w:rsid w:val="005F29C0"/>
    <w:rsid w:val="005F2A66"/>
    <w:rsid w:val="005F2B32"/>
    <w:rsid w:val="005F2C5F"/>
    <w:rsid w:val="005F3176"/>
    <w:rsid w:val="005F3549"/>
    <w:rsid w:val="005F36F4"/>
    <w:rsid w:val="005F3D56"/>
    <w:rsid w:val="005F3D8C"/>
    <w:rsid w:val="005F431A"/>
    <w:rsid w:val="005F44BD"/>
    <w:rsid w:val="005F491A"/>
    <w:rsid w:val="005F5271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5F78D3"/>
    <w:rsid w:val="005F7E88"/>
    <w:rsid w:val="005F7FFC"/>
    <w:rsid w:val="0060008E"/>
    <w:rsid w:val="006003C6"/>
    <w:rsid w:val="006005C1"/>
    <w:rsid w:val="00600CE1"/>
    <w:rsid w:val="00600E1F"/>
    <w:rsid w:val="006011A0"/>
    <w:rsid w:val="006015AF"/>
    <w:rsid w:val="00601AE0"/>
    <w:rsid w:val="00601C10"/>
    <w:rsid w:val="00601C1B"/>
    <w:rsid w:val="00601CF8"/>
    <w:rsid w:val="00602A78"/>
    <w:rsid w:val="00602BCA"/>
    <w:rsid w:val="00602BF3"/>
    <w:rsid w:val="00602D27"/>
    <w:rsid w:val="00602FC8"/>
    <w:rsid w:val="0060305F"/>
    <w:rsid w:val="006034C7"/>
    <w:rsid w:val="00604617"/>
    <w:rsid w:val="00604730"/>
    <w:rsid w:val="006049CE"/>
    <w:rsid w:val="00604AE3"/>
    <w:rsid w:val="00604D1B"/>
    <w:rsid w:val="00605030"/>
    <w:rsid w:val="0060528A"/>
    <w:rsid w:val="006052A3"/>
    <w:rsid w:val="006053D8"/>
    <w:rsid w:val="006057CF"/>
    <w:rsid w:val="006059A0"/>
    <w:rsid w:val="00605A1A"/>
    <w:rsid w:val="00606054"/>
    <w:rsid w:val="0060611E"/>
    <w:rsid w:val="0060634F"/>
    <w:rsid w:val="006063E0"/>
    <w:rsid w:val="0060660B"/>
    <w:rsid w:val="00606906"/>
    <w:rsid w:val="00606EE7"/>
    <w:rsid w:val="00606FAA"/>
    <w:rsid w:val="006072D2"/>
    <w:rsid w:val="00607C10"/>
    <w:rsid w:val="00607CED"/>
    <w:rsid w:val="006103B7"/>
    <w:rsid w:val="006105ED"/>
    <w:rsid w:val="00611BA6"/>
    <w:rsid w:val="00611D16"/>
    <w:rsid w:val="006120BB"/>
    <w:rsid w:val="006129CC"/>
    <w:rsid w:val="00612D19"/>
    <w:rsid w:val="0061330F"/>
    <w:rsid w:val="00613641"/>
    <w:rsid w:val="00613BBB"/>
    <w:rsid w:val="00613BED"/>
    <w:rsid w:val="00614139"/>
    <w:rsid w:val="0061441E"/>
    <w:rsid w:val="00614483"/>
    <w:rsid w:val="0061478C"/>
    <w:rsid w:val="0061516E"/>
    <w:rsid w:val="006151BC"/>
    <w:rsid w:val="00615204"/>
    <w:rsid w:val="006154F0"/>
    <w:rsid w:val="006156F3"/>
    <w:rsid w:val="006157E6"/>
    <w:rsid w:val="00615E77"/>
    <w:rsid w:val="006162A3"/>
    <w:rsid w:val="00616C7D"/>
    <w:rsid w:val="0061735F"/>
    <w:rsid w:val="00617A4A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9F1"/>
    <w:rsid w:val="00622134"/>
    <w:rsid w:val="006226AF"/>
    <w:rsid w:val="00622789"/>
    <w:rsid w:val="00623148"/>
    <w:rsid w:val="006233C1"/>
    <w:rsid w:val="006235B3"/>
    <w:rsid w:val="00623D75"/>
    <w:rsid w:val="006242E1"/>
    <w:rsid w:val="006244E3"/>
    <w:rsid w:val="00624649"/>
    <w:rsid w:val="006249A7"/>
    <w:rsid w:val="006249D1"/>
    <w:rsid w:val="00624A2B"/>
    <w:rsid w:val="00624D4F"/>
    <w:rsid w:val="006251B8"/>
    <w:rsid w:val="00625713"/>
    <w:rsid w:val="00625B22"/>
    <w:rsid w:val="00625C53"/>
    <w:rsid w:val="00626415"/>
    <w:rsid w:val="00626447"/>
    <w:rsid w:val="0062645B"/>
    <w:rsid w:val="006266DE"/>
    <w:rsid w:val="0062692A"/>
    <w:rsid w:val="0062768B"/>
    <w:rsid w:val="0062780D"/>
    <w:rsid w:val="00627A49"/>
    <w:rsid w:val="00627D2B"/>
    <w:rsid w:val="00627D60"/>
    <w:rsid w:val="00627E30"/>
    <w:rsid w:val="00630169"/>
    <w:rsid w:val="006303FC"/>
    <w:rsid w:val="00630428"/>
    <w:rsid w:val="0063086F"/>
    <w:rsid w:val="006308A3"/>
    <w:rsid w:val="006309D1"/>
    <w:rsid w:val="00630AF3"/>
    <w:rsid w:val="00630C24"/>
    <w:rsid w:val="00630E40"/>
    <w:rsid w:val="00631575"/>
    <w:rsid w:val="00631716"/>
    <w:rsid w:val="0063179F"/>
    <w:rsid w:val="006317A4"/>
    <w:rsid w:val="0063189A"/>
    <w:rsid w:val="00631ABD"/>
    <w:rsid w:val="00632259"/>
    <w:rsid w:val="00632765"/>
    <w:rsid w:val="00632DD8"/>
    <w:rsid w:val="006338DA"/>
    <w:rsid w:val="0063390C"/>
    <w:rsid w:val="00633A5E"/>
    <w:rsid w:val="00633F36"/>
    <w:rsid w:val="00633F74"/>
    <w:rsid w:val="00634A09"/>
    <w:rsid w:val="00634CEA"/>
    <w:rsid w:val="00635381"/>
    <w:rsid w:val="00635641"/>
    <w:rsid w:val="00635AEB"/>
    <w:rsid w:val="00635FFA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2A6"/>
    <w:rsid w:val="006405A2"/>
    <w:rsid w:val="00640699"/>
    <w:rsid w:val="0064083A"/>
    <w:rsid w:val="006408BF"/>
    <w:rsid w:val="0064096C"/>
    <w:rsid w:val="006415F1"/>
    <w:rsid w:val="006417E0"/>
    <w:rsid w:val="006418AC"/>
    <w:rsid w:val="006418D2"/>
    <w:rsid w:val="006419D4"/>
    <w:rsid w:val="00641E1E"/>
    <w:rsid w:val="00642453"/>
    <w:rsid w:val="00642C54"/>
    <w:rsid w:val="00642DB8"/>
    <w:rsid w:val="00643299"/>
    <w:rsid w:val="006438BE"/>
    <w:rsid w:val="00643EA2"/>
    <w:rsid w:val="006442A0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B69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2EB1"/>
    <w:rsid w:val="006532A5"/>
    <w:rsid w:val="00653AC4"/>
    <w:rsid w:val="00653C52"/>
    <w:rsid w:val="00653CB9"/>
    <w:rsid w:val="006540C1"/>
    <w:rsid w:val="00654118"/>
    <w:rsid w:val="0065460C"/>
    <w:rsid w:val="00654642"/>
    <w:rsid w:val="00654A84"/>
    <w:rsid w:val="00654AB9"/>
    <w:rsid w:val="00654AF4"/>
    <w:rsid w:val="00654CB8"/>
    <w:rsid w:val="0065561D"/>
    <w:rsid w:val="006559AA"/>
    <w:rsid w:val="00655D2D"/>
    <w:rsid w:val="00655F61"/>
    <w:rsid w:val="00656198"/>
    <w:rsid w:val="006562F3"/>
    <w:rsid w:val="006565D3"/>
    <w:rsid w:val="0065692A"/>
    <w:rsid w:val="006569F2"/>
    <w:rsid w:val="00656A0C"/>
    <w:rsid w:val="00656F36"/>
    <w:rsid w:val="00656F87"/>
    <w:rsid w:val="00656FC3"/>
    <w:rsid w:val="00657417"/>
    <w:rsid w:val="00657693"/>
    <w:rsid w:val="006576B9"/>
    <w:rsid w:val="00657861"/>
    <w:rsid w:val="00657B05"/>
    <w:rsid w:val="00657B97"/>
    <w:rsid w:val="00660010"/>
    <w:rsid w:val="00660083"/>
    <w:rsid w:val="006604A0"/>
    <w:rsid w:val="006605CA"/>
    <w:rsid w:val="00660680"/>
    <w:rsid w:val="0066080E"/>
    <w:rsid w:val="00660BFB"/>
    <w:rsid w:val="00660E23"/>
    <w:rsid w:val="00660F41"/>
    <w:rsid w:val="00661799"/>
    <w:rsid w:val="006621E3"/>
    <w:rsid w:val="00662723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5BB"/>
    <w:rsid w:val="006656C0"/>
    <w:rsid w:val="00666754"/>
    <w:rsid w:val="0066685A"/>
    <w:rsid w:val="00666AEA"/>
    <w:rsid w:val="00666D37"/>
    <w:rsid w:val="0066706E"/>
    <w:rsid w:val="0066754C"/>
    <w:rsid w:val="00667D71"/>
    <w:rsid w:val="00667FB2"/>
    <w:rsid w:val="00670D2E"/>
    <w:rsid w:val="006715AD"/>
    <w:rsid w:val="00671F8A"/>
    <w:rsid w:val="0067269F"/>
    <w:rsid w:val="006726CB"/>
    <w:rsid w:val="0067272F"/>
    <w:rsid w:val="0067276D"/>
    <w:rsid w:val="00672E8B"/>
    <w:rsid w:val="00672FC9"/>
    <w:rsid w:val="00673117"/>
    <w:rsid w:val="00673632"/>
    <w:rsid w:val="00673881"/>
    <w:rsid w:val="00673BA4"/>
    <w:rsid w:val="00674C5D"/>
    <w:rsid w:val="00674ED8"/>
    <w:rsid w:val="006752B8"/>
    <w:rsid w:val="00675533"/>
    <w:rsid w:val="00675793"/>
    <w:rsid w:val="006759A7"/>
    <w:rsid w:val="00675A1D"/>
    <w:rsid w:val="00675A50"/>
    <w:rsid w:val="00675C5E"/>
    <w:rsid w:val="00675CAE"/>
    <w:rsid w:val="00676816"/>
    <w:rsid w:val="00676851"/>
    <w:rsid w:val="00676F0B"/>
    <w:rsid w:val="006773D1"/>
    <w:rsid w:val="006775DC"/>
    <w:rsid w:val="00677F4A"/>
    <w:rsid w:val="006801BB"/>
    <w:rsid w:val="006802E3"/>
    <w:rsid w:val="00680496"/>
    <w:rsid w:val="00680CC6"/>
    <w:rsid w:val="0068122E"/>
    <w:rsid w:val="0068241B"/>
    <w:rsid w:val="00682BED"/>
    <w:rsid w:val="00683733"/>
    <w:rsid w:val="00683889"/>
    <w:rsid w:val="006838CA"/>
    <w:rsid w:val="00683B59"/>
    <w:rsid w:val="00683CC8"/>
    <w:rsid w:val="006842A2"/>
    <w:rsid w:val="006848BB"/>
    <w:rsid w:val="00684A44"/>
    <w:rsid w:val="00684EC7"/>
    <w:rsid w:val="00685075"/>
    <w:rsid w:val="00685178"/>
    <w:rsid w:val="00685339"/>
    <w:rsid w:val="00685597"/>
    <w:rsid w:val="006855B5"/>
    <w:rsid w:val="00685716"/>
    <w:rsid w:val="006859F4"/>
    <w:rsid w:val="00685FC6"/>
    <w:rsid w:val="00686338"/>
    <w:rsid w:val="0068731C"/>
    <w:rsid w:val="00687893"/>
    <w:rsid w:val="00687BAA"/>
    <w:rsid w:val="006904AD"/>
    <w:rsid w:val="006905D5"/>
    <w:rsid w:val="006905F1"/>
    <w:rsid w:val="006912E6"/>
    <w:rsid w:val="006914E9"/>
    <w:rsid w:val="00691815"/>
    <w:rsid w:val="00691822"/>
    <w:rsid w:val="00691B0A"/>
    <w:rsid w:val="00691E51"/>
    <w:rsid w:val="006920CA"/>
    <w:rsid w:val="00692419"/>
    <w:rsid w:val="006926FD"/>
    <w:rsid w:val="006927F0"/>
    <w:rsid w:val="0069292B"/>
    <w:rsid w:val="00692C4E"/>
    <w:rsid w:val="00693625"/>
    <w:rsid w:val="006936DB"/>
    <w:rsid w:val="00693801"/>
    <w:rsid w:val="006943D0"/>
    <w:rsid w:val="006943E4"/>
    <w:rsid w:val="006944B8"/>
    <w:rsid w:val="00694706"/>
    <w:rsid w:val="00694C99"/>
    <w:rsid w:val="00694DF8"/>
    <w:rsid w:val="006955BB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273"/>
    <w:rsid w:val="006A06E3"/>
    <w:rsid w:val="006A0B03"/>
    <w:rsid w:val="006A0ECA"/>
    <w:rsid w:val="006A11F4"/>
    <w:rsid w:val="006A14A8"/>
    <w:rsid w:val="006A182D"/>
    <w:rsid w:val="006A1ADF"/>
    <w:rsid w:val="006A1BAC"/>
    <w:rsid w:val="006A23AC"/>
    <w:rsid w:val="006A2835"/>
    <w:rsid w:val="006A2C5F"/>
    <w:rsid w:val="006A30D5"/>
    <w:rsid w:val="006A3411"/>
    <w:rsid w:val="006A3851"/>
    <w:rsid w:val="006A3A19"/>
    <w:rsid w:val="006A3B9E"/>
    <w:rsid w:val="006A3D6D"/>
    <w:rsid w:val="006A3D73"/>
    <w:rsid w:val="006A3E61"/>
    <w:rsid w:val="006A43EA"/>
    <w:rsid w:val="006A471A"/>
    <w:rsid w:val="006A4AC9"/>
    <w:rsid w:val="006A521C"/>
    <w:rsid w:val="006A5290"/>
    <w:rsid w:val="006A5C11"/>
    <w:rsid w:val="006A6290"/>
    <w:rsid w:val="006A6A1A"/>
    <w:rsid w:val="006A6BAB"/>
    <w:rsid w:val="006A6C28"/>
    <w:rsid w:val="006A6C9E"/>
    <w:rsid w:val="006A76ED"/>
    <w:rsid w:val="006A777A"/>
    <w:rsid w:val="006A7821"/>
    <w:rsid w:val="006A7AE9"/>
    <w:rsid w:val="006A7C81"/>
    <w:rsid w:val="006A7C9D"/>
    <w:rsid w:val="006A7F1D"/>
    <w:rsid w:val="006A7FED"/>
    <w:rsid w:val="006B0264"/>
    <w:rsid w:val="006B0BF0"/>
    <w:rsid w:val="006B0D7E"/>
    <w:rsid w:val="006B1D88"/>
    <w:rsid w:val="006B1E59"/>
    <w:rsid w:val="006B269C"/>
    <w:rsid w:val="006B2758"/>
    <w:rsid w:val="006B2995"/>
    <w:rsid w:val="006B2B19"/>
    <w:rsid w:val="006B2F13"/>
    <w:rsid w:val="006B2F42"/>
    <w:rsid w:val="006B3335"/>
    <w:rsid w:val="006B33FB"/>
    <w:rsid w:val="006B34E9"/>
    <w:rsid w:val="006B3EFD"/>
    <w:rsid w:val="006B40C8"/>
    <w:rsid w:val="006B4141"/>
    <w:rsid w:val="006B4335"/>
    <w:rsid w:val="006B472A"/>
    <w:rsid w:val="006B4BDB"/>
    <w:rsid w:val="006B4E7F"/>
    <w:rsid w:val="006B5149"/>
    <w:rsid w:val="006B549F"/>
    <w:rsid w:val="006B54EB"/>
    <w:rsid w:val="006B5AFF"/>
    <w:rsid w:val="006B6313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873"/>
    <w:rsid w:val="006C3A0F"/>
    <w:rsid w:val="006C3B9C"/>
    <w:rsid w:val="006C3CC0"/>
    <w:rsid w:val="006C417C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B8D"/>
    <w:rsid w:val="006D045E"/>
    <w:rsid w:val="006D05F4"/>
    <w:rsid w:val="006D0930"/>
    <w:rsid w:val="006D0B6D"/>
    <w:rsid w:val="006D1549"/>
    <w:rsid w:val="006D16EC"/>
    <w:rsid w:val="006D1A5F"/>
    <w:rsid w:val="006D1D85"/>
    <w:rsid w:val="006D1F0A"/>
    <w:rsid w:val="006D26DB"/>
    <w:rsid w:val="006D2CD2"/>
    <w:rsid w:val="006D3429"/>
    <w:rsid w:val="006D366D"/>
    <w:rsid w:val="006D381C"/>
    <w:rsid w:val="006D39EA"/>
    <w:rsid w:val="006D3CE0"/>
    <w:rsid w:val="006D3F17"/>
    <w:rsid w:val="006D4801"/>
    <w:rsid w:val="006D487E"/>
    <w:rsid w:val="006D4A33"/>
    <w:rsid w:val="006D53DF"/>
    <w:rsid w:val="006D5482"/>
    <w:rsid w:val="006D54F7"/>
    <w:rsid w:val="006D5604"/>
    <w:rsid w:val="006D5CDA"/>
    <w:rsid w:val="006D5DE7"/>
    <w:rsid w:val="006D65F5"/>
    <w:rsid w:val="006D6D76"/>
    <w:rsid w:val="006D7902"/>
    <w:rsid w:val="006D7C9D"/>
    <w:rsid w:val="006D7CD6"/>
    <w:rsid w:val="006D7D85"/>
    <w:rsid w:val="006E045E"/>
    <w:rsid w:val="006E047E"/>
    <w:rsid w:val="006E04C4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D2"/>
    <w:rsid w:val="006E374B"/>
    <w:rsid w:val="006E3B50"/>
    <w:rsid w:val="006E44D3"/>
    <w:rsid w:val="006E46C6"/>
    <w:rsid w:val="006E4705"/>
    <w:rsid w:val="006E470D"/>
    <w:rsid w:val="006E49DF"/>
    <w:rsid w:val="006E4BC0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022"/>
    <w:rsid w:val="006F253F"/>
    <w:rsid w:val="006F27A3"/>
    <w:rsid w:val="006F286E"/>
    <w:rsid w:val="006F301F"/>
    <w:rsid w:val="006F3419"/>
    <w:rsid w:val="006F36AD"/>
    <w:rsid w:val="006F3B52"/>
    <w:rsid w:val="006F47C7"/>
    <w:rsid w:val="006F48EA"/>
    <w:rsid w:val="006F4EE2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6CE2"/>
    <w:rsid w:val="006F707D"/>
    <w:rsid w:val="006F75A6"/>
    <w:rsid w:val="006F7ADB"/>
    <w:rsid w:val="006F7CF1"/>
    <w:rsid w:val="00700821"/>
    <w:rsid w:val="00700FEB"/>
    <w:rsid w:val="007010A7"/>
    <w:rsid w:val="007011D1"/>
    <w:rsid w:val="007011D8"/>
    <w:rsid w:val="00702723"/>
    <w:rsid w:val="00702788"/>
    <w:rsid w:val="00702B12"/>
    <w:rsid w:val="00702BCA"/>
    <w:rsid w:val="00702E42"/>
    <w:rsid w:val="0070303A"/>
    <w:rsid w:val="0070328F"/>
    <w:rsid w:val="007038ED"/>
    <w:rsid w:val="00703E84"/>
    <w:rsid w:val="00704015"/>
    <w:rsid w:val="00704346"/>
    <w:rsid w:val="00704404"/>
    <w:rsid w:val="00704464"/>
    <w:rsid w:val="00704527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8BA"/>
    <w:rsid w:val="00707C37"/>
    <w:rsid w:val="00707DF8"/>
    <w:rsid w:val="00710164"/>
    <w:rsid w:val="00710167"/>
    <w:rsid w:val="0071054F"/>
    <w:rsid w:val="0071055C"/>
    <w:rsid w:val="00710595"/>
    <w:rsid w:val="00710870"/>
    <w:rsid w:val="007110B3"/>
    <w:rsid w:val="007113AF"/>
    <w:rsid w:val="00711A27"/>
    <w:rsid w:val="00711E22"/>
    <w:rsid w:val="00712020"/>
    <w:rsid w:val="00712026"/>
    <w:rsid w:val="007121C0"/>
    <w:rsid w:val="007125C2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AFE"/>
    <w:rsid w:val="00714B10"/>
    <w:rsid w:val="00714B64"/>
    <w:rsid w:val="00714BA7"/>
    <w:rsid w:val="00714DBE"/>
    <w:rsid w:val="00714E26"/>
    <w:rsid w:val="00714F03"/>
    <w:rsid w:val="00715368"/>
    <w:rsid w:val="00715C06"/>
    <w:rsid w:val="007166F7"/>
    <w:rsid w:val="00716D4E"/>
    <w:rsid w:val="0071717E"/>
    <w:rsid w:val="0071735C"/>
    <w:rsid w:val="00717451"/>
    <w:rsid w:val="00717763"/>
    <w:rsid w:val="00720A2C"/>
    <w:rsid w:val="00720B85"/>
    <w:rsid w:val="00720C22"/>
    <w:rsid w:val="00720C6E"/>
    <w:rsid w:val="00720E58"/>
    <w:rsid w:val="00720E79"/>
    <w:rsid w:val="00720F9E"/>
    <w:rsid w:val="00721496"/>
    <w:rsid w:val="00722900"/>
    <w:rsid w:val="00722BE6"/>
    <w:rsid w:val="00722CD9"/>
    <w:rsid w:val="00722DC9"/>
    <w:rsid w:val="00722EF9"/>
    <w:rsid w:val="00723201"/>
    <w:rsid w:val="00723269"/>
    <w:rsid w:val="007232F1"/>
    <w:rsid w:val="00723728"/>
    <w:rsid w:val="00723F60"/>
    <w:rsid w:val="0072406F"/>
    <w:rsid w:val="0072454A"/>
    <w:rsid w:val="007245B1"/>
    <w:rsid w:val="00724952"/>
    <w:rsid w:val="00724BD5"/>
    <w:rsid w:val="00724CD4"/>
    <w:rsid w:val="00724CFE"/>
    <w:rsid w:val="0072502E"/>
    <w:rsid w:val="00725530"/>
    <w:rsid w:val="00725664"/>
    <w:rsid w:val="00725CA6"/>
    <w:rsid w:val="00725D1A"/>
    <w:rsid w:val="00725DF3"/>
    <w:rsid w:val="00725F4D"/>
    <w:rsid w:val="00726B7D"/>
    <w:rsid w:val="00727285"/>
    <w:rsid w:val="00727380"/>
    <w:rsid w:val="00727A21"/>
    <w:rsid w:val="00727A5D"/>
    <w:rsid w:val="00727D91"/>
    <w:rsid w:val="00727E44"/>
    <w:rsid w:val="00730152"/>
    <w:rsid w:val="007301B7"/>
    <w:rsid w:val="0073071A"/>
    <w:rsid w:val="00730DD2"/>
    <w:rsid w:val="00730E03"/>
    <w:rsid w:val="00730F90"/>
    <w:rsid w:val="007310E4"/>
    <w:rsid w:val="00731129"/>
    <w:rsid w:val="007313F9"/>
    <w:rsid w:val="00731D9E"/>
    <w:rsid w:val="00732382"/>
    <w:rsid w:val="00732732"/>
    <w:rsid w:val="007330AB"/>
    <w:rsid w:val="0073397C"/>
    <w:rsid w:val="00733E78"/>
    <w:rsid w:val="00733F0C"/>
    <w:rsid w:val="00734051"/>
    <w:rsid w:val="007341BF"/>
    <w:rsid w:val="00734519"/>
    <w:rsid w:val="0073458B"/>
    <w:rsid w:val="00734850"/>
    <w:rsid w:val="00734B84"/>
    <w:rsid w:val="007354D4"/>
    <w:rsid w:val="00735D2A"/>
    <w:rsid w:val="00735EBF"/>
    <w:rsid w:val="007365ED"/>
    <w:rsid w:val="00736709"/>
    <w:rsid w:val="00736927"/>
    <w:rsid w:val="00736D0F"/>
    <w:rsid w:val="007373D2"/>
    <w:rsid w:val="0073779C"/>
    <w:rsid w:val="00737A4B"/>
    <w:rsid w:val="00737FC3"/>
    <w:rsid w:val="00740008"/>
    <w:rsid w:val="0074077C"/>
    <w:rsid w:val="007408EF"/>
    <w:rsid w:val="007408F5"/>
    <w:rsid w:val="00741355"/>
    <w:rsid w:val="00741C45"/>
    <w:rsid w:val="00741C56"/>
    <w:rsid w:val="00741C83"/>
    <w:rsid w:val="00741E9A"/>
    <w:rsid w:val="00742683"/>
    <w:rsid w:val="00742891"/>
    <w:rsid w:val="00742977"/>
    <w:rsid w:val="00742C3D"/>
    <w:rsid w:val="00742DAD"/>
    <w:rsid w:val="0074304D"/>
    <w:rsid w:val="00743455"/>
    <w:rsid w:val="007435B8"/>
    <w:rsid w:val="007435EC"/>
    <w:rsid w:val="007444AE"/>
    <w:rsid w:val="007447C6"/>
    <w:rsid w:val="007449FE"/>
    <w:rsid w:val="00744CEC"/>
    <w:rsid w:val="0074556A"/>
    <w:rsid w:val="00745612"/>
    <w:rsid w:val="007457BC"/>
    <w:rsid w:val="00745A05"/>
    <w:rsid w:val="00745C64"/>
    <w:rsid w:val="00745D00"/>
    <w:rsid w:val="00745F8E"/>
    <w:rsid w:val="00746452"/>
    <w:rsid w:val="00746564"/>
    <w:rsid w:val="00746721"/>
    <w:rsid w:val="007467D4"/>
    <w:rsid w:val="00746A39"/>
    <w:rsid w:val="00746A80"/>
    <w:rsid w:val="00746EB6"/>
    <w:rsid w:val="0074758B"/>
    <w:rsid w:val="007475FB"/>
    <w:rsid w:val="007476C2"/>
    <w:rsid w:val="00747741"/>
    <w:rsid w:val="00747C00"/>
    <w:rsid w:val="007505F4"/>
    <w:rsid w:val="00750979"/>
    <w:rsid w:val="00751313"/>
    <w:rsid w:val="007514AA"/>
    <w:rsid w:val="00751760"/>
    <w:rsid w:val="007518C9"/>
    <w:rsid w:val="00751E00"/>
    <w:rsid w:val="0075218A"/>
    <w:rsid w:val="00752238"/>
    <w:rsid w:val="00752A7C"/>
    <w:rsid w:val="00752DE0"/>
    <w:rsid w:val="00752E14"/>
    <w:rsid w:val="007533FD"/>
    <w:rsid w:val="00753DA5"/>
    <w:rsid w:val="00753F4E"/>
    <w:rsid w:val="007548C4"/>
    <w:rsid w:val="00754C6A"/>
    <w:rsid w:val="00754E53"/>
    <w:rsid w:val="0075502B"/>
    <w:rsid w:val="00755633"/>
    <w:rsid w:val="00755639"/>
    <w:rsid w:val="00755B6F"/>
    <w:rsid w:val="007566E8"/>
    <w:rsid w:val="00756A17"/>
    <w:rsid w:val="00756B41"/>
    <w:rsid w:val="00756F29"/>
    <w:rsid w:val="0075737D"/>
    <w:rsid w:val="00757435"/>
    <w:rsid w:val="00757624"/>
    <w:rsid w:val="007576EC"/>
    <w:rsid w:val="00757957"/>
    <w:rsid w:val="00760931"/>
    <w:rsid w:val="00760978"/>
    <w:rsid w:val="007609FD"/>
    <w:rsid w:val="00760D42"/>
    <w:rsid w:val="0076106B"/>
    <w:rsid w:val="00761822"/>
    <w:rsid w:val="00761C5E"/>
    <w:rsid w:val="00761E24"/>
    <w:rsid w:val="00762034"/>
    <w:rsid w:val="0076236A"/>
    <w:rsid w:val="007623B0"/>
    <w:rsid w:val="00762A7D"/>
    <w:rsid w:val="00762C58"/>
    <w:rsid w:val="00763020"/>
    <w:rsid w:val="007635F4"/>
    <w:rsid w:val="0076392A"/>
    <w:rsid w:val="007639E2"/>
    <w:rsid w:val="00763B9E"/>
    <w:rsid w:val="00764588"/>
    <w:rsid w:val="007648FE"/>
    <w:rsid w:val="00764B39"/>
    <w:rsid w:val="00764B90"/>
    <w:rsid w:val="0076536F"/>
    <w:rsid w:val="00765C1A"/>
    <w:rsid w:val="007662CC"/>
    <w:rsid w:val="007663A9"/>
    <w:rsid w:val="007664EA"/>
    <w:rsid w:val="007667C4"/>
    <w:rsid w:val="007670FC"/>
    <w:rsid w:val="00767282"/>
    <w:rsid w:val="007678B9"/>
    <w:rsid w:val="00767A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0F79"/>
    <w:rsid w:val="007711D3"/>
    <w:rsid w:val="0077130E"/>
    <w:rsid w:val="007713D7"/>
    <w:rsid w:val="00771922"/>
    <w:rsid w:val="00771B91"/>
    <w:rsid w:val="00771BF6"/>
    <w:rsid w:val="0077249A"/>
    <w:rsid w:val="0077262C"/>
    <w:rsid w:val="00772A29"/>
    <w:rsid w:val="00773B3E"/>
    <w:rsid w:val="00773C60"/>
    <w:rsid w:val="00773E65"/>
    <w:rsid w:val="00773E8E"/>
    <w:rsid w:val="00773EE9"/>
    <w:rsid w:val="00773FA5"/>
    <w:rsid w:val="007741B0"/>
    <w:rsid w:val="00774348"/>
    <w:rsid w:val="007745D3"/>
    <w:rsid w:val="007746DC"/>
    <w:rsid w:val="00774A6A"/>
    <w:rsid w:val="00774B41"/>
    <w:rsid w:val="00774E19"/>
    <w:rsid w:val="0077558B"/>
    <w:rsid w:val="007756E4"/>
    <w:rsid w:val="00775865"/>
    <w:rsid w:val="00776667"/>
    <w:rsid w:val="00776874"/>
    <w:rsid w:val="0077726C"/>
    <w:rsid w:val="00777AAB"/>
    <w:rsid w:val="00777B86"/>
    <w:rsid w:val="00780108"/>
    <w:rsid w:val="007802D3"/>
    <w:rsid w:val="007805C9"/>
    <w:rsid w:val="007808E5"/>
    <w:rsid w:val="007809C9"/>
    <w:rsid w:val="00780FF9"/>
    <w:rsid w:val="00781187"/>
    <w:rsid w:val="0078285C"/>
    <w:rsid w:val="007829A6"/>
    <w:rsid w:val="00782B30"/>
    <w:rsid w:val="00782FEE"/>
    <w:rsid w:val="00783675"/>
    <w:rsid w:val="00783A36"/>
    <w:rsid w:val="00783A44"/>
    <w:rsid w:val="00783B6B"/>
    <w:rsid w:val="007845D4"/>
    <w:rsid w:val="007846EE"/>
    <w:rsid w:val="00784716"/>
    <w:rsid w:val="00784A8E"/>
    <w:rsid w:val="00784DF0"/>
    <w:rsid w:val="00784E36"/>
    <w:rsid w:val="00785A38"/>
    <w:rsid w:val="00785A9B"/>
    <w:rsid w:val="00785BD4"/>
    <w:rsid w:val="00785C2A"/>
    <w:rsid w:val="007862A9"/>
    <w:rsid w:val="0078668F"/>
    <w:rsid w:val="007867F3"/>
    <w:rsid w:val="00786815"/>
    <w:rsid w:val="007868C8"/>
    <w:rsid w:val="0078700E"/>
    <w:rsid w:val="00787339"/>
    <w:rsid w:val="0078753E"/>
    <w:rsid w:val="00787B59"/>
    <w:rsid w:val="00787F86"/>
    <w:rsid w:val="007900A9"/>
    <w:rsid w:val="00790169"/>
    <w:rsid w:val="00790C1F"/>
    <w:rsid w:val="00790E43"/>
    <w:rsid w:val="007910C3"/>
    <w:rsid w:val="00791110"/>
    <w:rsid w:val="0079124F"/>
    <w:rsid w:val="00791250"/>
    <w:rsid w:val="0079150D"/>
    <w:rsid w:val="00791715"/>
    <w:rsid w:val="00791AB0"/>
    <w:rsid w:val="00791DE1"/>
    <w:rsid w:val="00792419"/>
    <w:rsid w:val="00792A1D"/>
    <w:rsid w:val="00793181"/>
    <w:rsid w:val="0079319C"/>
    <w:rsid w:val="00793635"/>
    <w:rsid w:val="007936BD"/>
    <w:rsid w:val="007936C1"/>
    <w:rsid w:val="00793AE6"/>
    <w:rsid w:val="00793D0B"/>
    <w:rsid w:val="00793D45"/>
    <w:rsid w:val="00794158"/>
    <w:rsid w:val="00794592"/>
    <w:rsid w:val="00794BBF"/>
    <w:rsid w:val="00795C89"/>
    <w:rsid w:val="00795E20"/>
    <w:rsid w:val="00796787"/>
    <w:rsid w:val="007975BD"/>
    <w:rsid w:val="007979AB"/>
    <w:rsid w:val="00797B7E"/>
    <w:rsid w:val="007A05A2"/>
    <w:rsid w:val="007A0715"/>
    <w:rsid w:val="007A0833"/>
    <w:rsid w:val="007A0D1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3EEE"/>
    <w:rsid w:val="007A43E3"/>
    <w:rsid w:val="007A4857"/>
    <w:rsid w:val="007A4860"/>
    <w:rsid w:val="007A4CAF"/>
    <w:rsid w:val="007A4F10"/>
    <w:rsid w:val="007A4F7B"/>
    <w:rsid w:val="007A5054"/>
    <w:rsid w:val="007A522E"/>
    <w:rsid w:val="007A555A"/>
    <w:rsid w:val="007A573D"/>
    <w:rsid w:val="007A57F9"/>
    <w:rsid w:val="007A61E4"/>
    <w:rsid w:val="007A61E8"/>
    <w:rsid w:val="007A6459"/>
    <w:rsid w:val="007A6668"/>
    <w:rsid w:val="007A704A"/>
    <w:rsid w:val="007A722F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86"/>
    <w:rsid w:val="007B24F0"/>
    <w:rsid w:val="007B2A73"/>
    <w:rsid w:val="007B34DC"/>
    <w:rsid w:val="007B36BA"/>
    <w:rsid w:val="007B3A4D"/>
    <w:rsid w:val="007B3A5A"/>
    <w:rsid w:val="007B3A98"/>
    <w:rsid w:val="007B4008"/>
    <w:rsid w:val="007B467E"/>
    <w:rsid w:val="007B49C4"/>
    <w:rsid w:val="007B4D74"/>
    <w:rsid w:val="007B4DC6"/>
    <w:rsid w:val="007B5132"/>
    <w:rsid w:val="007B5442"/>
    <w:rsid w:val="007B5734"/>
    <w:rsid w:val="007B5D99"/>
    <w:rsid w:val="007B5EFB"/>
    <w:rsid w:val="007B69B8"/>
    <w:rsid w:val="007B69E3"/>
    <w:rsid w:val="007B69E8"/>
    <w:rsid w:val="007B6B3B"/>
    <w:rsid w:val="007B6C17"/>
    <w:rsid w:val="007B6CF7"/>
    <w:rsid w:val="007B743C"/>
    <w:rsid w:val="007C005E"/>
    <w:rsid w:val="007C009E"/>
    <w:rsid w:val="007C0165"/>
    <w:rsid w:val="007C048B"/>
    <w:rsid w:val="007C0508"/>
    <w:rsid w:val="007C057E"/>
    <w:rsid w:val="007C1541"/>
    <w:rsid w:val="007C15CB"/>
    <w:rsid w:val="007C19DF"/>
    <w:rsid w:val="007C2438"/>
    <w:rsid w:val="007C25F8"/>
    <w:rsid w:val="007C2C54"/>
    <w:rsid w:val="007C2F98"/>
    <w:rsid w:val="007C3174"/>
    <w:rsid w:val="007C336F"/>
    <w:rsid w:val="007C3637"/>
    <w:rsid w:val="007C37D5"/>
    <w:rsid w:val="007C3CF3"/>
    <w:rsid w:val="007C4483"/>
    <w:rsid w:val="007C44DC"/>
    <w:rsid w:val="007C4545"/>
    <w:rsid w:val="007C45EC"/>
    <w:rsid w:val="007C45F7"/>
    <w:rsid w:val="007C46D1"/>
    <w:rsid w:val="007C47C2"/>
    <w:rsid w:val="007C4822"/>
    <w:rsid w:val="007C491B"/>
    <w:rsid w:val="007C4DEF"/>
    <w:rsid w:val="007C5081"/>
    <w:rsid w:val="007C5294"/>
    <w:rsid w:val="007C5468"/>
    <w:rsid w:val="007C55F1"/>
    <w:rsid w:val="007C58AB"/>
    <w:rsid w:val="007C5BF3"/>
    <w:rsid w:val="007C6148"/>
    <w:rsid w:val="007C6553"/>
    <w:rsid w:val="007C68FC"/>
    <w:rsid w:val="007C6900"/>
    <w:rsid w:val="007C69A9"/>
    <w:rsid w:val="007C6C60"/>
    <w:rsid w:val="007C6D07"/>
    <w:rsid w:val="007C7039"/>
    <w:rsid w:val="007C745C"/>
    <w:rsid w:val="007C7578"/>
    <w:rsid w:val="007C7C44"/>
    <w:rsid w:val="007C7C53"/>
    <w:rsid w:val="007C7DD4"/>
    <w:rsid w:val="007C7E7C"/>
    <w:rsid w:val="007C7F4C"/>
    <w:rsid w:val="007D019D"/>
    <w:rsid w:val="007D065E"/>
    <w:rsid w:val="007D0940"/>
    <w:rsid w:val="007D0A94"/>
    <w:rsid w:val="007D0B22"/>
    <w:rsid w:val="007D0BD6"/>
    <w:rsid w:val="007D0D5B"/>
    <w:rsid w:val="007D1258"/>
    <w:rsid w:val="007D143D"/>
    <w:rsid w:val="007D170F"/>
    <w:rsid w:val="007D1727"/>
    <w:rsid w:val="007D1983"/>
    <w:rsid w:val="007D1991"/>
    <w:rsid w:val="007D1B92"/>
    <w:rsid w:val="007D240D"/>
    <w:rsid w:val="007D259E"/>
    <w:rsid w:val="007D25B9"/>
    <w:rsid w:val="007D261C"/>
    <w:rsid w:val="007D29AD"/>
    <w:rsid w:val="007D2BD3"/>
    <w:rsid w:val="007D2BE8"/>
    <w:rsid w:val="007D3066"/>
    <w:rsid w:val="007D30C6"/>
    <w:rsid w:val="007D33AE"/>
    <w:rsid w:val="007D36F6"/>
    <w:rsid w:val="007D3A83"/>
    <w:rsid w:val="007D3ECC"/>
    <w:rsid w:val="007D421B"/>
    <w:rsid w:val="007D4490"/>
    <w:rsid w:val="007D4579"/>
    <w:rsid w:val="007D51EB"/>
    <w:rsid w:val="007D58BB"/>
    <w:rsid w:val="007D5AEB"/>
    <w:rsid w:val="007D6835"/>
    <w:rsid w:val="007D6A93"/>
    <w:rsid w:val="007D78DD"/>
    <w:rsid w:val="007D7BF9"/>
    <w:rsid w:val="007D7CDE"/>
    <w:rsid w:val="007D7DC7"/>
    <w:rsid w:val="007D7EFB"/>
    <w:rsid w:val="007E01AF"/>
    <w:rsid w:val="007E0772"/>
    <w:rsid w:val="007E0809"/>
    <w:rsid w:val="007E0D31"/>
    <w:rsid w:val="007E0E04"/>
    <w:rsid w:val="007E0EF9"/>
    <w:rsid w:val="007E1FC2"/>
    <w:rsid w:val="007E2112"/>
    <w:rsid w:val="007E21D9"/>
    <w:rsid w:val="007E29BF"/>
    <w:rsid w:val="007E2BDD"/>
    <w:rsid w:val="007E3284"/>
    <w:rsid w:val="007E3313"/>
    <w:rsid w:val="007E3531"/>
    <w:rsid w:val="007E37BE"/>
    <w:rsid w:val="007E3F01"/>
    <w:rsid w:val="007E4040"/>
    <w:rsid w:val="007E45CA"/>
    <w:rsid w:val="007E48C0"/>
    <w:rsid w:val="007E4967"/>
    <w:rsid w:val="007E4DA9"/>
    <w:rsid w:val="007E5885"/>
    <w:rsid w:val="007E5A9D"/>
    <w:rsid w:val="007E61B7"/>
    <w:rsid w:val="007E64FF"/>
    <w:rsid w:val="007E6524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458"/>
    <w:rsid w:val="007F1717"/>
    <w:rsid w:val="007F1835"/>
    <w:rsid w:val="007F19B9"/>
    <w:rsid w:val="007F21B0"/>
    <w:rsid w:val="007F2773"/>
    <w:rsid w:val="007F2C25"/>
    <w:rsid w:val="007F2D02"/>
    <w:rsid w:val="007F2DE9"/>
    <w:rsid w:val="007F2E07"/>
    <w:rsid w:val="007F2FDB"/>
    <w:rsid w:val="007F341B"/>
    <w:rsid w:val="007F34E7"/>
    <w:rsid w:val="007F3682"/>
    <w:rsid w:val="007F3AA2"/>
    <w:rsid w:val="007F3B45"/>
    <w:rsid w:val="007F3CFF"/>
    <w:rsid w:val="007F3E3E"/>
    <w:rsid w:val="007F3E43"/>
    <w:rsid w:val="007F463D"/>
    <w:rsid w:val="007F4A9E"/>
    <w:rsid w:val="007F4ABC"/>
    <w:rsid w:val="007F4D45"/>
    <w:rsid w:val="007F510F"/>
    <w:rsid w:val="007F53B9"/>
    <w:rsid w:val="007F545B"/>
    <w:rsid w:val="007F59B2"/>
    <w:rsid w:val="007F6504"/>
    <w:rsid w:val="007F6607"/>
    <w:rsid w:val="007F679B"/>
    <w:rsid w:val="007F7368"/>
    <w:rsid w:val="007F7865"/>
    <w:rsid w:val="007F7B8C"/>
    <w:rsid w:val="007F7BC4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F4"/>
    <w:rsid w:val="00804EC4"/>
    <w:rsid w:val="00805483"/>
    <w:rsid w:val="008054D1"/>
    <w:rsid w:val="0080585D"/>
    <w:rsid w:val="00805D6F"/>
    <w:rsid w:val="00806273"/>
    <w:rsid w:val="0080661F"/>
    <w:rsid w:val="008067A6"/>
    <w:rsid w:val="0080696D"/>
    <w:rsid w:val="00806EFD"/>
    <w:rsid w:val="00806F98"/>
    <w:rsid w:val="00807074"/>
    <w:rsid w:val="00807E43"/>
    <w:rsid w:val="00807F69"/>
    <w:rsid w:val="00810368"/>
    <w:rsid w:val="00810536"/>
    <w:rsid w:val="00810880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BA4"/>
    <w:rsid w:val="00812DC8"/>
    <w:rsid w:val="0081362B"/>
    <w:rsid w:val="0081450B"/>
    <w:rsid w:val="0081467F"/>
    <w:rsid w:val="0081492C"/>
    <w:rsid w:val="00814994"/>
    <w:rsid w:val="008149CD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44F"/>
    <w:rsid w:val="00816829"/>
    <w:rsid w:val="0081687A"/>
    <w:rsid w:val="008169A1"/>
    <w:rsid w:val="00817119"/>
    <w:rsid w:val="00817566"/>
    <w:rsid w:val="00817879"/>
    <w:rsid w:val="00820160"/>
    <w:rsid w:val="0082022B"/>
    <w:rsid w:val="0082041D"/>
    <w:rsid w:val="008208AD"/>
    <w:rsid w:val="00820C3D"/>
    <w:rsid w:val="00820E0E"/>
    <w:rsid w:val="00821237"/>
    <w:rsid w:val="008216DA"/>
    <w:rsid w:val="008217C3"/>
    <w:rsid w:val="00821868"/>
    <w:rsid w:val="008219B8"/>
    <w:rsid w:val="00821ECA"/>
    <w:rsid w:val="008221C7"/>
    <w:rsid w:val="00822414"/>
    <w:rsid w:val="00822422"/>
    <w:rsid w:val="00822C0D"/>
    <w:rsid w:val="00822CB9"/>
    <w:rsid w:val="00822E2C"/>
    <w:rsid w:val="00823116"/>
    <w:rsid w:val="00823280"/>
    <w:rsid w:val="0082350E"/>
    <w:rsid w:val="00823594"/>
    <w:rsid w:val="00823658"/>
    <w:rsid w:val="008239BF"/>
    <w:rsid w:val="00823B36"/>
    <w:rsid w:val="0082488C"/>
    <w:rsid w:val="008251E7"/>
    <w:rsid w:val="00825417"/>
    <w:rsid w:val="00825667"/>
    <w:rsid w:val="008257E8"/>
    <w:rsid w:val="008262BC"/>
    <w:rsid w:val="008266A2"/>
    <w:rsid w:val="008267AE"/>
    <w:rsid w:val="00826B02"/>
    <w:rsid w:val="008271AC"/>
    <w:rsid w:val="00827C86"/>
    <w:rsid w:val="0083030A"/>
    <w:rsid w:val="00830B33"/>
    <w:rsid w:val="0083118A"/>
    <w:rsid w:val="00831784"/>
    <w:rsid w:val="00831D02"/>
    <w:rsid w:val="00832727"/>
    <w:rsid w:val="008329A3"/>
    <w:rsid w:val="008329D2"/>
    <w:rsid w:val="00832F9F"/>
    <w:rsid w:val="008337C1"/>
    <w:rsid w:val="0083415A"/>
    <w:rsid w:val="0083451D"/>
    <w:rsid w:val="008349A3"/>
    <w:rsid w:val="00834CB2"/>
    <w:rsid w:val="00834F23"/>
    <w:rsid w:val="00835303"/>
    <w:rsid w:val="008353B6"/>
    <w:rsid w:val="00835696"/>
    <w:rsid w:val="00835ADD"/>
    <w:rsid w:val="00835FE8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466"/>
    <w:rsid w:val="0084354C"/>
    <w:rsid w:val="0084375D"/>
    <w:rsid w:val="008440D8"/>
    <w:rsid w:val="0084416F"/>
    <w:rsid w:val="00844462"/>
    <w:rsid w:val="008449FE"/>
    <w:rsid w:val="00844A62"/>
    <w:rsid w:val="00844D8D"/>
    <w:rsid w:val="00844F6E"/>
    <w:rsid w:val="00845137"/>
    <w:rsid w:val="00845515"/>
    <w:rsid w:val="00845520"/>
    <w:rsid w:val="008459B7"/>
    <w:rsid w:val="00845FC4"/>
    <w:rsid w:val="0084617D"/>
    <w:rsid w:val="008461B0"/>
    <w:rsid w:val="00846241"/>
    <w:rsid w:val="00846859"/>
    <w:rsid w:val="00846B10"/>
    <w:rsid w:val="00846C17"/>
    <w:rsid w:val="00846C9F"/>
    <w:rsid w:val="00846D16"/>
    <w:rsid w:val="00846F4C"/>
    <w:rsid w:val="0085044B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7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D4A"/>
    <w:rsid w:val="00855FD5"/>
    <w:rsid w:val="00856049"/>
    <w:rsid w:val="0085632A"/>
    <w:rsid w:val="00856572"/>
    <w:rsid w:val="008568BB"/>
    <w:rsid w:val="00856E96"/>
    <w:rsid w:val="00857822"/>
    <w:rsid w:val="00857C93"/>
    <w:rsid w:val="00860266"/>
    <w:rsid w:val="0086070F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4ED"/>
    <w:rsid w:val="008638FB"/>
    <w:rsid w:val="00863E79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05E"/>
    <w:rsid w:val="008661F8"/>
    <w:rsid w:val="0086672E"/>
    <w:rsid w:val="00866CF2"/>
    <w:rsid w:val="008675EC"/>
    <w:rsid w:val="008679CE"/>
    <w:rsid w:val="00867B12"/>
    <w:rsid w:val="00867DA7"/>
    <w:rsid w:val="008705A8"/>
    <w:rsid w:val="00870A05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A4E"/>
    <w:rsid w:val="00872D42"/>
    <w:rsid w:val="00873147"/>
    <w:rsid w:val="0087357A"/>
    <w:rsid w:val="00873664"/>
    <w:rsid w:val="00873C1E"/>
    <w:rsid w:val="00873C7E"/>
    <w:rsid w:val="00873CD6"/>
    <w:rsid w:val="00873DE6"/>
    <w:rsid w:val="00873FBF"/>
    <w:rsid w:val="00874178"/>
    <w:rsid w:val="00874272"/>
    <w:rsid w:val="0087437F"/>
    <w:rsid w:val="008743DF"/>
    <w:rsid w:val="00874C66"/>
    <w:rsid w:val="00874F67"/>
    <w:rsid w:val="0087523E"/>
    <w:rsid w:val="0087579C"/>
    <w:rsid w:val="00875CC0"/>
    <w:rsid w:val="00875F4F"/>
    <w:rsid w:val="008762D8"/>
    <w:rsid w:val="008771F3"/>
    <w:rsid w:val="008772D9"/>
    <w:rsid w:val="00877A05"/>
    <w:rsid w:val="00877A58"/>
    <w:rsid w:val="00877AB3"/>
    <w:rsid w:val="00877B29"/>
    <w:rsid w:val="00877DAA"/>
    <w:rsid w:val="00880585"/>
    <w:rsid w:val="008807A1"/>
    <w:rsid w:val="008808B9"/>
    <w:rsid w:val="00880B30"/>
    <w:rsid w:val="00880B6E"/>
    <w:rsid w:val="00880F1D"/>
    <w:rsid w:val="00881147"/>
    <w:rsid w:val="0088172A"/>
    <w:rsid w:val="00881D54"/>
    <w:rsid w:val="00881F90"/>
    <w:rsid w:val="0088285E"/>
    <w:rsid w:val="00882F50"/>
    <w:rsid w:val="00884300"/>
    <w:rsid w:val="00884487"/>
    <w:rsid w:val="00884AFE"/>
    <w:rsid w:val="00884D6A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88A"/>
    <w:rsid w:val="008869C8"/>
    <w:rsid w:val="008869DC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5B7"/>
    <w:rsid w:val="0089160E"/>
    <w:rsid w:val="00891A97"/>
    <w:rsid w:val="008921B1"/>
    <w:rsid w:val="008924E4"/>
    <w:rsid w:val="00892687"/>
    <w:rsid w:val="0089280E"/>
    <w:rsid w:val="0089286D"/>
    <w:rsid w:val="00893386"/>
    <w:rsid w:val="0089351C"/>
    <w:rsid w:val="0089363C"/>
    <w:rsid w:val="00893657"/>
    <w:rsid w:val="00893671"/>
    <w:rsid w:val="0089373E"/>
    <w:rsid w:val="00893C24"/>
    <w:rsid w:val="00893DF6"/>
    <w:rsid w:val="00893F98"/>
    <w:rsid w:val="008941FB"/>
    <w:rsid w:val="00894291"/>
    <w:rsid w:val="008943D1"/>
    <w:rsid w:val="00894565"/>
    <w:rsid w:val="008950D6"/>
    <w:rsid w:val="00895114"/>
    <w:rsid w:val="00895B46"/>
    <w:rsid w:val="00896474"/>
    <w:rsid w:val="00896DBC"/>
    <w:rsid w:val="0089754F"/>
    <w:rsid w:val="00897677"/>
    <w:rsid w:val="00897B59"/>
    <w:rsid w:val="00897C6C"/>
    <w:rsid w:val="00897D1A"/>
    <w:rsid w:val="008A04BC"/>
    <w:rsid w:val="008A0905"/>
    <w:rsid w:val="008A0B02"/>
    <w:rsid w:val="008A0E0D"/>
    <w:rsid w:val="008A155C"/>
    <w:rsid w:val="008A180E"/>
    <w:rsid w:val="008A197C"/>
    <w:rsid w:val="008A1AA8"/>
    <w:rsid w:val="008A1C7B"/>
    <w:rsid w:val="008A1CC3"/>
    <w:rsid w:val="008A1E01"/>
    <w:rsid w:val="008A20DA"/>
    <w:rsid w:val="008A23D3"/>
    <w:rsid w:val="008A2545"/>
    <w:rsid w:val="008A2636"/>
    <w:rsid w:val="008A297C"/>
    <w:rsid w:val="008A2B22"/>
    <w:rsid w:val="008A2EA5"/>
    <w:rsid w:val="008A2FAA"/>
    <w:rsid w:val="008A35DB"/>
    <w:rsid w:val="008A3AF9"/>
    <w:rsid w:val="008A3FBE"/>
    <w:rsid w:val="008A4013"/>
    <w:rsid w:val="008A46A0"/>
    <w:rsid w:val="008A493B"/>
    <w:rsid w:val="008A4C9C"/>
    <w:rsid w:val="008A5DA2"/>
    <w:rsid w:val="008A6041"/>
    <w:rsid w:val="008A60F8"/>
    <w:rsid w:val="008A616C"/>
    <w:rsid w:val="008A618E"/>
    <w:rsid w:val="008A6570"/>
    <w:rsid w:val="008A69FE"/>
    <w:rsid w:val="008A6CCA"/>
    <w:rsid w:val="008A6D92"/>
    <w:rsid w:val="008A6EC7"/>
    <w:rsid w:val="008A6F36"/>
    <w:rsid w:val="008A7286"/>
    <w:rsid w:val="008A7346"/>
    <w:rsid w:val="008A7B50"/>
    <w:rsid w:val="008B00E5"/>
    <w:rsid w:val="008B034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507"/>
    <w:rsid w:val="008B57E5"/>
    <w:rsid w:val="008B5B92"/>
    <w:rsid w:val="008B5DBA"/>
    <w:rsid w:val="008B61DD"/>
    <w:rsid w:val="008B6334"/>
    <w:rsid w:val="008B63BE"/>
    <w:rsid w:val="008B640E"/>
    <w:rsid w:val="008B6505"/>
    <w:rsid w:val="008B688D"/>
    <w:rsid w:val="008B698F"/>
    <w:rsid w:val="008B6C72"/>
    <w:rsid w:val="008B70EE"/>
    <w:rsid w:val="008B715C"/>
    <w:rsid w:val="008B74E1"/>
    <w:rsid w:val="008B75B8"/>
    <w:rsid w:val="008B7807"/>
    <w:rsid w:val="008B7949"/>
    <w:rsid w:val="008B79A9"/>
    <w:rsid w:val="008C03B2"/>
    <w:rsid w:val="008C07A1"/>
    <w:rsid w:val="008C088F"/>
    <w:rsid w:val="008C08EA"/>
    <w:rsid w:val="008C0BB9"/>
    <w:rsid w:val="008C0D62"/>
    <w:rsid w:val="008C0EAD"/>
    <w:rsid w:val="008C1442"/>
    <w:rsid w:val="008C1693"/>
    <w:rsid w:val="008C17CF"/>
    <w:rsid w:val="008C19D9"/>
    <w:rsid w:val="008C1A5E"/>
    <w:rsid w:val="008C1A81"/>
    <w:rsid w:val="008C1E59"/>
    <w:rsid w:val="008C29FE"/>
    <w:rsid w:val="008C2F99"/>
    <w:rsid w:val="008C32CA"/>
    <w:rsid w:val="008C334A"/>
    <w:rsid w:val="008C3967"/>
    <w:rsid w:val="008C4138"/>
    <w:rsid w:val="008C431E"/>
    <w:rsid w:val="008C4D03"/>
    <w:rsid w:val="008C54BD"/>
    <w:rsid w:val="008C54C4"/>
    <w:rsid w:val="008C5700"/>
    <w:rsid w:val="008C6045"/>
    <w:rsid w:val="008C6056"/>
    <w:rsid w:val="008C616D"/>
    <w:rsid w:val="008C65AB"/>
    <w:rsid w:val="008C6628"/>
    <w:rsid w:val="008C66BA"/>
    <w:rsid w:val="008C6717"/>
    <w:rsid w:val="008C69C9"/>
    <w:rsid w:val="008C6E38"/>
    <w:rsid w:val="008C6F62"/>
    <w:rsid w:val="008C6F75"/>
    <w:rsid w:val="008C75EB"/>
    <w:rsid w:val="008C7C18"/>
    <w:rsid w:val="008C7CC4"/>
    <w:rsid w:val="008D047D"/>
    <w:rsid w:val="008D0B4C"/>
    <w:rsid w:val="008D11D4"/>
    <w:rsid w:val="008D11DC"/>
    <w:rsid w:val="008D14C4"/>
    <w:rsid w:val="008D1964"/>
    <w:rsid w:val="008D1E81"/>
    <w:rsid w:val="008D221A"/>
    <w:rsid w:val="008D24D6"/>
    <w:rsid w:val="008D24E1"/>
    <w:rsid w:val="008D30DF"/>
    <w:rsid w:val="008D328B"/>
    <w:rsid w:val="008D339A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8E5"/>
    <w:rsid w:val="008D7DBE"/>
    <w:rsid w:val="008D7FB9"/>
    <w:rsid w:val="008E017C"/>
    <w:rsid w:val="008E02A0"/>
    <w:rsid w:val="008E02B7"/>
    <w:rsid w:val="008E0DF6"/>
    <w:rsid w:val="008E11E5"/>
    <w:rsid w:val="008E1372"/>
    <w:rsid w:val="008E20BE"/>
    <w:rsid w:val="008E22AB"/>
    <w:rsid w:val="008E241B"/>
    <w:rsid w:val="008E27A1"/>
    <w:rsid w:val="008E28F6"/>
    <w:rsid w:val="008E29EC"/>
    <w:rsid w:val="008E2AC1"/>
    <w:rsid w:val="008E3096"/>
    <w:rsid w:val="008E31E1"/>
    <w:rsid w:val="008E330C"/>
    <w:rsid w:val="008E332F"/>
    <w:rsid w:val="008E34B0"/>
    <w:rsid w:val="008E35FC"/>
    <w:rsid w:val="008E4114"/>
    <w:rsid w:val="008E4348"/>
    <w:rsid w:val="008E45EA"/>
    <w:rsid w:val="008E4A1A"/>
    <w:rsid w:val="008E4EC7"/>
    <w:rsid w:val="008E524A"/>
    <w:rsid w:val="008E5E01"/>
    <w:rsid w:val="008E6093"/>
    <w:rsid w:val="008E6552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2A1"/>
    <w:rsid w:val="008F0E69"/>
    <w:rsid w:val="008F1212"/>
    <w:rsid w:val="008F12FF"/>
    <w:rsid w:val="008F145E"/>
    <w:rsid w:val="008F1E55"/>
    <w:rsid w:val="008F1EB3"/>
    <w:rsid w:val="008F1ED7"/>
    <w:rsid w:val="008F2840"/>
    <w:rsid w:val="008F2B5F"/>
    <w:rsid w:val="008F2B79"/>
    <w:rsid w:val="008F3A14"/>
    <w:rsid w:val="008F3D3E"/>
    <w:rsid w:val="008F3F31"/>
    <w:rsid w:val="008F3F95"/>
    <w:rsid w:val="008F4144"/>
    <w:rsid w:val="008F41B4"/>
    <w:rsid w:val="008F4655"/>
    <w:rsid w:val="008F4779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68EF"/>
    <w:rsid w:val="008F6A7D"/>
    <w:rsid w:val="008F6BE2"/>
    <w:rsid w:val="008F74F7"/>
    <w:rsid w:val="008F75CD"/>
    <w:rsid w:val="008F7C28"/>
    <w:rsid w:val="008F7E0B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A40"/>
    <w:rsid w:val="00902C85"/>
    <w:rsid w:val="009030F7"/>
    <w:rsid w:val="009034D9"/>
    <w:rsid w:val="00903640"/>
    <w:rsid w:val="00903D45"/>
    <w:rsid w:val="0090426B"/>
    <w:rsid w:val="009046C9"/>
    <w:rsid w:val="009046F1"/>
    <w:rsid w:val="00904720"/>
    <w:rsid w:val="00904883"/>
    <w:rsid w:val="00904B0A"/>
    <w:rsid w:val="00904F84"/>
    <w:rsid w:val="009050E7"/>
    <w:rsid w:val="009055DD"/>
    <w:rsid w:val="00905732"/>
    <w:rsid w:val="009057A9"/>
    <w:rsid w:val="00905825"/>
    <w:rsid w:val="00905996"/>
    <w:rsid w:val="00905C77"/>
    <w:rsid w:val="00905DA1"/>
    <w:rsid w:val="0090616A"/>
    <w:rsid w:val="00906177"/>
    <w:rsid w:val="0090618D"/>
    <w:rsid w:val="00906527"/>
    <w:rsid w:val="0090669C"/>
    <w:rsid w:val="00906BD9"/>
    <w:rsid w:val="00906EA0"/>
    <w:rsid w:val="0090746D"/>
    <w:rsid w:val="00907F4C"/>
    <w:rsid w:val="0091006A"/>
    <w:rsid w:val="00910488"/>
    <w:rsid w:val="009105A0"/>
    <w:rsid w:val="00910995"/>
    <w:rsid w:val="00910B57"/>
    <w:rsid w:val="0091128D"/>
    <w:rsid w:val="0091148A"/>
    <w:rsid w:val="00911E50"/>
    <w:rsid w:val="00912347"/>
    <w:rsid w:val="0091263B"/>
    <w:rsid w:val="0091268D"/>
    <w:rsid w:val="009129C1"/>
    <w:rsid w:val="0091321B"/>
    <w:rsid w:val="009137B3"/>
    <w:rsid w:val="00913B74"/>
    <w:rsid w:val="00913BA9"/>
    <w:rsid w:val="00913EBB"/>
    <w:rsid w:val="009141BB"/>
    <w:rsid w:val="00914377"/>
    <w:rsid w:val="009146B2"/>
    <w:rsid w:val="00914B55"/>
    <w:rsid w:val="00914DC4"/>
    <w:rsid w:val="00915261"/>
    <w:rsid w:val="00915329"/>
    <w:rsid w:val="009153C2"/>
    <w:rsid w:val="0091588C"/>
    <w:rsid w:val="00915DB5"/>
    <w:rsid w:val="00915DF4"/>
    <w:rsid w:val="00915FD4"/>
    <w:rsid w:val="00916068"/>
    <w:rsid w:val="00916BF5"/>
    <w:rsid w:val="00916CCB"/>
    <w:rsid w:val="009171CC"/>
    <w:rsid w:val="00917D81"/>
    <w:rsid w:val="00917DB8"/>
    <w:rsid w:val="009200F8"/>
    <w:rsid w:val="00920411"/>
    <w:rsid w:val="009208C8"/>
    <w:rsid w:val="00920EC8"/>
    <w:rsid w:val="00921102"/>
    <w:rsid w:val="00921305"/>
    <w:rsid w:val="00921497"/>
    <w:rsid w:val="009215C3"/>
    <w:rsid w:val="00921783"/>
    <w:rsid w:val="009217D9"/>
    <w:rsid w:val="00921AC8"/>
    <w:rsid w:val="00921B05"/>
    <w:rsid w:val="00921B5A"/>
    <w:rsid w:val="00921F3D"/>
    <w:rsid w:val="0092206F"/>
    <w:rsid w:val="00922214"/>
    <w:rsid w:val="00922482"/>
    <w:rsid w:val="00922A2B"/>
    <w:rsid w:val="00922DAA"/>
    <w:rsid w:val="009236C5"/>
    <w:rsid w:val="0092373A"/>
    <w:rsid w:val="009245CF"/>
    <w:rsid w:val="00924734"/>
    <w:rsid w:val="0092489B"/>
    <w:rsid w:val="009249E3"/>
    <w:rsid w:val="00924A6C"/>
    <w:rsid w:val="00924AED"/>
    <w:rsid w:val="00924ED4"/>
    <w:rsid w:val="00924F63"/>
    <w:rsid w:val="00925450"/>
    <w:rsid w:val="0092593D"/>
    <w:rsid w:val="00925C18"/>
    <w:rsid w:val="009264F7"/>
    <w:rsid w:val="00926543"/>
    <w:rsid w:val="00926A6A"/>
    <w:rsid w:val="00926B8F"/>
    <w:rsid w:val="00926C4A"/>
    <w:rsid w:val="00926DE6"/>
    <w:rsid w:val="009271AB"/>
    <w:rsid w:val="00927281"/>
    <w:rsid w:val="009273B8"/>
    <w:rsid w:val="00927A20"/>
    <w:rsid w:val="00930298"/>
    <w:rsid w:val="009302A6"/>
    <w:rsid w:val="00930375"/>
    <w:rsid w:val="009307E3"/>
    <w:rsid w:val="00930D15"/>
    <w:rsid w:val="0093114A"/>
    <w:rsid w:val="00931325"/>
    <w:rsid w:val="009319DC"/>
    <w:rsid w:val="00931AAD"/>
    <w:rsid w:val="00931E6D"/>
    <w:rsid w:val="00931FC8"/>
    <w:rsid w:val="0093286C"/>
    <w:rsid w:val="00932B7A"/>
    <w:rsid w:val="00932B97"/>
    <w:rsid w:val="00932CDE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C7D"/>
    <w:rsid w:val="00937FDC"/>
    <w:rsid w:val="00940850"/>
    <w:rsid w:val="0094099D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3E56"/>
    <w:rsid w:val="00944086"/>
    <w:rsid w:val="00944312"/>
    <w:rsid w:val="0094432A"/>
    <w:rsid w:val="009443DC"/>
    <w:rsid w:val="00944AE2"/>
    <w:rsid w:val="0094526B"/>
    <w:rsid w:val="00945398"/>
    <w:rsid w:val="009455A6"/>
    <w:rsid w:val="009456EB"/>
    <w:rsid w:val="00945E7E"/>
    <w:rsid w:val="00945E8F"/>
    <w:rsid w:val="009463FD"/>
    <w:rsid w:val="009467FD"/>
    <w:rsid w:val="00946905"/>
    <w:rsid w:val="00946D2E"/>
    <w:rsid w:val="00946E03"/>
    <w:rsid w:val="00946E64"/>
    <w:rsid w:val="009472F6"/>
    <w:rsid w:val="0094783F"/>
    <w:rsid w:val="00947B68"/>
    <w:rsid w:val="00950954"/>
    <w:rsid w:val="00950B18"/>
    <w:rsid w:val="00950C55"/>
    <w:rsid w:val="00950CB3"/>
    <w:rsid w:val="00950E25"/>
    <w:rsid w:val="00951A20"/>
    <w:rsid w:val="00951F51"/>
    <w:rsid w:val="009520ED"/>
    <w:rsid w:val="00952237"/>
    <w:rsid w:val="0095267E"/>
    <w:rsid w:val="009529F3"/>
    <w:rsid w:val="00952EBB"/>
    <w:rsid w:val="00952F24"/>
    <w:rsid w:val="00952FD9"/>
    <w:rsid w:val="00953534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7F5"/>
    <w:rsid w:val="0095699A"/>
    <w:rsid w:val="00956B34"/>
    <w:rsid w:val="0095702D"/>
    <w:rsid w:val="0095718C"/>
    <w:rsid w:val="009571A6"/>
    <w:rsid w:val="0095752A"/>
    <w:rsid w:val="009577C1"/>
    <w:rsid w:val="00957CC5"/>
    <w:rsid w:val="00960217"/>
    <w:rsid w:val="009602BA"/>
    <w:rsid w:val="009607D6"/>
    <w:rsid w:val="00960D3A"/>
    <w:rsid w:val="00960F79"/>
    <w:rsid w:val="009615D7"/>
    <w:rsid w:val="00961DD9"/>
    <w:rsid w:val="009624CE"/>
    <w:rsid w:val="00962D17"/>
    <w:rsid w:val="00963447"/>
    <w:rsid w:val="00963D17"/>
    <w:rsid w:val="00963D45"/>
    <w:rsid w:val="009640B5"/>
    <w:rsid w:val="00964459"/>
    <w:rsid w:val="0096449C"/>
    <w:rsid w:val="00964961"/>
    <w:rsid w:val="00964BA3"/>
    <w:rsid w:val="009651DD"/>
    <w:rsid w:val="009657D5"/>
    <w:rsid w:val="00965A1E"/>
    <w:rsid w:val="00965E7C"/>
    <w:rsid w:val="00965F9F"/>
    <w:rsid w:val="00966141"/>
    <w:rsid w:val="0096620D"/>
    <w:rsid w:val="009662EC"/>
    <w:rsid w:val="00966350"/>
    <w:rsid w:val="00966611"/>
    <w:rsid w:val="0096661F"/>
    <w:rsid w:val="00966833"/>
    <w:rsid w:val="009669CC"/>
    <w:rsid w:val="00966A70"/>
    <w:rsid w:val="00966C18"/>
    <w:rsid w:val="00967517"/>
    <w:rsid w:val="009675EB"/>
    <w:rsid w:val="00967655"/>
    <w:rsid w:val="009676BE"/>
    <w:rsid w:val="009679FE"/>
    <w:rsid w:val="00967DD4"/>
    <w:rsid w:val="009706DC"/>
    <w:rsid w:val="00970E13"/>
    <w:rsid w:val="00970F12"/>
    <w:rsid w:val="00970F1A"/>
    <w:rsid w:val="00971040"/>
    <w:rsid w:val="009710BF"/>
    <w:rsid w:val="00971874"/>
    <w:rsid w:val="00971974"/>
    <w:rsid w:val="00971E8F"/>
    <w:rsid w:val="00971F83"/>
    <w:rsid w:val="00972061"/>
    <w:rsid w:val="0097245C"/>
    <w:rsid w:val="009725FE"/>
    <w:rsid w:val="0097260C"/>
    <w:rsid w:val="0097282B"/>
    <w:rsid w:val="00972DAC"/>
    <w:rsid w:val="009732BB"/>
    <w:rsid w:val="0097392D"/>
    <w:rsid w:val="00973A35"/>
    <w:rsid w:val="0097448E"/>
    <w:rsid w:val="00974A1E"/>
    <w:rsid w:val="00974F53"/>
    <w:rsid w:val="0097559A"/>
    <w:rsid w:val="009759FA"/>
    <w:rsid w:val="00975D48"/>
    <w:rsid w:val="009763BA"/>
    <w:rsid w:val="00976546"/>
    <w:rsid w:val="009765F1"/>
    <w:rsid w:val="00976FCF"/>
    <w:rsid w:val="009804EA"/>
    <w:rsid w:val="009806CC"/>
    <w:rsid w:val="00980BAC"/>
    <w:rsid w:val="00980C22"/>
    <w:rsid w:val="00980DF0"/>
    <w:rsid w:val="00980F3F"/>
    <w:rsid w:val="009810C9"/>
    <w:rsid w:val="0098190B"/>
    <w:rsid w:val="00981D1C"/>
    <w:rsid w:val="00982212"/>
    <w:rsid w:val="00982214"/>
    <w:rsid w:val="009823D4"/>
    <w:rsid w:val="00982474"/>
    <w:rsid w:val="00982E9C"/>
    <w:rsid w:val="00982FF8"/>
    <w:rsid w:val="00983285"/>
    <w:rsid w:val="0098350A"/>
    <w:rsid w:val="00983879"/>
    <w:rsid w:val="00983F25"/>
    <w:rsid w:val="00984672"/>
    <w:rsid w:val="00984F97"/>
    <w:rsid w:val="00984FAF"/>
    <w:rsid w:val="0098569D"/>
    <w:rsid w:val="00985A09"/>
    <w:rsid w:val="00986277"/>
    <w:rsid w:val="00986543"/>
    <w:rsid w:val="009866A3"/>
    <w:rsid w:val="0098693D"/>
    <w:rsid w:val="00986B79"/>
    <w:rsid w:val="00986D0D"/>
    <w:rsid w:val="009871C7"/>
    <w:rsid w:val="00987F15"/>
    <w:rsid w:val="0099011F"/>
    <w:rsid w:val="00990290"/>
    <w:rsid w:val="00990343"/>
    <w:rsid w:val="009905E1"/>
    <w:rsid w:val="0099064C"/>
    <w:rsid w:val="0099078A"/>
    <w:rsid w:val="0099097F"/>
    <w:rsid w:val="00990C73"/>
    <w:rsid w:val="0099105E"/>
    <w:rsid w:val="0099117E"/>
    <w:rsid w:val="009916FA"/>
    <w:rsid w:val="00991974"/>
    <w:rsid w:val="00992097"/>
    <w:rsid w:val="00992277"/>
    <w:rsid w:val="00992869"/>
    <w:rsid w:val="00992914"/>
    <w:rsid w:val="00992A7E"/>
    <w:rsid w:val="00992C43"/>
    <w:rsid w:val="00992C47"/>
    <w:rsid w:val="009931CA"/>
    <w:rsid w:val="00993776"/>
    <w:rsid w:val="00993832"/>
    <w:rsid w:val="009938CB"/>
    <w:rsid w:val="00993A0C"/>
    <w:rsid w:val="00993DBD"/>
    <w:rsid w:val="00993F15"/>
    <w:rsid w:val="009944B9"/>
    <w:rsid w:val="00994587"/>
    <w:rsid w:val="009947D5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68D8"/>
    <w:rsid w:val="009971CF"/>
    <w:rsid w:val="00997258"/>
    <w:rsid w:val="009979DC"/>
    <w:rsid w:val="00997C19"/>
    <w:rsid w:val="009A0415"/>
    <w:rsid w:val="009A04CD"/>
    <w:rsid w:val="009A0D6F"/>
    <w:rsid w:val="009A1193"/>
    <w:rsid w:val="009A168C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895"/>
    <w:rsid w:val="009A39D1"/>
    <w:rsid w:val="009A39FF"/>
    <w:rsid w:val="009A3CB5"/>
    <w:rsid w:val="009A3EAF"/>
    <w:rsid w:val="009A3F33"/>
    <w:rsid w:val="009A4AA6"/>
    <w:rsid w:val="009A4ACB"/>
    <w:rsid w:val="009A4FE3"/>
    <w:rsid w:val="009A54D4"/>
    <w:rsid w:val="009A5501"/>
    <w:rsid w:val="009A5AE0"/>
    <w:rsid w:val="009A5C6C"/>
    <w:rsid w:val="009A6376"/>
    <w:rsid w:val="009A6621"/>
    <w:rsid w:val="009A6AEA"/>
    <w:rsid w:val="009A6CC5"/>
    <w:rsid w:val="009A6FDD"/>
    <w:rsid w:val="009A7AD0"/>
    <w:rsid w:val="009B05B4"/>
    <w:rsid w:val="009B0DCB"/>
    <w:rsid w:val="009B1F3A"/>
    <w:rsid w:val="009B21AC"/>
    <w:rsid w:val="009B2766"/>
    <w:rsid w:val="009B316C"/>
    <w:rsid w:val="009B32F0"/>
    <w:rsid w:val="009B37F5"/>
    <w:rsid w:val="009B3BB8"/>
    <w:rsid w:val="009B3CEC"/>
    <w:rsid w:val="009B3EB4"/>
    <w:rsid w:val="009B3F21"/>
    <w:rsid w:val="009B42BE"/>
    <w:rsid w:val="009B4A4A"/>
    <w:rsid w:val="009B4D23"/>
    <w:rsid w:val="009B5973"/>
    <w:rsid w:val="009B5B48"/>
    <w:rsid w:val="009B5EDD"/>
    <w:rsid w:val="009B612B"/>
    <w:rsid w:val="009B62E6"/>
    <w:rsid w:val="009B67C4"/>
    <w:rsid w:val="009B6A3F"/>
    <w:rsid w:val="009B6C5A"/>
    <w:rsid w:val="009B71E1"/>
    <w:rsid w:val="009B77D7"/>
    <w:rsid w:val="009B7A0A"/>
    <w:rsid w:val="009C0448"/>
    <w:rsid w:val="009C0615"/>
    <w:rsid w:val="009C0CF8"/>
    <w:rsid w:val="009C0ED7"/>
    <w:rsid w:val="009C125A"/>
    <w:rsid w:val="009C158A"/>
    <w:rsid w:val="009C1AC7"/>
    <w:rsid w:val="009C1B2E"/>
    <w:rsid w:val="009C1C13"/>
    <w:rsid w:val="009C1DB4"/>
    <w:rsid w:val="009C1EB2"/>
    <w:rsid w:val="009C2675"/>
    <w:rsid w:val="009C2839"/>
    <w:rsid w:val="009C2868"/>
    <w:rsid w:val="009C28D4"/>
    <w:rsid w:val="009C294A"/>
    <w:rsid w:val="009C2DC4"/>
    <w:rsid w:val="009C3042"/>
    <w:rsid w:val="009C32C2"/>
    <w:rsid w:val="009C386A"/>
    <w:rsid w:val="009C3E76"/>
    <w:rsid w:val="009C3E9C"/>
    <w:rsid w:val="009C3EAD"/>
    <w:rsid w:val="009C3EF2"/>
    <w:rsid w:val="009C43D6"/>
    <w:rsid w:val="009C4566"/>
    <w:rsid w:val="009C4A32"/>
    <w:rsid w:val="009C5908"/>
    <w:rsid w:val="009C599C"/>
    <w:rsid w:val="009C5A9D"/>
    <w:rsid w:val="009C63AB"/>
    <w:rsid w:val="009C6667"/>
    <w:rsid w:val="009C69D0"/>
    <w:rsid w:val="009C69F4"/>
    <w:rsid w:val="009C6AAC"/>
    <w:rsid w:val="009C7163"/>
    <w:rsid w:val="009C77A3"/>
    <w:rsid w:val="009C7BAD"/>
    <w:rsid w:val="009D019B"/>
    <w:rsid w:val="009D03CE"/>
    <w:rsid w:val="009D06E5"/>
    <w:rsid w:val="009D1082"/>
    <w:rsid w:val="009D10BE"/>
    <w:rsid w:val="009D1308"/>
    <w:rsid w:val="009D172F"/>
    <w:rsid w:val="009D20AC"/>
    <w:rsid w:val="009D20C9"/>
    <w:rsid w:val="009D21C8"/>
    <w:rsid w:val="009D26D8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863"/>
    <w:rsid w:val="009D3A26"/>
    <w:rsid w:val="009D3BAC"/>
    <w:rsid w:val="009D3EDD"/>
    <w:rsid w:val="009D473B"/>
    <w:rsid w:val="009D48BA"/>
    <w:rsid w:val="009D4B7E"/>
    <w:rsid w:val="009D4D48"/>
    <w:rsid w:val="009D4DC6"/>
    <w:rsid w:val="009D4E15"/>
    <w:rsid w:val="009D5106"/>
    <w:rsid w:val="009D575A"/>
    <w:rsid w:val="009D5D38"/>
    <w:rsid w:val="009D5D42"/>
    <w:rsid w:val="009D5E32"/>
    <w:rsid w:val="009D5E99"/>
    <w:rsid w:val="009D653F"/>
    <w:rsid w:val="009D66B9"/>
    <w:rsid w:val="009D6B77"/>
    <w:rsid w:val="009D6CE1"/>
    <w:rsid w:val="009D6F3C"/>
    <w:rsid w:val="009D6F44"/>
    <w:rsid w:val="009D7869"/>
    <w:rsid w:val="009D7B1F"/>
    <w:rsid w:val="009E0241"/>
    <w:rsid w:val="009E0AB5"/>
    <w:rsid w:val="009E0CB2"/>
    <w:rsid w:val="009E12E3"/>
    <w:rsid w:val="009E14B2"/>
    <w:rsid w:val="009E16F2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DF1"/>
    <w:rsid w:val="009E41B8"/>
    <w:rsid w:val="009E453D"/>
    <w:rsid w:val="009E45F8"/>
    <w:rsid w:val="009E5013"/>
    <w:rsid w:val="009E526A"/>
    <w:rsid w:val="009E567C"/>
    <w:rsid w:val="009E56B0"/>
    <w:rsid w:val="009E56E7"/>
    <w:rsid w:val="009E5917"/>
    <w:rsid w:val="009E6223"/>
    <w:rsid w:val="009E665A"/>
    <w:rsid w:val="009E69E8"/>
    <w:rsid w:val="009E725F"/>
    <w:rsid w:val="009E7748"/>
    <w:rsid w:val="009E79CF"/>
    <w:rsid w:val="009E7F2E"/>
    <w:rsid w:val="009F009C"/>
    <w:rsid w:val="009F0345"/>
    <w:rsid w:val="009F034D"/>
    <w:rsid w:val="009F04F2"/>
    <w:rsid w:val="009F0A8F"/>
    <w:rsid w:val="009F0C70"/>
    <w:rsid w:val="009F2161"/>
    <w:rsid w:val="009F231C"/>
    <w:rsid w:val="009F23E3"/>
    <w:rsid w:val="009F2512"/>
    <w:rsid w:val="009F29F3"/>
    <w:rsid w:val="009F2C7D"/>
    <w:rsid w:val="009F30E5"/>
    <w:rsid w:val="009F40CE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4EA"/>
    <w:rsid w:val="00A01519"/>
    <w:rsid w:val="00A0195A"/>
    <w:rsid w:val="00A0268F"/>
    <w:rsid w:val="00A02AFA"/>
    <w:rsid w:val="00A02D3C"/>
    <w:rsid w:val="00A02EE8"/>
    <w:rsid w:val="00A03167"/>
    <w:rsid w:val="00A032EA"/>
    <w:rsid w:val="00A034B9"/>
    <w:rsid w:val="00A0408F"/>
    <w:rsid w:val="00A04E68"/>
    <w:rsid w:val="00A05386"/>
    <w:rsid w:val="00A05975"/>
    <w:rsid w:val="00A05DDC"/>
    <w:rsid w:val="00A05EAA"/>
    <w:rsid w:val="00A0608D"/>
    <w:rsid w:val="00A060BE"/>
    <w:rsid w:val="00A0695E"/>
    <w:rsid w:val="00A07D26"/>
    <w:rsid w:val="00A07D2F"/>
    <w:rsid w:val="00A1036E"/>
    <w:rsid w:val="00A104A1"/>
    <w:rsid w:val="00A1079A"/>
    <w:rsid w:val="00A10D80"/>
    <w:rsid w:val="00A10FC7"/>
    <w:rsid w:val="00A11671"/>
    <w:rsid w:val="00A1187C"/>
    <w:rsid w:val="00A11EEF"/>
    <w:rsid w:val="00A12CCC"/>
    <w:rsid w:val="00A12D1A"/>
    <w:rsid w:val="00A12E07"/>
    <w:rsid w:val="00A12F3D"/>
    <w:rsid w:val="00A1335A"/>
    <w:rsid w:val="00A133C5"/>
    <w:rsid w:val="00A13A4E"/>
    <w:rsid w:val="00A14388"/>
    <w:rsid w:val="00A146C5"/>
    <w:rsid w:val="00A15566"/>
    <w:rsid w:val="00A15AC9"/>
    <w:rsid w:val="00A15B2D"/>
    <w:rsid w:val="00A15FD9"/>
    <w:rsid w:val="00A163CD"/>
    <w:rsid w:val="00A165FB"/>
    <w:rsid w:val="00A16778"/>
    <w:rsid w:val="00A16910"/>
    <w:rsid w:val="00A169C8"/>
    <w:rsid w:val="00A16B57"/>
    <w:rsid w:val="00A171BF"/>
    <w:rsid w:val="00A17C49"/>
    <w:rsid w:val="00A20207"/>
    <w:rsid w:val="00A20224"/>
    <w:rsid w:val="00A21424"/>
    <w:rsid w:val="00A21997"/>
    <w:rsid w:val="00A21A06"/>
    <w:rsid w:val="00A21E67"/>
    <w:rsid w:val="00A220FF"/>
    <w:rsid w:val="00A22C01"/>
    <w:rsid w:val="00A22EE6"/>
    <w:rsid w:val="00A23436"/>
    <w:rsid w:val="00A23A98"/>
    <w:rsid w:val="00A24217"/>
    <w:rsid w:val="00A24255"/>
    <w:rsid w:val="00A244E9"/>
    <w:rsid w:val="00A2458B"/>
    <w:rsid w:val="00A24622"/>
    <w:rsid w:val="00A246A3"/>
    <w:rsid w:val="00A25951"/>
    <w:rsid w:val="00A2599F"/>
    <w:rsid w:val="00A259A8"/>
    <w:rsid w:val="00A25ABB"/>
    <w:rsid w:val="00A25E39"/>
    <w:rsid w:val="00A26535"/>
    <w:rsid w:val="00A267F3"/>
    <w:rsid w:val="00A26827"/>
    <w:rsid w:val="00A26D47"/>
    <w:rsid w:val="00A26DA7"/>
    <w:rsid w:val="00A26F41"/>
    <w:rsid w:val="00A26F88"/>
    <w:rsid w:val="00A272E3"/>
    <w:rsid w:val="00A275D1"/>
    <w:rsid w:val="00A27B57"/>
    <w:rsid w:val="00A27CF8"/>
    <w:rsid w:val="00A27EC4"/>
    <w:rsid w:val="00A30A51"/>
    <w:rsid w:val="00A30BC2"/>
    <w:rsid w:val="00A310EE"/>
    <w:rsid w:val="00A313B3"/>
    <w:rsid w:val="00A31699"/>
    <w:rsid w:val="00A31CE5"/>
    <w:rsid w:val="00A31D00"/>
    <w:rsid w:val="00A31D9D"/>
    <w:rsid w:val="00A32051"/>
    <w:rsid w:val="00A32AE0"/>
    <w:rsid w:val="00A32B77"/>
    <w:rsid w:val="00A32BB4"/>
    <w:rsid w:val="00A331B5"/>
    <w:rsid w:val="00A3367C"/>
    <w:rsid w:val="00A33BE0"/>
    <w:rsid w:val="00A33CCF"/>
    <w:rsid w:val="00A33DA2"/>
    <w:rsid w:val="00A34066"/>
    <w:rsid w:val="00A34ADB"/>
    <w:rsid w:val="00A34FAD"/>
    <w:rsid w:val="00A3561C"/>
    <w:rsid w:val="00A35D65"/>
    <w:rsid w:val="00A362D0"/>
    <w:rsid w:val="00A36830"/>
    <w:rsid w:val="00A36901"/>
    <w:rsid w:val="00A36CF6"/>
    <w:rsid w:val="00A36EC5"/>
    <w:rsid w:val="00A37703"/>
    <w:rsid w:val="00A37793"/>
    <w:rsid w:val="00A37DDD"/>
    <w:rsid w:val="00A37EDA"/>
    <w:rsid w:val="00A4035D"/>
    <w:rsid w:val="00A403BA"/>
    <w:rsid w:val="00A40648"/>
    <w:rsid w:val="00A408E6"/>
    <w:rsid w:val="00A413A3"/>
    <w:rsid w:val="00A41DCB"/>
    <w:rsid w:val="00A43248"/>
    <w:rsid w:val="00A43270"/>
    <w:rsid w:val="00A44522"/>
    <w:rsid w:val="00A44C3B"/>
    <w:rsid w:val="00A44F9D"/>
    <w:rsid w:val="00A452AE"/>
    <w:rsid w:val="00A4539E"/>
    <w:rsid w:val="00A458FF"/>
    <w:rsid w:val="00A46080"/>
    <w:rsid w:val="00A461CB"/>
    <w:rsid w:val="00A46252"/>
    <w:rsid w:val="00A46540"/>
    <w:rsid w:val="00A46BA3"/>
    <w:rsid w:val="00A46C6C"/>
    <w:rsid w:val="00A46EB1"/>
    <w:rsid w:val="00A4777E"/>
    <w:rsid w:val="00A47961"/>
    <w:rsid w:val="00A47A54"/>
    <w:rsid w:val="00A47C59"/>
    <w:rsid w:val="00A5052D"/>
    <w:rsid w:val="00A5080D"/>
    <w:rsid w:val="00A50FEC"/>
    <w:rsid w:val="00A51130"/>
    <w:rsid w:val="00A5183F"/>
    <w:rsid w:val="00A51AF6"/>
    <w:rsid w:val="00A51FC3"/>
    <w:rsid w:val="00A532B4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7008"/>
    <w:rsid w:val="00A57298"/>
    <w:rsid w:val="00A57F15"/>
    <w:rsid w:val="00A60066"/>
    <w:rsid w:val="00A60146"/>
    <w:rsid w:val="00A60179"/>
    <w:rsid w:val="00A6048F"/>
    <w:rsid w:val="00A6094F"/>
    <w:rsid w:val="00A61098"/>
    <w:rsid w:val="00A6155E"/>
    <w:rsid w:val="00A61782"/>
    <w:rsid w:val="00A61FDA"/>
    <w:rsid w:val="00A62958"/>
    <w:rsid w:val="00A62AC7"/>
    <w:rsid w:val="00A630CD"/>
    <w:rsid w:val="00A632D1"/>
    <w:rsid w:val="00A63452"/>
    <w:rsid w:val="00A63615"/>
    <w:rsid w:val="00A63850"/>
    <w:rsid w:val="00A63BFC"/>
    <w:rsid w:val="00A6425F"/>
    <w:rsid w:val="00A6459F"/>
    <w:rsid w:val="00A645F6"/>
    <w:rsid w:val="00A64787"/>
    <w:rsid w:val="00A648E9"/>
    <w:rsid w:val="00A64EEB"/>
    <w:rsid w:val="00A65AEE"/>
    <w:rsid w:val="00A65BE4"/>
    <w:rsid w:val="00A65C38"/>
    <w:rsid w:val="00A65FED"/>
    <w:rsid w:val="00A6654A"/>
    <w:rsid w:val="00A66592"/>
    <w:rsid w:val="00A66C0D"/>
    <w:rsid w:val="00A67397"/>
    <w:rsid w:val="00A6764D"/>
    <w:rsid w:val="00A677ED"/>
    <w:rsid w:val="00A678C2"/>
    <w:rsid w:val="00A67934"/>
    <w:rsid w:val="00A67B0E"/>
    <w:rsid w:val="00A67D4A"/>
    <w:rsid w:val="00A700D7"/>
    <w:rsid w:val="00A7037D"/>
    <w:rsid w:val="00A703AE"/>
    <w:rsid w:val="00A70415"/>
    <w:rsid w:val="00A7095C"/>
    <w:rsid w:val="00A709AE"/>
    <w:rsid w:val="00A70BAE"/>
    <w:rsid w:val="00A70DCB"/>
    <w:rsid w:val="00A70E5B"/>
    <w:rsid w:val="00A717D5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46F"/>
    <w:rsid w:val="00A73C95"/>
    <w:rsid w:val="00A748ED"/>
    <w:rsid w:val="00A749EB"/>
    <w:rsid w:val="00A75386"/>
    <w:rsid w:val="00A758F3"/>
    <w:rsid w:val="00A7593A"/>
    <w:rsid w:val="00A7597F"/>
    <w:rsid w:val="00A75B2B"/>
    <w:rsid w:val="00A75D3F"/>
    <w:rsid w:val="00A75F2E"/>
    <w:rsid w:val="00A764CD"/>
    <w:rsid w:val="00A768C8"/>
    <w:rsid w:val="00A76C21"/>
    <w:rsid w:val="00A771F0"/>
    <w:rsid w:val="00A77553"/>
    <w:rsid w:val="00A77727"/>
    <w:rsid w:val="00A8004B"/>
    <w:rsid w:val="00A803FE"/>
    <w:rsid w:val="00A80DB3"/>
    <w:rsid w:val="00A811B7"/>
    <w:rsid w:val="00A814EA"/>
    <w:rsid w:val="00A8153C"/>
    <w:rsid w:val="00A818FB"/>
    <w:rsid w:val="00A81AD4"/>
    <w:rsid w:val="00A81BE3"/>
    <w:rsid w:val="00A82103"/>
    <w:rsid w:val="00A8226A"/>
    <w:rsid w:val="00A82391"/>
    <w:rsid w:val="00A82941"/>
    <w:rsid w:val="00A82B36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B5A"/>
    <w:rsid w:val="00A85BAA"/>
    <w:rsid w:val="00A85E79"/>
    <w:rsid w:val="00A85F29"/>
    <w:rsid w:val="00A8613B"/>
    <w:rsid w:val="00A86203"/>
    <w:rsid w:val="00A865FB"/>
    <w:rsid w:val="00A86D62"/>
    <w:rsid w:val="00A87242"/>
    <w:rsid w:val="00A87740"/>
    <w:rsid w:val="00A87982"/>
    <w:rsid w:val="00A87C2F"/>
    <w:rsid w:val="00A904F2"/>
    <w:rsid w:val="00A90A9D"/>
    <w:rsid w:val="00A90E86"/>
    <w:rsid w:val="00A911A0"/>
    <w:rsid w:val="00A91363"/>
    <w:rsid w:val="00A91450"/>
    <w:rsid w:val="00A91B0D"/>
    <w:rsid w:val="00A91B63"/>
    <w:rsid w:val="00A920B1"/>
    <w:rsid w:val="00A922F4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4084"/>
    <w:rsid w:val="00A9446E"/>
    <w:rsid w:val="00A94925"/>
    <w:rsid w:val="00A94AD0"/>
    <w:rsid w:val="00A94E82"/>
    <w:rsid w:val="00A953A8"/>
    <w:rsid w:val="00A956A6"/>
    <w:rsid w:val="00A96852"/>
    <w:rsid w:val="00A96A5C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855"/>
    <w:rsid w:val="00AA0923"/>
    <w:rsid w:val="00AA0E81"/>
    <w:rsid w:val="00AA1128"/>
    <w:rsid w:val="00AA1A7C"/>
    <w:rsid w:val="00AA1ADA"/>
    <w:rsid w:val="00AA1D26"/>
    <w:rsid w:val="00AA20B3"/>
    <w:rsid w:val="00AA2A77"/>
    <w:rsid w:val="00AA2A7D"/>
    <w:rsid w:val="00AA2A95"/>
    <w:rsid w:val="00AA2ECC"/>
    <w:rsid w:val="00AA31C6"/>
    <w:rsid w:val="00AA3495"/>
    <w:rsid w:val="00AA3975"/>
    <w:rsid w:val="00AA3A3E"/>
    <w:rsid w:val="00AA3B94"/>
    <w:rsid w:val="00AA3C94"/>
    <w:rsid w:val="00AA41D4"/>
    <w:rsid w:val="00AA4203"/>
    <w:rsid w:val="00AA4313"/>
    <w:rsid w:val="00AA4775"/>
    <w:rsid w:val="00AA488F"/>
    <w:rsid w:val="00AA4B4C"/>
    <w:rsid w:val="00AA530A"/>
    <w:rsid w:val="00AA5515"/>
    <w:rsid w:val="00AA553A"/>
    <w:rsid w:val="00AA567F"/>
    <w:rsid w:val="00AA583C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1AE"/>
    <w:rsid w:val="00AB1411"/>
    <w:rsid w:val="00AB142E"/>
    <w:rsid w:val="00AB1B17"/>
    <w:rsid w:val="00AB1C10"/>
    <w:rsid w:val="00AB1E0D"/>
    <w:rsid w:val="00AB1E27"/>
    <w:rsid w:val="00AB1FED"/>
    <w:rsid w:val="00AB212D"/>
    <w:rsid w:val="00AB2354"/>
    <w:rsid w:val="00AB2B2F"/>
    <w:rsid w:val="00AB32C1"/>
    <w:rsid w:val="00AB3552"/>
    <w:rsid w:val="00AB3CBC"/>
    <w:rsid w:val="00AB414A"/>
    <w:rsid w:val="00AB4649"/>
    <w:rsid w:val="00AB49C3"/>
    <w:rsid w:val="00AB4E52"/>
    <w:rsid w:val="00AB55F8"/>
    <w:rsid w:val="00AB5DF2"/>
    <w:rsid w:val="00AB6745"/>
    <w:rsid w:val="00AB688E"/>
    <w:rsid w:val="00AB691A"/>
    <w:rsid w:val="00AB6C4D"/>
    <w:rsid w:val="00AB6C97"/>
    <w:rsid w:val="00AB6FE9"/>
    <w:rsid w:val="00AB7633"/>
    <w:rsid w:val="00AB7866"/>
    <w:rsid w:val="00AC0289"/>
    <w:rsid w:val="00AC0894"/>
    <w:rsid w:val="00AC1D3B"/>
    <w:rsid w:val="00AC1D7C"/>
    <w:rsid w:val="00AC226A"/>
    <w:rsid w:val="00AC246C"/>
    <w:rsid w:val="00AC26BF"/>
    <w:rsid w:val="00AC2FB2"/>
    <w:rsid w:val="00AC32FB"/>
    <w:rsid w:val="00AC33FE"/>
    <w:rsid w:val="00AC34C0"/>
    <w:rsid w:val="00AC3ADE"/>
    <w:rsid w:val="00AC3F58"/>
    <w:rsid w:val="00AC45FF"/>
    <w:rsid w:val="00AC4C92"/>
    <w:rsid w:val="00AC4E28"/>
    <w:rsid w:val="00AC4E71"/>
    <w:rsid w:val="00AC4F7E"/>
    <w:rsid w:val="00AC5333"/>
    <w:rsid w:val="00AC53AB"/>
    <w:rsid w:val="00AC5700"/>
    <w:rsid w:val="00AC5A64"/>
    <w:rsid w:val="00AC7042"/>
    <w:rsid w:val="00AC752F"/>
    <w:rsid w:val="00AC7B8D"/>
    <w:rsid w:val="00AC7D54"/>
    <w:rsid w:val="00AC7E49"/>
    <w:rsid w:val="00AD041E"/>
    <w:rsid w:val="00AD099F"/>
    <w:rsid w:val="00AD0ADC"/>
    <w:rsid w:val="00AD0AEE"/>
    <w:rsid w:val="00AD102D"/>
    <w:rsid w:val="00AD16B8"/>
    <w:rsid w:val="00AD1721"/>
    <w:rsid w:val="00AD1A22"/>
    <w:rsid w:val="00AD1C10"/>
    <w:rsid w:val="00AD2565"/>
    <w:rsid w:val="00AD2856"/>
    <w:rsid w:val="00AD2CE1"/>
    <w:rsid w:val="00AD2E7B"/>
    <w:rsid w:val="00AD2F8F"/>
    <w:rsid w:val="00AD3098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A59"/>
    <w:rsid w:val="00AD5DDB"/>
    <w:rsid w:val="00AD5E3E"/>
    <w:rsid w:val="00AD60B8"/>
    <w:rsid w:val="00AD60EF"/>
    <w:rsid w:val="00AD612C"/>
    <w:rsid w:val="00AD70AA"/>
    <w:rsid w:val="00AD734C"/>
    <w:rsid w:val="00AD7770"/>
    <w:rsid w:val="00AD7922"/>
    <w:rsid w:val="00AE0413"/>
    <w:rsid w:val="00AE04FD"/>
    <w:rsid w:val="00AE05BF"/>
    <w:rsid w:val="00AE072B"/>
    <w:rsid w:val="00AE07D2"/>
    <w:rsid w:val="00AE0D8D"/>
    <w:rsid w:val="00AE19D4"/>
    <w:rsid w:val="00AE19D6"/>
    <w:rsid w:val="00AE1CFC"/>
    <w:rsid w:val="00AE1EC6"/>
    <w:rsid w:val="00AE21C3"/>
    <w:rsid w:val="00AE23C8"/>
    <w:rsid w:val="00AE265A"/>
    <w:rsid w:val="00AE308D"/>
    <w:rsid w:val="00AE33DB"/>
    <w:rsid w:val="00AE36D1"/>
    <w:rsid w:val="00AE3859"/>
    <w:rsid w:val="00AE3DDB"/>
    <w:rsid w:val="00AE41E0"/>
    <w:rsid w:val="00AE4A64"/>
    <w:rsid w:val="00AE52FB"/>
    <w:rsid w:val="00AE5771"/>
    <w:rsid w:val="00AE59FC"/>
    <w:rsid w:val="00AE6969"/>
    <w:rsid w:val="00AE6A7D"/>
    <w:rsid w:val="00AE6AAF"/>
    <w:rsid w:val="00AE6E2E"/>
    <w:rsid w:val="00AE6E97"/>
    <w:rsid w:val="00AE758E"/>
    <w:rsid w:val="00AE7653"/>
    <w:rsid w:val="00AE7F69"/>
    <w:rsid w:val="00AF059D"/>
    <w:rsid w:val="00AF077D"/>
    <w:rsid w:val="00AF08E1"/>
    <w:rsid w:val="00AF0992"/>
    <w:rsid w:val="00AF0C7C"/>
    <w:rsid w:val="00AF0D62"/>
    <w:rsid w:val="00AF0E86"/>
    <w:rsid w:val="00AF0EB3"/>
    <w:rsid w:val="00AF11F8"/>
    <w:rsid w:val="00AF1281"/>
    <w:rsid w:val="00AF14C8"/>
    <w:rsid w:val="00AF162F"/>
    <w:rsid w:val="00AF19D7"/>
    <w:rsid w:val="00AF1F4F"/>
    <w:rsid w:val="00AF23D9"/>
    <w:rsid w:val="00AF26C6"/>
    <w:rsid w:val="00AF290E"/>
    <w:rsid w:val="00AF29D9"/>
    <w:rsid w:val="00AF29FA"/>
    <w:rsid w:val="00AF2CA1"/>
    <w:rsid w:val="00AF2D8D"/>
    <w:rsid w:val="00AF37D5"/>
    <w:rsid w:val="00AF3814"/>
    <w:rsid w:val="00AF381B"/>
    <w:rsid w:val="00AF3895"/>
    <w:rsid w:val="00AF3B84"/>
    <w:rsid w:val="00AF3F63"/>
    <w:rsid w:val="00AF4345"/>
    <w:rsid w:val="00AF437D"/>
    <w:rsid w:val="00AF44BF"/>
    <w:rsid w:val="00AF463B"/>
    <w:rsid w:val="00AF4CC5"/>
    <w:rsid w:val="00AF4D6D"/>
    <w:rsid w:val="00AF5319"/>
    <w:rsid w:val="00AF5CA5"/>
    <w:rsid w:val="00AF5FFB"/>
    <w:rsid w:val="00AF608B"/>
    <w:rsid w:val="00AF6557"/>
    <w:rsid w:val="00AF6A59"/>
    <w:rsid w:val="00AF7191"/>
    <w:rsid w:val="00AF71D6"/>
    <w:rsid w:val="00AF73B1"/>
    <w:rsid w:val="00AF75A9"/>
    <w:rsid w:val="00AF794E"/>
    <w:rsid w:val="00AF7BDD"/>
    <w:rsid w:val="00AF7D39"/>
    <w:rsid w:val="00B00397"/>
    <w:rsid w:val="00B00F8C"/>
    <w:rsid w:val="00B00FEC"/>
    <w:rsid w:val="00B0164C"/>
    <w:rsid w:val="00B01693"/>
    <w:rsid w:val="00B02050"/>
    <w:rsid w:val="00B0205C"/>
    <w:rsid w:val="00B02145"/>
    <w:rsid w:val="00B0256F"/>
    <w:rsid w:val="00B02F0C"/>
    <w:rsid w:val="00B030BC"/>
    <w:rsid w:val="00B030F5"/>
    <w:rsid w:val="00B032F7"/>
    <w:rsid w:val="00B03776"/>
    <w:rsid w:val="00B03ED8"/>
    <w:rsid w:val="00B0401D"/>
    <w:rsid w:val="00B0403B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5B90"/>
    <w:rsid w:val="00B06075"/>
    <w:rsid w:val="00B06495"/>
    <w:rsid w:val="00B064F1"/>
    <w:rsid w:val="00B0654F"/>
    <w:rsid w:val="00B06ACE"/>
    <w:rsid w:val="00B06D89"/>
    <w:rsid w:val="00B06DA3"/>
    <w:rsid w:val="00B071D5"/>
    <w:rsid w:val="00B0733E"/>
    <w:rsid w:val="00B07B63"/>
    <w:rsid w:val="00B109DF"/>
    <w:rsid w:val="00B10E7D"/>
    <w:rsid w:val="00B10EEF"/>
    <w:rsid w:val="00B10EF0"/>
    <w:rsid w:val="00B1128F"/>
    <w:rsid w:val="00B118E1"/>
    <w:rsid w:val="00B11A39"/>
    <w:rsid w:val="00B11A5F"/>
    <w:rsid w:val="00B11A9A"/>
    <w:rsid w:val="00B11F1F"/>
    <w:rsid w:val="00B120CF"/>
    <w:rsid w:val="00B1210E"/>
    <w:rsid w:val="00B1243E"/>
    <w:rsid w:val="00B12483"/>
    <w:rsid w:val="00B126A3"/>
    <w:rsid w:val="00B12824"/>
    <w:rsid w:val="00B129BD"/>
    <w:rsid w:val="00B12BDA"/>
    <w:rsid w:val="00B12CE6"/>
    <w:rsid w:val="00B130D6"/>
    <w:rsid w:val="00B131F4"/>
    <w:rsid w:val="00B132F8"/>
    <w:rsid w:val="00B1367A"/>
    <w:rsid w:val="00B1391E"/>
    <w:rsid w:val="00B13BE0"/>
    <w:rsid w:val="00B13D2B"/>
    <w:rsid w:val="00B13F2E"/>
    <w:rsid w:val="00B14011"/>
    <w:rsid w:val="00B14793"/>
    <w:rsid w:val="00B15075"/>
    <w:rsid w:val="00B15774"/>
    <w:rsid w:val="00B15CFE"/>
    <w:rsid w:val="00B15DB9"/>
    <w:rsid w:val="00B16B86"/>
    <w:rsid w:val="00B177A0"/>
    <w:rsid w:val="00B1780E"/>
    <w:rsid w:val="00B17D7B"/>
    <w:rsid w:val="00B17EDF"/>
    <w:rsid w:val="00B17F47"/>
    <w:rsid w:val="00B200D3"/>
    <w:rsid w:val="00B2060E"/>
    <w:rsid w:val="00B207EB"/>
    <w:rsid w:val="00B20DCF"/>
    <w:rsid w:val="00B20F8A"/>
    <w:rsid w:val="00B214A2"/>
    <w:rsid w:val="00B214C0"/>
    <w:rsid w:val="00B215EB"/>
    <w:rsid w:val="00B21A5C"/>
    <w:rsid w:val="00B21D8E"/>
    <w:rsid w:val="00B22023"/>
    <w:rsid w:val="00B2234C"/>
    <w:rsid w:val="00B22522"/>
    <w:rsid w:val="00B22630"/>
    <w:rsid w:val="00B2288A"/>
    <w:rsid w:val="00B23BCE"/>
    <w:rsid w:val="00B23BF0"/>
    <w:rsid w:val="00B246DF"/>
    <w:rsid w:val="00B24D66"/>
    <w:rsid w:val="00B25396"/>
    <w:rsid w:val="00B258AF"/>
    <w:rsid w:val="00B25DAC"/>
    <w:rsid w:val="00B25E84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27D4C"/>
    <w:rsid w:val="00B30188"/>
    <w:rsid w:val="00B303DC"/>
    <w:rsid w:val="00B3091E"/>
    <w:rsid w:val="00B310A0"/>
    <w:rsid w:val="00B31107"/>
    <w:rsid w:val="00B3153D"/>
    <w:rsid w:val="00B31602"/>
    <w:rsid w:val="00B3172A"/>
    <w:rsid w:val="00B3174B"/>
    <w:rsid w:val="00B319FE"/>
    <w:rsid w:val="00B31E4D"/>
    <w:rsid w:val="00B3232C"/>
    <w:rsid w:val="00B331B8"/>
    <w:rsid w:val="00B334B4"/>
    <w:rsid w:val="00B33786"/>
    <w:rsid w:val="00B337A4"/>
    <w:rsid w:val="00B337F3"/>
    <w:rsid w:val="00B34725"/>
    <w:rsid w:val="00B34B5A"/>
    <w:rsid w:val="00B350C8"/>
    <w:rsid w:val="00B3526D"/>
    <w:rsid w:val="00B355F0"/>
    <w:rsid w:val="00B3578C"/>
    <w:rsid w:val="00B35AA1"/>
    <w:rsid w:val="00B35E63"/>
    <w:rsid w:val="00B36897"/>
    <w:rsid w:val="00B369C4"/>
    <w:rsid w:val="00B36D9E"/>
    <w:rsid w:val="00B37019"/>
    <w:rsid w:val="00B37311"/>
    <w:rsid w:val="00B37387"/>
    <w:rsid w:val="00B373FB"/>
    <w:rsid w:val="00B37975"/>
    <w:rsid w:val="00B40DCF"/>
    <w:rsid w:val="00B40E36"/>
    <w:rsid w:val="00B4106F"/>
    <w:rsid w:val="00B41BE7"/>
    <w:rsid w:val="00B420C7"/>
    <w:rsid w:val="00B424F7"/>
    <w:rsid w:val="00B4254D"/>
    <w:rsid w:val="00B42568"/>
    <w:rsid w:val="00B42D97"/>
    <w:rsid w:val="00B4316E"/>
    <w:rsid w:val="00B4339F"/>
    <w:rsid w:val="00B436BD"/>
    <w:rsid w:val="00B4376E"/>
    <w:rsid w:val="00B4381B"/>
    <w:rsid w:val="00B4383C"/>
    <w:rsid w:val="00B43F1B"/>
    <w:rsid w:val="00B4403D"/>
    <w:rsid w:val="00B44317"/>
    <w:rsid w:val="00B447F3"/>
    <w:rsid w:val="00B456A5"/>
    <w:rsid w:val="00B45847"/>
    <w:rsid w:val="00B460A1"/>
    <w:rsid w:val="00B46275"/>
    <w:rsid w:val="00B464A6"/>
    <w:rsid w:val="00B464C7"/>
    <w:rsid w:val="00B464FA"/>
    <w:rsid w:val="00B4658A"/>
    <w:rsid w:val="00B46CBA"/>
    <w:rsid w:val="00B4733F"/>
    <w:rsid w:val="00B4758E"/>
    <w:rsid w:val="00B47B00"/>
    <w:rsid w:val="00B47CBB"/>
    <w:rsid w:val="00B507E6"/>
    <w:rsid w:val="00B5083E"/>
    <w:rsid w:val="00B50996"/>
    <w:rsid w:val="00B509A2"/>
    <w:rsid w:val="00B50ADB"/>
    <w:rsid w:val="00B50B87"/>
    <w:rsid w:val="00B515B6"/>
    <w:rsid w:val="00B51604"/>
    <w:rsid w:val="00B517DA"/>
    <w:rsid w:val="00B5197B"/>
    <w:rsid w:val="00B51F64"/>
    <w:rsid w:val="00B5248D"/>
    <w:rsid w:val="00B5331E"/>
    <w:rsid w:val="00B53581"/>
    <w:rsid w:val="00B53B4E"/>
    <w:rsid w:val="00B53C5F"/>
    <w:rsid w:val="00B53CFF"/>
    <w:rsid w:val="00B53F86"/>
    <w:rsid w:val="00B54BD8"/>
    <w:rsid w:val="00B54C55"/>
    <w:rsid w:val="00B54D44"/>
    <w:rsid w:val="00B5508A"/>
    <w:rsid w:val="00B553E7"/>
    <w:rsid w:val="00B55699"/>
    <w:rsid w:val="00B5596C"/>
    <w:rsid w:val="00B56419"/>
    <w:rsid w:val="00B569B2"/>
    <w:rsid w:val="00B56FBD"/>
    <w:rsid w:val="00B5715A"/>
    <w:rsid w:val="00B57327"/>
    <w:rsid w:val="00B57595"/>
    <w:rsid w:val="00B57F2F"/>
    <w:rsid w:val="00B6002D"/>
    <w:rsid w:val="00B6010B"/>
    <w:rsid w:val="00B60397"/>
    <w:rsid w:val="00B61152"/>
    <w:rsid w:val="00B61262"/>
    <w:rsid w:val="00B616F0"/>
    <w:rsid w:val="00B6175E"/>
    <w:rsid w:val="00B6210A"/>
    <w:rsid w:val="00B6220A"/>
    <w:rsid w:val="00B62300"/>
    <w:rsid w:val="00B62608"/>
    <w:rsid w:val="00B629F3"/>
    <w:rsid w:val="00B62BBE"/>
    <w:rsid w:val="00B6358B"/>
    <w:rsid w:val="00B63C08"/>
    <w:rsid w:val="00B63E52"/>
    <w:rsid w:val="00B63FC6"/>
    <w:rsid w:val="00B64041"/>
    <w:rsid w:val="00B640CF"/>
    <w:rsid w:val="00B64157"/>
    <w:rsid w:val="00B654AD"/>
    <w:rsid w:val="00B65828"/>
    <w:rsid w:val="00B65CAE"/>
    <w:rsid w:val="00B65E01"/>
    <w:rsid w:val="00B665BB"/>
    <w:rsid w:val="00B667B4"/>
    <w:rsid w:val="00B66800"/>
    <w:rsid w:val="00B668CA"/>
    <w:rsid w:val="00B66AB0"/>
    <w:rsid w:val="00B66D54"/>
    <w:rsid w:val="00B66E77"/>
    <w:rsid w:val="00B673B0"/>
    <w:rsid w:val="00B677D7"/>
    <w:rsid w:val="00B67A93"/>
    <w:rsid w:val="00B7003B"/>
    <w:rsid w:val="00B70909"/>
    <w:rsid w:val="00B7095E"/>
    <w:rsid w:val="00B70C27"/>
    <w:rsid w:val="00B70ED8"/>
    <w:rsid w:val="00B710E0"/>
    <w:rsid w:val="00B71584"/>
    <w:rsid w:val="00B7162D"/>
    <w:rsid w:val="00B71CE9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550"/>
    <w:rsid w:val="00B7591C"/>
    <w:rsid w:val="00B75D1D"/>
    <w:rsid w:val="00B75E98"/>
    <w:rsid w:val="00B75F68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1382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245"/>
    <w:rsid w:val="00B82628"/>
    <w:rsid w:val="00B82C17"/>
    <w:rsid w:val="00B82E05"/>
    <w:rsid w:val="00B82EBA"/>
    <w:rsid w:val="00B830E4"/>
    <w:rsid w:val="00B8344D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AA0"/>
    <w:rsid w:val="00B85BDF"/>
    <w:rsid w:val="00B86429"/>
    <w:rsid w:val="00B8648F"/>
    <w:rsid w:val="00B866C7"/>
    <w:rsid w:val="00B86EF1"/>
    <w:rsid w:val="00B86EFB"/>
    <w:rsid w:val="00B8735F"/>
    <w:rsid w:val="00B87563"/>
    <w:rsid w:val="00B87932"/>
    <w:rsid w:val="00B87BCE"/>
    <w:rsid w:val="00B87EBC"/>
    <w:rsid w:val="00B87FF0"/>
    <w:rsid w:val="00B903AE"/>
    <w:rsid w:val="00B90825"/>
    <w:rsid w:val="00B9084F"/>
    <w:rsid w:val="00B90862"/>
    <w:rsid w:val="00B90DD5"/>
    <w:rsid w:val="00B91223"/>
    <w:rsid w:val="00B912EC"/>
    <w:rsid w:val="00B9131D"/>
    <w:rsid w:val="00B915DD"/>
    <w:rsid w:val="00B917AC"/>
    <w:rsid w:val="00B91B14"/>
    <w:rsid w:val="00B91E72"/>
    <w:rsid w:val="00B91F77"/>
    <w:rsid w:val="00B92169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D75"/>
    <w:rsid w:val="00B95277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ADB"/>
    <w:rsid w:val="00B96D3C"/>
    <w:rsid w:val="00B97577"/>
    <w:rsid w:val="00B97B8F"/>
    <w:rsid w:val="00BA04AC"/>
    <w:rsid w:val="00BA0842"/>
    <w:rsid w:val="00BA08B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6E8"/>
    <w:rsid w:val="00BA4732"/>
    <w:rsid w:val="00BA4D05"/>
    <w:rsid w:val="00BA4F45"/>
    <w:rsid w:val="00BA5165"/>
    <w:rsid w:val="00BA5599"/>
    <w:rsid w:val="00BA58AE"/>
    <w:rsid w:val="00BA5A40"/>
    <w:rsid w:val="00BA5FD5"/>
    <w:rsid w:val="00BA62AB"/>
    <w:rsid w:val="00BA7E0B"/>
    <w:rsid w:val="00BA7E17"/>
    <w:rsid w:val="00BB0053"/>
    <w:rsid w:val="00BB0DE3"/>
    <w:rsid w:val="00BB0EA0"/>
    <w:rsid w:val="00BB10CD"/>
    <w:rsid w:val="00BB10F0"/>
    <w:rsid w:val="00BB122E"/>
    <w:rsid w:val="00BB1A82"/>
    <w:rsid w:val="00BB1DD9"/>
    <w:rsid w:val="00BB1DF2"/>
    <w:rsid w:val="00BB20DC"/>
    <w:rsid w:val="00BB25BB"/>
    <w:rsid w:val="00BB287A"/>
    <w:rsid w:val="00BB2DD8"/>
    <w:rsid w:val="00BB318A"/>
    <w:rsid w:val="00BB3247"/>
    <w:rsid w:val="00BB34D5"/>
    <w:rsid w:val="00BB3EB9"/>
    <w:rsid w:val="00BB4389"/>
    <w:rsid w:val="00BB4973"/>
    <w:rsid w:val="00BB4A6F"/>
    <w:rsid w:val="00BB4E54"/>
    <w:rsid w:val="00BB522E"/>
    <w:rsid w:val="00BB56B1"/>
    <w:rsid w:val="00BB5759"/>
    <w:rsid w:val="00BB5A30"/>
    <w:rsid w:val="00BB5B98"/>
    <w:rsid w:val="00BB6407"/>
    <w:rsid w:val="00BB6927"/>
    <w:rsid w:val="00BB718E"/>
    <w:rsid w:val="00BB78C9"/>
    <w:rsid w:val="00BB7BAC"/>
    <w:rsid w:val="00BB7F7D"/>
    <w:rsid w:val="00BC009A"/>
    <w:rsid w:val="00BC02E6"/>
    <w:rsid w:val="00BC057A"/>
    <w:rsid w:val="00BC0598"/>
    <w:rsid w:val="00BC076A"/>
    <w:rsid w:val="00BC08D8"/>
    <w:rsid w:val="00BC08FC"/>
    <w:rsid w:val="00BC0CBC"/>
    <w:rsid w:val="00BC0F82"/>
    <w:rsid w:val="00BC1010"/>
    <w:rsid w:val="00BC13CC"/>
    <w:rsid w:val="00BC202D"/>
    <w:rsid w:val="00BC213B"/>
    <w:rsid w:val="00BC2821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29C"/>
    <w:rsid w:val="00BC4C63"/>
    <w:rsid w:val="00BC53C2"/>
    <w:rsid w:val="00BC54D1"/>
    <w:rsid w:val="00BC6242"/>
    <w:rsid w:val="00BC6308"/>
    <w:rsid w:val="00BC63B9"/>
    <w:rsid w:val="00BC63FE"/>
    <w:rsid w:val="00BC666D"/>
    <w:rsid w:val="00BC67A4"/>
    <w:rsid w:val="00BC68FA"/>
    <w:rsid w:val="00BC6AA4"/>
    <w:rsid w:val="00BC6B4D"/>
    <w:rsid w:val="00BC6C4F"/>
    <w:rsid w:val="00BC75C4"/>
    <w:rsid w:val="00BC76AA"/>
    <w:rsid w:val="00BC793F"/>
    <w:rsid w:val="00BD04F7"/>
    <w:rsid w:val="00BD0848"/>
    <w:rsid w:val="00BD0CBF"/>
    <w:rsid w:val="00BD0F38"/>
    <w:rsid w:val="00BD1290"/>
    <w:rsid w:val="00BD1A5A"/>
    <w:rsid w:val="00BD1CFB"/>
    <w:rsid w:val="00BD2AAB"/>
    <w:rsid w:val="00BD2B8F"/>
    <w:rsid w:val="00BD2F3F"/>
    <w:rsid w:val="00BD35B9"/>
    <w:rsid w:val="00BD369D"/>
    <w:rsid w:val="00BD36EC"/>
    <w:rsid w:val="00BD47E3"/>
    <w:rsid w:val="00BD4A52"/>
    <w:rsid w:val="00BD4C50"/>
    <w:rsid w:val="00BD4CEF"/>
    <w:rsid w:val="00BD51CA"/>
    <w:rsid w:val="00BD5459"/>
    <w:rsid w:val="00BD5C9A"/>
    <w:rsid w:val="00BD5CD2"/>
    <w:rsid w:val="00BD5F3C"/>
    <w:rsid w:val="00BD77DE"/>
    <w:rsid w:val="00BD79C2"/>
    <w:rsid w:val="00BE0515"/>
    <w:rsid w:val="00BE1159"/>
    <w:rsid w:val="00BE1292"/>
    <w:rsid w:val="00BE1F2E"/>
    <w:rsid w:val="00BE1FA7"/>
    <w:rsid w:val="00BE2781"/>
    <w:rsid w:val="00BE2AD7"/>
    <w:rsid w:val="00BE2BAA"/>
    <w:rsid w:val="00BE2CBB"/>
    <w:rsid w:val="00BE2FF7"/>
    <w:rsid w:val="00BE3F09"/>
    <w:rsid w:val="00BE4C51"/>
    <w:rsid w:val="00BE4F8D"/>
    <w:rsid w:val="00BE50E1"/>
    <w:rsid w:val="00BE590A"/>
    <w:rsid w:val="00BE5DC6"/>
    <w:rsid w:val="00BE5EC0"/>
    <w:rsid w:val="00BE66A5"/>
    <w:rsid w:val="00BE6A22"/>
    <w:rsid w:val="00BE6FA3"/>
    <w:rsid w:val="00BE71D7"/>
    <w:rsid w:val="00BE71DF"/>
    <w:rsid w:val="00BE75E5"/>
    <w:rsid w:val="00BE770F"/>
    <w:rsid w:val="00BE778C"/>
    <w:rsid w:val="00BE77C4"/>
    <w:rsid w:val="00BE7FE3"/>
    <w:rsid w:val="00BF01D4"/>
    <w:rsid w:val="00BF0463"/>
    <w:rsid w:val="00BF0A3D"/>
    <w:rsid w:val="00BF0CFC"/>
    <w:rsid w:val="00BF0E17"/>
    <w:rsid w:val="00BF11F8"/>
    <w:rsid w:val="00BF1B9B"/>
    <w:rsid w:val="00BF20FB"/>
    <w:rsid w:val="00BF2355"/>
    <w:rsid w:val="00BF23C3"/>
    <w:rsid w:val="00BF23DE"/>
    <w:rsid w:val="00BF2997"/>
    <w:rsid w:val="00BF2B28"/>
    <w:rsid w:val="00BF2B84"/>
    <w:rsid w:val="00BF2CC5"/>
    <w:rsid w:val="00BF2D34"/>
    <w:rsid w:val="00BF3A7A"/>
    <w:rsid w:val="00BF3B17"/>
    <w:rsid w:val="00BF3D5C"/>
    <w:rsid w:val="00BF4C22"/>
    <w:rsid w:val="00BF4CD1"/>
    <w:rsid w:val="00BF4DD7"/>
    <w:rsid w:val="00BF51E4"/>
    <w:rsid w:val="00BF5669"/>
    <w:rsid w:val="00BF5900"/>
    <w:rsid w:val="00BF59E2"/>
    <w:rsid w:val="00BF6043"/>
    <w:rsid w:val="00BF6A1A"/>
    <w:rsid w:val="00BF746D"/>
    <w:rsid w:val="00BF75ED"/>
    <w:rsid w:val="00BF76ED"/>
    <w:rsid w:val="00BF774F"/>
    <w:rsid w:val="00BF7850"/>
    <w:rsid w:val="00BF795D"/>
    <w:rsid w:val="00C00156"/>
    <w:rsid w:val="00C003C3"/>
    <w:rsid w:val="00C003C6"/>
    <w:rsid w:val="00C00589"/>
    <w:rsid w:val="00C006F6"/>
    <w:rsid w:val="00C00838"/>
    <w:rsid w:val="00C008AA"/>
    <w:rsid w:val="00C008C6"/>
    <w:rsid w:val="00C00B32"/>
    <w:rsid w:val="00C00BE6"/>
    <w:rsid w:val="00C00F80"/>
    <w:rsid w:val="00C01250"/>
    <w:rsid w:val="00C0139B"/>
    <w:rsid w:val="00C01406"/>
    <w:rsid w:val="00C01619"/>
    <w:rsid w:val="00C02C01"/>
    <w:rsid w:val="00C03041"/>
    <w:rsid w:val="00C035DA"/>
    <w:rsid w:val="00C03815"/>
    <w:rsid w:val="00C039BC"/>
    <w:rsid w:val="00C03B2A"/>
    <w:rsid w:val="00C041F4"/>
    <w:rsid w:val="00C042B4"/>
    <w:rsid w:val="00C04329"/>
    <w:rsid w:val="00C04C59"/>
    <w:rsid w:val="00C0524E"/>
    <w:rsid w:val="00C05428"/>
    <w:rsid w:val="00C0577B"/>
    <w:rsid w:val="00C058A3"/>
    <w:rsid w:val="00C059C1"/>
    <w:rsid w:val="00C05E05"/>
    <w:rsid w:val="00C05F18"/>
    <w:rsid w:val="00C069EE"/>
    <w:rsid w:val="00C06B5A"/>
    <w:rsid w:val="00C0711F"/>
    <w:rsid w:val="00C07212"/>
    <w:rsid w:val="00C074B7"/>
    <w:rsid w:val="00C077E1"/>
    <w:rsid w:val="00C079C7"/>
    <w:rsid w:val="00C107BE"/>
    <w:rsid w:val="00C10865"/>
    <w:rsid w:val="00C10BD0"/>
    <w:rsid w:val="00C10C03"/>
    <w:rsid w:val="00C112F7"/>
    <w:rsid w:val="00C115B1"/>
    <w:rsid w:val="00C1161D"/>
    <w:rsid w:val="00C117E7"/>
    <w:rsid w:val="00C11E13"/>
    <w:rsid w:val="00C11EB8"/>
    <w:rsid w:val="00C12CC4"/>
    <w:rsid w:val="00C12CE6"/>
    <w:rsid w:val="00C12D9C"/>
    <w:rsid w:val="00C13208"/>
    <w:rsid w:val="00C133F5"/>
    <w:rsid w:val="00C13413"/>
    <w:rsid w:val="00C1360E"/>
    <w:rsid w:val="00C13729"/>
    <w:rsid w:val="00C13819"/>
    <w:rsid w:val="00C13A5B"/>
    <w:rsid w:val="00C13CCA"/>
    <w:rsid w:val="00C13E73"/>
    <w:rsid w:val="00C142EA"/>
    <w:rsid w:val="00C1475A"/>
    <w:rsid w:val="00C147F3"/>
    <w:rsid w:val="00C14863"/>
    <w:rsid w:val="00C14AD2"/>
    <w:rsid w:val="00C14CA5"/>
    <w:rsid w:val="00C14CC8"/>
    <w:rsid w:val="00C14E4D"/>
    <w:rsid w:val="00C154BC"/>
    <w:rsid w:val="00C154D1"/>
    <w:rsid w:val="00C15629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A09"/>
    <w:rsid w:val="00C20AEB"/>
    <w:rsid w:val="00C20F22"/>
    <w:rsid w:val="00C21336"/>
    <w:rsid w:val="00C2161D"/>
    <w:rsid w:val="00C21D04"/>
    <w:rsid w:val="00C21FF8"/>
    <w:rsid w:val="00C220F2"/>
    <w:rsid w:val="00C2221F"/>
    <w:rsid w:val="00C223A0"/>
    <w:rsid w:val="00C22859"/>
    <w:rsid w:val="00C22917"/>
    <w:rsid w:val="00C23BBD"/>
    <w:rsid w:val="00C23E3D"/>
    <w:rsid w:val="00C2455C"/>
    <w:rsid w:val="00C24638"/>
    <w:rsid w:val="00C24E22"/>
    <w:rsid w:val="00C24FB7"/>
    <w:rsid w:val="00C26495"/>
    <w:rsid w:val="00C26B77"/>
    <w:rsid w:val="00C273ED"/>
    <w:rsid w:val="00C27447"/>
    <w:rsid w:val="00C2761A"/>
    <w:rsid w:val="00C2781B"/>
    <w:rsid w:val="00C27891"/>
    <w:rsid w:val="00C278EA"/>
    <w:rsid w:val="00C27A85"/>
    <w:rsid w:val="00C27D45"/>
    <w:rsid w:val="00C27D6F"/>
    <w:rsid w:val="00C300F5"/>
    <w:rsid w:val="00C30304"/>
    <w:rsid w:val="00C30349"/>
    <w:rsid w:val="00C30395"/>
    <w:rsid w:val="00C30AED"/>
    <w:rsid w:val="00C30BEE"/>
    <w:rsid w:val="00C31073"/>
    <w:rsid w:val="00C31132"/>
    <w:rsid w:val="00C314B5"/>
    <w:rsid w:val="00C320B4"/>
    <w:rsid w:val="00C32532"/>
    <w:rsid w:val="00C32570"/>
    <w:rsid w:val="00C32C1E"/>
    <w:rsid w:val="00C32D53"/>
    <w:rsid w:val="00C32F69"/>
    <w:rsid w:val="00C3312E"/>
    <w:rsid w:val="00C3344A"/>
    <w:rsid w:val="00C3346E"/>
    <w:rsid w:val="00C337CD"/>
    <w:rsid w:val="00C33CD5"/>
    <w:rsid w:val="00C340CF"/>
    <w:rsid w:val="00C34101"/>
    <w:rsid w:val="00C348FE"/>
    <w:rsid w:val="00C34FBC"/>
    <w:rsid w:val="00C35087"/>
    <w:rsid w:val="00C35140"/>
    <w:rsid w:val="00C3523B"/>
    <w:rsid w:val="00C35395"/>
    <w:rsid w:val="00C35947"/>
    <w:rsid w:val="00C3595E"/>
    <w:rsid w:val="00C35C46"/>
    <w:rsid w:val="00C35D2B"/>
    <w:rsid w:val="00C36B6C"/>
    <w:rsid w:val="00C36FFE"/>
    <w:rsid w:val="00C377D8"/>
    <w:rsid w:val="00C406A8"/>
    <w:rsid w:val="00C407E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5A51"/>
    <w:rsid w:val="00C46427"/>
    <w:rsid w:val="00C469E3"/>
    <w:rsid w:val="00C46CCD"/>
    <w:rsid w:val="00C46D93"/>
    <w:rsid w:val="00C46FF5"/>
    <w:rsid w:val="00C47155"/>
    <w:rsid w:val="00C47902"/>
    <w:rsid w:val="00C47987"/>
    <w:rsid w:val="00C47B25"/>
    <w:rsid w:val="00C47CD2"/>
    <w:rsid w:val="00C47D56"/>
    <w:rsid w:val="00C50D3B"/>
    <w:rsid w:val="00C510DE"/>
    <w:rsid w:val="00C5167A"/>
    <w:rsid w:val="00C52193"/>
    <w:rsid w:val="00C52AA7"/>
    <w:rsid w:val="00C52F64"/>
    <w:rsid w:val="00C53085"/>
    <w:rsid w:val="00C536E4"/>
    <w:rsid w:val="00C538AE"/>
    <w:rsid w:val="00C53C2B"/>
    <w:rsid w:val="00C53C32"/>
    <w:rsid w:val="00C53E7A"/>
    <w:rsid w:val="00C542B7"/>
    <w:rsid w:val="00C54492"/>
    <w:rsid w:val="00C544B6"/>
    <w:rsid w:val="00C54601"/>
    <w:rsid w:val="00C5468C"/>
    <w:rsid w:val="00C54A90"/>
    <w:rsid w:val="00C54E26"/>
    <w:rsid w:val="00C54F8F"/>
    <w:rsid w:val="00C551A0"/>
    <w:rsid w:val="00C55A28"/>
    <w:rsid w:val="00C55D06"/>
    <w:rsid w:val="00C56A84"/>
    <w:rsid w:val="00C5720E"/>
    <w:rsid w:val="00C573C7"/>
    <w:rsid w:val="00C575E8"/>
    <w:rsid w:val="00C5777E"/>
    <w:rsid w:val="00C57A9A"/>
    <w:rsid w:val="00C57EB0"/>
    <w:rsid w:val="00C601BB"/>
    <w:rsid w:val="00C60984"/>
    <w:rsid w:val="00C60E33"/>
    <w:rsid w:val="00C60E4A"/>
    <w:rsid w:val="00C6105E"/>
    <w:rsid w:val="00C6111A"/>
    <w:rsid w:val="00C615DC"/>
    <w:rsid w:val="00C61801"/>
    <w:rsid w:val="00C618DF"/>
    <w:rsid w:val="00C61F7C"/>
    <w:rsid w:val="00C62399"/>
    <w:rsid w:val="00C623F5"/>
    <w:rsid w:val="00C6343E"/>
    <w:rsid w:val="00C63462"/>
    <w:rsid w:val="00C63BD8"/>
    <w:rsid w:val="00C64D40"/>
    <w:rsid w:val="00C65030"/>
    <w:rsid w:val="00C652A1"/>
    <w:rsid w:val="00C655E4"/>
    <w:rsid w:val="00C65738"/>
    <w:rsid w:val="00C6590A"/>
    <w:rsid w:val="00C65977"/>
    <w:rsid w:val="00C65FFB"/>
    <w:rsid w:val="00C66663"/>
    <w:rsid w:val="00C668D8"/>
    <w:rsid w:val="00C66A1C"/>
    <w:rsid w:val="00C66AAF"/>
    <w:rsid w:val="00C66BCD"/>
    <w:rsid w:val="00C66E74"/>
    <w:rsid w:val="00C67029"/>
    <w:rsid w:val="00C67091"/>
    <w:rsid w:val="00C6717B"/>
    <w:rsid w:val="00C67CCE"/>
    <w:rsid w:val="00C70127"/>
    <w:rsid w:val="00C70B38"/>
    <w:rsid w:val="00C70B43"/>
    <w:rsid w:val="00C70F10"/>
    <w:rsid w:val="00C711DF"/>
    <w:rsid w:val="00C714F2"/>
    <w:rsid w:val="00C715F6"/>
    <w:rsid w:val="00C71A56"/>
    <w:rsid w:val="00C71E1D"/>
    <w:rsid w:val="00C72FA0"/>
    <w:rsid w:val="00C72FE8"/>
    <w:rsid w:val="00C7305B"/>
    <w:rsid w:val="00C730CC"/>
    <w:rsid w:val="00C73705"/>
    <w:rsid w:val="00C740DE"/>
    <w:rsid w:val="00C7532A"/>
    <w:rsid w:val="00C75721"/>
    <w:rsid w:val="00C760A6"/>
    <w:rsid w:val="00C762B7"/>
    <w:rsid w:val="00C763D3"/>
    <w:rsid w:val="00C7676F"/>
    <w:rsid w:val="00C76825"/>
    <w:rsid w:val="00C76D83"/>
    <w:rsid w:val="00C76F95"/>
    <w:rsid w:val="00C771F9"/>
    <w:rsid w:val="00C77B63"/>
    <w:rsid w:val="00C77C4B"/>
    <w:rsid w:val="00C77D50"/>
    <w:rsid w:val="00C77F09"/>
    <w:rsid w:val="00C77F77"/>
    <w:rsid w:val="00C80DC6"/>
    <w:rsid w:val="00C815E4"/>
    <w:rsid w:val="00C819F5"/>
    <w:rsid w:val="00C822CB"/>
    <w:rsid w:val="00C828F1"/>
    <w:rsid w:val="00C8290C"/>
    <w:rsid w:val="00C8291A"/>
    <w:rsid w:val="00C83021"/>
    <w:rsid w:val="00C835DE"/>
    <w:rsid w:val="00C84C25"/>
    <w:rsid w:val="00C84D05"/>
    <w:rsid w:val="00C8512B"/>
    <w:rsid w:val="00C852A4"/>
    <w:rsid w:val="00C8565C"/>
    <w:rsid w:val="00C858C8"/>
    <w:rsid w:val="00C85A79"/>
    <w:rsid w:val="00C85F90"/>
    <w:rsid w:val="00C86242"/>
    <w:rsid w:val="00C8632D"/>
    <w:rsid w:val="00C8668C"/>
    <w:rsid w:val="00C86B22"/>
    <w:rsid w:val="00C86D64"/>
    <w:rsid w:val="00C86F2E"/>
    <w:rsid w:val="00C87CDD"/>
    <w:rsid w:val="00C9057F"/>
    <w:rsid w:val="00C907FA"/>
    <w:rsid w:val="00C909BD"/>
    <w:rsid w:val="00C909EE"/>
    <w:rsid w:val="00C90E27"/>
    <w:rsid w:val="00C910ED"/>
    <w:rsid w:val="00C914C9"/>
    <w:rsid w:val="00C9156F"/>
    <w:rsid w:val="00C91E57"/>
    <w:rsid w:val="00C920BB"/>
    <w:rsid w:val="00C922E8"/>
    <w:rsid w:val="00C9291B"/>
    <w:rsid w:val="00C93188"/>
    <w:rsid w:val="00C942CD"/>
    <w:rsid w:val="00C94446"/>
    <w:rsid w:val="00C94627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7F"/>
    <w:rsid w:val="00C9739A"/>
    <w:rsid w:val="00C973CB"/>
    <w:rsid w:val="00CA02BD"/>
    <w:rsid w:val="00CA09A8"/>
    <w:rsid w:val="00CA13BF"/>
    <w:rsid w:val="00CA13F7"/>
    <w:rsid w:val="00CA1463"/>
    <w:rsid w:val="00CA14DE"/>
    <w:rsid w:val="00CA15DF"/>
    <w:rsid w:val="00CA1AA4"/>
    <w:rsid w:val="00CA1D38"/>
    <w:rsid w:val="00CA2595"/>
    <w:rsid w:val="00CA2A57"/>
    <w:rsid w:val="00CA2C4B"/>
    <w:rsid w:val="00CA2FAD"/>
    <w:rsid w:val="00CA30A9"/>
    <w:rsid w:val="00CA35EC"/>
    <w:rsid w:val="00CA3BA6"/>
    <w:rsid w:val="00CA3CB4"/>
    <w:rsid w:val="00CA3D36"/>
    <w:rsid w:val="00CA3EC4"/>
    <w:rsid w:val="00CA40DD"/>
    <w:rsid w:val="00CA4249"/>
    <w:rsid w:val="00CA428D"/>
    <w:rsid w:val="00CA4EF3"/>
    <w:rsid w:val="00CA5105"/>
    <w:rsid w:val="00CA5426"/>
    <w:rsid w:val="00CA575F"/>
    <w:rsid w:val="00CA57D4"/>
    <w:rsid w:val="00CA5B94"/>
    <w:rsid w:val="00CA5BDC"/>
    <w:rsid w:val="00CA67C0"/>
    <w:rsid w:val="00CA6F7C"/>
    <w:rsid w:val="00CA7C8E"/>
    <w:rsid w:val="00CA7EEF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283"/>
    <w:rsid w:val="00CB2359"/>
    <w:rsid w:val="00CB26B1"/>
    <w:rsid w:val="00CB2714"/>
    <w:rsid w:val="00CB2824"/>
    <w:rsid w:val="00CB2C75"/>
    <w:rsid w:val="00CB2D04"/>
    <w:rsid w:val="00CB2F95"/>
    <w:rsid w:val="00CB30E7"/>
    <w:rsid w:val="00CB3270"/>
    <w:rsid w:val="00CB3823"/>
    <w:rsid w:val="00CB3E92"/>
    <w:rsid w:val="00CB4DA4"/>
    <w:rsid w:val="00CB4F36"/>
    <w:rsid w:val="00CB5223"/>
    <w:rsid w:val="00CB557A"/>
    <w:rsid w:val="00CB5956"/>
    <w:rsid w:val="00CB5CA9"/>
    <w:rsid w:val="00CB5D1E"/>
    <w:rsid w:val="00CB6108"/>
    <w:rsid w:val="00CB644A"/>
    <w:rsid w:val="00CB65A6"/>
    <w:rsid w:val="00CB6BB6"/>
    <w:rsid w:val="00CB6FAF"/>
    <w:rsid w:val="00CB7071"/>
    <w:rsid w:val="00CB72A0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D81"/>
    <w:rsid w:val="00CC0E11"/>
    <w:rsid w:val="00CC0EA3"/>
    <w:rsid w:val="00CC13AC"/>
    <w:rsid w:val="00CC156F"/>
    <w:rsid w:val="00CC1AEE"/>
    <w:rsid w:val="00CC1F1F"/>
    <w:rsid w:val="00CC2B9C"/>
    <w:rsid w:val="00CC2BDD"/>
    <w:rsid w:val="00CC30D6"/>
    <w:rsid w:val="00CC326E"/>
    <w:rsid w:val="00CC378A"/>
    <w:rsid w:val="00CC38EE"/>
    <w:rsid w:val="00CC3D8C"/>
    <w:rsid w:val="00CC4867"/>
    <w:rsid w:val="00CC488B"/>
    <w:rsid w:val="00CC4AB2"/>
    <w:rsid w:val="00CC566D"/>
    <w:rsid w:val="00CC5CA4"/>
    <w:rsid w:val="00CC60CD"/>
    <w:rsid w:val="00CC6AA6"/>
    <w:rsid w:val="00CC6ACF"/>
    <w:rsid w:val="00CC6ADC"/>
    <w:rsid w:val="00CC722F"/>
    <w:rsid w:val="00CC726E"/>
    <w:rsid w:val="00CC743B"/>
    <w:rsid w:val="00CC7476"/>
    <w:rsid w:val="00CC75EE"/>
    <w:rsid w:val="00CD0BAE"/>
    <w:rsid w:val="00CD1017"/>
    <w:rsid w:val="00CD129C"/>
    <w:rsid w:val="00CD12BA"/>
    <w:rsid w:val="00CD1586"/>
    <w:rsid w:val="00CD181E"/>
    <w:rsid w:val="00CD2688"/>
    <w:rsid w:val="00CD2C45"/>
    <w:rsid w:val="00CD2CD2"/>
    <w:rsid w:val="00CD387C"/>
    <w:rsid w:val="00CD467A"/>
    <w:rsid w:val="00CD474C"/>
    <w:rsid w:val="00CD5589"/>
    <w:rsid w:val="00CD5A21"/>
    <w:rsid w:val="00CD5CCC"/>
    <w:rsid w:val="00CD667F"/>
    <w:rsid w:val="00CD6807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48"/>
    <w:rsid w:val="00CE195B"/>
    <w:rsid w:val="00CE19D0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0C0"/>
    <w:rsid w:val="00CE463E"/>
    <w:rsid w:val="00CE4946"/>
    <w:rsid w:val="00CE49B0"/>
    <w:rsid w:val="00CE4B05"/>
    <w:rsid w:val="00CE4D55"/>
    <w:rsid w:val="00CE4EA8"/>
    <w:rsid w:val="00CE4EEA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6BD"/>
    <w:rsid w:val="00CF1AB9"/>
    <w:rsid w:val="00CF1B03"/>
    <w:rsid w:val="00CF1B1E"/>
    <w:rsid w:val="00CF1E58"/>
    <w:rsid w:val="00CF1F79"/>
    <w:rsid w:val="00CF2069"/>
    <w:rsid w:val="00CF2B1C"/>
    <w:rsid w:val="00CF2B8E"/>
    <w:rsid w:val="00CF39B2"/>
    <w:rsid w:val="00CF3E3D"/>
    <w:rsid w:val="00CF4060"/>
    <w:rsid w:val="00CF442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99D"/>
    <w:rsid w:val="00D00B6C"/>
    <w:rsid w:val="00D00C54"/>
    <w:rsid w:val="00D015A8"/>
    <w:rsid w:val="00D024F9"/>
    <w:rsid w:val="00D027F9"/>
    <w:rsid w:val="00D02E78"/>
    <w:rsid w:val="00D032AA"/>
    <w:rsid w:val="00D03A3E"/>
    <w:rsid w:val="00D03B1A"/>
    <w:rsid w:val="00D03D46"/>
    <w:rsid w:val="00D03E97"/>
    <w:rsid w:val="00D04005"/>
    <w:rsid w:val="00D040BB"/>
    <w:rsid w:val="00D040FF"/>
    <w:rsid w:val="00D05211"/>
    <w:rsid w:val="00D056E9"/>
    <w:rsid w:val="00D05CB6"/>
    <w:rsid w:val="00D05DF3"/>
    <w:rsid w:val="00D061D5"/>
    <w:rsid w:val="00D061FC"/>
    <w:rsid w:val="00D06325"/>
    <w:rsid w:val="00D06DF0"/>
    <w:rsid w:val="00D06F2C"/>
    <w:rsid w:val="00D07560"/>
    <w:rsid w:val="00D07684"/>
    <w:rsid w:val="00D076A6"/>
    <w:rsid w:val="00D0789A"/>
    <w:rsid w:val="00D07F59"/>
    <w:rsid w:val="00D1026B"/>
    <w:rsid w:val="00D103FC"/>
    <w:rsid w:val="00D104B2"/>
    <w:rsid w:val="00D10636"/>
    <w:rsid w:val="00D10986"/>
    <w:rsid w:val="00D109B2"/>
    <w:rsid w:val="00D10E9A"/>
    <w:rsid w:val="00D11083"/>
    <w:rsid w:val="00D113D8"/>
    <w:rsid w:val="00D11784"/>
    <w:rsid w:val="00D11877"/>
    <w:rsid w:val="00D1188C"/>
    <w:rsid w:val="00D11BB2"/>
    <w:rsid w:val="00D12016"/>
    <w:rsid w:val="00D120DE"/>
    <w:rsid w:val="00D12323"/>
    <w:rsid w:val="00D123F2"/>
    <w:rsid w:val="00D124B3"/>
    <w:rsid w:val="00D12D14"/>
    <w:rsid w:val="00D12F1F"/>
    <w:rsid w:val="00D13207"/>
    <w:rsid w:val="00D13358"/>
    <w:rsid w:val="00D133A0"/>
    <w:rsid w:val="00D1342C"/>
    <w:rsid w:val="00D134FE"/>
    <w:rsid w:val="00D13F37"/>
    <w:rsid w:val="00D1421E"/>
    <w:rsid w:val="00D142DE"/>
    <w:rsid w:val="00D142FA"/>
    <w:rsid w:val="00D143C6"/>
    <w:rsid w:val="00D146D3"/>
    <w:rsid w:val="00D14873"/>
    <w:rsid w:val="00D14C06"/>
    <w:rsid w:val="00D14DAF"/>
    <w:rsid w:val="00D14E86"/>
    <w:rsid w:val="00D151F4"/>
    <w:rsid w:val="00D1564A"/>
    <w:rsid w:val="00D156E5"/>
    <w:rsid w:val="00D158B3"/>
    <w:rsid w:val="00D15A0B"/>
    <w:rsid w:val="00D15AF0"/>
    <w:rsid w:val="00D15B0A"/>
    <w:rsid w:val="00D15D3B"/>
    <w:rsid w:val="00D16747"/>
    <w:rsid w:val="00D169B0"/>
    <w:rsid w:val="00D175C7"/>
    <w:rsid w:val="00D17E09"/>
    <w:rsid w:val="00D20248"/>
    <w:rsid w:val="00D20886"/>
    <w:rsid w:val="00D20915"/>
    <w:rsid w:val="00D2104F"/>
    <w:rsid w:val="00D219C1"/>
    <w:rsid w:val="00D2270B"/>
    <w:rsid w:val="00D22840"/>
    <w:rsid w:val="00D22D2E"/>
    <w:rsid w:val="00D22E00"/>
    <w:rsid w:val="00D239CA"/>
    <w:rsid w:val="00D240A6"/>
    <w:rsid w:val="00D24B9D"/>
    <w:rsid w:val="00D24E07"/>
    <w:rsid w:val="00D251E6"/>
    <w:rsid w:val="00D259B0"/>
    <w:rsid w:val="00D26097"/>
    <w:rsid w:val="00D261C5"/>
    <w:rsid w:val="00D26391"/>
    <w:rsid w:val="00D26998"/>
    <w:rsid w:val="00D2699D"/>
    <w:rsid w:val="00D26EE5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1B"/>
    <w:rsid w:val="00D31FAE"/>
    <w:rsid w:val="00D325DA"/>
    <w:rsid w:val="00D32CDD"/>
    <w:rsid w:val="00D32E0D"/>
    <w:rsid w:val="00D32E5B"/>
    <w:rsid w:val="00D3326D"/>
    <w:rsid w:val="00D333A0"/>
    <w:rsid w:val="00D33672"/>
    <w:rsid w:val="00D33748"/>
    <w:rsid w:val="00D33977"/>
    <w:rsid w:val="00D34097"/>
    <w:rsid w:val="00D34174"/>
    <w:rsid w:val="00D3471E"/>
    <w:rsid w:val="00D3544C"/>
    <w:rsid w:val="00D361A1"/>
    <w:rsid w:val="00D3719F"/>
    <w:rsid w:val="00D371C8"/>
    <w:rsid w:val="00D373B0"/>
    <w:rsid w:val="00D3749A"/>
    <w:rsid w:val="00D37510"/>
    <w:rsid w:val="00D4061B"/>
    <w:rsid w:val="00D4178F"/>
    <w:rsid w:val="00D41B86"/>
    <w:rsid w:val="00D41CAE"/>
    <w:rsid w:val="00D4284F"/>
    <w:rsid w:val="00D42D78"/>
    <w:rsid w:val="00D431DA"/>
    <w:rsid w:val="00D431F1"/>
    <w:rsid w:val="00D43280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977"/>
    <w:rsid w:val="00D45A8D"/>
    <w:rsid w:val="00D46DBF"/>
    <w:rsid w:val="00D46F26"/>
    <w:rsid w:val="00D473E9"/>
    <w:rsid w:val="00D47408"/>
    <w:rsid w:val="00D47591"/>
    <w:rsid w:val="00D476F3"/>
    <w:rsid w:val="00D47AC1"/>
    <w:rsid w:val="00D50441"/>
    <w:rsid w:val="00D50F4A"/>
    <w:rsid w:val="00D51089"/>
    <w:rsid w:val="00D51095"/>
    <w:rsid w:val="00D5228C"/>
    <w:rsid w:val="00D527B7"/>
    <w:rsid w:val="00D52E06"/>
    <w:rsid w:val="00D532C4"/>
    <w:rsid w:val="00D533BC"/>
    <w:rsid w:val="00D53650"/>
    <w:rsid w:val="00D54112"/>
    <w:rsid w:val="00D54129"/>
    <w:rsid w:val="00D5495E"/>
    <w:rsid w:val="00D5523D"/>
    <w:rsid w:val="00D553C7"/>
    <w:rsid w:val="00D55BB6"/>
    <w:rsid w:val="00D56174"/>
    <w:rsid w:val="00D5648F"/>
    <w:rsid w:val="00D5651D"/>
    <w:rsid w:val="00D567A0"/>
    <w:rsid w:val="00D56A55"/>
    <w:rsid w:val="00D572D0"/>
    <w:rsid w:val="00D5786C"/>
    <w:rsid w:val="00D57AAD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1A8A"/>
    <w:rsid w:val="00D62201"/>
    <w:rsid w:val="00D62369"/>
    <w:rsid w:val="00D623AA"/>
    <w:rsid w:val="00D62531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32"/>
    <w:rsid w:val="00D65765"/>
    <w:rsid w:val="00D65956"/>
    <w:rsid w:val="00D659F8"/>
    <w:rsid w:val="00D65A0C"/>
    <w:rsid w:val="00D65D96"/>
    <w:rsid w:val="00D660ED"/>
    <w:rsid w:val="00D6616F"/>
    <w:rsid w:val="00D6699B"/>
    <w:rsid w:val="00D6708E"/>
    <w:rsid w:val="00D67B12"/>
    <w:rsid w:val="00D67CF8"/>
    <w:rsid w:val="00D7009E"/>
    <w:rsid w:val="00D7068C"/>
    <w:rsid w:val="00D7093C"/>
    <w:rsid w:val="00D70A95"/>
    <w:rsid w:val="00D70C63"/>
    <w:rsid w:val="00D70F56"/>
    <w:rsid w:val="00D710C5"/>
    <w:rsid w:val="00D71705"/>
    <w:rsid w:val="00D71888"/>
    <w:rsid w:val="00D71A12"/>
    <w:rsid w:val="00D71B45"/>
    <w:rsid w:val="00D72258"/>
    <w:rsid w:val="00D722C1"/>
    <w:rsid w:val="00D72437"/>
    <w:rsid w:val="00D7262E"/>
    <w:rsid w:val="00D726A5"/>
    <w:rsid w:val="00D727AC"/>
    <w:rsid w:val="00D72906"/>
    <w:rsid w:val="00D72AC2"/>
    <w:rsid w:val="00D72CAE"/>
    <w:rsid w:val="00D7375B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4FD5"/>
    <w:rsid w:val="00D750A2"/>
    <w:rsid w:val="00D75109"/>
    <w:rsid w:val="00D753B9"/>
    <w:rsid w:val="00D75650"/>
    <w:rsid w:val="00D756E6"/>
    <w:rsid w:val="00D756E8"/>
    <w:rsid w:val="00D75B68"/>
    <w:rsid w:val="00D76345"/>
    <w:rsid w:val="00D76C27"/>
    <w:rsid w:val="00D76F8C"/>
    <w:rsid w:val="00D779E7"/>
    <w:rsid w:val="00D801EB"/>
    <w:rsid w:val="00D803E1"/>
    <w:rsid w:val="00D803E7"/>
    <w:rsid w:val="00D80747"/>
    <w:rsid w:val="00D8099F"/>
    <w:rsid w:val="00D809FF"/>
    <w:rsid w:val="00D80D93"/>
    <w:rsid w:val="00D80E48"/>
    <w:rsid w:val="00D810F2"/>
    <w:rsid w:val="00D811DC"/>
    <w:rsid w:val="00D81285"/>
    <w:rsid w:val="00D813CC"/>
    <w:rsid w:val="00D818EC"/>
    <w:rsid w:val="00D81B9A"/>
    <w:rsid w:val="00D81F38"/>
    <w:rsid w:val="00D822C6"/>
    <w:rsid w:val="00D82522"/>
    <w:rsid w:val="00D82890"/>
    <w:rsid w:val="00D82D27"/>
    <w:rsid w:val="00D83B6D"/>
    <w:rsid w:val="00D83CCC"/>
    <w:rsid w:val="00D843D6"/>
    <w:rsid w:val="00D848F1"/>
    <w:rsid w:val="00D85237"/>
    <w:rsid w:val="00D853C2"/>
    <w:rsid w:val="00D85475"/>
    <w:rsid w:val="00D85566"/>
    <w:rsid w:val="00D855F4"/>
    <w:rsid w:val="00D85A2F"/>
    <w:rsid w:val="00D85A69"/>
    <w:rsid w:val="00D85FEB"/>
    <w:rsid w:val="00D85FF7"/>
    <w:rsid w:val="00D86605"/>
    <w:rsid w:val="00D86C41"/>
    <w:rsid w:val="00D8718A"/>
    <w:rsid w:val="00D87901"/>
    <w:rsid w:val="00D87A9E"/>
    <w:rsid w:val="00D87BDC"/>
    <w:rsid w:val="00D87CC9"/>
    <w:rsid w:val="00D87DA4"/>
    <w:rsid w:val="00D9065E"/>
    <w:rsid w:val="00D9096B"/>
    <w:rsid w:val="00D90A1D"/>
    <w:rsid w:val="00D90B19"/>
    <w:rsid w:val="00D90B9F"/>
    <w:rsid w:val="00D90D1C"/>
    <w:rsid w:val="00D90D5C"/>
    <w:rsid w:val="00D90ED4"/>
    <w:rsid w:val="00D90FF0"/>
    <w:rsid w:val="00D91838"/>
    <w:rsid w:val="00D91C10"/>
    <w:rsid w:val="00D91E5A"/>
    <w:rsid w:val="00D91EBC"/>
    <w:rsid w:val="00D920E8"/>
    <w:rsid w:val="00D92722"/>
    <w:rsid w:val="00D929F1"/>
    <w:rsid w:val="00D92BF2"/>
    <w:rsid w:val="00D92C1C"/>
    <w:rsid w:val="00D92D18"/>
    <w:rsid w:val="00D93295"/>
    <w:rsid w:val="00D9335B"/>
    <w:rsid w:val="00D935D1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62F"/>
    <w:rsid w:val="00D9771E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CCD"/>
    <w:rsid w:val="00DA0F27"/>
    <w:rsid w:val="00DA156A"/>
    <w:rsid w:val="00DA1DA8"/>
    <w:rsid w:val="00DA1DAD"/>
    <w:rsid w:val="00DA22C1"/>
    <w:rsid w:val="00DA24B0"/>
    <w:rsid w:val="00DA2582"/>
    <w:rsid w:val="00DA2694"/>
    <w:rsid w:val="00DA32E8"/>
    <w:rsid w:val="00DA38BB"/>
    <w:rsid w:val="00DA3A9C"/>
    <w:rsid w:val="00DA3CF1"/>
    <w:rsid w:val="00DA3E6B"/>
    <w:rsid w:val="00DA47E0"/>
    <w:rsid w:val="00DA48A0"/>
    <w:rsid w:val="00DA4B0E"/>
    <w:rsid w:val="00DA50E4"/>
    <w:rsid w:val="00DA54EE"/>
    <w:rsid w:val="00DA59D7"/>
    <w:rsid w:val="00DA5BEB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46"/>
    <w:rsid w:val="00DA7FC8"/>
    <w:rsid w:val="00DB01DB"/>
    <w:rsid w:val="00DB02FF"/>
    <w:rsid w:val="00DB03D9"/>
    <w:rsid w:val="00DB0A74"/>
    <w:rsid w:val="00DB0B92"/>
    <w:rsid w:val="00DB10BD"/>
    <w:rsid w:val="00DB1433"/>
    <w:rsid w:val="00DB1482"/>
    <w:rsid w:val="00DB197C"/>
    <w:rsid w:val="00DB1AAF"/>
    <w:rsid w:val="00DB1E36"/>
    <w:rsid w:val="00DB1F14"/>
    <w:rsid w:val="00DB232B"/>
    <w:rsid w:val="00DB2350"/>
    <w:rsid w:val="00DB25FD"/>
    <w:rsid w:val="00DB26B5"/>
    <w:rsid w:val="00DB2E31"/>
    <w:rsid w:val="00DB31ED"/>
    <w:rsid w:val="00DB35F3"/>
    <w:rsid w:val="00DB3AA0"/>
    <w:rsid w:val="00DB3C49"/>
    <w:rsid w:val="00DB40B8"/>
    <w:rsid w:val="00DB41B9"/>
    <w:rsid w:val="00DB42C2"/>
    <w:rsid w:val="00DB434B"/>
    <w:rsid w:val="00DB444B"/>
    <w:rsid w:val="00DB4459"/>
    <w:rsid w:val="00DB4628"/>
    <w:rsid w:val="00DB46B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6F5A"/>
    <w:rsid w:val="00DB7235"/>
    <w:rsid w:val="00DB7289"/>
    <w:rsid w:val="00DB7806"/>
    <w:rsid w:val="00DB7F10"/>
    <w:rsid w:val="00DC0C10"/>
    <w:rsid w:val="00DC1524"/>
    <w:rsid w:val="00DC1793"/>
    <w:rsid w:val="00DC1889"/>
    <w:rsid w:val="00DC1CA3"/>
    <w:rsid w:val="00DC1D2A"/>
    <w:rsid w:val="00DC1EA5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4D32"/>
    <w:rsid w:val="00DC4D40"/>
    <w:rsid w:val="00DC51EE"/>
    <w:rsid w:val="00DC5398"/>
    <w:rsid w:val="00DC5533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C7F22"/>
    <w:rsid w:val="00DD0DA2"/>
    <w:rsid w:val="00DD0F3F"/>
    <w:rsid w:val="00DD12EF"/>
    <w:rsid w:val="00DD1418"/>
    <w:rsid w:val="00DD157D"/>
    <w:rsid w:val="00DD158F"/>
    <w:rsid w:val="00DD16FB"/>
    <w:rsid w:val="00DD1B57"/>
    <w:rsid w:val="00DD1E9E"/>
    <w:rsid w:val="00DD206A"/>
    <w:rsid w:val="00DD232B"/>
    <w:rsid w:val="00DD235A"/>
    <w:rsid w:val="00DD2381"/>
    <w:rsid w:val="00DD23FB"/>
    <w:rsid w:val="00DD26AB"/>
    <w:rsid w:val="00DD2B1D"/>
    <w:rsid w:val="00DD30E9"/>
    <w:rsid w:val="00DD3821"/>
    <w:rsid w:val="00DD391B"/>
    <w:rsid w:val="00DD42BC"/>
    <w:rsid w:val="00DD45D3"/>
    <w:rsid w:val="00DD487B"/>
    <w:rsid w:val="00DD48F3"/>
    <w:rsid w:val="00DD4DF2"/>
    <w:rsid w:val="00DD4E0C"/>
    <w:rsid w:val="00DD578B"/>
    <w:rsid w:val="00DD5805"/>
    <w:rsid w:val="00DD5A2A"/>
    <w:rsid w:val="00DD5E0B"/>
    <w:rsid w:val="00DD662B"/>
    <w:rsid w:val="00DD67D8"/>
    <w:rsid w:val="00DD694D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1A70"/>
    <w:rsid w:val="00DE1B4C"/>
    <w:rsid w:val="00DE2040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A27"/>
    <w:rsid w:val="00DE4D21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E7F46"/>
    <w:rsid w:val="00DF0A8D"/>
    <w:rsid w:val="00DF0CBA"/>
    <w:rsid w:val="00DF0E97"/>
    <w:rsid w:val="00DF0E9F"/>
    <w:rsid w:val="00DF1072"/>
    <w:rsid w:val="00DF11F0"/>
    <w:rsid w:val="00DF1956"/>
    <w:rsid w:val="00DF19A5"/>
    <w:rsid w:val="00DF19ED"/>
    <w:rsid w:val="00DF1AD2"/>
    <w:rsid w:val="00DF1D62"/>
    <w:rsid w:val="00DF2170"/>
    <w:rsid w:val="00DF251E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CF9"/>
    <w:rsid w:val="00DF5F36"/>
    <w:rsid w:val="00DF62BB"/>
    <w:rsid w:val="00DF69DF"/>
    <w:rsid w:val="00DF6D25"/>
    <w:rsid w:val="00DF6DA6"/>
    <w:rsid w:val="00DF708D"/>
    <w:rsid w:val="00DF751C"/>
    <w:rsid w:val="00DF79F4"/>
    <w:rsid w:val="00DF7B78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1FE7"/>
    <w:rsid w:val="00E02047"/>
    <w:rsid w:val="00E023E5"/>
    <w:rsid w:val="00E02837"/>
    <w:rsid w:val="00E03A2B"/>
    <w:rsid w:val="00E03F30"/>
    <w:rsid w:val="00E03F3A"/>
    <w:rsid w:val="00E03FB3"/>
    <w:rsid w:val="00E04158"/>
    <w:rsid w:val="00E04275"/>
    <w:rsid w:val="00E04301"/>
    <w:rsid w:val="00E0443C"/>
    <w:rsid w:val="00E0482D"/>
    <w:rsid w:val="00E04A2F"/>
    <w:rsid w:val="00E04B4F"/>
    <w:rsid w:val="00E0555F"/>
    <w:rsid w:val="00E05929"/>
    <w:rsid w:val="00E060A2"/>
    <w:rsid w:val="00E063B0"/>
    <w:rsid w:val="00E06BCE"/>
    <w:rsid w:val="00E06CF4"/>
    <w:rsid w:val="00E06F24"/>
    <w:rsid w:val="00E06FD6"/>
    <w:rsid w:val="00E073D6"/>
    <w:rsid w:val="00E074C1"/>
    <w:rsid w:val="00E07609"/>
    <w:rsid w:val="00E07A41"/>
    <w:rsid w:val="00E07B79"/>
    <w:rsid w:val="00E07CDC"/>
    <w:rsid w:val="00E1006A"/>
    <w:rsid w:val="00E105B9"/>
    <w:rsid w:val="00E1079E"/>
    <w:rsid w:val="00E10F6A"/>
    <w:rsid w:val="00E112FA"/>
    <w:rsid w:val="00E11644"/>
    <w:rsid w:val="00E12CED"/>
    <w:rsid w:val="00E13762"/>
    <w:rsid w:val="00E137D4"/>
    <w:rsid w:val="00E13D2C"/>
    <w:rsid w:val="00E13EE3"/>
    <w:rsid w:val="00E148CD"/>
    <w:rsid w:val="00E14E22"/>
    <w:rsid w:val="00E14E84"/>
    <w:rsid w:val="00E14FF5"/>
    <w:rsid w:val="00E15249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09E"/>
    <w:rsid w:val="00E2055A"/>
    <w:rsid w:val="00E205C2"/>
    <w:rsid w:val="00E20D7C"/>
    <w:rsid w:val="00E21005"/>
    <w:rsid w:val="00E21391"/>
    <w:rsid w:val="00E21F2D"/>
    <w:rsid w:val="00E22091"/>
    <w:rsid w:val="00E221E0"/>
    <w:rsid w:val="00E2247E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4DDD"/>
    <w:rsid w:val="00E24E88"/>
    <w:rsid w:val="00E2555D"/>
    <w:rsid w:val="00E256F7"/>
    <w:rsid w:val="00E25995"/>
    <w:rsid w:val="00E25AB1"/>
    <w:rsid w:val="00E25CD7"/>
    <w:rsid w:val="00E25D57"/>
    <w:rsid w:val="00E26257"/>
    <w:rsid w:val="00E264AD"/>
    <w:rsid w:val="00E26A60"/>
    <w:rsid w:val="00E26D47"/>
    <w:rsid w:val="00E26FFC"/>
    <w:rsid w:val="00E27074"/>
    <w:rsid w:val="00E27245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076"/>
    <w:rsid w:val="00E33396"/>
    <w:rsid w:val="00E33459"/>
    <w:rsid w:val="00E335C5"/>
    <w:rsid w:val="00E33900"/>
    <w:rsid w:val="00E33D24"/>
    <w:rsid w:val="00E33D9F"/>
    <w:rsid w:val="00E33E8E"/>
    <w:rsid w:val="00E34706"/>
    <w:rsid w:val="00E349B8"/>
    <w:rsid w:val="00E34ED4"/>
    <w:rsid w:val="00E35014"/>
    <w:rsid w:val="00E35580"/>
    <w:rsid w:val="00E357E4"/>
    <w:rsid w:val="00E357F8"/>
    <w:rsid w:val="00E3626F"/>
    <w:rsid w:val="00E36C68"/>
    <w:rsid w:val="00E36DD5"/>
    <w:rsid w:val="00E36E11"/>
    <w:rsid w:val="00E3751A"/>
    <w:rsid w:val="00E37669"/>
    <w:rsid w:val="00E377A6"/>
    <w:rsid w:val="00E379F9"/>
    <w:rsid w:val="00E37B30"/>
    <w:rsid w:val="00E37B51"/>
    <w:rsid w:val="00E37BF6"/>
    <w:rsid w:val="00E37F95"/>
    <w:rsid w:val="00E4005E"/>
    <w:rsid w:val="00E402BA"/>
    <w:rsid w:val="00E40A1E"/>
    <w:rsid w:val="00E40D05"/>
    <w:rsid w:val="00E4167A"/>
    <w:rsid w:val="00E41A5B"/>
    <w:rsid w:val="00E41CF2"/>
    <w:rsid w:val="00E41D23"/>
    <w:rsid w:val="00E4297F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4CC4"/>
    <w:rsid w:val="00E45343"/>
    <w:rsid w:val="00E453C9"/>
    <w:rsid w:val="00E4587E"/>
    <w:rsid w:val="00E45B97"/>
    <w:rsid w:val="00E46852"/>
    <w:rsid w:val="00E46AB1"/>
    <w:rsid w:val="00E46E53"/>
    <w:rsid w:val="00E47134"/>
    <w:rsid w:val="00E479FF"/>
    <w:rsid w:val="00E47E39"/>
    <w:rsid w:val="00E5077D"/>
    <w:rsid w:val="00E50F26"/>
    <w:rsid w:val="00E511DA"/>
    <w:rsid w:val="00E51392"/>
    <w:rsid w:val="00E513F1"/>
    <w:rsid w:val="00E51439"/>
    <w:rsid w:val="00E515B1"/>
    <w:rsid w:val="00E51662"/>
    <w:rsid w:val="00E5269A"/>
    <w:rsid w:val="00E52C1F"/>
    <w:rsid w:val="00E535D1"/>
    <w:rsid w:val="00E536FC"/>
    <w:rsid w:val="00E53AA6"/>
    <w:rsid w:val="00E53C6C"/>
    <w:rsid w:val="00E53CB2"/>
    <w:rsid w:val="00E53D6A"/>
    <w:rsid w:val="00E53EE8"/>
    <w:rsid w:val="00E54150"/>
    <w:rsid w:val="00E5425E"/>
    <w:rsid w:val="00E545D3"/>
    <w:rsid w:val="00E54898"/>
    <w:rsid w:val="00E548F2"/>
    <w:rsid w:val="00E55558"/>
    <w:rsid w:val="00E55BB8"/>
    <w:rsid w:val="00E56344"/>
    <w:rsid w:val="00E57729"/>
    <w:rsid w:val="00E57824"/>
    <w:rsid w:val="00E5797A"/>
    <w:rsid w:val="00E579B7"/>
    <w:rsid w:val="00E57E87"/>
    <w:rsid w:val="00E57EAF"/>
    <w:rsid w:val="00E60843"/>
    <w:rsid w:val="00E60B37"/>
    <w:rsid w:val="00E60DE1"/>
    <w:rsid w:val="00E61076"/>
    <w:rsid w:val="00E6116F"/>
    <w:rsid w:val="00E613A9"/>
    <w:rsid w:val="00E61775"/>
    <w:rsid w:val="00E61812"/>
    <w:rsid w:val="00E618D1"/>
    <w:rsid w:val="00E61A15"/>
    <w:rsid w:val="00E61C1E"/>
    <w:rsid w:val="00E62CF0"/>
    <w:rsid w:val="00E62E5D"/>
    <w:rsid w:val="00E63096"/>
    <w:rsid w:val="00E6352C"/>
    <w:rsid w:val="00E63E25"/>
    <w:rsid w:val="00E6446D"/>
    <w:rsid w:val="00E64B76"/>
    <w:rsid w:val="00E64BB7"/>
    <w:rsid w:val="00E65073"/>
    <w:rsid w:val="00E651AC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BC5"/>
    <w:rsid w:val="00E67C5C"/>
    <w:rsid w:val="00E67E55"/>
    <w:rsid w:val="00E70504"/>
    <w:rsid w:val="00E70873"/>
    <w:rsid w:val="00E71198"/>
    <w:rsid w:val="00E71D91"/>
    <w:rsid w:val="00E71E4F"/>
    <w:rsid w:val="00E72486"/>
    <w:rsid w:val="00E724EF"/>
    <w:rsid w:val="00E7250A"/>
    <w:rsid w:val="00E7264E"/>
    <w:rsid w:val="00E72651"/>
    <w:rsid w:val="00E7364E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3A8"/>
    <w:rsid w:val="00E75459"/>
    <w:rsid w:val="00E755A5"/>
    <w:rsid w:val="00E757B9"/>
    <w:rsid w:val="00E7593F"/>
    <w:rsid w:val="00E76497"/>
    <w:rsid w:val="00E76C33"/>
    <w:rsid w:val="00E77785"/>
    <w:rsid w:val="00E8011B"/>
    <w:rsid w:val="00E801FE"/>
    <w:rsid w:val="00E80768"/>
    <w:rsid w:val="00E80833"/>
    <w:rsid w:val="00E80C67"/>
    <w:rsid w:val="00E80E1E"/>
    <w:rsid w:val="00E81225"/>
    <w:rsid w:val="00E81C6E"/>
    <w:rsid w:val="00E81E10"/>
    <w:rsid w:val="00E82135"/>
    <w:rsid w:val="00E82862"/>
    <w:rsid w:val="00E82B6F"/>
    <w:rsid w:val="00E82CA0"/>
    <w:rsid w:val="00E82E17"/>
    <w:rsid w:val="00E82E8A"/>
    <w:rsid w:val="00E83D41"/>
    <w:rsid w:val="00E84324"/>
    <w:rsid w:val="00E84AD4"/>
    <w:rsid w:val="00E84D20"/>
    <w:rsid w:val="00E84FEB"/>
    <w:rsid w:val="00E85323"/>
    <w:rsid w:val="00E8534F"/>
    <w:rsid w:val="00E854EA"/>
    <w:rsid w:val="00E85EC9"/>
    <w:rsid w:val="00E860EE"/>
    <w:rsid w:val="00E86456"/>
    <w:rsid w:val="00E868DA"/>
    <w:rsid w:val="00E86BAE"/>
    <w:rsid w:val="00E87560"/>
    <w:rsid w:val="00E876A3"/>
    <w:rsid w:val="00E87894"/>
    <w:rsid w:val="00E87DC5"/>
    <w:rsid w:val="00E903A5"/>
    <w:rsid w:val="00E90400"/>
    <w:rsid w:val="00E90A19"/>
    <w:rsid w:val="00E90B0E"/>
    <w:rsid w:val="00E912AA"/>
    <w:rsid w:val="00E91460"/>
    <w:rsid w:val="00E915F1"/>
    <w:rsid w:val="00E91677"/>
    <w:rsid w:val="00E9182A"/>
    <w:rsid w:val="00E91C42"/>
    <w:rsid w:val="00E92341"/>
    <w:rsid w:val="00E92920"/>
    <w:rsid w:val="00E92BD2"/>
    <w:rsid w:val="00E93572"/>
    <w:rsid w:val="00E93635"/>
    <w:rsid w:val="00E939CD"/>
    <w:rsid w:val="00E93E2E"/>
    <w:rsid w:val="00E94225"/>
    <w:rsid w:val="00E943A6"/>
    <w:rsid w:val="00E9456F"/>
    <w:rsid w:val="00E94B8E"/>
    <w:rsid w:val="00E94F06"/>
    <w:rsid w:val="00E951BF"/>
    <w:rsid w:val="00E95243"/>
    <w:rsid w:val="00E956CB"/>
    <w:rsid w:val="00E958AD"/>
    <w:rsid w:val="00E960B8"/>
    <w:rsid w:val="00E96AEE"/>
    <w:rsid w:val="00E96D1C"/>
    <w:rsid w:val="00E97375"/>
    <w:rsid w:val="00E977CB"/>
    <w:rsid w:val="00E977CE"/>
    <w:rsid w:val="00E97836"/>
    <w:rsid w:val="00E97932"/>
    <w:rsid w:val="00E97990"/>
    <w:rsid w:val="00E97AC2"/>
    <w:rsid w:val="00E97BF8"/>
    <w:rsid w:val="00E97D2F"/>
    <w:rsid w:val="00E97EA7"/>
    <w:rsid w:val="00E97FB1"/>
    <w:rsid w:val="00EA0ADD"/>
    <w:rsid w:val="00EA0E67"/>
    <w:rsid w:val="00EA1514"/>
    <w:rsid w:val="00EA15D7"/>
    <w:rsid w:val="00EA16E1"/>
    <w:rsid w:val="00EA170C"/>
    <w:rsid w:val="00EA174F"/>
    <w:rsid w:val="00EA1767"/>
    <w:rsid w:val="00EA1B5F"/>
    <w:rsid w:val="00EA1ECA"/>
    <w:rsid w:val="00EA1F8E"/>
    <w:rsid w:val="00EA21F6"/>
    <w:rsid w:val="00EA2360"/>
    <w:rsid w:val="00EA272B"/>
    <w:rsid w:val="00EA2772"/>
    <w:rsid w:val="00EA27C6"/>
    <w:rsid w:val="00EA28FB"/>
    <w:rsid w:val="00EA2F5D"/>
    <w:rsid w:val="00EA301E"/>
    <w:rsid w:val="00EA306A"/>
    <w:rsid w:val="00EA34AC"/>
    <w:rsid w:val="00EA3BA1"/>
    <w:rsid w:val="00EA3D5F"/>
    <w:rsid w:val="00EA3EA0"/>
    <w:rsid w:val="00EA41B9"/>
    <w:rsid w:val="00EA4301"/>
    <w:rsid w:val="00EA449C"/>
    <w:rsid w:val="00EA4A42"/>
    <w:rsid w:val="00EA4F1E"/>
    <w:rsid w:val="00EA4F59"/>
    <w:rsid w:val="00EA4F7D"/>
    <w:rsid w:val="00EA5801"/>
    <w:rsid w:val="00EA5C4F"/>
    <w:rsid w:val="00EA5F9C"/>
    <w:rsid w:val="00EA633B"/>
    <w:rsid w:val="00EA659C"/>
    <w:rsid w:val="00EA6CA0"/>
    <w:rsid w:val="00EA7186"/>
    <w:rsid w:val="00EA7206"/>
    <w:rsid w:val="00EA726B"/>
    <w:rsid w:val="00EA76AB"/>
    <w:rsid w:val="00EA78E0"/>
    <w:rsid w:val="00EB08A1"/>
    <w:rsid w:val="00EB0A68"/>
    <w:rsid w:val="00EB0E44"/>
    <w:rsid w:val="00EB0E6A"/>
    <w:rsid w:val="00EB0FE6"/>
    <w:rsid w:val="00EB16EB"/>
    <w:rsid w:val="00EB182C"/>
    <w:rsid w:val="00EB19D9"/>
    <w:rsid w:val="00EB1A00"/>
    <w:rsid w:val="00EB1FE4"/>
    <w:rsid w:val="00EB2287"/>
    <w:rsid w:val="00EB269D"/>
    <w:rsid w:val="00EB2DA5"/>
    <w:rsid w:val="00EB2E2E"/>
    <w:rsid w:val="00EB30E8"/>
    <w:rsid w:val="00EB31D6"/>
    <w:rsid w:val="00EB344E"/>
    <w:rsid w:val="00EB397E"/>
    <w:rsid w:val="00EB3CD0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80E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0A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16"/>
    <w:rsid w:val="00EC2F7B"/>
    <w:rsid w:val="00EC3012"/>
    <w:rsid w:val="00EC3713"/>
    <w:rsid w:val="00EC3751"/>
    <w:rsid w:val="00EC3780"/>
    <w:rsid w:val="00EC37A0"/>
    <w:rsid w:val="00EC3FA5"/>
    <w:rsid w:val="00EC44B6"/>
    <w:rsid w:val="00EC552D"/>
    <w:rsid w:val="00EC5653"/>
    <w:rsid w:val="00EC595F"/>
    <w:rsid w:val="00EC5B93"/>
    <w:rsid w:val="00EC5BCF"/>
    <w:rsid w:val="00EC629A"/>
    <w:rsid w:val="00EC64A1"/>
    <w:rsid w:val="00EC6506"/>
    <w:rsid w:val="00EC693D"/>
    <w:rsid w:val="00EC69DD"/>
    <w:rsid w:val="00EC6E34"/>
    <w:rsid w:val="00EC6FCF"/>
    <w:rsid w:val="00EC774B"/>
    <w:rsid w:val="00ED013B"/>
    <w:rsid w:val="00ED0B0C"/>
    <w:rsid w:val="00ED0E0A"/>
    <w:rsid w:val="00ED1009"/>
    <w:rsid w:val="00ED13EB"/>
    <w:rsid w:val="00ED1462"/>
    <w:rsid w:val="00ED14A1"/>
    <w:rsid w:val="00ED14D7"/>
    <w:rsid w:val="00ED160D"/>
    <w:rsid w:val="00ED17FA"/>
    <w:rsid w:val="00ED1856"/>
    <w:rsid w:val="00ED18D7"/>
    <w:rsid w:val="00ED24B6"/>
    <w:rsid w:val="00ED25D2"/>
    <w:rsid w:val="00ED2741"/>
    <w:rsid w:val="00ED281D"/>
    <w:rsid w:val="00ED3298"/>
    <w:rsid w:val="00ED35A5"/>
    <w:rsid w:val="00ED35C0"/>
    <w:rsid w:val="00ED3F0E"/>
    <w:rsid w:val="00ED3F38"/>
    <w:rsid w:val="00ED4124"/>
    <w:rsid w:val="00ED4269"/>
    <w:rsid w:val="00ED462A"/>
    <w:rsid w:val="00ED49DF"/>
    <w:rsid w:val="00ED49F5"/>
    <w:rsid w:val="00ED5030"/>
    <w:rsid w:val="00ED503A"/>
    <w:rsid w:val="00ED521C"/>
    <w:rsid w:val="00ED5424"/>
    <w:rsid w:val="00ED547D"/>
    <w:rsid w:val="00ED596C"/>
    <w:rsid w:val="00ED5ACF"/>
    <w:rsid w:val="00ED5F99"/>
    <w:rsid w:val="00ED60B2"/>
    <w:rsid w:val="00ED642C"/>
    <w:rsid w:val="00ED6B96"/>
    <w:rsid w:val="00ED72D3"/>
    <w:rsid w:val="00ED7ADE"/>
    <w:rsid w:val="00EE0174"/>
    <w:rsid w:val="00EE01D1"/>
    <w:rsid w:val="00EE083C"/>
    <w:rsid w:val="00EE0B0D"/>
    <w:rsid w:val="00EE0D6A"/>
    <w:rsid w:val="00EE12E9"/>
    <w:rsid w:val="00EE13A7"/>
    <w:rsid w:val="00EE1F1C"/>
    <w:rsid w:val="00EE2B55"/>
    <w:rsid w:val="00EE3341"/>
    <w:rsid w:val="00EE33D3"/>
    <w:rsid w:val="00EE3404"/>
    <w:rsid w:val="00EE3445"/>
    <w:rsid w:val="00EE3FA3"/>
    <w:rsid w:val="00EE4436"/>
    <w:rsid w:val="00EE4BBE"/>
    <w:rsid w:val="00EE546C"/>
    <w:rsid w:val="00EE556A"/>
    <w:rsid w:val="00EE563D"/>
    <w:rsid w:val="00EE58CA"/>
    <w:rsid w:val="00EE5CF8"/>
    <w:rsid w:val="00EE5D84"/>
    <w:rsid w:val="00EE5DCC"/>
    <w:rsid w:val="00EE5DFC"/>
    <w:rsid w:val="00EE5FCC"/>
    <w:rsid w:val="00EE60E7"/>
    <w:rsid w:val="00EE60F1"/>
    <w:rsid w:val="00EE612D"/>
    <w:rsid w:val="00EE6940"/>
    <w:rsid w:val="00EE6A20"/>
    <w:rsid w:val="00EE7503"/>
    <w:rsid w:val="00EE7515"/>
    <w:rsid w:val="00EE7636"/>
    <w:rsid w:val="00EE769E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7E3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5A5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633A"/>
    <w:rsid w:val="00EF68EC"/>
    <w:rsid w:val="00EF6990"/>
    <w:rsid w:val="00EF7569"/>
    <w:rsid w:val="00EF77B3"/>
    <w:rsid w:val="00EF7A7D"/>
    <w:rsid w:val="00F003AA"/>
    <w:rsid w:val="00F0077B"/>
    <w:rsid w:val="00F00922"/>
    <w:rsid w:val="00F00A21"/>
    <w:rsid w:val="00F00B40"/>
    <w:rsid w:val="00F00FCE"/>
    <w:rsid w:val="00F0102C"/>
    <w:rsid w:val="00F0106B"/>
    <w:rsid w:val="00F0134D"/>
    <w:rsid w:val="00F01352"/>
    <w:rsid w:val="00F0137B"/>
    <w:rsid w:val="00F0139C"/>
    <w:rsid w:val="00F020E1"/>
    <w:rsid w:val="00F02164"/>
    <w:rsid w:val="00F0221D"/>
    <w:rsid w:val="00F025AE"/>
    <w:rsid w:val="00F02DE5"/>
    <w:rsid w:val="00F03098"/>
    <w:rsid w:val="00F0324F"/>
    <w:rsid w:val="00F03431"/>
    <w:rsid w:val="00F0350E"/>
    <w:rsid w:val="00F03AA2"/>
    <w:rsid w:val="00F03D4D"/>
    <w:rsid w:val="00F04306"/>
    <w:rsid w:val="00F043F9"/>
    <w:rsid w:val="00F04CB0"/>
    <w:rsid w:val="00F04CF2"/>
    <w:rsid w:val="00F04E02"/>
    <w:rsid w:val="00F04E51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7B2"/>
    <w:rsid w:val="00F10840"/>
    <w:rsid w:val="00F108B2"/>
    <w:rsid w:val="00F10F23"/>
    <w:rsid w:val="00F116E1"/>
    <w:rsid w:val="00F11E4F"/>
    <w:rsid w:val="00F11F00"/>
    <w:rsid w:val="00F122BA"/>
    <w:rsid w:val="00F126F2"/>
    <w:rsid w:val="00F1272B"/>
    <w:rsid w:val="00F13033"/>
    <w:rsid w:val="00F13232"/>
    <w:rsid w:val="00F132E7"/>
    <w:rsid w:val="00F13A85"/>
    <w:rsid w:val="00F13C6A"/>
    <w:rsid w:val="00F13C93"/>
    <w:rsid w:val="00F14182"/>
    <w:rsid w:val="00F14212"/>
    <w:rsid w:val="00F144CA"/>
    <w:rsid w:val="00F14895"/>
    <w:rsid w:val="00F14A1F"/>
    <w:rsid w:val="00F14BE6"/>
    <w:rsid w:val="00F14C11"/>
    <w:rsid w:val="00F14D95"/>
    <w:rsid w:val="00F15A01"/>
    <w:rsid w:val="00F15D2C"/>
    <w:rsid w:val="00F161D9"/>
    <w:rsid w:val="00F16400"/>
    <w:rsid w:val="00F16582"/>
    <w:rsid w:val="00F1667D"/>
    <w:rsid w:val="00F169AE"/>
    <w:rsid w:val="00F169B8"/>
    <w:rsid w:val="00F16B9D"/>
    <w:rsid w:val="00F16CE1"/>
    <w:rsid w:val="00F16DBB"/>
    <w:rsid w:val="00F17125"/>
    <w:rsid w:val="00F171DD"/>
    <w:rsid w:val="00F1727E"/>
    <w:rsid w:val="00F179EF"/>
    <w:rsid w:val="00F17CAD"/>
    <w:rsid w:val="00F17D54"/>
    <w:rsid w:val="00F17E02"/>
    <w:rsid w:val="00F17E22"/>
    <w:rsid w:val="00F20017"/>
    <w:rsid w:val="00F20776"/>
    <w:rsid w:val="00F2079A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91F"/>
    <w:rsid w:val="00F22EE2"/>
    <w:rsid w:val="00F232DA"/>
    <w:rsid w:val="00F23BAD"/>
    <w:rsid w:val="00F2432F"/>
    <w:rsid w:val="00F247F9"/>
    <w:rsid w:val="00F24874"/>
    <w:rsid w:val="00F24980"/>
    <w:rsid w:val="00F24B20"/>
    <w:rsid w:val="00F24C8E"/>
    <w:rsid w:val="00F24EF6"/>
    <w:rsid w:val="00F25C36"/>
    <w:rsid w:val="00F2605E"/>
    <w:rsid w:val="00F26145"/>
    <w:rsid w:val="00F26345"/>
    <w:rsid w:val="00F2634C"/>
    <w:rsid w:val="00F26D6D"/>
    <w:rsid w:val="00F26EF7"/>
    <w:rsid w:val="00F274E6"/>
    <w:rsid w:val="00F27A25"/>
    <w:rsid w:val="00F27BC4"/>
    <w:rsid w:val="00F27C95"/>
    <w:rsid w:val="00F3031B"/>
    <w:rsid w:val="00F30616"/>
    <w:rsid w:val="00F30910"/>
    <w:rsid w:val="00F30AC7"/>
    <w:rsid w:val="00F30DE4"/>
    <w:rsid w:val="00F31060"/>
    <w:rsid w:val="00F31092"/>
    <w:rsid w:val="00F31673"/>
    <w:rsid w:val="00F3172C"/>
    <w:rsid w:val="00F319F9"/>
    <w:rsid w:val="00F31A54"/>
    <w:rsid w:val="00F31D2C"/>
    <w:rsid w:val="00F31D7F"/>
    <w:rsid w:val="00F32AF9"/>
    <w:rsid w:val="00F32C09"/>
    <w:rsid w:val="00F33544"/>
    <w:rsid w:val="00F33B96"/>
    <w:rsid w:val="00F33BF2"/>
    <w:rsid w:val="00F346B1"/>
    <w:rsid w:val="00F3484E"/>
    <w:rsid w:val="00F34E84"/>
    <w:rsid w:val="00F34F7B"/>
    <w:rsid w:val="00F34FB3"/>
    <w:rsid w:val="00F36323"/>
    <w:rsid w:val="00F3646E"/>
    <w:rsid w:val="00F36696"/>
    <w:rsid w:val="00F36EA7"/>
    <w:rsid w:val="00F36F16"/>
    <w:rsid w:val="00F37025"/>
    <w:rsid w:val="00F37507"/>
    <w:rsid w:val="00F40042"/>
    <w:rsid w:val="00F402F3"/>
    <w:rsid w:val="00F40F91"/>
    <w:rsid w:val="00F41179"/>
    <w:rsid w:val="00F413C6"/>
    <w:rsid w:val="00F415F2"/>
    <w:rsid w:val="00F42037"/>
    <w:rsid w:val="00F423F6"/>
    <w:rsid w:val="00F42415"/>
    <w:rsid w:val="00F424D3"/>
    <w:rsid w:val="00F4284C"/>
    <w:rsid w:val="00F435F3"/>
    <w:rsid w:val="00F43E81"/>
    <w:rsid w:val="00F441D1"/>
    <w:rsid w:val="00F443B0"/>
    <w:rsid w:val="00F444E7"/>
    <w:rsid w:val="00F447EA"/>
    <w:rsid w:val="00F448EE"/>
    <w:rsid w:val="00F44943"/>
    <w:rsid w:val="00F44D95"/>
    <w:rsid w:val="00F45159"/>
    <w:rsid w:val="00F451E1"/>
    <w:rsid w:val="00F45297"/>
    <w:rsid w:val="00F453DF"/>
    <w:rsid w:val="00F45A04"/>
    <w:rsid w:val="00F4661B"/>
    <w:rsid w:val="00F46824"/>
    <w:rsid w:val="00F46E48"/>
    <w:rsid w:val="00F46EEA"/>
    <w:rsid w:val="00F4737E"/>
    <w:rsid w:val="00F4758C"/>
    <w:rsid w:val="00F47D5F"/>
    <w:rsid w:val="00F47E5F"/>
    <w:rsid w:val="00F505C6"/>
    <w:rsid w:val="00F50623"/>
    <w:rsid w:val="00F511EE"/>
    <w:rsid w:val="00F5146D"/>
    <w:rsid w:val="00F51D28"/>
    <w:rsid w:val="00F51E4D"/>
    <w:rsid w:val="00F52781"/>
    <w:rsid w:val="00F533F9"/>
    <w:rsid w:val="00F53800"/>
    <w:rsid w:val="00F539AC"/>
    <w:rsid w:val="00F53D94"/>
    <w:rsid w:val="00F5420D"/>
    <w:rsid w:val="00F54768"/>
    <w:rsid w:val="00F54ADC"/>
    <w:rsid w:val="00F553E8"/>
    <w:rsid w:val="00F55982"/>
    <w:rsid w:val="00F55AA3"/>
    <w:rsid w:val="00F55DFC"/>
    <w:rsid w:val="00F56C88"/>
    <w:rsid w:val="00F57043"/>
    <w:rsid w:val="00F57BDA"/>
    <w:rsid w:val="00F57F43"/>
    <w:rsid w:val="00F60058"/>
    <w:rsid w:val="00F6066A"/>
    <w:rsid w:val="00F60688"/>
    <w:rsid w:val="00F60A18"/>
    <w:rsid w:val="00F60D88"/>
    <w:rsid w:val="00F60DC0"/>
    <w:rsid w:val="00F61248"/>
    <w:rsid w:val="00F61281"/>
    <w:rsid w:val="00F6132D"/>
    <w:rsid w:val="00F613C3"/>
    <w:rsid w:val="00F617B5"/>
    <w:rsid w:val="00F61D87"/>
    <w:rsid w:val="00F61DF8"/>
    <w:rsid w:val="00F62635"/>
    <w:rsid w:val="00F626F5"/>
    <w:rsid w:val="00F62870"/>
    <w:rsid w:val="00F629DE"/>
    <w:rsid w:val="00F6314E"/>
    <w:rsid w:val="00F63298"/>
    <w:rsid w:val="00F6377B"/>
    <w:rsid w:val="00F638B4"/>
    <w:rsid w:val="00F6394E"/>
    <w:rsid w:val="00F63F13"/>
    <w:rsid w:val="00F6430C"/>
    <w:rsid w:val="00F643C2"/>
    <w:rsid w:val="00F64492"/>
    <w:rsid w:val="00F647C2"/>
    <w:rsid w:val="00F64A0B"/>
    <w:rsid w:val="00F64CAE"/>
    <w:rsid w:val="00F6557B"/>
    <w:rsid w:val="00F658DA"/>
    <w:rsid w:val="00F65A0A"/>
    <w:rsid w:val="00F65B4B"/>
    <w:rsid w:val="00F66554"/>
    <w:rsid w:val="00F666B5"/>
    <w:rsid w:val="00F66F76"/>
    <w:rsid w:val="00F67275"/>
    <w:rsid w:val="00F67711"/>
    <w:rsid w:val="00F67AFA"/>
    <w:rsid w:val="00F67EF9"/>
    <w:rsid w:val="00F67F0A"/>
    <w:rsid w:val="00F70011"/>
    <w:rsid w:val="00F704DC"/>
    <w:rsid w:val="00F713E2"/>
    <w:rsid w:val="00F7187B"/>
    <w:rsid w:val="00F718A4"/>
    <w:rsid w:val="00F721C4"/>
    <w:rsid w:val="00F723D7"/>
    <w:rsid w:val="00F72630"/>
    <w:rsid w:val="00F72698"/>
    <w:rsid w:val="00F727C0"/>
    <w:rsid w:val="00F727EA"/>
    <w:rsid w:val="00F728AA"/>
    <w:rsid w:val="00F72AD3"/>
    <w:rsid w:val="00F72C8A"/>
    <w:rsid w:val="00F72CA8"/>
    <w:rsid w:val="00F72D90"/>
    <w:rsid w:val="00F7320C"/>
    <w:rsid w:val="00F73407"/>
    <w:rsid w:val="00F73ADB"/>
    <w:rsid w:val="00F74073"/>
    <w:rsid w:val="00F741FA"/>
    <w:rsid w:val="00F7430B"/>
    <w:rsid w:val="00F745D9"/>
    <w:rsid w:val="00F7487B"/>
    <w:rsid w:val="00F7523E"/>
    <w:rsid w:val="00F75794"/>
    <w:rsid w:val="00F759D7"/>
    <w:rsid w:val="00F7609A"/>
    <w:rsid w:val="00F76152"/>
    <w:rsid w:val="00F761AD"/>
    <w:rsid w:val="00F76924"/>
    <w:rsid w:val="00F76AA3"/>
    <w:rsid w:val="00F76C8F"/>
    <w:rsid w:val="00F76FD6"/>
    <w:rsid w:val="00F77293"/>
    <w:rsid w:val="00F77BEA"/>
    <w:rsid w:val="00F77C33"/>
    <w:rsid w:val="00F77D71"/>
    <w:rsid w:val="00F77F22"/>
    <w:rsid w:val="00F808F0"/>
    <w:rsid w:val="00F80927"/>
    <w:rsid w:val="00F80CF9"/>
    <w:rsid w:val="00F80D74"/>
    <w:rsid w:val="00F81578"/>
    <w:rsid w:val="00F819E1"/>
    <w:rsid w:val="00F81AC1"/>
    <w:rsid w:val="00F81CDF"/>
    <w:rsid w:val="00F822A0"/>
    <w:rsid w:val="00F828EC"/>
    <w:rsid w:val="00F82B44"/>
    <w:rsid w:val="00F82B8B"/>
    <w:rsid w:val="00F83A8B"/>
    <w:rsid w:val="00F83B2E"/>
    <w:rsid w:val="00F84099"/>
    <w:rsid w:val="00F8412E"/>
    <w:rsid w:val="00F841A0"/>
    <w:rsid w:val="00F843F7"/>
    <w:rsid w:val="00F8476D"/>
    <w:rsid w:val="00F848E9"/>
    <w:rsid w:val="00F84932"/>
    <w:rsid w:val="00F84A59"/>
    <w:rsid w:val="00F84FAB"/>
    <w:rsid w:val="00F851A7"/>
    <w:rsid w:val="00F85501"/>
    <w:rsid w:val="00F8552C"/>
    <w:rsid w:val="00F856B7"/>
    <w:rsid w:val="00F856DE"/>
    <w:rsid w:val="00F85851"/>
    <w:rsid w:val="00F861D2"/>
    <w:rsid w:val="00F86769"/>
    <w:rsid w:val="00F8676D"/>
    <w:rsid w:val="00F86B59"/>
    <w:rsid w:val="00F86C16"/>
    <w:rsid w:val="00F86FBD"/>
    <w:rsid w:val="00F874DD"/>
    <w:rsid w:val="00F8798B"/>
    <w:rsid w:val="00F87F91"/>
    <w:rsid w:val="00F9034D"/>
    <w:rsid w:val="00F90624"/>
    <w:rsid w:val="00F907AF"/>
    <w:rsid w:val="00F9098E"/>
    <w:rsid w:val="00F90E09"/>
    <w:rsid w:val="00F90E58"/>
    <w:rsid w:val="00F91633"/>
    <w:rsid w:val="00F91CBC"/>
    <w:rsid w:val="00F91E36"/>
    <w:rsid w:val="00F922ED"/>
    <w:rsid w:val="00F93A0A"/>
    <w:rsid w:val="00F93DEF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9D0"/>
    <w:rsid w:val="00F95D44"/>
    <w:rsid w:val="00F95EFB"/>
    <w:rsid w:val="00F9624E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53"/>
    <w:rsid w:val="00FA086C"/>
    <w:rsid w:val="00FA0870"/>
    <w:rsid w:val="00FA0976"/>
    <w:rsid w:val="00FA0FFB"/>
    <w:rsid w:val="00FA1292"/>
    <w:rsid w:val="00FA1441"/>
    <w:rsid w:val="00FA1596"/>
    <w:rsid w:val="00FA1AAA"/>
    <w:rsid w:val="00FA1C63"/>
    <w:rsid w:val="00FA1D00"/>
    <w:rsid w:val="00FA203F"/>
    <w:rsid w:val="00FA25F4"/>
    <w:rsid w:val="00FA2775"/>
    <w:rsid w:val="00FA2D95"/>
    <w:rsid w:val="00FA38A1"/>
    <w:rsid w:val="00FA3C01"/>
    <w:rsid w:val="00FA3C30"/>
    <w:rsid w:val="00FA3F41"/>
    <w:rsid w:val="00FA4167"/>
    <w:rsid w:val="00FA4181"/>
    <w:rsid w:val="00FA41CB"/>
    <w:rsid w:val="00FA4A3B"/>
    <w:rsid w:val="00FA4EAD"/>
    <w:rsid w:val="00FA4FDA"/>
    <w:rsid w:val="00FA54C9"/>
    <w:rsid w:val="00FA60EC"/>
    <w:rsid w:val="00FA62C1"/>
    <w:rsid w:val="00FA63DE"/>
    <w:rsid w:val="00FA6B17"/>
    <w:rsid w:val="00FA6F91"/>
    <w:rsid w:val="00FA7084"/>
    <w:rsid w:val="00FA71CD"/>
    <w:rsid w:val="00FA7860"/>
    <w:rsid w:val="00FB0060"/>
    <w:rsid w:val="00FB012F"/>
    <w:rsid w:val="00FB046A"/>
    <w:rsid w:val="00FB0A08"/>
    <w:rsid w:val="00FB0AD3"/>
    <w:rsid w:val="00FB0D58"/>
    <w:rsid w:val="00FB1081"/>
    <w:rsid w:val="00FB134F"/>
    <w:rsid w:val="00FB1730"/>
    <w:rsid w:val="00FB17E2"/>
    <w:rsid w:val="00FB185F"/>
    <w:rsid w:val="00FB21EE"/>
    <w:rsid w:val="00FB2305"/>
    <w:rsid w:val="00FB231D"/>
    <w:rsid w:val="00FB2386"/>
    <w:rsid w:val="00FB2506"/>
    <w:rsid w:val="00FB26CE"/>
    <w:rsid w:val="00FB2985"/>
    <w:rsid w:val="00FB306B"/>
    <w:rsid w:val="00FB3707"/>
    <w:rsid w:val="00FB3784"/>
    <w:rsid w:val="00FB4A2E"/>
    <w:rsid w:val="00FB4DD0"/>
    <w:rsid w:val="00FB50C2"/>
    <w:rsid w:val="00FB529D"/>
    <w:rsid w:val="00FB56C5"/>
    <w:rsid w:val="00FB57EF"/>
    <w:rsid w:val="00FB59E5"/>
    <w:rsid w:val="00FB5EAF"/>
    <w:rsid w:val="00FB5FB0"/>
    <w:rsid w:val="00FB6658"/>
    <w:rsid w:val="00FB69E7"/>
    <w:rsid w:val="00FB6F0E"/>
    <w:rsid w:val="00FB7747"/>
    <w:rsid w:val="00FB7C60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8FC"/>
    <w:rsid w:val="00FC1CF2"/>
    <w:rsid w:val="00FC1ED5"/>
    <w:rsid w:val="00FC2124"/>
    <w:rsid w:val="00FC2576"/>
    <w:rsid w:val="00FC2A8A"/>
    <w:rsid w:val="00FC2A92"/>
    <w:rsid w:val="00FC2E45"/>
    <w:rsid w:val="00FC351E"/>
    <w:rsid w:val="00FC35DE"/>
    <w:rsid w:val="00FC3AF9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ABB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42F"/>
    <w:rsid w:val="00FC7673"/>
    <w:rsid w:val="00FC7AA0"/>
    <w:rsid w:val="00FC7B54"/>
    <w:rsid w:val="00FC7C89"/>
    <w:rsid w:val="00FC7E19"/>
    <w:rsid w:val="00FD0F61"/>
    <w:rsid w:val="00FD10DB"/>
    <w:rsid w:val="00FD1280"/>
    <w:rsid w:val="00FD143C"/>
    <w:rsid w:val="00FD18EE"/>
    <w:rsid w:val="00FD1946"/>
    <w:rsid w:val="00FD2965"/>
    <w:rsid w:val="00FD2A64"/>
    <w:rsid w:val="00FD2CC3"/>
    <w:rsid w:val="00FD31C7"/>
    <w:rsid w:val="00FD324E"/>
    <w:rsid w:val="00FD3ABA"/>
    <w:rsid w:val="00FD3CEB"/>
    <w:rsid w:val="00FD3D61"/>
    <w:rsid w:val="00FD40ED"/>
    <w:rsid w:val="00FD42C4"/>
    <w:rsid w:val="00FD42DF"/>
    <w:rsid w:val="00FD436D"/>
    <w:rsid w:val="00FD491D"/>
    <w:rsid w:val="00FD49DB"/>
    <w:rsid w:val="00FD4A88"/>
    <w:rsid w:val="00FD5062"/>
    <w:rsid w:val="00FD506B"/>
    <w:rsid w:val="00FD57A5"/>
    <w:rsid w:val="00FD5FCA"/>
    <w:rsid w:val="00FD63EF"/>
    <w:rsid w:val="00FD6D64"/>
    <w:rsid w:val="00FD70C7"/>
    <w:rsid w:val="00FD7399"/>
    <w:rsid w:val="00FD764D"/>
    <w:rsid w:val="00FD79C1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E7F"/>
    <w:rsid w:val="00FE0F00"/>
    <w:rsid w:val="00FE1445"/>
    <w:rsid w:val="00FE153E"/>
    <w:rsid w:val="00FE1769"/>
    <w:rsid w:val="00FE18D2"/>
    <w:rsid w:val="00FE18EF"/>
    <w:rsid w:val="00FE1CE2"/>
    <w:rsid w:val="00FE1DFC"/>
    <w:rsid w:val="00FE1E8D"/>
    <w:rsid w:val="00FE21B5"/>
    <w:rsid w:val="00FE235B"/>
    <w:rsid w:val="00FE2620"/>
    <w:rsid w:val="00FE27FE"/>
    <w:rsid w:val="00FE2852"/>
    <w:rsid w:val="00FE29A2"/>
    <w:rsid w:val="00FE2A5D"/>
    <w:rsid w:val="00FE2F5F"/>
    <w:rsid w:val="00FE3505"/>
    <w:rsid w:val="00FE393B"/>
    <w:rsid w:val="00FE3E5F"/>
    <w:rsid w:val="00FE4608"/>
    <w:rsid w:val="00FE4826"/>
    <w:rsid w:val="00FE5DD2"/>
    <w:rsid w:val="00FE633A"/>
    <w:rsid w:val="00FE66DF"/>
    <w:rsid w:val="00FE66E2"/>
    <w:rsid w:val="00FE6845"/>
    <w:rsid w:val="00FE693B"/>
    <w:rsid w:val="00FE6AD1"/>
    <w:rsid w:val="00FE6C84"/>
    <w:rsid w:val="00FE73D4"/>
    <w:rsid w:val="00FE772E"/>
    <w:rsid w:val="00FE78FD"/>
    <w:rsid w:val="00FE7BA2"/>
    <w:rsid w:val="00FF005E"/>
    <w:rsid w:val="00FF0586"/>
    <w:rsid w:val="00FF0724"/>
    <w:rsid w:val="00FF09BD"/>
    <w:rsid w:val="00FF12E6"/>
    <w:rsid w:val="00FF1744"/>
    <w:rsid w:val="00FF183A"/>
    <w:rsid w:val="00FF1F34"/>
    <w:rsid w:val="00FF2265"/>
    <w:rsid w:val="00FF2270"/>
    <w:rsid w:val="00FF2DD8"/>
    <w:rsid w:val="00FF3223"/>
    <w:rsid w:val="00FF3496"/>
    <w:rsid w:val="00FF36D8"/>
    <w:rsid w:val="00FF3CA1"/>
    <w:rsid w:val="00FF4177"/>
    <w:rsid w:val="00FF43AC"/>
    <w:rsid w:val="00FF4491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A3E"/>
    <w:rsid w:val="00FF7B2E"/>
    <w:rsid w:val="00FF7C7F"/>
    <w:rsid w:val="00FF7F33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AD03C8D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85604B6F-7BD9-46B7-AC2F-56C74695C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70972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5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01">
    <w:name w:val="p01"/>
    <w:basedOn w:val="Normal"/>
    <w:next w:val="p0"/>
    <w:rsid w:val="004260C0"/>
    <w:pPr>
      <w:keepLines/>
      <w:widowControl w:val="0"/>
      <w:spacing w:before="240"/>
    </w:pPr>
    <w:rPr>
      <w:rFonts w:ascii="Univers" w:hAnsi="Univers" w:cs="Times New Roman"/>
      <w:color w:val="0000FF"/>
      <w:szCs w:val="20"/>
    </w:rPr>
  </w:style>
  <w:style w:type="paragraph" w:customStyle="1" w:styleId="Titcuadrograf">
    <w:name w:val="Tit cuadro graf"/>
    <w:basedOn w:val="Normal"/>
    <w:link w:val="TitcuadrografCar"/>
    <w:qFormat/>
    <w:rsid w:val="004260C0"/>
    <w:pPr>
      <w:ind w:left="-567"/>
      <w:jc w:val="center"/>
    </w:pPr>
    <w:rPr>
      <w:b/>
      <w:smallCaps/>
      <w:lang w:val="es-MX"/>
    </w:rPr>
  </w:style>
  <w:style w:type="character" w:customStyle="1" w:styleId="TitcuadrografCar">
    <w:name w:val="Tit cuadro graf Car"/>
    <w:basedOn w:val="Fuentedeprrafopredeter"/>
    <w:link w:val="Titcuadrograf"/>
    <w:rsid w:val="004260C0"/>
    <w:rPr>
      <w:rFonts w:ascii="Arial" w:hAnsi="Arial" w:cs="Arial"/>
      <w:b/>
      <w:smallCaps/>
      <w:sz w:val="24"/>
      <w:szCs w:val="24"/>
      <w:lang w:eastAsia="es-ES"/>
    </w:rPr>
  </w:style>
  <w:style w:type="paragraph" w:customStyle="1" w:styleId="Textoindependiente217">
    <w:name w:val="Texto independiente 217"/>
    <w:basedOn w:val="Normal"/>
    <w:rsid w:val="004260C0"/>
    <w:pPr>
      <w:spacing w:after="960"/>
      <w:ind w:firstLine="567"/>
    </w:pPr>
    <w:rPr>
      <w:rFonts w:cs="Times New Roman"/>
      <w:sz w:val="2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93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inegi.org.mx/programas/evi/" TargetMode="External"/><Relationship Id="rId18" Type="http://schemas.openxmlformats.org/officeDocument/2006/relationships/hyperlink" Target="https://twitter.com/INEGI_INFORMA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s://www.instagram.com/inegi_informa/" TargetMode="External"/><Relationship Id="rId20" Type="http://schemas.openxmlformats.org/officeDocument/2006/relationships/hyperlink" Target="https://www.youtube.com/user/INEGIInforma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facebook.com/INEGIInforma/" TargetMode="External"/><Relationship Id="rId22" Type="http://schemas.openxmlformats.org/officeDocument/2006/relationships/hyperlink" Target="http://www.inegi.org.mx/" TargetMode="External"/><Relationship Id="rId27" Type="http://schemas.microsoft.com/office/2020/10/relationships/intelligence" Target="intelligence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9.jpeg"/><Relationship Id="rId2" Type="http://schemas.openxmlformats.org/officeDocument/2006/relationships/image" Target="media/image7.png"/><Relationship Id="rId1" Type="http://schemas.openxmlformats.org/officeDocument/2006/relationships/image" Target="media/image6.jpeg"/><Relationship Id="rId4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LAP\2.%20COMUNICADOS\1.%20EVI_mensual\2.%20COMUNICADOS\EVI%202026\0626_EVI_0326\Revisi&#243;n%20plantilla-SIEC\Plantilla%20BI%20EVI%200426_0626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D:\KES_INEGI_LAP\2.%20COMUNICADOS\1.%20EVI_mensual\2.%20COMUNICADOS\EVI%202026\0626_EVI_0326\Revisi&#243;n%20plantilla-SIEC\Plantilla%20BI%20EVI%200426_0626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4318229166666667E-2"/>
          <c:y val="4.4867171717171708E-2"/>
          <c:w val="0.97625086805555561"/>
          <c:h val="0.7914126262626264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1-38D5-4B45-8FCF-0A2622BDFFC9}"/>
              </c:ext>
            </c:extLst>
          </c:dPt>
          <c:dPt>
            <c:idx val="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2-38D5-4B45-8FCF-0A2622BDFFC9}"/>
              </c:ext>
            </c:extLst>
          </c:dPt>
          <c:dPt>
            <c:idx val="1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38D5-4B45-8FCF-0A2622BDFFC9}"/>
              </c:ext>
            </c:extLst>
          </c:dPt>
          <c:dPt>
            <c:idx val="1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4-38D5-4B45-8FCF-0A2622BDFFC9}"/>
              </c:ext>
            </c:extLst>
          </c:dPt>
          <c:dPt>
            <c:idx val="12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6-38D5-4B45-8FCF-0A2622BDFFC9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38D5-4B45-8FCF-0A2622BDFFC9}"/>
              </c:ext>
            </c:extLst>
          </c:dPt>
          <c:dPt>
            <c:idx val="2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38D5-4B45-8FCF-0A2622BDFFC9}"/>
              </c:ext>
            </c:extLst>
          </c:dPt>
          <c:dPt>
            <c:idx val="2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38D5-4B45-8FCF-0A2622BDFFC9}"/>
              </c:ext>
            </c:extLst>
          </c:dPt>
          <c:dPt>
            <c:idx val="24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B-38D5-4B45-8FCF-0A2622BDFFC9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-5400000" vertOverflow="clip" horzOverflow="clip" vert="horz"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'Gráficas 1 y 2'!$G$19:$H$43</c:f>
              <c:multiLvlStrCache>
                <c:ptCount val="25"/>
                <c:lvl>
                  <c:pt idx="0">
                    <c:v>A</c:v>
                  </c:pt>
                  <c:pt idx="1">
                    <c:v>M</c:v>
                  </c:pt>
                  <c:pt idx="2">
                    <c:v>J</c:v>
                  </c:pt>
                  <c:pt idx="3">
                    <c:v>J</c:v>
                  </c:pt>
                  <c:pt idx="4">
                    <c:v>A</c:v>
                  </c:pt>
                  <c:pt idx="5">
                    <c:v>S</c:v>
                  </c:pt>
                  <c:pt idx="6">
                    <c:v>O</c:v>
                  </c:pt>
                  <c:pt idx="7">
                    <c:v>N</c:v>
                  </c:pt>
                  <c:pt idx="8">
                    <c:v>D</c:v>
                  </c:pt>
                  <c:pt idx="9">
                    <c:v>E</c:v>
                  </c:pt>
                  <c:pt idx="10">
                    <c:v>F</c:v>
                  </c:pt>
                  <c:pt idx="11">
                    <c:v>M</c:v>
                  </c:pt>
                  <c:pt idx="12">
                    <c:v>A</c:v>
                  </c:pt>
                  <c:pt idx="13">
                    <c:v>M</c:v>
                  </c:pt>
                  <c:pt idx="14">
                    <c:v>J</c:v>
                  </c:pt>
                  <c:pt idx="15">
                    <c:v>J</c:v>
                  </c:pt>
                  <c:pt idx="16">
                    <c:v>A</c:v>
                  </c:pt>
                  <c:pt idx="17">
                    <c:v>S</c:v>
                  </c:pt>
                  <c:pt idx="18">
                    <c:v>O</c:v>
                  </c:pt>
                  <c:pt idx="19">
                    <c:v>N</c:v>
                  </c:pt>
                  <c:pt idx="20">
                    <c:v>D</c:v>
                  </c:pt>
                  <c:pt idx="21">
                    <c:v>E</c:v>
                  </c:pt>
                  <c:pt idx="22">
                    <c:v>F</c:v>
                  </c:pt>
                  <c:pt idx="23">
                    <c:v>M</c:v>
                  </c:pt>
                  <c:pt idx="24">
                    <c:v>A</c:v>
                  </c:pt>
                </c:lvl>
                <c:lvl>
                  <c:pt idx="0">
                    <c:v>2024</c:v>
                  </c:pt>
                  <c:pt idx="9">
                    <c:v>2025</c:v>
                  </c:pt>
                  <c:pt idx="21">
                    <c:v>2026</c:v>
                  </c:pt>
                </c:lvl>
              </c:multiLvlStrCache>
            </c:multiLvlStrRef>
          </c:cat>
          <c:val>
            <c:numRef>
              <c:f>'Gráficas 1 y 2'!$I$19:$I$43</c:f>
              <c:numCache>
                <c:formatCode>#\ ###\ ###\ ##0</c:formatCode>
                <c:ptCount val="25"/>
                <c:pt idx="0">
                  <c:v>6755.4129999999996</c:v>
                </c:pt>
                <c:pt idx="1">
                  <c:v>6729.0829999999996</c:v>
                </c:pt>
                <c:pt idx="2">
                  <c:v>7191.36</c:v>
                </c:pt>
                <c:pt idx="3">
                  <c:v>7481.5420000000004</c:v>
                </c:pt>
                <c:pt idx="4">
                  <c:v>6868.9719999999998</c:v>
                </c:pt>
                <c:pt idx="5">
                  <c:v>6275.7389999999996</c:v>
                </c:pt>
                <c:pt idx="6">
                  <c:v>7475.4380000000001</c:v>
                </c:pt>
                <c:pt idx="7">
                  <c:v>7607.4530000000004</c:v>
                </c:pt>
                <c:pt idx="8">
                  <c:v>9022.2129999999997</c:v>
                </c:pt>
                <c:pt idx="9">
                  <c:v>8037.0709999999999</c:v>
                </c:pt>
                <c:pt idx="10">
                  <c:v>7383.3</c:v>
                </c:pt>
                <c:pt idx="11">
                  <c:v>8368.6620000000003</c:v>
                </c:pt>
                <c:pt idx="12">
                  <c:v>7666.8019999999997</c:v>
                </c:pt>
                <c:pt idx="13">
                  <c:v>7938.4440000000004</c:v>
                </c:pt>
                <c:pt idx="14">
                  <c:v>8020.0429999999997</c:v>
                </c:pt>
                <c:pt idx="15">
                  <c:v>8405.393</c:v>
                </c:pt>
                <c:pt idx="16">
                  <c:v>7880.3109999999997</c:v>
                </c:pt>
                <c:pt idx="17">
                  <c:v>7279.357</c:v>
                </c:pt>
                <c:pt idx="18">
                  <c:v>8297.5380000000005</c:v>
                </c:pt>
                <c:pt idx="19">
                  <c:v>8792.9680000000008</c:v>
                </c:pt>
                <c:pt idx="20">
                  <c:v>10132.885</c:v>
                </c:pt>
                <c:pt idx="21">
                  <c:v>8838.9140000000007</c:v>
                </c:pt>
                <c:pt idx="22">
                  <c:v>8012.2129999999997</c:v>
                </c:pt>
                <c:pt idx="23">
                  <c:v>9366.4700856999989</c:v>
                </c:pt>
                <c:pt idx="24">
                  <c:v>8289.4212358999994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38D5-4B45-8FCF-0A2622BDFFC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axId val="192172288"/>
        <c:axId val="192170328"/>
      </c:barChart>
      <c:catAx>
        <c:axId val="192172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92170328"/>
        <c:crosses val="autoZero"/>
        <c:auto val="1"/>
        <c:lblAlgn val="ctr"/>
        <c:lblOffset val="0"/>
        <c:tickLblSkip val="1"/>
        <c:tickMarkSkip val="12"/>
        <c:noMultiLvlLbl val="1"/>
      </c:catAx>
      <c:valAx>
        <c:axId val="192170328"/>
        <c:scaling>
          <c:orientation val="minMax"/>
          <c:max val="13000"/>
          <c:min val="1000"/>
        </c:scaling>
        <c:delete val="1"/>
        <c:axPos val="l"/>
        <c:numFmt formatCode="#\ ##0" sourceLinked="0"/>
        <c:majorTickMark val="out"/>
        <c:minorTickMark val="none"/>
        <c:tickLblPos val="nextTo"/>
        <c:crossAx val="192172288"/>
        <c:crosses val="autoZero"/>
        <c:crossBetween val="between"/>
        <c:majorUnit val="2000"/>
      </c:valAx>
      <c:spPr>
        <a:noFill/>
        <a:ln>
          <a:noFill/>
        </a:ln>
        <a:effectLst/>
        <a:sp3d/>
      </c:spPr>
    </c:plotArea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900"/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4318229166666667E-2"/>
          <c:y val="4.4867171717171708E-2"/>
          <c:w val="0.97625086805555561"/>
          <c:h val="0.79141262626262643"/>
        </c:manualLayout>
      </c:layout>
      <c:barChart>
        <c:barDir val="col"/>
        <c:grouping val="clustered"/>
        <c:varyColors val="0"/>
        <c:ser>
          <c:idx val="0"/>
          <c:order val="0"/>
          <c:spPr>
            <a:solidFill>
              <a:srgbClr val="08989C"/>
            </a:solidFill>
          </c:spPr>
          <c:invertIfNegative val="0"/>
          <c:dPt>
            <c:idx val="0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1-1A7D-448D-AB03-A2A5CB914D93}"/>
              </c:ext>
            </c:extLst>
          </c:dPt>
          <c:dPt>
            <c:idx val="9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2-1A7D-448D-AB03-A2A5CB914D93}"/>
              </c:ext>
            </c:extLst>
          </c:dPt>
          <c:dPt>
            <c:idx val="10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3-1A7D-448D-AB03-A2A5CB914D93}"/>
              </c:ext>
            </c:extLst>
          </c:dPt>
          <c:dPt>
            <c:idx val="1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4-1A7D-448D-AB03-A2A5CB914D93}"/>
              </c:ext>
            </c:extLst>
          </c:dPt>
          <c:dPt>
            <c:idx val="12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6-1A7D-448D-AB03-A2A5CB914D93}"/>
              </c:ext>
            </c:extLst>
          </c:dPt>
          <c:dPt>
            <c:idx val="21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7-1A7D-448D-AB03-A2A5CB914D93}"/>
              </c:ext>
            </c:extLst>
          </c:dPt>
          <c:dPt>
            <c:idx val="22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8-1A7D-448D-AB03-A2A5CB914D93}"/>
              </c:ext>
            </c:extLst>
          </c:dPt>
          <c:dPt>
            <c:idx val="23"/>
            <c:invertIfNegative val="0"/>
            <c:bubble3D val="0"/>
            <c:extLst>
              <c:ext xmlns:c16="http://schemas.microsoft.com/office/drawing/2014/chart" uri="{C3380CC4-5D6E-409C-BE32-E72D297353CC}">
                <c16:uniqueId val="{00000009-1A7D-448D-AB03-A2A5CB914D93}"/>
              </c:ext>
            </c:extLst>
          </c:dPt>
          <c:dPt>
            <c:idx val="24"/>
            <c:invertIfNegative val="0"/>
            <c:bubble3D val="0"/>
            <c:spPr>
              <a:solidFill>
                <a:srgbClr val="003057"/>
              </a:solidFill>
            </c:spPr>
            <c:extLst>
              <c:ext xmlns:c16="http://schemas.microsoft.com/office/drawing/2014/chart" uri="{C3380CC4-5D6E-409C-BE32-E72D297353CC}">
                <c16:uniqueId val="{0000000B-1A7D-448D-AB03-A2A5CB914D93}"/>
              </c:ext>
            </c:extLst>
          </c:dPt>
          <c:dLbls>
            <c:spPr>
              <a:noFill/>
              <a:ln>
                <a:noFill/>
              </a:ln>
              <a:effectLst/>
            </c:spPr>
            <c:txPr>
              <a:bodyPr rot="-5400000" vert="horz" wrap="square" lIns="0" tIns="0" rIns="0" bIns="0" anchor="ctr">
                <a:spAutoFit/>
              </a:bodyPr>
              <a:lstStyle/>
              <a:p>
                <a:pPr>
                  <a:defRPr sz="800" b="1">
                    <a:solidFill>
                      <a:srgbClr val="4D565E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'Gráficas 1 y 2'!$G$19:$H$43</c:f>
              <c:multiLvlStrCache>
                <c:ptCount val="25"/>
                <c:lvl>
                  <c:pt idx="0">
                    <c:v>A</c:v>
                  </c:pt>
                  <c:pt idx="1">
                    <c:v>M</c:v>
                  </c:pt>
                  <c:pt idx="2">
                    <c:v>J</c:v>
                  </c:pt>
                  <c:pt idx="3">
                    <c:v>J</c:v>
                  </c:pt>
                  <c:pt idx="4">
                    <c:v>A</c:v>
                  </c:pt>
                  <c:pt idx="5">
                    <c:v>S</c:v>
                  </c:pt>
                  <c:pt idx="6">
                    <c:v>O</c:v>
                  </c:pt>
                  <c:pt idx="7">
                    <c:v>N</c:v>
                  </c:pt>
                  <c:pt idx="8">
                    <c:v>D</c:v>
                  </c:pt>
                  <c:pt idx="9">
                    <c:v>E</c:v>
                  </c:pt>
                  <c:pt idx="10">
                    <c:v>F</c:v>
                  </c:pt>
                  <c:pt idx="11">
                    <c:v>M</c:v>
                  </c:pt>
                  <c:pt idx="12">
                    <c:v>A</c:v>
                  </c:pt>
                  <c:pt idx="13">
                    <c:v>M</c:v>
                  </c:pt>
                  <c:pt idx="14">
                    <c:v>J</c:v>
                  </c:pt>
                  <c:pt idx="15">
                    <c:v>J</c:v>
                  </c:pt>
                  <c:pt idx="16">
                    <c:v>A</c:v>
                  </c:pt>
                  <c:pt idx="17">
                    <c:v>S</c:v>
                  </c:pt>
                  <c:pt idx="18">
                    <c:v>O</c:v>
                  </c:pt>
                  <c:pt idx="19">
                    <c:v>N</c:v>
                  </c:pt>
                  <c:pt idx="20">
                    <c:v>D</c:v>
                  </c:pt>
                  <c:pt idx="21">
                    <c:v>E</c:v>
                  </c:pt>
                  <c:pt idx="22">
                    <c:v>F</c:v>
                  </c:pt>
                  <c:pt idx="23">
                    <c:v>M</c:v>
                  </c:pt>
                  <c:pt idx="24">
                    <c:v>A</c:v>
                  </c:pt>
                </c:lvl>
                <c:lvl>
                  <c:pt idx="0">
                    <c:v>2024</c:v>
                  </c:pt>
                  <c:pt idx="9">
                    <c:v>2025</c:v>
                  </c:pt>
                  <c:pt idx="21">
                    <c:v>2026</c:v>
                  </c:pt>
                </c:lvl>
              </c:multiLvlStrCache>
            </c:multiLvlStrRef>
          </c:cat>
          <c:val>
            <c:numRef>
              <c:f>'Gráficas 1 y 2'!$J$19:$J$43</c:f>
              <c:numCache>
                <c:formatCode>#\ ###\ ###\ ##0</c:formatCode>
                <c:ptCount val="25"/>
                <c:pt idx="0">
                  <c:v>5120.2780000000002</c:v>
                </c:pt>
                <c:pt idx="1">
                  <c:v>5360.549</c:v>
                </c:pt>
                <c:pt idx="2">
                  <c:v>5612.7849999999999</c:v>
                </c:pt>
                <c:pt idx="3">
                  <c:v>5867.116</c:v>
                </c:pt>
                <c:pt idx="4">
                  <c:v>6296.9210000000003</c:v>
                </c:pt>
                <c:pt idx="5">
                  <c:v>6016.5950000000003</c:v>
                </c:pt>
                <c:pt idx="6">
                  <c:v>6544.2129999999997</c:v>
                </c:pt>
                <c:pt idx="7">
                  <c:v>6826.6440000000002</c:v>
                </c:pt>
                <c:pt idx="8">
                  <c:v>6931.3810000000003</c:v>
                </c:pt>
                <c:pt idx="9">
                  <c:v>6750.95</c:v>
                </c:pt>
                <c:pt idx="10">
                  <c:v>5682.9049999999997</c:v>
                </c:pt>
                <c:pt idx="11">
                  <c:v>6123.4470000000001</c:v>
                </c:pt>
                <c:pt idx="12">
                  <c:v>6277.4219999999996</c:v>
                </c:pt>
                <c:pt idx="13">
                  <c:v>6024.94</c:v>
                </c:pt>
                <c:pt idx="14">
                  <c:v>5872.4660000000003</c:v>
                </c:pt>
                <c:pt idx="15">
                  <c:v>6580.241</c:v>
                </c:pt>
                <c:pt idx="16">
                  <c:v>6972.0349999999999</c:v>
                </c:pt>
                <c:pt idx="17">
                  <c:v>6641.1549999999997</c:v>
                </c:pt>
                <c:pt idx="18">
                  <c:v>6943.8320000000003</c:v>
                </c:pt>
                <c:pt idx="19">
                  <c:v>7045.8190000000004</c:v>
                </c:pt>
                <c:pt idx="20">
                  <c:v>7460.0810000000001</c:v>
                </c:pt>
                <c:pt idx="21">
                  <c:v>7177.29</c:v>
                </c:pt>
                <c:pt idx="22">
                  <c:v>6577.33</c:v>
                </c:pt>
                <c:pt idx="23">
                  <c:v>7048.9039408999997</c:v>
                </c:pt>
                <c:pt idx="24">
                  <c:v>6889.6997832000006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1A7D-448D-AB03-A2A5CB914D9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0"/>
        <c:axId val="192172288"/>
        <c:axId val="192170328"/>
      </c:barChart>
      <c:catAx>
        <c:axId val="1921722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low"/>
        <c:spPr>
          <a:noFill/>
          <a:ln w="12700" cap="flat" cmpd="sng" algn="ctr">
            <a:solidFill>
              <a:srgbClr val="7A8A96"/>
            </a:solidFill>
            <a:round/>
          </a:ln>
          <a:effectLst/>
        </c:spPr>
        <c:txPr>
          <a:bodyPr rot="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92170328"/>
        <c:crosses val="autoZero"/>
        <c:auto val="1"/>
        <c:lblAlgn val="ctr"/>
        <c:lblOffset val="0"/>
        <c:tickLblSkip val="1"/>
        <c:tickMarkSkip val="12"/>
        <c:noMultiLvlLbl val="1"/>
      </c:catAx>
      <c:valAx>
        <c:axId val="192170328"/>
        <c:scaling>
          <c:orientation val="minMax"/>
          <c:max val="9000"/>
          <c:min val="1000"/>
        </c:scaling>
        <c:delete val="1"/>
        <c:axPos val="l"/>
        <c:numFmt formatCode="#\ ##0" sourceLinked="0"/>
        <c:majorTickMark val="out"/>
        <c:minorTickMark val="none"/>
        <c:tickLblPos val="nextTo"/>
        <c:crossAx val="192172288"/>
        <c:crosses val="autoZero"/>
        <c:crossBetween val="between"/>
        <c:majorUnit val="1000"/>
      </c:valAx>
      <c:spPr>
        <a:noFill/>
        <a:ln>
          <a:noFill/>
        </a:ln>
        <a:effectLst/>
        <a:sp3d/>
      </c:spPr>
    </c:plotArea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 sz="900"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BBCA12C-A36E-4CB5-AB38-41842713D4F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4</TotalTime>
  <Pages>8</Pages>
  <Words>2733</Words>
  <Characters>15036</Characters>
  <Application>Microsoft Office Word</Application>
  <DocSecurity>0</DocSecurity>
  <Lines>125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Encuesta de Viajeros Internacionales (EVI)</vt:lpstr>
    </vt:vector>
  </TitlesOfParts>
  <Manager>INEGI</Manager>
  <Company>INEGI</Company>
  <LinksUpToDate>false</LinksUpToDate>
  <CharactersWithSpaces>17734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Encuesta de Viajeros Internacionales (EVI)</dc:title>
  <dc:subject>Encuesta de Viajeros Internacionales (EVI)</dc:subject>
  <dc:creator>INEGI</dc:creator>
  <cp:keywords>Encuesta de Viajeros Internacionales</cp:keywords>
  <cp:lastModifiedBy>GUILLEN MEDINA MOISES</cp:lastModifiedBy>
  <cp:revision>4</cp:revision>
  <cp:lastPrinted>2026-06-09T21:49:00Z</cp:lastPrinted>
  <dcterms:created xsi:type="dcterms:W3CDTF">2026-06-09T21:51:00Z</dcterms:created>
  <dcterms:modified xsi:type="dcterms:W3CDTF">2026-06-10T17:56:00Z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90f15d50-f360-4fd7-99e0-68877638d73e</vt:lpwstr>
  </property>
</Properties>
</file>