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345" w14:textId="1B345982" w:rsidR="009116E3" w:rsidRDefault="009116E3" w:rsidP="00B4463D">
      <w:pPr>
        <w:pStyle w:val="Prrafodelista"/>
        <w:ind w:left="680" w:right="51"/>
        <w:rPr>
          <w:rFonts w:ascii="Arial Negrita" w:hAnsi="Arial Negrita"/>
          <w:b/>
          <w:bCs/>
          <w:szCs w:val="28"/>
        </w:rPr>
      </w:pPr>
      <w:bookmarkStart w:id="0" w:name="_Hlk33002076"/>
    </w:p>
    <w:p w14:paraId="00FE77C3" w14:textId="0F57EA0B" w:rsidR="003E4A3C" w:rsidRDefault="00C846E6" w:rsidP="00E76652">
      <w:pPr>
        <w:jc w:val="right"/>
        <w:rPr>
          <w:b/>
          <w:bCs/>
          <w:color w:val="07BFBA"/>
        </w:rPr>
      </w:pPr>
      <w:r w:rsidRPr="0095681F">
        <w:rPr>
          <w:b/>
          <w:bCs/>
          <w:color w:val="07BFBA"/>
        </w:rPr>
        <w:t xml:space="preserve">Próxima publicación: </w:t>
      </w:r>
      <w:r w:rsidR="00BA7BCF">
        <w:rPr>
          <w:b/>
          <w:bCs/>
          <w:color w:val="07BFBA"/>
        </w:rPr>
        <w:t>1</w:t>
      </w:r>
      <w:r w:rsidR="00281297">
        <w:rPr>
          <w:b/>
          <w:bCs/>
          <w:color w:val="07BFBA"/>
        </w:rPr>
        <w:t>3</w:t>
      </w:r>
      <w:r w:rsidR="0095681F" w:rsidRPr="0095681F">
        <w:rPr>
          <w:b/>
          <w:bCs/>
          <w:color w:val="07BFBA"/>
        </w:rPr>
        <w:t xml:space="preserve"> de</w:t>
      </w:r>
      <w:r w:rsidR="003D1EEA">
        <w:rPr>
          <w:b/>
          <w:bCs/>
          <w:color w:val="07BFBA"/>
        </w:rPr>
        <w:t xml:space="preserve"> </w:t>
      </w:r>
      <w:r w:rsidR="005D317D">
        <w:rPr>
          <w:b/>
          <w:bCs/>
          <w:color w:val="07BFBA"/>
        </w:rPr>
        <w:t>mayo</w:t>
      </w:r>
      <w:r w:rsidR="00BA7BCF">
        <w:rPr>
          <w:b/>
          <w:bCs/>
          <w:color w:val="07BFBA"/>
        </w:rPr>
        <w:t xml:space="preserve"> de 2026</w:t>
      </w:r>
    </w:p>
    <w:p w14:paraId="5A20F02F" w14:textId="09E2B045" w:rsidR="008E198C" w:rsidRPr="00E76652" w:rsidRDefault="00C10461" w:rsidP="00BD6A02">
      <w:pPr>
        <w:tabs>
          <w:tab w:val="left" w:pos="5760"/>
          <w:tab w:val="left" w:pos="8273"/>
        </w:tabs>
        <w:rPr>
          <w:b/>
          <w:bCs/>
          <w:color w:val="07BFBA"/>
        </w:rPr>
      </w:pPr>
      <w:r>
        <w:rPr>
          <w:b/>
          <w:bCs/>
          <w:color w:val="07BFBA"/>
        </w:rPr>
        <w:tab/>
      </w:r>
      <w:r w:rsidR="00BD6A02">
        <w:rPr>
          <w:b/>
          <w:bCs/>
          <w:color w:val="07BFBA"/>
        </w:rPr>
        <w:tab/>
      </w:r>
    </w:p>
    <w:p w14:paraId="1E39402D" w14:textId="7BA25A32" w:rsidR="003E4A3C" w:rsidRDefault="003E4A3C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 w:val="20"/>
          <w:szCs w:val="20"/>
        </w:rPr>
      </w:pPr>
    </w:p>
    <w:p w14:paraId="7DB3D492" w14:textId="77777777" w:rsidR="00067BCB" w:rsidRPr="00C22FB8" w:rsidRDefault="00067BCB" w:rsidP="00067BCB">
      <w:pPr>
        <w:pStyle w:val="Prrafodelista"/>
        <w:ind w:left="0" w:right="51"/>
        <w:rPr>
          <w:rFonts w:ascii="Arial Negrita" w:hAnsi="Arial Negrita"/>
          <w:b/>
          <w:bCs/>
          <w:sz w:val="20"/>
          <w:szCs w:val="20"/>
        </w:rPr>
      </w:pPr>
    </w:p>
    <w:tbl>
      <w:tblPr>
        <w:tblpPr w:leftFromText="141" w:rightFromText="141" w:vertAnchor="text" w:horzAnchor="margin" w:tblpXSpec="center" w:tblpY="-29"/>
        <w:tblW w:w="3819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57"/>
        <w:gridCol w:w="283"/>
        <w:gridCol w:w="1673"/>
        <w:gridCol w:w="283"/>
        <w:gridCol w:w="1662"/>
        <w:gridCol w:w="282"/>
        <w:gridCol w:w="1671"/>
      </w:tblGrid>
      <w:tr w:rsidR="008675B9" w:rsidRPr="009B2FB6" w14:paraId="7ECAE371" w14:textId="77777777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26A36F45" w14:textId="4C1D8348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Venta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 menudeo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6F07C09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32D35A89" w14:textId="4F75560F" w:rsidR="00F21728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Ventas </w:t>
            </w:r>
            <w:r w:rsidR="003523A7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mayoreo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7144F782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7DD829D6" w14:textId="2AD5CE56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Producción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8CA016F" w14:textId="77777777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8A5E18F" w14:textId="4910F115" w:rsidR="00F21728" w:rsidRPr="008C7481" w:rsidRDefault="008C7481" w:rsidP="008C7481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C748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Exportación</w:t>
            </w:r>
          </w:p>
        </w:tc>
      </w:tr>
      <w:tr w:rsidR="008675B9" w:rsidRPr="009B2FB6" w14:paraId="1FE6A936" w14:textId="48D3CF3A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1AC5D1B" w14:textId="77777777" w:rsidR="00516FF9" w:rsidRDefault="00AE6A2A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="00516FF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ariación </w:t>
            </w:r>
            <w:r w:rsidR="001A4CA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anual</w:t>
            </w:r>
          </w:p>
          <w:p w14:paraId="68E15B14" w14:textId="2C9C5B54" w:rsidR="00AE6A2A" w:rsidRPr="002D7599" w:rsidRDefault="005D317D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marzo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286FFBBD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EA112EA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4343186D" w14:textId="109AC965" w:rsidR="00516FF9" w:rsidRPr="002D7599" w:rsidRDefault="005D317D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marzo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vMerge w:val="restar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00CF155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12E95D9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1FB28D62" w14:textId="5E3F8283" w:rsidR="00516FF9" w:rsidRPr="002D7599" w:rsidRDefault="005D317D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marzo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56AFE433" w14:textId="77777777" w:rsidR="00516FF9" w:rsidRPr="009B2FB6" w:rsidRDefault="00516FF9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FA02751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00C1D212" w14:textId="2E16542E" w:rsidR="00516FF9" w:rsidRPr="008C7481" w:rsidRDefault="005D317D" w:rsidP="00AE6A2A">
            <w:pPr>
              <w:ind w:left="17" w:hanging="17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marzo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</w:tr>
      <w:tr w:rsidR="001743C1" w:rsidRPr="009B2FB6" w14:paraId="0FFD1A82" w14:textId="26A4A288" w:rsidTr="000A5A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04B727DE" w14:textId="68F8D9B4" w:rsidR="00830A88" w:rsidRDefault="00281297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2 </w:t>
            </w:r>
            <w:r w:rsidR="007D4795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901</w:t>
            </w:r>
          </w:p>
          <w:p w14:paraId="5D0D5DE6" w14:textId="1B1160B1" w:rsidR="002E6E71" w:rsidRPr="008675B9" w:rsidRDefault="002E6E71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EF63E40" w14:textId="78EBC3B2" w:rsidR="00516FF9" w:rsidRPr="009B2FB6" w:rsidRDefault="00C9448E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B55F97" w:rsidRPr="00203A1B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2E5F1E">
              <w:rPr>
                <w:color w:val="000000"/>
                <w:kern w:val="24"/>
                <w:sz w:val="28"/>
                <w:szCs w:val="28"/>
                <w:lang w:val="es-ES" w:eastAsia="es-MX"/>
              </w:rPr>
              <w:t>-</w:t>
            </w:r>
            <w:r w:rsidR="007D4795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="00281297">
              <w:rPr>
                <w:color w:val="000000"/>
                <w:kern w:val="24"/>
                <w:sz w:val="26"/>
                <w:szCs w:val="26"/>
                <w:lang w:val="es-ES" w:eastAsia="es-MX"/>
              </w:rPr>
              <w:t>8</w:t>
            </w:r>
            <w:r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7D4795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</w:tcPr>
          <w:p w14:paraId="77BF21F2" w14:textId="77777777" w:rsidR="00516FF9" w:rsidRPr="009B2FB6" w:rsidRDefault="00516FF9" w:rsidP="00FA196E">
            <w:pPr>
              <w:ind w:left="797" w:hanging="797"/>
              <w:jc w:val="center"/>
              <w:rPr>
                <w:color w:val="07BFBA"/>
                <w:kern w:val="24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0C65C002" w14:textId="489E201F" w:rsidR="003523A7" w:rsidRDefault="007D4795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2</w:t>
            </w:r>
            <w:r w:rsidR="00281297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9</w:t>
            </w:r>
            <w:r w:rsidR="00281297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8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4</w:t>
            </w:r>
          </w:p>
          <w:p w14:paraId="19F7A51E" w14:textId="35655B21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7A863520" w14:textId="6508D642" w:rsidR="00516FF9" w:rsidRPr="009B2FB6" w:rsidRDefault="007D4795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B55F97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B15530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7</w:t>
            </w:r>
            <w:r w:rsidR="00516FF9" w:rsidRPr="0072764F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vMerge/>
            <w:tcBorders>
              <w:left w:val="single" w:sz="4" w:space="0" w:color="C0C0C0"/>
              <w:right w:val="single" w:sz="4" w:space="0" w:color="C0C0C0"/>
            </w:tcBorders>
          </w:tcPr>
          <w:p w14:paraId="09B10257" w14:textId="77777777" w:rsidR="00516FF9" w:rsidRPr="009B2FB6" w:rsidRDefault="00516FF9" w:rsidP="00FA196E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2C50CFA9" w14:textId="1AE7C0D3" w:rsidR="0068494D" w:rsidRDefault="0095150B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12 617</w:t>
            </w:r>
          </w:p>
          <w:p w14:paraId="6098BBA2" w14:textId="1C816D75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6B384DE" w14:textId="2BC6B9EF" w:rsidR="00516FF9" w:rsidRPr="009B2FB6" w:rsidRDefault="00D96DA0" w:rsidP="00FA196E">
            <w:pPr>
              <w:jc w:val="center"/>
              <w:rPr>
                <w:color w:val="808080" w:themeColor="background1" w:themeShade="80"/>
                <w:kern w:val="24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516FF9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 w:rsidR="00B15530" w:rsidRPr="002E5F1E">
              <w:rPr>
                <w:color w:val="000000"/>
                <w:kern w:val="24"/>
                <w:sz w:val="28"/>
                <w:szCs w:val="28"/>
                <w:lang w:val="es-ES" w:eastAsia="es-MX"/>
              </w:rPr>
              <w:t>-</w:t>
            </w:r>
            <w:r w:rsidR="0095150B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95150B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</w:tcPr>
          <w:p w14:paraId="0460E9CE" w14:textId="77777777" w:rsidR="00516FF9" w:rsidRPr="00A165FB" w:rsidRDefault="00516FF9" w:rsidP="00FA196E">
            <w:pPr>
              <w:jc w:val="center"/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442800F" w14:textId="4BCC3367" w:rsidR="0068494D" w:rsidRDefault="0095150B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10</w:t>
            </w:r>
            <w:r w:rsidR="00281297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625</w:t>
            </w:r>
          </w:p>
          <w:p w14:paraId="4620D7D0" w14:textId="427F99F7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14FBF268" w14:textId="6F4881BC" w:rsidR="00516FF9" w:rsidRPr="008C7481" w:rsidRDefault="0068494D" w:rsidP="008C7481">
            <w:pPr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B55F97" w:rsidRPr="008C748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2E5F1E">
              <w:rPr>
                <w:color w:val="000000"/>
                <w:kern w:val="24"/>
                <w:sz w:val="28"/>
                <w:szCs w:val="28"/>
                <w:lang w:val="es-ES" w:eastAsia="es-MX"/>
              </w:rPr>
              <w:t>-</w:t>
            </w:r>
            <w:r w:rsidR="0095150B">
              <w:rPr>
                <w:color w:val="000000"/>
                <w:kern w:val="24"/>
                <w:sz w:val="26"/>
                <w:szCs w:val="26"/>
                <w:lang w:val="es-ES" w:eastAsia="es-MX"/>
              </w:rPr>
              <w:t>5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95150B">
              <w:rPr>
                <w:color w:val="000000"/>
                <w:kern w:val="24"/>
                <w:sz w:val="26"/>
                <w:szCs w:val="26"/>
                <w:lang w:val="es-ES" w:eastAsia="es-MX"/>
              </w:rPr>
              <w:t>9</w:t>
            </w:r>
            <w:r w:rsidR="00B55F97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604F8201" w14:textId="77777777" w:rsidR="00BC0FCE" w:rsidRDefault="00BC0FCE" w:rsidP="0048170B">
      <w:pPr>
        <w:pStyle w:val="Prrafodelista"/>
        <w:ind w:left="1360" w:right="618" w:hanging="680"/>
        <w:jc w:val="center"/>
        <w:rPr>
          <w:b/>
          <w:bCs/>
        </w:rPr>
      </w:pPr>
    </w:p>
    <w:p w14:paraId="2FB58637" w14:textId="77777777" w:rsidR="00BC0FCE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3ABBDE2" w14:textId="77777777" w:rsidR="00BC0FCE" w:rsidRDefault="00BC0FCE" w:rsidP="003523A7">
      <w:pPr>
        <w:pStyle w:val="Prrafodelista"/>
        <w:ind w:left="2040" w:right="618" w:hanging="1360"/>
        <w:jc w:val="center"/>
        <w:rPr>
          <w:b/>
          <w:bCs/>
        </w:rPr>
      </w:pPr>
    </w:p>
    <w:p w14:paraId="13E891F5" w14:textId="77777777" w:rsidR="00BC0FCE" w:rsidRPr="00E76652" w:rsidRDefault="00BC0FCE" w:rsidP="00E76652">
      <w:pPr>
        <w:ind w:right="618"/>
        <w:rPr>
          <w:b/>
          <w:bCs/>
        </w:rPr>
      </w:pPr>
    </w:p>
    <w:p w14:paraId="57E27F6B" w14:textId="77777777" w:rsidR="00BC0FCE" w:rsidRPr="00011F18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BBAB63C" w14:textId="77777777" w:rsidR="00BC0FCE" w:rsidRPr="00BC0FCE" w:rsidRDefault="00BC0FCE" w:rsidP="00E76652">
      <w:pPr>
        <w:pStyle w:val="Prrafodelista"/>
        <w:ind w:left="680" w:right="618"/>
        <w:rPr>
          <w:b/>
          <w:bCs/>
        </w:rPr>
      </w:pPr>
    </w:p>
    <w:p w14:paraId="1A3FE4CA" w14:textId="77777777" w:rsidR="008C7481" w:rsidRDefault="008C748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357FE2D2" w14:textId="77777777" w:rsidR="002E6E71" w:rsidRDefault="002E6E7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706176DD" w14:textId="77777777" w:rsidR="001743C1" w:rsidRDefault="001743C1" w:rsidP="00BA7BCF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3C575C" w14:textId="77777777" w:rsidR="008E198C" w:rsidRDefault="008E198C" w:rsidP="00FC71B4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A1B32A" w14:textId="728313F0" w:rsidR="00442BBA" w:rsidRDefault="00057436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 xml:space="preserve">Se vendieron </w:t>
      </w:r>
      <w:r w:rsidR="001F2578">
        <w:rPr>
          <w:rFonts w:ascii="Arial Negrita" w:hAnsi="Arial Negrita"/>
          <w:b/>
          <w:bCs/>
          <w:szCs w:val="28"/>
        </w:rPr>
        <w:t xml:space="preserve">en México </w:t>
      </w:r>
      <w:r w:rsidR="00281297">
        <w:rPr>
          <w:rFonts w:ascii="Arial Negrita" w:hAnsi="Arial Negrita"/>
          <w:b/>
          <w:bCs/>
          <w:szCs w:val="28"/>
        </w:rPr>
        <w:t xml:space="preserve">2 </w:t>
      </w:r>
      <w:r w:rsidR="0095150B">
        <w:rPr>
          <w:rFonts w:ascii="Arial Negrita" w:hAnsi="Arial Negrita"/>
          <w:b/>
          <w:bCs/>
          <w:szCs w:val="28"/>
        </w:rPr>
        <w:t>901</w:t>
      </w:r>
      <w:r w:rsidR="00F80545">
        <w:rPr>
          <w:rFonts w:ascii="Arial Negrita" w:hAnsi="Arial Negrita"/>
          <w:b/>
          <w:bCs/>
          <w:szCs w:val="28"/>
        </w:rPr>
        <w:t xml:space="preserve"> </w:t>
      </w:r>
      <w:r w:rsidR="00EB1856">
        <w:rPr>
          <w:rFonts w:ascii="Arial Negrita" w:hAnsi="Arial Negrita"/>
          <w:b/>
          <w:bCs/>
          <w:szCs w:val="28"/>
        </w:rPr>
        <w:t>vehículos pesados</w:t>
      </w:r>
      <w:r w:rsidR="00992765">
        <w:rPr>
          <w:rFonts w:ascii="Arial Negrita" w:hAnsi="Arial Negrita"/>
          <w:b/>
          <w:bCs/>
          <w:szCs w:val="28"/>
        </w:rPr>
        <w:t xml:space="preserve"> al menudeo </w:t>
      </w:r>
      <w:r w:rsidR="00AA1E1F" w:rsidRPr="0012518D">
        <w:rPr>
          <w:rFonts w:ascii="Arial Negrita" w:hAnsi="Arial Negrita"/>
          <w:b/>
          <w:bCs/>
          <w:szCs w:val="28"/>
        </w:rPr>
        <w:t xml:space="preserve">y </w:t>
      </w:r>
      <w:r w:rsidR="0095150B">
        <w:rPr>
          <w:rFonts w:ascii="Arial Negrita" w:hAnsi="Arial Negrita"/>
          <w:b/>
          <w:bCs/>
          <w:szCs w:val="28"/>
        </w:rPr>
        <w:t>2 984</w:t>
      </w:r>
      <w:r w:rsidR="00F80545">
        <w:rPr>
          <w:rFonts w:ascii="Arial Negrita" w:hAnsi="Arial Negrita"/>
          <w:b/>
          <w:bCs/>
          <w:szCs w:val="28"/>
        </w:rPr>
        <w:t xml:space="preserve"> </w:t>
      </w:r>
      <w:r w:rsidR="00AA1E1F" w:rsidRPr="0012518D">
        <w:rPr>
          <w:rFonts w:ascii="Arial Negrita" w:hAnsi="Arial Negrita"/>
          <w:b/>
          <w:bCs/>
          <w:szCs w:val="28"/>
        </w:rPr>
        <w:t xml:space="preserve">al </w:t>
      </w:r>
      <w:r w:rsidR="0068494D">
        <w:rPr>
          <w:rFonts w:ascii="Arial Negrita" w:hAnsi="Arial Negrita"/>
          <w:b/>
          <w:bCs/>
          <w:szCs w:val="28"/>
        </w:rPr>
        <w:t>may</w:t>
      </w:r>
      <w:r w:rsidR="003523A7">
        <w:rPr>
          <w:rFonts w:ascii="Arial Negrita" w:hAnsi="Arial Negrita"/>
          <w:b/>
          <w:bCs/>
          <w:szCs w:val="28"/>
        </w:rPr>
        <w:t>o</w:t>
      </w:r>
      <w:r w:rsidR="00AA1E1F" w:rsidRPr="0012518D">
        <w:rPr>
          <w:rFonts w:ascii="Arial Negrita" w:hAnsi="Arial Negrita"/>
          <w:b/>
          <w:bCs/>
          <w:szCs w:val="28"/>
        </w:rPr>
        <w:t>reo</w:t>
      </w:r>
      <w:r w:rsidR="00442BBA">
        <w:rPr>
          <w:rFonts w:ascii="Arial Negrita" w:hAnsi="Arial Negrita"/>
          <w:b/>
          <w:bCs/>
          <w:szCs w:val="28"/>
        </w:rPr>
        <w:t>,</w:t>
      </w:r>
    </w:p>
    <w:p w14:paraId="0F96E68A" w14:textId="33CC5266" w:rsidR="00BE42C8" w:rsidRPr="0012518D" w:rsidRDefault="00442BBA" w:rsidP="005D317D">
      <w:pPr>
        <w:pStyle w:val="Prrafodelista"/>
        <w:ind w:left="4080" w:right="51" w:hanging="3938"/>
        <w:jc w:val="center"/>
        <w:rPr>
          <w:b/>
          <w:bCs/>
        </w:rPr>
      </w:pPr>
      <w:r>
        <w:rPr>
          <w:rFonts w:ascii="Arial Negrita" w:hAnsi="Arial Negrita"/>
          <w:b/>
          <w:bCs/>
          <w:szCs w:val="28"/>
        </w:rPr>
        <w:t xml:space="preserve"> e</w:t>
      </w:r>
      <w:r w:rsidRPr="0012518D">
        <w:rPr>
          <w:rFonts w:ascii="Arial Negrita" w:hAnsi="Arial Negrita"/>
          <w:b/>
          <w:bCs/>
          <w:szCs w:val="28"/>
        </w:rPr>
        <w:t xml:space="preserve">n </w:t>
      </w:r>
      <w:r w:rsidR="005D317D">
        <w:rPr>
          <w:rFonts w:ascii="Arial Negrita" w:hAnsi="Arial Negrita"/>
          <w:b/>
          <w:bCs/>
          <w:szCs w:val="28"/>
        </w:rPr>
        <w:t>marzo</w:t>
      </w:r>
      <w:r w:rsidRPr="0012518D">
        <w:rPr>
          <w:rFonts w:ascii="Arial Negrita" w:hAnsi="Arial Negrita"/>
          <w:b/>
          <w:bCs/>
          <w:szCs w:val="28"/>
        </w:rPr>
        <w:t xml:space="preserve"> de </w:t>
      </w:r>
      <w:r w:rsidR="00281297">
        <w:rPr>
          <w:rFonts w:ascii="Arial Negrita" w:hAnsi="Arial Negrita"/>
          <w:b/>
          <w:bCs/>
          <w:szCs w:val="28"/>
        </w:rPr>
        <w:t>2026</w:t>
      </w:r>
    </w:p>
    <w:p w14:paraId="032CB6FC" w14:textId="77777777" w:rsidR="00BC0FCE" w:rsidRDefault="00BC0FCE" w:rsidP="00412079">
      <w:pPr>
        <w:pStyle w:val="Prrafodelista"/>
        <w:ind w:left="680" w:right="51" w:hanging="680"/>
        <w:rPr>
          <w:rFonts w:ascii="Arial Negrita" w:hAnsi="Arial Negrita"/>
          <w:b/>
          <w:bCs/>
        </w:rPr>
      </w:pPr>
    </w:p>
    <w:tbl>
      <w:tblPr>
        <w:tblW w:w="4972" w:type="pct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19"/>
      </w:tblGrid>
      <w:tr w:rsidR="00420EB5" w14:paraId="63CA1F3F" w14:textId="77777777" w:rsidTr="00FC7B68">
        <w:tc>
          <w:tcPr>
            <w:tcW w:w="9919" w:type="dxa"/>
            <w:vAlign w:val="center"/>
            <w:hideMark/>
          </w:tcPr>
          <w:p w14:paraId="6A9FC4FB" w14:textId="14C876AB" w:rsidR="003E37DE" w:rsidRDefault="003E37DE" w:rsidP="00281297">
            <w:pPr>
              <w:ind w:left="11" w:hanging="11"/>
            </w:pPr>
            <w:r w:rsidRPr="003E37DE">
              <w:t xml:space="preserve">El Registro Administrativo de la Industria Automotriz de Vehículos </w:t>
            </w:r>
            <w:r>
              <w:t>Pesad</w:t>
            </w:r>
            <w:r w:rsidRPr="003E37DE">
              <w:t>os (</w:t>
            </w:r>
            <w:r w:rsidRPr="003E37DE">
              <w:rPr>
                <w:smallCaps/>
              </w:rPr>
              <w:t>raiav</w:t>
            </w:r>
            <w:r>
              <w:rPr>
                <w:smallCaps/>
              </w:rPr>
              <w:t>p</w:t>
            </w:r>
            <w:r w:rsidRPr="003E37DE">
              <w:t>) brinda</w:t>
            </w:r>
            <w:r w:rsidR="00181A3D">
              <w:t xml:space="preserve"> </w:t>
            </w:r>
            <w:r w:rsidRPr="003E37DE">
              <w:t xml:space="preserve">información </w:t>
            </w:r>
            <w:r w:rsidR="00461402">
              <w:t>sobre</w:t>
            </w:r>
            <w:r w:rsidRPr="003E37DE">
              <w:t xml:space="preserve"> la venta, producción y exportación de vehículos </w:t>
            </w:r>
            <w:r>
              <w:t>pesad</w:t>
            </w:r>
            <w:r w:rsidRPr="003E37DE">
              <w:t>os en nuestro país</w:t>
            </w:r>
            <w:r w:rsidR="009C105A">
              <w:t>.</w:t>
            </w:r>
          </w:p>
          <w:p w14:paraId="61FAB1C9" w14:textId="77777777" w:rsidR="003E37DE" w:rsidRDefault="003E37DE" w:rsidP="008707E9"/>
          <w:p w14:paraId="7616A3D5" w14:textId="6EA91745" w:rsidR="002A46EB" w:rsidRDefault="007C46C9" w:rsidP="008707E9">
            <w:pPr>
              <w:rPr>
                <w:sz w:val="18"/>
                <w:szCs w:val="18"/>
              </w:rPr>
            </w:pPr>
            <w:r>
              <w:t>El</w:t>
            </w:r>
            <w:r w:rsidR="002A46EB">
              <w:rPr>
                <w:lang w:val="es-MX"/>
              </w:rPr>
              <w:t xml:space="preserve"> </w:t>
            </w:r>
            <w:r>
              <w:rPr>
                <w:lang w:val="es-MX"/>
              </w:rPr>
              <w:t>cuadro</w:t>
            </w:r>
            <w:r w:rsidR="0012518D">
              <w:rPr>
                <w:lang w:val="es-MX"/>
              </w:rPr>
              <w:t xml:space="preserve"> 1</w:t>
            </w:r>
            <w:r w:rsidR="002A46EB">
              <w:rPr>
                <w:lang w:val="es-MX"/>
              </w:rPr>
              <w:t xml:space="preserve"> presenta las cifras de las </w:t>
            </w:r>
            <w:r w:rsidR="00C47F05">
              <w:rPr>
                <w:lang w:val="es-MX"/>
              </w:rPr>
              <w:t xml:space="preserve">unidades </w:t>
            </w:r>
            <w:r w:rsidR="0095681F">
              <w:rPr>
                <w:lang w:val="es-MX"/>
              </w:rPr>
              <w:t xml:space="preserve">que se </w:t>
            </w:r>
            <w:r w:rsidR="002A46EB">
              <w:rPr>
                <w:lang w:val="es-MX"/>
              </w:rPr>
              <w:t>ven</w:t>
            </w:r>
            <w:r w:rsidR="00C47F05">
              <w:rPr>
                <w:lang w:val="es-MX"/>
              </w:rPr>
              <w:t>di</w:t>
            </w:r>
            <w:r w:rsidR="0095681F">
              <w:rPr>
                <w:lang w:val="es-MX"/>
              </w:rPr>
              <w:t>eron</w:t>
            </w:r>
            <w:r w:rsidR="00C47F05">
              <w:rPr>
                <w:lang w:val="es-MX"/>
              </w:rPr>
              <w:t>, produ</w:t>
            </w:r>
            <w:r w:rsidR="0095681F">
              <w:rPr>
                <w:lang w:val="es-MX"/>
              </w:rPr>
              <w:t>jeron</w:t>
            </w:r>
            <w:r w:rsidR="00C47F05">
              <w:rPr>
                <w:lang w:val="es-MX"/>
              </w:rPr>
              <w:t xml:space="preserve"> y export</w:t>
            </w:r>
            <w:r w:rsidR="0095681F">
              <w:rPr>
                <w:lang w:val="es-MX"/>
              </w:rPr>
              <w:t xml:space="preserve">aron </w:t>
            </w:r>
            <w:r w:rsidR="00286954">
              <w:rPr>
                <w:lang w:val="es-MX"/>
              </w:rPr>
              <w:t>durante</w:t>
            </w:r>
            <w:r w:rsidR="002A46EB">
              <w:rPr>
                <w:lang w:val="es-MX"/>
              </w:rPr>
              <w:t xml:space="preserve"> </w:t>
            </w:r>
            <w:r w:rsidR="005D317D">
              <w:rPr>
                <w:lang w:val="es-MX"/>
              </w:rPr>
              <w:t>marzo</w:t>
            </w:r>
            <w:r w:rsidR="002A46EB">
              <w:rPr>
                <w:lang w:val="es-MX"/>
              </w:rPr>
              <w:t xml:space="preserve"> </w:t>
            </w:r>
            <w:r w:rsidR="0095681F">
              <w:rPr>
                <w:lang w:val="es-MX"/>
              </w:rPr>
              <w:t xml:space="preserve">de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 xml:space="preserve">, así como las referentes al periodo enero a </w:t>
            </w:r>
            <w:r w:rsidR="005D317D">
              <w:rPr>
                <w:lang w:val="es-MX"/>
              </w:rPr>
              <w:t>marzo</w:t>
            </w:r>
            <w:r w:rsidR="00E5298B">
              <w:rPr>
                <w:lang w:val="es-MX"/>
              </w:rPr>
              <w:t xml:space="preserve"> de </w:t>
            </w:r>
            <w:r w:rsidR="00281297">
              <w:rPr>
                <w:lang w:val="es-MX"/>
              </w:rPr>
              <w:t>2025</w:t>
            </w:r>
            <w:r w:rsidR="00E5298B">
              <w:rPr>
                <w:lang w:val="es-MX"/>
              </w:rPr>
              <w:t xml:space="preserve"> y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>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700"/>
            </w:tblGrid>
            <w:tr w:rsidR="002A46EB" w14:paraId="73F38494" w14:textId="77777777" w:rsidTr="5175D118">
              <w:trPr>
                <w:tblCellSpacing w:w="15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315E968" w14:textId="77777777" w:rsidR="00BC0FCE" w:rsidRDefault="00BC0FCE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</w:rPr>
                  </w:pPr>
                </w:p>
                <w:p w14:paraId="74F8BF8C" w14:textId="77777777" w:rsidR="007C46C9" w:rsidRPr="00DD0BA2" w:rsidRDefault="007C46C9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t>Cuadro 1</w:t>
                  </w:r>
                </w:p>
                <w:p w14:paraId="2DE6FD29" w14:textId="1E355D54" w:rsidR="002A46EB" w:rsidRPr="007C46C9" w:rsidRDefault="002A46EB" w:rsidP="008707E9">
                  <w:pPr>
                    <w:jc w:val="center"/>
                    <w:rPr>
                      <w:b/>
                      <w:bCs/>
                      <w:color w:val="003057"/>
                      <w:sz w:val="22"/>
                      <w:szCs w:val="22"/>
                    </w:rPr>
                  </w:pP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Ventas</w:t>
                  </w:r>
                  <w:r w:rsidR="00C47F05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, producción y exportación</w:t>
                  </w: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 xml:space="preserve"> de vehículos </w:t>
                  </w:r>
                  <w:r w:rsidR="00117178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pesados</w:t>
                  </w:r>
                  <w:r w:rsidR="007C46C9" w:rsidRPr="00754EFC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1</w:t>
                  </w:r>
                  <w:r w:rsidR="0003595E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/</w:t>
                  </w:r>
                </w:p>
                <w:p w14:paraId="2C5B3DDF" w14:textId="4715229C" w:rsidR="007C46C9" w:rsidRPr="0095681F" w:rsidRDefault="004774BE" w:rsidP="008707E9">
                  <w:pPr>
                    <w:jc w:val="center"/>
                    <w:rPr>
                      <w:color w:val="27251F"/>
                      <w:sz w:val="20"/>
                      <w:szCs w:val="20"/>
                    </w:rPr>
                  </w:pPr>
                  <w:r>
                    <w:rPr>
                      <w:color w:val="27251F"/>
                      <w:sz w:val="20"/>
                      <w:szCs w:val="20"/>
                    </w:rPr>
                    <w:t>e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>nero</w:t>
                  </w:r>
                  <w:r w:rsidR="008E198C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5D317D">
                    <w:rPr>
                      <w:color w:val="27251F"/>
                      <w:sz w:val="20"/>
                      <w:szCs w:val="20"/>
                    </w:rPr>
                    <w:t>marzo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 xml:space="preserve">, 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2025</w:t>
                  </w:r>
                  <w:r w:rsidR="00CB4C23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2026</w:t>
                  </w:r>
                </w:p>
                <w:p w14:paraId="506249A1" w14:textId="0285B643" w:rsidR="003F2B68" w:rsidRPr="0095681F" w:rsidRDefault="003F2B68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 w:rsidRPr="0095681F">
                    <w:rPr>
                      <w:color w:val="27251F"/>
                      <w:sz w:val="18"/>
                      <w:szCs w:val="18"/>
                    </w:rPr>
                    <w:t>(número de unidades)</w:t>
                  </w:r>
                </w:p>
                <w:tbl>
                  <w:tblPr>
                    <w:tblW w:w="9594" w:type="dxa"/>
                    <w:tblInd w:w="6" w:type="dxa"/>
                    <w:tblBorders>
                      <w:top w:val="single" w:sz="4" w:space="0" w:color="FFFFFF" w:themeColor="background1"/>
                      <w:left w:val="single" w:sz="4" w:space="0" w:color="FFFFFF" w:themeColor="background1"/>
                      <w:bottom w:val="single" w:sz="4" w:space="0" w:color="FFFFFF" w:themeColor="background1"/>
                      <w:right w:val="single" w:sz="4" w:space="0" w:color="FFFFFF" w:themeColor="background1"/>
                      <w:insideH w:val="single" w:sz="4" w:space="0" w:color="FFFFFF" w:themeColor="background1"/>
                      <w:insideV w:val="single" w:sz="4" w:space="0" w:color="FFFFFF" w:themeColor="background1"/>
                    </w:tblBorders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52"/>
                    <w:gridCol w:w="1004"/>
                    <w:gridCol w:w="990"/>
                    <w:gridCol w:w="1139"/>
                    <w:gridCol w:w="1195"/>
                    <w:gridCol w:w="1004"/>
                    <w:gridCol w:w="990"/>
                    <w:gridCol w:w="1139"/>
                    <w:gridCol w:w="1181"/>
                  </w:tblGrid>
                  <w:tr w:rsidR="00B475F7" w:rsidRPr="00407EEB" w14:paraId="2B11E859" w14:textId="79D2BF87" w:rsidTr="001D109F">
                    <w:trPr>
                      <w:trHeight w:val="294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28C6C365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4328" w:type="dxa"/>
                        <w:gridSpan w:val="4"/>
                        <w:shd w:val="clear" w:color="auto" w:fill="80DDD7"/>
                        <w:vAlign w:val="center"/>
                      </w:tcPr>
                      <w:p w14:paraId="7E565A36" w14:textId="72A2B92D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2025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2/</w:t>
                        </w:r>
                      </w:p>
                    </w:tc>
                    <w:tc>
                      <w:tcPr>
                        <w:tcW w:w="4314" w:type="dxa"/>
                        <w:gridSpan w:val="4"/>
                        <w:shd w:val="clear" w:color="auto" w:fill="80DDD7"/>
                        <w:vAlign w:val="center"/>
                      </w:tcPr>
                      <w:p w14:paraId="250A8812" w14:textId="1B107537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2026</w:t>
                        </w:r>
                        <w:r w:rsid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3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/</w:t>
                        </w:r>
                      </w:p>
                    </w:tc>
                  </w:tr>
                  <w:tr w:rsidR="0095681F" w:rsidRPr="00407EEB" w14:paraId="2E45A4F5" w14:textId="77777777" w:rsidTr="001D109F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30180E4A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5AED36C5" w14:textId="3BED122F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25E8F890" w14:textId="512133A1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79002DC" w14:textId="10DF6AF2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6ECBA5FC" w14:textId="1A4BAB7E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4C5E241C" w14:textId="0BC7105E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95" w:type="dxa"/>
                        <w:shd w:val="clear" w:color="auto" w:fill="BDEDEA"/>
                        <w:vAlign w:val="center"/>
                      </w:tcPr>
                      <w:p w14:paraId="529C3464" w14:textId="59FA6FEC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1F19B3CC" w14:textId="670B1E18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4D92C196" w14:textId="4360E1F8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2C51BF9" w14:textId="3C194A15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  <w:r w:rsidR="000B3D45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</w:p>
                      <w:p w14:paraId="222B6DAA" w14:textId="51AC2B1A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75947152" w14:textId="5770EC70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81" w:type="dxa"/>
                        <w:shd w:val="clear" w:color="auto" w:fill="BDEDEA"/>
                        <w:vAlign w:val="center"/>
                      </w:tcPr>
                      <w:p w14:paraId="5ACC3BCB" w14:textId="606D3451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</w:tr>
                  <w:tr w:rsidR="00F80545" w:rsidRPr="00407EEB" w14:paraId="0716C74B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vAlign w:val="center"/>
                      </w:tcPr>
                      <w:p w14:paraId="690B6D3B" w14:textId="1F88D7E9" w:rsidR="00F80545" w:rsidRPr="00404D83" w:rsidRDefault="005D317D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Marzo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66A5489" w14:textId="7B9C9363" w:rsidR="00F80545" w:rsidRPr="00404D83" w:rsidRDefault="004249D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3 562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75DD8B88" w14:textId="7167D56D" w:rsidR="00F80545" w:rsidRPr="00404D83" w:rsidRDefault="00281297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2 </w:t>
                        </w:r>
                        <w:r w:rsidR="004249D5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796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73CA6ACF" w14:textId="6925F783" w:rsidR="00F80545" w:rsidRPr="00404D83" w:rsidRDefault="00281297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13</w:t>
                        </w:r>
                        <w:r w:rsidR="007D4795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512</w:t>
                        </w:r>
                      </w:p>
                    </w:tc>
                    <w:tc>
                      <w:tcPr>
                        <w:tcW w:w="1195" w:type="dxa"/>
                        <w:vAlign w:val="center"/>
                      </w:tcPr>
                      <w:p w14:paraId="37707A84" w14:textId="2CD5D182" w:rsidR="00F80545" w:rsidRPr="00404D83" w:rsidRDefault="007D479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11 288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118E268" w14:textId="162B4B97" w:rsidR="00F80545" w:rsidRPr="00F80545" w:rsidRDefault="00F80545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  <w:r w:rsidR="00281297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2 </w:t>
                        </w:r>
                        <w:r w:rsidR="00C63A25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901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5BF3FDC8" w14:textId="3F6E6123" w:rsidR="00F80545" w:rsidRPr="00F80545" w:rsidRDefault="00C63A2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2 984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397F5795" w14:textId="0A91599D" w:rsidR="00F80545" w:rsidRPr="00404D83" w:rsidRDefault="00C63A25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12 617</w:t>
                        </w:r>
                      </w:p>
                    </w:tc>
                    <w:tc>
                      <w:tcPr>
                        <w:tcW w:w="1181" w:type="dxa"/>
                        <w:vAlign w:val="center"/>
                      </w:tcPr>
                      <w:p w14:paraId="2DA35669" w14:textId="67152AF1" w:rsidR="00F80545" w:rsidRPr="00404D83" w:rsidRDefault="0095150B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10 625</w:t>
                        </w:r>
                      </w:p>
                    </w:tc>
                  </w:tr>
                  <w:tr w:rsidR="00F80545" w:rsidRPr="00407EEB" w14:paraId="3033B439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F2F2F2"/>
                        <w:vAlign w:val="center"/>
                      </w:tcPr>
                      <w:p w14:paraId="7F57F498" w14:textId="4202E925" w:rsidR="00F80545" w:rsidRDefault="00F80545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Enero-</w:t>
                        </w:r>
                        <w:r w:rsidR="005D317D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marzo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6C4F5E9B" w14:textId="1A97EB2B" w:rsidR="00F80545" w:rsidRDefault="004249D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11 192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3BED5606" w14:textId="76DDDA44" w:rsidR="00F80545" w:rsidRDefault="007D479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7 930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1B09E572" w14:textId="1D6AF683" w:rsidR="00F80545" w:rsidRDefault="007D4795" w:rsidP="006315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41 316</w:t>
                        </w:r>
                      </w:p>
                    </w:tc>
                    <w:tc>
                      <w:tcPr>
                        <w:tcW w:w="1195" w:type="dxa"/>
                        <w:shd w:val="clear" w:color="auto" w:fill="F2F2F2"/>
                        <w:vAlign w:val="center"/>
                      </w:tcPr>
                      <w:p w14:paraId="65B401E8" w14:textId="5389F28D" w:rsidR="00F80545" w:rsidRDefault="007D479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33 808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45BA03A9" w14:textId="2A9E9765" w:rsidR="00F80545" w:rsidRPr="00F80545" w:rsidRDefault="00C63A25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7 277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0C2B5732" w14:textId="532D085E" w:rsidR="00F80545" w:rsidRPr="00F80545" w:rsidRDefault="00C63A25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6 496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75BCC2BF" w14:textId="593CBFA7" w:rsidR="008555E6" w:rsidRDefault="00C63A25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28 765</w:t>
                        </w:r>
                      </w:p>
                    </w:tc>
                    <w:tc>
                      <w:tcPr>
                        <w:tcW w:w="1181" w:type="dxa"/>
                        <w:shd w:val="clear" w:color="auto" w:fill="F2F2F2"/>
                        <w:vAlign w:val="center"/>
                      </w:tcPr>
                      <w:p w14:paraId="65881252" w14:textId="234D49CE" w:rsidR="00F80545" w:rsidRDefault="0095150B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23 550</w:t>
                        </w:r>
                      </w:p>
                    </w:tc>
                  </w:tr>
                </w:tbl>
                <w:p w14:paraId="483867F4" w14:textId="22EDD8C1" w:rsidR="00FC71B4" w:rsidRDefault="007C46C9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</w:t>
                  </w:r>
                  <w:r w:rsidR="00EA03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/</w:t>
                  </w: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       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</w:t>
                  </w:r>
                  <w:r w:rsidR="0012518D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Incluye la venta al público de vehículos </w:t>
                  </w:r>
                  <w:r w:rsidR="0019742C"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>producidos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en México más los vehículos importados.</w:t>
                  </w:r>
                </w:p>
                <w:p w14:paraId="0F6C47EF" w14:textId="7A268F76" w:rsid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2/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revisadas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016539F1" w14:textId="345A8FB7" w:rsidR="00D56C4F" w:rsidRP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3/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5F1D330F" w14:textId="7D9957BF" w:rsidR="00BC0FCE" w:rsidRPr="0095681F" w:rsidRDefault="007C46C9" w:rsidP="008707E9">
                  <w:pPr>
                    <w:ind w:firstLine="145"/>
                    <w:rPr>
                      <w:color w:val="4D565E"/>
                    </w:rPr>
                  </w:pP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</w:t>
                  </w:r>
                  <w:r w:rsid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)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5D317D">
                    <w:rPr>
                      <w:color w:val="4D565E"/>
                      <w:sz w:val="16"/>
                      <w:szCs w:val="16"/>
                      <w:lang w:val="es-ES"/>
                    </w:rPr>
                    <w:t>marzo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154E327C" w14:textId="77777777" w:rsidR="002A46EB" w:rsidRDefault="002A46EB" w:rsidP="008707E9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14:paraId="6F1DDA40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24CD3C35" w14:textId="77777777" w:rsidR="009E5BCA" w:rsidRDefault="009E5BCA" w:rsidP="00617D47">
            <w:pPr>
              <w:contextualSpacing/>
            </w:pPr>
          </w:p>
          <w:p w14:paraId="71590D83" w14:textId="7D16F877" w:rsidR="00617D47" w:rsidRPr="00617D47" w:rsidRDefault="005831A0" w:rsidP="00617D47">
            <w:pPr>
              <w:contextualSpacing/>
            </w:pPr>
            <w:r>
              <w:t>Durante</w:t>
            </w:r>
            <w:r w:rsidR="00617D47" w:rsidRPr="00617D47">
              <w:t xml:space="preserve"> </w:t>
            </w:r>
            <w:r w:rsidR="005D317D">
              <w:t>marzo</w:t>
            </w:r>
            <w:r w:rsidR="00617D47" w:rsidRPr="00617D47">
              <w:t xml:space="preserve"> de </w:t>
            </w:r>
            <w:r w:rsidR="00281297">
              <w:t>2026</w:t>
            </w:r>
            <w:r w:rsidR="00617D47" w:rsidRPr="00617D47">
              <w:t xml:space="preserve">, en el mercado nacional, las </w:t>
            </w:r>
            <w:r w:rsidR="00617D47" w:rsidRPr="00220690">
              <w:t>1</w:t>
            </w:r>
            <w:r w:rsidR="009E5BCA">
              <w:t>3</w:t>
            </w:r>
            <w:r w:rsidR="00617D47" w:rsidRPr="00220690">
              <w:t xml:space="preserve"> empresas</w:t>
            </w:r>
            <w:r w:rsidR="00617D47" w:rsidRPr="00617D47">
              <w:t xml:space="preserve"> que conforman este registro reportaron una disminución de </w:t>
            </w:r>
            <w:r w:rsidR="0095150B">
              <w:t>661</w:t>
            </w:r>
            <w:r w:rsidR="0010271E">
              <w:t xml:space="preserve"> </w:t>
            </w:r>
            <w:r w:rsidR="00617D47" w:rsidRPr="00617D47">
              <w:t xml:space="preserve">unidades </w:t>
            </w:r>
            <w:r w:rsidR="009E5BCA">
              <w:t>en venta</w:t>
            </w:r>
            <w:r w:rsidR="00617D47" w:rsidRPr="00617D47">
              <w:t xml:space="preserve">s al menudeo, en comparación con el mismo mes del año anterior. En el mercado al </w:t>
            </w:r>
            <w:r w:rsidR="00631597">
              <w:t>may</w:t>
            </w:r>
            <w:r w:rsidR="003523A7">
              <w:t>o</w:t>
            </w:r>
            <w:r w:rsidR="00617D47" w:rsidRPr="00617D47">
              <w:t xml:space="preserve">reo, </w:t>
            </w:r>
            <w:r w:rsidR="005B30F1">
              <w:t>el aumento</w:t>
            </w:r>
            <w:r w:rsidR="00617D47" w:rsidRPr="00617D47">
              <w:t xml:space="preserve"> fue de </w:t>
            </w:r>
            <w:r w:rsidR="00800ED8">
              <w:br/>
            </w:r>
            <w:r w:rsidR="0095150B">
              <w:t>188</w:t>
            </w:r>
            <w:r w:rsidR="002B004A">
              <w:t xml:space="preserve"> </w:t>
            </w:r>
            <w:r w:rsidR="00617D47" w:rsidRPr="00617D47">
              <w:t>unidades, en el mismo periodo de referencia</w:t>
            </w:r>
            <w:r w:rsidR="007B6E26" w:rsidRPr="007B6E26">
              <w:t>, como se muestra en la gráfica 1.</w:t>
            </w:r>
          </w:p>
          <w:p w14:paraId="1625BE76" w14:textId="77777777" w:rsidR="00617D47" w:rsidRDefault="00617D47" w:rsidP="008707E9">
            <w:pPr>
              <w:contextualSpacing/>
            </w:pPr>
          </w:p>
          <w:p w14:paraId="46D9AFD7" w14:textId="77777777" w:rsidR="000A0781" w:rsidRPr="007B6E26" w:rsidRDefault="000A0781" w:rsidP="008707E9">
            <w:pPr>
              <w:contextualSpacing/>
            </w:pPr>
          </w:p>
          <w:p w14:paraId="6E5FF585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39C10C2C" w14:textId="77777777" w:rsidR="009E5BCA" w:rsidRDefault="009E5BCA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7519E548" w14:textId="77777777" w:rsidR="00623E9B" w:rsidRDefault="00623E9B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281200E1" w14:textId="77777777" w:rsidR="002A7C41" w:rsidRPr="002A7C41" w:rsidRDefault="002A7C41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32F6AB0B" w14:textId="6F5398CD" w:rsidR="00011F18" w:rsidRPr="00DD0BA2" w:rsidRDefault="00011F18" w:rsidP="008707E9">
            <w:pPr>
              <w:jc w:val="center"/>
              <w:rPr>
                <w:color w:val="003057"/>
                <w:sz w:val="20"/>
                <w:szCs w:val="20"/>
              </w:rPr>
            </w:pPr>
            <w:r w:rsidRPr="00DD0BA2">
              <w:rPr>
                <w:color w:val="003057"/>
                <w:sz w:val="20"/>
                <w:szCs w:val="20"/>
              </w:rPr>
              <w:lastRenderedPageBreak/>
              <w:t>Gráfica 1</w:t>
            </w:r>
          </w:p>
          <w:p w14:paraId="19FB494C" w14:textId="5AA50A25" w:rsidR="008707E9" w:rsidRDefault="000748A6" w:rsidP="008707E9">
            <w:pPr>
              <w:ind w:left="-567" w:right="-518"/>
              <w:jc w:val="center"/>
              <w:rPr>
                <w:b/>
                <w:color w:val="003057"/>
                <w:sz w:val="22"/>
                <w:szCs w:val="22"/>
                <w:lang w:val="es-MX"/>
              </w:rPr>
            </w:pPr>
            <w:r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 xml:space="preserve">Ventas al menudeo y </w:t>
            </w:r>
            <w:r w:rsidR="003523A7">
              <w:rPr>
                <w:b/>
                <w:color w:val="003057"/>
                <w:sz w:val="22"/>
                <w:szCs w:val="22"/>
                <w:lang w:val="es-MX"/>
              </w:rPr>
              <w:t>mayoreo</w:t>
            </w:r>
            <w:r w:rsidR="005831A0"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>de vehículos pesados</w:t>
            </w:r>
          </w:p>
          <w:p w14:paraId="3C0CA6DA" w14:textId="304D4CE7" w:rsidR="00011F18" w:rsidRPr="008707E9" w:rsidRDefault="005D317D" w:rsidP="008707E9">
            <w:pPr>
              <w:ind w:left="-567" w:right="-518"/>
              <w:jc w:val="center"/>
              <w:rPr>
                <w:bCs/>
                <w:color w:val="27251F"/>
                <w:sz w:val="20"/>
                <w:szCs w:val="20"/>
                <w:lang w:val="es-MX"/>
              </w:rPr>
            </w:pPr>
            <w:r>
              <w:rPr>
                <w:bCs/>
                <w:color w:val="27251F"/>
                <w:sz w:val="20"/>
                <w:szCs w:val="20"/>
                <w:lang w:val="es-MX"/>
              </w:rPr>
              <w:t>marzo</w:t>
            </w:r>
            <w:r w:rsidR="004113A5" w:rsidRPr="008707E9">
              <w:rPr>
                <w:bCs/>
                <w:color w:val="27251F"/>
                <w:sz w:val="20"/>
                <w:szCs w:val="20"/>
                <w:lang w:val="es-MX"/>
              </w:rPr>
              <w:t xml:space="preserve">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2025</w:t>
            </w:r>
            <w:r w:rsidR="00327CDC">
              <w:rPr>
                <w:bCs/>
                <w:color w:val="27251F"/>
                <w:sz w:val="20"/>
                <w:szCs w:val="20"/>
                <w:lang w:val="es-MX"/>
              </w:rPr>
              <w:t>-</w:t>
            </w:r>
            <w:r>
              <w:rPr>
                <w:bCs/>
                <w:color w:val="27251F"/>
                <w:sz w:val="20"/>
                <w:szCs w:val="20"/>
                <w:lang w:val="es-MX"/>
              </w:rPr>
              <w:t>marzo</w:t>
            </w:r>
            <w:r w:rsidR="004113A5" w:rsidRPr="008707E9">
              <w:rPr>
                <w:bCs/>
                <w:color w:val="27251F"/>
                <w:sz w:val="20"/>
                <w:szCs w:val="20"/>
                <w:lang w:val="es-MX"/>
              </w:rPr>
              <w:t xml:space="preserve">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2026</w:t>
            </w:r>
          </w:p>
          <w:p w14:paraId="2FE21B50" w14:textId="50CCD194" w:rsidR="00011F18" w:rsidRPr="007C46C9" w:rsidRDefault="00011F18" w:rsidP="008707E9">
            <w:pPr>
              <w:ind w:left="-567" w:right="-518"/>
              <w:jc w:val="center"/>
              <w:rPr>
                <w:color w:val="404040"/>
                <w:sz w:val="18"/>
                <w:szCs w:val="18"/>
              </w:rPr>
            </w:pPr>
            <w:r w:rsidRPr="007C46C9">
              <w:rPr>
                <w:color w:val="404040"/>
                <w:sz w:val="18"/>
                <w:szCs w:val="18"/>
              </w:rPr>
              <w:t>(número de unidades)</w:t>
            </w:r>
          </w:p>
          <w:p w14:paraId="3F5788AF" w14:textId="3D07AF8F" w:rsidR="006D54B4" w:rsidRPr="00452124" w:rsidRDefault="005B6F46" w:rsidP="008707E9">
            <w:pPr>
              <w:pStyle w:val="Prrafodelista"/>
              <w:ind w:left="0" w:right="51"/>
              <w:jc w:val="center"/>
              <w:rPr>
                <w:noProof/>
                <w:color w:val="4D565E"/>
              </w:rPr>
            </w:pP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76B09146" wp14:editId="7AD2AF95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1577975</wp:posOffset>
                      </wp:positionV>
                      <wp:extent cx="6020435" cy="189865"/>
                      <wp:effectExtent l="0" t="0" r="0" b="635"/>
                      <wp:wrapNone/>
                      <wp:docPr id="132810726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20435" cy="1898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CBAB95" w14:textId="267E9626" w:rsidR="005B6F46" w:rsidRPr="00FC7B68" w:rsidRDefault="005B6F46" w:rsidP="005B6F46">
                                  <w:pPr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</w:pPr>
                                  <w:r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>1/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1/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1/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       1/   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 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 1/    </w:t>
                                  </w:r>
                                  <w:r w:rsidR="00F54611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1/      </w:t>
                                  </w:r>
                                  <w:r w:rsidR="00F54611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1/     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1/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</w:t>
                                  </w:r>
                                  <w:r w:rsidR="00F54611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2/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B091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28.4pt;margin-top:124.25pt;width:474.05pt;height:14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" filled="f" stroked="f">
                      <v:textbox>
                        <w:txbxContent>
                          <w:p w14:paraId="35CBAB95" w14:textId="267E9626" w:rsidR="005B6F46" w:rsidRPr="00FC7B68" w:rsidRDefault="005B6F46" w:rsidP="005B6F46">
                            <w:pPr>
                              <w:rPr>
                                <w:color w:val="4D565E"/>
                                <w:sz w:val="12"/>
                                <w:szCs w:val="12"/>
                              </w:rPr>
                            </w:pPr>
                            <w:r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>1/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1/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1/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       1/   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 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 1/    </w:t>
                            </w:r>
                            <w:r w:rsidR="00F54611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1/      </w:t>
                            </w:r>
                            <w:r w:rsidR="00F54611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1/     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1/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</w:t>
                            </w:r>
                            <w:r w:rsidR="00F54611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2/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C7B68">
              <w:rPr>
                <w:noProof/>
              </w:rPr>
              <w:drawing>
                <wp:inline distT="0" distB="0" distL="0" distR="0" wp14:anchorId="6AE6E713" wp14:editId="09E00719">
                  <wp:extent cx="6291618" cy="2224405"/>
                  <wp:effectExtent l="0" t="0" r="0" b="4445"/>
                  <wp:docPr id="28739835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1533D0-D44E-D0B1-0737-167B518A27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14:paraId="31EADA8C" w14:textId="3D350AEB" w:rsidR="005B6F46" w:rsidRDefault="005515BB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F568CB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E73E0E"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5B6F46"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1/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Cifras re</w:t>
            </w:r>
            <w:r w:rsidR="005B6F46" w:rsidRPr="00FC7B68">
              <w:rPr>
                <w:color w:val="4D565E"/>
                <w:sz w:val="16"/>
                <w:szCs w:val="16"/>
                <w:lang w:val="es-ES"/>
              </w:rPr>
              <w:t>visa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das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42FCDF70" w14:textId="2024C20C" w:rsidR="005B6F46" w:rsidRDefault="005B6F46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  </w:t>
            </w:r>
            <w:r w:rsid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</w:t>
            </w: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2/</w:t>
            </w:r>
            <w:r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>
              <w:rPr>
                <w:color w:val="4D565E"/>
                <w:sz w:val="16"/>
                <w:szCs w:val="16"/>
                <w:lang w:val="es-ES"/>
              </w:rPr>
              <w:t>Cifras preliminares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771192ED" w14:textId="4ABAF1D0" w:rsidR="00011F18" w:rsidRDefault="005B6F46" w:rsidP="006745C7">
            <w:pPr>
              <w:pStyle w:val="Prrafodelista"/>
              <w:ind w:left="-117" w:right="51"/>
              <w:jc w:val="left"/>
              <w:rPr>
                <w:rFonts w:ascii="Arial Negrita" w:hAnsi="Arial Negrita"/>
                <w:b/>
                <w:bCs/>
                <w:szCs w:val="28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  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>Fuente:</w:t>
            </w: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 xml:space="preserve">inegi. 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Registro Administrativo de la Industria Automotriz de Vehículos Pesados (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>raiavp</w:t>
            </w:r>
            <w:r w:rsidR="008707E9">
              <w:rPr>
                <w:smallCaps/>
                <w:color w:val="4D565E"/>
                <w:sz w:val="16"/>
                <w:szCs w:val="16"/>
                <w:lang w:val="es-ES"/>
              </w:rPr>
              <w:t>)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, </w:t>
            </w:r>
            <w:r w:rsidR="005D317D">
              <w:rPr>
                <w:color w:val="4D565E"/>
                <w:sz w:val="16"/>
                <w:szCs w:val="16"/>
                <w:lang w:val="es-ES"/>
              </w:rPr>
              <w:t>marzo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 de </w:t>
            </w:r>
            <w:r w:rsidR="00281297">
              <w:rPr>
                <w:color w:val="4D565E"/>
                <w:sz w:val="16"/>
                <w:szCs w:val="16"/>
                <w:lang w:val="es-ES"/>
              </w:rPr>
              <w:t>2026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19AA7D13" w14:textId="4A0B0EBF" w:rsidR="00E70E14" w:rsidRDefault="00E70E14" w:rsidP="008707E9">
            <w:pPr>
              <w:pStyle w:val="Prrafodelista"/>
              <w:ind w:left="0" w:right="51"/>
              <w:jc w:val="center"/>
              <w:rPr>
                <w:rFonts w:ascii="Arial Negrita" w:hAnsi="Arial Negrita"/>
                <w:b/>
                <w:bCs/>
                <w:szCs w:val="28"/>
              </w:rPr>
            </w:pPr>
          </w:p>
          <w:p w14:paraId="0D2FF3B6" w14:textId="1938ACF3" w:rsidR="00135F37" w:rsidRPr="008707E9" w:rsidRDefault="00334F72" w:rsidP="008707E9">
            <w:pPr>
              <w:pStyle w:val="Prrafodelista"/>
              <w:ind w:left="0" w:right="51"/>
              <w:rPr>
                <w:szCs w:val="28"/>
              </w:rPr>
            </w:pPr>
            <w:r w:rsidRPr="008707E9">
              <w:rPr>
                <w:szCs w:val="28"/>
              </w:rPr>
              <w:t xml:space="preserve">Durante </w:t>
            </w:r>
            <w:r w:rsidR="00F3146D">
              <w:rPr>
                <w:szCs w:val="28"/>
              </w:rPr>
              <w:t>los meses</w:t>
            </w:r>
            <w:r w:rsidR="008555E6">
              <w:rPr>
                <w:szCs w:val="28"/>
              </w:rPr>
              <w:t xml:space="preserve"> de enero a </w:t>
            </w:r>
            <w:r w:rsidR="005D317D">
              <w:rPr>
                <w:szCs w:val="28"/>
              </w:rPr>
              <w:t>marzo</w:t>
            </w:r>
            <w:r w:rsidR="008541CD">
              <w:rPr>
                <w:szCs w:val="28"/>
              </w:rPr>
              <w:t xml:space="preserve"> de</w:t>
            </w:r>
            <w:r w:rsidR="00A61FB3" w:rsidRPr="008707E9">
              <w:rPr>
                <w:szCs w:val="28"/>
              </w:rPr>
              <w:t xml:space="preserve"> </w:t>
            </w:r>
            <w:r w:rsidR="00281297">
              <w:rPr>
                <w:szCs w:val="28"/>
              </w:rPr>
              <w:t>2026</w:t>
            </w:r>
            <w:r w:rsidRPr="008707E9">
              <w:rPr>
                <w:szCs w:val="28"/>
              </w:rPr>
              <w:t>, s</w:t>
            </w:r>
            <w:r w:rsidR="00135F37" w:rsidRPr="008707E9">
              <w:rPr>
                <w:szCs w:val="28"/>
              </w:rPr>
              <w:t xml:space="preserve">e produjeron </w:t>
            </w:r>
            <w:r w:rsidR="001B620A">
              <w:rPr>
                <w:szCs w:val="28"/>
              </w:rPr>
              <w:t>28 765</w:t>
            </w:r>
            <w:r w:rsidR="009D604D">
              <w:rPr>
                <w:szCs w:val="28"/>
              </w:rPr>
              <w:t xml:space="preserve"> </w:t>
            </w:r>
            <w:r w:rsidR="00135F37" w:rsidRPr="008707E9">
              <w:rPr>
                <w:szCs w:val="28"/>
              </w:rPr>
              <w:t xml:space="preserve">vehículos </w:t>
            </w:r>
            <w:r w:rsidR="00E52B34" w:rsidRPr="008707E9">
              <w:rPr>
                <w:szCs w:val="28"/>
              </w:rPr>
              <w:t>pesad</w:t>
            </w:r>
            <w:r w:rsidR="00135F37" w:rsidRPr="008707E9">
              <w:rPr>
                <w:szCs w:val="28"/>
              </w:rPr>
              <w:t>os</w:t>
            </w:r>
            <w:r w:rsidR="001A4CA9" w:rsidRPr="008707E9">
              <w:rPr>
                <w:szCs w:val="28"/>
              </w:rPr>
              <w:t>,</w:t>
            </w:r>
            <w:r w:rsidR="00135F37" w:rsidRPr="008707E9">
              <w:rPr>
                <w:szCs w:val="28"/>
              </w:rPr>
              <w:t xml:space="preserve"> </w:t>
            </w:r>
            <w:r w:rsidR="001A4CA9" w:rsidRPr="008707E9">
              <w:rPr>
                <w:szCs w:val="28"/>
              </w:rPr>
              <w:t>lo que representó una</w:t>
            </w:r>
            <w:r w:rsidR="00135F37" w:rsidRPr="008707E9">
              <w:rPr>
                <w:szCs w:val="28"/>
              </w:rPr>
              <w:t xml:space="preserve"> variación de </w:t>
            </w:r>
            <w:r w:rsidR="008707E9">
              <w:rPr>
                <w:szCs w:val="28"/>
              </w:rPr>
              <w:t>-</w:t>
            </w:r>
            <w:r w:rsidR="001B620A">
              <w:rPr>
                <w:szCs w:val="28"/>
              </w:rPr>
              <w:t>30.4</w:t>
            </w:r>
            <w:r w:rsidR="003E4A3C" w:rsidRPr="008707E9">
              <w:rPr>
                <w:szCs w:val="28"/>
              </w:rPr>
              <w:t xml:space="preserve"> </w:t>
            </w:r>
            <w:r w:rsidR="00286954" w:rsidRPr="008707E9">
              <w:rPr>
                <w:szCs w:val="28"/>
              </w:rPr>
              <w:t>%,</w:t>
            </w:r>
            <w:r w:rsidR="001A4CA9" w:rsidRPr="008707E9">
              <w:rPr>
                <w:szCs w:val="28"/>
              </w:rPr>
              <w:t xml:space="preserve"> respecto al mismo lapso de </w:t>
            </w:r>
            <w:r w:rsidR="00281297">
              <w:rPr>
                <w:szCs w:val="28"/>
              </w:rPr>
              <w:t>2025</w:t>
            </w:r>
            <w:r w:rsidR="00D34901" w:rsidRPr="0012518D">
              <w:rPr>
                <w:szCs w:val="28"/>
              </w:rPr>
              <w:t>.</w:t>
            </w:r>
          </w:p>
          <w:p w14:paraId="694D42A3" w14:textId="1BF25E19" w:rsidR="002842F5" w:rsidRDefault="002842F5" w:rsidP="008707E9"/>
          <w:p w14:paraId="2663F566" w14:textId="5F78BC4D" w:rsidR="00055588" w:rsidRPr="003E6817" w:rsidRDefault="00754115" w:rsidP="00A62644">
            <w:pPr>
              <w:spacing w:after="120"/>
            </w:pPr>
            <w:r>
              <w:t>L</w:t>
            </w:r>
            <w:r w:rsidR="009B2FB6">
              <w:t xml:space="preserve">a gráfica </w:t>
            </w:r>
            <w:r w:rsidR="00E70E14">
              <w:t>2</w:t>
            </w:r>
            <w:r w:rsidR="009B2FB6">
              <w:t xml:space="preserve"> muestra que l</w:t>
            </w:r>
            <w:r w:rsidR="00420EB5">
              <w:t xml:space="preserve">os </w:t>
            </w:r>
            <w:r w:rsidR="00E52B34" w:rsidRPr="00E52B34">
              <w:t>vehículos de carga representaron</w:t>
            </w:r>
            <w:r w:rsidR="008421BD">
              <w:t xml:space="preserve"> </w:t>
            </w:r>
            <w:r w:rsidR="00E52B34" w:rsidRPr="00BF15B3">
              <w:t>9</w:t>
            </w:r>
            <w:r w:rsidR="00055588">
              <w:t>7</w:t>
            </w:r>
            <w:r w:rsidR="00E52B34" w:rsidRPr="00BF15B3">
              <w:t>.</w:t>
            </w:r>
            <w:r w:rsidR="00326069">
              <w:t>6</w:t>
            </w:r>
            <w:r w:rsidR="00E52B34" w:rsidRPr="00E52B34">
              <w:t xml:space="preserve"> % del total</w:t>
            </w:r>
            <w:r w:rsidR="00A61FB3">
              <w:t xml:space="preserve"> de unidades producidas durante </w:t>
            </w:r>
            <w:r w:rsidR="00970DB5">
              <w:t>el periodo de enero</w:t>
            </w:r>
            <w:r w:rsidR="00241796">
              <w:t xml:space="preserve"> a </w:t>
            </w:r>
            <w:r w:rsidR="005D317D">
              <w:t>marzo</w:t>
            </w:r>
            <w:r w:rsidR="001A4CA9">
              <w:t xml:space="preserve"> de </w:t>
            </w:r>
            <w:r w:rsidR="00281297">
              <w:t>2026</w:t>
            </w:r>
            <w:r w:rsidR="00E52B34">
              <w:t xml:space="preserve">, mientras que el resto </w:t>
            </w:r>
            <w:r w:rsidR="00E52B34" w:rsidRPr="00E52B34">
              <w:t>correspond</w:t>
            </w:r>
            <w:r w:rsidR="008707E9">
              <w:t>ió</w:t>
            </w:r>
            <w:r w:rsidR="00E52B34" w:rsidRPr="00E52B34">
              <w:t xml:space="preserve"> a la fabricación de autobuses para pasajeros</w:t>
            </w:r>
            <w:r w:rsidR="00E52B34">
              <w:t>.</w:t>
            </w:r>
          </w:p>
        </w:tc>
      </w:tr>
      <w:tr w:rsidR="00420EB5" w14:paraId="2BD8B907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7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872"/>
              <w:gridCol w:w="45"/>
            </w:tblGrid>
            <w:tr w:rsidR="00420EB5" w14:paraId="33C2E78D" w14:textId="77777777" w:rsidTr="00326069">
              <w:trPr>
                <w:gridAfter w:val="1"/>
                <w:trHeight w:val="2346"/>
                <w:tblCellSpacing w:w="15" w:type="dxa"/>
              </w:trPr>
              <w:tc>
                <w:tcPr>
                  <w:tcW w:w="9827" w:type="dxa"/>
                  <w:vAlign w:val="center"/>
                  <w:hideMark/>
                </w:tcPr>
                <w:p w14:paraId="2C99BDCA" w14:textId="0139F0F8" w:rsidR="00C22FB8" w:rsidRPr="00DD0BA2" w:rsidRDefault="00C22FB8" w:rsidP="002E5F1E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2</w:t>
                  </w:r>
                </w:p>
                <w:p w14:paraId="0AF61E1C" w14:textId="162C30FF" w:rsidR="006C0E95" w:rsidRDefault="00E52B34" w:rsidP="008707E9">
                  <w:pPr>
                    <w:ind w:left="-567" w:right="-518"/>
                    <w:jc w:val="center"/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Producción de vehículos pesado</w:t>
                  </w:r>
                  <w:r w:rsidR="00E74FC2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s</w:t>
                  </w:r>
                </w:p>
                <w:p w14:paraId="7161F761" w14:textId="0113AE0C" w:rsidR="00B34FA6" w:rsidRPr="006C0E95" w:rsidRDefault="00F84D8F" w:rsidP="008707E9">
                  <w:pPr>
                    <w:ind w:left="-567" w:right="-518"/>
                    <w:jc w:val="center"/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5D317D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marzo</w:t>
                  </w:r>
                  <w:r w:rsidR="00E74FC2" w:rsidRPr="006C0E9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</w:p>
                <w:p w14:paraId="0E384A63" w14:textId="5D521DE8" w:rsidR="00C846E6" w:rsidRPr="00641300" w:rsidRDefault="00E52B34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8707E9" w:rsidRPr="008707E9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C846E6" w:rsidRPr="00641300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número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de unidades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y</w:t>
                  </w:r>
                  <w:r w:rsidR="0081292C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distribución</w:t>
                  </w:r>
                  <w:r w:rsidR="00407EEB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porcentual</w:t>
                  </w:r>
                  <w:r w:rsidR="006C43AD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)</w:t>
                  </w:r>
                </w:p>
                <w:p w14:paraId="38F896ED" w14:textId="62F84F0C" w:rsidR="00E70E14" w:rsidRPr="00AC16BD" w:rsidRDefault="00326069" w:rsidP="003263F3">
                  <w:pPr>
                    <w:ind w:right="465" w:firstLine="420"/>
                    <w:jc w:val="center"/>
                    <w:rPr>
                      <w:color w:val="4D565E"/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AFD6F13" wp14:editId="131C2A29">
                        <wp:extent cx="3288665" cy="2149816"/>
                        <wp:effectExtent l="0" t="0" r="6985" b="3175"/>
                        <wp:docPr id="1138155922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B046BD1B-3989-404C-8412-084BD8F3C382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:inline>
                    </w:drawing>
                  </w:r>
                </w:p>
              </w:tc>
            </w:tr>
            <w:tr w:rsidR="00420EB5" w14:paraId="15CDDAA0" w14:textId="77777777" w:rsidTr="00584F2A">
              <w:tblPrEx>
                <w:tblCellMar>
                  <w:left w:w="15" w:type="dxa"/>
                  <w:right w:w="15" w:type="dxa"/>
                </w:tblCellMar>
              </w:tblPrEx>
              <w:trPr>
                <w:trHeight w:val="256"/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299284D" w14:textId="2D810FAC" w:rsidR="00A06538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</w:t>
                  </w:r>
                  <w:r w:rsidR="008421B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</w:t>
                  </w:r>
                  <w:r w:rsidRPr="00A0653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 w:rsidR="0045388E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103F4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</w:p>
                <w:p w14:paraId="62EA343A" w14:textId="72BF757C" w:rsidR="00F60A6B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</w:t>
                  </w:r>
                  <w:r w:rsidR="000E0F5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</w:p>
                <w:p w14:paraId="255054B1" w14:textId="469C76C8" w:rsidR="00420EB5" w:rsidRPr="00407EEB" w:rsidRDefault="00F60A6B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B3D45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Pesados (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5D317D">
                    <w:rPr>
                      <w:color w:val="4D565E"/>
                      <w:sz w:val="16"/>
                      <w:szCs w:val="16"/>
                      <w:lang w:val="es-ES"/>
                    </w:rPr>
                    <w:t>marzo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548FB2D" w14:textId="77777777" w:rsidR="00420EB5" w:rsidRDefault="00420EB5" w:rsidP="008707E9">
            <w:pPr>
              <w:rPr>
                <w:b/>
                <w:bCs/>
              </w:rPr>
            </w:pPr>
          </w:p>
        </w:tc>
      </w:tr>
      <w:tr w:rsidR="00420EB5" w14:paraId="043AFF4E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p w14:paraId="1B7D63B6" w14:textId="77777777" w:rsidR="00CE1D25" w:rsidRDefault="00CE1D25" w:rsidP="00B31ACF">
            <w:pPr>
              <w:rPr>
                <w:bCs/>
                <w:szCs w:val="28"/>
              </w:rPr>
            </w:pPr>
          </w:p>
          <w:p w14:paraId="2A1CB9F0" w14:textId="0221FA3A" w:rsidR="00613B1D" w:rsidRDefault="00496C26" w:rsidP="00B31ACF">
            <w:r>
              <w:rPr>
                <w:bCs/>
                <w:szCs w:val="28"/>
              </w:rPr>
              <w:lastRenderedPageBreak/>
              <w:t xml:space="preserve">Para </w:t>
            </w:r>
            <w:r w:rsidR="00103F43">
              <w:rPr>
                <w:bCs/>
                <w:szCs w:val="28"/>
              </w:rPr>
              <w:t xml:space="preserve">el </w:t>
            </w:r>
            <w:r w:rsidR="0045388E">
              <w:rPr>
                <w:bCs/>
                <w:szCs w:val="28"/>
              </w:rPr>
              <w:t xml:space="preserve">primer </w:t>
            </w:r>
            <w:r w:rsidR="001B620A">
              <w:rPr>
                <w:bCs/>
                <w:szCs w:val="28"/>
              </w:rPr>
              <w:t>tr</w:t>
            </w:r>
            <w:r w:rsidR="0045388E">
              <w:rPr>
                <w:bCs/>
                <w:szCs w:val="28"/>
              </w:rPr>
              <w:t>imestre</w:t>
            </w:r>
            <w:r w:rsidR="001A4CA9" w:rsidRPr="00B31ACF">
              <w:rPr>
                <w:bCs/>
                <w:szCs w:val="28"/>
              </w:rPr>
              <w:t xml:space="preserve"> </w:t>
            </w:r>
            <w:r w:rsidR="00BC436E">
              <w:rPr>
                <w:bCs/>
                <w:szCs w:val="28"/>
              </w:rPr>
              <w:t xml:space="preserve">de </w:t>
            </w:r>
            <w:r w:rsidR="00281297">
              <w:rPr>
                <w:bCs/>
                <w:szCs w:val="28"/>
              </w:rPr>
              <w:t>2026</w:t>
            </w:r>
            <w:r w:rsidR="00B31ACF">
              <w:rPr>
                <w:bCs/>
                <w:szCs w:val="28"/>
              </w:rPr>
              <w:t>,</w:t>
            </w:r>
            <w:r w:rsidR="00823B9E" w:rsidRPr="00B31ACF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se </w:t>
            </w:r>
            <w:r w:rsidR="00B31ACF">
              <w:rPr>
                <w:bCs/>
                <w:szCs w:val="28"/>
              </w:rPr>
              <w:t>exportaron</w:t>
            </w:r>
            <w:r w:rsidR="00135F37" w:rsidRPr="00B31ACF">
              <w:rPr>
                <w:bCs/>
                <w:szCs w:val="28"/>
              </w:rPr>
              <w:t xml:space="preserve"> </w:t>
            </w:r>
            <w:r w:rsidR="001B620A">
              <w:rPr>
                <w:bCs/>
                <w:szCs w:val="28"/>
              </w:rPr>
              <w:t>23 550</w:t>
            </w:r>
            <w:r w:rsidR="009D604D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unidades, </w:t>
            </w:r>
            <w:r w:rsidR="001A4CA9" w:rsidRPr="00B31ACF">
              <w:rPr>
                <w:bCs/>
                <w:szCs w:val="28"/>
              </w:rPr>
              <w:t xml:space="preserve">lo que representó una variación de </w:t>
            </w:r>
            <w:r w:rsidR="003E37DE">
              <w:rPr>
                <w:bCs/>
                <w:szCs w:val="28"/>
              </w:rPr>
              <w:t>-</w:t>
            </w:r>
            <w:r w:rsidR="001B620A">
              <w:rPr>
                <w:bCs/>
                <w:szCs w:val="28"/>
              </w:rPr>
              <w:t>30</w:t>
            </w:r>
            <w:r w:rsidR="00103F43">
              <w:rPr>
                <w:bCs/>
                <w:szCs w:val="28"/>
              </w:rPr>
              <w:t>.</w:t>
            </w:r>
            <w:r w:rsidR="001B620A">
              <w:rPr>
                <w:bCs/>
                <w:szCs w:val="28"/>
              </w:rPr>
              <w:t>3</w:t>
            </w:r>
            <w:r w:rsidR="00BF15B3">
              <w:rPr>
                <w:bCs/>
                <w:szCs w:val="28"/>
              </w:rPr>
              <w:t xml:space="preserve"> </w:t>
            </w:r>
            <w:r w:rsidR="00AD25E6" w:rsidRPr="00B31ACF">
              <w:rPr>
                <w:bCs/>
                <w:szCs w:val="28"/>
              </w:rPr>
              <w:t xml:space="preserve">% </w:t>
            </w:r>
            <w:r w:rsidR="001A4CA9" w:rsidRPr="00B31ACF">
              <w:rPr>
                <w:bCs/>
                <w:szCs w:val="28"/>
              </w:rPr>
              <w:t xml:space="preserve">respecto al mismo lapso de </w:t>
            </w:r>
            <w:r w:rsidR="00281297">
              <w:rPr>
                <w:bCs/>
                <w:szCs w:val="28"/>
              </w:rPr>
              <w:t>2025</w:t>
            </w:r>
            <w:r w:rsidR="00B31ACF">
              <w:rPr>
                <w:bCs/>
                <w:szCs w:val="28"/>
              </w:rPr>
              <w:t xml:space="preserve">. </w:t>
            </w:r>
            <w:r w:rsidR="00E52B34" w:rsidRPr="00E52B34">
              <w:t xml:space="preserve">Estados Unidos fue el principal destino de las exportaciones de vehículos pesados, con </w:t>
            </w:r>
            <w:r w:rsidR="00E52B34" w:rsidRPr="00BF15B3">
              <w:t>9</w:t>
            </w:r>
            <w:r w:rsidR="00326069">
              <w:t>2</w:t>
            </w:r>
            <w:r w:rsidR="00E52B34" w:rsidRPr="00BF15B3">
              <w:t>.</w:t>
            </w:r>
            <w:r w:rsidR="00326069">
              <w:t>0</w:t>
            </w:r>
            <w:r w:rsidR="0045388E">
              <w:t xml:space="preserve"> </w:t>
            </w:r>
            <w:r w:rsidR="00E52B34" w:rsidRPr="00E52B34">
              <w:t>% del total</w:t>
            </w:r>
            <w:r w:rsidR="00B31ACF">
              <w:t xml:space="preserve"> (ver</w:t>
            </w:r>
            <w:r w:rsidR="00D50780">
              <w:t xml:space="preserve"> gráfica </w:t>
            </w:r>
            <w:r w:rsidR="00E70E14">
              <w:t>3</w:t>
            </w:r>
            <w:r w:rsidR="00B31ACF">
              <w:t>)</w:t>
            </w:r>
            <w:r w:rsidR="00420EB5">
              <w:t xml:space="preserve">. </w:t>
            </w:r>
          </w:p>
          <w:p w14:paraId="5B13213A" w14:textId="77777777" w:rsidR="00AE74D9" w:rsidRDefault="00AE74D9" w:rsidP="00B31ACF">
            <w:pPr>
              <w:rPr>
                <w:bCs/>
              </w:rPr>
            </w:pPr>
          </w:p>
          <w:p w14:paraId="6664D5DB" w14:textId="77777777" w:rsidR="00AE74D9" w:rsidRDefault="00AE74D9" w:rsidP="00B31ACF">
            <w:pPr>
              <w:rPr>
                <w:bCs/>
                <w:szCs w:val="28"/>
              </w:rPr>
            </w:pPr>
          </w:p>
          <w:p w14:paraId="1BAE2E82" w14:textId="77777777" w:rsidR="00420EB5" w:rsidRDefault="00420EB5" w:rsidP="00B31ACF"/>
        </w:tc>
      </w:tr>
      <w:tr w:rsidR="00420EB5" w14:paraId="74F5A65A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9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919"/>
            </w:tblGrid>
            <w:tr w:rsidR="00420EB5" w14:paraId="13FCA796" w14:textId="77777777" w:rsidTr="00326069">
              <w:trPr>
                <w:trHeight w:val="591"/>
                <w:tblCellSpacing w:w="15" w:type="dxa"/>
              </w:trPr>
              <w:tc>
                <w:tcPr>
                  <w:tcW w:w="9859" w:type="dxa"/>
                  <w:vAlign w:val="center"/>
                  <w:hideMark/>
                </w:tcPr>
                <w:p w14:paraId="4105EE6A" w14:textId="5FBA533C" w:rsidR="00C846E6" w:rsidRPr="00DD0BA2" w:rsidRDefault="00C846E6" w:rsidP="00E52B34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3</w:t>
                  </w:r>
                </w:p>
                <w:p w14:paraId="1D7B3DDD" w14:textId="3F90BB2E" w:rsidR="00E52B34" w:rsidRPr="00F04B8E" w:rsidRDefault="00E52B34" w:rsidP="00E52B34">
                  <w:pPr>
                    <w:ind w:left="-567" w:right="-518"/>
                    <w:jc w:val="center"/>
                    <w:rPr>
                      <w:b/>
                      <w:smallCaps/>
                      <w:noProof/>
                      <w:color w:val="000000" w:themeColor="text1"/>
                      <w:sz w:val="22"/>
                      <w:szCs w:val="22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Exportación de vehículos pesados por país de destino</w:t>
                  </w:r>
                </w:p>
                <w:p w14:paraId="001F08AE" w14:textId="50302812" w:rsidR="00B31ACF" w:rsidRPr="00B31ACF" w:rsidRDefault="009779D9" w:rsidP="00E52B34">
                  <w:pPr>
                    <w:ind w:left="-567" w:right="-518"/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5D317D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marzo</w:t>
                  </w:r>
                  <w:r w:rsidR="00B31ACF" w:rsidRPr="00B31ACF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  <w:r w:rsidR="00B31ACF" w:rsidRPr="00B31ACF">
                    <w:rPr>
                      <w:color w:val="27251F"/>
                      <w:sz w:val="18"/>
                      <w:szCs w:val="18"/>
                    </w:rPr>
                    <w:t xml:space="preserve"> </w:t>
                  </w:r>
                </w:p>
                <w:p w14:paraId="03D54367" w14:textId="40FE5EAF" w:rsidR="00784983" w:rsidRDefault="003F4067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color w:val="27251F"/>
                      <w:sz w:val="18"/>
                      <w:szCs w:val="18"/>
                    </w:rPr>
                    <w:t xml:space="preserve">                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="001B1899" w:rsidRPr="00B31ACF">
                    <w:rPr>
                      <w:color w:val="27251F"/>
                      <w:sz w:val="18"/>
                      <w:szCs w:val="18"/>
                    </w:rPr>
                    <w:t>número de unidades y participación porcentual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)</w:t>
                  </w:r>
                  <w:r w:rsidR="00784983" w:rsidRPr="00954037">
                    <w:rPr>
                      <w:noProof/>
                      <w:sz w:val="18"/>
                      <w:szCs w:val="18"/>
                    </w:rPr>
                    <w:t xml:space="preserve"> </w:t>
                  </w:r>
                </w:p>
                <w:p w14:paraId="38D71959" w14:textId="4A6897CA" w:rsidR="0061497F" w:rsidRDefault="00326069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99404CA" wp14:editId="28D963F1">
                        <wp:extent cx="4998378" cy="2935188"/>
                        <wp:effectExtent l="0" t="0" r="0" b="0"/>
                        <wp:docPr id="1947994026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E82FB8B0-65AE-4721-B79C-ED7EB43080BF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"/>
                          </a:graphicData>
                        </a:graphic>
                      </wp:inline>
                    </w:drawing>
                  </w:r>
                </w:p>
                <w:p w14:paraId="32CF382F" w14:textId="1B994203" w:rsidR="007A6B17" w:rsidRDefault="00103F43" w:rsidP="00F60A6B">
                  <w:pPr>
                    <w:ind w:left="560" w:right="-518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="007A6B17" w:rsidRPr="007A6B17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 w:rsidR="007A6B17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Cifras preliminares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47F819A5" w14:textId="1A9896A3" w:rsidR="00560669" w:rsidRPr="00784983" w:rsidRDefault="00103F43" w:rsidP="00F60A6B">
                  <w:pPr>
                    <w:ind w:left="560" w:right="-518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5D317D">
                    <w:rPr>
                      <w:color w:val="4D565E"/>
                      <w:sz w:val="16"/>
                      <w:szCs w:val="16"/>
                      <w:lang w:val="es-ES"/>
                    </w:rPr>
                    <w:t>marzo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8DD1830" w14:textId="77777777" w:rsidR="00420EB5" w:rsidRDefault="00420EB5" w:rsidP="00FA196E">
            <w:pPr>
              <w:spacing w:before="75" w:after="75"/>
              <w:rPr>
                <w:b/>
                <w:bCs/>
              </w:rPr>
            </w:pPr>
          </w:p>
        </w:tc>
      </w:tr>
    </w:tbl>
    <w:p w14:paraId="4138E6B6" w14:textId="77777777" w:rsidR="00817988" w:rsidRDefault="00817988" w:rsidP="00817988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3EB6E33A" w14:textId="77777777" w:rsidR="008854B3" w:rsidRPr="008854B3" w:rsidRDefault="008854B3" w:rsidP="008854B3">
      <w:pPr>
        <w:rPr>
          <w:rFonts w:ascii="Arial Negrita" w:hAnsi="Arial Negrita"/>
          <w:sz w:val="18"/>
          <w:szCs w:val="18"/>
        </w:rPr>
      </w:pPr>
    </w:p>
    <w:p w14:paraId="464646F4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1922C9F2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758D5849" w14:textId="4C512799" w:rsidR="008854B3" w:rsidRPr="008854B3" w:rsidRDefault="008854B3" w:rsidP="008854B3">
      <w:pPr>
        <w:tabs>
          <w:tab w:val="center" w:pos="4987"/>
        </w:tabs>
        <w:rPr>
          <w:rFonts w:ascii="Arial Negrita" w:hAnsi="Arial Negrita"/>
          <w:sz w:val="18"/>
          <w:szCs w:val="18"/>
        </w:rPr>
        <w:sectPr w:rsidR="008854B3" w:rsidRPr="008854B3" w:rsidSect="00B31ACF">
          <w:headerReference w:type="default" r:id="rId14"/>
          <w:headerReference w:type="first" r:id="rId15"/>
          <w:pgSz w:w="12242" w:h="15842" w:code="1"/>
          <w:pgMar w:top="2127" w:right="1134" w:bottom="992" w:left="1134" w:header="284" w:footer="405" w:gutter="0"/>
          <w:paperSrc w:first="7" w:other="7"/>
          <w:pgNumType w:start="1"/>
          <w:cols w:space="720"/>
          <w:docGrid w:linePitch="360"/>
        </w:sect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2"/>
        <w:gridCol w:w="5692"/>
      </w:tblGrid>
      <w:tr w:rsidR="00754818" w14:paraId="17798DF6" w14:textId="77777777" w:rsidTr="00027610">
        <w:tc>
          <w:tcPr>
            <w:tcW w:w="2562" w:type="pct"/>
            <w:tcMar>
              <w:top w:w="0" w:type="dxa"/>
              <w:left w:w="75" w:type="dxa"/>
              <w:bottom w:w="15" w:type="dxa"/>
              <w:right w:w="75" w:type="dxa"/>
            </w:tcMar>
          </w:tcPr>
          <w:p w14:paraId="60690740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73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32"/>
            </w:tblGrid>
            <w:tr w:rsidR="00754818" w14:paraId="180973F1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2E14B11" w14:textId="38FEA045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600E39A2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3DB190D6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3BB1A77B" w14:textId="77777777" w:rsidTr="00CE17F0">
              <w:trPr>
                <w:trHeight w:val="2319"/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00"/>
                    <w:gridCol w:w="319"/>
                    <w:gridCol w:w="1272"/>
                    <w:gridCol w:w="1461"/>
                    <w:gridCol w:w="318"/>
                    <w:gridCol w:w="1272"/>
                  </w:tblGrid>
                  <w:tr w:rsidR="00EA75F9" w:rsidRPr="00503FE0" w14:paraId="09ED52F6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74EB8229" w14:textId="77777777" w:rsidR="00EA75F9" w:rsidRPr="00B56395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B56395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Ventas al menudeo</w:t>
                        </w:r>
                      </w:p>
                    </w:tc>
                  </w:tr>
                  <w:tr w:rsidR="001E1C86" w:rsidRPr="00503FE0" w14:paraId="11DBDBAE" w14:textId="77777777" w:rsidTr="007E63D4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9468C7" w14:textId="6D967678" w:rsidR="001E1C86" w:rsidRPr="00503FE0" w:rsidRDefault="005D317D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848A17" w14:textId="6C99E8FA" w:rsidR="001E1C86" w:rsidRPr="001E1C86" w:rsidRDefault="00103F43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3 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562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FB24821" w14:textId="378AC8E5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860788" w14:textId="2D178F67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11 192</w:t>
                        </w:r>
                      </w:p>
                    </w:tc>
                  </w:tr>
                  <w:tr w:rsidR="001E1C86" w:rsidRPr="00503FE0" w14:paraId="6B7F4063" w14:textId="77777777" w:rsidTr="007E63D4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874B92" w14:textId="42436D55" w:rsidR="001E1C86" w:rsidRPr="00503FE0" w:rsidRDefault="005D317D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6B0411" w14:textId="7DE95D52" w:rsidR="001E1C86" w:rsidRPr="001E1C86" w:rsidRDefault="00103F43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2 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901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B87ECD2" w14:textId="6146D5D5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951CD0" w14:textId="17BD774A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7 277</w:t>
                        </w:r>
                      </w:p>
                    </w:tc>
                  </w:tr>
                  <w:tr w:rsidR="00EA75F9" w:rsidRPr="00503FE0" w14:paraId="41700C2E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BD5F43A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A071C07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DCB12E7" w14:textId="01450BCC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18.56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2A12A5F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BE33B2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76038CD" w14:textId="558416DC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34.98</w:t>
                        </w:r>
                      </w:p>
                    </w:tc>
                  </w:tr>
                  <w:tr w:rsidR="00EA75F9" w:rsidRPr="00503FE0" w14:paraId="30B3559E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90165C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CB66C2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5F54B5" w14:textId="237E9951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661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417401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0C1273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12C6F36" w14:textId="281E8BBA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258F7">
                          <w:rPr>
                            <w:sz w:val="13"/>
                            <w:szCs w:val="13"/>
                          </w:rPr>
                          <w:t xml:space="preserve">3 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915</w:t>
                        </w:r>
                      </w:p>
                    </w:tc>
                  </w:tr>
                  <w:tr w:rsidR="00EA75F9" w:rsidRPr="00503FE0" w14:paraId="6D6766B2" w14:textId="77777777" w:rsidTr="00FE3403">
                    <w:trPr>
                      <w:trHeight w:val="75"/>
                    </w:trPr>
                    <w:tc>
                      <w:tcPr>
                        <w:tcW w:w="0" w:type="auto"/>
                        <w:gridSpan w:val="6"/>
                        <w:vAlign w:val="center"/>
                        <w:hideMark/>
                      </w:tcPr>
                      <w:p w14:paraId="6AE8508F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EA75F9" w:rsidRPr="00503FE0" w14:paraId="3240AC89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32DBB878" w14:textId="77777777" w:rsidR="00EA75F9" w:rsidRPr="00B56395" w:rsidRDefault="00EA75F9" w:rsidP="00EA75F9">
                        <w:pPr>
                          <w:jc w:val="center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B5639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Ventas al mayoreo</w:t>
                        </w:r>
                      </w:p>
                    </w:tc>
                  </w:tr>
                  <w:tr w:rsidR="001E1C86" w:rsidRPr="00503FE0" w14:paraId="7C8A2FA6" w14:textId="77777777" w:rsidTr="00C522AB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627CE8C" w14:textId="39DBFCD5" w:rsidR="001E1C86" w:rsidRPr="00503FE0" w:rsidRDefault="005D317D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2BB556" w14:textId="483E5678" w:rsidR="001E1C86" w:rsidRPr="001E1C86" w:rsidRDefault="00103F43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2 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79</w:t>
                        </w:r>
                        <w:r>
                          <w:rPr>
                            <w:sz w:val="13"/>
                            <w:szCs w:val="13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D89469" w14:textId="77258800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C256D7" w14:textId="05396ABF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7 930</w:t>
                        </w:r>
                      </w:p>
                    </w:tc>
                  </w:tr>
                  <w:tr w:rsidR="001E1C86" w:rsidRPr="00503FE0" w14:paraId="23C11B51" w14:textId="77777777" w:rsidTr="00C522A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52E053" w14:textId="1503F7C8" w:rsidR="001E1C86" w:rsidRPr="00503FE0" w:rsidRDefault="005D317D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74B514" w14:textId="263F3162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2 984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53B3CF" w14:textId="05F9D05F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25C345" w14:textId="7C0A05B7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6 496</w:t>
                        </w:r>
                      </w:p>
                    </w:tc>
                  </w:tr>
                  <w:tr w:rsidR="00EA75F9" w:rsidRPr="00503FE0" w14:paraId="078D6E59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41B676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E01A40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FFDC415" w14:textId="1E9421A8" w:rsidR="00EA75F9" w:rsidRPr="00503FE0" w:rsidRDefault="006847D4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6.72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5582E12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EC5D94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0CEC5F7" w14:textId="2039B6B0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18.08</w:t>
                        </w:r>
                      </w:p>
                    </w:tc>
                  </w:tr>
                  <w:tr w:rsidR="00EA75F9" w:rsidRPr="00503FE0" w14:paraId="677A469C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CF091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C9CE9D6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C383D7" w14:textId="17EFF9D3" w:rsidR="00EA75F9" w:rsidRPr="00503FE0" w:rsidRDefault="006847D4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A5CBC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887C174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B15340B" w14:textId="7DD202C6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258F7">
                          <w:rPr>
                            <w:sz w:val="13"/>
                            <w:szCs w:val="13"/>
                          </w:rPr>
                          <w:t xml:space="preserve">1 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434</w:t>
                        </w:r>
                      </w:p>
                    </w:tc>
                  </w:tr>
                  <w:tr w:rsidR="00EA75F9" w:rsidRPr="00503FE0" w14:paraId="72E7F806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67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3"/>
                          <w:gridCol w:w="5213"/>
                        </w:tblGrid>
                        <w:tr w:rsidR="00EA75F9" w:rsidRPr="00503FE0" w14:paraId="44B02FB3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58F3CCDA" w14:textId="77777777" w:rsidR="00EA75F9" w:rsidRPr="00A56FE3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A56FE3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  <w:hideMark/>
                            </w:tcPr>
                            <w:p w14:paraId="1C069C8B" w14:textId="3C4E41BB" w:rsidR="00EA75F9" w:rsidRPr="00503FE0" w:rsidRDefault="00C03F4E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 w:rsidR="00EA75F9"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Incluye la venta al público de vehículos fabricados en México más los vehículos importados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1E1C86" w:rsidRPr="00503FE0" w14:paraId="44106038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227F51C" w14:textId="43481F4F" w:rsidR="001E1C86" w:rsidRPr="00930137" w:rsidRDefault="001E1C86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930137"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61F30B96" w14:textId="213C7E80" w:rsidR="001E1C86" w:rsidRDefault="001E1C86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</w:t>
                              </w:r>
                              <w:r w:rsidR="006D208D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6D208D" w:rsidRPr="00503FE0" w14:paraId="7B08D95B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097C3D2C" w14:textId="136D0D85" w:rsidR="006D208D" w:rsidRPr="00930137" w:rsidRDefault="006D208D" w:rsidP="00EA75F9">
                              <w:pPr>
                                <w:jc w:val="left"/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 xml:space="preserve">3/ 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7E436865" w14:textId="28CDA6A1" w:rsidR="006D208D" w:rsidRDefault="006D208D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preliminares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70A59C9B" w14:textId="77777777" w:rsidTr="006D208D"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3622D080" w14:textId="43DC1690" w:rsidR="00EA75F9" w:rsidRPr="00503FE0" w:rsidRDefault="00EA75F9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C75EBE9" w14:textId="77777777" w:rsidR="00EA75F9" w:rsidRPr="00503FE0" w:rsidRDefault="00EA75F9" w:rsidP="00EA75F9">
                        <w:pPr>
                          <w:rPr>
                            <w:rFonts w:eastAsiaTheme="minorEastAsia"/>
                            <w:color w:val="4D565E"/>
                            <w:sz w:val="10"/>
                            <w:szCs w:val="10"/>
                          </w:rPr>
                        </w:pPr>
                      </w:p>
                    </w:tc>
                  </w:tr>
                </w:tbl>
                <w:p w14:paraId="4ED4258E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8F838BC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972ECEE" w14:textId="1B5755B4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50E31B60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25A548B5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5C861D95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65"/>
                    <w:gridCol w:w="474"/>
                    <w:gridCol w:w="474"/>
                    <w:gridCol w:w="75"/>
                    <w:gridCol w:w="524"/>
                    <w:gridCol w:w="557"/>
                    <w:gridCol w:w="474"/>
                    <w:gridCol w:w="75"/>
                    <w:gridCol w:w="524"/>
                  </w:tblGrid>
                  <w:tr w:rsidR="00EA75F9" w:rsidRPr="00417AAE" w14:paraId="4A5AC3FF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7C002C" w14:textId="77777777" w:rsidR="00EA75F9" w:rsidRPr="00417AAE" w:rsidRDefault="00EA75F9" w:rsidP="00EA75F9">
                        <w:pPr>
                          <w:jc w:val="left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</w:t>
                        </w: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shd w:val="clear" w:color="auto" w:fill="80DDD7"/>
                          </w:rPr>
                          <w:t>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21F7232" w14:textId="42D6D01D" w:rsidR="00EA75F9" w:rsidRPr="00417AAE" w:rsidRDefault="005D317D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B6CDCAD" w14:textId="3FAF322B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</w:tr>
                  <w:tr w:rsidR="004F0612" w:rsidRPr="00417AAE" w14:paraId="77293D76" w14:textId="77777777" w:rsidTr="00FE3403">
                    <w:tc>
                      <w:tcPr>
                        <w:tcW w:w="0" w:type="auto"/>
                        <w:vMerge/>
                        <w:shd w:val="clear" w:color="auto" w:fill="80DDD7"/>
                        <w:vAlign w:val="center"/>
                        <w:hideMark/>
                      </w:tcPr>
                      <w:p w14:paraId="171DDDE3" w14:textId="77777777" w:rsidR="00EA75F9" w:rsidRPr="00417AAE" w:rsidRDefault="00EA75F9" w:rsidP="00EA75F9">
                        <w:pPr>
                          <w:jc w:val="center"/>
                          <w:rPr>
                            <w:color w:val="FFFFFF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FD6158B" w14:textId="638E688A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056BA9" w14:textId="3FDCCF1D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 w:rsidRPr="007F185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01FFF71C" w14:textId="77777777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3B78FF1" w14:textId="57AB41FD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4419E5D1" w14:textId="17318E79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309249E2" w14:textId="77777777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AA29B1" w:rsidRPr="00417AAE" w14:paraId="4AA8A46E" w14:textId="77777777" w:rsidTr="00425C7E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27DA52" w14:textId="77777777" w:rsidR="00AA29B1" w:rsidRPr="00417AAE" w:rsidRDefault="00AA29B1" w:rsidP="00AA29B1">
                        <w:pPr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proofErr w:type="gramStart"/>
                        <w:r w:rsidRPr="00417AAE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Total</w:t>
                        </w:r>
                        <w:proofErr w:type="gramEnd"/>
                        <w:r w:rsidRPr="00417AAE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 xml:space="preserve"> Menudeo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EF3869" w14:textId="6873523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3 562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3C598" w14:textId="7D376AE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2 901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D053ED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080BE" w14:textId="5AF9C42D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-18.56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C7C419" w14:textId="67AC6AFB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11 192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BAF36F" w14:textId="42BF150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7 277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219C8EF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23E49F9" w14:textId="163C0E0F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-34.98</w:t>
                        </w:r>
                      </w:p>
                    </w:tc>
                  </w:tr>
                  <w:tr w:rsidR="00AA29B1" w:rsidRPr="00417AAE" w14:paraId="3D895502" w14:textId="77777777" w:rsidTr="00425C7E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B8FB09" w14:textId="77777777" w:rsidR="00AA29B1" w:rsidRPr="00417AAE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835166" w14:textId="5A6B500B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3 521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69AAF" w14:textId="7F1870D9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2 828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60F9033D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E28EE" w14:textId="6B34CC3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-19.68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751045" w14:textId="4E5A6E0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11 014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FE10CA" w14:textId="5806FE58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7 126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0ED6FA9D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591BB8" w14:textId="65353BB3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-35.30</w:t>
                        </w:r>
                      </w:p>
                    </w:tc>
                  </w:tr>
                  <w:tr w:rsidR="00AA29B1" w:rsidRPr="00417AAE" w14:paraId="7E34FCF8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8F0E88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32D6B53" w14:textId="2354B38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07B028F" w14:textId="07C5831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A1DCC4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332764" w14:textId="014F763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-11.8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AFF5A" w14:textId="1AF77E7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A2EB72" w14:textId="0F19147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F66C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485DB25" w14:textId="2606937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90.5</w:t>
                        </w:r>
                      </w:p>
                    </w:tc>
                  </w:tr>
                  <w:tr w:rsidR="00AA29B1" w:rsidRPr="00417AAE" w14:paraId="5AF9F4AD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1D9B0D3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617CE0" w14:textId="11330FA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98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005844" w14:textId="7DAAF89B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56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47201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A5ED37" w14:textId="511FCFA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-42.9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8A23EF" w14:textId="6D92DB6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228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915034" w14:textId="08B30BB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143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EC691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45CD3" w14:textId="725072E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-37.3</w:t>
                        </w:r>
                      </w:p>
                    </w:tc>
                  </w:tr>
                  <w:tr w:rsidR="00AA29B1" w:rsidRPr="00417AAE" w14:paraId="3475060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2C6B83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255230" w14:textId="461767D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775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CECDDB" w14:textId="7DB09BB5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429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BC4345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D7971" w14:textId="563FFFB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-44.6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D8D9EB" w14:textId="0D99E87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3 023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2CB535" w14:textId="7AE6948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1 397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308BDE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72A6C7" w14:textId="5130DAB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-53.8</w:t>
                        </w:r>
                      </w:p>
                    </w:tc>
                  </w:tr>
                  <w:tr w:rsidR="00AA29B1" w:rsidRPr="00417AAE" w14:paraId="152070C3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875C777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1D030" w14:textId="210AC646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129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4C7E82" w14:textId="040BF43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195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9DF621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F80C9A" w14:textId="13A4D4B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51.2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086E20" w14:textId="31800CB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320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596F7" w14:textId="240F52E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2D7DA9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3AA6DD" w14:textId="478599E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-2.5</w:t>
                        </w:r>
                      </w:p>
                    </w:tc>
                  </w:tr>
                  <w:tr w:rsidR="00AA29B1" w:rsidRPr="00417AAE" w14:paraId="30BEED9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92A1B7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5297C9" w14:textId="0066E24D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752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95DD9A" w14:textId="7053A02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680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B631FC7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C71665" w14:textId="279D68D6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-9.6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4B2F954" w14:textId="0045CA9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2 335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140727" w14:textId="2B79885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1 540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630B8E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BF1CC2" w14:textId="338E7EB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-34.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417AAE" w14:paraId="4DDCF98F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AE36D1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79ABCB" w14:textId="2599330D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244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0699C" w14:textId="4D30BEB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0378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DFB53" w14:textId="0ACF8E2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-4.1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1F601D" w14:textId="20AE1B4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363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2B724E1" w14:textId="268CE8B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576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0EBE9A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BB3053E" w14:textId="45F66A5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58.7</w:t>
                        </w:r>
                      </w:p>
                    </w:tc>
                  </w:tr>
                  <w:tr w:rsidR="00AA29B1" w:rsidRPr="00417AAE" w14:paraId="71131A34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15EBB4A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43E5A5" w14:textId="39B87D1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881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CDA3AA" w14:textId="2FEA8C6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626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0C777E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50E23B" w14:textId="775A513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-28.9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03D9E3" w14:textId="6362A33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2 737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CA9508" w14:textId="78C6B23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1 572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4C43D42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ECF49" w14:textId="1E50CD6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-42.6</w:t>
                        </w:r>
                      </w:p>
                    </w:tc>
                  </w:tr>
                  <w:tr w:rsidR="00AA29B1" w:rsidRPr="00417AAE" w14:paraId="5574B536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E1324F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53A617" w14:textId="696B64F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178C54" w14:textId="789BACE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46F79C2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9F026E" w14:textId="148C039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850.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2D3903" w14:textId="12AF6C1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F0F616" w14:textId="0CF3795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117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1DAD91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986C04" w14:textId="69797FB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143.8</w:t>
                        </w:r>
                      </w:p>
                    </w:tc>
                  </w:tr>
                  <w:tr w:rsidR="00AA29B1" w:rsidRPr="00417AAE" w14:paraId="7CE4B073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58B7B3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8C3B1F" w14:textId="6FC8AFA7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C50016" w14:textId="16E128CD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9A10E1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5F70C" w14:textId="5A72F25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-40.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0362D9" w14:textId="4DF804F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54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F3F05B" w14:textId="474C276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9589E84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C5DE0E" w14:textId="47DBE17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-68.5</w:t>
                        </w:r>
                      </w:p>
                    </w:tc>
                  </w:tr>
                  <w:tr w:rsidR="00AA29B1" w:rsidRPr="00417AAE" w14:paraId="6E2B5D89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C52253C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B5992" w14:textId="75322E0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211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809BB" w14:textId="15ADB61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140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7A470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033680" w14:textId="6779412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-33.6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4EA272" w14:textId="780768C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707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BAB000" w14:textId="07E77D9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6FEDFDF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DF28C1" w14:textId="0813F59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-43.4</w:t>
                        </w:r>
                      </w:p>
                    </w:tc>
                  </w:tr>
                  <w:tr w:rsidR="00AA29B1" w:rsidRPr="00417AAE" w14:paraId="6A034CFD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0B0406A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A3EEDC" w14:textId="02C654E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0F4B49" w14:textId="76FD8D45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5C7EF6F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394CD6" w14:textId="6B68D32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24.2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B3F1" w14:textId="379942A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494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4E450" w14:textId="0370412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407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887C102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042B6F" w14:textId="6B5F02E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-17.6</w:t>
                        </w:r>
                      </w:p>
                    </w:tc>
                  </w:tr>
                  <w:tr w:rsidR="00AA29B1" w:rsidRPr="00417AAE" w14:paraId="4C9D228D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BAD75EE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91F424" w14:textId="3AAE388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171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4FEA43" w14:textId="014BDF1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152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EDAD65F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EBFAB" w14:textId="0D7B692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-11.1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BF60F" w14:textId="1CA4F4C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523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4B8FDD" w14:textId="0A21DE9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432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DAF924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4841D" w14:textId="26591D1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-17.4</w:t>
                        </w:r>
                      </w:p>
                    </w:tc>
                  </w:tr>
                  <w:tr w:rsidR="00AA29B1" w:rsidRPr="00417AAE" w14:paraId="0E4A6CE7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436925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575D4" w14:textId="6900DE4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260123" w14:textId="1B08773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65B42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E7A7A7" w14:textId="1D3B71A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177FBE" w14:textId="77B1F38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8C8034" w14:textId="3821CC4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21F1F1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F9554F" w14:textId="50C5F5D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3.1</w:t>
                        </w:r>
                      </w:p>
                    </w:tc>
                  </w:tr>
                  <w:tr w:rsidR="00AA29B1" w:rsidRPr="00417AAE" w14:paraId="41067C3F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408C0B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496FB1" w14:textId="2BA1D91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4EB024" w14:textId="58E7C12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8C842ED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C3CAB" w14:textId="757CF49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7012F0" w14:textId="2E76DE6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93381C" w14:textId="071A00E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DC697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76F53" w14:textId="5EC5784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417AAE" w14:paraId="44F53684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0D96676" w14:textId="77777777" w:rsidR="00AA29B1" w:rsidRPr="00417AAE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3C9416" w14:textId="7545633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09D3F3" w14:textId="545D5C59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7E1507CF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D99E31" w14:textId="76066238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78.05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6795E" w14:textId="389C440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BAF480" w14:textId="35279B7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151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1C4294D0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53BFE3" w14:textId="3B3630FD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-15.17</w:t>
                        </w:r>
                      </w:p>
                    </w:tc>
                  </w:tr>
                  <w:tr w:rsidR="00AA29B1" w:rsidRPr="00417AAE" w14:paraId="66E233E0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3931A2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31D8DC" w14:textId="279F2DC1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5954EC" w14:textId="5A82855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1BDC3F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DD0FB0" w14:textId="013CAB2D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6AFB2A0" w14:textId="4A9BB33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D646444" w14:textId="1AC2446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F674AC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8ABEE50" w14:textId="56053D0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417AAE" w14:paraId="039DFA89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ECF6CA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451C4" w14:textId="081B96A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819064" w14:textId="47CF710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D0B0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ED801C" w14:textId="59D481B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-12.2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588738" w14:textId="76333CE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448290A" w14:textId="0F2DACE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F5B3939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AF42AE" w14:textId="177B902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-52.2</w:t>
                        </w:r>
                      </w:p>
                    </w:tc>
                  </w:tr>
                  <w:tr w:rsidR="00AA29B1" w:rsidRPr="00417AAE" w14:paraId="21A5EFC4" w14:textId="77777777" w:rsidTr="000A072D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5E07B89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EFF3FC" w14:textId="7FA02FB7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6FF3C0" w14:textId="7E48517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E6C12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78BC130" w14:textId="6D791E6B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7F431A" w14:textId="79F378C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83E0F2A" w14:textId="78D2F6C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FD8AC7A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5DA595" w14:textId="56EE150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5232C9C3" w14:textId="77777777" w:rsidTr="00E670F9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5EBF33D" w14:textId="77777777" w:rsidR="00AA29B1" w:rsidRPr="00417AAE" w:rsidRDefault="00AA29B1" w:rsidP="00AA29B1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proofErr w:type="gramStart"/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  <w:proofErr w:type="gramEnd"/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 xml:space="preserve"> Mayoreo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DF5E79" w14:textId="2CFDA4E8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2 796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3836C6" w14:textId="7DE6429D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2 984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A9A3CA5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5634D" w14:textId="18016E92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6.72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8F6740" w14:textId="2A4FD5C9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7 930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578D9C4" w14:textId="6A926C3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6 496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8471409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D88353" w14:textId="54F9E67C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-18.08</w:t>
                        </w:r>
                      </w:p>
                    </w:tc>
                  </w:tr>
                  <w:tr w:rsidR="00AA29B1" w:rsidRPr="002F594B" w14:paraId="1F1BBCD2" w14:textId="77777777" w:rsidTr="006258F7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732A0A" w14:textId="77777777" w:rsidR="00AA29B1" w:rsidRPr="00417AAE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208033" w14:textId="765F5B91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2 755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E2F1B5" w14:textId="5975BA12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2 922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C5F6F25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78F5F" w14:textId="12CCB251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6.06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83FA71" w14:textId="1B694553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7 752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B8D1B" w14:textId="674773B3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6 381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7DD1064B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EB6202" w14:textId="7089E6C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-17.69</w:t>
                        </w:r>
                      </w:p>
                    </w:tc>
                  </w:tr>
                  <w:tr w:rsidR="00AA29B1" w:rsidRPr="002F594B" w14:paraId="1445C9E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62792D1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381D30" w14:textId="2BC8E6BB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EC49C4A" w14:textId="55A2825F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CCBA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0CA600" w14:textId="4131F5B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48FE8E" w14:textId="0591FE9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5A5C09" w14:textId="7028E14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B89A5EE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AF5B13" w14:textId="45EE981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6AE8C1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5FB999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00722" w14:textId="2C6B8E0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FE9A6A" w14:textId="284134D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51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776A01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CE93694" w14:textId="5B6EF27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75.9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DF8E87" w14:textId="0D15032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94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6BA4D0" w14:textId="3C36AC3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110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C9E9C4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DD112C" w14:textId="7CA1230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17.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06AE95B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E579A63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CAD4C2" w14:textId="1D2ED0A6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0D5A4" w14:textId="3689CF1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120D325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50DF66" w14:textId="4DB9E8B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12.6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7254C" w14:textId="6A5F2A9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1 296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7EA05D" w14:textId="5BAC5E9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1DADBC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2DA8B9" w14:textId="4CCA965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-40.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3174B0E9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2B2D636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0C70F" w14:textId="61255B1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716496" w14:textId="2481CEF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262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2CBC0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D369489" w14:textId="4A2F5BF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ED41DC" w14:textId="4AC8DF9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045296" w14:textId="40C073E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341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E13124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026F43D" w14:textId="69D6EF5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770C3356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B3B1EF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BE0F1D" w14:textId="1A35F2D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6BDF4" w14:textId="21CD7C9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938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C1FB21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CBF164" w14:textId="6994030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244.9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F84FFD" w14:textId="4E4A866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977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215B67" w14:textId="3B57A61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1 503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1BC44A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A18F88" w14:textId="5B472C7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53.8</w:t>
                        </w:r>
                      </w:p>
                    </w:tc>
                  </w:tr>
                  <w:tr w:rsidR="00AA29B1" w:rsidRPr="002F594B" w14:paraId="594D7FB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1A6FC4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3E800E" w14:textId="5D6DA3E6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330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685D" w14:textId="6A68203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265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6877202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2D6F60" w14:textId="534F956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-19.7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1675A4" w14:textId="050E662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408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BDE29" w14:textId="765F59F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680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7768C9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FCFB9C" w14:textId="04464E0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66.7</w:t>
                        </w:r>
                      </w:p>
                    </w:tc>
                  </w:tr>
                  <w:tr w:rsidR="00AA29B1" w:rsidRPr="002F594B" w14:paraId="5F18174A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D2871FC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A98B5D" w14:textId="0815677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1 133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545F2D" w14:textId="26BF8F51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558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D42CDF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A33AB" w14:textId="674F2DE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-50.8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2CD3A1" w14:textId="254E5B5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3 362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F9D49" w14:textId="5E5A38F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1 580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01AC2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6E5BC" w14:textId="12F77CA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-53.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07715D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42625A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E2D3" w14:textId="3115450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E1811C" w14:textId="0C92EFB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22DB7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49A12B" w14:textId="0BAE743B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60.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B8D905" w14:textId="39DA143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6A6BF6" w14:textId="5186ECA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50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C795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98892B7" w14:textId="3B76BB3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19.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69243D0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31FF493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F65DE8" w14:textId="3413B16E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7D5117" w14:textId="4C7A59C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39CC7F5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AFCB5B" w14:textId="01B57D5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195B98" w14:textId="2534A43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EDBA1AD" w14:textId="5FA5BC3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AD619F3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E70A5" w14:textId="6083B21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578CA55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466CF8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F32BE" w14:textId="34E86191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373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DA9C42" w14:textId="1226C1B7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132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6A965C5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B20F95" w14:textId="140C253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-64.6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0C98E0" w14:textId="34C5CE7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748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51A9BC" w14:textId="3E0417E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247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EE95B66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644A8C" w14:textId="32DAC99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-67.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07EBBCBD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AEE0B4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EF2FC8" w14:textId="48BF5AE2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08F60D" w14:textId="74DD8A6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DD44E3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C9EA80" w14:textId="7B159DB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24.2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360BC4" w14:textId="422C8DC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494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6E1AD2" w14:textId="7F10FDB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407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807C21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CAE5B27" w14:textId="1314533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-17.6</w:t>
                        </w:r>
                      </w:p>
                    </w:tc>
                  </w:tr>
                  <w:tr w:rsidR="00AA29B1" w:rsidRPr="002F594B" w14:paraId="1F91F333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B462C4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3DFDAE" w14:textId="618A248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101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39B515" w14:textId="568CCC2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127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9E4BB4C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F23630" w14:textId="37D328E3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25.7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15B8A2" w14:textId="6C568D6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170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91FF4" w14:textId="303DC05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476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2BAC48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7D1B6E" w14:textId="0E73CDE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180.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2F594B" w14:paraId="0E72CFD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2BB3C2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9BF736" w14:textId="72B140B7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67B560" w14:textId="1E053878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7A5E6C9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38EBA" w14:textId="7FE18177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-14.5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D74A04" w14:textId="1ADF24C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3F4A21" w14:textId="265CE5D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60BA330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80420C" w14:textId="503E834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3.1</w:t>
                        </w:r>
                      </w:p>
                    </w:tc>
                  </w:tr>
                  <w:tr w:rsidR="00AA29B1" w:rsidRPr="002F594B" w14:paraId="390D2C8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59CC405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8EE40" w14:textId="3791AFDC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78DF72" w14:textId="05AFDDF1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20FC37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78C816" w14:textId="34BC97E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Pr="006847D4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0C272" w14:textId="3FB44EE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5049B6" w14:textId="79903FB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288ABB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5F09F0" w14:textId="2D40950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343E468D" w14:textId="77777777" w:rsidTr="005B6370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71356B" w14:textId="77777777" w:rsidR="00AA29B1" w:rsidRPr="00417AAE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1B1A92" w14:textId="6B974A01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D71E92" w14:textId="43013F8B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28BC7E1D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3EE56A" w14:textId="54C37EA0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51.22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F40D45" w14:textId="5D9C6B44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ADC9EA" w14:textId="2FDF133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6827D22C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6DCB7" w14:textId="45EF647B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-35.39</w:t>
                        </w:r>
                      </w:p>
                    </w:tc>
                  </w:tr>
                  <w:tr w:rsidR="00AA29B1" w:rsidRPr="002F594B" w14:paraId="2AC1A42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25628B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4247BD" w14:textId="010026E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C6DDF3" w14:textId="2C95BCA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3D8745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97B53A8" w14:textId="421CA5DA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Pr="006847D4">
                          <w:rPr>
                            <w:sz w:val="13"/>
                            <w:szCs w:val="13"/>
                          </w:rPr>
                          <w:t>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3BF6" w14:textId="305458D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9FD5F" w14:textId="7705986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19F768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9353F14" w14:textId="3F9A418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AA29B1" w:rsidRPr="002F594B" w14:paraId="4BCC2139" w14:textId="77777777" w:rsidTr="005B6370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1C252DD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F1D00F" w14:textId="728ED505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C7BF3E" w14:textId="48715FE5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0087A9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614BF0" w14:textId="0FB024C4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>-12.2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B2575" w14:textId="029031B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C8C94E" w14:textId="12F67D4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EDF79F7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57079E" w14:textId="014E65F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-65.2</w:t>
                        </w:r>
                      </w:p>
                    </w:tc>
                  </w:tr>
                  <w:tr w:rsidR="00AA29B1" w:rsidRPr="00417AAE" w14:paraId="74F4ED10" w14:textId="77777777" w:rsidTr="000A072D"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204757" w14:textId="77777777" w:rsidR="00AA29B1" w:rsidRPr="00417AAE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DC0BB" w14:textId="6E3B1749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B77D87" w14:textId="54E954D1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847D4">
                          <w:rPr>
                            <w:sz w:val="13"/>
                            <w:szCs w:val="13"/>
                          </w:rPr>
                          <w:t xml:space="preserve"> 26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579BB4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FD3C4E" w14:textId="66F179F0" w:rsidR="00AA29B1" w:rsidRPr="006847D4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F561A" w14:textId="1628602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96EE27" w14:textId="2600BB1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38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3B0551" w14:textId="77777777" w:rsidR="00AA29B1" w:rsidRPr="00417AAE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47C246" w14:textId="350576B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 xml:space="preserve"> 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EA75F9" w:rsidRPr="00417AAE" w14:paraId="3F4516FB" w14:textId="77777777" w:rsidTr="006258F7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92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7"/>
                          <w:gridCol w:w="5236"/>
                        </w:tblGrid>
                        <w:tr w:rsidR="00EA75F9" w:rsidRPr="00417AAE" w14:paraId="3E7A28E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225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33785E8" w14:textId="77777777" w:rsidR="00EA75F9" w:rsidRPr="00417AAE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5" w:type="pct"/>
                              <w:vAlign w:val="center"/>
                              <w:hideMark/>
                            </w:tcPr>
                            <w:p w14:paraId="3419024E" w14:textId="77777777" w:rsidR="00EA75F9" w:rsidRPr="00417AAE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Incluye la venta al público de vehículos fabricados en México más los vehículos importados.</w:t>
                              </w:r>
                            </w:p>
                          </w:tc>
                        </w:tr>
                        <w:tr w:rsidR="006A0AED" w:rsidRPr="00417AAE" w14:paraId="4066081D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6632A80E" w14:textId="2EE6F767" w:rsidR="006A0AED" w:rsidRPr="006A0AED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  </w:t>
                              </w: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Cifras revisadas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F594B" w:rsidRPr="00417AAE" w14:paraId="13E2FA7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078EFF40" w14:textId="6DADFF4F" w:rsidR="002F594B" w:rsidRPr="002F594B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3</w:t>
                              </w:r>
                              <w:r w:rsidR="002F594B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/                   </w:t>
                              </w:r>
                              <w:r w:rsidR="002F594B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417AAE" w14:paraId="1A9DBD02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  <w:hideMark/>
                            </w:tcPr>
                            <w:p w14:paraId="6F7FF317" w14:textId="3D8E4FC7" w:rsidR="00EA75F9" w:rsidRPr="00417AAE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4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EA75F9" w:rsidRPr="00417AAE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No </w:t>
                              </w:r>
                              <w:r w:rsidR="004F0612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calculabl</w:t>
                              </w:r>
                              <w:r w:rsidR="004F0612" w:rsidRPr="00417AAE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e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417AAE" w14:paraId="2D6A2139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CD89F75" w14:textId="74B541CB" w:rsidR="00EA75F9" w:rsidRPr="00417AAE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417AAE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417AAE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417AAE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5B8959C1" w14:textId="77777777" w:rsidR="00EA75F9" w:rsidRPr="00417AAE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F1ACF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2029B566" w14:textId="77777777" w:rsidR="00754818" w:rsidRDefault="00754818" w:rsidP="00027610">
            <w:pPr>
              <w:rPr>
                <w:sz w:val="13"/>
                <w:szCs w:val="13"/>
              </w:rPr>
            </w:pPr>
          </w:p>
        </w:tc>
        <w:tc>
          <w:tcPr>
            <w:tcW w:w="2438" w:type="pct"/>
            <w:tcMar>
              <w:top w:w="15" w:type="dxa"/>
              <w:left w:w="75" w:type="dxa"/>
              <w:bottom w:w="15" w:type="dxa"/>
              <w:right w:w="15" w:type="dxa"/>
            </w:tcMar>
          </w:tcPr>
          <w:p w14:paraId="384806F4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02"/>
            </w:tblGrid>
            <w:tr w:rsidR="00754818" w14:paraId="31EB9DE4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20BC7A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3ACECC6B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14FA30" w14:textId="77777777" w:rsidR="00754818" w:rsidRDefault="00754818" w:rsidP="00C97F5C">
                  <w:pPr>
                    <w:ind w:left="-123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8E1A8BC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93"/>
                    <w:gridCol w:w="282"/>
                    <w:gridCol w:w="1129"/>
                    <w:gridCol w:w="1597"/>
                    <w:gridCol w:w="282"/>
                    <w:gridCol w:w="1129"/>
                  </w:tblGrid>
                  <w:tr w:rsidR="001937BC" w:rsidRPr="00503FE0" w14:paraId="71E6FE97" w14:textId="77777777" w:rsidTr="00C87E1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357356" w14:textId="5F511693" w:rsidR="001937BC" w:rsidRPr="00503FE0" w:rsidRDefault="005D317D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937BC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937BC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96A414" w14:textId="2E0EB3D0" w:rsidR="001937BC" w:rsidRPr="001937BC" w:rsidRDefault="00D4547F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13 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512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6215415" w14:textId="420D3F53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361AE" w14:textId="5956D719" w:rsidR="001937BC" w:rsidRPr="001937BC" w:rsidRDefault="00AA29B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41 316</w:t>
                        </w:r>
                      </w:p>
                    </w:tc>
                  </w:tr>
                  <w:tr w:rsidR="001937BC" w:rsidRPr="00503FE0" w14:paraId="73FE79C8" w14:textId="77777777" w:rsidTr="00C87E1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C1D167" w14:textId="59AEB79B" w:rsidR="001937BC" w:rsidRPr="00503FE0" w:rsidRDefault="005D317D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1937BC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8B41A6" w14:textId="036DB0DE" w:rsidR="001937BC" w:rsidRPr="001937BC" w:rsidRDefault="00AA29B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12 617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4623FFD" w14:textId="4698E67F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83DC012" w14:textId="3D8785AA" w:rsidR="001937BC" w:rsidRPr="001937BC" w:rsidRDefault="00AA29B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28 765</w:t>
                        </w:r>
                      </w:p>
                    </w:tc>
                  </w:tr>
                  <w:tr w:rsidR="00EA75F9" w:rsidRPr="00503FE0" w14:paraId="06E73320" w14:textId="77777777" w:rsidTr="001937B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92E89E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2F2ABB9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2B2A623" w14:textId="4AD2D685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6.62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9C3C9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76CD6FAE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2425C99" w14:textId="26005D03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30.38</w:t>
                        </w:r>
                      </w:p>
                    </w:tc>
                  </w:tr>
                  <w:tr w:rsidR="00EA75F9" w:rsidRPr="00503FE0" w14:paraId="202ABCD1" w14:textId="77777777" w:rsidTr="001937B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EA1086C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CD011C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DB05BF8" w14:textId="48D701C5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895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1C54043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73F3E41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0441D75" w14:textId="174A8F09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D4547F">
                          <w:rPr>
                            <w:sz w:val="13"/>
                            <w:szCs w:val="13"/>
                          </w:rPr>
                          <w:t>1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2 551</w:t>
                        </w:r>
                      </w:p>
                    </w:tc>
                  </w:tr>
                  <w:tr w:rsidR="00EA75F9" w:rsidRPr="00503FE0" w14:paraId="6AE46965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869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1937BC" w:rsidRPr="00503FE0" w14:paraId="10AA2971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5C8BA91" w14:textId="445FF21D" w:rsidR="001937BC" w:rsidRPr="00503FE0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 w:rsidR="00431BAD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431BAD" w:rsidRPr="00503FE0" w14:paraId="44DA283A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75FE4D2" w14:textId="2FD81C86" w:rsidR="00431BAD" w:rsidRPr="00930137" w:rsidRDefault="00431BAD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15206EDE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229A50F4" w14:textId="1BCDF292" w:rsidR="00EA75F9" w:rsidRPr="00503FE0" w:rsidRDefault="00EA75F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Fuente: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84A0667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D9CED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AEC9C8F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41313D5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6318A9B1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EED0C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082820FA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28"/>
                    <w:gridCol w:w="525"/>
                    <w:gridCol w:w="525"/>
                    <w:gridCol w:w="71"/>
                    <w:gridCol w:w="448"/>
                    <w:gridCol w:w="525"/>
                    <w:gridCol w:w="525"/>
                    <w:gridCol w:w="71"/>
                    <w:gridCol w:w="494"/>
                  </w:tblGrid>
                  <w:tr w:rsidR="00EA75F9" w:rsidRPr="00503FE0" w14:paraId="3A7AA023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290243" w14:textId="77777777" w:rsidR="00EA75F9" w:rsidRPr="00503FE0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348835C" w14:textId="0A583959" w:rsidR="00EA75F9" w:rsidRPr="00503FE0" w:rsidRDefault="005D317D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FE40AAF" w14:textId="1A6A9033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</w:tr>
                  <w:tr w:rsidR="00EA75F9" w:rsidRPr="00503FE0" w14:paraId="2CD2A437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0D5E30EA" w14:textId="77777777" w:rsidR="00EA75F9" w:rsidRPr="00503FE0" w:rsidRDefault="00EA75F9" w:rsidP="00EA75F9">
                        <w:pPr>
                          <w:jc w:val="center"/>
                          <w:rPr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1873E72" w14:textId="1B858C74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C739984" w14:textId="2C59CAFE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29D551C5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7AEACEF" w14:textId="16DF6F9F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2D39C6" w14:textId="5C5B5850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790E1899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AA29B1" w:rsidRPr="00503FE0" w14:paraId="416CE6E6" w14:textId="77777777" w:rsidTr="001B6C3A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F29B7D" w14:textId="77777777" w:rsidR="00AA29B1" w:rsidRPr="001937BC" w:rsidRDefault="00AA29B1" w:rsidP="00AA29B1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43C528" w14:textId="38C03CBD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13 512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EF5298" w14:textId="54429EE5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12 617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B405A7F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DCACB4" w14:textId="22816C83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-6.62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DA44D2" w14:textId="59142AE4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41 316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8ECE16" w14:textId="22E2DAA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28 765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84D266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886A90" w14:textId="120EF66E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-30.38</w:t>
                        </w:r>
                      </w:p>
                    </w:tc>
                  </w:tr>
                  <w:tr w:rsidR="00AA29B1" w:rsidRPr="00503FE0" w14:paraId="1FA1BC3F" w14:textId="77777777" w:rsidTr="001B6C3A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9E2D9C7" w14:textId="77777777" w:rsidR="00AA29B1" w:rsidRPr="001937BC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937BC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96110" w14:textId="37D3CB8F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13 512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9D7E5F" w14:textId="30E86C5F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12 617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2B06015E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F3A8F" w14:textId="7C6C97D5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-6.62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263765" w14:textId="3F9BFF01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41 316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28076A" w14:textId="3B9447A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28 765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1B152AA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CFF79" w14:textId="0B8AC4D2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-30.38</w:t>
                        </w:r>
                      </w:p>
                    </w:tc>
                  </w:tr>
                  <w:tr w:rsidR="00AA29B1" w:rsidRPr="00503FE0" w14:paraId="0A9CB3ED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BF76F5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6614" w14:textId="0962EFE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AFD546" w14:textId="444C227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95A744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3E7E19" w14:textId="2C3666B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16.7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7846DF" w14:textId="61D3DE4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439EEC" w14:textId="410F478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348946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82E51E" w14:textId="4A11336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316.7</w:t>
                        </w:r>
                      </w:p>
                    </w:tc>
                  </w:tr>
                  <w:tr w:rsidR="00AA29B1" w:rsidRPr="00503FE0" w14:paraId="4B944A18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F4EE9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302E2" w14:textId="26C4B95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426175" w14:textId="1235C4C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A198AD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6AF026" w14:textId="107008D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-54.3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8BD0B4" w14:textId="43F6C19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247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D23647" w14:textId="4DD877CF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58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78EDB3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D6CD" w14:textId="1FBFDD5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-76.5</w:t>
                        </w:r>
                      </w:p>
                    </w:tc>
                  </w:tr>
                  <w:tr w:rsidR="00AA29B1" w:rsidRPr="00503FE0" w14:paraId="4E8E5024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2EB4979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6E56C2" w14:textId="12909C1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8 251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F034C56" w14:textId="1FA6789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8 366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C943C63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DD5DD6" w14:textId="5F28EEB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5933E" w14:textId="32D21B5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24 387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CE6359" w14:textId="11AE481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17 647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FC64584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65C048" w14:textId="28AD26F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-27.6</w:t>
                        </w:r>
                      </w:p>
                    </w:tc>
                  </w:tr>
                  <w:tr w:rsidR="00AA29B1" w:rsidRPr="00503FE0" w14:paraId="523638CC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4A54194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D1B611" w14:textId="296C92F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4261DA" w14:textId="71CB36D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47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7B09A1A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1489DF" w14:textId="5D1AEEC4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113.6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FA1337" w14:textId="1317CBA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C011B3" w14:textId="2C84C28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118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673EF5E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B2E635" w14:textId="1015103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436.4</w:t>
                        </w:r>
                      </w:p>
                    </w:tc>
                  </w:tr>
                  <w:tr w:rsidR="00AA29B1" w:rsidRPr="00503FE0" w14:paraId="3A4CC409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52DD722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A2F1D7" w14:textId="4A04E17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3 074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24B1AD" w14:textId="060487D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2 990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C11B41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3F6B8D" w14:textId="4FBB1C5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-2.7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0DB906" w14:textId="16F16B2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10 474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FC284" w14:textId="2E421FC9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7 648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5629A7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8D47E" w14:textId="41E75227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-27.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503FE0" w14:paraId="4078528E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095414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EB4FB2" w14:textId="6C004CC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144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D1DA0" w14:textId="2470042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192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B468BA6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810FB" w14:textId="1818676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33.3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60576F" w14:textId="1CCF0AF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192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0706AD" w14:textId="47E3CA1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354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981462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52BF0E" w14:textId="752E715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84.4</w:t>
                        </w:r>
                      </w:p>
                    </w:tc>
                  </w:tr>
                  <w:tr w:rsidR="00AA29B1" w:rsidRPr="00503FE0" w14:paraId="2AAD37F3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303DC96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325FE1" w14:textId="294C89B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1 632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94F81A" w14:textId="7F343C2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FEF494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5F9CAC6" w14:textId="73D3A6B1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-54.2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E4F542" w14:textId="4459D2F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5 012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A1AAF5" w14:textId="074E0F6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2 277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1286BDF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6BF0EF2" w14:textId="3F90378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-54.6</w:t>
                        </w:r>
                      </w:p>
                    </w:tc>
                  </w:tr>
                  <w:tr w:rsidR="00AA29B1" w:rsidRPr="00503FE0" w14:paraId="0AA14759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2483D8B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6DD649" w14:textId="695F7DD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C291B9" w14:textId="0DE443C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B5D52EE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33D72" w14:textId="3C052067" w:rsidR="00AA29B1" w:rsidRPr="00AA29B1" w:rsidRDefault="00E137D6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="00AA29B1" w:rsidRPr="00AA29B1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C98EEBF" w14:textId="08F0C39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0BCEF0" w14:textId="7C7A731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A0E6D7C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AEC8A" w14:textId="6D21B9F1" w:rsidR="00AA29B1" w:rsidRPr="00AA29B1" w:rsidRDefault="00E137D6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="00AA29B1" w:rsidRPr="00AA29B1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AA29B1" w:rsidRPr="00503FE0" w14:paraId="0B2C2C3F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83AD34F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Mercedes-</w:t>
                        </w:r>
                        <w:r w:rsidRPr="00B4463D">
                          <w:rPr>
                            <w:sz w:val="13"/>
                            <w:szCs w:val="13"/>
                            <w:shd w:val="clear" w:color="auto" w:fill="EDEDED"/>
                          </w:rPr>
                          <w:t>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95D75" w14:textId="48EFB29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133096" w14:textId="1BF57CC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E3BD797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8CA8150" w14:textId="55EFB122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-51.8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CFC284" w14:textId="539117FC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714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65FD60" w14:textId="658D15C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275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B600ED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4E4EA7" w14:textId="52E9DC8B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-61.5</w:t>
                        </w:r>
                      </w:p>
                    </w:tc>
                  </w:tr>
                  <w:tr w:rsidR="00AA29B1" w:rsidRPr="00503FE0" w14:paraId="38997AC0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A1C9E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18A7EC" w14:textId="1EFB644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31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EF05C" w14:textId="6C3F267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7DB5B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F6F50B" w14:textId="1ADF4FE5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112.9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238FAC" w14:textId="47B276A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97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4B89E2" w14:textId="26D09E6D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196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0F5791E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461D2" w14:textId="5C1C7C7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102.1</w:t>
                        </w:r>
                      </w:p>
                    </w:tc>
                  </w:tr>
                  <w:tr w:rsidR="00AA29B1" w:rsidRPr="00503FE0" w14:paraId="0D947917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6D9D5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DFC885" w14:textId="7493899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C1C982A" w14:textId="7E046E68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067B25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AF05E5" w14:textId="383609DE" w:rsidR="00AA29B1" w:rsidRPr="006A150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A1500">
                          <w:rPr>
                            <w:sz w:val="13"/>
                            <w:szCs w:val="13"/>
                          </w:rPr>
                          <w:t>15.3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81F8A8" w14:textId="288B8DBA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2D3667" w14:textId="0FAD2A00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167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CBA13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CB4EA2" w14:textId="3A83AF93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>1.2</w:t>
                        </w:r>
                      </w:p>
                    </w:tc>
                  </w:tr>
                  <w:tr w:rsidR="00AA29B1" w:rsidRPr="00503FE0" w14:paraId="41B51CC8" w14:textId="77777777" w:rsidTr="00117A11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3F631D6" w14:textId="77777777" w:rsidR="00AA29B1" w:rsidRPr="00503FE0" w:rsidRDefault="00AA29B1" w:rsidP="00AA29B1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E2A758" w14:textId="7A9CBD4A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3ADB8C" w14:textId="04780D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0D055803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0E2FE0" w14:textId="369C6051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0.00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4F7479" w14:textId="4BCC6FA5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342677" w14:textId="4C30AE50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7AB47B45" w14:textId="77777777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8E9F050" w14:textId="2827C61D" w:rsidR="00AA29B1" w:rsidRPr="00AA29B1" w:rsidRDefault="00AA29B1" w:rsidP="00AA29B1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b/>
                            <w:bCs/>
                            <w:sz w:val="13"/>
                            <w:szCs w:val="13"/>
                          </w:rPr>
                          <w:t>0.00</w:t>
                        </w:r>
                      </w:p>
                    </w:tc>
                  </w:tr>
                  <w:tr w:rsidR="00AA29B1" w:rsidRPr="00503FE0" w14:paraId="3D782F4C" w14:textId="77777777" w:rsidTr="00117A11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1DF7E6" w14:textId="77777777" w:rsidR="00AA29B1" w:rsidRPr="00503FE0" w:rsidRDefault="00AA29B1" w:rsidP="00AA29B1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BC2B31" w14:textId="564D1746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1BB36" w14:textId="435C006E" w:rsidR="00AA29B1" w:rsidRPr="00AA29B1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AA29B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607DA3D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C24EA" w14:textId="2BB43049" w:rsidR="00AA29B1" w:rsidRPr="006A150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6A1500"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30D4D1" w14:textId="3917BB09" w:rsidR="00AA29B1" w:rsidRPr="00F41DB8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F41DB8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1050F" w14:textId="69DB2511" w:rsidR="00AA29B1" w:rsidRPr="00F41DB8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F41DB8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BCD97" w14:textId="77777777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6DB1317" w14:textId="45B158DC" w:rsidR="00AA29B1" w:rsidRPr="00503FE0" w:rsidRDefault="00AA29B1" w:rsidP="00AA29B1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EA75F9" w:rsidRPr="00503FE0" w14:paraId="1B41CF97" w14:textId="77777777" w:rsidTr="00FE3403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C0C0C0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44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302"/>
                        </w:tblGrid>
                        <w:tr w:rsidR="001937BC" w:rsidRPr="00503FE0" w14:paraId="141987B1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4617A4C9" w14:textId="7F148307" w:rsidR="001937BC" w:rsidRPr="001937BC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</w:t>
                              </w:r>
                              <w:r w:rsidR="00283ED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revisadas</w:t>
                              </w:r>
                              <w:r w:rsidR="00D4547F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83ED0" w:rsidRPr="00503FE0" w14:paraId="55B3072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169B0F9F" w14:textId="50F39D73" w:rsidR="00283ED0" w:rsidRPr="00283ED0" w:rsidRDefault="00283ED0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Cifras preliminares</w:t>
                              </w:r>
                              <w:r w:rsidR="00D4547F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29C9949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F6A3D96" w14:textId="53226183" w:rsidR="00EA75F9" w:rsidRPr="00503FE0" w:rsidRDefault="00EA75F9" w:rsidP="00EA75F9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35550F89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665FE6DA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339139A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685B9E4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7730F2A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1E87D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F35747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70"/>
                    <w:gridCol w:w="214"/>
                    <w:gridCol w:w="855"/>
                    <w:gridCol w:w="2004"/>
                    <w:gridCol w:w="214"/>
                    <w:gridCol w:w="855"/>
                  </w:tblGrid>
                  <w:tr w:rsidR="00EA75F9" w14:paraId="15F1677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B2104B6" w14:textId="52703B79" w:rsidR="00EA75F9" w:rsidRDefault="005D317D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EA75F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BE8844" w14:textId="36F57887" w:rsidR="00EA75F9" w:rsidRDefault="006A1500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11 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288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47E83DA" w14:textId="292DE7DA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4951271" w14:textId="4B7706F0" w:rsidR="00EA75F9" w:rsidRDefault="00E137D6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33 808</w:t>
                        </w:r>
                      </w:p>
                    </w:tc>
                  </w:tr>
                  <w:tr w:rsidR="00EA75F9" w14:paraId="74BB8FF6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1C4315" w14:textId="4C3BAE57" w:rsidR="00EA75F9" w:rsidRDefault="005D317D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Marzo</w:t>
                        </w:r>
                        <w:r w:rsidR="00EA75F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46758F" w14:textId="1F38B959" w:rsidR="00EA75F9" w:rsidRDefault="00E137D6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10 625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618F599" w14:textId="081E755D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sz w:val="13"/>
                            <w:szCs w:val="13"/>
                          </w:rPr>
                          <w:t>marzo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692B1CA" w14:textId="2595A6C6" w:rsidR="00EA75F9" w:rsidRDefault="00E137D6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23 550</w:t>
                        </w:r>
                      </w:p>
                    </w:tc>
                  </w:tr>
                  <w:tr w:rsidR="00EA75F9" w14:paraId="25D11C4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8EBAB0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09CE88D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E92314F" w14:textId="53298E32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5.87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97A4D23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03EDFC5A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F6CADB" w14:textId="7F77D39F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30</w:t>
                        </w:r>
                        <w:r w:rsidR="006A1500">
                          <w:rPr>
                            <w:sz w:val="13"/>
                            <w:szCs w:val="13"/>
                          </w:rPr>
                          <w:t>.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34</w:t>
                        </w:r>
                      </w:p>
                    </w:tc>
                  </w:tr>
                  <w:tr w:rsidR="00EA75F9" w14:paraId="59682C78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237D9FD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B2B034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91E86F1" w14:textId="570213C9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663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2BB367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E8E46D1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33F95F2" w14:textId="4D1274F6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E137D6">
                          <w:rPr>
                            <w:sz w:val="13"/>
                            <w:szCs w:val="13"/>
                          </w:rPr>
                          <w:t>10 258</w:t>
                        </w:r>
                      </w:p>
                    </w:tc>
                  </w:tr>
                  <w:tr w:rsidR="00EA75F9" w14:paraId="0F01EB3C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4816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5931C9" w14:paraId="2CC1B50F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71678E0E" w14:textId="15E306F4" w:rsidR="005931C9" w:rsidRPr="005931C9" w:rsidRDefault="005931C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45388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930137" w14:paraId="7F62E53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27ABA843" w14:textId="418E8586" w:rsidR="00930137" w:rsidRPr="00417AAE" w:rsidRDefault="005931C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930137"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93013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5388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14:paraId="7AE4621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0C7EE358" w14:textId="11911560" w:rsidR="00EA75F9" w:rsidRDefault="00EA75F9" w:rsidP="00EA75F9">
                              <w:pPr>
                                <w:jc w:val="left"/>
                                <w:rPr>
                                  <w:sz w:val="11"/>
                                  <w:szCs w:val="11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761D06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D0154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2693CBE6" w14:textId="77777777" w:rsidR="00EA75F9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0D4FF34C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9D95774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0C2BCFF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5F5C83F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FCEEA9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1672F4E9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41"/>
                    <w:gridCol w:w="528"/>
                    <w:gridCol w:w="528"/>
                    <w:gridCol w:w="72"/>
                    <w:gridCol w:w="418"/>
                    <w:gridCol w:w="528"/>
                    <w:gridCol w:w="528"/>
                    <w:gridCol w:w="72"/>
                    <w:gridCol w:w="497"/>
                  </w:tblGrid>
                  <w:tr w:rsidR="00EA75F9" w:rsidRPr="00503FE0" w14:paraId="7403B91B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DA28743" w14:textId="77777777" w:rsidR="00EA75F9" w:rsidRPr="00503FE0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4F2BDC99" w14:textId="0AD0D2AF" w:rsidR="00EA75F9" w:rsidRPr="00503FE0" w:rsidRDefault="005D317D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0BAA974" w14:textId="14C791C3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5D317D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marzo</w:t>
                        </w:r>
                      </w:p>
                    </w:tc>
                  </w:tr>
                  <w:tr w:rsidR="00EA75F9" w:rsidRPr="00503FE0" w14:paraId="7542D52D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4DE12536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15D71BE" w14:textId="3475E24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8E159CC" w14:textId="0154622F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483E9D6F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252A7940" w14:textId="2F9C314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97A627E" w14:textId="5453B3F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1721583D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E137D6" w:rsidRPr="00503FE0" w14:paraId="060E385A" w14:textId="77777777" w:rsidTr="00CE464D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F92852" w14:textId="77777777" w:rsidR="00E137D6" w:rsidRPr="00503FE0" w:rsidRDefault="00E137D6" w:rsidP="00E137D6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8C86C4" w14:textId="352997BB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sz w:val="13"/>
                            <w:szCs w:val="13"/>
                          </w:rPr>
                          <w:t>11 288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1AD0CB" w14:textId="24C1954B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sz w:val="13"/>
                            <w:szCs w:val="13"/>
                          </w:rPr>
                          <w:t>10 625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5C8A914" w14:textId="77777777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E0B39FB" w14:textId="06AD489B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-5.87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BC4A98" w14:textId="66811BBF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sz w:val="13"/>
                            <w:szCs w:val="13"/>
                          </w:rPr>
                          <w:t>33 808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867F2A" w14:textId="12E8250E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sz w:val="13"/>
                            <w:szCs w:val="13"/>
                          </w:rPr>
                          <w:t>23 550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3C92EDA" w14:textId="77777777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8170456" w14:textId="63BE5E7C" w:rsidR="00E137D6" w:rsidRPr="002F62DF" w:rsidRDefault="00E137D6" w:rsidP="00E137D6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2F62DF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-</w:t>
                        </w:r>
                        <w:r w:rsidR="002F62DF" w:rsidRPr="002F62DF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30.34</w:t>
                        </w:r>
                      </w:p>
                    </w:tc>
                  </w:tr>
                  <w:tr w:rsidR="00E137D6" w:rsidRPr="00503FE0" w14:paraId="5999EC6A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A9497C1" w14:textId="77777777" w:rsidR="00E137D6" w:rsidRPr="00503FE0" w:rsidRDefault="00E137D6" w:rsidP="00E137D6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8EB6C1" w14:textId="7695C88B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05FCAE" w14:textId="6248C680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BB6EA2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4902B60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DCB25B" w14:textId="79E1D4A8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B3148B" w14:textId="36C6C6F7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7D6E8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26C8E3F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E137D6" w:rsidRPr="00503FE0" w14:paraId="043219B8" w14:textId="77777777" w:rsidTr="00CE464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0F7D12" w14:textId="77777777" w:rsidR="00E137D6" w:rsidRPr="00503FE0" w:rsidRDefault="00E137D6" w:rsidP="00E137D6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3DD7DB" w14:textId="57802ACB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7 873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8ECEDE" w14:textId="0E7D1A03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8 097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A2E594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4E2AD1" w14:textId="1BDB8D46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2.8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CD7BC7" w14:textId="5BE0B927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22 695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1251B2" w14:textId="4E9CCE9C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16 917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2D4C952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83C1659" w14:textId="1E87A975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 w:rsidR="002F62DF">
                          <w:rPr>
                            <w:color w:val="000000"/>
                            <w:sz w:val="13"/>
                            <w:szCs w:val="13"/>
                          </w:rPr>
                          <w:t>25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.5</w:t>
                        </w:r>
                      </w:p>
                    </w:tc>
                  </w:tr>
                  <w:tr w:rsidR="00E137D6" w:rsidRPr="00503FE0" w14:paraId="476A1435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11162F7" w14:textId="77777777" w:rsidR="00E137D6" w:rsidRPr="00503FE0" w:rsidRDefault="00E137D6" w:rsidP="00E137D6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0E5D45" w14:textId="06FE2D13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1CFB1B" w14:textId="7459A2AB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DA08E3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293AA47" w14:textId="5C932ACE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F86061" w14:textId="095DE924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962302" w14:textId="28AF2F1F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EC9DF4A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187F260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E137D6" w:rsidRPr="00503FE0" w14:paraId="650A0060" w14:textId="77777777" w:rsidTr="00CE464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960C18" w14:textId="77777777" w:rsidR="00E137D6" w:rsidRPr="00503FE0" w:rsidRDefault="00E137D6" w:rsidP="00E137D6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5AE290" w14:textId="18405AE3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2 867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B29317" w14:textId="1D20F62A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2 359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8C1BEF6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C7A288" w14:textId="2D5C84A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17.7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B319F8" w14:textId="5C4EFD1F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9 438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F7FB69" w14:textId="1BDC0807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6 055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574CD74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CFA9A9A" w14:textId="29A00A34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3</w:t>
                        </w:r>
                        <w:r w:rsidR="002F62DF">
                          <w:rPr>
                            <w:color w:val="000000"/>
                            <w:sz w:val="13"/>
                            <w:szCs w:val="13"/>
                          </w:rPr>
                          <w:t>5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.8</w:t>
                        </w:r>
                      </w:p>
                    </w:tc>
                  </w:tr>
                  <w:tr w:rsidR="00E137D6" w:rsidRPr="00503FE0" w14:paraId="1F6BB5FA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BD5B96" w14:textId="77777777" w:rsidR="00E137D6" w:rsidRPr="00503FE0" w:rsidRDefault="00E137D6" w:rsidP="00E137D6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6F54DF" w14:textId="04B7C224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548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7BE82" w14:textId="3C3669BA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169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5F476B8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E7B1D20" w14:textId="15A1E96D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69.2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193BE1" w14:textId="44840A7D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>1 660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1AE5C1" w14:textId="6003C338" w:rsidR="00E137D6" w:rsidRPr="00E137D6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E137D6">
                          <w:rPr>
                            <w:sz w:val="13"/>
                            <w:szCs w:val="13"/>
                          </w:rPr>
                          <w:t xml:space="preserve"> 578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ECEDBC" w14:textId="77777777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5693038" w14:textId="48FCBFCD" w:rsidR="00E137D6" w:rsidRPr="00503FE0" w:rsidRDefault="00E137D6" w:rsidP="00E137D6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6</w:t>
                        </w:r>
                        <w:r w:rsidR="002F62DF">
                          <w:rPr>
                            <w:color w:val="000000"/>
                            <w:sz w:val="13"/>
                            <w:szCs w:val="13"/>
                          </w:rPr>
                          <w:t>5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.2</w:t>
                        </w:r>
                      </w:p>
                    </w:tc>
                  </w:tr>
                  <w:tr w:rsidR="006A1500" w:rsidRPr="00503FE0" w14:paraId="70115B0F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31054D" w14:textId="77777777" w:rsidR="00EA75F9" w:rsidRPr="00503FE0" w:rsidRDefault="00EA75F9" w:rsidP="00EA75F9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A50768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F19EF9C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A0173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7E66115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C274755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E86684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B19951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F537737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6A1500" w:rsidRPr="00503FE0" w14:paraId="245769DE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DF45CF" w14:textId="77777777" w:rsidR="00EA75F9" w:rsidRPr="00503FE0" w:rsidRDefault="00EA75F9" w:rsidP="00EA75F9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485FDAC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361A9C5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BAAED3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8D1C0B4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1DA6A05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322173B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DE23554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24E44E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6A1500" w:rsidRPr="00503FE0" w14:paraId="2BDFDF41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88521D8" w14:textId="77777777" w:rsidR="00EA75F9" w:rsidRPr="00503FE0" w:rsidRDefault="00EA75F9" w:rsidP="00EA75F9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6703E26" w14:textId="10789195" w:rsidR="00EA75F9" w:rsidRPr="00503FE0" w:rsidRDefault="006A1500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B0D1A1D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0AF8A01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4DF612" w14:textId="27C52B48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EE5E2BB" w14:textId="3AED7EC8" w:rsidR="00EA75F9" w:rsidRPr="00503FE0" w:rsidRDefault="00930137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1</w:t>
                        </w:r>
                        <w:r w:rsidR="006A1500">
                          <w:rPr>
                            <w:color w:val="000000"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4382A1A" w14:textId="4DDAE9D2" w:rsidR="00EA75F9" w:rsidRPr="00503FE0" w:rsidRDefault="006A1500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B3FF31" w14:textId="77777777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951A2D0" w14:textId="7A9D832E" w:rsidR="00EA75F9" w:rsidRPr="00503FE0" w:rsidRDefault="00EA75F9" w:rsidP="00EA75F9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 w:rsidR="00930137">
                          <w:rPr>
                            <w:color w:val="000000"/>
                            <w:sz w:val="13"/>
                            <w:szCs w:val="13"/>
                          </w:rPr>
                          <w:t>1</w:t>
                        </w:r>
                        <w:r w:rsidR="006A1500">
                          <w:rPr>
                            <w:color w:val="000000"/>
                            <w:sz w:val="13"/>
                            <w:szCs w:val="13"/>
                          </w:rPr>
                          <w:t>00</w:t>
                        </w:r>
                        <w:r w:rsidR="00930137">
                          <w:rPr>
                            <w:color w:val="000000"/>
                            <w:sz w:val="13"/>
                            <w:szCs w:val="13"/>
                          </w:rPr>
                          <w:t>.</w:t>
                        </w:r>
                        <w:r w:rsidR="006A150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EA75F9" w:rsidRPr="00503FE0" w14:paraId="401A740D" w14:textId="77777777" w:rsidTr="00FE3403">
                    <w:tc>
                      <w:tcPr>
                        <w:tcW w:w="0" w:type="auto"/>
                        <w:gridSpan w:val="9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20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76"/>
                        </w:tblGrid>
                        <w:tr w:rsidR="00C50A22" w:rsidRPr="00503FE0" w14:paraId="0C932164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4B27083" w14:textId="07BE752C" w:rsidR="00C50A22" w:rsidRPr="00503FE0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6A150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503FE0" w14:paraId="1B546BEF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F3E1264" w14:textId="30A1DD65" w:rsidR="00C50A22" w:rsidRPr="00503FE0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6A150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503FE0" w14:paraId="64D62BF6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6848459" w14:textId="097DFA11" w:rsidR="00C50A22" w:rsidRPr="00503FE0" w:rsidRDefault="00C50A22" w:rsidP="00C50A22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5D317D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marzo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07617036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2CA6CF7F" w14:textId="77777777" w:rsidR="00754818" w:rsidRDefault="00754818" w:rsidP="00027610">
                  <w:pPr>
                    <w:spacing w:before="150"/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532A43D8" w14:textId="0127C442" w:rsidR="00754818" w:rsidRDefault="00754818" w:rsidP="00027610">
            <w:pPr>
              <w:rPr>
                <w:sz w:val="15"/>
                <w:szCs w:val="15"/>
              </w:rPr>
            </w:pPr>
          </w:p>
        </w:tc>
      </w:tr>
    </w:tbl>
    <w:p w14:paraId="2F64CBEF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</w:pPr>
    </w:p>
    <w:p w14:paraId="621A7B86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  <w:sectPr w:rsidR="00081DB8" w:rsidSect="002842F5">
          <w:headerReference w:type="default" r:id="rId16"/>
          <w:headerReference w:type="first" r:id="rId17"/>
          <w:pgSz w:w="12242" w:h="15842" w:code="1"/>
          <w:pgMar w:top="2126" w:right="284" w:bottom="992" w:left="284" w:header="284" w:footer="403" w:gutter="0"/>
          <w:pgNumType w:start="1"/>
          <w:cols w:space="720"/>
          <w:titlePg/>
          <w:docGrid w:linePitch="360"/>
        </w:sectPr>
      </w:pPr>
    </w:p>
    <w:p w14:paraId="1623E58C" w14:textId="77777777" w:rsidR="009F0973" w:rsidRDefault="009F0973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</w:p>
    <w:p w14:paraId="6289A65B" w14:textId="0DDDEEEE" w:rsidR="00C7735C" w:rsidRPr="0057422A" w:rsidRDefault="0057422A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lastRenderedPageBreak/>
        <w:t>i. fic</w:t>
      </w:r>
      <w:r w:rsidR="00EA034F">
        <w:rPr>
          <w:b/>
          <w:bCs/>
          <w:smallCaps/>
          <w:sz w:val="26"/>
          <w:szCs w:val="26"/>
        </w:rPr>
        <w:t>ha metodológica</w:t>
      </w:r>
    </w:p>
    <w:p w14:paraId="6B715560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tbl>
      <w:tblPr>
        <w:tblStyle w:val="Tablaconcuadrcula"/>
        <w:tblW w:w="4337" w:type="pct"/>
        <w:tblInd w:w="84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331"/>
        <w:gridCol w:w="7590"/>
      </w:tblGrid>
      <w:tr w:rsidR="0057422A" w:rsidRPr="00BD46BA" w14:paraId="0E6D2BAA" w14:textId="77777777" w:rsidTr="005D317D">
        <w:trPr>
          <w:trHeight w:val="2126"/>
        </w:trPr>
        <w:tc>
          <w:tcPr>
            <w:tcW w:w="1175" w:type="pct"/>
            <w:vAlign w:val="center"/>
          </w:tcPr>
          <w:p w14:paraId="4F47F5FD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Antecedentes</w:t>
            </w:r>
          </w:p>
        </w:tc>
        <w:tc>
          <w:tcPr>
            <w:tcW w:w="3825" w:type="pct"/>
            <w:vAlign w:val="center"/>
          </w:tcPr>
          <w:p w14:paraId="2A798046" w14:textId="77777777" w:rsidR="00FC1CCA" w:rsidRDefault="00FC1CCA" w:rsidP="00FA0B9E">
            <w:pPr>
              <w:rPr>
                <w:lang w:val="es-MX"/>
              </w:rPr>
            </w:pPr>
          </w:p>
          <w:p w14:paraId="3203497B" w14:textId="39AF6FBC" w:rsidR="0057422A" w:rsidRDefault="0057422A" w:rsidP="00FA0B9E">
            <w:pPr>
              <w:rPr>
                <w:lang w:val="es-MX"/>
              </w:rPr>
            </w:pPr>
            <w:r w:rsidRPr="00983C42">
              <w:rPr>
                <w:lang w:val="es-MX"/>
              </w:rPr>
              <w:t>La información</w:t>
            </w:r>
            <w:r>
              <w:rPr>
                <w:lang w:val="es-MX"/>
              </w:rPr>
              <w:t xml:space="preserve"> de la</w:t>
            </w:r>
            <w:r w:rsidR="005F1E67">
              <w:rPr>
                <w:lang w:val="es-MX"/>
              </w:rPr>
              <w:t>s ventas</w:t>
            </w:r>
            <w:r>
              <w:rPr>
                <w:lang w:val="es-MX"/>
              </w:rPr>
              <w:t xml:space="preserve"> en el mercado interno, producción</w:t>
            </w:r>
            <w:r w:rsidR="00325A79">
              <w:rPr>
                <w:lang w:val="es-MX"/>
              </w:rPr>
              <w:t>, importación</w:t>
            </w:r>
            <w:r>
              <w:rPr>
                <w:lang w:val="es-MX"/>
              </w:rPr>
              <w:t xml:space="preserve"> y exportación proviene del Registro Administrativo de la Industria Automotriz de Vehículos Pesados (</w:t>
            </w:r>
            <w:r>
              <w:rPr>
                <w:smallCaps/>
                <w:lang w:val="es-MX"/>
              </w:rPr>
              <w:t>raiavp</w:t>
            </w:r>
            <w:r>
              <w:rPr>
                <w:lang w:val="es-MX"/>
              </w:rPr>
              <w:t>), el cual integra los resultados de las</w:t>
            </w:r>
            <w:r w:rsidR="002F62DF">
              <w:rPr>
                <w:lang w:val="es-MX"/>
              </w:rPr>
              <w:t xml:space="preserve"> </w:t>
            </w:r>
            <w:r w:rsidR="00FB4623">
              <w:rPr>
                <w:lang w:val="es-MX"/>
              </w:rPr>
              <w:t>10</w:t>
            </w:r>
            <w:r w:rsidRPr="0057422A">
              <w:rPr>
                <w:lang w:val="es-MX"/>
              </w:rPr>
              <w:t xml:space="preserve"> empresas afiliadas a la Asociación Nacional de Productores de Autobuses, Camiones y </w:t>
            </w:r>
            <w:r w:rsidRPr="00215FEB">
              <w:rPr>
                <w:lang w:val="es-MX"/>
              </w:rPr>
              <w:t>Tractocamiones A.</w:t>
            </w:r>
            <w:r w:rsidR="0012518D" w:rsidRPr="00215FEB">
              <w:rPr>
                <w:lang w:val="es-MX"/>
              </w:rPr>
              <w:t xml:space="preserve"> </w:t>
            </w:r>
            <w:r w:rsidRPr="00215FEB">
              <w:rPr>
                <w:lang w:val="es-MX"/>
              </w:rPr>
              <w:t>C. (</w:t>
            </w:r>
            <w:r w:rsidR="00FA196E" w:rsidRPr="00215FEB">
              <w:rPr>
                <w:smallCaps/>
                <w:lang w:val="es-MX"/>
              </w:rPr>
              <w:t>anpact</w:t>
            </w:r>
            <w:r w:rsidRPr="00215FEB">
              <w:rPr>
                <w:lang w:val="es-MX"/>
              </w:rPr>
              <w:t xml:space="preserve">), </w:t>
            </w:r>
            <w:r w:rsidR="00FB4623" w:rsidRPr="00215FEB">
              <w:rPr>
                <w:lang w:val="es-MX"/>
              </w:rPr>
              <w:t>así como</w:t>
            </w:r>
            <w:r w:rsidR="00F41DB8">
              <w:rPr>
                <w:lang w:val="es-MX"/>
              </w:rPr>
              <w:t xml:space="preserve"> </w:t>
            </w:r>
            <w:r w:rsidR="006A1500">
              <w:rPr>
                <w:lang w:val="es-MX"/>
              </w:rPr>
              <w:t>3</w:t>
            </w:r>
            <w:r w:rsidR="00FB4623" w:rsidRPr="00215FEB">
              <w:rPr>
                <w:lang w:val="es-MX"/>
              </w:rPr>
              <w:t xml:space="preserve"> empresas no afiliadas, </w:t>
            </w:r>
            <w:r w:rsidR="00EA165B" w:rsidRPr="00215FEB">
              <w:rPr>
                <w:lang w:val="es-MX"/>
              </w:rPr>
              <w:t>para publicar los resultados de las 1</w:t>
            </w:r>
            <w:r w:rsidR="006A1500">
              <w:rPr>
                <w:lang w:val="es-MX"/>
              </w:rPr>
              <w:t>7</w:t>
            </w:r>
            <w:r w:rsidR="00EA165B" w:rsidRPr="00215FEB">
              <w:rPr>
                <w:lang w:val="es-MX"/>
              </w:rPr>
              <w:t xml:space="preserve"> marcas que comercializan y/o producen en México.</w:t>
            </w:r>
          </w:p>
          <w:p w14:paraId="3190788B" w14:textId="32513B69" w:rsidR="009F0973" w:rsidRPr="009F0973" w:rsidRDefault="009F0973" w:rsidP="00FA0B9E">
            <w:pPr>
              <w:rPr>
                <w:sz w:val="20"/>
                <w:szCs w:val="20"/>
                <w:lang w:val="es-MX"/>
              </w:rPr>
            </w:pPr>
          </w:p>
        </w:tc>
      </w:tr>
      <w:tr w:rsidR="0057422A" w:rsidRPr="00BD46BA" w14:paraId="30D5E05B" w14:textId="77777777" w:rsidTr="005D317D">
        <w:trPr>
          <w:trHeight w:val="715"/>
        </w:trPr>
        <w:tc>
          <w:tcPr>
            <w:tcW w:w="1175" w:type="pct"/>
            <w:vAlign w:val="center"/>
          </w:tcPr>
          <w:p w14:paraId="0D30D0F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Periodicidad de difusión  </w:t>
            </w:r>
          </w:p>
        </w:tc>
        <w:tc>
          <w:tcPr>
            <w:tcW w:w="3825" w:type="pct"/>
            <w:vAlign w:val="center"/>
          </w:tcPr>
          <w:p w14:paraId="24CD0353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47778FA8" w14:textId="3CB15D04" w:rsidR="0057422A" w:rsidRPr="005F1E67" w:rsidRDefault="00AD25E6" w:rsidP="00FA0B9E">
            <w:pPr>
              <w:rPr>
                <w:lang w:val="es-MX"/>
              </w:rPr>
            </w:pPr>
            <w:r>
              <w:rPr>
                <w:lang w:val="es-MX"/>
              </w:rPr>
              <w:t>Mensual</w:t>
            </w:r>
          </w:p>
          <w:p w14:paraId="50CF03E9" w14:textId="77777777" w:rsidR="0057422A" w:rsidRPr="009F0973" w:rsidRDefault="0057422A" w:rsidP="00FA0B9E">
            <w:pPr>
              <w:pStyle w:val="Prrafodelista"/>
              <w:ind w:left="720"/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2CC633B9" w14:textId="77777777" w:rsidTr="005D317D">
        <w:trPr>
          <w:trHeight w:val="627"/>
        </w:trPr>
        <w:tc>
          <w:tcPr>
            <w:tcW w:w="1175" w:type="pct"/>
            <w:vAlign w:val="center"/>
          </w:tcPr>
          <w:p w14:paraId="180CCD51" w14:textId="3A83FA2E" w:rsidR="0057422A" w:rsidRPr="006B7E5A" w:rsidRDefault="0057422A" w:rsidP="009F0973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Cobertura geográfica</w:t>
            </w:r>
          </w:p>
        </w:tc>
        <w:tc>
          <w:tcPr>
            <w:tcW w:w="3825" w:type="pct"/>
            <w:vAlign w:val="center"/>
          </w:tcPr>
          <w:p w14:paraId="3E2D5020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6B67C233" w14:textId="42084E98" w:rsidR="0057422A" w:rsidRDefault="0057422A" w:rsidP="00FA0B9E">
            <w:pPr>
              <w:rPr>
                <w:lang w:val="es-MX"/>
              </w:rPr>
            </w:pPr>
            <w:r w:rsidRPr="0042202B">
              <w:rPr>
                <w:lang w:val="es-MX"/>
              </w:rPr>
              <w:t xml:space="preserve">Los </w:t>
            </w:r>
            <w:r>
              <w:rPr>
                <w:lang w:val="es-MX"/>
              </w:rPr>
              <w:t>concepto</w:t>
            </w:r>
            <w:r w:rsidRPr="0042202B">
              <w:rPr>
                <w:lang w:val="es-MX"/>
              </w:rPr>
              <w:t>s descritos anteriormente presentan información nacional.</w:t>
            </w:r>
          </w:p>
          <w:p w14:paraId="069211EC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176CC645" w14:textId="77777777" w:rsidTr="005D317D">
        <w:trPr>
          <w:trHeight w:val="1731"/>
        </w:trPr>
        <w:tc>
          <w:tcPr>
            <w:tcW w:w="1175" w:type="pct"/>
            <w:vAlign w:val="center"/>
          </w:tcPr>
          <w:p w14:paraId="4ABB016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Consideraciones</w:t>
            </w:r>
          </w:p>
        </w:tc>
        <w:tc>
          <w:tcPr>
            <w:tcW w:w="3825" w:type="pct"/>
            <w:vAlign w:val="center"/>
          </w:tcPr>
          <w:p w14:paraId="03315A95" w14:textId="46714DC5" w:rsidR="00C50A22" w:rsidRPr="004B69AF" w:rsidRDefault="0057422A" w:rsidP="00FA0B9E">
            <w:pPr>
              <w:pStyle w:val="Prrafodelista"/>
              <w:ind w:left="0" w:right="51"/>
              <w:rPr>
                <w:lang w:val="es-MX"/>
              </w:rPr>
            </w:pPr>
            <w:r w:rsidRPr="004545C5">
              <w:rPr>
                <w:lang w:val="es-MX"/>
              </w:rPr>
              <w:t>L</w:t>
            </w:r>
            <w:r>
              <w:rPr>
                <w:lang w:val="es-MX"/>
              </w:rPr>
              <w:t>os registros</w:t>
            </w:r>
            <w:r w:rsidRPr="004545C5">
              <w:rPr>
                <w:lang w:val="es-MX"/>
              </w:rPr>
              <w:t xml:space="preserve"> que suministran las unidades económicas no se somete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a ningún tratamiento estadístico y mantiene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el carácter de registro administrativo. Por esto, </w:t>
            </w:r>
            <w:r>
              <w:rPr>
                <w:lang w:val="es-MX"/>
              </w:rPr>
              <w:t xml:space="preserve">es </w:t>
            </w:r>
            <w:r w:rsidRPr="004545C5">
              <w:rPr>
                <w:lang w:val="es-MX"/>
              </w:rPr>
              <w:t xml:space="preserve">necesario que las y los usuarios consideren las actualizaciones que realicen las empresas y que el </w:t>
            </w:r>
            <w:r w:rsidRPr="00024639">
              <w:rPr>
                <w:smallCaps/>
                <w:lang w:val="es-MX"/>
              </w:rPr>
              <w:t>inegi</w:t>
            </w:r>
            <w:r w:rsidRPr="004545C5">
              <w:rPr>
                <w:lang w:val="es-MX"/>
              </w:rPr>
              <w:t xml:space="preserve"> reflejará en los datos publicados.</w:t>
            </w:r>
          </w:p>
        </w:tc>
      </w:tr>
      <w:tr w:rsidR="0057422A" w:rsidRPr="00BD46BA" w14:paraId="27B1F6F1" w14:textId="77777777" w:rsidTr="005D317D">
        <w:trPr>
          <w:trHeight w:val="1278"/>
        </w:trPr>
        <w:tc>
          <w:tcPr>
            <w:tcW w:w="1175" w:type="pct"/>
            <w:vAlign w:val="center"/>
          </w:tcPr>
          <w:p w14:paraId="42FF0B20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Ligas de interés</w:t>
            </w:r>
          </w:p>
        </w:tc>
        <w:tc>
          <w:tcPr>
            <w:tcW w:w="3825" w:type="pct"/>
            <w:vAlign w:val="center"/>
          </w:tcPr>
          <w:p w14:paraId="26445D09" w14:textId="1A0EC8E8" w:rsidR="0057422A" w:rsidRPr="00FA196E" w:rsidRDefault="0057422A" w:rsidP="00FA0B9E">
            <w:pPr>
              <w:rPr>
                <w:lang w:val="es-ES"/>
              </w:rPr>
            </w:pPr>
            <w:r w:rsidRPr="11105B09">
              <w:rPr>
                <w:lang w:val="es-ES"/>
              </w:rPr>
              <w:t xml:space="preserve">El </w:t>
            </w:r>
            <w:r w:rsidR="00360180">
              <w:rPr>
                <w:lang w:val="es-ES"/>
              </w:rPr>
              <w:t xml:space="preserve">siguiente </w:t>
            </w:r>
            <w:r w:rsidRPr="11105B09">
              <w:rPr>
                <w:lang w:val="es-ES"/>
              </w:rPr>
              <w:t xml:space="preserve">reporte del </w:t>
            </w:r>
            <w:r w:rsidRPr="11105B09">
              <w:rPr>
                <w:smallCaps/>
                <w:lang w:val="es-ES"/>
              </w:rPr>
              <w:t>raiav</w:t>
            </w:r>
            <w:r w:rsidR="00E863D4">
              <w:rPr>
                <w:smallCaps/>
                <w:lang w:val="es-ES"/>
              </w:rPr>
              <w:t>p</w:t>
            </w:r>
            <w:r w:rsidRPr="11105B09">
              <w:rPr>
                <w:lang w:val="es-ES"/>
              </w:rPr>
              <w:t xml:space="preserve"> se dará a conocer el </w:t>
            </w:r>
            <w:r w:rsidR="00B4463D">
              <w:rPr>
                <w:lang w:val="es-ES"/>
              </w:rPr>
              <w:t>1</w:t>
            </w:r>
            <w:r w:rsidR="00F41DB8">
              <w:rPr>
                <w:lang w:val="es-ES"/>
              </w:rPr>
              <w:t>3</w:t>
            </w:r>
            <w:r w:rsidR="00B4463D">
              <w:rPr>
                <w:lang w:val="es-ES"/>
              </w:rPr>
              <w:t xml:space="preserve"> de </w:t>
            </w:r>
            <w:r w:rsidR="002F62DF">
              <w:rPr>
                <w:lang w:val="es-ES"/>
              </w:rPr>
              <w:t>mayo</w:t>
            </w:r>
            <w:r w:rsidR="00FA196E">
              <w:rPr>
                <w:lang w:val="es-ES"/>
              </w:rPr>
              <w:t xml:space="preserve"> de 202</w:t>
            </w:r>
            <w:r w:rsidR="00B4463D">
              <w:rPr>
                <w:lang w:val="es-ES"/>
              </w:rPr>
              <w:t>6</w:t>
            </w:r>
            <w:r w:rsidRPr="11105B09">
              <w:rPr>
                <w:lang w:val="es-ES"/>
              </w:rPr>
              <w:t xml:space="preserve">. Para más información, consúltese la página del Instituto: </w:t>
            </w:r>
            <w:hyperlink r:id="rId18" w:history="1">
              <w:r w:rsidR="00AC31F0" w:rsidRPr="00E97FB2">
                <w:rPr>
                  <w:rStyle w:val="Hipervnculo"/>
                  <w:lang w:val="es-ES"/>
                </w:rPr>
                <w:t>https://www.inegi.org.mx/datosprimarios/iavp/</w:t>
              </w:r>
            </w:hyperlink>
          </w:p>
        </w:tc>
      </w:tr>
    </w:tbl>
    <w:p w14:paraId="76E1CB7A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bookmarkEnd w:id="0"/>
    <w:p w14:paraId="6441FC90" w14:textId="77777777" w:rsidR="00817988" w:rsidRPr="00817988" w:rsidRDefault="00817988" w:rsidP="00117178">
      <w:pPr>
        <w:ind w:left="680" w:hanging="680"/>
      </w:pPr>
    </w:p>
    <w:p w14:paraId="07DFE388" w14:textId="77777777" w:rsidR="00817988" w:rsidRPr="00817988" w:rsidRDefault="00817988" w:rsidP="00117178">
      <w:pPr>
        <w:ind w:left="680" w:hanging="680"/>
      </w:pPr>
    </w:p>
    <w:p w14:paraId="4B7CA490" w14:textId="6E5CF936" w:rsidR="00817988" w:rsidRPr="00AA037A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>
        <w:tab/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037BA6" w:rsidRPr="00037BA6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07C2145D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B93E46A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33AE8BED" w14:textId="77777777" w:rsidR="00817988" w:rsidRPr="004D67D3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4A3ADFA2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  <w:r w:rsidRPr="00642716">
        <w:rPr>
          <w:noProof/>
        </w:rPr>
        <w:drawing>
          <wp:inline distT="0" distB="0" distL="0" distR="0" wp14:anchorId="6DE587EB" wp14:editId="583B2BB0">
            <wp:extent cx="229711" cy="222140"/>
            <wp:effectExtent l="0" t="0" r="0" b="6985"/>
            <wp:docPr id="1074485268" name="Imagen 1074485268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16B0A165" wp14:editId="112C6E12">
            <wp:extent cx="234725" cy="234725"/>
            <wp:effectExtent l="0" t="0" r="0" b="0"/>
            <wp:docPr id="277618914" name="Imagen 277618914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0875BDD" wp14:editId="13DC1763">
            <wp:extent cx="237490" cy="237490"/>
            <wp:effectExtent l="0" t="0" r="0" b="0"/>
            <wp:docPr id="1535806726" name="Imagen 1535806726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D79EC3B" wp14:editId="49688746">
            <wp:extent cx="233654" cy="233654"/>
            <wp:effectExtent l="0" t="0" r="0" b="0"/>
            <wp:docPr id="2029007465" name="Imagen 2029007465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4A1A5B60" wp14:editId="3BE736A9">
            <wp:extent cx="1436914" cy="152592"/>
            <wp:effectExtent l="0" t="0" r="0" b="0"/>
            <wp:docPr id="362977896" name="Imagen 362977896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23034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</w:p>
    <w:sectPr w:rsidR="00817988" w:rsidSect="00081DB8">
      <w:headerReference w:type="default" r:id="rId29"/>
      <w:type w:val="continuous"/>
      <w:pgSz w:w="12242" w:h="15842" w:code="1"/>
      <w:pgMar w:top="2126" w:right="397" w:bottom="992" w:left="397" w:header="284" w:footer="403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14C4C" w14:textId="77777777" w:rsidR="002E0FA1" w:rsidRDefault="002E0FA1">
      <w:r>
        <w:separator/>
      </w:r>
    </w:p>
  </w:endnote>
  <w:endnote w:type="continuationSeparator" w:id="0">
    <w:p w14:paraId="012FB83E" w14:textId="77777777" w:rsidR="002E0FA1" w:rsidRDefault="002E0FA1">
      <w:r>
        <w:continuationSeparator/>
      </w:r>
    </w:p>
  </w:endnote>
  <w:endnote w:type="continuationNotice" w:id="1">
    <w:p w14:paraId="24A94B39" w14:textId="77777777" w:rsidR="002E0FA1" w:rsidRDefault="002E0F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DEEC" w14:textId="77777777" w:rsidR="002E0FA1" w:rsidRDefault="002E0FA1">
      <w:r>
        <w:separator/>
      </w:r>
    </w:p>
  </w:footnote>
  <w:footnote w:type="continuationSeparator" w:id="0">
    <w:p w14:paraId="3945DFCE" w14:textId="77777777" w:rsidR="002E0FA1" w:rsidRDefault="002E0FA1">
      <w:r>
        <w:continuationSeparator/>
      </w:r>
    </w:p>
  </w:footnote>
  <w:footnote w:type="continuationNotice" w:id="1">
    <w:p w14:paraId="63176D34" w14:textId="77777777" w:rsidR="002E0FA1" w:rsidRDefault="002E0F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3986DC8D" w:rsidR="009D653F" w:rsidRPr="00930617" w:rsidRDefault="009146CE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 w:rsidR="009D653F"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3" behindDoc="1" locked="0" layoutInCell="1" allowOverlap="1" wp14:anchorId="608F74FB" wp14:editId="7A87B07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936385997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A6B" w:rsidRPr="00811A6B">
      <w:rPr>
        <w:rFonts w:ascii="Arial Black" w:hAnsi="Arial Black"/>
        <w:b/>
        <w:color w:val="00BFB3"/>
      </w:rPr>
      <w:t xml:space="preserve"> </w:t>
    </w:r>
    <w:r w:rsidR="00811A6B" w:rsidRPr="00930617">
      <w:rPr>
        <w:rFonts w:ascii="Arial Black" w:hAnsi="Arial Black"/>
        <w:b/>
        <w:color w:val="07BFBA"/>
      </w:rPr>
      <w:t xml:space="preserve">BOLETÍN DE </w:t>
    </w:r>
    <w:r w:rsidR="00B31ACF" w:rsidRPr="00930617">
      <w:rPr>
        <w:rFonts w:ascii="Arial Black" w:hAnsi="Arial Black"/>
        <w:b/>
        <w:color w:val="07BFBA"/>
      </w:rPr>
      <w:t>INDICADOR</w:t>
    </w:r>
    <w:r w:rsidR="002B6ADC">
      <w:rPr>
        <w:rFonts w:ascii="Arial Black" w:hAnsi="Arial Black"/>
        <w:b/>
        <w:color w:val="07BFBA"/>
      </w:rPr>
      <w:t xml:space="preserve"> </w:t>
    </w:r>
    <w:r w:rsidR="00347655">
      <w:rPr>
        <w:rFonts w:ascii="Arial Black" w:hAnsi="Arial Black"/>
        <w:b/>
        <w:color w:val="07BFBA"/>
      </w:rPr>
      <w:t>218</w:t>
    </w:r>
    <w:r w:rsidR="002B6ADC">
      <w:rPr>
        <w:rFonts w:ascii="Arial Black" w:hAnsi="Arial Black"/>
        <w:b/>
        <w:color w:val="07BFBA"/>
      </w:rPr>
      <w:t>/2</w:t>
    </w:r>
    <w:r w:rsidR="002A7C41">
      <w:rPr>
        <w:rFonts w:ascii="Arial Black" w:hAnsi="Arial Black"/>
        <w:b/>
        <w:color w:val="07BFBA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72206620" name="Imagen 2722066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8ACCAE" w14:textId="77777777" w:rsidR="00011F18" w:rsidRPr="002A7C41" w:rsidRDefault="00011F18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2A7C41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23078329" w14:textId="77777777" w:rsidR="003C6EA5" w:rsidRPr="002A7C41" w:rsidRDefault="00011F18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60DB1317" w14:textId="5879AAE4" w:rsidR="00011F18" w:rsidRPr="002A7C41" w:rsidRDefault="00011F18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2A7C41">
      <w:rPr>
        <w:b/>
        <w:bCs/>
        <w:noProof/>
        <w:color w:val="404040"/>
        <w:sz w:val="22"/>
        <w:szCs w:val="22"/>
      </w:rPr>
      <w:t>(</w:t>
    </w:r>
    <w:r w:rsidRPr="002A7C41">
      <w:rPr>
        <w:rStyle w:val="Fuerte"/>
        <w:color w:val="404040"/>
        <w:sz w:val="22"/>
        <w:szCs w:val="22"/>
      </w:rPr>
      <w:t>RAIAVP)</w:t>
    </w:r>
  </w:p>
  <w:p w14:paraId="6B1D5D41" w14:textId="10ADA9E3" w:rsidR="009D653F" w:rsidRPr="002A7C41" w:rsidRDefault="002B004A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 w:rsidRPr="002A7C41">
      <w:rPr>
        <w:bCs/>
        <w:color w:val="404040" w:themeColor="text1" w:themeTint="BF"/>
        <w:sz w:val="22"/>
        <w:szCs w:val="22"/>
      </w:rPr>
      <w:t>1</w:t>
    </w:r>
    <w:r w:rsidR="005D317D">
      <w:rPr>
        <w:bCs/>
        <w:color w:val="404040" w:themeColor="text1" w:themeTint="BF"/>
        <w:sz w:val="22"/>
        <w:szCs w:val="22"/>
      </w:rPr>
      <w:t>3</w:t>
    </w:r>
    <w:r w:rsidR="00011F18" w:rsidRPr="002A7C41">
      <w:rPr>
        <w:bCs/>
        <w:color w:val="404040" w:themeColor="text1" w:themeTint="BF"/>
        <w:sz w:val="22"/>
        <w:szCs w:val="22"/>
      </w:rPr>
      <w:t xml:space="preserve"> de </w:t>
    </w:r>
    <w:r w:rsidR="005D317D">
      <w:rPr>
        <w:bCs/>
        <w:color w:val="404040" w:themeColor="text1" w:themeTint="BF"/>
        <w:sz w:val="22"/>
        <w:szCs w:val="22"/>
      </w:rPr>
      <w:t>abril</w:t>
    </w:r>
    <w:r w:rsidR="00B31ACF" w:rsidRPr="002A7C41">
      <w:rPr>
        <w:bCs/>
        <w:color w:val="404040" w:themeColor="text1" w:themeTint="BF"/>
        <w:sz w:val="22"/>
        <w:szCs w:val="22"/>
      </w:rPr>
      <w:t xml:space="preserve"> de 202</w:t>
    </w:r>
    <w:r w:rsidRPr="002A7C41">
      <w:rPr>
        <w:bCs/>
        <w:color w:val="404040" w:themeColor="text1" w:themeTint="BF"/>
        <w:sz w:val="22"/>
        <w:szCs w:val="22"/>
      </w:rPr>
      <w:t>6</w:t>
    </w:r>
  </w:p>
  <w:p w14:paraId="111F5ECE" w14:textId="2485DE16" w:rsidR="00B31ACF" w:rsidRPr="002A7C41" w:rsidRDefault="004D7DFC" w:rsidP="004D7DFC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2A7C41">
      <w:rPr>
        <w:bCs/>
        <w:color w:val="27251F"/>
        <w:sz w:val="22"/>
        <w:szCs w:val="22"/>
      </w:rPr>
      <w:t xml:space="preserve">Página </w:t>
    </w:r>
    <w:r w:rsidRPr="002A7C41">
      <w:rPr>
        <w:bCs/>
        <w:color w:val="27251F"/>
        <w:sz w:val="22"/>
        <w:szCs w:val="22"/>
      </w:rPr>
      <w:fldChar w:fldCharType="begin"/>
    </w:r>
    <w:r w:rsidRPr="002A7C41">
      <w:rPr>
        <w:bCs/>
        <w:color w:val="27251F"/>
        <w:sz w:val="22"/>
        <w:szCs w:val="22"/>
      </w:rPr>
      <w:instrText xml:space="preserve"> PAGE  \* Arabic </w:instrText>
    </w:r>
    <w:r w:rsidRPr="002A7C41">
      <w:rPr>
        <w:bCs/>
        <w:color w:val="27251F"/>
        <w:sz w:val="22"/>
        <w:szCs w:val="22"/>
      </w:rPr>
      <w:fldChar w:fldCharType="separate"/>
    </w:r>
    <w:r w:rsidRPr="002A7C41">
      <w:rPr>
        <w:bCs/>
        <w:color w:val="27251F"/>
        <w:sz w:val="22"/>
        <w:szCs w:val="22"/>
      </w:rPr>
      <w:t>1</w:t>
    </w:r>
    <w:r w:rsidRPr="002A7C41">
      <w:rPr>
        <w:bCs/>
        <w:color w:val="27251F"/>
        <w:sz w:val="22"/>
        <w:szCs w:val="22"/>
      </w:rPr>
      <w:fldChar w:fldCharType="end"/>
    </w:r>
    <w:r w:rsidRPr="002A7C41">
      <w:rPr>
        <w:bCs/>
        <w:color w:val="27251F"/>
        <w:sz w:val="22"/>
        <w:szCs w:val="22"/>
      </w:rPr>
      <w:t>/5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32C93E47" w:rsidR="00537060" w:rsidRPr="0095681F" w:rsidRDefault="009D653F" w:rsidP="00B34FA6">
    <w:pPr>
      <w:pStyle w:val="Encabezado"/>
      <w:tabs>
        <w:tab w:val="clear" w:pos="4320"/>
        <w:tab w:val="center" w:pos="4536"/>
      </w:tabs>
      <w:ind w:left="-142" w:right="51"/>
      <w:jc w:val="right"/>
      <w:rPr>
        <w:rFonts w:ascii="Arial Black" w:hAnsi="Arial Black"/>
        <w:b/>
        <w:color w:val="07BFBA"/>
      </w:rPr>
    </w:pPr>
    <w:r w:rsidRPr="0095681F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086572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 w:rsidRPr="0095681F">
      <w:rPr>
        <w:rFonts w:ascii="Arial Black" w:hAnsi="Arial Black"/>
        <w:b/>
        <w:color w:val="07BFBA"/>
      </w:rPr>
      <w:t xml:space="preserve">BOLETÍN DE </w:t>
    </w:r>
    <w:r w:rsidR="0095681F" w:rsidRPr="0095681F">
      <w:rPr>
        <w:rFonts w:ascii="Arial Black" w:hAnsi="Arial Black"/>
        <w:b/>
        <w:color w:val="07BFBA"/>
      </w:rPr>
      <w:t>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22700826" name="Imagen 1227008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2A14DE" w14:textId="6D3E9CD7" w:rsidR="004C6D26" w:rsidRPr="0095681F" w:rsidRDefault="004C6D26" w:rsidP="004C6D26">
    <w:pPr>
      <w:pStyle w:val="Encabezado"/>
      <w:ind w:left="-142" w:right="51"/>
      <w:jc w:val="right"/>
      <w:rPr>
        <w:noProof/>
        <w:color w:val="404040"/>
      </w:rPr>
    </w:pPr>
    <w:r w:rsidRPr="0095681F">
      <w:rPr>
        <w:noProof/>
        <w:color w:val="404040"/>
      </w:rPr>
      <w:t xml:space="preserve">REPORTE DE </w:t>
    </w:r>
    <w:r w:rsidR="00001D7B" w:rsidRPr="0095681F">
      <w:rPr>
        <w:noProof/>
        <w:color w:val="404040"/>
      </w:rPr>
      <w:t xml:space="preserve">RESULTADOS </w:t>
    </w:r>
  </w:p>
  <w:p w14:paraId="62994C0D" w14:textId="1A20C72D" w:rsidR="00001D7B" w:rsidRPr="0095681F" w:rsidRDefault="004C6D26" w:rsidP="004C6D26">
    <w:pPr>
      <w:pStyle w:val="Encabezado"/>
      <w:ind w:left="-142" w:right="51"/>
      <w:jc w:val="right"/>
      <w:rPr>
        <w:rStyle w:val="Fuerte"/>
        <w:noProof/>
        <w:color w:val="404040"/>
      </w:rPr>
    </w:pPr>
    <w:r w:rsidRPr="0095681F">
      <w:rPr>
        <w:b/>
        <w:bCs/>
        <w:noProof/>
        <w:color w:val="404040"/>
      </w:rPr>
      <w:t>R</w:t>
    </w:r>
    <w:r w:rsidR="00001D7B" w:rsidRPr="0095681F">
      <w:rPr>
        <w:b/>
        <w:bCs/>
        <w:noProof/>
        <w:color w:val="404040"/>
      </w:rPr>
      <w:t>EGISTRO ADMINISTRATIVO</w:t>
    </w:r>
    <w:r w:rsidR="00D0001C" w:rsidRPr="0095681F">
      <w:rPr>
        <w:b/>
        <w:bCs/>
        <w:noProof/>
        <w:color w:val="404040"/>
      </w:rPr>
      <w:t xml:space="preserve"> </w:t>
    </w:r>
    <w:r w:rsidR="00001D7B" w:rsidRPr="0095681F">
      <w:rPr>
        <w:b/>
        <w:bCs/>
        <w:noProof/>
        <w:color w:val="404040"/>
      </w:rPr>
      <w:t>DE LA INDUSTRIA AUTOMOTRIZ DE VEHÍCULOS PESADOS (</w:t>
    </w:r>
    <w:r w:rsidR="00001D7B" w:rsidRPr="0095681F">
      <w:rPr>
        <w:rStyle w:val="Fuerte"/>
        <w:b w:val="0"/>
        <w:bCs w:val="0"/>
        <w:color w:val="404040"/>
      </w:rPr>
      <w:t>RAIAVP)</w:t>
    </w:r>
  </w:p>
  <w:p w14:paraId="489BCE4A" w14:textId="5438D58D" w:rsidR="0095681F" w:rsidRPr="0095681F" w:rsidRDefault="00516FF9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>10</w:t>
    </w:r>
    <w:r w:rsidR="00480BA6" w:rsidRPr="0095681F">
      <w:rPr>
        <w:bCs/>
        <w:color w:val="404040"/>
      </w:rPr>
      <w:t xml:space="preserve"> de </w:t>
    </w:r>
    <w:r w:rsidR="005D317D">
      <w:rPr>
        <w:bCs/>
        <w:color w:val="404040"/>
      </w:rPr>
      <w:t>marzo</w:t>
    </w:r>
    <w:r w:rsidR="0095681F" w:rsidRPr="0095681F">
      <w:rPr>
        <w:bCs/>
        <w:color w:val="404040"/>
      </w:rPr>
      <w:t xml:space="preserve"> de </w:t>
    </w:r>
    <w:r w:rsidR="00281297">
      <w:rPr>
        <w:bCs/>
        <w:color w:val="404040"/>
      </w:rPr>
      <w:t>2026</w:t>
    </w:r>
  </w:p>
  <w:p w14:paraId="6BD3E063" w14:textId="0A2856EF" w:rsidR="00001D7B" w:rsidRPr="0095681F" w:rsidRDefault="00001D7B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 xml:space="preserve">Página </w:t>
    </w:r>
    <w:r w:rsidR="00175008" w:rsidRPr="0095681F">
      <w:rPr>
        <w:bCs/>
        <w:color w:val="404040"/>
      </w:rPr>
      <w:t>1</w:t>
    </w:r>
    <w:r w:rsidRPr="0095681F">
      <w:rPr>
        <w:bCs/>
        <w:color w:val="404040"/>
      </w:rPr>
      <w:t>/</w:t>
    </w:r>
    <w:r w:rsidR="00E70E14" w:rsidRPr="0095681F">
      <w:rPr>
        <w:bCs/>
        <w:color w:val="404040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3EF5" w14:textId="5178BC32" w:rsidR="003C6EA5" w:rsidRPr="00930617" w:rsidRDefault="003C6EA5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61319" behindDoc="1" locked="0" layoutInCell="1" allowOverlap="1" wp14:anchorId="23BE4FC5" wp14:editId="5706FCD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496113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 w:rsidRPr="00930617">
      <w:rPr>
        <w:rFonts w:ascii="Arial Black" w:hAnsi="Arial Black"/>
        <w:b/>
        <w:color w:val="07BFBA"/>
      </w:rPr>
      <w:t>BOLETÍN DE INDICADOR</w:t>
    </w:r>
    <w:r>
      <w:rPr>
        <w:rFonts w:ascii="Arial Black" w:hAnsi="Arial Black"/>
        <w:b/>
        <w:color w:val="07BFBA"/>
      </w:rPr>
      <w:t xml:space="preserve"> </w:t>
    </w:r>
    <w:r w:rsidR="00930137">
      <w:rPr>
        <w:rFonts w:ascii="Arial Black" w:hAnsi="Arial Black"/>
        <w:b/>
        <w:color w:val="07BFBA"/>
      </w:rPr>
      <w:t>XXX</w:t>
    </w:r>
    <w:r>
      <w:rPr>
        <w:rFonts w:ascii="Arial Black" w:hAnsi="Arial Black"/>
        <w:b/>
        <w:color w:val="07BFBA"/>
      </w:rPr>
      <w:t>/2</w:t>
    </w:r>
    <w:r w:rsidR="00930137">
      <w:rPr>
        <w:rFonts w:ascii="Arial Black" w:hAnsi="Arial Black"/>
        <w:b/>
        <w:color w:val="07BFBA"/>
      </w:rPr>
      <w:t>6</w:t>
    </w:r>
  </w:p>
  <w:p w14:paraId="32163A83" w14:textId="77777777" w:rsidR="003C6EA5" w:rsidRDefault="003C6EA5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60295" behindDoc="0" locked="0" layoutInCell="1" allowOverlap="1" wp14:anchorId="421E16B3" wp14:editId="1759A806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920875017" name="Imagen 920875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CF70A9" w14:textId="77777777" w:rsidR="003C6EA5" w:rsidRPr="00930137" w:rsidRDefault="003C6EA5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930137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4621B84B" w14:textId="77777777" w:rsidR="003C6EA5" w:rsidRPr="00930137" w:rsidRDefault="003C6EA5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16A7F83B" w14:textId="77777777" w:rsidR="003C6EA5" w:rsidRPr="00930137" w:rsidRDefault="003C6EA5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930137">
      <w:rPr>
        <w:b/>
        <w:bCs/>
        <w:noProof/>
        <w:color w:val="404040"/>
        <w:sz w:val="22"/>
        <w:szCs w:val="22"/>
      </w:rPr>
      <w:t>(</w:t>
    </w:r>
    <w:r w:rsidRPr="00930137">
      <w:rPr>
        <w:rStyle w:val="Fuerte"/>
        <w:color w:val="404040"/>
        <w:sz w:val="22"/>
        <w:szCs w:val="22"/>
      </w:rPr>
      <w:t>RAIAVP)</w:t>
    </w:r>
  </w:p>
  <w:p w14:paraId="44EAA0E3" w14:textId="499E09E2" w:rsidR="003C6EA5" w:rsidRPr="00930137" w:rsidRDefault="00930137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 w:rsidRPr="00930137">
      <w:rPr>
        <w:bCs/>
        <w:color w:val="404040" w:themeColor="text1" w:themeTint="BF"/>
        <w:sz w:val="22"/>
        <w:szCs w:val="22"/>
      </w:rPr>
      <w:t>12 de enero</w:t>
    </w:r>
    <w:r w:rsidR="00530A2D" w:rsidRPr="00930137">
      <w:rPr>
        <w:bCs/>
        <w:color w:val="404040" w:themeColor="text1" w:themeTint="BF"/>
        <w:sz w:val="22"/>
        <w:szCs w:val="22"/>
      </w:rPr>
      <w:t xml:space="preserve"> </w:t>
    </w:r>
    <w:r w:rsidR="003C6EA5" w:rsidRPr="00930137">
      <w:rPr>
        <w:bCs/>
        <w:color w:val="404040" w:themeColor="text1" w:themeTint="BF"/>
        <w:sz w:val="22"/>
        <w:szCs w:val="22"/>
      </w:rPr>
      <w:t>de 202</w:t>
    </w:r>
    <w:r w:rsidRPr="00930137">
      <w:rPr>
        <w:bCs/>
        <w:color w:val="404040" w:themeColor="text1" w:themeTint="BF"/>
        <w:sz w:val="22"/>
        <w:szCs w:val="22"/>
      </w:rPr>
      <w:t>6</w:t>
    </w:r>
  </w:p>
  <w:p w14:paraId="782AF9CE" w14:textId="1CB892DF" w:rsidR="003C6EA5" w:rsidRPr="00930137" w:rsidRDefault="003C6EA5" w:rsidP="00B31ACF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930137">
      <w:rPr>
        <w:bCs/>
        <w:color w:val="27251F"/>
        <w:sz w:val="22"/>
        <w:szCs w:val="22"/>
      </w:rPr>
      <w:t>Página 5/5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7403F" w14:textId="15F5E437" w:rsidR="00175008" w:rsidRPr="001D4042" w:rsidRDefault="00175008" w:rsidP="005D317D">
    <w:pPr>
      <w:pStyle w:val="Encabezado"/>
      <w:ind w:left="-142" w:right="50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5" behindDoc="1" locked="0" layoutInCell="1" allowOverlap="1" wp14:anchorId="3DF9F29D" wp14:editId="38DD336C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363236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/>
        <w:b/>
        <w:color w:val="00BFB3"/>
      </w:rPr>
      <w:t>BOLETÍN D</w:t>
    </w:r>
    <w:r w:rsidR="00037BA6">
      <w:rPr>
        <w:rFonts w:ascii="Arial Black" w:hAnsi="Arial Black"/>
        <w:b/>
        <w:color w:val="00BFB3"/>
      </w:rPr>
      <w:t>E INDICADOR</w:t>
    </w:r>
    <w:r w:rsidR="002B6ADC">
      <w:rPr>
        <w:rFonts w:ascii="Arial Black" w:hAnsi="Arial Black"/>
        <w:b/>
        <w:color w:val="00BFB3"/>
      </w:rPr>
      <w:t xml:space="preserve"> </w:t>
    </w:r>
    <w:r w:rsidR="00347655">
      <w:rPr>
        <w:rFonts w:ascii="Arial Black" w:hAnsi="Arial Black"/>
        <w:b/>
        <w:color w:val="00BFB3"/>
      </w:rPr>
      <w:t>218</w:t>
    </w:r>
    <w:r w:rsidR="002B6ADC">
      <w:rPr>
        <w:rFonts w:ascii="Arial Black" w:hAnsi="Arial Black"/>
        <w:b/>
        <w:color w:val="00BFB3"/>
      </w:rPr>
      <w:t>/2</w:t>
    </w:r>
    <w:r w:rsidR="001E1C86">
      <w:rPr>
        <w:rFonts w:ascii="Arial Black" w:hAnsi="Arial Black"/>
        <w:b/>
        <w:color w:val="00BFB3"/>
      </w:rPr>
      <w:t>6</w:t>
    </w:r>
  </w:p>
  <w:p w14:paraId="2A886ACF" w14:textId="77777777" w:rsidR="00175008" w:rsidRDefault="00175008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4" behindDoc="0" locked="0" layoutInCell="1" allowOverlap="1" wp14:anchorId="190A8D87" wp14:editId="44E43EF9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83004077" name="Imagen 2830040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93B683" w14:textId="77777777" w:rsidR="00011F18" w:rsidRPr="001E1C86" w:rsidRDefault="00011F18" w:rsidP="005D317D">
    <w:pPr>
      <w:pStyle w:val="Encabezado"/>
      <w:ind w:left="-142" w:right="50"/>
      <w:jc w:val="right"/>
      <w:rPr>
        <w:noProof/>
        <w:color w:val="404040"/>
        <w:sz w:val="22"/>
        <w:szCs w:val="22"/>
      </w:rPr>
    </w:pPr>
    <w:r w:rsidRPr="001E1C86">
      <w:rPr>
        <w:noProof/>
        <w:color w:val="404040"/>
        <w:sz w:val="22"/>
        <w:szCs w:val="22"/>
      </w:rPr>
      <w:t xml:space="preserve">REPORTE DE RESULTADOS </w:t>
    </w:r>
  </w:p>
  <w:p w14:paraId="2B569853" w14:textId="77777777" w:rsidR="00011F18" w:rsidRPr="001E1C86" w:rsidRDefault="00011F18" w:rsidP="005D317D">
    <w:pPr>
      <w:pStyle w:val="Encabezado"/>
      <w:ind w:left="-142" w:right="50"/>
      <w:jc w:val="right"/>
      <w:rPr>
        <w:b/>
        <w:bCs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REGISTRO ADMINISTRATIVO DE LA INDUSTRIA</w:t>
    </w:r>
  </w:p>
  <w:p w14:paraId="5DCD7FBA" w14:textId="341E61D9" w:rsidR="00011F18" w:rsidRPr="001E1C86" w:rsidRDefault="00011F18" w:rsidP="005D317D">
    <w:pPr>
      <w:pStyle w:val="Encabezado"/>
      <w:ind w:left="-142" w:right="50"/>
      <w:jc w:val="right"/>
      <w:rPr>
        <w:rStyle w:val="Fuerte"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AUTOMOTRIZ DE VEHÍCULOS PESADOS (</w:t>
    </w:r>
    <w:r w:rsidRPr="001E1C86">
      <w:rPr>
        <w:rStyle w:val="Fuerte"/>
        <w:color w:val="404040"/>
        <w:sz w:val="22"/>
        <w:szCs w:val="22"/>
      </w:rPr>
      <w:t>RAIAVP)</w:t>
    </w:r>
  </w:p>
  <w:p w14:paraId="6638035B" w14:textId="032F2708" w:rsidR="00175008" w:rsidRPr="001E1C86" w:rsidRDefault="001E1C86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>
      <w:rPr>
        <w:bCs/>
        <w:color w:val="404040" w:themeColor="text1" w:themeTint="BF"/>
        <w:sz w:val="22"/>
        <w:szCs w:val="22"/>
      </w:rPr>
      <w:t>1</w:t>
    </w:r>
    <w:r w:rsidR="002F62DF">
      <w:rPr>
        <w:bCs/>
        <w:color w:val="404040" w:themeColor="text1" w:themeTint="BF"/>
        <w:sz w:val="22"/>
        <w:szCs w:val="22"/>
      </w:rPr>
      <w:t>3</w:t>
    </w:r>
    <w:r w:rsidR="00224D0C" w:rsidRPr="001E1C86">
      <w:rPr>
        <w:bCs/>
        <w:color w:val="404040" w:themeColor="text1" w:themeTint="BF"/>
        <w:sz w:val="22"/>
        <w:szCs w:val="22"/>
      </w:rPr>
      <w:t xml:space="preserve"> de </w:t>
    </w:r>
    <w:r w:rsidR="002F62DF">
      <w:rPr>
        <w:bCs/>
        <w:color w:val="404040" w:themeColor="text1" w:themeTint="BF"/>
        <w:sz w:val="22"/>
        <w:szCs w:val="22"/>
      </w:rPr>
      <w:t>abril</w:t>
    </w:r>
    <w:r w:rsidR="00E743A4" w:rsidRPr="001E1C86">
      <w:rPr>
        <w:bCs/>
        <w:color w:val="404040" w:themeColor="text1" w:themeTint="BF"/>
        <w:sz w:val="22"/>
        <w:szCs w:val="22"/>
      </w:rPr>
      <w:t xml:space="preserve"> </w:t>
    </w:r>
    <w:r w:rsidR="00037BA6" w:rsidRPr="001E1C86">
      <w:rPr>
        <w:bCs/>
        <w:color w:val="404040"/>
        <w:sz w:val="22"/>
        <w:szCs w:val="22"/>
      </w:rPr>
      <w:t>de 202</w:t>
    </w:r>
    <w:r>
      <w:rPr>
        <w:bCs/>
        <w:color w:val="404040"/>
        <w:sz w:val="22"/>
        <w:szCs w:val="22"/>
      </w:rPr>
      <w:t>6</w:t>
    </w:r>
  </w:p>
  <w:p w14:paraId="0DE5A50F" w14:textId="3A4FDF46" w:rsidR="00175008" w:rsidRPr="001E1C86" w:rsidRDefault="00175008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 w:rsidRPr="001E1C86">
      <w:rPr>
        <w:bCs/>
        <w:color w:val="404040"/>
        <w:sz w:val="22"/>
        <w:szCs w:val="22"/>
      </w:rPr>
      <w:t xml:space="preserve">Página </w:t>
    </w:r>
    <w:r w:rsidR="00E70E14" w:rsidRPr="001E1C86">
      <w:rPr>
        <w:bCs/>
        <w:color w:val="404040"/>
        <w:sz w:val="22"/>
        <w:szCs w:val="22"/>
      </w:rPr>
      <w:t>4</w:t>
    </w:r>
    <w:r w:rsidRPr="001E1C86">
      <w:rPr>
        <w:bCs/>
        <w:color w:val="404040"/>
        <w:sz w:val="22"/>
        <w:szCs w:val="22"/>
      </w:rPr>
      <w:t>/</w:t>
    </w:r>
    <w:r w:rsidR="00E70E14" w:rsidRPr="001E1C86">
      <w:rPr>
        <w:bCs/>
        <w:color w:val="404040"/>
        <w:sz w:val="22"/>
        <w:szCs w:val="22"/>
      </w:rPr>
      <w:t>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6ED00" w14:textId="6D4D9937" w:rsidR="00175008" w:rsidRPr="001D4042" w:rsidRDefault="00175008" w:rsidP="005D317D">
    <w:pPr>
      <w:pStyle w:val="Encabezado"/>
      <w:tabs>
        <w:tab w:val="left" w:pos="10773"/>
      </w:tabs>
      <w:ind w:left="-142" w:right="675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7" behindDoc="1" locked="0" layoutInCell="1" allowOverlap="1" wp14:anchorId="271AE457" wp14:editId="4DB6A3E4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2371565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>
      <w:rPr>
        <w:rFonts w:ascii="Arial Black" w:hAnsi="Arial Black"/>
        <w:b/>
        <w:color w:val="00BFB3"/>
      </w:rPr>
      <w:t xml:space="preserve">BOLETÍN DE </w:t>
    </w:r>
    <w:r w:rsidR="007940EB">
      <w:rPr>
        <w:rFonts w:ascii="Arial Black" w:hAnsi="Arial Black"/>
        <w:b/>
        <w:color w:val="00BFB3"/>
      </w:rPr>
      <w:t>INDICADOR</w:t>
    </w:r>
    <w:r w:rsidR="002B6ADC">
      <w:rPr>
        <w:rFonts w:ascii="Arial Black" w:hAnsi="Arial Black"/>
        <w:b/>
        <w:color w:val="00BFB3"/>
      </w:rPr>
      <w:t xml:space="preserve"> </w:t>
    </w:r>
    <w:r w:rsidR="00347655">
      <w:rPr>
        <w:rFonts w:ascii="Arial Black" w:hAnsi="Arial Black"/>
        <w:b/>
        <w:color w:val="00BFB3"/>
      </w:rPr>
      <w:t>218</w:t>
    </w:r>
    <w:r w:rsidR="002B6ADC">
      <w:rPr>
        <w:rFonts w:ascii="Arial Black" w:hAnsi="Arial Black"/>
        <w:b/>
        <w:color w:val="00BFB3"/>
      </w:rPr>
      <w:t>/2</w:t>
    </w:r>
    <w:r w:rsidR="002F62DF">
      <w:rPr>
        <w:rFonts w:ascii="Arial Black" w:hAnsi="Arial Black"/>
        <w:b/>
        <w:color w:val="00BFB3"/>
      </w:rPr>
      <w:t>6</w:t>
    </w:r>
  </w:p>
  <w:p w14:paraId="792F1EE5" w14:textId="77777777" w:rsidR="00175008" w:rsidRDefault="00175008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6" behindDoc="0" locked="0" layoutInCell="1" allowOverlap="1" wp14:anchorId="72BA3AD7" wp14:editId="6D704237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512536351" name="Imagen 15125363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0BAE6E" w14:textId="30FF37CB" w:rsidR="00011F18" w:rsidRPr="00037BA6" w:rsidRDefault="00011F18" w:rsidP="005D317D">
    <w:pPr>
      <w:pStyle w:val="Encabezado"/>
      <w:ind w:left="-142" w:right="675"/>
      <w:jc w:val="right"/>
      <w:rPr>
        <w:noProof/>
        <w:color w:val="404040"/>
      </w:rPr>
    </w:pPr>
    <w:r w:rsidRPr="00037BA6">
      <w:rPr>
        <w:noProof/>
        <w:color w:val="404040"/>
      </w:rPr>
      <w:t>REPORTE DE RESULTADOS</w:t>
    </w:r>
  </w:p>
  <w:p w14:paraId="3B7B21C1" w14:textId="77777777" w:rsidR="00081DB8" w:rsidRDefault="00011F18" w:rsidP="005D317D">
    <w:pPr>
      <w:pStyle w:val="Encabezado"/>
      <w:ind w:left="-142" w:right="675"/>
      <w:jc w:val="right"/>
      <w:rPr>
        <w:b/>
        <w:bCs/>
        <w:noProof/>
        <w:color w:val="404040"/>
      </w:rPr>
    </w:pPr>
    <w:r w:rsidRPr="00037BA6">
      <w:rPr>
        <w:b/>
        <w:bCs/>
        <w:noProof/>
        <w:color w:val="404040"/>
      </w:rPr>
      <w:t xml:space="preserve">REGISTRO ADMINISTRATIVO DE LA INDUSTRIA </w:t>
    </w:r>
  </w:p>
  <w:p w14:paraId="252F8C07" w14:textId="5756E424" w:rsidR="00011F18" w:rsidRPr="00037BA6" w:rsidRDefault="00011F18" w:rsidP="005D317D">
    <w:pPr>
      <w:pStyle w:val="Encabezado"/>
      <w:ind w:left="-142" w:right="675"/>
      <w:jc w:val="right"/>
      <w:rPr>
        <w:rStyle w:val="Fuerte"/>
        <w:noProof/>
        <w:color w:val="404040"/>
      </w:rPr>
    </w:pPr>
    <w:r w:rsidRPr="00037BA6">
      <w:rPr>
        <w:b/>
        <w:bCs/>
        <w:noProof/>
        <w:color w:val="404040"/>
      </w:rPr>
      <w:t>AUTOMOTRIZ DE VEHÍCULOS PESADOS (</w:t>
    </w:r>
    <w:r w:rsidRPr="00037BA6">
      <w:rPr>
        <w:rStyle w:val="Fuerte"/>
        <w:color w:val="404040"/>
      </w:rPr>
      <w:t>RAIAVP)</w:t>
    </w:r>
  </w:p>
  <w:p w14:paraId="152F0F37" w14:textId="6CA66D48" w:rsidR="00011F18" w:rsidRPr="00037BA6" w:rsidRDefault="006A1500" w:rsidP="005D317D">
    <w:pPr>
      <w:pStyle w:val="Encabezado"/>
      <w:ind w:left="-142" w:right="675"/>
      <w:jc w:val="right"/>
      <w:rPr>
        <w:bCs/>
        <w:color w:val="404040"/>
      </w:rPr>
    </w:pPr>
    <w:r>
      <w:rPr>
        <w:bCs/>
        <w:color w:val="404040" w:themeColor="text1" w:themeTint="BF"/>
      </w:rPr>
      <w:t>1</w:t>
    </w:r>
    <w:r w:rsidR="002F62DF">
      <w:rPr>
        <w:bCs/>
        <w:color w:val="404040" w:themeColor="text1" w:themeTint="BF"/>
      </w:rPr>
      <w:t>3</w:t>
    </w:r>
    <w:r w:rsidR="00E743A4" w:rsidRPr="004C6D26">
      <w:rPr>
        <w:bCs/>
        <w:color w:val="404040" w:themeColor="text1" w:themeTint="BF"/>
      </w:rPr>
      <w:t xml:space="preserve"> de </w:t>
    </w:r>
    <w:r w:rsidR="002F62DF">
      <w:rPr>
        <w:bCs/>
        <w:color w:val="404040" w:themeColor="text1" w:themeTint="BF"/>
      </w:rPr>
      <w:t>abril</w:t>
    </w:r>
    <w:r w:rsidR="00E743A4">
      <w:rPr>
        <w:bCs/>
        <w:color w:val="404040" w:themeColor="text1" w:themeTint="BF"/>
      </w:rPr>
      <w:t xml:space="preserve"> </w:t>
    </w:r>
    <w:r w:rsidR="00037BA6">
      <w:rPr>
        <w:bCs/>
        <w:color w:val="404040"/>
      </w:rPr>
      <w:t xml:space="preserve">de </w:t>
    </w:r>
    <w:r w:rsidR="00281297">
      <w:rPr>
        <w:bCs/>
        <w:color w:val="404040"/>
      </w:rPr>
      <w:t>2026</w:t>
    </w:r>
  </w:p>
  <w:p w14:paraId="02197E9C" w14:textId="5246322A" w:rsidR="00175008" w:rsidRPr="00037BA6" w:rsidRDefault="00175008" w:rsidP="005D317D">
    <w:pPr>
      <w:pStyle w:val="Encabezado"/>
      <w:ind w:left="-142" w:right="675"/>
      <w:jc w:val="right"/>
      <w:rPr>
        <w:bCs/>
        <w:color w:val="404040"/>
      </w:rPr>
    </w:pPr>
    <w:r w:rsidRPr="00037BA6">
      <w:rPr>
        <w:bCs/>
        <w:color w:val="404040"/>
      </w:rPr>
      <w:t xml:space="preserve">Página </w:t>
    </w:r>
    <w:r w:rsidR="00E70E14" w:rsidRPr="00037BA6">
      <w:rPr>
        <w:bCs/>
        <w:color w:val="404040"/>
      </w:rPr>
      <w:t>5/5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BF57021"/>
    <w:multiLevelType w:val="hybridMultilevel"/>
    <w:tmpl w:val="D6008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481A3E"/>
    <w:multiLevelType w:val="hybridMultilevel"/>
    <w:tmpl w:val="E60ABF28"/>
    <w:lvl w:ilvl="0" w:tplc="AABC9D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F24614"/>
    <w:multiLevelType w:val="hybridMultilevel"/>
    <w:tmpl w:val="90B2730A"/>
    <w:lvl w:ilvl="0" w:tplc="569AE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2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5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9942014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40699499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552888600">
    <w:abstractNumId w:val="8"/>
  </w:num>
  <w:num w:numId="4" w16cid:durableId="1192839326">
    <w:abstractNumId w:val="12"/>
  </w:num>
  <w:num w:numId="5" w16cid:durableId="1484665714">
    <w:abstractNumId w:val="15"/>
  </w:num>
  <w:num w:numId="6" w16cid:durableId="262497769">
    <w:abstractNumId w:val="6"/>
  </w:num>
  <w:num w:numId="7" w16cid:durableId="848907590">
    <w:abstractNumId w:val="9"/>
  </w:num>
  <w:num w:numId="8" w16cid:durableId="105311958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3618906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79563598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312252700">
    <w:abstractNumId w:val="31"/>
  </w:num>
  <w:num w:numId="12" w16cid:durableId="1865052700">
    <w:abstractNumId w:val="34"/>
  </w:num>
  <w:num w:numId="13" w16cid:durableId="730735582">
    <w:abstractNumId w:val="36"/>
  </w:num>
  <w:num w:numId="14" w16cid:durableId="270281502">
    <w:abstractNumId w:val="20"/>
  </w:num>
  <w:num w:numId="15" w16cid:durableId="2082755697">
    <w:abstractNumId w:val="16"/>
  </w:num>
  <w:num w:numId="16" w16cid:durableId="1303000885">
    <w:abstractNumId w:val="27"/>
  </w:num>
  <w:num w:numId="17" w16cid:durableId="1235430799">
    <w:abstractNumId w:val="18"/>
  </w:num>
  <w:num w:numId="18" w16cid:durableId="1437562214">
    <w:abstractNumId w:val="25"/>
  </w:num>
  <w:num w:numId="19" w16cid:durableId="1734425324">
    <w:abstractNumId w:val="10"/>
  </w:num>
  <w:num w:numId="20" w16cid:durableId="177619655">
    <w:abstractNumId w:val="0"/>
  </w:num>
  <w:num w:numId="21" w16cid:durableId="180974841">
    <w:abstractNumId w:val="17"/>
  </w:num>
  <w:num w:numId="22" w16cid:durableId="709648143">
    <w:abstractNumId w:val="5"/>
  </w:num>
  <w:num w:numId="23" w16cid:durableId="1483617270">
    <w:abstractNumId w:val="22"/>
  </w:num>
  <w:num w:numId="24" w16cid:durableId="2006663279">
    <w:abstractNumId w:val="21"/>
  </w:num>
  <w:num w:numId="25" w16cid:durableId="1065909930">
    <w:abstractNumId w:val="28"/>
  </w:num>
  <w:num w:numId="26" w16cid:durableId="1707948738">
    <w:abstractNumId w:val="32"/>
  </w:num>
  <w:num w:numId="27" w16cid:durableId="663356819">
    <w:abstractNumId w:val="14"/>
  </w:num>
  <w:num w:numId="28" w16cid:durableId="755788714">
    <w:abstractNumId w:val="13"/>
  </w:num>
  <w:num w:numId="29" w16cid:durableId="288320515">
    <w:abstractNumId w:val="2"/>
  </w:num>
  <w:num w:numId="30" w16cid:durableId="1045837757">
    <w:abstractNumId w:val="7"/>
  </w:num>
  <w:num w:numId="31" w16cid:durableId="424687965">
    <w:abstractNumId w:val="23"/>
  </w:num>
  <w:num w:numId="32" w16cid:durableId="1599873060">
    <w:abstractNumId w:val="29"/>
  </w:num>
  <w:num w:numId="33" w16cid:durableId="414281911">
    <w:abstractNumId w:val="3"/>
  </w:num>
  <w:num w:numId="34" w16cid:durableId="1420524908">
    <w:abstractNumId w:val="35"/>
  </w:num>
  <w:num w:numId="35" w16cid:durableId="599534629">
    <w:abstractNumId w:val="33"/>
  </w:num>
  <w:num w:numId="36" w16cid:durableId="1690452799">
    <w:abstractNumId w:val="4"/>
  </w:num>
  <w:num w:numId="37" w16cid:durableId="1408502640">
    <w:abstractNumId w:val="30"/>
  </w:num>
  <w:num w:numId="38" w16cid:durableId="446853276">
    <w:abstractNumId w:val="11"/>
  </w:num>
  <w:num w:numId="39" w16cid:durableId="1872067608">
    <w:abstractNumId w:val="26"/>
  </w:num>
  <w:num w:numId="40" w16cid:durableId="981495379">
    <w:abstractNumId w:val="19"/>
  </w:num>
  <w:num w:numId="41" w16cid:durableId="29363358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MX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3D6"/>
    <w:rsid w:val="0000180F"/>
    <w:rsid w:val="000018AF"/>
    <w:rsid w:val="00001D7B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C43"/>
    <w:rsid w:val="00004D58"/>
    <w:rsid w:val="000050C6"/>
    <w:rsid w:val="00005400"/>
    <w:rsid w:val="00005940"/>
    <w:rsid w:val="00005EB0"/>
    <w:rsid w:val="00006B5A"/>
    <w:rsid w:val="00006DE4"/>
    <w:rsid w:val="000076D4"/>
    <w:rsid w:val="000078B1"/>
    <w:rsid w:val="00007A1A"/>
    <w:rsid w:val="000107E0"/>
    <w:rsid w:val="00010A59"/>
    <w:rsid w:val="000112A7"/>
    <w:rsid w:val="0001151F"/>
    <w:rsid w:val="00011840"/>
    <w:rsid w:val="00011AC0"/>
    <w:rsid w:val="00011BD3"/>
    <w:rsid w:val="00011F18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01F"/>
    <w:rsid w:val="00021432"/>
    <w:rsid w:val="00021492"/>
    <w:rsid w:val="000216A3"/>
    <w:rsid w:val="00021926"/>
    <w:rsid w:val="00021E75"/>
    <w:rsid w:val="00022563"/>
    <w:rsid w:val="000228C4"/>
    <w:rsid w:val="00022C2F"/>
    <w:rsid w:val="00022CA3"/>
    <w:rsid w:val="00022E7A"/>
    <w:rsid w:val="000233ED"/>
    <w:rsid w:val="000255A0"/>
    <w:rsid w:val="000260EE"/>
    <w:rsid w:val="0002614C"/>
    <w:rsid w:val="00026698"/>
    <w:rsid w:val="0002696A"/>
    <w:rsid w:val="00026B3C"/>
    <w:rsid w:val="00026B52"/>
    <w:rsid w:val="00026D78"/>
    <w:rsid w:val="00026F8D"/>
    <w:rsid w:val="000274DB"/>
    <w:rsid w:val="00027610"/>
    <w:rsid w:val="000278A0"/>
    <w:rsid w:val="00027D1F"/>
    <w:rsid w:val="00027EBA"/>
    <w:rsid w:val="00030480"/>
    <w:rsid w:val="0003065F"/>
    <w:rsid w:val="000308BA"/>
    <w:rsid w:val="00030D10"/>
    <w:rsid w:val="00030E77"/>
    <w:rsid w:val="00030F67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4D7"/>
    <w:rsid w:val="00033603"/>
    <w:rsid w:val="00033A14"/>
    <w:rsid w:val="000342E8"/>
    <w:rsid w:val="0003447A"/>
    <w:rsid w:val="00034BC3"/>
    <w:rsid w:val="000353F3"/>
    <w:rsid w:val="00035600"/>
    <w:rsid w:val="000357CC"/>
    <w:rsid w:val="0003595E"/>
    <w:rsid w:val="00035B2D"/>
    <w:rsid w:val="00035DA7"/>
    <w:rsid w:val="00036196"/>
    <w:rsid w:val="00036599"/>
    <w:rsid w:val="00036D72"/>
    <w:rsid w:val="00037089"/>
    <w:rsid w:val="00037177"/>
    <w:rsid w:val="00037381"/>
    <w:rsid w:val="00037BA6"/>
    <w:rsid w:val="00037CC4"/>
    <w:rsid w:val="000403BF"/>
    <w:rsid w:val="0004066E"/>
    <w:rsid w:val="00040766"/>
    <w:rsid w:val="00040F75"/>
    <w:rsid w:val="00041C29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37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588"/>
    <w:rsid w:val="00055800"/>
    <w:rsid w:val="00055B54"/>
    <w:rsid w:val="00056182"/>
    <w:rsid w:val="0005680F"/>
    <w:rsid w:val="00056F51"/>
    <w:rsid w:val="000573F5"/>
    <w:rsid w:val="00057436"/>
    <w:rsid w:val="00057F37"/>
    <w:rsid w:val="000602B0"/>
    <w:rsid w:val="0006045B"/>
    <w:rsid w:val="0006056C"/>
    <w:rsid w:val="0006228A"/>
    <w:rsid w:val="00062BEF"/>
    <w:rsid w:val="00062F6E"/>
    <w:rsid w:val="00063463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BCB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9BA"/>
    <w:rsid w:val="00072B18"/>
    <w:rsid w:val="000730F3"/>
    <w:rsid w:val="00073491"/>
    <w:rsid w:val="000739D2"/>
    <w:rsid w:val="00073E58"/>
    <w:rsid w:val="00073EF4"/>
    <w:rsid w:val="00074868"/>
    <w:rsid w:val="000748A6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61F"/>
    <w:rsid w:val="0008084D"/>
    <w:rsid w:val="000809B5"/>
    <w:rsid w:val="00080B07"/>
    <w:rsid w:val="00080D54"/>
    <w:rsid w:val="00080DC3"/>
    <w:rsid w:val="00081417"/>
    <w:rsid w:val="000814ED"/>
    <w:rsid w:val="0008175A"/>
    <w:rsid w:val="0008195B"/>
    <w:rsid w:val="00081B67"/>
    <w:rsid w:val="00081DB8"/>
    <w:rsid w:val="000826F7"/>
    <w:rsid w:val="00082AE3"/>
    <w:rsid w:val="00082F11"/>
    <w:rsid w:val="000830B2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07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C9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068"/>
    <w:rsid w:val="00097AEA"/>
    <w:rsid w:val="00097C0A"/>
    <w:rsid w:val="00097C29"/>
    <w:rsid w:val="00097C41"/>
    <w:rsid w:val="00097FE0"/>
    <w:rsid w:val="000A0344"/>
    <w:rsid w:val="000A0781"/>
    <w:rsid w:val="000A0823"/>
    <w:rsid w:val="000A0C24"/>
    <w:rsid w:val="000A0EF3"/>
    <w:rsid w:val="000A1F1F"/>
    <w:rsid w:val="000A1F9D"/>
    <w:rsid w:val="000A21D6"/>
    <w:rsid w:val="000A260D"/>
    <w:rsid w:val="000A2D4B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A1B"/>
    <w:rsid w:val="000A5B04"/>
    <w:rsid w:val="000A5E2A"/>
    <w:rsid w:val="000A6416"/>
    <w:rsid w:val="000A643B"/>
    <w:rsid w:val="000A682B"/>
    <w:rsid w:val="000A707A"/>
    <w:rsid w:val="000A76A3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380F"/>
    <w:rsid w:val="000B3D45"/>
    <w:rsid w:val="000B4292"/>
    <w:rsid w:val="000B4A6A"/>
    <w:rsid w:val="000B4DDF"/>
    <w:rsid w:val="000B50FB"/>
    <w:rsid w:val="000B515D"/>
    <w:rsid w:val="000B5A74"/>
    <w:rsid w:val="000B5C4E"/>
    <w:rsid w:val="000B5FA3"/>
    <w:rsid w:val="000B6AF6"/>
    <w:rsid w:val="000B7941"/>
    <w:rsid w:val="000B7FF2"/>
    <w:rsid w:val="000C0151"/>
    <w:rsid w:val="000C1051"/>
    <w:rsid w:val="000C1F04"/>
    <w:rsid w:val="000C2483"/>
    <w:rsid w:val="000C2892"/>
    <w:rsid w:val="000C2B3C"/>
    <w:rsid w:val="000C2D4D"/>
    <w:rsid w:val="000C2EA8"/>
    <w:rsid w:val="000C305A"/>
    <w:rsid w:val="000C30D7"/>
    <w:rsid w:val="000C3105"/>
    <w:rsid w:val="000C34DD"/>
    <w:rsid w:val="000C37BC"/>
    <w:rsid w:val="000C3997"/>
    <w:rsid w:val="000C3B6E"/>
    <w:rsid w:val="000C482F"/>
    <w:rsid w:val="000C4992"/>
    <w:rsid w:val="000C4F9D"/>
    <w:rsid w:val="000C4FA1"/>
    <w:rsid w:val="000C5299"/>
    <w:rsid w:val="000C5468"/>
    <w:rsid w:val="000C55CC"/>
    <w:rsid w:val="000C5852"/>
    <w:rsid w:val="000C58BF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A83"/>
    <w:rsid w:val="000D1DAF"/>
    <w:rsid w:val="000D28A5"/>
    <w:rsid w:val="000D31C1"/>
    <w:rsid w:val="000D334C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F5B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3FB6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0A61"/>
    <w:rsid w:val="000F1DEB"/>
    <w:rsid w:val="000F1F7A"/>
    <w:rsid w:val="000F202E"/>
    <w:rsid w:val="000F299A"/>
    <w:rsid w:val="000F3025"/>
    <w:rsid w:val="000F3491"/>
    <w:rsid w:val="000F3986"/>
    <w:rsid w:val="000F3C45"/>
    <w:rsid w:val="000F3DE6"/>
    <w:rsid w:val="000F3F1F"/>
    <w:rsid w:val="000F448C"/>
    <w:rsid w:val="000F44E7"/>
    <w:rsid w:val="000F49F1"/>
    <w:rsid w:val="000F4A5C"/>
    <w:rsid w:val="000F4C41"/>
    <w:rsid w:val="000F4FA7"/>
    <w:rsid w:val="000F50B5"/>
    <w:rsid w:val="000F51E1"/>
    <w:rsid w:val="000F52D1"/>
    <w:rsid w:val="000F536A"/>
    <w:rsid w:val="000F541D"/>
    <w:rsid w:val="000F5A6C"/>
    <w:rsid w:val="000F5AD1"/>
    <w:rsid w:val="000F5C8B"/>
    <w:rsid w:val="000F64D7"/>
    <w:rsid w:val="000F69FA"/>
    <w:rsid w:val="000F6C12"/>
    <w:rsid w:val="000F7577"/>
    <w:rsid w:val="000F7974"/>
    <w:rsid w:val="000F7B37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71E"/>
    <w:rsid w:val="00102C79"/>
    <w:rsid w:val="00102EC2"/>
    <w:rsid w:val="00103847"/>
    <w:rsid w:val="00103913"/>
    <w:rsid w:val="00103DC8"/>
    <w:rsid w:val="00103F4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35"/>
    <w:rsid w:val="0011478A"/>
    <w:rsid w:val="001149C9"/>
    <w:rsid w:val="00114B56"/>
    <w:rsid w:val="00114B96"/>
    <w:rsid w:val="00114E47"/>
    <w:rsid w:val="00115123"/>
    <w:rsid w:val="0011540E"/>
    <w:rsid w:val="00115A1E"/>
    <w:rsid w:val="00115A20"/>
    <w:rsid w:val="00115F66"/>
    <w:rsid w:val="00116647"/>
    <w:rsid w:val="00116A85"/>
    <w:rsid w:val="00116CA9"/>
    <w:rsid w:val="00116F84"/>
    <w:rsid w:val="00117178"/>
    <w:rsid w:val="001171CD"/>
    <w:rsid w:val="00117BB9"/>
    <w:rsid w:val="00117D38"/>
    <w:rsid w:val="00117D7A"/>
    <w:rsid w:val="00120112"/>
    <w:rsid w:val="001201B0"/>
    <w:rsid w:val="00120E19"/>
    <w:rsid w:val="00120EA1"/>
    <w:rsid w:val="00121789"/>
    <w:rsid w:val="0012181E"/>
    <w:rsid w:val="00122048"/>
    <w:rsid w:val="001228A0"/>
    <w:rsid w:val="00122B7D"/>
    <w:rsid w:val="00122DEA"/>
    <w:rsid w:val="00123BC0"/>
    <w:rsid w:val="00123C48"/>
    <w:rsid w:val="00123EFF"/>
    <w:rsid w:val="001241F7"/>
    <w:rsid w:val="00124D1A"/>
    <w:rsid w:val="0012518D"/>
    <w:rsid w:val="001251AF"/>
    <w:rsid w:val="0012554D"/>
    <w:rsid w:val="00125654"/>
    <w:rsid w:val="00125D0D"/>
    <w:rsid w:val="00125D9D"/>
    <w:rsid w:val="00125DC1"/>
    <w:rsid w:val="001263E8"/>
    <w:rsid w:val="00126DDC"/>
    <w:rsid w:val="00127810"/>
    <w:rsid w:val="0012798A"/>
    <w:rsid w:val="001300A8"/>
    <w:rsid w:val="001301E6"/>
    <w:rsid w:val="001304F2"/>
    <w:rsid w:val="0013084C"/>
    <w:rsid w:val="00130C4C"/>
    <w:rsid w:val="00130F93"/>
    <w:rsid w:val="001313EB"/>
    <w:rsid w:val="00131CCF"/>
    <w:rsid w:val="00131E80"/>
    <w:rsid w:val="0013222E"/>
    <w:rsid w:val="001322B2"/>
    <w:rsid w:val="001328D2"/>
    <w:rsid w:val="00132EF2"/>
    <w:rsid w:val="00133CE6"/>
    <w:rsid w:val="00134904"/>
    <w:rsid w:val="001349AB"/>
    <w:rsid w:val="00134F4E"/>
    <w:rsid w:val="00134FB0"/>
    <w:rsid w:val="001350AC"/>
    <w:rsid w:val="001352EC"/>
    <w:rsid w:val="0013540E"/>
    <w:rsid w:val="0013543B"/>
    <w:rsid w:val="00135A2E"/>
    <w:rsid w:val="00135E0B"/>
    <w:rsid w:val="00135F37"/>
    <w:rsid w:val="001361A8"/>
    <w:rsid w:val="001362EC"/>
    <w:rsid w:val="001365A5"/>
    <w:rsid w:val="001368CC"/>
    <w:rsid w:val="00136AB1"/>
    <w:rsid w:val="001372CA"/>
    <w:rsid w:val="0013791E"/>
    <w:rsid w:val="00137AFD"/>
    <w:rsid w:val="00137D0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D09"/>
    <w:rsid w:val="001451DC"/>
    <w:rsid w:val="00145277"/>
    <w:rsid w:val="00145808"/>
    <w:rsid w:val="00145E21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21A"/>
    <w:rsid w:val="001553D8"/>
    <w:rsid w:val="001557A9"/>
    <w:rsid w:val="00155878"/>
    <w:rsid w:val="0015599D"/>
    <w:rsid w:val="00155A36"/>
    <w:rsid w:val="001560BB"/>
    <w:rsid w:val="001569A5"/>
    <w:rsid w:val="00156DCC"/>
    <w:rsid w:val="00156FBC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1FE"/>
    <w:rsid w:val="00162797"/>
    <w:rsid w:val="00162A20"/>
    <w:rsid w:val="00162C49"/>
    <w:rsid w:val="00163025"/>
    <w:rsid w:val="001634C1"/>
    <w:rsid w:val="0016370B"/>
    <w:rsid w:val="0016487E"/>
    <w:rsid w:val="001648A8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4D3"/>
    <w:rsid w:val="0017357E"/>
    <w:rsid w:val="001735A8"/>
    <w:rsid w:val="00173881"/>
    <w:rsid w:val="001740E5"/>
    <w:rsid w:val="001741F4"/>
    <w:rsid w:val="001743C1"/>
    <w:rsid w:val="00174587"/>
    <w:rsid w:val="0017474C"/>
    <w:rsid w:val="00174783"/>
    <w:rsid w:val="00175008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A3D"/>
    <w:rsid w:val="00181B78"/>
    <w:rsid w:val="00181DB7"/>
    <w:rsid w:val="0018211C"/>
    <w:rsid w:val="001821F8"/>
    <w:rsid w:val="0018246A"/>
    <w:rsid w:val="00182C82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37BC"/>
    <w:rsid w:val="00194085"/>
    <w:rsid w:val="001941AA"/>
    <w:rsid w:val="00194F73"/>
    <w:rsid w:val="001951D5"/>
    <w:rsid w:val="00195EC2"/>
    <w:rsid w:val="00195F99"/>
    <w:rsid w:val="00196BF1"/>
    <w:rsid w:val="00197041"/>
    <w:rsid w:val="0019742C"/>
    <w:rsid w:val="00197A6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23F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CA9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899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B6D"/>
    <w:rsid w:val="001B4F75"/>
    <w:rsid w:val="001B517A"/>
    <w:rsid w:val="001B5DDB"/>
    <w:rsid w:val="001B620A"/>
    <w:rsid w:val="001B62D3"/>
    <w:rsid w:val="001B657C"/>
    <w:rsid w:val="001B6640"/>
    <w:rsid w:val="001B7087"/>
    <w:rsid w:val="001B74F4"/>
    <w:rsid w:val="001B75DC"/>
    <w:rsid w:val="001B7B83"/>
    <w:rsid w:val="001C0136"/>
    <w:rsid w:val="001C052B"/>
    <w:rsid w:val="001C082D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616"/>
    <w:rsid w:val="001C3E2D"/>
    <w:rsid w:val="001C48C7"/>
    <w:rsid w:val="001C4A9E"/>
    <w:rsid w:val="001C5F84"/>
    <w:rsid w:val="001C6025"/>
    <w:rsid w:val="001C63B2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7D2"/>
    <w:rsid w:val="001D092F"/>
    <w:rsid w:val="001D109F"/>
    <w:rsid w:val="001D1AEF"/>
    <w:rsid w:val="001D1CEE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69"/>
    <w:rsid w:val="001D62AF"/>
    <w:rsid w:val="001D62CE"/>
    <w:rsid w:val="001D637E"/>
    <w:rsid w:val="001D6652"/>
    <w:rsid w:val="001D69E5"/>
    <w:rsid w:val="001D6B3D"/>
    <w:rsid w:val="001D6ED5"/>
    <w:rsid w:val="001D7104"/>
    <w:rsid w:val="001D7898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C86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744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578"/>
    <w:rsid w:val="001F2740"/>
    <w:rsid w:val="001F2C1F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4F84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0FBC"/>
    <w:rsid w:val="002011D5"/>
    <w:rsid w:val="00201C2D"/>
    <w:rsid w:val="0020233B"/>
    <w:rsid w:val="002025F9"/>
    <w:rsid w:val="00202E6B"/>
    <w:rsid w:val="00203367"/>
    <w:rsid w:val="00203A1B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79F"/>
    <w:rsid w:val="002069A8"/>
    <w:rsid w:val="00206B2B"/>
    <w:rsid w:val="00206C70"/>
    <w:rsid w:val="00206EE7"/>
    <w:rsid w:val="0020789A"/>
    <w:rsid w:val="00207A23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3B"/>
    <w:rsid w:val="00212EC9"/>
    <w:rsid w:val="00213773"/>
    <w:rsid w:val="00213B0E"/>
    <w:rsid w:val="00213CBC"/>
    <w:rsid w:val="00214146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FEB"/>
    <w:rsid w:val="0021669B"/>
    <w:rsid w:val="002166C7"/>
    <w:rsid w:val="00216876"/>
    <w:rsid w:val="002168C9"/>
    <w:rsid w:val="00217451"/>
    <w:rsid w:val="00220006"/>
    <w:rsid w:val="002200D2"/>
    <w:rsid w:val="0022018A"/>
    <w:rsid w:val="00220360"/>
    <w:rsid w:val="0022039A"/>
    <w:rsid w:val="00220690"/>
    <w:rsid w:val="00220ADA"/>
    <w:rsid w:val="00220B7B"/>
    <w:rsid w:val="0022110B"/>
    <w:rsid w:val="0022180E"/>
    <w:rsid w:val="00221B60"/>
    <w:rsid w:val="002220BA"/>
    <w:rsid w:val="0022253C"/>
    <w:rsid w:val="00222546"/>
    <w:rsid w:val="00222796"/>
    <w:rsid w:val="002227B3"/>
    <w:rsid w:val="002227F5"/>
    <w:rsid w:val="00222CE3"/>
    <w:rsid w:val="002235D7"/>
    <w:rsid w:val="002237ED"/>
    <w:rsid w:val="002239C4"/>
    <w:rsid w:val="002241E0"/>
    <w:rsid w:val="00224617"/>
    <w:rsid w:val="00224D0C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1F7E"/>
    <w:rsid w:val="00232371"/>
    <w:rsid w:val="00232423"/>
    <w:rsid w:val="002325A3"/>
    <w:rsid w:val="0023262B"/>
    <w:rsid w:val="00232A4E"/>
    <w:rsid w:val="00232F52"/>
    <w:rsid w:val="0023307F"/>
    <w:rsid w:val="00233A7D"/>
    <w:rsid w:val="00233ADF"/>
    <w:rsid w:val="00234035"/>
    <w:rsid w:val="002346C6"/>
    <w:rsid w:val="0023476D"/>
    <w:rsid w:val="0023482B"/>
    <w:rsid w:val="0023482C"/>
    <w:rsid w:val="00234854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79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6F7"/>
    <w:rsid w:val="00244745"/>
    <w:rsid w:val="00244A0C"/>
    <w:rsid w:val="00244C69"/>
    <w:rsid w:val="00244CF8"/>
    <w:rsid w:val="0024508B"/>
    <w:rsid w:val="002454F0"/>
    <w:rsid w:val="002456C9"/>
    <w:rsid w:val="002456FB"/>
    <w:rsid w:val="00245B9E"/>
    <w:rsid w:val="002465AC"/>
    <w:rsid w:val="002465EC"/>
    <w:rsid w:val="00246614"/>
    <w:rsid w:val="002468AE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BBD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6C6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917"/>
    <w:rsid w:val="00264B62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47D"/>
    <w:rsid w:val="0027475A"/>
    <w:rsid w:val="00274E9A"/>
    <w:rsid w:val="00274F5F"/>
    <w:rsid w:val="0027559C"/>
    <w:rsid w:val="00275700"/>
    <w:rsid w:val="00275F56"/>
    <w:rsid w:val="002764AF"/>
    <w:rsid w:val="002765B7"/>
    <w:rsid w:val="00276EAA"/>
    <w:rsid w:val="0027735F"/>
    <w:rsid w:val="00277713"/>
    <w:rsid w:val="00277DBC"/>
    <w:rsid w:val="00277F64"/>
    <w:rsid w:val="00280550"/>
    <w:rsid w:val="00281063"/>
    <w:rsid w:val="00281297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43F"/>
    <w:rsid w:val="00283B7F"/>
    <w:rsid w:val="00283ED0"/>
    <w:rsid w:val="002842F5"/>
    <w:rsid w:val="0028468D"/>
    <w:rsid w:val="0028470C"/>
    <w:rsid w:val="00284B5F"/>
    <w:rsid w:val="00284EAE"/>
    <w:rsid w:val="002851B3"/>
    <w:rsid w:val="0028560C"/>
    <w:rsid w:val="00285879"/>
    <w:rsid w:val="0028596B"/>
    <w:rsid w:val="00285FB9"/>
    <w:rsid w:val="00286219"/>
    <w:rsid w:val="00286579"/>
    <w:rsid w:val="00286954"/>
    <w:rsid w:val="00286A03"/>
    <w:rsid w:val="00287514"/>
    <w:rsid w:val="0028791B"/>
    <w:rsid w:val="00287C57"/>
    <w:rsid w:val="00287E44"/>
    <w:rsid w:val="00287F79"/>
    <w:rsid w:val="00290044"/>
    <w:rsid w:val="002900A9"/>
    <w:rsid w:val="0029025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C65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EB"/>
    <w:rsid w:val="002A46FA"/>
    <w:rsid w:val="002A4916"/>
    <w:rsid w:val="002A5227"/>
    <w:rsid w:val="002A53C5"/>
    <w:rsid w:val="002A57BC"/>
    <w:rsid w:val="002A57F0"/>
    <w:rsid w:val="002A581C"/>
    <w:rsid w:val="002A71B6"/>
    <w:rsid w:val="002A7C41"/>
    <w:rsid w:val="002A7FD6"/>
    <w:rsid w:val="002B004A"/>
    <w:rsid w:val="002B00FE"/>
    <w:rsid w:val="002B0E27"/>
    <w:rsid w:val="002B10B6"/>
    <w:rsid w:val="002B10D3"/>
    <w:rsid w:val="002B1113"/>
    <w:rsid w:val="002B17FD"/>
    <w:rsid w:val="002B1867"/>
    <w:rsid w:val="002B1BD1"/>
    <w:rsid w:val="002B1EA3"/>
    <w:rsid w:val="002B2A55"/>
    <w:rsid w:val="002B2DA9"/>
    <w:rsid w:val="002B30C8"/>
    <w:rsid w:val="002B31FA"/>
    <w:rsid w:val="002B3290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ADC"/>
    <w:rsid w:val="002B71D1"/>
    <w:rsid w:val="002B77A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66E"/>
    <w:rsid w:val="002C27E8"/>
    <w:rsid w:val="002C2ACB"/>
    <w:rsid w:val="002C2F60"/>
    <w:rsid w:val="002C34C1"/>
    <w:rsid w:val="002C373F"/>
    <w:rsid w:val="002C41CB"/>
    <w:rsid w:val="002C47E2"/>
    <w:rsid w:val="002C5C58"/>
    <w:rsid w:val="002C61B5"/>
    <w:rsid w:val="002C6613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455"/>
    <w:rsid w:val="002D155B"/>
    <w:rsid w:val="002D1AD3"/>
    <w:rsid w:val="002D2BE7"/>
    <w:rsid w:val="002D327D"/>
    <w:rsid w:val="002D3375"/>
    <w:rsid w:val="002D40A5"/>
    <w:rsid w:val="002D47E5"/>
    <w:rsid w:val="002D48E1"/>
    <w:rsid w:val="002D4DF7"/>
    <w:rsid w:val="002D5847"/>
    <w:rsid w:val="002D5F15"/>
    <w:rsid w:val="002D61C8"/>
    <w:rsid w:val="002D629E"/>
    <w:rsid w:val="002D6E9A"/>
    <w:rsid w:val="002D6F57"/>
    <w:rsid w:val="002D726B"/>
    <w:rsid w:val="002D756B"/>
    <w:rsid w:val="002D7599"/>
    <w:rsid w:val="002D75DB"/>
    <w:rsid w:val="002D7F19"/>
    <w:rsid w:val="002E0067"/>
    <w:rsid w:val="002E02D0"/>
    <w:rsid w:val="002E0343"/>
    <w:rsid w:val="002E0489"/>
    <w:rsid w:val="002E04C0"/>
    <w:rsid w:val="002E0544"/>
    <w:rsid w:val="002E0FA1"/>
    <w:rsid w:val="002E150B"/>
    <w:rsid w:val="002E1578"/>
    <w:rsid w:val="002E1DF4"/>
    <w:rsid w:val="002E2936"/>
    <w:rsid w:val="002E2C3B"/>
    <w:rsid w:val="002E3C37"/>
    <w:rsid w:val="002E3CD0"/>
    <w:rsid w:val="002E4BA7"/>
    <w:rsid w:val="002E4D3D"/>
    <w:rsid w:val="002E4DD1"/>
    <w:rsid w:val="002E5CA7"/>
    <w:rsid w:val="002E5F1E"/>
    <w:rsid w:val="002E6377"/>
    <w:rsid w:val="002E64C3"/>
    <w:rsid w:val="002E668B"/>
    <w:rsid w:val="002E6D39"/>
    <w:rsid w:val="002E6E71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C00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8E1"/>
    <w:rsid w:val="002F594B"/>
    <w:rsid w:val="002F5F61"/>
    <w:rsid w:val="002F62DF"/>
    <w:rsid w:val="002F63E6"/>
    <w:rsid w:val="002F7729"/>
    <w:rsid w:val="002F794D"/>
    <w:rsid w:val="00300081"/>
    <w:rsid w:val="0030023E"/>
    <w:rsid w:val="0030059B"/>
    <w:rsid w:val="00300812"/>
    <w:rsid w:val="0030094D"/>
    <w:rsid w:val="00300CB6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1E2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DCE"/>
    <w:rsid w:val="00316198"/>
    <w:rsid w:val="00316676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79F"/>
    <w:rsid w:val="0032345B"/>
    <w:rsid w:val="003235FE"/>
    <w:rsid w:val="003241CC"/>
    <w:rsid w:val="00324FF5"/>
    <w:rsid w:val="003256A0"/>
    <w:rsid w:val="003256F8"/>
    <w:rsid w:val="00325A79"/>
    <w:rsid w:val="00325BAB"/>
    <w:rsid w:val="00326069"/>
    <w:rsid w:val="003263F3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CDC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4F72"/>
    <w:rsid w:val="003353D5"/>
    <w:rsid w:val="003354CA"/>
    <w:rsid w:val="00335A53"/>
    <w:rsid w:val="00336CED"/>
    <w:rsid w:val="0033726C"/>
    <w:rsid w:val="00337311"/>
    <w:rsid w:val="003379A4"/>
    <w:rsid w:val="00337BB0"/>
    <w:rsid w:val="00337CB6"/>
    <w:rsid w:val="003403AE"/>
    <w:rsid w:val="003405B9"/>
    <w:rsid w:val="00340913"/>
    <w:rsid w:val="003409BD"/>
    <w:rsid w:val="00340D27"/>
    <w:rsid w:val="00340F65"/>
    <w:rsid w:val="00341008"/>
    <w:rsid w:val="0034111B"/>
    <w:rsid w:val="003422FB"/>
    <w:rsid w:val="00342559"/>
    <w:rsid w:val="00342D1A"/>
    <w:rsid w:val="0034339B"/>
    <w:rsid w:val="00343860"/>
    <w:rsid w:val="00343AB5"/>
    <w:rsid w:val="00343CCF"/>
    <w:rsid w:val="003441D3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655"/>
    <w:rsid w:val="00347A1B"/>
    <w:rsid w:val="00347CA3"/>
    <w:rsid w:val="00347F9F"/>
    <w:rsid w:val="003503D5"/>
    <w:rsid w:val="00350828"/>
    <w:rsid w:val="00351032"/>
    <w:rsid w:val="0035149A"/>
    <w:rsid w:val="00351668"/>
    <w:rsid w:val="003523A7"/>
    <w:rsid w:val="00352775"/>
    <w:rsid w:val="00352F14"/>
    <w:rsid w:val="003530B3"/>
    <w:rsid w:val="003532DF"/>
    <w:rsid w:val="00353F13"/>
    <w:rsid w:val="00354146"/>
    <w:rsid w:val="003549E9"/>
    <w:rsid w:val="0035546F"/>
    <w:rsid w:val="003554BD"/>
    <w:rsid w:val="003554CE"/>
    <w:rsid w:val="00355A25"/>
    <w:rsid w:val="00356586"/>
    <w:rsid w:val="00356726"/>
    <w:rsid w:val="00356792"/>
    <w:rsid w:val="00356C59"/>
    <w:rsid w:val="00356DA5"/>
    <w:rsid w:val="003571E2"/>
    <w:rsid w:val="00360107"/>
    <w:rsid w:val="00360180"/>
    <w:rsid w:val="0036041D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5B0"/>
    <w:rsid w:val="00364D97"/>
    <w:rsid w:val="003652A3"/>
    <w:rsid w:val="0036533F"/>
    <w:rsid w:val="00365370"/>
    <w:rsid w:val="00365B3A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226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874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EA"/>
    <w:rsid w:val="003A2241"/>
    <w:rsid w:val="003A24A7"/>
    <w:rsid w:val="003A2DAC"/>
    <w:rsid w:val="003A2E86"/>
    <w:rsid w:val="003A344A"/>
    <w:rsid w:val="003A3622"/>
    <w:rsid w:val="003A36D4"/>
    <w:rsid w:val="003A3860"/>
    <w:rsid w:val="003A3C3F"/>
    <w:rsid w:val="003A3FF6"/>
    <w:rsid w:val="003A4139"/>
    <w:rsid w:val="003A4409"/>
    <w:rsid w:val="003A446D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3B"/>
    <w:rsid w:val="003A6FFB"/>
    <w:rsid w:val="003A701E"/>
    <w:rsid w:val="003A7161"/>
    <w:rsid w:val="003A7200"/>
    <w:rsid w:val="003A75C6"/>
    <w:rsid w:val="003A79FF"/>
    <w:rsid w:val="003A7B7E"/>
    <w:rsid w:val="003A7B9B"/>
    <w:rsid w:val="003A7DFF"/>
    <w:rsid w:val="003A7E72"/>
    <w:rsid w:val="003B00E9"/>
    <w:rsid w:val="003B00F1"/>
    <w:rsid w:val="003B02DF"/>
    <w:rsid w:val="003B0A67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45D"/>
    <w:rsid w:val="003B5757"/>
    <w:rsid w:val="003B59A4"/>
    <w:rsid w:val="003B5E92"/>
    <w:rsid w:val="003B5F7C"/>
    <w:rsid w:val="003B6179"/>
    <w:rsid w:val="003B69D0"/>
    <w:rsid w:val="003B7B4D"/>
    <w:rsid w:val="003C0125"/>
    <w:rsid w:val="003C03DD"/>
    <w:rsid w:val="003C03F7"/>
    <w:rsid w:val="003C05CD"/>
    <w:rsid w:val="003C0FE5"/>
    <w:rsid w:val="003C14B6"/>
    <w:rsid w:val="003C1CAF"/>
    <w:rsid w:val="003C22D4"/>
    <w:rsid w:val="003C2804"/>
    <w:rsid w:val="003C29AF"/>
    <w:rsid w:val="003C2E73"/>
    <w:rsid w:val="003C36B1"/>
    <w:rsid w:val="003C3984"/>
    <w:rsid w:val="003C3B01"/>
    <w:rsid w:val="003C3BC5"/>
    <w:rsid w:val="003C3F73"/>
    <w:rsid w:val="003C40A2"/>
    <w:rsid w:val="003C5428"/>
    <w:rsid w:val="003C5519"/>
    <w:rsid w:val="003C5766"/>
    <w:rsid w:val="003C5A97"/>
    <w:rsid w:val="003C616B"/>
    <w:rsid w:val="003C681D"/>
    <w:rsid w:val="003C6BED"/>
    <w:rsid w:val="003C6EA5"/>
    <w:rsid w:val="003C76F4"/>
    <w:rsid w:val="003C7965"/>
    <w:rsid w:val="003C7979"/>
    <w:rsid w:val="003C7B7E"/>
    <w:rsid w:val="003C7D06"/>
    <w:rsid w:val="003C7EF7"/>
    <w:rsid w:val="003D0E1F"/>
    <w:rsid w:val="003D113B"/>
    <w:rsid w:val="003D1182"/>
    <w:rsid w:val="003D1AE0"/>
    <w:rsid w:val="003D1EEA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611"/>
    <w:rsid w:val="003D5F76"/>
    <w:rsid w:val="003D6280"/>
    <w:rsid w:val="003D66CB"/>
    <w:rsid w:val="003D687A"/>
    <w:rsid w:val="003D6BAC"/>
    <w:rsid w:val="003D6E45"/>
    <w:rsid w:val="003D7125"/>
    <w:rsid w:val="003D7A2D"/>
    <w:rsid w:val="003D7B0E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7DE"/>
    <w:rsid w:val="003E4979"/>
    <w:rsid w:val="003E4A3C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17"/>
    <w:rsid w:val="003E6AC1"/>
    <w:rsid w:val="003E6B73"/>
    <w:rsid w:val="003E6C31"/>
    <w:rsid w:val="003E7EEA"/>
    <w:rsid w:val="003F00D8"/>
    <w:rsid w:val="003F01E7"/>
    <w:rsid w:val="003F0AEA"/>
    <w:rsid w:val="003F18CF"/>
    <w:rsid w:val="003F1B53"/>
    <w:rsid w:val="003F2B68"/>
    <w:rsid w:val="003F2BFE"/>
    <w:rsid w:val="003F3A44"/>
    <w:rsid w:val="003F3B3F"/>
    <w:rsid w:val="003F3D0C"/>
    <w:rsid w:val="003F4067"/>
    <w:rsid w:val="003F5732"/>
    <w:rsid w:val="003F5A5B"/>
    <w:rsid w:val="003F5F0A"/>
    <w:rsid w:val="003F603A"/>
    <w:rsid w:val="003F60DB"/>
    <w:rsid w:val="003F6DF4"/>
    <w:rsid w:val="003F7022"/>
    <w:rsid w:val="003F7263"/>
    <w:rsid w:val="003F7B3F"/>
    <w:rsid w:val="003F7D77"/>
    <w:rsid w:val="00400626"/>
    <w:rsid w:val="00400A5E"/>
    <w:rsid w:val="00400D16"/>
    <w:rsid w:val="00400F1D"/>
    <w:rsid w:val="00401089"/>
    <w:rsid w:val="004015B0"/>
    <w:rsid w:val="004016AD"/>
    <w:rsid w:val="00401A15"/>
    <w:rsid w:val="00401A9C"/>
    <w:rsid w:val="00401C5B"/>
    <w:rsid w:val="00401DB1"/>
    <w:rsid w:val="004020FB"/>
    <w:rsid w:val="0040230D"/>
    <w:rsid w:val="004024C2"/>
    <w:rsid w:val="004025FB"/>
    <w:rsid w:val="004028D0"/>
    <w:rsid w:val="00402940"/>
    <w:rsid w:val="00403226"/>
    <w:rsid w:val="0040342B"/>
    <w:rsid w:val="00403827"/>
    <w:rsid w:val="004040E3"/>
    <w:rsid w:val="00404D4D"/>
    <w:rsid w:val="00404D83"/>
    <w:rsid w:val="004050CA"/>
    <w:rsid w:val="004068A2"/>
    <w:rsid w:val="00407731"/>
    <w:rsid w:val="00407CDA"/>
    <w:rsid w:val="00407EEB"/>
    <w:rsid w:val="00407F71"/>
    <w:rsid w:val="004100FD"/>
    <w:rsid w:val="00410119"/>
    <w:rsid w:val="0041029D"/>
    <w:rsid w:val="00410347"/>
    <w:rsid w:val="004104BF"/>
    <w:rsid w:val="0041068A"/>
    <w:rsid w:val="00410DEC"/>
    <w:rsid w:val="0041138F"/>
    <w:rsid w:val="004113A5"/>
    <w:rsid w:val="00411461"/>
    <w:rsid w:val="004118D5"/>
    <w:rsid w:val="00412079"/>
    <w:rsid w:val="0041209E"/>
    <w:rsid w:val="0041299B"/>
    <w:rsid w:val="00412EF3"/>
    <w:rsid w:val="00413162"/>
    <w:rsid w:val="004133CD"/>
    <w:rsid w:val="00413549"/>
    <w:rsid w:val="00413FCD"/>
    <w:rsid w:val="0041439E"/>
    <w:rsid w:val="00414538"/>
    <w:rsid w:val="00414647"/>
    <w:rsid w:val="00414782"/>
    <w:rsid w:val="0041479C"/>
    <w:rsid w:val="00414F9A"/>
    <w:rsid w:val="00415ECC"/>
    <w:rsid w:val="00415EF5"/>
    <w:rsid w:val="00416787"/>
    <w:rsid w:val="00416C69"/>
    <w:rsid w:val="004170FC"/>
    <w:rsid w:val="00417F13"/>
    <w:rsid w:val="004203CA"/>
    <w:rsid w:val="004208D7"/>
    <w:rsid w:val="00420CA2"/>
    <w:rsid w:val="00420EB5"/>
    <w:rsid w:val="00421781"/>
    <w:rsid w:val="00421878"/>
    <w:rsid w:val="004219C1"/>
    <w:rsid w:val="0042202B"/>
    <w:rsid w:val="004228EE"/>
    <w:rsid w:val="00422BB1"/>
    <w:rsid w:val="00422D87"/>
    <w:rsid w:val="00422F3C"/>
    <w:rsid w:val="0042325A"/>
    <w:rsid w:val="0042336F"/>
    <w:rsid w:val="004234EF"/>
    <w:rsid w:val="00423CA0"/>
    <w:rsid w:val="004242F2"/>
    <w:rsid w:val="004249D5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BAD"/>
    <w:rsid w:val="00431DC7"/>
    <w:rsid w:val="004325BF"/>
    <w:rsid w:val="00432740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913"/>
    <w:rsid w:val="00434B3D"/>
    <w:rsid w:val="00434F9C"/>
    <w:rsid w:val="0043544E"/>
    <w:rsid w:val="004355FA"/>
    <w:rsid w:val="00435F09"/>
    <w:rsid w:val="00435F6F"/>
    <w:rsid w:val="00436225"/>
    <w:rsid w:val="00436548"/>
    <w:rsid w:val="00436C20"/>
    <w:rsid w:val="00436D44"/>
    <w:rsid w:val="00436E55"/>
    <w:rsid w:val="004373A1"/>
    <w:rsid w:val="00437EF5"/>
    <w:rsid w:val="00440392"/>
    <w:rsid w:val="00440396"/>
    <w:rsid w:val="00440502"/>
    <w:rsid w:val="0044058F"/>
    <w:rsid w:val="004412E5"/>
    <w:rsid w:val="004415FC"/>
    <w:rsid w:val="00441842"/>
    <w:rsid w:val="00441989"/>
    <w:rsid w:val="00441BF6"/>
    <w:rsid w:val="00442112"/>
    <w:rsid w:val="00442822"/>
    <w:rsid w:val="00442B37"/>
    <w:rsid w:val="00442BBA"/>
    <w:rsid w:val="00442DDE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A67"/>
    <w:rsid w:val="00446CBD"/>
    <w:rsid w:val="00447603"/>
    <w:rsid w:val="00447999"/>
    <w:rsid w:val="00447AC5"/>
    <w:rsid w:val="00447B01"/>
    <w:rsid w:val="00447BDB"/>
    <w:rsid w:val="00447EAD"/>
    <w:rsid w:val="004504A7"/>
    <w:rsid w:val="004504E7"/>
    <w:rsid w:val="00450899"/>
    <w:rsid w:val="004508B7"/>
    <w:rsid w:val="00450FE9"/>
    <w:rsid w:val="00451A7B"/>
    <w:rsid w:val="00451AFB"/>
    <w:rsid w:val="00452124"/>
    <w:rsid w:val="004522A6"/>
    <w:rsid w:val="00452870"/>
    <w:rsid w:val="0045291E"/>
    <w:rsid w:val="004529D7"/>
    <w:rsid w:val="00452A11"/>
    <w:rsid w:val="0045388E"/>
    <w:rsid w:val="00453BF4"/>
    <w:rsid w:val="00453D89"/>
    <w:rsid w:val="00453E34"/>
    <w:rsid w:val="004541EE"/>
    <w:rsid w:val="00454571"/>
    <w:rsid w:val="004545C5"/>
    <w:rsid w:val="00454BE8"/>
    <w:rsid w:val="0045592A"/>
    <w:rsid w:val="00455AFA"/>
    <w:rsid w:val="00456308"/>
    <w:rsid w:val="004566BE"/>
    <w:rsid w:val="004567E7"/>
    <w:rsid w:val="0045682E"/>
    <w:rsid w:val="004568B4"/>
    <w:rsid w:val="00456D0D"/>
    <w:rsid w:val="00457142"/>
    <w:rsid w:val="004573A4"/>
    <w:rsid w:val="00457493"/>
    <w:rsid w:val="00457958"/>
    <w:rsid w:val="00457FFD"/>
    <w:rsid w:val="004605F4"/>
    <w:rsid w:val="00460BB1"/>
    <w:rsid w:val="0046115F"/>
    <w:rsid w:val="00461402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875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C90"/>
    <w:rsid w:val="00472E22"/>
    <w:rsid w:val="00472F67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E"/>
    <w:rsid w:val="00477898"/>
    <w:rsid w:val="00477B0E"/>
    <w:rsid w:val="00480195"/>
    <w:rsid w:val="00480921"/>
    <w:rsid w:val="00480BA6"/>
    <w:rsid w:val="00481380"/>
    <w:rsid w:val="00481688"/>
    <w:rsid w:val="0048170B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D80"/>
    <w:rsid w:val="00492EBB"/>
    <w:rsid w:val="00493005"/>
    <w:rsid w:val="00493435"/>
    <w:rsid w:val="004937CB"/>
    <w:rsid w:val="004943EB"/>
    <w:rsid w:val="00494B28"/>
    <w:rsid w:val="0049527B"/>
    <w:rsid w:val="004955A9"/>
    <w:rsid w:val="00495CF9"/>
    <w:rsid w:val="00495EAF"/>
    <w:rsid w:val="00495FFF"/>
    <w:rsid w:val="0049613A"/>
    <w:rsid w:val="0049628C"/>
    <w:rsid w:val="004966F2"/>
    <w:rsid w:val="00496705"/>
    <w:rsid w:val="00496A9F"/>
    <w:rsid w:val="00496C26"/>
    <w:rsid w:val="00496D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BF2"/>
    <w:rsid w:val="004A1387"/>
    <w:rsid w:val="004A17B4"/>
    <w:rsid w:val="004A1B07"/>
    <w:rsid w:val="004A21D8"/>
    <w:rsid w:val="004A2DE9"/>
    <w:rsid w:val="004A2E04"/>
    <w:rsid w:val="004A3226"/>
    <w:rsid w:val="004A38AE"/>
    <w:rsid w:val="004A399F"/>
    <w:rsid w:val="004A4096"/>
    <w:rsid w:val="004A40C1"/>
    <w:rsid w:val="004A4692"/>
    <w:rsid w:val="004A502C"/>
    <w:rsid w:val="004A5030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3A5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874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C6D26"/>
    <w:rsid w:val="004D0B78"/>
    <w:rsid w:val="004D0C1E"/>
    <w:rsid w:val="004D0FCC"/>
    <w:rsid w:val="004D1000"/>
    <w:rsid w:val="004D1561"/>
    <w:rsid w:val="004D1D27"/>
    <w:rsid w:val="004D2855"/>
    <w:rsid w:val="004D2EC3"/>
    <w:rsid w:val="004D2FF6"/>
    <w:rsid w:val="004D3FD6"/>
    <w:rsid w:val="004D405F"/>
    <w:rsid w:val="004D5294"/>
    <w:rsid w:val="004D55CA"/>
    <w:rsid w:val="004D5A27"/>
    <w:rsid w:val="004D5F0E"/>
    <w:rsid w:val="004D660E"/>
    <w:rsid w:val="004D6626"/>
    <w:rsid w:val="004D6758"/>
    <w:rsid w:val="004D67D3"/>
    <w:rsid w:val="004D732E"/>
    <w:rsid w:val="004D7B1A"/>
    <w:rsid w:val="004D7DFC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8EA"/>
    <w:rsid w:val="004E5F65"/>
    <w:rsid w:val="004E65BE"/>
    <w:rsid w:val="004E6C7A"/>
    <w:rsid w:val="004E74D3"/>
    <w:rsid w:val="004E7615"/>
    <w:rsid w:val="004E7CDF"/>
    <w:rsid w:val="004F02AF"/>
    <w:rsid w:val="004F0612"/>
    <w:rsid w:val="004F078C"/>
    <w:rsid w:val="004F1087"/>
    <w:rsid w:val="004F1324"/>
    <w:rsid w:val="004F153D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3F48"/>
    <w:rsid w:val="004F469D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3FB2"/>
    <w:rsid w:val="005043FC"/>
    <w:rsid w:val="00504A55"/>
    <w:rsid w:val="00504B31"/>
    <w:rsid w:val="0050591A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3D28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86"/>
    <w:rsid w:val="00516EA5"/>
    <w:rsid w:val="00516FF9"/>
    <w:rsid w:val="005179DA"/>
    <w:rsid w:val="00517E2A"/>
    <w:rsid w:val="00520AD7"/>
    <w:rsid w:val="00520C1C"/>
    <w:rsid w:val="00521386"/>
    <w:rsid w:val="00521439"/>
    <w:rsid w:val="00522133"/>
    <w:rsid w:val="0052292E"/>
    <w:rsid w:val="005229C6"/>
    <w:rsid w:val="00522A3A"/>
    <w:rsid w:val="00522D77"/>
    <w:rsid w:val="005232E0"/>
    <w:rsid w:val="0052373B"/>
    <w:rsid w:val="00523CFF"/>
    <w:rsid w:val="00523E00"/>
    <w:rsid w:val="0052439F"/>
    <w:rsid w:val="005243EB"/>
    <w:rsid w:val="00525104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18A"/>
    <w:rsid w:val="00530512"/>
    <w:rsid w:val="00530799"/>
    <w:rsid w:val="00530A2D"/>
    <w:rsid w:val="0053109F"/>
    <w:rsid w:val="005311E8"/>
    <w:rsid w:val="005312C4"/>
    <w:rsid w:val="0053133A"/>
    <w:rsid w:val="00531822"/>
    <w:rsid w:val="00531AB7"/>
    <w:rsid w:val="00531AF5"/>
    <w:rsid w:val="005326D0"/>
    <w:rsid w:val="005327CB"/>
    <w:rsid w:val="00532800"/>
    <w:rsid w:val="005328BC"/>
    <w:rsid w:val="00532A80"/>
    <w:rsid w:val="00532FDA"/>
    <w:rsid w:val="00533851"/>
    <w:rsid w:val="00533EE8"/>
    <w:rsid w:val="0053417D"/>
    <w:rsid w:val="0053490C"/>
    <w:rsid w:val="005349A0"/>
    <w:rsid w:val="00535585"/>
    <w:rsid w:val="005357C2"/>
    <w:rsid w:val="005369D0"/>
    <w:rsid w:val="00536A58"/>
    <w:rsid w:val="00536AB4"/>
    <w:rsid w:val="00536F48"/>
    <w:rsid w:val="00537022"/>
    <w:rsid w:val="00537060"/>
    <w:rsid w:val="00537127"/>
    <w:rsid w:val="0053764B"/>
    <w:rsid w:val="005403D4"/>
    <w:rsid w:val="0054069F"/>
    <w:rsid w:val="00541307"/>
    <w:rsid w:val="00541B0B"/>
    <w:rsid w:val="00541B60"/>
    <w:rsid w:val="00541CFE"/>
    <w:rsid w:val="00541DB8"/>
    <w:rsid w:val="00541F9A"/>
    <w:rsid w:val="00542599"/>
    <w:rsid w:val="00542A66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6D5C"/>
    <w:rsid w:val="00547753"/>
    <w:rsid w:val="005479F5"/>
    <w:rsid w:val="00547D90"/>
    <w:rsid w:val="005501E4"/>
    <w:rsid w:val="005506E4"/>
    <w:rsid w:val="005508EF"/>
    <w:rsid w:val="005510E3"/>
    <w:rsid w:val="005515BB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669"/>
    <w:rsid w:val="00560729"/>
    <w:rsid w:val="005608D4"/>
    <w:rsid w:val="00560A86"/>
    <w:rsid w:val="00561C64"/>
    <w:rsid w:val="00562173"/>
    <w:rsid w:val="0056218D"/>
    <w:rsid w:val="00562515"/>
    <w:rsid w:val="0056255F"/>
    <w:rsid w:val="00562CD2"/>
    <w:rsid w:val="00562E4D"/>
    <w:rsid w:val="00562EAD"/>
    <w:rsid w:val="00563222"/>
    <w:rsid w:val="0056367C"/>
    <w:rsid w:val="005639D1"/>
    <w:rsid w:val="00563AEB"/>
    <w:rsid w:val="005642AA"/>
    <w:rsid w:val="00564321"/>
    <w:rsid w:val="00564775"/>
    <w:rsid w:val="00565150"/>
    <w:rsid w:val="005664D6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0E32"/>
    <w:rsid w:val="005719AC"/>
    <w:rsid w:val="00572749"/>
    <w:rsid w:val="00572F48"/>
    <w:rsid w:val="00573188"/>
    <w:rsid w:val="005732F8"/>
    <w:rsid w:val="005739F4"/>
    <w:rsid w:val="00573A7F"/>
    <w:rsid w:val="00573EE1"/>
    <w:rsid w:val="00573EEA"/>
    <w:rsid w:val="00574054"/>
    <w:rsid w:val="0057406C"/>
    <w:rsid w:val="0057422A"/>
    <w:rsid w:val="00575051"/>
    <w:rsid w:val="005758E3"/>
    <w:rsid w:val="00576069"/>
    <w:rsid w:val="005761BE"/>
    <w:rsid w:val="00576AD5"/>
    <w:rsid w:val="00576D35"/>
    <w:rsid w:val="005775C0"/>
    <w:rsid w:val="005777C8"/>
    <w:rsid w:val="00577AD5"/>
    <w:rsid w:val="00577F23"/>
    <w:rsid w:val="00580083"/>
    <w:rsid w:val="00580414"/>
    <w:rsid w:val="00580A50"/>
    <w:rsid w:val="00580A72"/>
    <w:rsid w:val="0058107B"/>
    <w:rsid w:val="005811C5"/>
    <w:rsid w:val="0058149F"/>
    <w:rsid w:val="0058161B"/>
    <w:rsid w:val="005817A5"/>
    <w:rsid w:val="0058185D"/>
    <w:rsid w:val="00581B22"/>
    <w:rsid w:val="00581DF3"/>
    <w:rsid w:val="0058256F"/>
    <w:rsid w:val="00582853"/>
    <w:rsid w:val="00582893"/>
    <w:rsid w:val="00582C76"/>
    <w:rsid w:val="005831A0"/>
    <w:rsid w:val="005834DF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F2A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8D5"/>
    <w:rsid w:val="00590918"/>
    <w:rsid w:val="00590AE0"/>
    <w:rsid w:val="00590D18"/>
    <w:rsid w:val="00590EDD"/>
    <w:rsid w:val="0059149C"/>
    <w:rsid w:val="00591988"/>
    <w:rsid w:val="00591EBD"/>
    <w:rsid w:val="0059217A"/>
    <w:rsid w:val="005921C8"/>
    <w:rsid w:val="005922A3"/>
    <w:rsid w:val="0059239E"/>
    <w:rsid w:val="005924DB"/>
    <w:rsid w:val="00592978"/>
    <w:rsid w:val="005929E8"/>
    <w:rsid w:val="00592A2E"/>
    <w:rsid w:val="00592BF2"/>
    <w:rsid w:val="005930CE"/>
    <w:rsid w:val="00593155"/>
    <w:rsid w:val="005931C9"/>
    <w:rsid w:val="0059353B"/>
    <w:rsid w:val="005937D4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97F70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C2B"/>
    <w:rsid w:val="005A3394"/>
    <w:rsid w:val="005A3AD9"/>
    <w:rsid w:val="005A403A"/>
    <w:rsid w:val="005A41F7"/>
    <w:rsid w:val="005A43BE"/>
    <w:rsid w:val="005A4624"/>
    <w:rsid w:val="005A4DA6"/>
    <w:rsid w:val="005A5011"/>
    <w:rsid w:val="005A508D"/>
    <w:rsid w:val="005A5F3B"/>
    <w:rsid w:val="005A60BA"/>
    <w:rsid w:val="005A6E09"/>
    <w:rsid w:val="005A73F8"/>
    <w:rsid w:val="005A7550"/>
    <w:rsid w:val="005A761B"/>
    <w:rsid w:val="005A79F3"/>
    <w:rsid w:val="005B05A2"/>
    <w:rsid w:val="005B06F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CBC"/>
    <w:rsid w:val="005B2FD3"/>
    <w:rsid w:val="005B30F1"/>
    <w:rsid w:val="005B41B3"/>
    <w:rsid w:val="005B4289"/>
    <w:rsid w:val="005B47AD"/>
    <w:rsid w:val="005B5926"/>
    <w:rsid w:val="005B5A74"/>
    <w:rsid w:val="005B5D00"/>
    <w:rsid w:val="005B5DBE"/>
    <w:rsid w:val="005B622D"/>
    <w:rsid w:val="005B66DA"/>
    <w:rsid w:val="005B6927"/>
    <w:rsid w:val="005B698D"/>
    <w:rsid w:val="005B6B33"/>
    <w:rsid w:val="005B6B72"/>
    <w:rsid w:val="005B6BFD"/>
    <w:rsid w:val="005B6F46"/>
    <w:rsid w:val="005B7331"/>
    <w:rsid w:val="005B75B6"/>
    <w:rsid w:val="005B789E"/>
    <w:rsid w:val="005B7F6E"/>
    <w:rsid w:val="005C01EA"/>
    <w:rsid w:val="005C043D"/>
    <w:rsid w:val="005C0C11"/>
    <w:rsid w:val="005C12AC"/>
    <w:rsid w:val="005C1C90"/>
    <w:rsid w:val="005C1CEF"/>
    <w:rsid w:val="005C1EF5"/>
    <w:rsid w:val="005C25B4"/>
    <w:rsid w:val="005C3848"/>
    <w:rsid w:val="005C3964"/>
    <w:rsid w:val="005C428A"/>
    <w:rsid w:val="005C4330"/>
    <w:rsid w:val="005C437E"/>
    <w:rsid w:val="005C4787"/>
    <w:rsid w:val="005C4997"/>
    <w:rsid w:val="005C5113"/>
    <w:rsid w:val="005C54B8"/>
    <w:rsid w:val="005C557C"/>
    <w:rsid w:val="005C56B7"/>
    <w:rsid w:val="005C57EE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DBB"/>
    <w:rsid w:val="005D0F17"/>
    <w:rsid w:val="005D101F"/>
    <w:rsid w:val="005D1247"/>
    <w:rsid w:val="005D128C"/>
    <w:rsid w:val="005D1D60"/>
    <w:rsid w:val="005D205D"/>
    <w:rsid w:val="005D2111"/>
    <w:rsid w:val="005D290E"/>
    <w:rsid w:val="005D2F54"/>
    <w:rsid w:val="005D317D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B4E"/>
    <w:rsid w:val="005E5EB1"/>
    <w:rsid w:val="005E64AF"/>
    <w:rsid w:val="005E6BE9"/>
    <w:rsid w:val="005E71A5"/>
    <w:rsid w:val="005E7221"/>
    <w:rsid w:val="005E777B"/>
    <w:rsid w:val="005F00B5"/>
    <w:rsid w:val="005F03D5"/>
    <w:rsid w:val="005F0860"/>
    <w:rsid w:val="005F14A7"/>
    <w:rsid w:val="005F1A21"/>
    <w:rsid w:val="005F1B20"/>
    <w:rsid w:val="005F1E18"/>
    <w:rsid w:val="005F1E67"/>
    <w:rsid w:val="005F1EB5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BE1"/>
    <w:rsid w:val="005F54B4"/>
    <w:rsid w:val="005F5576"/>
    <w:rsid w:val="005F5692"/>
    <w:rsid w:val="005F57AB"/>
    <w:rsid w:val="005F5A4E"/>
    <w:rsid w:val="005F5A6F"/>
    <w:rsid w:val="005F5BE9"/>
    <w:rsid w:val="005F5C6D"/>
    <w:rsid w:val="005F5E8E"/>
    <w:rsid w:val="005F60E6"/>
    <w:rsid w:val="005F61DD"/>
    <w:rsid w:val="005F62C6"/>
    <w:rsid w:val="005F6977"/>
    <w:rsid w:val="005F764A"/>
    <w:rsid w:val="005F7B0F"/>
    <w:rsid w:val="005F7C22"/>
    <w:rsid w:val="0060008E"/>
    <w:rsid w:val="0060021A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C2F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C3B"/>
    <w:rsid w:val="00611BA6"/>
    <w:rsid w:val="006120BB"/>
    <w:rsid w:val="006129CC"/>
    <w:rsid w:val="00612D19"/>
    <w:rsid w:val="0061309D"/>
    <w:rsid w:val="0061330F"/>
    <w:rsid w:val="006134EB"/>
    <w:rsid w:val="00613641"/>
    <w:rsid w:val="00613B1D"/>
    <w:rsid w:val="00613BED"/>
    <w:rsid w:val="00614139"/>
    <w:rsid w:val="00614483"/>
    <w:rsid w:val="0061478C"/>
    <w:rsid w:val="0061497F"/>
    <w:rsid w:val="0061516E"/>
    <w:rsid w:val="006151BC"/>
    <w:rsid w:val="00615204"/>
    <w:rsid w:val="006154F0"/>
    <w:rsid w:val="006156F3"/>
    <w:rsid w:val="00615E77"/>
    <w:rsid w:val="006162A3"/>
    <w:rsid w:val="0061641C"/>
    <w:rsid w:val="00616C7D"/>
    <w:rsid w:val="0061735F"/>
    <w:rsid w:val="00617A4A"/>
    <w:rsid w:val="00617D47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F8E"/>
    <w:rsid w:val="00622134"/>
    <w:rsid w:val="006226AF"/>
    <w:rsid w:val="00622789"/>
    <w:rsid w:val="00623148"/>
    <w:rsid w:val="006233C1"/>
    <w:rsid w:val="006235B3"/>
    <w:rsid w:val="00623814"/>
    <w:rsid w:val="00623D75"/>
    <w:rsid w:val="00623E9B"/>
    <w:rsid w:val="00623F20"/>
    <w:rsid w:val="006242E1"/>
    <w:rsid w:val="00624649"/>
    <w:rsid w:val="006249A7"/>
    <w:rsid w:val="006249D1"/>
    <w:rsid w:val="00624D4F"/>
    <w:rsid w:val="006251B8"/>
    <w:rsid w:val="00625713"/>
    <w:rsid w:val="006258F7"/>
    <w:rsid w:val="00625B22"/>
    <w:rsid w:val="00625C53"/>
    <w:rsid w:val="00626415"/>
    <w:rsid w:val="00626447"/>
    <w:rsid w:val="00626868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597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7A6"/>
    <w:rsid w:val="00634CEA"/>
    <w:rsid w:val="0063512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300"/>
    <w:rsid w:val="006417E0"/>
    <w:rsid w:val="006418D2"/>
    <w:rsid w:val="006419D4"/>
    <w:rsid w:val="00641E1E"/>
    <w:rsid w:val="00642453"/>
    <w:rsid w:val="006424F9"/>
    <w:rsid w:val="00642C54"/>
    <w:rsid w:val="00643299"/>
    <w:rsid w:val="0064340D"/>
    <w:rsid w:val="00643763"/>
    <w:rsid w:val="006438BE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A11"/>
    <w:rsid w:val="00647C38"/>
    <w:rsid w:val="00647D39"/>
    <w:rsid w:val="006500A2"/>
    <w:rsid w:val="00650528"/>
    <w:rsid w:val="0065058D"/>
    <w:rsid w:val="00650B46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B46"/>
    <w:rsid w:val="00653C52"/>
    <w:rsid w:val="006540C1"/>
    <w:rsid w:val="00654118"/>
    <w:rsid w:val="0065460C"/>
    <w:rsid w:val="00654642"/>
    <w:rsid w:val="00654A84"/>
    <w:rsid w:val="00654AF4"/>
    <w:rsid w:val="00654CB8"/>
    <w:rsid w:val="00655395"/>
    <w:rsid w:val="006555B4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462"/>
    <w:rsid w:val="006655BB"/>
    <w:rsid w:val="006661F9"/>
    <w:rsid w:val="00666754"/>
    <w:rsid w:val="0066685A"/>
    <w:rsid w:val="00666AEA"/>
    <w:rsid w:val="00666D37"/>
    <w:rsid w:val="0066706E"/>
    <w:rsid w:val="0066754C"/>
    <w:rsid w:val="00667B17"/>
    <w:rsid w:val="00667CFB"/>
    <w:rsid w:val="00667D71"/>
    <w:rsid w:val="00667FB2"/>
    <w:rsid w:val="0067081B"/>
    <w:rsid w:val="00670D2E"/>
    <w:rsid w:val="006715AD"/>
    <w:rsid w:val="00671F8A"/>
    <w:rsid w:val="0067269F"/>
    <w:rsid w:val="006726CB"/>
    <w:rsid w:val="0067272F"/>
    <w:rsid w:val="0067276D"/>
    <w:rsid w:val="00672E8B"/>
    <w:rsid w:val="00672EA5"/>
    <w:rsid w:val="00672FC9"/>
    <w:rsid w:val="00673632"/>
    <w:rsid w:val="00673881"/>
    <w:rsid w:val="00673BA4"/>
    <w:rsid w:val="006745C7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241B"/>
    <w:rsid w:val="0068305C"/>
    <w:rsid w:val="00683889"/>
    <w:rsid w:val="006838CA"/>
    <w:rsid w:val="00683B59"/>
    <w:rsid w:val="00683CC8"/>
    <w:rsid w:val="00684292"/>
    <w:rsid w:val="006842A2"/>
    <w:rsid w:val="006847D4"/>
    <w:rsid w:val="006848BB"/>
    <w:rsid w:val="0068494D"/>
    <w:rsid w:val="00684A44"/>
    <w:rsid w:val="00685075"/>
    <w:rsid w:val="00685339"/>
    <w:rsid w:val="00685597"/>
    <w:rsid w:val="00685716"/>
    <w:rsid w:val="006859F4"/>
    <w:rsid w:val="00685FC6"/>
    <w:rsid w:val="00686338"/>
    <w:rsid w:val="00686514"/>
    <w:rsid w:val="00686E60"/>
    <w:rsid w:val="0068731C"/>
    <w:rsid w:val="00687893"/>
    <w:rsid w:val="006904AD"/>
    <w:rsid w:val="006905D5"/>
    <w:rsid w:val="006905F1"/>
    <w:rsid w:val="006912E6"/>
    <w:rsid w:val="006914E9"/>
    <w:rsid w:val="00691807"/>
    <w:rsid w:val="00691815"/>
    <w:rsid w:val="00691822"/>
    <w:rsid w:val="00691E51"/>
    <w:rsid w:val="006920CA"/>
    <w:rsid w:val="00692150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AED"/>
    <w:rsid w:val="006A0B03"/>
    <w:rsid w:val="006A0C01"/>
    <w:rsid w:val="006A0ECA"/>
    <w:rsid w:val="006A11F4"/>
    <w:rsid w:val="006A1219"/>
    <w:rsid w:val="006A14A8"/>
    <w:rsid w:val="006A1500"/>
    <w:rsid w:val="006A182D"/>
    <w:rsid w:val="006A1ADF"/>
    <w:rsid w:val="006A23AC"/>
    <w:rsid w:val="006A2835"/>
    <w:rsid w:val="006A2E5F"/>
    <w:rsid w:val="006A3411"/>
    <w:rsid w:val="006A3A19"/>
    <w:rsid w:val="006A3B9E"/>
    <w:rsid w:val="006A3D6D"/>
    <w:rsid w:val="006A3D73"/>
    <w:rsid w:val="006A43EA"/>
    <w:rsid w:val="006A471A"/>
    <w:rsid w:val="006A5290"/>
    <w:rsid w:val="006A52EC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443"/>
    <w:rsid w:val="006B0BF0"/>
    <w:rsid w:val="006B0D7E"/>
    <w:rsid w:val="006B10C7"/>
    <w:rsid w:val="006B1E59"/>
    <w:rsid w:val="006B2535"/>
    <w:rsid w:val="006B269C"/>
    <w:rsid w:val="006B2750"/>
    <w:rsid w:val="006B2995"/>
    <w:rsid w:val="006B2F13"/>
    <w:rsid w:val="006B3335"/>
    <w:rsid w:val="006B33FB"/>
    <w:rsid w:val="006B3EFD"/>
    <w:rsid w:val="006B40C8"/>
    <w:rsid w:val="006B46D5"/>
    <w:rsid w:val="006B472A"/>
    <w:rsid w:val="006B5149"/>
    <w:rsid w:val="006B549F"/>
    <w:rsid w:val="006B54EB"/>
    <w:rsid w:val="006B65CB"/>
    <w:rsid w:val="006B765D"/>
    <w:rsid w:val="006B767F"/>
    <w:rsid w:val="006B7683"/>
    <w:rsid w:val="006B77ED"/>
    <w:rsid w:val="006C01F4"/>
    <w:rsid w:val="006C07A4"/>
    <w:rsid w:val="006C0867"/>
    <w:rsid w:val="006C0E95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3E05"/>
    <w:rsid w:val="006C43AD"/>
    <w:rsid w:val="006C4400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E5"/>
    <w:rsid w:val="006D045E"/>
    <w:rsid w:val="006D05F4"/>
    <w:rsid w:val="006D0930"/>
    <w:rsid w:val="006D0B6D"/>
    <w:rsid w:val="006D1549"/>
    <w:rsid w:val="006D16EC"/>
    <w:rsid w:val="006D1A5F"/>
    <w:rsid w:val="006D1F0A"/>
    <w:rsid w:val="006D208D"/>
    <w:rsid w:val="006D2ED4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B4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66A"/>
    <w:rsid w:val="006E374B"/>
    <w:rsid w:val="006E3B50"/>
    <w:rsid w:val="006E3B65"/>
    <w:rsid w:val="006E44D3"/>
    <w:rsid w:val="006E4705"/>
    <w:rsid w:val="006E470D"/>
    <w:rsid w:val="006E49DF"/>
    <w:rsid w:val="006E4AC9"/>
    <w:rsid w:val="006E4BC0"/>
    <w:rsid w:val="006E4E81"/>
    <w:rsid w:val="006E58CF"/>
    <w:rsid w:val="006E6241"/>
    <w:rsid w:val="006E645F"/>
    <w:rsid w:val="006E69FD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C30"/>
    <w:rsid w:val="006F4E18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1FBC"/>
    <w:rsid w:val="007026CA"/>
    <w:rsid w:val="00702723"/>
    <w:rsid w:val="00702788"/>
    <w:rsid w:val="00702BCA"/>
    <w:rsid w:val="0070303A"/>
    <w:rsid w:val="0070314B"/>
    <w:rsid w:val="0070328F"/>
    <w:rsid w:val="007038ED"/>
    <w:rsid w:val="00703A08"/>
    <w:rsid w:val="00704346"/>
    <w:rsid w:val="00704404"/>
    <w:rsid w:val="00704464"/>
    <w:rsid w:val="00704527"/>
    <w:rsid w:val="00704894"/>
    <w:rsid w:val="00704F9D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B97"/>
    <w:rsid w:val="00707C37"/>
    <w:rsid w:val="00707DF8"/>
    <w:rsid w:val="00710164"/>
    <w:rsid w:val="00710167"/>
    <w:rsid w:val="0071054F"/>
    <w:rsid w:val="00710595"/>
    <w:rsid w:val="00710870"/>
    <w:rsid w:val="007110B3"/>
    <w:rsid w:val="007113F2"/>
    <w:rsid w:val="00711A27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BB9"/>
    <w:rsid w:val="00720A2C"/>
    <w:rsid w:val="00720B85"/>
    <w:rsid w:val="00720C22"/>
    <w:rsid w:val="00720C6E"/>
    <w:rsid w:val="00720E58"/>
    <w:rsid w:val="00720E79"/>
    <w:rsid w:val="00720F9E"/>
    <w:rsid w:val="00721790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6B8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64F"/>
    <w:rsid w:val="00727D91"/>
    <w:rsid w:val="00727E44"/>
    <w:rsid w:val="00730152"/>
    <w:rsid w:val="007301B7"/>
    <w:rsid w:val="0073071A"/>
    <w:rsid w:val="0073073F"/>
    <w:rsid w:val="00730DD2"/>
    <w:rsid w:val="00730E03"/>
    <w:rsid w:val="00730ECE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037"/>
    <w:rsid w:val="00742891"/>
    <w:rsid w:val="00742977"/>
    <w:rsid w:val="00742C3D"/>
    <w:rsid w:val="00742DAD"/>
    <w:rsid w:val="00743455"/>
    <w:rsid w:val="00743493"/>
    <w:rsid w:val="007435B8"/>
    <w:rsid w:val="007435EC"/>
    <w:rsid w:val="007444AE"/>
    <w:rsid w:val="007447C6"/>
    <w:rsid w:val="007449FE"/>
    <w:rsid w:val="00744CEC"/>
    <w:rsid w:val="0074556A"/>
    <w:rsid w:val="007457BC"/>
    <w:rsid w:val="007457F1"/>
    <w:rsid w:val="00745A05"/>
    <w:rsid w:val="00745F8E"/>
    <w:rsid w:val="00746397"/>
    <w:rsid w:val="00746452"/>
    <w:rsid w:val="00746564"/>
    <w:rsid w:val="00746721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115"/>
    <w:rsid w:val="007547BC"/>
    <w:rsid w:val="00754818"/>
    <w:rsid w:val="00754824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3F0"/>
    <w:rsid w:val="0076392A"/>
    <w:rsid w:val="007639E2"/>
    <w:rsid w:val="00763B9E"/>
    <w:rsid w:val="0076428B"/>
    <w:rsid w:val="00764588"/>
    <w:rsid w:val="007648FE"/>
    <w:rsid w:val="00764B39"/>
    <w:rsid w:val="00764B90"/>
    <w:rsid w:val="007662CC"/>
    <w:rsid w:val="007663A9"/>
    <w:rsid w:val="007664EA"/>
    <w:rsid w:val="007667C4"/>
    <w:rsid w:val="007670FC"/>
    <w:rsid w:val="00767282"/>
    <w:rsid w:val="007678B9"/>
    <w:rsid w:val="00767C1B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8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8C"/>
    <w:rsid w:val="007809C9"/>
    <w:rsid w:val="00780A80"/>
    <w:rsid w:val="00780FF9"/>
    <w:rsid w:val="0078285C"/>
    <w:rsid w:val="007829A6"/>
    <w:rsid w:val="00782B30"/>
    <w:rsid w:val="00782FEE"/>
    <w:rsid w:val="00783226"/>
    <w:rsid w:val="00783A36"/>
    <w:rsid w:val="00783A44"/>
    <w:rsid w:val="007845D4"/>
    <w:rsid w:val="007846EE"/>
    <w:rsid w:val="00784983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AC9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368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0EB"/>
    <w:rsid w:val="00794BBF"/>
    <w:rsid w:val="00795E20"/>
    <w:rsid w:val="00796787"/>
    <w:rsid w:val="007975BD"/>
    <w:rsid w:val="007979AB"/>
    <w:rsid w:val="00797B7E"/>
    <w:rsid w:val="007A008C"/>
    <w:rsid w:val="007A02F4"/>
    <w:rsid w:val="007A05A2"/>
    <w:rsid w:val="007A05C7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2FF"/>
    <w:rsid w:val="007A5447"/>
    <w:rsid w:val="007A57F9"/>
    <w:rsid w:val="007A61E4"/>
    <w:rsid w:val="007A6668"/>
    <w:rsid w:val="007A6B17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1"/>
    <w:rsid w:val="007B34DC"/>
    <w:rsid w:val="007B3A4D"/>
    <w:rsid w:val="007B3A98"/>
    <w:rsid w:val="007B4008"/>
    <w:rsid w:val="007B46D3"/>
    <w:rsid w:val="007B49C4"/>
    <w:rsid w:val="007B4D74"/>
    <w:rsid w:val="007B4DC6"/>
    <w:rsid w:val="007B4E7E"/>
    <w:rsid w:val="007B5132"/>
    <w:rsid w:val="007B51E0"/>
    <w:rsid w:val="007B5734"/>
    <w:rsid w:val="007B69B8"/>
    <w:rsid w:val="007B69E8"/>
    <w:rsid w:val="007B6C17"/>
    <w:rsid w:val="007B6CF7"/>
    <w:rsid w:val="007B6E26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DC5"/>
    <w:rsid w:val="007C2F59"/>
    <w:rsid w:val="007C2F98"/>
    <w:rsid w:val="007C354A"/>
    <w:rsid w:val="007C3637"/>
    <w:rsid w:val="007C3DDC"/>
    <w:rsid w:val="007C4483"/>
    <w:rsid w:val="007C44DC"/>
    <w:rsid w:val="007C4545"/>
    <w:rsid w:val="007C45F7"/>
    <w:rsid w:val="007C46C9"/>
    <w:rsid w:val="007C46D1"/>
    <w:rsid w:val="007C47C2"/>
    <w:rsid w:val="007C4822"/>
    <w:rsid w:val="007C491B"/>
    <w:rsid w:val="007C4B43"/>
    <w:rsid w:val="007C4DEF"/>
    <w:rsid w:val="007C5294"/>
    <w:rsid w:val="007C5468"/>
    <w:rsid w:val="007C55F1"/>
    <w:rsid w:val="007C58AB"/>
    <w:rsid w:val="007C5BF3"/>
    <w:rsid w:val="007C6148"/>
    <w:rsid w:val="007C63CD"/>
    <w:rsid w:val="007C6900"/>
    <w:rsid w:val="007C69A9"/>
    <w:rsid w:val="007C6C60"/>
    <w:rsid w:val="007C6D07"/>
    <w:rsid w:val="007C7039"/>
    <w:rsid w:val="007C745C"/>
    <w:rsid w:val="007C7578"/>
    <w:rsid w:val="007C7605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46B2"/>
    <w:rsid w:val="007D4795"/>
    <w:rsid w:val="007D4E9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844"/>
    <w:rsid w:val="007E0A7A"/>
    <w:rsid w:val="007E0D31"/>
    <w:rsid w:val="007E0E04"/>
    <w:rsid w:val="007E0EF9"/>
    <w:rsid w:val="007E1FC2"/>
    <w:rsid w:val="007E21D9"/>
    <w:rsid w:val="007E2BDD"/>
    <w:rsid w:val="007E2FDE"/>
    <w:rsid w:val="007E3313"/>
    <w:rsid w:val="007E3FD6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E7F90"/>
    <w:rsid w:val="007F015E"/>
    <w:rsid w:val="007F1160"/>
    <w:rsid w:val="007F1717"/>
    <w:rsid w:val="007F185C"/>
    <w:rsid w:val="007F19B9"/>
    <w:rsid w:val="007F21B0"/>
    <w:rsid w:val="007F2773"/>
    <w:rsid w:val="007F2BB8"/>
    <w:rsid w:val="007F2DE9"/>
    <w:rsid w:val="007F2E07"/>
    <w:rsid w:val="007F2FDB"/>
    <w:rsid w:val="007F341B"/>
    <w:rsid w:val="007F34E7"/>
    <w:rsid w:val="007F3550"/>
    <w:rsid w:val="007F3682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644E"/>
    <w:rsid w:val="007F6607"/>
    <w:rsid w:val="007F7368"/>
    <w:rsid w:val="007F7865"/>
    <w:rsid w:val="007F7D7E"/>
    <w:rsid w:val="007F7E6C"/>
    <w:rsid w:val="007F7F5C"/>
    <w:rsid w:val="007F7FB3"/>
    <w:rsid w:val="0080026A"/>
    <w:rsid w:val="00800340"/>
    <w:rsid w:val="00800549"/>
    <w:rsid w:val="00800953"/>
    <w:rsid w:val="00800DB3"/>
    <w:rsid w:val="00800ED8"/>
    <w:rsid w:val="00801255"/>
    <w:rsid w:val="0080197B"/>
    <w:rsid w:val="00801C1F"/>
    <w:rsid w:val="00801C4F"/>
    <w:rsid w:val="008021D3"/>
    <w:rsid w:val="00802521"/>
    <w:rsid w:val="00802849"/>
    <w:rsid w:val="00802971"/>
    <w:rsid w:val="00802E26"/>
    <w:rsid w:val="008038E3"/>
    <w:rsid w:val="008038F6"/>
    <w:rsid w:val="00803E4F"/>
    <w:rsid w:val="00803ED0"/>
    <w:rsid w:val="008040C5"/>
    <w:rsid w:val="00804558"/>
    <w:rsid w:val="00804712"/>
    <w:rsid w:val="008047AE"/>
    <w:rsid w:val="00804B21"/>
    <w:rsid w:val="00804CF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25E"/>
    <w:rsid w:val="00810368"/>
    <w:rsid w:val="00810536"/>
    <w:rsid w:val="008108B5"/>
    <w:rsid w:val="00810BE7"/>
    <w:rsid w:val="00811336"/>
    <w:rsid w:val="0081165D"/>
    <w:rsid w:val="00811A6B"/>
    <w:rsid w:val="00811B28"/>
    <w:rsid w:val="0081270F"/>
    <w:rsid w:val="00812862"/>
    <w:rsid w:val="0081292C"/>
    <w:rsid w:val="00812A05"/>
    <w:rsid w:val="00812A7A"/>
    <w:rsid w:val="00812B10"/>
    <w:rsid w:val="00812DC8"/>
    <w:rsid w:val="0081362B"/>
    <w:rsid w:val="0081402B"/>
    <w:rsid w:val="0081450B"/>
    <w:rsid w:val="0081467F"/>
    <w:rsid w:val="0081492C"/>
    <w:rsid w:val="00814994"/>
    <w:rsid w:val="00815251"/>
    <w:rsid w:val="00815339"/>
    <w:rsid w:val="0081591F"/>
    <w:rsid w:val="00815A99"/>
    <w:rsid w:val="00815D70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143"/>
    <w:rsid w:val="00817879"/>
    <w:rsid w:val="00817988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6F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3B9E"/>
    <w:rsid w:val="0082488C"/>
    <w:rsid w:val="008251E7"/>
    <w:rsid w:val="00825417"/>
    <w:rsid w:val="008257E8"/>
    <w:rsid w:val="008262A8"/>
    <w:rsid w:val="008262BC"/>
    <w:rsid w:val="008264CD"/>
    <w:rsid w:val="008266A2"/>
    <w:rsid w:val="008267AE"/>
    <w:rsid w:val="008271AC"/>
    <w:rsid w:val="008272FF"/>
    <w:rsid w:val="00827CB1"/>
    <w:rsid w:val="0083030A"/>
    <w:rsid w:val="00830A88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1BD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BF3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1CD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5E6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6036B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0B8"/>
    <w:rsid w:val="008634ED"/>
    <w:rsid w:val="008638FB"/>
    <w:rsid w:val="0086444C"/>
    <w:rsid w:val="008644B1"/>
    <w:rsid w:val="008646F3"/>
    <w:rsid w:val="00864768"/>
    <w:rsid w:val="00864B19"/>
    <w:rsid w:val="00864F62"/>
    <w:rsid w:val="008651B6"/>
    <w:rsid w:val="0086534E"/>
    <w:rsid w:val="008658AB"/>
    <w:rsid w:val="00865B18"/>
    <w:rsid w:val="00865DAD"/>
    <w:rsid w:val="00865FCE"/>
    <w:rsid w:val="0086672E"/>
    <w:rsid w:val="00866CF2"/>
    <w:rsid w:val="0086726E"/>
    <w:rsid w:val="008675B9"/>
    <w:rsid w:val="008675EC"/>
    <w:rsid w:val="008678E9"/>
    <w:rsid w:val="008679CE"/>
    <w:rsid w:val="00867B12"/>
    <w:rsid w:val="00867DA7"/>
    <w:rsid w:val="008705A8"/>
    <w:rsid w:val="008707E9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92B"/>
    <w:rsid w:val="00873ABA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E5C"/>
    <w:rsid w:val="0088018D"/>
    <w:rsid w:val="00880585"/>
    <w:rsid w:val="008808B9"/>
    <w:rsid w:val="00880B30"/>
    <w:rsid w:val="00880B6E"/>
    <w:rsid w:val="00880F1D"/>
    <w:rsid w:val="00881147"/>
    <w:rsid w:val="0088172A"/>
    <w:rsid w:val="00881BB0"/>
    <w:rsid w:val="00881D54"/>
    <w:rsid w:val="00881F90"/>
    <w:rsid w:val="008825BD"/>
    <w:rsid w:val="00882AF3"/>
    <w:rsid w:val="00882F50"/>
    <w:rsid w:val="00884487"/>
    <w:rsid w:val="00884AFE"/>
    <w:rsid w:val="008850E0"/>
    <w:rsid w:val="008851C4"/>
    <w:rsid w:val="0088541F"/>
    <w:rsid w:val="008854B3"/>
    <w:rsid w:val="00885696"/>
    <w:rsid w:val="0088570A"/>
    <w:rsid w:val="0088596B"/>
    <w:rsid w:val="00885A0E"/>
    <w:rsid w:val="00885A2A"/>
    <w:rsid w:val="00885E9D"/>
    <w:rsid w:val="00885FF4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0E"/>
    <w:rsid w:val="00887877"/>
    <w:rsid w:val="008879EA"/>
    <w:rsid w:val="00887FF6"/>
    <w:rsid w:val="00890139"/>
    <w:rsid w:val="0089040B"/>
    <w:rsid w:val="0089160E"/>
    <w:rsid w:val="00891790"/>
    <w:rsid w:val="008921B1"/>
    <w:rsid w:val="00892687"/>
    <w:rsid w:val="00892D4D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584"/>
    <w:rsid w:val="00895B46"/>
    <w:rsid w:val="00896474"/>
    <w:rsid w:val="00896DBC"/>
    <w:rsid w:val="00897677"/>
    <w:rsid w:val="00897B59"/>
    <w:rsid w:val="00897C6C"/>
    <w:rsid w:val="00897D1A"/>
    <w:rsid w:val="008A0431"/>
    <w:rsid w:val="008A0905"/>
    <w:rsid w:val="008A0B02"/>
    <w:rsid w:val="008A0E0D"/>
    <w:rsid w:val="008A155C"/>
    <w:rsid w:val="008A180E"/>
    <w:rsid w:val="008A197C"/>
    <w:rsid w:val="008A1AA8"/>
    <w:rsid w:val="008A1B69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4F5B"/>
    <w:rsid w:val="008A5656"/>
    <w:rsid w:val="008A6041"/>
    <w:rsid w:val="008A6095"/>
    <w:rsid w:val="008A60F8"/>
    <w:rsid w:val="008A616C"/>
    <w:rsid w:val="008A6570"/>
    <w:rsid w:val="008A69FE"/>
    <w:rsid w:val="008A6D2B"/>
    <w:rsid w:val="008A6EC7"/>
    <w:rsid w:val="008A6F36"/>
    <w:rsid w:val="008A7286"/>
    <w:rsid w:val="008A7346"/>
    <w:rsid w:val="008A7B50"/>
    <w:rsid w:val="008A7BD9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02C"/>
    <w:rsid w:val="008B3139"/>
    <w:rsid w:val="008B382E"/>
    <w:rsid w:val="008B3B50"/>
    <w:rsid w:val="008B3D47"/>
    <w:rsid w:val="008B44CB"/>
    <w:rsid w:val="008B4617"/>
    <w:rsid w:val="008B46D2"/>
    <w:rsid w:val="008B4BCF"/>
    <w:rsid w:val="008B4FB7"/>
    <w:rsid w:val="008B5253"/>
    <w:rsid w:val="008B53B8"/>
    <w:rsid w:val="008B53D8"/>
    <w:rsid w:val="008B62A6"/>
    <w:rsid w:val="008B63BE"/>
    <w:rsid w:val="008B640E"/>
    <w:rsid w:val="008B6505"/>
    <w:rsid w:val="008B688D"/>
    <w:rsid w:val="008B698F"/>
    <w:rsid w:val="008B6C72"/>
    <w:rsid w:val="008B7088"/>
    <w:rsid w:val="008B70EE"/>
    <w:rsid w:val="008B715C"/>
    <w:rsid w:val="008B75B8"/>
    <w:rsid w:val="008B79A9"/>
    <w:rsid w:val="008B7EFC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481"/>
    <w:rsid w:val="008C7B53"/>
    <w:rsid w:val="008C7C18"/>
    <w:rsid w:val="008C7CC4"/>
    <w:rsid w:val="008C7EAF"/>
    <w:rsid w:val="008D047D"/>
    <w:rsid w:val="008D0B4C"/>
    <w:rsid w:val="008D0CE2"/>
    <w:rsid w:val="008D14C4"/>
    <w:rsid w:val="008D1964"/>
    <w:rsid w:val="008D221A"/>
    <w:rsid w:val="008D2294"/>
    <w:rsid w:val="008D24D6"/>
    <w:rsid w:val="008D24E1"/>
    <w:rsid w:val="008D2697"/>
    <w:rsid w:val="008D30DF"/>
    <w:rsid w:val="008D329E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035"/>
    <w:rsid w:val="008E02A0"/>
    <w:rsid w:val="008E02B7"/>
    <w:rsid w:val="008E0592"/>
    <w:rsid w:val="008E0DF6"/>
    <w:rsid w:val="008E18E6"/>
    <w:rsid w:val="008E198C"/>
    <w:rsid w:val="008E20BE"/>
    <w:rsid w:val="008E22AB"/>
    <w:rsid w:val="008E241B"/>
    <w:rsid w:val="008E27A1"/>
    <w:rsid w:val="008E29EC"/>
    <w:rsid w:val="008E2AC1"/>
    <w:rsid w:val="008E3096"/>
    <w:rsid w:val="008E30B6"/>
    <w:rsid w:val="008E330C"/>
    <w:rsid w:val="008E332F"/>
    <w:rsid w:val="008E35FC"/>
    <w:rsid w:val="008E4114"/>
    <w:rsid w:val="008E45EA"/>
    <w:rsid w:val="008E4A1A"/>
    <w:rsid w:val="008E54CA"/>
    <w:rsid w:val="008E5D31"/>
    <w:rsid w:val="008E5E01"/>
    <w:rsid w:val="008E6093"/>
    <w:rsid w:val="008E659F"/>
    <w:rsid w:val="008E681C"/>
    <w:rsid w:val="008E687D"/>
    <w:rsid w:val="008E69A3"/>
    <w:rsid w:val="008E706F"/>
    <w:rsid w:val="008E76A5"/>
    <w:rsid w:val="008E7CC9"/>
    <w:rsid w:val="008E7E4C"/>
    <w:rsid w:val="008F02A1"/>
    <w:rsid w:val="008F0D1F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2A0"/>
    <w:rsid w:val="008F4655"/>
    <w:rsid w:val="008F4779"/>
    <w:rsid w:val="008F542B"/>
    <w:rsid w:val="008F5670"/>
    <w:rsid w:val="008F599F"/>
    <w:rsid w:val="008F5BBF"/>
    <w:rsid w:val="008F5D6D"/>
    <w:rsid w:val="008F5F80"/>
    <w:rsid w:val="008F60B8"/>
    <w:rsid w:val="008F63DF"/>
    <w:rsid w:val="008F64E5"/>
    <w:rsid w:val="008F677E"/>
    <w:rsid w:val="008F6810"/>
    <w:rsid w:val="008F69A0"/>
    <w:rsid w:val="008F74F7"/>
    <w:rsid w:val="008F75CD"/>
    <w:rsid w:val="008F7C28"/>
    <w:rsid w:val="009002A7"/>
    <w:rsid w:val="0090034D"/>
    <w:rsid w:val="00900CE6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780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6E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42F"/>
    <w:rsid w:val="0091463C"/>
    <w:rsid w:val="009146CE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8E7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568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3E"/>
    <w:rsid w:val="00927281"/>
    <w:rsid w:val="009273B8"/>
    <w:rsid w:val="00927A20"/>
    <w:rsid w:val="00927E45"/>
    <w:rsid w:val="00930137"/>
    <w:rsid w:val="00930298"/>
    <w:rsid w:val="009302A6"/>
    <w:rsid w:val="00930617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A4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DB"/>
    <w:rsid w:val="009361E8"/>
    <w:rsid w:val="00936247"/>
    <w:rsid w:val="00936501"/>
    <w:rsid w:val="009366AD"/>
    <w:rsid w:val="00936D85"/>
    <w:rsid w:val="00936EEA"/>
    <w:rsid w:val="0093738D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788"/>
    <w:rsid w:val="009428A4"/>
    <w:rsid w:val="009429FD"/>
    <w:rsid w:val="00943034"/>
    <w:rsid w:val="00943157"/>
    <w:rsid w:val="0094362E"/>
    <w:rsid w:val="0094368C"/>
    <w:rsid w:val="00943893"/>
    <w:rsid w:val="009439A8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417"/>
    <w:rsid w:val="0095150B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037"/>
    <w:rsid w:val="00954231"/>
    <w:rsid w:val="009543D8"/>
    <w:rsid w:val="009545D6"/>
    <w:rsid w:val="00954608"/>
    <w:rsid w:val="00954F67"/>
    <w:rsid w:val="0095524A"/>
    <w:rsid w:val="009555FD"/>
    <w:rsid w:val="0095581C"/>
    <w:rsid w:val="009558A5"/>
    <w:rsid w:val="00955AA9"/>
    <w:rsid w:val="00955AB2"/>
    <w:rsid w:val="00955CCB"/>
    <w:rsid w:val="00955E60"/>
    <w:rsid w:val="00955EC8"/>
    <w:rsid w:val="009567F5"/>
    <w:rsid w:val="0095681F"/>
    <w:rsid w:val="0095699A"/>
    <w:rsid w:val="00956B34"/>
    <w:rsid w:val="00956D97"/>
    <w:rsid w:val="0095702D"/>
    <w:rsid w:val="0095718C"/>
    <w:rsid w:val="009571A6"/>
    <w:rsid w:val="0095752A"/>
    <w:rsid w:val="009577C1"/>
    <w:rsid w:val="009602BA"/>
    <w:rsid w:val="0096039E"/>
    <w:rsid w:val="00960D3A"/>
    <w:rsid w:val="00960F79"/>
    <w:rsid w:val="00961226"/>
    <w:rsid w:val="009615D7"/>
    <w:rsid w:val="0096213E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52"/>
    <w:rsid w:val="00967DD4"/>
    <w:rsid w:val="009706DC"/>
    <w:rsid w:val="00970DB5"/>
    <w:rsid w:val="00970E13"/>
    <w:rsid w:val="00970F12"/>
    <w:rsid w:val="00970F1A"/>
    <w:rsid w:val="009710BF"/>
    <w:rsid w:val="00971874"/>
    <w:rsid w:val="00971E8F"/>
    <w:rsid w:val="00971F83"/>
    <w:rsid w:val="00972061"/>
    <w:rsid w:val="00972228"/>
    <w:rsid w:val="0097235E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779D9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E9C"/>
    <w:rsid w:val="00982F7F"/>
    <w:rsid w:val="00982FF8"/>
    <w:rsid w:val="00983285"/>
    <w:rsid w:val="0098350A"/>
    <w:rsid w:val="00983C42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87CD2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765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80D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AA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2FB6"/>
    <w:rsid w:val="009B32F0"/>
    <w:rsid w:val="009B3CEC"/>
    <w:rsid w:val="009B3EB4"/>
    <w:rsid w:val="009B3F21"/>
    <w:rsid w:val="009B42BE"/>
    <w:rsid w:val="009B4D23"/>
    <w:rsid w:val="009B5973"/>
    <w:rsid w:val="009B5B48"/>
    <w:rsid w:val="009B5D01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71E"/>
    <w:rsid w:val="009C097F"/>
    <w:rsid w:val="009C0CF8"/>
    <w:rsid w:val="009C0ED7"/>
    <w:rsid w:val="009C105A"/>
    <w:rsid w:val="009C125A"/>
    <w:rsid w:val="009C13AD"/>
    <w:rsid w:val="009C163B"/>
    <w:rsid w:val="009C1862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571"/>
    <w:rsid w:val="009C4A32"/>
    <w:rsid w:val="009C4C65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478"/>
    <w:rsid w:val="009D1E31"/>
    <w:rsid w:val="009D20AC"/>
    <w:rsid w:val="009D20C9"/>
    <w:rsid w:val="009D21C8"/>
    <w:rsid w:val="009D23B7"/>
    <w:rsid w:val="009D26D8"/>
    <w:rsid w:val="009D2922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AA8"/>
    <w:rsid w:val="009D4B7E"/>
    <w:rsid w:val="009D4D48"/>
    <w:rsid w:val="009D4DC6"/>
    <w:rsid w:val="009D4E15"/>
    <w:rsid w:val="009D5106"/>
    <w:rsid w:val="009D5D38"/>
    <w:rsid w:val="009D5D42"/>
    <w:rsid w:val="009D5E99"/>
    <w:rsid w:val="009D604D"/>
    <w:rsid w:val="009D653F"/>
    <w:rsid w:val="009D66B9"/>
    <w:rsid w:val="009D6B77"/>
    <w:rsid w:val="009D6CE1"/>
    <w:rsid w:val="009D6F44"/>
    <w:rsid w:val="009D7869"/>
    <w:rsid w:val="009D7BBD"/>
    <w:rsid w:val="009E0AB5"/>
    <w:rsid w:val="009E12E3"/>
    <w:rsid w:val="009E14B2"/>
    <w:rsid w:val="009E16F2"/>
    <w:rsid w:val="009E1AD7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A19"/>
    <w:rsid w:val="009E3DCA"/>
    <w:rsid w:val="009E453D"/>
    <w:rsid w:val="009E45F8"/>
    <w:rsid w:val="009E5013"/>
    <w:rsid w:val="009E526A"/>
    <w:rsid w:val="009E567C"/>
    <w:rsid w:val="009E56B0"/>
    <w:rsid w:val="009E5917"/>
    <w:rsid w:val="009E5BCA"/>
    <w:rsid w:val="009E6223"/>
    <w:rsid w:val="009E665A"/>
    <w:rsid w:val="009E725F"/>
    <w:rsid w:val="009E79CF"/>
    <w:rsid w:val="009E7F2E"/>
    <w:rsid w:val="009F009C"/>
    <w:rsid w:val="009F0345"/>
    <w:rsid w:val="009F04F2"/>
    <w:rsid w:val="009F0973"/>
    <w:rsid w:val="009F0A8F"/>
    <w:rsid w:val="009F2161"/>
    <w:rsid w:val="009F231C"/>
    <w:rsid w:val="009F23E3"/>
    <w:rsid w:val="009F2512"/>
    <w:rsid w:val="009F29F3"/>
    <w:rsid w:val="009F2C7D"/>
    <w:rsid w:val="009F30E5"/>
    <w:rsid w:val="009F40CE"/>
    <w:rsid w:val="009F43A3"/>
    <w:rsid w:val="009F4791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68F"/>
    <w:rsid w:val="00A029F7"/>
    <w:rsid w:val="00A02D3C"/>
    <w:rsid w:val="00A02EE8"/>
    <w:rsid w:val="00A032EA"/>
    <w:rsid w:val="00A034B9"/>
    <w:rsid w:val="00A0408F"/>
    <w:rsid w:val="00A04D87"/>
    <w:rsid w:val="00A04E68"/>
    <w:rsid w:val="00A0507C"/>
    <w:rsid w:val="00A05975"/>
    <w:rsid w:val="00A05DDC"/>
    <w:rsid w:val="00A05EAA"/>
    <w:rsid w:val="00A0608D"/>
    <w:rsid w:val="00A060BE"/>
    <w:rsid w:val="00A06538"/>
    <w:rsid w:val="00A0695E"/>
    <w:rsid w:val="00A06F94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159"/>
    <w:rsid w:val="00A12CCC"/>
    <w:rsid w:val="00A12D1A"/>
    <w:rsid w:val="00A12E07"/>
    <w:rsid w:val="00A12F3D"/>
    <w:rsid w:val="00A13A4E"/>
    <w:rsid w:val="00A14A89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1DF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4A3F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1DB7"/>
    <w:rsid w:val="00A32051"/>
    <w:rsid w:val="00A32AE0"/>
    <w:rsid w:val="00A32B77"/>
    <w:rsid w:val="00A32BB4"/>
    <w:rsid w:val="00A32C75"/>
    <w:rsid w:val="00A33074"/>
    <w:rsid w:val="00A3367C"/>
    <w:rsid w:val="00A33BE0"/>
    <w:rsid w:val="00A33CCF"/>
    <w:rsid w:val="00A33DA2"/>
    <w:rsid w:val="00A34A09"/>
    <w:rsid w:val="00A35610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DC7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FEC"/>
    <w:rsid w:val="00A5183F"/>
    <w:rsid w:val="00A51B8B"/>
    <w:rsid w:val="00A51FC3"/>
    <w:rsid w:val="00A52E86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6FE3"/>
    <w:rsid w:val="00A57008"/>
    <w:rsid w:val="00A57F15"/>
    <w:rsid w:val="00A60066"/>
    <w:rsid w:val="00A60146"/>
    <w:rsid w:val="00A60179"/>
    <w:rsid w:val="00A61782"/>
    <w:rsid w:val="00A61EEA"/>
    <w:rsid w:val="00A61FB3"/>
    <w:rsid w:val="00A61FDA"/>
    <w:rsid w:val="00A62644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D2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C2"/>
    <w:rsid w:val="00A832FD"/>
    <w:rsid w:val="00A834D6"/>
    <w:rsid w:val="00A83BF2"/>
    <w:rsid w:val="00A83DBC"/>
    <w:rsid w:val="00A84178"/>
    <w:rsid w:val="00A846B9"/>
    <w:rsid w:val="00A84746"/>
    <w:rsid w:val="00A847AE"/>
    <w:rsid w:val="00A84858"/>
    <w:rsid w:val="00A84D2C"/>
    <w:rsid w:val="00A85084"/>
    <w:rsid w:val="00A855FE"/>
    <w:rsid w:val="00A85836"/>
    <w:rsid w:val="00A85B3E"/>
    <w:rsid w:val="00A85E79"/>
    <w:rsid w:val="00A85F29"/>
    <w:rsid w:val="00A85FEE"/>
    <w:rsid w:val="00A8613B"/>
    <w:rsid w:val="00A86203"/>
    <w:rsid w:val="00A865FB"/>
    <w:rsid w:val="00A86D62"/>
    <w:rsid w:val="00A87242"/>
    <w:rsid w:val="00A87740"/>
    <w:rsid w:val="00A87982"/>
    <w:rsid w:val="00A879E2"/>
    <w:rsid w:val="00A87C2F"/>
    <w:rsid w:val="00A87C31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D65"/>
    <w:rsid w:val="00A94084"/>
    <w:rsid w:val="00A9446E"/>
    <w:rsid w:val="00A94AD0"/>
    <w:rsid w:val="00A9524F"/>
    <w:rsid w:val="00A953A8"/>
    <w:rsid w:val="00A96852"/>
    <w:rsid w:val="00A96ADF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1E1F"/>
    <w:rsid w:val="00AA20B3"/>
    <w:rsid w:val="00AA29B1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729"/>
    <w:rsid w:val="00AA6A88"/>
    <w:rsid w:val="00AA6BC6"/>
    <w:rsid w:val="00AA6C0F"/>
    <w:rsid w:val="00AA6FE6"/>
    <w:rsid w:val="00AA7A0A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84E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15"/>
    <w:rsid w:val="00AC0894"/>
    <w:rsid w:val="00AC16BD"/>
    <w:rsid w:val="00AC1D3B"/>
    <w:rsid w:val="00AC1D7C"/>
    <w:rsid w:val="00AC226A"/>
    <w:rsid w:val="00AC246C"/>
    <w:rsid w:val="00AC26BF"/>
    <w:rsid w:val="00AC2FB2"/>
    <w:rsid w:val="00AC31F0"/>
    <w:rsid w:val="00AC32FB"/>
    <w:rsid w:val="00AC34C0"/>
    <w:rsid w:val="00AC3ADE"/>
    <w:rsid w:val="00AC3F58"/>
    <w:rsid w:val="00AC45FF"/>
    <w:rsid w:val="00AC4C92"/>
    <w:rsid w:val="00AC4DB4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1D51"/>
    <w:rsid w:val="00AD2565"/>
    <w:rsid w:val="00AD25E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191"/>
    <w:rsid w:val="00AE0413"/>
    <w:rsid w:val="00AE05BF"/>
    <w:rsid w:val="00AE06A0"/>
    <w:rsid w:val="00AE0717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2A"/>
    <w:rsid w:val="00AE6AAF"/>
    <w:rsid w:val="00AE6E2E"/>
    <w:rsid w:val="00AE6E97"/>
    <w:rsid w:val="00AE74D9"/>
    <w:rsid w:val="00AE758E"/>
    <w:rsid w:val="00AE7EEF"/>
    <w:rsid w:val="00AE7F69"/>
    <w:rsid w:val="00AF059D"/>
    <w:rsid w:val="00AF077D"/>
    <w:rsid w:val="00AF0992"/>
    <w:rsid w:val="00AF0C7C"/>
    <w:rsid w:val="00AF0D62"/>
    <w:rsid w:val="00AF0EB3"/>
    <w:rsid w:val="00AF10FA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D60"/>
    <w:rsid w:val="00AF608B"/>
    <w:rsid w:val="00AF6A59"/>
    <w:rsid w:val="00AF6CCB"/>
    <w:rsid w:val="00AF71D6"/>
    <w:rsid w:val="00AF73B1"/>
    <w:rsid w:val="00AF75A9"/>
    <w:rsid w:val="00AF7BDD"/>
    <w:rsid w:val="00B00F8C"/>
    <w:rsid w:val="00B00FEC"/>
    <w:rsid w:val="00B01693"/>
    <w:rsid w:val="00B01A15"/>
    <w:rsid w:val="00B0205C"/>
    <w:rsid w:val="00B02145"/>
    <w:rsid w:val="00B0256F"/>
    <w:rsid w:val="00B02797"/>
    <w:rsid w:val="00B02F0C"/>
    <w:rsid w:val="00B030F5"/>
    <w:rsid w:val="00B03421"/>
    <w:rsid w:val="00B03776"/>
    <w:rsid w:val="00B03ED8"/>
    <w:rsid w:val="00B0401D"/>
    <w:rsid w:val="00B04179"/>
    <w:rsid w:val="00B042D2"/>
    <w:rsid w:val="00B04AFE"/>
    <w:rsid w:val="00B04D98"/>
    <w:rsid w:val="00B04E8D"/>
    <w:rsid w:val="00B04EF9"/>
    <w:rsid w:val="00B04F50"/>
    <w:rsid w:val="00B0542F"/>
    <w:rsid w:val="00B05A05"/>
    <w:rsid w:val="00B05B24"/>
    <w:rsid w:val="00B05CAE"/>
    <w:rsid w:val="00B06495"/>
    <w:rsid w:val="00B064F1"/>
    <w:rsid w:val="00B0654F"/>
    <w:rsid w:val="00B06ACE"/>
    <w:rsid w:val="00B06D89"/>
    <w:rsid w:val="00B06DA3"/>
    <w:rsid w:val="00B071D5"/>
    <w:rsid w:val="00B0733E"/>
    <w:rsid w:val="00B10279"/>
    <w:rsid w:val="00B109DF"/>
    <w:rsid w:val="00B10C5D"/>
    <w:rsid w:val="00B10E7D"/>
    <w:rsid w:val="00B10EEF"/>
    <w:rsid w:val="00B10EF0"/>
    <w:rsid w:val="00B11553"/>
    <w:rsid w:val="00B118E1"/>
    <w:rsid w:val="00B11A39"/>
    <w:rsid w:val="00B11A5F"/>
    <w:rsid w:val="00B11A9A"/>
    <w:rsid w:val="00B11F1F"/>
    <w:rsid w:val="00B120CF"/>
    <w:rsid w:val="00B1210E"/>
    <w:rsid w:val="00B12233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530"/>
    <w:rsid w:val="00B15577"/>
    <w:rsid w:val="00B15774"/>
    <w:rsid w:val="00B15CFE"/>
    <w:rsid w:val="00B15DB9"/>
    <w:rsid w:val="00B16B86"/>
    <w:rsid w:val="00B16D07"/>
    <w:rsid w:val="00B16E08"/>
    <w:rsid w:val="00B1780E"/>
    <w:rsid w:val="00B17F47"/>
    <w:rsid w:val="00B200D3"/>
    <w:rsid w:val="00B2060E"/>
    <w:rsid w:val="00B20DCF"/>
    <w:rsid w:val="00B20F24"/>
    <w:rsid w:val="00B20F8A"/>
    <w:rsid w:val="00B215EB"/>
    <w:rsid w:val="00B21A5C"/>
    <w:rsid w:val="00B22023"/>
    <w:rsid w:val="00B22522"/>
    <w:rsid w:val="00B2288A"/>
    <w:rsid w:val="00B230D6"/>
    <w:rsid w:val="00B23817"/>
    <w:rsid w:val="00B23BF0"/>
    <w:rsid w:val="00B2423B"/>
    <w:rsid w:val="00B24D66"/>
    <w:rsid w:val="00B258AF"/>
    <w:rsid w:val="00B260D9"/>
    <w:rsid w:val="00B26118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1ACF"/>
    <w:rsid w:val="00B31ED0"/>
    <w:rsid w:val="00B3232C"/>
    <w:rsid w:val="00B32DD8"/>
    <w:rsid w:val="00B331B8"/>
    <w:rsid w:val="00B334B4"/>
    <w:rsid w:val="00B33786"/>
    <w:rsid w:val="00B337A4"/>
    <w:rsid w:val="00B34271"/>
    <w:rsid w:val="00B34725"/>
    <w:rsid w:val="00B34FA6"/>
    <w:rsid w:val="00B355F0"/>
    <w:rsid w:val="00B3578C"/>
    <w:rsid w:val="00B35AA1"/>
    <w:rsid w:val="00B35E63"/>
    <w:rsid w:val="00B3627F"/>
    <w:rsid w:val="00B369C4"/>
    <w:rsid w:val="00B36D9E"/>
    <w:rsid w:val="00B37019"/>
    <w:rsid w:val="00B37311"/>
    <w:rsid w:val="00B37387"/>
    <w:rsid w:val="00B373FB"/>
    <w:rsid w:val="00B37975"/>
    <w:rsid w:val="00B400C6"/>
    <w:rsid w:val="00B4106F"/>
    <w:rsid w:val="00B417F0"/>
    <w:rsid w:val="00B41BE7"/>
    <w:rsid w:val="00B424F7"/>
    <w:rsid w:val="00B42568"/>
    <w:rsid w:val="00B42D8F"/>
    <w:rsid w:val="00B42FA6"/>
    <w:rsid w:val="00B4316E"/>
    <w:rsid w:val="00B4339F"/>
    <w:rsid w:val="00B436BD"/>
    <w:rsid w:val="00B4376E"/>
    <w:rsid w:val="00B4381B"/>
    <w:rsid w:val="00B4383C"/>
    <w:rsid w:val="00B43AEE"/>
    <w:rsid w:val="00B4403D"/>
    <w:rsid w:val="00B44317"/>
    <w:rsid w:val="00B4463D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5F7"/>
    <w:rsid w:val="00B476C2"/>
    <w:rsid w:val="00B47CBB"/>
    <w:rsid w:val="00B5083E"/>
    <w:rsid w:val="00B50ADB"/>
    <w:rsid w:val="00B50B87"/>
    <w:rsid w:val="00B50DE0"/>
    <w:rsid w:val="00B515B6"/>
    <w:rsid w:val="00B51604"/>
    <w:rsid w:val="00B517DA"/>
    <w:rsid w:val="00B5197B"/>
    <w:rsid w:val="00B51F64"/>
    <w:rsid w:val="00B5248D"/>
    <w:rsid w:val="00B53526"/>
    <w:rsid w:val="00B53B4E"/>
    <w:rsid w:val="00B53C5F"/>
    <w:rsid w:val="00B53CFF"/>
    <w:rsid w:val="00B53F86"/>
    <w:rsid w:val="00B54BD8"/>
    <w:rsid w:val="00B54C55"/>
    <w:rsid w:val="00B5508A"/>
    <w:rsid w:val="00B5596C"/>
    <w:rsid w:val="00B55F97"/>
    <w:rsid w:val="00B56152"/>
    <w:rsid w:val="00B56395"/>
    <w:rsid w:val="00B569B2"/>
    <w:rsid w:val="00B56FBD"/>
    <w:rsid w:val="00B5715A"/>
    <w:rsid w:val="00B57327"/>
    <w:rsid w:val="00B57F2F"/>
    <w:rsid w:val="00B6002D"/>
    <w:rsid w:val="00B6010B"/>
    <w:rsid w:val="00B60933"/>
    <w:rsid w:val="00B61262"/>
    <w:rsid w:val="00B61558"/>
    <w:rsid w:val="00B6210A"/>
    <w:rsid w:val="00B6220A"/>
    <w:rsid w:val="00B6230C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711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0E"/>
    <w:rsid w:val="00B76DEB"/>
    <w:rsid w:val="00B776D5"/>
    <w:rsid w:val="00B77B7E"/>
    <w:rsid w:val="00B802FE"/>
    <w:rsid w:val="00B805D0"/>
    <w:rsid w:val="00B805FB"/>
    <w:rsid w:val="00B80744"/>
    <w:rsid w:val="00B80979"/>
    <w:rsid w:val="00B81382"/>
    <w:rsid w:val="00B818AA"/>
    <w:rsid w:val="00B818CA"/>
    <w:rsid w:val="00B81B66"/>
    <w:rsid w:val="00B81BC2"/>
    <w:rsid w:val="00B81C2F"/>
    <w:rsid w:val="00B81C75"/>
    <w:rsid w:val="00B81D8F"/>
    <w:rsid w:val="00B81EEF"/>
    <w:rsid w:val="00B81F26"/>
    <w:rsid w:val="00B821DC"/>
    <w:rsid w:val="00B823AA"/>
    <w:rsid w:val="00B82628"/>
    <w:rsid w:val="00B82EBA"/>
    <w:rsid w:val="00B82F75"/>
    <w:rsid w:val="00B8344D"/>
    <w:rsid w:val="00B83812"/>
    <w:rsid w:val="00B83CC3"/>
    <w:rsid w:val="00B840BB"/>
    <w:rsid w:val="00B84131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567"/>
    <w:rsid w:val="00B866C7"/>
    <w:rsid w:val="00B86EF1"/>
    <w:rsid w:val="00B86EFB"/>
    <w:rsid w:val="00B8735F"/>
    <w:rsid w:val="00B87563"/>
    <w:rsid w:val="00B87963"/>
    <w:rsid w:val="00B87EBC"/>
    <w:rsid w:val="00B87FF0"/>
    <w:rsid w:val="00B903AE"/>
    <w:rsid w:val="00B90825"/>
    <w:rsid w:val="00B9084F"/>
    <w:rsid w:val="00B90862"/>
    <w:rsid w:val="00B90DD5"/>
    <w:rsid w:val="00B90DFB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3A6"/>
    <w:rsid w:val="00B94D75"/>
    <w:rsid w:val="00B94E5D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412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E41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BCF"/>
    <w:rsid w:val="00BA7E0B"/>
    <w:rsid w:val="00BB0053"/>
    <w:rsid w:val="00BB0DE3"/>
    <w:rsid w:val="00BB0EA0"/>
    <w:rsid w:val="00BB10CD"/>
    <w:rsid w:val="00BB10F0"/>
    <w:rsid w:val="00BB122E"/>
    <w:rsid w:val="00BB1A51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6A14"/>
    <w:rsid w:val="00BB718E"/>
    <w:rsid w:val="00BB7BAC"/>
    <w:rsid w:val="00BB7F7D"/>
    <w:rsid w:val="00BC009A"/>
    <w:rsid w:val="00BC057A"/>
    <w:rsid w:val="00BC0598"/>
    <w:rsid w:val="00BC08D8"/>
    <w:rsid w:val="00BC08FC"/>
    <w:rsid w:val="00BC0FCE"/>
    <w:rsid w:val="00BC1010"/>
    <w:rsid w:val="00BC13CC"/>
    <w:rsid w:val="00BC202D"/>
    <w:rsid w:val="00BC213B"/>
    <w:rsid w:val="00BC2406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36E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B42"/>
    <w:rsid w:val="00BD1290"/>
    <w:rsid w:val="00BD14A0"/>
    <w:rsid w:val="00BD16FB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4F50"/>
    <w:rsid w:val="00BD4FDE"/>
    <w:rsid w:val="00BD51CA"/>
    <w:rsid w:val="00BD5459"/>
    <w:rsid w:val="00BD5CD2"/>
    <w:rsid w:val="00BD5F3C"/>
    <w:rsid w:val="00BD6A02"/>
    <w:rsid w:val="00BD77DE"/>
    <w:rsid w:val="00BD79C2"/>
    <w:rsid w:val="00BE0515"/>
    <w:rsid w:val="00BE1864"/>
    <w:rsid w:val="00BE1F2E"/>
    <w:rsid w:val="00BE1FA7"/>
    <w:rsid w:val="00BE2AD7"/>
    <w:rsid w:val="00BE2BAA"/>
    <w:rsid w:val="00BE2FF7"/>
    <w:rsid w:val="00BE40F5"/>
    <w:rsid w:val="00BE42C8"/>
    <w:rsid w:val="00BE4F8D"/>
    <w:rsid w:val="00BE50E1"/>
    <w:rsid w:val="00BE590A"/>
    <w:rsid w:val="00BE5A2B"/>
    <w:rsid w:val="00BE5BC1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8D7"/>
    <w:rsid w:val="00BF0C01"/>
    <w:rsid w:val="00BF0CFC"/>
    <w:rsid w:val="00BF11F8"/>
    <w:rsid w:val="00BF15B3"/>
    <w:rsid w:val="00BF1699"/>
    <w:rsid w:val="00BF1B9B"/>
    <w:rsid w:val="00BF20FB"/>
    <w:rsid w:val="00BF2355"/>
    <w:rsid w:val="00BF2997"/>
    <w:rsid w:val="00BF2B28"/>
    <w:rsid w:val="00BF2B84"/>
    <w:rsid w:val="00BF2EE5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BF7D13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C9D"/>
    <w:rsid w:val="00C03F4E"/>
    <w:rsid w:val="00C041F4"/>
    <w:rsid w:val="00C04C59"/>
    <w:rsid w:val="00C0524E"/>
    <w:rsid w:val="00C05428"/>
    <w:rsid w:val="00C05844"/>
    <w:rsid w:val="00C058A3"/>
    <w:rsid w:val="00C05E05"/>
    <w:rsid w:val="00C06B5A"/>
    <w:rsid w:val="00C0711F"/>
    <w:rsid w:val="00C072D6"/>
    <w:rsid w:val="00C077E1"/>
    <w:rsid w:val="00C079C7"/>
    <w:rsid w:val="00C07C1F"/>
    <w:rsid w:val="00C10461"/>
    <w:rsid w:val="00C107BE"/>
    <w:rsid w:val="00C10BD0"/>
    <w:rsid w:val="00C10C03"/>
    <w:rsid w:val="00C112F7"/>
    <w:rsid w:val="00C1161D"/>
    <w:rsid w:val="00C117E7"/>
    <w:rsid w:val="00C11B0E"/>
    <w:rsid w:val="00C11E13"/>
    <w:rsid w:val="00C12CC4"/>
    <w:rsid w:val="00C12CE6"/>
    <w:rsid w:val="00C12D9C"/>
    <w:rsid w:val="00C130B9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0E"/>
    <w:rsid w:val="00C15BE1"/>
    <w:rsid w:val="00C160D9"/>
    <w:rsid w:val="00C16B32"/>
    <w:rsid w:val="00C16FF1"/>
    <w:rsid w:val="00C17089"/>
    <w:rsid w:val="00C1715B"/>
    <w:rsid w:val="00C1757F"/>
    <w:rsid w:val="00C1784E"/>
    <w:rsid w:val="00C17B74"/>
    <w:rsid w:val="00C17BCC"/>
    <w:rsid w:val="00C17F18"/>
    <w:rsid w:val="00C20001"/>
    <w:rsid w:val="00C20358"/>
    <w:rsid w:val="00C20A09"/>
    <w:rsid w:val="00C20AEB"/>
    <w:rsid w:val="00C20F22"/>
    <w:rsid w:val="00C21336"/>
    <w:rsid w:val="00C21487"/>
    <w:rsid w:val="00C2161D"/>
    <w:rsid w:val="00C21EDF"/>
    <w:rsid w:val="00C21FF8"/>
    <w:rsid w:val="00C220F2"/>
    <w:rsid w:val="00C223A0"/>
    <w:rsid w:val="00C22FB8"/>
    <w:rsid w:val="00C23BBD"/>
    <w:rsid w:val="00C23E3D"/>
    <w:rsid w:val="00C2455C"/>
    <w:rsid w:val="00C24638"/>
    <w:rsid w:val="00C24E22"/>
    <w:rsid w:val="00C26495"/>
    <w:rsid w:val="00C26B77"/>
    <w:rsid w:val="00C26B81"/>
    <w:rsid w:val="00C273ED"/>
    <w:rsid w:val="00C27447"/>
    <w:rsid w:val="00C27891"/>
    <w:rsid w:val="00C27D45"/>
    <w:rsid w:val="00C27D6F"/>
    <w:rsid w:val="00C27D92"/>
    <w:rsid w:val="00C300F5"/>
    <w:rsid w:val="00C30304"/>
    <w:rsid w:val="00C30395"/>
    <w:rsid w:val="00C30AED"/>
    <w:rsid w:val="00C30BEE"/>
    <w:rsid w:val="00C31073"/>
    <w:rsid w:val="00C314B5"/>
    <w:rsid w:val="00C31687"/>
    <w:rsid w:val="00C32358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B20"/>
    <w:rsid w:val="00C34FBC"/>
    <w:rsid w:val="00C35087"/>
    <w:rsid w:val="00C35140"/>
    <w:rsid w:val="00C3523B"/>
    <w:rsid w:val="00C35947"/>
    <w:rsid w:val="00C3595E"/>
    <w:rsid w:val="00C35C46"/>
    <w:rsid w:val="00C3603C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496C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47F05"/>
    <w:rsid w:val="00C50A22"/>
    <w:rsid w:val="00C510DE"/>
    <w:rsid w:val="00C512E5"/>
    <w:rsid w:val="00C51E3A"/>
    <w:rsid w:val="00C523A7"/>
    <w:rsid w:val="00C52F64"/>
    <w:rsid w:val="00C53085"/>
    <w:rsid w:val="00C5353F"/>
    <w:rsid w:val="00C536E4"/>
    <w:rsid w:val="00C538AE"/>
    <w:rsid w:val="00C53C32"/>
    <w:rsid w:val="00C53DEA"/>
    <w:rsid w:val="00C53E7A"/>
    <w:rsid w:val="00C54492"/>
    <w:rsid w:val="00C544B6"/>
    <w:rsid w:val="00C54601"/>
    <w:rsid w:val="00C54E26"/>
    <w:rsid w:val="00C54F8F"/>
    <w:rsid w:val="00C556F2"/>
    <w:rsid w:val="00C55D06"/>
    <w:rsid w:val="00C56188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CFF"/>
    <w:rsid w:val="00C63A25"/>
    <w:rsid w:val="00C63BD8"/>
    <w:rsid w:val="00C644B1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18A"/>
    <w:rsid w:val="00C714F2"/>
    <w:rsid w:val="00C71A56"/>
    <w:rsid w:val="00C72FA0"/>
    <w:rsid w:val="00C730CC"/>
    <w:rsid w:val="00C73705"/>
    <w:rsid w:val="00C73E15"/>
    <w:rsid w:val="00C740DE"/>
    <w:rsid w:val="00C7532A"/>
    <w:rsid w:val="00C75721"/>
    <w:rsid w:val="00C75A4A"/>
    <w:rsid w:val="00C760A6"/>
    <w:rsid w:val="00C762B7"/>
    <w:rsid w:val="00C763D3"/>
    <w:rsid w:val="00C7676F"/>
    <w:rsid w:val="00C76825"/>
    <w:rsid w:val="00C76D83"/>
    <w:rsid w:val="00C76F95"/>
    <w:rsid w:val="00C7735C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1ED"/>
    <w:rsid w:val="00C846E6"/>
    <w:rsid w:val="00C84C25"/>
    <w:rsid w:val="00C84E3C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87CF5"/>
    <w:rsid w:val="00C90657"/>
    <w:rsid w:val="00C909EE"/>
    <w:rsid w:val="00C90E27"/>
    <w:rsid w:val="00C910ED"/>
    <w:rsid w:val="00C914C9"/>
    <w:rsid w:val="00C9156F"/>
    <w:rsid w:val="00C91878"/>
    <w:rsid w:val="00C91E57"/>
    <w:rsid w:val="00C920BB"/>
    <w:rsid w:val="00C92175"/>
    <w:rsid w:val="00C922E8"/>
    <w:rsid w:val="00C9291B"/>
    <w:rsid w:val="00C93188"/>
    <w:rsid w:val="00C94446"/>
    <w:rsid w:val="00C9448E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F5C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00C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3FBE"/>
    <w:rsid w:val="00CB4C23"/>
    <w:rsid w:val="00CB4DA4"/>
    <w:rsid w:val="00CB4F36"/>
    <w:rsid w:val="00CB557A"/>
    <w:rsid w:val="00CB6108"/>
    <w:rsid w:val="00CB63A7"/>
    <w:rsid w:val="00CB644A"/>
    <w:rsid w:val="00CB65A6"/>
    <w:rsid w:val="00CB68E4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867"/>
    <w:rsid w:val="00CC566D"/>
    <w:rsid w:val="00CC5A39"/>
    <w:rsid w:val="00CC5CA4"/>
    <w:rsid w:val="00CC60CD"/>
    <w:rsid w:val="00CC6AA6"/>
    <w:rsid w:val="00CC6ACF"/>
    <w:rsid w:val="00CC722F"/>
    <w:rsid w:val="00CC726E"/>
    <w:rsid w:val="00CC7476"/>
    <w:rsid w:val="00CC75EE"/>
    <w:rsid w:val="00CC7BAF"/>
    <w:rsid w:val="00CD0BAE"/>
    <w:rsid w:val="00CD1017"/>
    <w:rsid w:val="00CD129C"/>
    <w:rsid w:val="00CD12BA"/>
    <w:rsid w:val="00CD181E"/>
    <w:rsid w:val="00CD1F29"/>
    <w:rsid w:val="00CD2688"/>
    <w:rsid w:val="00CD2C45"/>
    <w:rsid w:val="00CD2CD2"/>
    <w:rsid w:val="00CD387C"/>
    <w:rsid w:val="00CD474C"/>
    <w:rsid w:val="00CD4CCA"/>
    <w:rsid w:val="00CD5589"/>
    <w:rsid w:val="00CD5A21"/>
    <w:rsid w:val="00CD5CCC"/>
    <w:rsid w:val="00CD6B16"/>
    <w:rsid w:val="00CD6B5E"/>
    <w:rsid w:val="00CD7045"/>
    <w:rsid w:val="00CD71C4"/>
    <w:rsid w:val="00CD7422"/>
    <w:rsid w:val="00CD7FB2"/>
    <w:rsid w:val="00CE0343"/>
    <w:rsid w:val="00CE0950"/>
    <w:rsid w:val="00CE0FC5"/>
    <w:rsid w:val="00CE11D8"/>
    <w:rsid w:val="00CE1648"/>
    <w:rsid w:val="00CE17F0"/>
    <w:rsid w:val="00CE1A90"/>
    <w:rsid w:val="00CE1BDF"/>
    <w:rsid w:val="00CE1C5C"/>
    <w:rsid w:val="00CE1CA9"/>
    <w:rsid w:val="00CE1D25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8A"/>
    <w:rsid w:val="00CF39B2"/>
    <w:rsid w:val="00CF3B54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6A9"/>
    <w:rsid w:val="00CF78C0"/>
    <w:rsid w:val="00CF793A"/>
    <w:rsid w:val="00CF7A37"/>
    <w:rsid w:val="00CF7A51"/>
    <w:rsid w:val="00CF7BB5"/>
    <w:rsid w:val="00D0001C"/>
    <w:rsid w:val="00D00C54"/>
    <w:rsid w:val="00D00D58"/>
    <w:rsid w:val="00D01540"/>
    <w:rsid w:val="00D015A8"/>
    <w:rsid w:val="00D024F9"/>
    <w:rsid w:val="00D027F9"/>
    <w:rsid w:val="00D032AA"/>
    <w:rsid w:val="00D033CB"/>
    <w:rsid w:val="00D03A3E"/>
    <w:rsid w:val="00D03B1A"/>
    <w:rsid w:val="00D03D46"/>
    <w:rsid w:val="00D03E97"/>
    <w:rsid w:val="00D04005"/>
    <w:rsid w:val="00D040BB"/>
    <w:rsid w:val="00D056E9"/>
    <w:rsid w:val="00D05CB6"/>
    <w:rsid w:val="00D061FC"/>
    <w:rsid w:val="00D062A7"/>
    <w:rsid w:val="00D06325"/>
    <w:rsid w:val="00D0690A"/>
    <w:rsid w:val="00D06DF0"/>
    <w:rsid w:val="00D07684"/>
    <w:rsid w:val="00D076A6"/>
    <w:rsid w:val="00D0789A"/>
    <w:rsid w:val="00D07F59"/>
    <w:rsid w:val="00D1026B"/>
    <w:rsid w:val="00D104B2"/>
    <w:rsid w:val="00D10986"/>
    <w:rsid w:val="00D10DCF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002"/>
    <w:rsid w:val="00D151F4"/>
    <w:rsid w:val="00D1564A"/>
    <w:rsid w:val="00D156E5"/>
    <w:rsid w:val="00D158B3"/>
    <w:rsid w:val="00D15A0B"/>
    <w:rsid w:val="00D15AF0"/>
    <w:rsid w:val="00D15D3B"/>
    <w:rsid w:val="00D16747"/>
    <w:rsid w:val="00D16EB4"/>
    <w:rsid w:val="00D175C7"/>
    <w:rsid w:val="00D17E09"/>
    <w:rsid w:val="00D20886"/>
    <w:rsid w:val="00D2104F"/>
    <w:rsid w:val="00D21339"/>
    <w:rsid w:val="00D219C1"/>
    <w:rsid w:val="00D21F4F"/>
    <w:rsid w:val="00D22D2E"/>
    <w:rsid w:val="00D22E00"/>
    <w:rsid w:val="00D23CAE"/>
    <w:rsid w:val="00D240A6"/>
    <w:rsid w:val="00D251E6"/>
    <w:rsid w:val="00D259B0"/>
    <w:rsid w:val="00D26097"/>
    <w:rsid w:val="00D261C5"/>
    <w:rsid w:val="00D26391"/>
    <w:rsid w:val="00D267B9"/>
    <w:rsid w:val="00D2699D"/>
    <w:rsid w:val="00D2769D"/>
    <w:rsid w:val="00D27747"/>
    <w:rsid w:val="00D27B2F"/>
    <w:rsid w:val="00D27BF7"/>
    <w:rsid w:val="00D30729"/>
    <w:rsid w:val="00D30E9C"/>
    <w:rsid w:val="00D30EAF"/>
    <w:rsid w:val="00D30F60"/>
    <w:rsid w:val="00D3100B"/>
    <w:rsid w:val="00D3127E"/>
    <w:rsid w:val="00D314F6"/>
    <w:rsid w:val="00D31A4F"/>
    <w:rsid w:val="00D31D52"/>
    <w:rsid w:val="00D31D6C"/>
    <w:rsid w:val="00D31D99"/>
    <w:rsid w:val="00D31FAE"/>
    <w:rsid w:val="00D32CDD"/>
    <w:rsid w:val="00D32E0D"/>
    <w:rsid w:val="00D32E5B"/>
    <w:rsid w:val="00D3326D"/>
    <w:rsid w:val="00D333A0"/>
    <w:rsid w:val="00D33455"/>
    <w:rsid w:val="00D33748"/>
    <w:rsid w:val="00D33977"/>
    <w:rsid w:val="00D33CFE"/>
    <w:rsid w:val="00D34097"/>
    <w:rsid w:val="00D34174"/>
    <w:rsid w:val="00D346E4"/>
    <w:rsid w:val="00D3471E"/>
    <w:rsid w:val="00D34901"/>
    <w:rsid w:val="00D3544C"/>
    <w:rsid w:val="00D361A1"/>
    <w:rsid w:val="00D3719F"/>
    <w:rsid w:val="00D371C8"/>
    <w:rsid w:val="00D373B0"/>
    <w:rsid w:val="00D378E2"/>
    <w:rsid w:val="00D4061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47F"/>
    <w:rsid w:val="00D45977"/>
    <w:rsid w:val="00D46DBF"/>
    <w:rsid w:val="00D46F26"/>
    <w:rsid w:val="00D473E9"/>
    <w:rsid w:val="00D47408"/>
    <w:rsid w:val="00D47591"/>
    <w:rsid w:val="00D50059"/>
    <w:rsid w:val="00D50780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E12"/>
    <w:rsid w:val="00D553C7"/>
    <w:rsid w:val="00D55C9C"/>
    <w:rsid w:val="00D5648F"/>
    <w:rsid w:val="00D5651D"/>
    <w:rsid w:val="00D567A0"/>
    <w:rsid w:val="00D56B89"/>
    <w:rsid w:val="00D56C4F"/>
    <w:rsid w:val="00D572D0"/>
    <w:rsid w:val="00D5786C"/>
    <w:rsid w:val="00D57B21"/>
    <w:rsid w:val="00D57B9A"/>
    <w:rsid w:val="00D57D18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0E"/>
    <w:rsid w:val="00D65280"/>
    <w:rsid w:val="00D65765"/>
    <w:rsid w:val="00D659F8"/>
    <w:rsid w:val="00D65D96"/>
    <w:rsid w:val="00D6616F"/>
    <w:rsid w:val="00D6699B"/>
    <w:rsid w:val="00D66C6E"/>
    <w:rsid w:val="00D6708E"/>
    <w:rsid w:val="00D670F0"/>
    <w:rsid w:val="00D7009E"/>
    <w:rsid w:val="00D7068C"/>
    <w:rsid w:val="00D70793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A7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082"/>
    <w:rsid w:val="00D779E7"/>
    <w:rsid w:val="00D77E0D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C5"/>
    <w:rsid w:val="00D81F38"/>
    <w:rsid w:val="00D822C6"/>
    <w:rsid w:val="00D82522"/>
    <w:rsid w:val="00D8252F"/>
    <w:rsid w:val="00D82890"/>
    <w:rsid w:val="00D82D27"/>
    <w:rsid w:val="00D83CCC"/>
    <w:rsid w:val="00D843D6"/>
    <w:rsid w:val="00D85237"/>
    <w:rsid w:val="00D853C2"/>
    <w:rsid w:val="00D85475"/>
    <w:rsid w:val="00D85566"/>
    <w:rsid w:val="00D85713"/>
    <w:rsid w:val="00D85A2F"/>
    <w:rsid w:val="00D85A69"/>
    <w:rsid w:val="00D85FF7"/>
    <w:rsid w:val="00D86605"/>
    <w:rsid w:val="00D87A9E"/>
    <w:rsid w:val="00D87BDC"/>
    <w:rsid w:val="00D87CC9"/>
    <w:rsid w:val="00D901D3"/>
    <w:rsid w:val="00D90279"/>
    <w:rsid w:val="00D9065E"/>
    <w:rsid w:val="00D9096B"/>
    <w:rsid w:val="00D90B19"/>
    <w:rsid w:val="00D90B9F"/>
    <w:rsid w:val="00D90D1C"/>
    <w:rsid w:val="00D90D5C"/>
    <w:rsid w:val="00D90ED4"/>
    <w:rsid w:val="00D90FF0"/>
    <w:rsid w:val="00D914BD"/>
    <w:rsid w:val="00D91838"/>
    <w:rsid w:val="00D91C34"/>
    <w:rsid w:val="00D91E5A"/>
    <w:rsid w:val="00D920B9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6DA0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2A46"/>
    <w:rsid w:val="00DA38BB"/>
    <w:rsid w:val="00DA3CF1"/>
    <w:rsid w:val="00DA3E6B"/>
    <w:rsid w:val="00DA4B0E"/>
    <w:rsid w:val="00DA50E4"/>
    <w:rsid w:val="00DA5BEB"/>
    <w:rsid w:val="00DA6351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20C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EB2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2F6"/>
    <w:rsid w:val="00DC6953"/>
    <w:rsid w:val="00DC6D48"/>
    <w:rsid w:val="00DC6E13"/>
    <w:rsid w:val="00DC6E1B"/>
    <w:rsid w:val="00DC71FE"/>
    <w:rsid w:val="00DC75BB"/>
    <w:rsid w:val="00DC7EBE"/>
    <w:rsid w:val="00DD0BA2"/>
    <w:rsid w:val="00DD0DA2"/>
    <w:rsid w:val="00DD0F3F"/>
    <w:rsid w:val="00DD12EF"/>
    <w:rsid w:val="00DD1418"/>
    <w:rsid w:val="00DD157D"/>
    <w:rsid w:val="00DD158F"/>
    <w:rsid w:val="00DD16FB"/>
    <w:rsid w:val="00DD1A1E"/>
    <w:rsid w:val="00DD1B57"/>
    <w:rsid w:val="00DD1E9E"/>
    <w:rsid w:val="00DD206A"/>
    <w:rsid w:val="00DD232B"/>
    <w:rsid w:val="00DD235A"/>
    <w:rsid w:val="00DD2381"/>
    <w:rsid w:val="00DD2B1D"/>
    <w:rsid w:val="00DD367D"/>
    <w:rsid w:val="00DD373C"/>
    <w:rsid w:val="00DD3821"/>
    <w:rsid w:val="00DD391B"/>
    <w:rsid w:val="00DD45D3"/>
    <w:rsid w:val="00DD487B"/>
    <w:rsid w:val="00DD48F3"/>
    <w:rsid w:val="00DD4E0C"/>
    <w:rsid w:val="00DD5236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032"/>
    <w:rsid w:val="00DE5C4C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D79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4"/>
    <w:rsid w:val="00DF50DE"/>
    <w:rsid w:val="00DF5236"/>
    <w:rsid w:val="00DF572E"/>
    <w:rsid w:val="00DF596A"/>
    <w:rsid w:val="00DF5F36"/>
    <w:rsid w:val="00DF6DA6"/>
    <w:rsid w:val="00DF708D"/>
    <w:rsid w:val="00DF751C"/>
    <w:rsid w:val="00DF768F"/>
    <w:rsid w:val="00DF7E19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1FD"/>
    <w:rsid w:val="00E105B9"/>
    <w:rsid w:val="00E1079E"/>
    <w:rsid w:val="00E10F6A"/>
    <w:rsid w:val="00E11147"/>
    <w:rsid w:val="00E112FA"/>
    <w:rsid w:val="00E12112"/>
    <w:rsid w:val="00E12CED"/>
    <w:rsid w:val="00E12FBB"/>
    <w:rsid w:val="00E13762"/>
    <w:rsid w:val="00E137D4"/>
    <w:rsid w:val="00E137D6"/>
    <w:rsid w:val="00E13D2C"/>
    <w:rsid w:val="00E13EE3"/>
    <w:rsid w:val="00E148CD"/>
    <w:rsid w:val="00E14B0F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15"/>
    <w:rsid w:val="00E2307E"/>
    <w:rsid w:val="00E2336E"/>
    <w:rsid w:val="00E23655"/>
    <w:rsid w:val="00E23AB9"/>
    <w:rsid w:val="00E23AC4"/>
    <w:rsid w:val="00E23D59"/>
    <w:rsid w:val="00E23ED2"/>
    <w:rsid w:val="00E2427B"/>
    <w:rsid w:val="00E24300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4C7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013"/>
    <w:rsid w:val="00E34706"/>
    <w:rsid w:val="00E347F0"/>
    <w:rsid w:val="00E349B8"/>
    <w:rsid w:val="00E34ED4"/>
    <w:rsid w:val="00E35580"/>
    <w:rsid w:val="00E3626F"/>
    <w:rsid w:val="00E36540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97F"/>
    <w:rsid w:val="00E42D77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298B"/>
    <w:rsid w:val="00E52B34"/>
    <w:rsid w:val="00E535D1"/>
    <w:rsid w:val="00E536FC"/>
    <w:rsid w:val="00E53AA6"/>
    <w:rsid w:val="00E53C6C"/>
    <w:rsid w:val="00E53CB2"/>
    <w:rsid w:val="00E53D6A"/>
    <w:rsid w:val="00E53EE8"/>
    <w:rsid w:val="00E54340"/>
    <w:rsid w:val="00E545D3"/>
    <w:rsid w:val="00E54898"/>
    <w:rsid w:val="00E548F2"/>
    <w:rsid w:val="00E55558"/>
    <w:rsid w:val="00E55B49"/>
    <w:rsid w:val="00E55BB8"/>
    <w:rsid w:val="00E56344"/>
    <w:rsid w:val="00E57A5F"/>
    <w:rsid w:val="00E57E87"/>
    <w:rsid w:val="00E57EAF"/>
    <w:rsid w:val="00E606D8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3BC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45A"/>
    <w:rsid w:val="00E67C5C"/>
    <w:rsid w:val="00E67E55"/>
    <w:rsid w:val="00E70504"/>
    <w:rsid w:val="00E70E14"/>
    <w:rsid w:val="00E71198"/>
    <w:rsid w:val="00E71B43"/>
    <w:rsid w:val="00E71D91"/>
    <w:rsid w:val="00E71E4F"/>
    <w:rsid w:val="00E72486"/>
    <w:rsid w:val="00E724EF"/>
    <w:rsid w:val="00E7250A"/>
    <w:rsid w:val="00E7264E"/>
    <w:rsid w:val="00E72651"/>
    <w:rsid w:val="00E72855"/>
    <w:rsid w:val="00E7364E"/>
    <w:rsid w:val="00E73957"/>
    <w:rsid w:val="00E73C90"/>
    <w:rsid w:val="00E73D3A"/>
    <w:rsid w:val="00E73E0E"/>
    <w:rsid w:val="00E7412C"/>
    <w:rsid w:val="00E743A1"/>
    <w:rsid w:val="00E743A4"/>
    <w:rsid w:val="00E74513"/>
    <w:rsid w:val="00E74688"/>
    <w:rsid w:val="00E7491F"/>
    <w:rsid w:val="00E74BC5"/>
    <w:rsid w:val="00E74F05"/>
    <w:rsid w:val="00E74FC2"/>
    <w:rsid w:val="00E7518B"/>
    <w:rsid w:val="00E75482"/>
    <w:rsid w:val="00E755A5"/>
    <w:rsid w:val="00E757B9"/>
    <w:rsid w:val="00E7593F"/>
    <w:rsid w:val="00E76497"/>
    <w:rsid w:val="00E76652"/>
    <w:rsid w:val="00E76C33"/>
    <w:rsid w:val="00E8011B"/>
    <w:rsid w:val="00E801FE"/>
    <w:rsid w:val="00E804B5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64"/>
    <w:rsid w:val="00E82E8A"/>
    <w:rsid w:val="00E84324"/>
    <w:rsid w:val="00E84AD4"/>
    <w:rsid w:val="00E84D20"/>
    <w:rsid w:val="00E84FEB"/>
    <w:rsid w:val="00E8534F"/>
    <w:rsid w:val="00E854EA"/>
    <w:rsid w:val="00E85CF4"/>
    <w:rsid w:val="00E85EC9"/>
    <w:rsid w:val="00E860EE"/>
    <w:rsid w:val="00E863D4"/>
    <w:rsid w:val="00E86456"/>
    <w:rsid w:val="00E86BAE"/>
    <w:rsid w:val="00E876A3"/>
    <w:rsid w:val="00E87894"/>
    <w:rsid w:val="00E87DC5"/>
    <w:rsid w:val="00E903A5"/>
    <w:rsid w:val="00E90400"/>
    <w:rsid w:val="00E908E7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972"/>
    <w:rsid w:val="00E93E2E"/>
    <w:rsid w:val="00E94225"/>
    <w:rsid w:val="00E94250"/>
    <w:rsid w:val="00E943A6"/>
    <w:rsid w:val="00E9456F"/>
    <w:rsid w:val="00E94F06"/>
    <w:rsid w:val="00E95243"/>
    <w:rsid w:val="00E956CB"/>
    <w:rsid w:val="00E958AD"/>
    <w:rsid w:val="00E960B8"/>
    <w:rsid w:val="00E9628F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34F"/>
    <w:rsid w:val="00EA0ADD"/>
    <w:rsid w:val="00EA0E67"/>
    <w:rsid w:val="00EA1514"/>
    <w:rsid w:val="00EA165B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01"/>
    <w:rsid w:val="00EA41B9"/>
    <w:rsid w:val="00EA449C"/>
    <w:rsid w:val="00EA4EB5"/>
    <w:rsid w:val="00EA4F1E"/>
    <w:rsid w:val="00EA4F7D"/>
    <w:rsid w:val="00EA566C"/>
    <w:rsid w:val="00EA5F9C"/>
    <w:rsid w:val="00EA633B"/>
    <w:rsid w:val="00EA659C"/>
    <w:rsid w:val="00EA6CA0"/>
    <w:rsid w:val="00EA7206"/>
    <w:rsid w:val="00EA75F9"/>
    <w:rsid w:val="00EA78E0"/>
    <w:rsid w:val="00EA7FBF"/>
    <w:rsid w:val="00EB08A1"/>
    <w:rsid w:val="00EB0A68"/>
    <w:rsid w:val="00EB0E44"/>
    <w:rsid w:val="00EB0E6A"/>
    <w:rsid w:val="00EB0FE6"/>
    <w:rsid w:val="00EB16EB"/>
    <w:rsid w:val="00EB182C"/>
    <w:rsid w:val="00EB1856"/>
    <w:rsid w:val="00EB1937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B95"/>
    <w:rsid w:val="00EC552D"/>
    <w:rsid w:val="00EC5B93"/>
    <w:rsid w:val="00EC60FB"/>
    <w:rsid w:val="00EC64A1"/>
    <w:rsid w:val="00EC6506"/>
    <w:rsid w:val="00EC69DD"/>
    <w:rsid w:val="00EC6FCF"/>
    <w:rsid w:val="00EC758F"/>
    <w:rsid w:val="00EC75D1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4DC"/>
    <w:rsid w:val="00ED25D2"/>
    <w:rsid w:val="00ED281D"/>
    <w:rsid w:val="00ED3188"/>
    <w:rsid w:val="00ED35A5"/>
    <w:rsid w:val="00ED35C0"/>
    <w:rsid w:val="00ED3A5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03D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307F"/>
    <w:rsid w:val="00EE320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6C42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2AF"/>
    <w:rsid w:val="00EF138D"/>
    <w:rsid w:val="00EF1821"/>
    <w:rsid w:val="00EF1ABA"/>
    <w:rsid w:val="00EF1D2F"/>
    <w:rsid w:val="00EF1ED9"/>
    <w:rsid w:val="00EF20C3"/>
    <w:rsid w:val="00EF2222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058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37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DAF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1C7"/>
    <w:rsid w:val="00F126F2"/>
    <w:rsid w:val="00F1272B"/>
    <w:rsid w:val="00F13033"/>
    <w:rsid w:val="00F13232"/>
    <w:rsid w:val="00F132E7"/>
    <w:rsid w:val="00F138CE"/>
    <w:rsid w:val="00F13A85"/>
    <w:rsid w:val="00F13C6A"/>
    <w:rsid w:val="00F13C93"/>
    <w:rsid w:val="00F13D48"/>
    <w:rsid w:val="00F14182"/>
    <w:rsid w:val="00F14212"/>
    <w:rsid w:val="00F14274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728"/>
    <w:rsid w:val="00F21AE7"/>
    <w:rsid w:val="00F21B8E"/>
    <w:rsid w:val="00F21CAF"/>
    <w:rsid w:val="00F21FFD"/>
    <w:rsid w:val="00F223BD"/>
    <w:rsid w:val="00F223EA"/>
    <w:rsid w:val="00F228CD"/>
    <w:rsid w:val="00F22EE2"/>
    <w:rsid w:val="00F232DA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C7"/>
    <w:rsid w:val="00F274E6"/>
    <w:rsid w:val="00F2790A"/>
    <w:rsid w:val="00F27A25"/>
    <w:rsid w:val="00F27BC4"/>
    <w:rsid w:val="00F27C95"/>
    <w:rsid w:val="00F30232"/>
    <w:rsid w:val="00F3031B"/>
    <w:rsid w:val="00F30616"/>
    <w:rsid w:val="00F30910"/>
    <w:rsid w:val="00F31092"/>
    <w:rsid w:val="00F3146D"/>
    <w:rsid w:val="00F31673"/>
    <w:rsid w:val="00F3172C"/>
    <w:rsid w:val="00F317AE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1B70"/>
    <w:rsid w:val="00F41DB8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789"/>
    <w:rsid w:val="00F50DE8"/>
    <w:rsid w:val="00F511EE"/>
    <w:rsid w:val="00F51C3D"/>
    <w:rsid w:val="00F51D28"/>
    <w:rsid w:val="00F51E4D"/>
    <w:rsid w:val="00F52A6C"/>
    <w:rsid w:val="00F533F9"/>
    <w:rsid w:val="00F539AC"/>
    <w:rsid w:val="00F53D94"/>
    <w:rsid w:val="00F53F69"/>
    <w:rsid w:val="00F5420D"/>
    <w:rsid w:val="00F54611"/>
    <w:rsid w:val="00F54768"/>
    <w:rsid w:val="00F54ADC"/>
    <w:rsid w:val="00F553E8"/>
    <w:rsid w:val="00F55AA3"/>
    <w:rsid w:val="00F55DFC"/>
    <w:rsid w:val="00F568CB"/>
    <w:rsid w:val="00F56C88"/>
    <w:rsid w:val="00F57BDA"/>
    <w:rsid w:val="00F57F43"/>
    <w:rsid w:val="00F60058"/>
    <w:rsid w:val="00F6066A"/>
    <w:rsid w:val="00F60688"/>
    <w:rsid w:val="00F60A6B"/>
    <w:rsid w:val="00F60C8E"/>
    <w:rsid w:val="00F60D88"/>
    <w:rsid w:val="00F60DC0"/>
    <w:rsid w:val="00F61248"/>
    <w:rsid w:val="00F61281"/>
    <w:rsid w:val="00F6132C"/>
    <w:rsid w:val="00F613C3"/>
    <w:rsid w:val="00F617B5"/>
    <w:rsid w:val="00F61AE3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5C89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3FAE"/>
    <w:rsid w:val="00F74073"/>
    <w:rsid w:val="00F741FA"/>
    <w:rsid w:val="00F7430B"/>
    <w:rsid w:val="00F745D9"/>
    <w:rsid w:val="00F7523E"/>
    <w:rsid w:val="00F759D7"/>
    <w:rsid w:val="00F7609A"/>
    <w:rsid w:val="00F760AF"/>
    <w:rsid w:val="00F76152"/>
    <w:rsid w:val="00F761AD"/>
    <w:rsid w:val="00F76924"/>
    <w:rsid w:val="00F76C8F"/>
    <w:rsid w:val="00F76F7B"/>
    <w:rsid w:val="00F76FD6"/>
    <w:rsid w:val="00F77293"/>
    <w:rsid w:val="00F77C33"/>
    <w:rsid w:val="00F77C5B"/>
    <w:rsid w:val="00F77D71"/>
    <w:rsid w:val="00F77F22"/>
    <w:rsid w:val="00F80545"/>
    <w:rsid w:val="00F808F0"/>
    <w:rsid w:val="00F80927"/>
    <w:rsid w:val="00F80D74"/>
    <w:rsid w:val="00F819E1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4D8F"/>
    <w:rsid w:val="00F8504E"/>
    <w:rsid w:val="00F85501"/>
    <w:rsid w:val="00F856B7"/>
    <w:rsid w:val="00F856DE"/>
    <w:rsid w:val="00F85851"/>
    <w:rsid w:val="00F861D2"/>
    <w:rsid w:val="00F86769"/>
    <w:rsid w:val="00F8676D"/>
    <w:rsid w:val="00F8686F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5C1"/>
    <w:rsid w:val="00F949E6"/>
    <w:rsid w:val="00F94A71"/>
    <w:rsid w:val="00F94CCA"/>
    <w:rsid w:val="00F95156"/>
    <w:rsid w:val="00F9535C"/>
    <w:rsid w:val="00F95426"/>
    <w:rsid w:val="00F95499"/>
    <w:rsid w:val="00F95674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B9E"/>
    <w:rsid w:val="00FA0FFB"/>
    <w:rsid w:val="00FA1292"/>
    <w:rsid w:val="00FA1441"/>
    <w:rsid w:val="00FA1596"/>
    <w:rsid w:val="00FA196E"/>
    <w:rsid w:val="00FA1D00"/>
    <w:rsid w:val="00FA203F"/>
    <w:rsid w:val="00FA25F4"/>
    <w:rsid w:val="00FA2775"/>
    <w:rsid w:val="00FA2D95"/>
    <w:rsid w:val="00FA34B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4E0"/>
    <w:rsid w:val="00FB1730"/>
    <w:rsid w:val="00FB185F"/>
    <w:rsid w:val="00FB21EE"/>
    <w:rsid w:val="00FB2305"/>
    <w:rsid w:val="00FB231D"/>
    <w:rsid w:val="00FB2386"/>
    <w:rsid w:val="00FB239B"/>
    <w:rsid w:val="00FB2506"/>
    <w:rsid w:val="00FB2985"/>
    <w:rsid w:val="00FB306B"/>
    <w:rsid w:val="00FB3784"/>
    <w:rsid w:val="00FB4623"/>
    <w:rsid w:val="00FB4A2E"/>
    <w:rsid w:val="00FB50C2"/>
    <w:rsid w:val="00FB529D"/>
    <w:rsid w:val="00FB56C5"/>
    <w:rsid w:val="00FB57EF"/>
    <w:rsid w:val="00FB59E5"/>
    <w:rsid w:val="00FB5D5E"/>
    <w:rsid w:val="00FB5FB0"/>
    <w:rsid w:val="00FB608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CA"/>
    <w:rsid w:val="00FC1CF2"/>
    <w:rsid w:val="00FC1ED5"/>
    <w:rsid w:val="00FC2085"/>
    <w:rsid w:val="00FC2124"/>
    <w:rsid w:val="00FC2576"/>
    <w:rsid w:val="00FC2A8A"/>
    <w:rsid w:val="00FC2E45"/>
    <w:rsid w:val="00FC351E"/>
    <w:rsid w:val="00FC35DE"/>
    <w:rsid w:val="00FC3D9A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972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1B4"/>
    <w:rsid w:val="00FC742F"/>
    <w:rsid w:val="00FC7B68"/>
    <w:rsid w:val="00FC7C89"/>
    <w:rsid w:val="00FD0F61"/>
    <w:rsid w:val="00FD10DB"/>
    <w:rsid w:val="00FD11F8"/>
    <w:rsid w:val="00FD1280"/>
    <w:rsid w:val="00FD143C"/>
    <w:rsid w:val="00FD1946"/>
    <w:rsid w:val="00FD20CC"/>
    <w:rsid w:val="00FD2965"/>
    <w:rsid w:val="00FD2A64"/>
    <w:rsid w:val="00FD2CC3"/>
    <w:rsid w:val="00FD31C7"/>
    <w:rsid w:val="00FD324E"/>
    <w:rsid w:val="00FD3ABA"/>
    <w:rsid w:val="00FD3D61"/>
    <w:rsid w:val="00FD436D"/>
    <w:rsid w:val="00FD4917"/>
    <w:rsid w:val="00FD491D"/>
    <w:rsid w:val="00FD49DB"/>
    <w:rsid w:val="00FD5062"/>
    <w:rsid w:val="00FD506B"/>
    <w:rsid w:val="00FD57A5"/>
    <w:rsid w:val="00FD5FCA"/>
    <w:rsid w:val="00FD63EF"/>
    <w:rsid w:val="00FD6522"/>
    <w:rsid w:val="00FD6692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6F5"/>
    <w:rsid w:val="00FE772E"/>
    <w:rsid w:val="00FE78FD"/>
    <w:rsid w:val="00FE7BA2"/>
    <w:rsid w:val="00FF005E"/>
    <w:rsid w:val="00FF015D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2DEB"/>
    <w:rsid w:val="00FF3223"/>
    <w:rsid w:val="00FF3414"/>
    <w:rsid w:val="00FF3496"/>
    <w:rsid w:val="00FF3CA1"/>
    <w:rsid w:val="00FF4049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2F1C6962"/>
    <w:rsid w:val="377C86A2"/>
    <w:rsid w:val="3CAE58A4"/>
    <w:rsid w:val="3CE3BA19"/>
    <w:rsid w:val="46B40971"/>
    <w:rsid w:val="4A924ED7"/>
    <w:rsid w:val="4DFC659A"/>
    <w:rsid w:val="5175D118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1CA8C389-B8E2-4556-8CA5-0BCBD45B1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A46EB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  <w:style w:type="character" w:styleId="Fuerte">
    <w:name w:val="Strong"/>
    <w:basedOn w:val="Fuentedeprrafopredeter"/>
    <w:uiPriority w:val="22"/>
    <w:qFormat/>
    <w:rsid w:val="00983C42"/>
    <w:rPr>
      <w:b/>
      <w:bCs/>
    </w:rPr>
  </w:style>
  <w:style w:type="paragraph" w:customStyle="1" w:styleId="msonormal0">
    <w:name w:val="msonormal"/>
    <w:basedOn w:val="Normal"/>
    <w:rsid w:val="00081DB8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datosprimarios/iavp/" TargetMode="External"/><Relationship Id="rId26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eader" Target="header4.xm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image" Target="media/image3.png"/><Relationship Id="rId29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7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image" Target="media/image4.png"/><Relationship Id="rId27" Type="http://schemas.openxmlformats.org/officeDocument/2006/relationships/hyperlink" Target="http://www.inegi.org.mx/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cargas\RAIAVP_graficas_2026_04%20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cargas\RAIAVP_graficas_2026_04%201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cargas\RAIAVP_graficas_2026_04%201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Ventas!$D$2</c:f>
              <c:strCache>
                <c:ptCount val="1"/>
                <c:pt idx="0">
                  <c:v>Ventas al mayoreo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Ventas!$B$6:$C$18</c:f>
              <c:multiLvlStrCache>
                <c:ptCount val="13"/>
                <c:lvl>
                  <c:pt idx="0">
                    <c:v>MAR</c:v>
                  </c:pt>
                  <c:pt idx="1">
                    <c:v>ABR</c:v>
                  </c:pt>
                  <c:pt idx="2">
                    <c:v>MAY</c:v>
                  </c:pt>
                  <c:pt idx="3">
                    <c:v>JUN</c:v>
                  </c:pt>
                  <c:pt idx="4">
                    <c:v>JUL</c:v>
                  </c:pt>
                  <c:pt idx="5">
                    <c:v>AGO</c:v>
                  </c:pt>
                  <c:pt idx="6">
                    <c:v>SEP</c:v>
                  </c:pt>
                  <c:pt idx="7">
                    <c:v>OCT</c:v>
                  </c:pt>
                  <c:pt idx="8">
                    <c:v>NOV</c:v>
                  </c:pt>
                  <c:pt idx="9">
                    <c:v>DIC</c:v>
                  </c:pt>
                  <c:pt idx="10">
                    <c:v>ENE</c:v>
                  </c:pt>
                  <c:pt idx="11">
                    <c:v>FEB</c:v>
                  </c:pt>
                  <c:pt idx="12">
                    <c:v>MAR</c:v>
                  </c:pt>
                </c:lvl>
                <c:lvl>
                  <c:pt idx="0">
                    <c:v>2025</c:v>
                  </c:pt>
                  <c:pt idx="10">
                    <c:v>2026</c:v>
                  </c:pt>
                </c:lvl>
              </c:multiLvlStrCache>
              <c:extLst/>
            </c:multiLvlStrRef>
          </c:cat>
          <c:val>
            <c:numRef>
              <c:f>Ventas!$D$6:$D$18</c:f>
              <c:numCache>
                <c:formatCode>###\ ##0</c:formatCode>
                <c:ptCount val="13"/>
                <c:pt idx="0">
                  <c:v>2796</c:v>
                </c:pt>
                <c:pt idx="1">
                  <c:v>1984</c:v>
                </c:pt>
                <c:pt idx="2">
                  <c:v>2366</c:v>
                </c:pt>
                <c:pt idx="3">
                  <c:v>2253</c:v>
                </c:pt>
                <c:pt idx="4">
                  <c:v>2175</c:v>
                </c:pt>
                <c:pt idx="5">
                  <c:v>2541</c:v>
                </c:pt>
                <c:pt idx="6">
                  <c:v>2514</c:v>
                </c:pt>
                <c:pt idx="7">
                  <c:v>2603</c:v>
                </c:pt>
                <c:pt idx="8">
                  <c:v>2809</c:v>
                </c:pt>
                <c:pt idx="9">
                  <c:v>3498</c:v>
                </c:pt>
                <c:pt idx="10">
                  <c:v>1676</c:v>
                </c:pt>
                <c:pt idx="11">
                  <c:v>1836</c:v>
                </c:pt>
                <c:pt idx="12">
                  <c:v>2984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D606-4879-8137-EA32E318C15B}"/>
            </c:ext>
          </c:extLst>
        </c:ser>
        <c:ser>
          <c:idx val="1"/>
          <c:order val="1"/>
          <c:tx>
            <c:strRef>
              <c:f>Ventas!$E$2</c:f>
              <c:strCache>
                <c:ptCount val="1"/>
                <c:pt idx="0">
                  <c:v>Ventas al menudeo</c:v>
                </c:pt>
              </c:strCache>
            </c:strRef>
          </c:tx>
          <c:spPr>
            <a:solidFill>
              <a:srgbClr val="003057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5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Ventas!$B$6:$C$18</c:f>
              <c:multiLvlStrCache>
                <c:ptCount val="13"/>
                <c:lvl>
                  <c:pt idx="0">
                    <c:v>MAR</c:v>
                  </c:pt>
                  <c:pt idx="1">
                    <c:v>ABR</c:v>
                  </c:pt>
                  <c:pt idx="2">
                    <c:v>MAY</c:v>
                  </c:pt>
                  <c:pt idx="3">
                    <c:v>JUN</c:v>
                  </c:pt>
                  <c:pt idx="4">
                    <c:v>JUL</c:v>
                  </c:pt>
                  <c:pt idx="5">
                    <c:v>AGO</c:v>
                  </c:pt>
                  <c:pt idx="6">
                    <c:v>SEP</c:v>
                  </c:pt>
                  <c:pt idx="7">
                    <c:v>OCT</c:v>
                  </c:pt>
                  <c:pt idx="8">
                    <c:v>NOV</c:v>
                  </c:pt>
                  <c:pt idx="9">
                    <c:v>DIC</c:v>
                  </c:pt>
                  <c:pt idx="10">
                    <c:v>ENE</c:v>
                  </c:pt>
                  <c:pt idx="11">
                    <c:v>FEB</c:v>
                  </c:pt>
                  <c:pt idx="12">
                    <c:v>MAR</c:v>
                  </c:pt>
                </c:lvl>
                <c:lvl>
                  <c:pt idx="0">
                    <c:v>2025</c:v>
                  </c:pt>
                  <c:pt idx="10">
                    <c:v>2026</c:v>
                  </c:pt>
                </c:lvl>
              </c:multiLvlStrCache>
              <c:extLst/>
            </c:multiLvlStrRef>
          </c:cat>
          <c:val>
            <c:numRef>
              <c:f>Ventas!$E$6:$E$18</c:f>
              <c:numCache>
                <c:formatCode>###\ ##0</c:formatCode>
                <c:ptCount val="13"/>
                <c:pt idx="0">
                  <c:v>3562</c:v>
                </c:pt>
                <c:pt idx="1">
                  <c:v>2922</c:v>
                </c:pt>
                <c:pt idx="2">
                  <c:v>3364</c:v>
                </c:pt>
                <c:pt idx="3">
                  <c:v>3075</c:v>
                </c:pt>
                <c:pt idx="4">
                  <c:v>3377</c:v>
                </c:pt>
                <c:pt idx="5">
                  <c:v>3356</c:v>
                </c:pt>
                <c:pt idx="6">
                  <c:v>3358</c:v>
                </c:pt>
                <c:pt idx="7">
                  <c:v>3009</c:v>
                </c:pt>
                <c:pt idx="8">
                  <c:v>2874</c:v>
                </c:pt>
                <c:pt idx="9">
                  <c:v>3306</c:v>
                </c:pt>
                <c:pt idx="10">
                  <c:v>2073</c:v>
                </c:pt>
                <c:pt idx="11">
                  <c:v>2303</c:v>
                </c:pt>
                <c:pt idx="12">
                  <c:v>2901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D606-4879-8137-EA32E318C15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"/>
        <c:axId val="1801765839"/>
        <c:axId val="1801765359"/>
      </c:barChart>
      <c:catAx>
        <c:axId val="1801765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801765359"/>
        <c:crosses val="autoZero"/>
        <c:auto val="1"/>
        <c:lblAlgn val="ctr"/>
        <c:lblOffset val="100"/>
        <c:noMultiLvlLbl val="0"/>
      </c:catAx>
      <c:valAx>
        <c:axId val="1801765359"/>
        <c:scaling>
          <c:orientation val="minMax"/>
        </c:scaling>
        <c:delete val="1"/>
        <c:axPos val="l"/>
        <c:numFmt formatCode="###\ ##0" sourceLinked="1"/>
        <c:majorTickMark val="none"/>
        <c:minorTickMark val="none"/>
        <c:tickLblPos val="nextTo"/>
        <c:crossAx val="1801765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[RAIAVP_graficas_2026_04 1.xlsx]Tablas_dinamicas!TablaDinámica20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3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4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6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7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9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0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2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419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</c:pivotFmts>
    <c:plotArea>
      <c:layout>
        <c:manualLayout>
          <c:layoutTarget val="inner"/>
          <c:xMode val="edge"/>
          <c:yMode val="edge"/>
          <c:x val="0.20246422180428836"/>
          <c:y val="6.8408332267181501E-2"/>
          <c:w val="0.57962455890156039"/>
          <c:h val="0.88681701345677444"/>
        </c:manualLayout>
      </c:layout>
      <c:pieChart>
        <c:varyColors val="1"/>
        <c:ser>
          <c:idx val="0"/>
          <c:order val="0"/>
          <c:tx>
            <c:strRef>
              <c:f>Tablas_dinamicas!$C$38</c:f>
              <c:strCache>
                <c:ptCount val="1"/>
                <c:pt idx="0">
                  <c:v>Total</c:v>
                </c:pt>
              </c:strCache>
            </c:strRef>
          </c:tx>
          <c:spPr>
            <a:ln w="12700">
              <a:noFill/>
            </a:ln>
          </c:spPr>
          <c:dPt>
            <c:idx val="0"/>
            <c:bubble3D val="0"/>
            <c:spPr>
              <a:solidFill>
                <a:srgbClr val="08989C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D170-4E31-B3A6-927C22F2BCAC}"/>
              </c:ext>
            </c:extLst>
          </c:dPt>
          <c:dPt>
            <c:idx val="1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170-4E31-B3A6-927C22F2BCAC}"/>
              </c:ext>
            </c:extLst>
          </c:dPt>
          <c:dLbls>
            <c:dLbl>
              <c:idx val="0"/>
              <c:layout>
                <c:manualLayout>
                  <c:x val="0.32123703691315475"/>
                  <c:y val="-4.1678084183347099E-2"/>
                </c:manualLayout>
              </c:layout>
              <c:tx>
                <c:rich>
                  <a:bodyPr/>
                  <a:lstStyle/>
                  <a:p>
                    <a:fld id="{B96AA13C-3F99-404C-A514-A1AEA7AB9230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A599CB5C-30DB-468B-A316-8EE51936EE30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5E100D2-FF9B-404A-8ABD-A565822677DF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419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170-4E31-B3A6-927C22F2BCAC}"/>
                </c:ext>
              </c:extLst>
            </c:dLbl>
            <c:dLbl>
              <c:idx val="1"/>
              <c:layout>
                <c:manualLayout>
                  <c:x val="-0.28340040715609527"/>
                  <c:y val="2.9849614440735531E-2"/>
                </c:manualLayout>
              </c:layout>
              <c:tx>
                <c:rich>
                  <a:bodyPr/>
                  <a:lstStyle/>
                  <a:p>
                    <a:fld id="{0BC55D3D-AB91-4CC8-9156-233864437ACC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4657BA7-187D-4AF3-BB60-29B896BFB3E7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79572D7C-FB8C-4B41-92C6-46B8A7CC007B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419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D170-4E31-B3A6-927C22F2BCAC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Tablas_dinamicas!$B$39:$B$41</c:f>
              <c:strCache>
                <c:ptCount val="2"/>
                <c:pt idx="0">
                  <c:v>Carga</c:v>
                </c:pt>
                <c:pt idx="1">
                  <c:v>Pasajeros</c:v>
                </c:pt>
              </c:strCache>
            </c:strRef>
          </c:cat>
          <c:val>
            <c:numRef>
              <c:f>Tablas_dinamicas!$C$39:$C$41</c:f>
              <c:numCache>
                <c:formatCode>#\ ###\ ##0</c:formatCode>
                <c:ptCount val="2"/>
                <c:pt idx="0">
                  <c:v>28065</c:v>
                </c:pt>
                <c:pt idx="1">
                  <c:v>700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170-4E31-B3A6-927C22F2BCA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ofPieChart>
        <c:ofPieType val="bar"/>
        <c:varyColors val="1"/>
        <c:ser>
          <c:idx val="0"/>
          <c:order val="0"/>
          <c:spPr>
            <a:ln w="6350">
              <a:solidFill>
                <a:schemeClr val="lt1"/>
              </a:solidFill>
            </a:ln>
          </c:spPr>
          <c:explosion val="9"/>
          <c:dPt>
            <c:idx val="0"/>
            <c:bubble3D val="0"/>
            <c:explosion val="0"/>
            <c:spPr>
              <a:solidFill>
                <a:srgbClr val="08989C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A0E-4788-A7E4-AD43144E1F2C}"/>
              </c:ext>
            </c:extLst>
          </c:dPt>
          <c:dPt>
            <c:idx val="1"/>
            <c:bubble3D val="0"/>
            <c:spPr>
              <a:solidFill>
                <a:srgbClr val="9F257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A0E-4788-A7E4-AD43144E1F2C}"/>
              </c:ext>
            </c:extLst>
          </c:dPt>
          <c:dPt>
            <c:idx val="2"/>
            <c:bubble3D val="0"/>
            <c:spPr>
              <a:solidFill>
                <a:srgbClr val="E26C3B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A0E-4788-A7E4-AD43144E1F2C}"/>
              </c:ext>
            </c:extLst>
          </c:dPt>
          <c:dPt>
            <c:idx val="3"/>
            <c:bubble3D val="0"/>
            <c:spPr>
              <a:solidFill>
                <a:srgbClr val="2C7D6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A0E-4788-A7E4-AD43144E1F2C}"/>
              </c:ext>
            </c:extLst>
          </c:dPt>
          <c:dPt>
            <c:idx val="4"/>
            <c:bubble3D val="0"/>
            <c:explosion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7A0E-4788-A7E4-AD43144E1F2C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7A0E-4788-A7E4-AD43144E1F2C}"/>
              </c:ext>
            </c:extLst>
          </c:dPt>
          <c:dPt>
            <c:idx val="6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7A0E-4788-A7E4-AD43144E1F2C}"/>
              </c:ext>
            </c:extLst>
          </c:dPt>
          <c:dLbls>
            <c:dLbl>
              <c:idx val="0"/>
              <c:layout>
                <c:manualLayout>
                  <c:x val="0.16621913597433982"/>
                  <c:y val="0"/>
                </c:manualLayout>
              </c:layout>
              <c:tx>
                <c:rich>
                  <a:bodyPr/>
                  <a:lstStyle/>
                  <a:p>
                    <a:fld id="{A7A05F27-BEC4-43BA-8516-3754A23667FA}" type="CATEGORYNAME">
                      <a:rPr lang="en-US"/>
                      <a:pPr/>
                      <a:t>[NOMBRE DE CATEGORÍA]</a:t>
                    </a:fld>
                    <a:endParaRPr lang="en-US" baseline="0"/>
                  </a:p>
                  <a:p>
                    <a:fld id="{EB1DA57C-BC46-466E-B41E-4C3A1B77C5F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69CEB84F-BB19-4E5B-97D8-245B2F7A45EA}" type="PERCENTAGE">
                      <a:rPr lang="en-US" b="1"/>
                      <a:pPr/>
                      <a:t>[PORCENTAJE]</a:t>
                    </a:fld>
                    <a:endParaRPr lang="es-419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A0E-4788-A7E4-AD43144E1F2C}"/>
                </c:ext>
              </c:extLst>
            </c:dLbl>
            <c:dLbl>
              <c:idx val="1"/>
              <c:layout>
                <c:manualLayout>
                  <c:x val="-0.14617398463611572"/>
                  <c:y val="1.2981393336218047E-2"/>
                </c:manualLayout>
              </c:layout>
              <c:tx>
                <c:rich>
                  <a:bodyPr/>
                  <a:lstStyle/>
                  <a:p>
                    <a:fld id="{51F2D58E-FCCF-4778-9031-AD1239129D17}" type="CATEGORYNAME">
                      <a:rPr lang="en-US" b="1"/>
                      <a:pPr/>
                      <a:t>[NOMBRE DE CATEGORÍA]</a:t>
                    </a:fld>
                    <a:endParaRPr lang="en-US" b="1" baseline="0"/>
                  </a:p>
                  <a:p>
                    <a:fld id="{CA5E896C-16D0-4E7B-9057-1C1A5E2011B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477A2385-E0FC-4986-9F0B-4DA6D5B1B890}" type="PERCENTAGE">
                      <a:rPr lang="en-US" b="1"/>
                      <a:pPr/>
                      <a:t>[PORCENTAJE]</a:t>
                    </a:fld>
                    <a:endParaRPr lang="es-419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7A0E-4788-A7E4-AD43144E1F2C}"/>
                </c:ext>
              </c:extLst>
            </c:dLbl>
            <c:dLbl>
              <c:idx val="2"/>
              <c:layout>
                <c:manualLayout>
                  <c:x val="-6.7795665739978417E-2"/>
                  <c:y val="-3.5206492740982019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0">
                    <a:noAutofit/>
                  </a:bodyPr>
                  <a:lstStyle/>
                  <a:p>
                    <a:pPr algn="ctr"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A804C3D4-26B1-4E18-9589-838BF3E5783C}" type="CATEGORYNAM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</a:t>
                    </a:r>
                    <a:fld id="{55724206-CDF6-4C22-9F4E-13F9DAD34503}" type="VALU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839AE231-2FE8-42F3-9686-E6E4FA3E623C}" type="PERCENTAG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50" b="1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ctr"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4240555555555551"/>
                      <c:h val="6.8200129954515923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7A0E-4788-A7E4-AD43144E1F2C}"/>
                </c:ext>
              </c:extLst>
            </c:dLbl>
            <c:dLbl>
              <c:idx val="3"/>
              <c:layout>
                <c:manualLayout>
                  <c:x val="-9.2113640497908059E-2"/>
                  <c:y val="3.2151291863408236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0">
                    <a:noAutofit/>
                  </a:bodyPr>
                  <a:lstStyle/>
                  <a:p>
                    <a:pPr algn="ctr">
                      <a:defRPr sz="70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197A2197-85EA-42DD-8BEC-0BF7DCBDA30C}" type="CATEGORYNAME">
                      <a:rPr lang="en-US" sz="650" b="1"/>
                      <a:pPr algn="ctr">
                        <a:defRPr sz="7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50" b="1"/>
                      <a:t>,</a:t>
                    </a:r>
                    <a:fld id="{AC9BA0F9-EC46-48CF-AD8B-B736614A3C2D}" type="VALUE">
                      <a:rPr lang="en-US" sz="650" b="1"/>
                      <a:pPr algn="ctr">
                        <a:defRPr sz="7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50" b="1"/>
                      <a:t> </a:t>
                    </a:r>
                    <a:r>
                      <a:rPr lang="en-US" sz="650"/>
                      <a:t> (1.2 </a:t>
                    </a:r>
                    <a:r>
                      <a:rPr lang="en-US" sz="650" baseline="0"/>
                      <a:t>%)</a:t>
                    </a: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ctr">
                    <a:defRPr sz="7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0317755367790383"/>
                      <c:h val="8.7551767347466919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7A0E-4788-A7E4-AD43144E1F2C}"/>
                </c:ext>
              </c:extLst>
            </c:dLbl>
            <c:dLbl>
              <c:idx val="4"/>
              <c:layout>
                <c:manualLayout>
                  <c:x val="-0.18118709465725372"/>
                  <c:y val="-2.9066736627631627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0">
                    <a:spAutoFit/>
                  </a:bodyPr>
                  <a:lstStyle/>
                  <a:p>
                    <a:pPr algn="ctr"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65CE2C88-6E39-4A9C-B703-7483EE71C117}" type="CATEGORYNAM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endParaRPr lang="en-US" sz="750" b="1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pPr algn="ctr">
                      <a:defRPr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fld id="{29DCA431-21EF-4F86-9CAA-98E62E846351}" type="VALU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50" b="1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5FD1BD85-7B77-4C06-AC31-4253C66D7E08}" type="PERCENTAG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 algn="ctr"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50" b="1" baseline="0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spAutoFit/>
                </a:bodyPr>
                <a:lstStyle/>
                <a:p>
                  <a:pPr algn="ctr"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803518518518516"/>
                      <c:h val="0.1261955815464587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7A0E-4788-A7E4-AD43144E1F2C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0">
                <a:spAutoFit/>
              </a:bodyPr>
              <a:lstStyle/>
              <a:p>
                <a:pPr algn="ctr"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Tablas_dinamicas!$E$50:$E$101</c:f>
              <c:strCache>
                <c:ptCount val="4"/>
                <c:pt idx="0">
                  <c:v>Estados Unidos</c:v>
                </c:pt>
                <c:pt idx="1">
                  <c:v>Canadá</c:v>
                </c:pt>
                <c:pt idx="2">
                  <c:v>Colombia</c:v>
                </c:pt>
                <c:pt idx="3">
                  <c:v>Resto de países</c:v>
                </c:pt>
              </c:strCache>
            </c:strRef>
          </c:cat>
          <c:val>
            <c:numRef>
              <c:f>Tablas_dinamicas!$F$50:$F$101</c:f>
              <c:numCache>
                <c:formatCode>#\ ###\ ##0</c:formatCode>
                <c:ptCount val="4"/>
                <c:pt idx="0">
                  <c:v>21661</c:v>
                </c:pt>
                <c:pt idx="1">
                  <c:v>1174</c:v>
                </c:pt>
                <c:pt idx="2">
                  <c:v>413</c:v>
                </c:pt>
                <c:pt idx="3">
                  <c:v>302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7A0E-4788-A7E4-AD43144E1F2C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gapWidth val="66"/>
        <c:splitType val="pos"/>
        <c:splitPos val="3"/>
        <c:secondPieSize val="88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47</TotalTime>
  <Pages>5</Pages>
  <Words>1603</Words>
  <Characters>7715</Characters>
  <Application>Microsoft Office Word</Application>
  <DocSecurity>0</DocSecurity>
  <Lines>944</Lines>
  <Paragraphs>684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 del Registro Administrativo de la Industria Automotriz de Vehículos Pesados (RAIAVP)</vt:lpstr>
    </vt:vector>
  </TitlesOfParts>
  <Manager>INEGI</Manager>
  <Company>INEGI</Company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del Registro Administrativo de la Industria Automotriz de Vehículos Pesados (RAIAVP)</dc:title>
  <dc:subject>Reporte del Registro Administrativo de la Industria Automotriz de Vehículos Pesados (RAIAVP)</dc:subject>
  <dc:creator>INEGI</dc:creator>
  <cp:keywords>RAIAVP, vehículo, pesado, carga, pasajero, energía</cp:keywords>
  <dc:description/>
  <cp:lastModifiedBy>MORONES RUIZ FABIOLA CRISTINA</cp:lastModifiedBy>
  <cp:revision>9</cp:revision>
  <cp:lastPrinted>2025-06-09T22:39:00Z</cp:lastPrinted>
  <dcterms:created xsi:type="dcterms:W3CDTF">2026-04-10T17:20:00Z</dcterms:created>
  <dcterms:modified xsi:type="dcterms:W3CDTF">2026-04-10T21:39:00Z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</Properties>
</file>