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5.xml" ContentType="application/vnd.openxmlformats-officedocument.drawingml.chart+xml"/>
  <Override PartName="/word/drawings/drawing3.xml" ContentType="application/vnd.openxmlformats-officedocument.drawingml.chartshap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9D4F8" w14:textId="4C3E36D7" w:rsidR="006235FC" w:rsidRDefault="00904C6C" w:rsidP="00CE7DC2">
      <w:pPr>
        <w:pStyle w:val="21CUE1Ttulodelcomunicado"/>
        <w:spacing w:before="0"/>
      </w:pPr>
      <w:bookmarkStart w:id="0" w:name="_Hlk33002076"/>
      <w:r>
        <w:t>Estadísticas a propósito del</w:t>
      </w:r>
      <w:r w:rsidR="00FB47D9">
        <w:t xml:space="preserve"> </w:t>
      </w:r>
      <w:r w:rsidR="00A5209E">
        <w:t>D</w:t>
      </w:r>
      <w:r w:rsidR="00FB47D9">
        <w:t xml:space="preserve">ía de la </w:t>
      </w:r>
      <w:r w:rsidR="00A5209E">
        <w:t>N</w:t>
      </w:r>
      <w:r w:rsidR="00FB47D9">
        <w:t xml:space="preserve">iña y el </w:t>
      </w:r>
      <w:r w:rsidR="00A5209E">
        <w:t>N</w:t>
      </w:r>
      <w:r w:rsidR="00FB47D9">
        <w:t>iño</w:t>
      </w:r>
    </w:p>
    <w:p w14:paraId="60869F02" w14:textId="1D577BFF" w:rsidR="00904C6C" w:rsidRPr="00904C6C" w:rsidRDefault="00904C6C" w:rsidP="00904C6C">
      <w:pPr>
        <w:pStyle w:val="22CUE2Fechadelcomunicado"/>
      </w:pPr>
      <w:r w:rsidRPr="00904C6C">
        <w:t>(</w:t>
      </w:r>
      <w:r w:rsidR="00FB47D9">
        <w:t>30 de abril</w:t>
      </w:r>
      <w:r w:rsidRPr="00904C6C">
        <w:t>)</w:t>
      </w:r>
    </w:p>
    <w:bookmarkEnd w:id="0"/>
    <w:p w14:paraId="516452A5" w14:textId="77777777" w:rsidR="00224B12" w:rsidRPr="007765EA" w:rsidRDefault="00224B12" w:rsidP="007765EA">
      <w:pPr>
        <w:pStyle w:val="Textoindependiente"/>
        <w:rPr>
          <w:rFonts w:eastAsiaTheme="minorHAnsi"/>
          <w:color w:val="000000"/>
          <w:lang w:eastAsia="en-US"/>
        </w:rPr>
      </w:pPr>
    </w:p>
    <w:p w14:paraId="06755A7B" w14:textId="721F0D49" w:rsidR="00224B12" w:rsidRPr="002A4EE5" w:rsidRDefault="00D5526A" w:rsidP="000C2BB4">
      <w:pPr>
        <w:pStyle w:val="23CUEVietas"/>
        <w:ind w:left="709" w:hanging="566"/>
        <w:jc w:val="both"/>
      </w:pPr>
      <w:r w:rsidRPr="002A4EE5">
        <w:t>En</w:t>
      </w:r>
      <w:r w:rsidR="00400CAB" w:rsidRPr="002A4EE5">
        <w:t xml:space="preserve"> 2024</w:t>
      </w:r>
      <w:r w:rsidRPr="009E03A0">
        <w:t>,</w:t>
      </w:r>
      <w:r w:rsidR="00400CAB" w:rsidRPr="009E03A0">
        <w:t xml:space="preserve"> </w:t>
      </w:r>
      <w:r w:rsidR="009A3B40" w:rsidRPr="009E03A0">
        <w:t>3.8</w:t>
      </w:r>
      <w:r w:rsidR="00C82B2A" w:rsidRPr="009E03A0">
        <w:t> </w:t>
      </w:r>
      <w:r w:rsidR="009A3B40" w:rsidRPr="009E03A0">
        <w:t xml:space="preserve">% </w:t>
      </w:r>
      <w:r w:rsidR="00734F8F" w:rsidRPr="009E03A0">
        <w:t xml:space="preserve">de </w:t>
      </w:r>
      <w:r w:rsidR="00034D26">
        <w:t xml:space="preserve">la población de </w:t>
      </w:r>
      <w:r w:rsidR="009A3B40" w:rsidRPr="009E03A0">
        <w:t>niñas</w:t>
      </w:r>
      <w:r w:rsidR="000C2BB4">
        <w:t xml:space="preserve">, </w:t>
      </w:r>
      <w:r w:rsidR="009A3B40" w:rsidRPr="009E03A0">
        <w:t>niños</w:t>
      </w:r>
      <w:r w:rsidR="00400CAB" w:rsidRPr="009E03A0">
        <w:t xml:space="preserve"> </w:t>
      </w:r>
      <w:r w:rsidR="000C2BB4">
        <w:t xml:space="preserve">y adolescentes </w:t>
      </w:r>
      <w:r w:rsidR="00400CAB" w:rsidRPr="009E03A0">
        <w:t>de 5 a 17 años</w:t>
      </w:r>
      <w:r w:rsidR="008E1B5B">
        <w:t xml:space="preserve"> </w:t>
      </w:r>
      <w:r w:rsidR="002A4EE5" w:rsidRPr="009E03A0">
        <w:t>tenía</w:t>
      </w:r>
      <w:r w:rsidR="00400CAB" w:rsidRPr="009E03A0">
        <w:t xml:space="preserve"> </w:t>
      </w:r>
      <w:r w:rsidR="003071F9" w:rsidRPr="009E03A0">
        <w:t xml:space="preserve">discapacidad o alguna </w:t>
      </w:r>
      <w:r w:rsidR="00400CAB" w:rsidRPr="009E03A0">
        <w:t>enfermedad crónica o temporal</w:t>
      </w:r>
      <w:r w:rsidR="009A3B40" w:rsidRPr="009E03A0">
        <w:t xml:space="preserve"> </w:t>
      </w:r>
      <w:r w:rsidR="00271809" w:rsidRPr="009E03A0">
        <w:t>y requiri</w:t>
      </w:r>
      <w:r w:rsidR="00425B6C">
        <w:t>ó</w:t>
      </w:r>
      <w:r w:rsidR="009A3B40" w:rsidRPr="009E03A0">
        <w:t xml:space="preserve"> </w:t>
      </w:r>
      <w:r w:rsidR="00553A80" w:rsidRPr="002A4EE5">
        <w:t xml:space="preserve">de </w:t>
      </w:r>
      <w:r w:rsidR="009A3B40" w:rsidRPr="002A4EE5">
        <w:t>cuidados.</w:t>
      </w:r>
    </w:p>
    <w:p w14:paraId="13F578EF" w14:textId="1049ED3F" w:rsidR="00B352EF" w:rsidRPr="009E03A0" w:rsidRDefault="00534232" w:rsidP="000C2BB4">
      <w:pPr>
        <w:pStyle w:val="23CUEVietas"/>
        <w:ind w:left="709" w:hanging="566"/>
        <w:jc w:val="both"/>
      </w:pPr>
      <w:r w:rsidRPr="009E03A0">
        <w:t>En promedio</w:t>
      </w:r>
      <w:r w:rsidR="000C2BB4">
        <w:t>,</w:t>
      </w:r>
      <w:r w:rsidRPr="009E03A0">
        <w:t xml:space="preserve"> </w:t>
      </w:r>
      <w:r w:rsidR="008E1B5B">
        <w:t>las personas cuidadoras de esta población</w:t>
      </w:r>
      <w:r w:rsidR="00553A80" w:rsidRPr="009E03A0">
        <w:t xml:space="preserve"> dedic</w:t>
      </w:r>
      <w:r w:rsidR="00193CF0">
        <w:t>aron</w:t>
      </w:r>
      <w:r w:rsidR="00553A80" w:rsidRPr="009E03A0">
        <w:t xml:space="preserve"> </w:t>
      </w:r>
      <w:r w:rsidR="00400CAB" w:rsidRPr="009E03A0">
        <w:t>13.8 horas</w:t>
      </w:r>
      <w:r w:rsidR="009A3B40" w:rsidRPr="009E03A0">
        <w:t xml:space="preserve"> a la semana</w:t>
      </w:r>
      <w:r w:rsidR="00400CAB" w:rsidRPr="009E03A0">
        <w:t xml:space="preserve"> para </w:t>
      </w:r>
      <w:r w:rsidR="00400CAB" w:rsidRPr="002B6DE1">
        <w:t>vigila</w:t>
      </w:r>
      <w:r w:rsidR="00834E2F" w:rsidRPr="002B6DE1">
        <w:t>r</w:t>
      </w:r>
      <w:r w:rsidR="009A3B40" w:rsidRPr="002B6DE1">
        <w:t xml:space="preserve"> </w:t>
      </w:r>
      <w:r w:rsidR="003071F9" w:rsidRPr="002B6DE1">
        <w:t>o</w:t>
      </w:r>
      <w:r w:rsidR="009A3B40" w:rsidRPr="002B6DE1">
        <w:t xml:space="preserve"> estar al pendiente </w:t>
      </w:r>
      <w:r w:rsidR="008E1B5B" w:rsidRPr="002B6DE1">
        <w:t xml:space="preserve">de </w:t>
      </w:r>
      <w:r w:rsidR="008F00BD" w:rsidRPr="002B6DE1">
        <w:t>forma presen</w:t>
      </w:r>
      <w:r w:rsidR="00883DD1">
        <w:t>cial</w:t>
      </w:r>
      <w:r w:rsidR="00947F84">
        <w:t>.</w:t>
      </w:r>
    </w:p>
    <w:p w14:paraId="3847AAA3" w14:textId="4834FEF2" w:rsidR="00B352EF" w:rsidRDefault="009F3DF8" w:rsidP="00CE09BC">
      <w:pPr>
        <w:pStyle w:val="23CUEVietas"/>
        <w:spacing w:after="120"/>
        <w:ind w:left="709" w:hanging="566"/>
        <w:jc w:val="both"/>
      </w:pPr>
      <w:r w:rsidRPr="009E03A0">
        <w:t>La</w:t>
      </w:r>
      <w:r w:rsidR="00E43993">
        <w:t>s niñas</w:t>
      </w:r>
      <w:r w:rsidR="000C2BB4">
        <w:t>,</w:t>
      </w:r>
      <w:r w:rsidR="00E43993">
        <w:t xml:space="preserve"> niños </w:t>
      </w:r>
      <w:r w:rsidR="000C2BB4">
        <w:t xml:space="preserve">y adolescentes </w:t>
      </w:r>
      <w:r w:rsidR="00E43993">
        <w:t xml:space="preserve">de 12 a 17 años </w:t>
      </w:r>
      <w:r w:rsidR="00DB58B4">
        <w:t>con</w:t>
      </w:r>
      <w:r w:rsidRPr="009E03A0">
        <w:t xml:space="preserve"> discapacidad o alguna enfermedad crónica o temporal</w:t>
      </w:r>
      <w:r w:rsidR="00947F84">
        <w:t>,</w:t>
      </w:r>
      <w:r w:rsidRPr="009E03A0">
        <w:t xml:space="preserve"> </w:t>
      </w:r>
      <w:r w:rsidR="000C2BB4">
        <w:t xml:space="preserve">y </w:t>
      </w:r>
      <w:r w:rsidR="003071F9" w:rsidRPr="009E03A0">
        <w:t>que</w:t>
      </w:r>
      <w:r w:rsidR="002A4EE5" w:rsidRPr="009E03A0">
        <w:t xml:space="preserve"> </w:t>
      </w:r>
      <w:r w:rsidR="00A966A6" w:rsidRPr="009E03A0">
        <w:t>necesit</w:t>
      </w:r>
      <w:r w:rsidR="00A53BEF">
        <w:t>aron</w:t>
      </w:r>
      <w:r w:rsidR="00A966A6" w:rsidRPr="009E03A0">
        <w:t xml:space="preserve"> </w:t>
      </w:r>
      <w:r w:rsidR="002A4EE5" w:rsidRPr="009E03A0">
        <w:t>de cuidados</w:t>
      </w:r>
      <w:r w:rsidR="0033157C" w:rsidRPr="009E03A0">
        <w:t>,</w:t>
      </w:r>
      <w:r w:rsidR="002A4EE5" w:rsidRPr="009E03A0">
        <w:t xml:space="preserve"> </w:t>
      </w:r>
      <w:r w:rsidRPr="009E03A0">
        <w:t>de</w:t>
      </w:r>
      <w:r w:rsidRPr="00C45E2F">
        <w:rPr>
          <w:color w:val="auto"/>
        </w:rPr>
        <w:t>dic</w:t>
      </w:r>
      <w:r w:rsidR="0075385F">
        <w:rPr>
          <w:color w:val="auto"/>
        </w:rPr>
        <w:t>aron</w:t>
      </w:r>
      <w:r w:rsidRPr="00C45E2F">
        <w:rPr>
          <w:color w:val="auto"/>
        </w:rPr>
        <w:t xml:space="preserve"> </w:t>
      </w:r>
      <w:r w:rsidR="00883DD1">
        <w:rPr>
          <w:color w:val="auto"/>
        </w:rPr>
        <w:t>nueve</w:t>
      </w:r>
      <w:r w:rsidRPr="00C45E2F">
        <w:rPr>
          <w:color w:val="auto"/>
        </w:rPr>
        <w:t xml:space="preserve"> horas </w:t>
      </w:r>
      <w:r w:rsidR="002A4EE5" w:rsidRPr="00C45E2F">
        <w:rPr>
          <w:color w:val="auto"/>
        </w:rPr>
        <w:t>a la</w:t>
      </w:r>
      <w:r w:rsidRPr="00C45E2F">
        <w:rPr>
          <w:color w:val="auto"/>
        </w:rPr>
        <w:t xml:space="preserve"> </w:t>
      </w:r>
      <w:r w:rsidRPr="009E03A0">
        <w:t xml:space="preserve">semana </w:t>
      </w:r>
      <w:r w:rsidR="002A4EE5" w:rsidRPr="009E03A0">
        <w:t>para</w:t>
      </w:r>
      <w:r w:rsidRPr="009E03A0">
        <w:t xml:space="preserve"> </w:t>
      </w:r>
      <w:r w:rsidR="00C45E2F">
        <w:t xml:space="preserve">ver películas, </w:t>
      </w:r>
      <w:r w:rsidR="00210ACC">
        <w:t>tele</w:t>
      </w:r>
      <w:r w:rsidR="00C45E2F">
        <w:t>novelas, series, programas, videos o documentales</w:t>
      </w:r>
      <w:r w:rsidR="00B352EF" w:rsidRPr="009E03A0">
        <w:t>.</w:t>
      </w:r>
    </w:p>
    <w:p w14:paraId="3D5830AE" w14:textId="072EC209" w:rsidR="00484A84" w:rsidRDefault="00491222" w:rsidP="00CE09BC">
      <w:pPr>
        <w:pStyle w:val="23CUEVietas"/>
        <w:spacing w:after="120"/>
        <w:ind w:left="709" w:hanging="566"/>
        <w:jc w:val="both"/>
      </w:pPr>
      <w:r>
        <w:t>A partir de</w:t>
      </w:r>
      <w:r w:rsidR="00AA0876">
        <w:t>l 30 de abril estará disponible</w:t>
      </w:r>
      <w:r w:rsidR="000A26DB">
        <w:t xml:space="preserve"> la sección</w:t>
      </w:r>
      <w:r w:rsidR="00373191" w:rsidRPr="00373191">
        <w:rPr>
          <w:lang w:val="es-MX"/>
        </w:rPr>
        <w:t xml:space="preserve"> </w:t>
      </w:r>
      <w:r w:rsidR="00BC28D1">
        <w:t>para</w:t>
      </w:r>
      <w:r w:rsidR="00AA0876">
        <w:t xml:space="preserve"> primero y segundo de primaria</w:t>
      </w:r>
      <w:r w:rsidR="00BC28D1">
        <w:t xml:space="preserve">, en </w:t>
      </w:r>
      <w:r w:rsidR="002956DC">
        <w:t>el portal</w:t>
      </w:r>
      <w:r w:rsidR="00BC28D1">
        <w:t xml:space="preserve"> </w:t>
      </w:r>
      <w:r w:rsidR="00AA2ADF">
        <w:t>«</w:t>
      </w:r>
      <w:r w:rsidR="00BC28D1">
        <w:t>Cuéntame</w:t>
      </w:r>
      <w:r w:rsidR="0040186D">
        <w:t xml:space="preserve"> de México</w:t>
      </w:r>
      <w:r w:rsidR="00AA2ADF">
        <w:t>»</w:t>
      </w:r>
      <w:r w:rsidR="00522836">
        <w:t xml:space="preserve">, </w:t>
      </w:r>
      <w:r w:rsidR="00CC1F75">
        <w:t xml:space="preserve">donde niñas y niños podrán </w:t>
      </w:r>
      <w:r w:rsidR="00CC1F75" w:rsidRPr="00373191">
        <w:rPr>
          <w:lang w:val="es-MX"/>
        </w:rPr>
        <w:t>jugar, aprender y acceder a recursos educativos que complementan su formación escolar</w:t>
      </w:r>
      <w:r w:rsidR="00CC1F75">
        <w:rPr>
          <w:lang w:val="es-MX"/>
        </w:rPr>
        <w:t>.</w:t>
      </w:r>
    </w:p>
    <w:p w14:paraId="7FFD2E18" w14:textId="77777777" w:rsidR="0085101E" w:rsidRPr="0085101E" w:rsidRDefault="0085101E" w:rsidP="00CE09BC">
      <w:pPr>
        <w:pStyle w:val="Textoindependiente"/>
        <w:spacing w:before="0" w:after="240"/>
        <w:rPr>
          <w:rFonts w:eastAsiaTheme="minorHAnsi"/>
          <w:color w:val="000000"/>
          <w:sz w:val="2"/>
          <w:szCs w:val="2"/>
          <w:lang w:eastAsia="en-US"/>
        </w:rPr>
      </w:pPr>
    </w:p>
    <w:p w14:paraId="1591FFAF" w14:textId="0DE4076A" w:rsidR="00326263" w:rsidRPr="007E6185" w:rsidRDefault="00326263" w:rsidP="00CE09BC">
      <w:pPr>
        <w:pStyle w:val="Textoindependiente"/>
        <w:spacing w:before="0" w:after="240"/>
        <w:rPr>
          <w:rFonts w:eastAsiaTheme="minorHAnsi"/>
          <w:color w:val="auto"/>
          <w:lang w:eastAsia="en-US"/>
        </w:rPr>
      </w:pPr>
      <w:r w:rsidRPr="007E6185">
        <w:rPr>
          <w:rFonts w:eastAsiaTheme="minorHAnsi"/>
          <w:color w:val="000000"/>
          <w:lang w:eastAsia="en-US"/>
        </w:rPr>
        <w:t xml:space="preserve">A propósito del Día de la </w:t>
      </w:r>
      <w:r>
        <w:rPr>
          <w:rFonts w:eastAsiaTheme="minorHAnsi"/>
          <w:color w:val="000000"/>
          <w:lang w:eastAsia="en-US"/>
        </w:rPr>
        <w:t>N</w:t>
      </w:r>
      <w:r w:rsidRPr="007E6185">
        <w:rPr>
          <w:rFonts w:eastAsiaTheme="minorHAnsi"/>
          <w:color w:val="000000"/>
          <w:lang w:eastAsia="en-US"/>
        </w:rPr>
        <w:t xml:space="preserve">iña y el </w:t>
      </w:r>
      <w:r>
        <w:rPr>
          <w:rFonts w:eastAsiaTheme="minorHAnsi"/>
          <w:color w:val="000000"/>
          <w:lang w:eastAsia="en-US"/>
        </w:rPr>
        <w:t>N</w:t>
      </w:r>
      <w:r w:rsidRPr="007E6185">
        <w:rPr>
          <w:rFonts w:eastAsiaTheme="minorHAnsi"/>
          <w:color w:val="000000"/>
          <w:lang w:eastAsia="en-US"/>
        </w:rPr>
        <w:t>iño, el Instituto Nacional de Estadística y Geografía (</w:t>
      </w:r>
      <w:proofErr w:type="spellStart"/>
      <w:r w:rsidRPr="007E6185">
        <w:rPr>
          <w:rFonts w:eastAsiaTheme="minorHAnsi"/>
          <w:smallCaps/>
          <w:color w:val="000000"/>
          <w:lang w:eastAsia="en-US"/>
        </w:rPr>
        <w:t>inegi</w:t>
      </w:r>
      <w:proofErr w:type="spellEnd"/>
      <w:r w:rsidRPr="007E6185">
        <w:rPr>
          <w:rFonts w:eastAsiaTheme="minorHAnsi"/>
          <w:color w:val="000000"/>
          <w:lang w:eastAsia="en-US"/>
        </w:rPr>
        <w:t xml:space="preserve">) </w:t>
      </w:r>
      <w:r>
        <w:rPr>
          <w:rFonts w:eastAsiaTheme="minorHAnsi"/>
          <w:color w:val="000000"/>
          <w:lang w:eastAsia="en-US"/>
        </w:rPr>
        <w:t>presenta</w:t>
      </w:r>
      <w:r w:rsidRPr="007E6185">
        <w:rPr>
          <w:rFonts w:eastAsiaTheme="minorHAnsi"/>
          <w:color w:val="000000"/>
          <w:lang w:eastAsia="en-US"/>
        </w:rPr>
        <w:t xml:space="preserve"> </w:t>
      </w:r>
      <w:bookmarkStart w:id="1" w:name="_Hlk209696800"/>
      <w:r>
        <w:rPr>
          <w:rFonts w:eastAsiaTheme="minorHAnsi"/>
          <w:color w:val="000000"/>
          <w:lang w:eastAsia="en-US"/>
        </w:rPr>
        <w:t xml:space="preserve">información de </w:t>
      </w:r>
      <w:r w:rsidRPr="007E6185">
        <w:rPr>
          <w:rFonts w:eastAsiaTheme="minorHAnsi"/>
          <w:color w:val="auto"/>
          <w:lang w:val="es-MX" w:eastAsia="en-US"/>
        </w:rPr>
        <w:t>la</w:t>
      </w:r>
      <w:r w:rsidR="00F16192">
        <w:rPr>
          <w:rFonts w:eastAsiaTheme="minorHAnsi"/>
          <w:color w:val="auto"/>
          <w:lang w:val="es-MX" w:eastAsia="en-US"/>
        </w:rPr>
        <w:t xml:space="preserve"> </w:t>
      </w:r>
      <w:r w:rsidR="00F16192" w:rsidRPr="007E6185">
        <w:rPr>
          <w:rFonts w:eastAsiaTheme="minorHAnsi"/>
          <w:color w:val="000000"/>
          <w:lang w:eastAsia="en-US"/>
        </w:rPr>
        <w:t>población de 5 a 17 años</w:t>
      </w:r>
      <w:r w:rsidR="00F16192">
        <w:rPr>
          <w:rFonts w:eastAsiaTheme="minorHAnsi"/>
          <w:color w:val="000000"/>
          <w:lang w:eastAsia="en-US"/>
        </w:rPr>
        <w:t xml:space="preserve"> con </w:t>
      </w:r>
      <w:r w:rsidR="00F16192" w:rsidRPr="007E6185">
        <w:rPr>
          <w:rFonts w:eastAsiaTheme="minorHAnsi"/>
          <w:color w:val="000000"/>
          <w:lang w:eastAsia="en-US"/>
        </w:rPr>
        <w:t>discapacidad</w:t>
      </w:r>
      <w:r w:rsidR="00F16192">
        <w:rPr>
          <w:rFonts w:eastAsiaTheme="minorHAnsi"/>
          <w:color w:val="000000"/>
          <w:lang w:eastAsia="en-US"/>
        </w:rPr>
        <w:t xml:space="preserve"> o</w:t>
      </w:r>
      <w:r w:rsidR="00F16192" w:rsidRPr="007E6185">
        <w:rPr>
          <w:rFonts w:eastAsiaTheme="minorHAnsi"/>
          <w:color w:val="000000"/>
          <w:lang w:eastAsia="en-US"/>
        </w:rPr>
        <w:t xml:space="preserve"> </w:t>
      </w:r>
      <w:r w:rsidR="00F16192">
        <w:rPr>
          <w:rFonts w:eastAsiaTheme="minorHAnsi"/>
          <w:color w:val="000000"/>
          <w:lang w:eastAsia="en-US"/>
        </w:rPr>
        <w:t xml:space="preserve">alguna </w:t>
      </w:r>
      <w:r w:rsidR="00F16192" w:rsidRPr="007E6185">
        <w:rPr>
          <w:rFonts w:eastAsiaTheme="minorHAnsi"/>
          <w:color w:val="000000"/>
          <w:lang w:eastAsia="en-US"/>
        </w:rPr>
        <w:t>enfermedad crónica o temporal</w:t>
      </w:r>
      <w:r w:rsidR="0074772C">
        <w:rPr>
          <w:rFonts w:eastAsiaTheme="minorHAnsi"/>
          <w:color w:val="000000"/>
          <w:lang w:eastAsia="en-US"/>
        </w:rPr>
        <w:t>,</w:t>
      </w:r>
      <w:r w:rsidR="00F16192" w:rsidRPr="00C87759">
        <w:rPr>
          <w:rStyle w:val="Refdenotaalpie"/>
          <w:color w:val="000000"/>
        </w:rPr>
        <w:footnoteReference w:id="2"/>
      </w:r>
      <w:r w:rsidR="00F16192">
        <w:rPr>
          <w:rFonts w:eastAsiaTheme="minorHAnsi"/>
          <w:color w:val="000000"/>
          <w:lang w:eastAsia="en-US"/>
        </w:rPr>
        <w:t xml:space="preserve"> y </w:t>
      </w:r>
      <w:r w:rsidR="00F16192" w:rsidRPr="009E03A0">
        <w:rPr>
          <w:rFonts w:eastAsiaTheme="minorHAnsi"/>
          <w:color w:val="000000" w:themeColor="text1"/>
          <w:lang w:eastAsia="en-US"/>
        </w:rPr>
        <w:t>que necesitó de cuidados de alguna persona residente del hogar</w:t>
      </w:r>
      <w:r w:rsidR="0036786A">
        <w:rPr>
          <w:rFonts w:eastAsiaTheme="minorHAnsi"/>
          <w:color w:val="000000" w:themeColor="text1"/>
          <w:lang w:eastAsia="en-US"/>
        </w:rPr>
        <w:t>, con datos de la</w:t>
      </w:r>
      <w:r w:rsidRPr="007E6185">
        <w:rPr>
          <w:rFonts w:eastAsiaTheme="minorHAnsi"/>
          <w:color w:val="auto"/>
          <w:lang w:val="es-MX" w:eastAsia="en-US"/>
        </w:rPr>
        <w:t xml:space="preserve"> Encuesta Nacional sobre Uso del Tiempo (</w:t>
      </w:r>
      <w:proofErr w:type="spellStart"/>
      <w:r w:rsidRPr="007E6185">
        <w:rPr>
          <w:rFonts w:eastAsiaTheme="minorHAnsi"/>
          <w:smallCaps/>
          <w:color w:val="auto"/>
          <w:lang w:val="es-MX" w:eastAsia="en-US"/>
        </w:rPr>
        <w:t>enut</w:t>
      </w:r>
      <w:proofErr w:type="spellEnd"/>
      <w:r w:rsidRPr="007E6185">
        <w:rPr>
          <w:rFonts w:eastAsiaTheme="minorHAnsi"/>
          <w:color w:val="auto"/>
          <w:lang w:val="es-MX" w:eastAsia="en-US"/>
        </w:rPr>
        <w:t>) 2024</w:t>
      </w:r>
      <w:r w:rsidRPr="009E03A0">
        <w:rPr>
          <w:rFonts w:eastAsiaTheme="minorHAnsi"/>
          <w:color w:val="000000" w:themeColor="text1"/>
          <w:lang w:eastAsia="en-US"/>
        </w:rPr>
        <w:t>.</w:t>
      </w:r>
    </w:p>
    <w:bookmarkEnd w:id="1"/>
    <w:p w14:paraId="56916D77" w14:textId="1CEEDFAC" w:rsidR="0074772C" w:rsidRDefault="0074772C" w:rsidP="00913708">
      <w:pPr>
        <w:pStyle w:val="E25Subttulo"/>
        <w:rPr>
          <w:rFonts w:hint="eastAsia"/>
        </w:rPr>
      </w:pPr>
      <w:r>
        <w:t xml:space="preserve">i. </w:t>
      </w:r>
      <w:r w:rsidR="00A5627E">
        <w:t>p</w:t>
      </w:r>
      <w:r w:rsidR="00067D0D">
        <w:t xml:space="preserve">oblación </w:t>
      </w:r>
      <w:r w:rsidR="00683EF0">
        <w:t xml:space="preserve">de </w:t>
      </w:r>
      <w:r w:rsidR="00683EF0" w:rsidRPr="00CE09BC">
        <w:rPr>
          <w:rFonts w:hint="eastAsia"/>
          <w:sz w:val="21"/>
          <w:szCs w:val="21"/>
        </w:rPr>
        <w:t>5</w:t>
      </w:r>
      <w:r w:rsidR="00683EF0" w:rsidRPr="00CE09BC">
        <w:rPr>
          <w:rFonts w:hint="eastAsia"/>
          <w:sz w:val="20"/>
          <w:szCs w:val="20"/>
        </w:rPr>
        <w:t xml:space="preserve"> </w:t>
      </w:r>
      <w:r w:rsidR="00683EF0">
        <w:t xml:space="preserve">a </w:t>
      </w:r>
      <w:r w:rsidR="00683EF0" w:rsidRPr="00CE09BC">
        <w:rPr>
          <w:rFonts w:hint="eastAsia"/>
          <w:sz w:val="21"/>
          <w:szCs w:val="21"/>
        </w:rPr>
        <w:t>17</w:t>
      </w:r>
      <w:r w:rsidR="00683EF0">
        <w:t xml:space="preserve"> años </w:t>
      </w:r>
      <w:r w:rsidR="00034D26">
        <w:t>con</w:t>
      </w:r>
      <w:r w:rsidR="00067D0D" w:rsidRPr="00067D0D">
        <w:t xml:space="preserve"> discapacidad o alguna enfermedad</w:t>
      </w:r>
    </w:p>
    <w:p w14:paraId="4381C886" w14:textId="365EFA62" w:rsidR="00B352EF" w:rsidRPr="0074772C" w:rsidRDefault="00067D0D" w:rsidP="00CE09BC">
      <w:pPr>
        <w:pStyle w:val="E25Subttulo"/>
        <w:spacing w:after="240"/>
        <w:rPr>
          <w:rFonts w:hint="eastAsia"/>
          <w:smallCaps w:val="0"/>
        </w:rPr>
      </w:pPr>
      <w:r w:rsidRPr="00067D0D">
        <w:t>crónica</w:t>
      </w:r>
      <w:r w:rsidR="0074772C">
        <w:t xml:space="preserve"> </w:t>
      </w:r>
      <w:r w:rsidRPr="00067D0D">
        <w:t>o temporal y que necesitó de cuidados</w:t>
      </w:r>
    </w:p>
    <w:p w14:paraId="10BB3F90" w14:textId="212616E1" w:rsidR="008C3B41" w:rsidRPr="00641FAE" w:rsidRDefault="002326CB" w:rsidP="00C07257">
      <w:pPr>
        <w:pStyle w:val="24CUE4Prrafosinsangra"/>
        <w:rPr>
          <w:color w:val="auto"/>
        </w:rPr>
      </w:pPr>
      <w:r>
        <w:t xml:space="preserve">De acuerdo con la </w:t>
      </w:r>
      <w:proofErr w:type="spellStart"/>
      <w:r w:rsidRPr="00CE09BC">
        <w:rPr>
          <w:smallCaps/>
        </w:rPr>
        <w:t>enut</w:t>
      </w:r>
      <w:proofErr w:type="spellEnd"/>
      <w:r w:rsidR="000B2CA7" w:rsidRPr="000B2CA7">
        <w:t xml:space="preserve"> </w:t>
      </w:r>
      <w:r w:rsidR="000B2CA7" w:rsidRPr="00CE09BC">
        <w:rPr>
          <w:sz w:val="19"/>
          <w:szCs w:val="19"/>
        </w:rPr>
        <w:t>2024</w:t>
      </w:r>
      <w:r w:rsidR="001A2DF0">
        <w:t xml:space="preserve"> </w:t>
      </w:r>
      <w:r w:rsidR="0082282F">
        <w:t>resid</w:t>
      </w:r>
      <w:r w:rsidR="007E0931">
        <w:t>ieron</w:t>
      </w:r>
      <w:r w:rsidR="0082282F">
        <w:t xml:space="preserve"> en el país </w:t>
      </w:r>
      <w:r w:rsidR="00E8365B">
        <w:rPr>
          <w:color w:val="auto"/>
        </w:rPr>
        <w:t>35.7 millones de</w:t>
      </w:r>
      <w:r w:rsidR="0082282F">
        <w:t xml:space="preserve"> </w:t>
      </w:r>
      <w:r w:rsidR="007E0931">
        <w:t>niñas</w:t>
      </w:r>
      <w:r w:rsidR="00D56307">
        <w:t>,</w:t>
      </w:r>
      <w:r w:rsidR="007E0931" w:rsidRPr="00A76B5D">
        <w:rPr>
          <w:color w:val="auto"/>
        </w:rPr>
        <w:t xml:space="preserve"> niños </w:t>
      </w:r>
      <w:r w:rsidR="00D56307">
        <w:rPr>
          <w:color w:val="auto"/>
        </w:rPr>
        <w:t xml:space="preserve">y adolescentes </w:t>
      </w:r>
      <w:r w:rsidR="00D56307" w:rsidRPr="009B2C10">
        <w:rPr>
          <w:color w:val="auto"/>
        </w:rPr>
        <w:t>menores de 18 años</w:t>
      </w:r>
      <w:r w:rsidR="0082282F" w:rsidRPr="00A76B5D">
        <w:rPr>
          <w:color w:val="auto"/>
        </w:rPr>
        <w:t>, lo que represent</w:t>
      </w:r>
      <w:r w:rsidR="007E0931" w:rsidRPr="00A76B5D">
        <w:rPr>
          <w:color w:val="auto"/>
        </w:rPr>
        <w:t>ó</w:t>
      </w:r>
      <w:r w:rsidR="0082282F" w:rsidRPr="00A76B5D">
        <w:rPr>
          <w:color w:val="auto"/>
        </w:rPr>
        <w:t xml:space="preserve"> 27.4</w:t>
      </w:r>
      <w:r w:rsidR="00CE7DC2">
        <w:rPr>
          <w:color w:val="auto"/>
        </w:rPr>
        <w:t> </w:t>
      </w:r>
      <w:r w:rsidR="0082282F" w:rsidRPr="00A76B5D">
        <w:rPr>
          <w:color w:val="auto"/>
        </w:rPr>
        <w:t>%</w:t>
      </w:r>
      <w:r w:rsidR="000B2CA7" w:rsidRPr="00A76B5D">
        <w:rPr>
          <w:color w:val="auto"/>
        </w:rPr>
        <w:t xml:space="preserve"> de la población total</w:t>
      </w:r>
      <w:r w:rsidR="004000E3">
        <w:rPr>
          <w:color w:val="auto"/>
        </w:rPr>
        <w:t>;</w:t>
      </w:r>
      <w:r w:rsidR="0082282F" w:rsidRPr="00A76B5D">
        <w:rPr>
          <w:color w:val="auto"/>
        </w:rPr>
        <w:t xml:space="preserve"> </w:t>
      </w:r>
      <w:r w:rsidR="0022692C">
        <w:rPr>
          <w:color w:val="auto"/>
        </w:rPr>
        <w:t>de es</w:t>
      </w:r>
      <w:r w:rsidR="00F47E3D">
        <w:rPr>
          <w:color w:val="auto"/>
        </w:rPr>
        <w:t>a cantidad</w:t>
      </w:r>
      <w:r w:rsidR="00E60EC6">
        <w:rPr>
          <w:color w:val="auto"/>
        </w:rPr>
        <w:t xml:space="preserve">, </w:t>
      </w:r>
      <w:r w:rsidR="0003476C">
        <w:rPr>
          <w:color w:val="auto"/>
        </w:rPr>
        <w:br/>
      </w:r>
      <w:r w:rsidR="00511DE2" w:rsidRPr="00A76B5D">
        <w:rPr>
          <w:color w:val="auto"/>
        </w:rPr>
        <w:t>49.2</w:t>
      </w:r>
      <w:r w:rsidR="00CE7DC2">
        <w:rPr>
          <w:color w:val="auto"/>
        </w:rPr>
        <w:t> </w:t>
      </w:r>
      <w:r w:rsidR="000B2CA7" w:rsidRPr="00A76B5D">
        <w:rPr>
          <w:color w:val="auto"/>
        </w:rPr>
        <w:t xml:space="preserve">% </w:t>
      </w:r>
      <w:r w:rsidR="00F47E3D">
        <w:rPr>
          <w:color w:val="auto"/>
        </w:rPr>
        <w:t>correspondía a</w:t>
      </w:r>
      <w:r w:rsidR="000B2CA7" w:rsidRPr="00A76B5D">
        <w:rPr>
          <w:color w:val="auto"/>
        </w:rPr>
        <w:t xml:space="preserve"> </w:t>
      </w:r>
      <w:r w:rsidR="00D5526A" w:rsidRPr="00A76B5D">
        <w:rPr>
          <w:color w:val="auto"/>
        </w:rPr>
        <w:t>mujer</w:t>
      </w:r>
      <w:r w:rsidR="00F47E3D">
        <w:rPr>
          <w:color w:val="auto"/>
        </w:rPr>
        <w:t>es</w:t>
      </w:r>
      <w:r w:rsidR="000B2CA7" w:rsidRPr="00A76B5D">
        <w:rPr>
          <w:color w:val="auto"/>
        </w:rPr>
        <w:t xml:space="preserve"> y </w:t>
      </w:r>
      <w:r w:rsidR="00511DE2" w:rsidRPr="00A76B5D">
        <w:rPr>
          <w:color w:val="auto"/>
        </w:rPr>
        <w:t>50.8</w:t>
      </w:r>
      <w:r w:rsidR="00CE7DC2">
        <w:rPr>
          <w:color w:val="auto"/>
        </w:rPr>
        <w:t> </w:t>
      </w:r>
      <w:r w:rsidR="000B2CA7" w:rsidRPr="00A76B5D">
        <w:rPr>
          <w:color w:val="auto"/>
        </w:rPr>
        <w:t>%</w:t>
      </w:r>
      <w:r w:rsidR="00E60EC6">
        <w:rPr>
          <w:color w:val="auto"/>
        </w:rPr>
        <w:t>,</w:t>
      </w:r>
      <w:r w:rsidR="000B2CA7" w:rsidRPr="00A76B5D">
        <w:rPr>
          <w:color w:val="auto"/>
        </w:rPr>
        <w:t xml:space="preserve"> </w:t>
      </w:r>
      <w:r w:rsidR="00F47E3D">
        <w:rPr>
          <w:color w:val="auto"/>
        </w:rPr>
        <w:t xml:space="preserve">a </w:t>
      </w:r>
      <w:r w:rsidR="00D5526A" w:rsidRPr="00A76B5D">
        <w:rPr>
          <w:color w:val="auto"/>
        </w:rPr>
        <w:t>hombre</w:t>
      </w:r>
      <w:r w:rsidR="00F47E3D">
        <w:rPr>
          <w:color w:val="auto"/>
        </w:rPr>
        <w:t>s</w:t>
      </w:r>
      <w:r w:rsidR="00511DE2" w:rsidRPr="00A76B5D">
        <w:rPr>
          <w:color w:val="auto"/>
        </w:rPr>
        <w:t>.</w:t>
      </w:r>
      <w:r w:rsidR="00EC0718">
        <w:rPr>
          <w:color w:val="auto"/>
        </w:rPr>
        <w:t xml:space="preserve"> </w:t>
      </w:r>
      <w:r w:rsidR="00534232">
        <w:rPr>
          <w:color w:val="auto"/>
        </w:rPr>
        <w:t>La</w:t>
      </w:r>
      <w:r w:rsidR="007E0931">
        <w:rPr>
          <w:color w:val="auto"/>
        </w:rPr>
        <w:t xml:space="preserve"> población </w:t>
      </w:r>
      <w:r w:rsidR="0054213A">
        <w:rPr>
          <w:color w:val="auto"/>
        </w:rPr>
        <w:t xml:space="preserve">de </w:t>
      </w:r>
      <w:r w:rsidR="00511DE2" w:rsidRPr="00C311DA">
        <w:rPr>
          <w:color w:val="auto"/>
        </w:rPr>
        <w:t>5 a 17 años</w:t>
      </w:r>
      <w:r w:rsidR="00534232">
        <w:rPr>
          <w:color w:val="auto"/>
        </w:rPr>
        <w:t xml:space="preserve"> </w:t>
      </w:r>
      <w:r w:rsidR="0054213A">
        <w:rPr>
          <w:color w:val="auto"/>
        </w:rPr>
        <w:t xml:space="preserve">fue </w:t>
      </w:r>
      <w:r w:rsidR="009833AD">
        <w:rPr>
          <w:color w:val="auto"/>
        </w:rPr>
        <w:t xml:space="preserve">de </w:t>
      </w:r>
      <w:r w:rsidR="0003476C">
        <w:rPr>
          <w:color w:val="auto"/>
        </w:rPr>
        <w:br/>
      </w:r>
      <w:r w:rsidR="0054213A" w:rsidRPr="00871166">
        <w:t>28</w:t>
      </w:r>
      <w:r w:rsidR="00E8365B">
        <w:t>.2 millones</w:t>
      </w:r>
      <w:r w:rsidR="00FA6082">
        <w:t>;</w:t>
      </w:r>
      <w:r w:rsidR="0054213A">
        <w:rPr>
          <w:color w:val="auto"/>
        </w:rPr>
        <w:t xml:space="preserve"> </w:t>
      </w:r>
      <w:r w:rsidR="00A51140">
        <w:rPr>
          <w:color w:val="auto"/>
        </w:rPr>
        <w:t>de esa cantidad</w:t>
      </w:r>
      <w:r w:rsidR="0033157C">
        <w:rPr>
          <w:color w:val="auto"/>
        </w:rPr>
        <w:t>,</w:t>
      </w:r>
      <w:r w:rsidR="002B6DE1">
        <w:rPr>
          <w:color w:val="auto"/>
        </w:rPr>
        <w:t xml:space="preserve"> </w:t>
      </w:r>
      <w:r w:rsidR="0054213A" w:rsidRPr="00A76B5D">
        <w:rPr>
          <w:color w:val="auto"/>
        </w:rPr>
        <w:t>3.8</w:t>
      </w:r>
      <w:r w:rsidR="00CE7DC2">
        <w:rPr>
          <w:color w:val="auto"/>
        </w:rPr>
        <w:t> </w:t>
      </w:r>
      <w:r w:rsidR="0054213A" w:rsidRPr="00A76B5D">
        <w:rPr>
          <w:color w:val="auto"/>
        </w:rPr>
        <w:t>%</w:t>
      </w:r>
      <w:r w:rsidR="00514A83">
        <w:rPr>
          <w:color w:val="auto"/>
        </w:rPr>
        <w:t xml:space="preserve"> </w:t>
      </w:r>
      <w:r w:rsidR="00CE2DD3">
        <w:rPr>
          <w:color w:val="auto"/>
        </w:rPr>
        <w:t>reportó</w:t>
      </w:r>
      <w:r w:rsidR="00511DE2" w:rsidRPr="00C311DA">
        <w:rPr>
          <w:color w:val="auto"/>
        </w:rPr>
        <w:t xml:space="preserve"> tener una discapacidad</w:t>
      </w:r>
      <w:r w:rsidR="0033157C">
        <w:rPr>
          <w:color w:val="auto"/>
        </w:rPr>
        <w:t xml:space="preserve"> o </w:t>
      </w:r>
      <w:r w:rsidR="0033157C" w:rsidRPr="009E03A0">
        <w:t>alguna</w:t>
      </w:r>
      <w:r w:rsidR="00511DE2" w:rsidRPr="009E03A0">
        <w:t xml:space="preserve"> enfermedad crónica o temporal</w:t>
      </w:r>
      <w:r w:rsidR="00FC08CC" w:rsidRPr="009E03A0">
        <w:rPr>
          <w:rStyle w:val="Refdenotaalpie"/>
        </w:rPr>
        <w:footnoteReference w:id="3"/>
      </w:r>
      <w:r w:rsidR="00511DE2" w:rsidRPr="009E03A0">
        <w:t xml:space="preserve"> </w:t>
      </w:r>
      <w:r w:rsidR="00534232" w:rsidRPr="009E03A0">
        <w:t xml:space="preserve">y </w:t>
      </w:r>
      <w:r w:rsidR="00C45E12">
        <w:t xml:space="preserve">la </w:t>
      </w:r>
      <w:r w:rsidR="0054213A" w:rsidRPr="009E03A0">
        <w:t>necesi</w:t>
      </w:r>
      <w:r w:rsidR="00CE2DD3">
        <w:t>dad</w:t>
      </w:r>
      <w:r w:rsidR="007E0931" w:rsidRPr="009E03A0">
        <w:t xml:space="preserve"> de los</w:t>
      </w:r>
      <w:r w:rsidR="0054213A" w:rsidRPr="009E03A0">
        <w:t xml:space="preserve"> cuidados</w:t>
      </w:r>
      <w:r w:rsidR="0033157C" w:rsidRPr="009E03A0">
        <w:t xml:space="preserve"> de un</w:t>
      </w:r>
      <w:r w:rsidR="004A03C6" w:rsidRPr="009E03A0">
        <w:t xml:space="preserve">a persona </w:t>
      </w:r>
      <w:r w:rsidR="0033157C" w:rsidRPr="009E03A0">
        <w:t>residente del hogar</w:t>
      </w:r>
      <w:r w:rsidR="00EC0718" w:rsidRPr="009E03A0">
        <w:t>.</w:t>
      </w:r>
      <w:r w:rsidR="0054213A" w:rsidRPr="009E03A0">
        <w:t xml:space="preserve"> </w:t>
      </w:r>
      <w:r w:rsidR="00EC0718" w:rsidRPr="009E03A0">
        <w:t>E</w:t>
      </w:r>
      <w:r w:rsidR="007E0931" w:rsidRPr="009E03A0">
        <w:t xml:space="preserve">ste porcentaje </w:t>
      </w:r>
      <w:r w:rsidR="007E0931" w:rsidRPr="00641FAE">
        <w:rPr>
          <w:color w:val="auto"/>
        </w:rPr>
        <w:t>fue menor</w:t>
      </w:r>
      <w:r w:rsidR="00511DE2" w:rsidRPr="00641FAE">
        <w:rPr>
          <w:color w:val="auto"/>
        </w:rPr>
        <w:t xml:space="preserve"> </w:t>
      </w:r>
      <w:r w:rsidR="006C4484">
        <w:rPr>
          <w:color w:val="auto"/>
        </w:rPr>
        <w:t>en</w:t>
      </w:r>
      <w:r w:rsidR="007E0931" w:rsidRPr="00641FAE">
        <w:rPr>
          <w:color w:val="auto"/>
        </w:rPr>
        <w:t xml:space="preserve"> </w:t>
      </w:r>
      <w:r w:rsidR="00511DE2" w:rsidRPr="00641FAE">
        <w:rPr>
          <w:color w:val="auto"/>
        </w:rPr>
        <w:t xml:space="preserve">las </w:t>
      </w:r>
      <w:r w:rsidR="00511DE2" w:rsidRPr="00641FAE">
        <w:rPr>
          <w:i/>
          <w:iCs/>
          <w:color w:val="auto"/>
        </w:rPr>
        <w:t>mujeres</w:t>
      </w:r>
      <w:r w:rsidR="00511DE2" w:rsidRPr="00641FAE">
        <w:rPr>
          <w:color w:val="auto"/>
        </w:rPr>
        <w:t xml:space="preserve"> </w:t>
      </w:r>
      <w:r w:rsidR="00762E5E" w:rsidRPr="00641FAE">
        <w:rPr>
          <w:color w:val="auto"/>
        </w:rPr>
        <w:t>(3.6</w:t>
      </w:r>
      <w:r w:rsidR="00CE7DC2">
        <w:rPr>
          <w:color w:val="auto"/>
        </w:rPr>
        <w:t> </w:t>
      </w:r>
      <w:r w:rsidR="00762E5E" w:rsidRPr="00641FAE">
        <w:rPr>
          <w:color w:val="auto"/>
        </w:rPr>
        <w:t xml:space="preserve">%) </w:t>
      </w:r>
      <w:r w:rsidR="00511DE2" w:rsidRPr="00641FAE">
        <w:rPr>
          <w:color w:val="auto"/>
        </w:rPr>
        <w:t xml:space="preserve">que </w:t>
      </w:r>
      <w:r w:rsidR="006C4484">
        <w:rPr>
          <w:color w:val="auto"/>
        </w:rPr>
        <w:t>en</w:t>
      </w:r>
      <w:r w:rsidR="00534232">
        <w:rPr>
          <w:color w:val="auto"/>
        </w:rPr>
        <w:t xml:space="preserve"> </w:t>
      </w:r>
      <w:r w:rsidR="00511DE2" w:rsidRPr="00641FAE">
        <w:rPr>
          <w:color w:val="auto"/>
        </w:rPr>
        <w:t xml:space="preserve">los </w:t>
      </w:r>
      <w:r w:rsidR="00511DE2" w:rsidRPr="00641FAE">
        <w:rPr>
          <w:i/>
          <w:iCs/>
          <w:color w:val="auto"/>
        </w:rPr>
        <w:t>hombres</w:t>
      </w:r>
      <w:r w:rsidR="00511DE2" w:rsidRPr="00641FAE">
        <w:rPr>
          <w:color w:val="auto"/>
        </w:rPr>
        <w:t xml:space="preserve"> (</w:t>
      </w:r>
      <w:r w:rsidR="003B1350" w:rsidRPr="00641FAE">
        <w:rPr>
          <w:color w:val="auto"/>
        </w:rPr>
        <w:t>3.9</w:t>
      </w:r>
      <w:r w:rsidR="00BA5575" w:rsidRPr="00641FAE">
        <w:rPr>
          <w:color w:val="auto"/>
        </w:rPr>
        <w:t xml:space="preserve"> </w:t>
      </w:r>
      <w:r w:rsidR="00F266D7">
        <w:rPr>
          <w:color w:val="auto"/>
        </w:rPr>
        <w:t>%</w:t>
      </w:r>
      <w:r w:rsidR="00762E5E" w:rsidRPr="00641FAE">
        <w:rPr>
          <w:color w:val="auto"/>
        </w:rPr>
        <w:t>)</w:t>
      </w:r>
      <w:r w:rsidR="00F266D7">
        <w:rPr>
          <w:color w:val="auto"/>
        </w:rPr>
        <w:t>.</w:t>
      </w:r>
      <w:r w:rsidR="00762E5E" w:rsidRPr="00641FAE">
        <w:rPr>
          <w:color w:val="auto"/>
        </w:rPr>
        <w:t xml:space="preserve"> (</w:t>
      </w:r>
      <w:r w:rsidR="00F266D7">
        <w:rPr>
          <w:color w:val="auto"/>
        </w:rPr>
        <w:t>V</w:t>
      </w:r>
      <w:r w:rsidR="00762E5E" w:rsidRPr="00641FAE">
        <w:rPr>
          <w:color w:val="auto"/>
        </w:rPr>
        <w:t>er gráfica 1)</w:t>
      </w:r>
      <w:r w:rsidR="00511DE2" w:rsidRPr="00641FAE">
        <w:rPr>
          <w:color w:val="auto"/>
        </w:rPr>
        <w:t>.</w:t>
      </w:r>
    </w:p>
    <w:p w14:paraId="4CFAE116" w14:textId="17728686" w:rsidR="004C44AD" w:rsidRDefault="004C44AD">
      <w:pPr>
        <w:jc w:val="left"/>
      </w:pPr>
      <w:r>
        <w:br w:type="page"/>
      </w:r>
    </w:p>
    <w:p w14:paraId="19CBE5DC" w14:textId="414C914F" w:rsidR="004063EB" w:rsidRPr="00420B37" w:rsidRDefault="004063EB" w:rsidP="00AF5317">
      <w:pPr>
        <w:pStyle w:val="31ENCNmerodeCuadroGrficaMapa"/>
        <w:rPr>
          <w:color w:val="003057"/>
        </w:rPr>
      </w:pPr>
      <w:r w:rsidRPr="00420B37">
        <w:rPr>
          <w:color w:val="003057"/>
        </w:rPr>
        <w:lastRenderedPageBreak/>
        <w:t>Gráfica 1</w:t>
      </w:r>
    </w:p>
    <w:p w14:paraId="4C1AB4C6" w14:textId="079BF33C" w:rsidR="00DE5749" w:rsidRDefault="006F5484" w:rsidP="006F5484">
      <w:pPr>
        <w:pStyle w:val="32ENCTtuloCuadroGrficaMapa"/>
      </w:pPr>
      <w:r>
        <w:t>N</w:t>
      </w:r>
      <w:r w:rsidRPr="00420B37">
        <w:t>iñas</w:t>
      </w:r>
      <w:r w:rsidR="00C45E12">
        <w:t>,</w:t>
      </w:r>
      <w:r w:rsidRPr="00420B37">
        <w:t xml:space="preserve"> niños</w:t>
      </w:r>
      <w:r w:rsidR="00C45E12">
        <w:t xml:space="preserve"> y adolescentes </w:t>
      </w:r>
      <w:r w:rsidRPr="00420B37">
        <w:t xml:space="preserve">de 5 a 17 años </w:t>
      </w:r>
      <w:r w:rsidR="008207B6">
        <w:t>con</w:t>
      </w:r>
      <w:r w:rsidRPr="00420B37">
        <w:t xml:space="preserve"> discapacidad o alguna enfermedad </w:t>
      </w:r>
    </w:p>
    <w:p w14:paraId="151DE67F" w14:textId="3BE0041D" w:rsidR="006F5484" w:rsidRPr="00B36CCC" w:rsidRDefault="006F5484" w:rsidP="006F5484">
      <w:pPr>
        <w:pStyle w:val="32ENCTtuloCuadroGrficaMapa"/>
      </w:pPr>
      <w:r w:rsidRPr="00420B37">
        <w:t>crónica o temporal</w:t>
      </w:r>
      <w:r w:rsidR="00166898">
        <w:t xml:space="preserve"> y</w:t>
      </w:r>
      <w:r>
        <w:t xml:space="preserve"> </w:t>
      </w:r>
      <w:r w:rsidR="00DE5749">
        <w:t>que</w:t>
      </w:r>
      <w:r>
        <w:t xml:space="preserve"> necesi</w:t>
      </w:r>
      <w:r w:rsidR="00DE5749">
        <w:t>t</w:t>
      </w:r>
      <w:r w:rsidR="00166898">
        <w:t>aron</w:t>
      </w:r>
      <w:r w:rsidR="00042508">
        <w:t xml:space="preserve"> </w:t>
      </w:r>
      <w:r w:rsidRPr="003B78EE">
        <w:t>cuidados</w:t>
      </w:r>
      <w:r w:rsidR="004A03C6" w:rsidRPr="003B78EE">
        <w:t>,</w:t>
      </w:r>
      <w:r w:rsidRPr="003B78EE">
        <w:t xml:space="preserve"> </w:t>
      </w:r>
      <w:r w:rsidR="00042508" w:rsidRPr="003B78EE">
        <w:t>según</w:t>
      </w:r>
      <w:r w:rsidR="00F42DE7" w:rsidRPr="003B78EE">
        <w:t xml:space="preserve"> </w:t>
      </w:r>
      <w:r w:rsidR="00F42DE7">
        <w:t>sexo</w:t>
      </w:r>
    </w:p>
    <w:p w14:paraId="7E9FFFCB" w14:textId="6C0DB0B1" w:rsidR="004063EB" w:rsidRPr="00304C94" w:rsidRDefault="00420B37" w:rsidP="00AF5317">
      <w:pPr>
        <w:pStyle w:val="33ENCPeriododereferencia"/>
      </w:pPr>
      <w:r>
        <w:t>2024</w:t>
      </w:r>
    </w:p>
    <w:p w14:paraId="46AA5474" w14:textId="76BCF570" w:rsidR="00444712" w:rsidRDefault="00444712" w:rsidP="00AF5317">
      <w:pPr>
        <w:pStyle w:val="34ENCUnidaddemedida"/>
      </w:pPr>
      <w:r w:rsidRPr="00B106AE">
        <w:t>(</w:t>
      </w:r>
      <w:r w:rsidR="006F5484">
        <w:t>porcentaje</w:t>
      </w:r>
      <w:r w:rsidRPr="00B106AE">
        <w:t>)</w:t>
      </w:r>
    </w:p>
    <w:p w14:paraId="726A04D7" w14:textId="2C687CCA" w:rsidR="00734F8F" w:rsidRDefault="005B2FDF" w:rsidP="00AF5317">
      <w:pPr>
        <w:pStyle w:val="34ENCUnidaddemedida"/>
        <w:rPr>
          <w:noProof/>
        </w:rPr>
      </w:pPr>
      <w:r>
        <w:rPr>
          <w:noProof/>
        </w:rPr>
        <w:drawing>
          <wp:inline distT="0" distB="0" distL="0" distR="0" wp14:anchorId="3F880ED3" wp14:editId="38F3E0D9">
            <wp:extent cx="4259580" cy="2240280"/>
            <wp:effectExtent l="0" t="0" r="0" b="0"/>
            <wp:docPr id="82074532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7013933E-9262-E2C0-F1CA-50DEB9985F7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3159892" w14:textId="79520FE6" w:rsidR="00721A40" w:rsidRPr="00C51F93" w:rsidRDefault="00CE4C20" w:rsidP="00566787">
      <w:pPr>
        <w:pStyle w:val="41GCM5NotaLlamadaFuente"/>
        <w:tabs>
          <w:tab w:val="clear" w:pos="624"/>
          <w:tab w:val="left" w:pos="907"/>
          <w:tab w:val="left" w:pos="993"/>
        </w:tabs>
        <w:spacing w:after="240"/>
        <w:rPr>
          <w:color w:val="4D565E"/>
          <w:lang w:val="es-ES"/>
        </w:rPr>
      </w:pPr>
      <w:r>
        <w:tab/>
      </w:r>
      <w:r w:rsidRPr="0A8CFB15">
        <w:rPr>
          <w:color w:val="4D565E"/>
          <w:lang w:val="es-ES"/>
        </w:rPr>
        <w:t xml:space="preserve">     </w:t>
      </w:r>
      <w:r w:rsidR="009A5816" w:rsidRPr="0A8CFB15">
        <w:rPr>
          <w:color w:val="4D565E"/>
          <w:lang w:val="es-ES"/>
        </w:rPr>
        <w:t xml:space="preserve"> </w:t>
      </w:r>
      <w:r w:rsidR="004B7AD2" w:rsidRPr="0A8CFB15">
        <w:rPr>
          <w:color w:val="4D565E"/>
          <w:lang w:val="es-ES"/>
        </w:rPr>
        <w:t xml:space="preserve">               </w:t>
      </w:r>
      <w:r w:rsidR="004063EB" w:rsidRPr="0A8CFB15">
        <w:rPr>
          <w:color w:val="4D565E"/>
          <w:lang w:val="es-ES"/>
        </w:rPr>
        <w:t>Fuente:</w:t>
      </w:r>
      <w:r w:rsidR="00F42DE7" w:rsidRPr="0A8CFB15">
        <w:rPr>
          <w:color w:val="4D565E"/>
          <w:lang w:val="es-ES"/>
        </w:rPr>
        <w:t xml:space="preserve"> </w:t>
      </w:r>
      <w:proofErr w:type="spellStart"/>
      <w:r w:rsidR="004063EB" w:rsidRPr="0A8CFB15">
        <w:rPr>
          <w:smallCaps/>
          <w:color w:val="4D565E"/>
          <w:lang w:val="es-ES"/>
        </w:rPr>
        <w:t>inegi</w:t>
      </w:r>
      <w:proofErr w:type="spellEnd"/>
      <w:r w:rsidR="004063EB" w:rsidRPr="0A8CFB15">
        <w:rPr>
          <w:color w:val="4D565E"/>
          <w:lang w:val="es-ES"/>
        </w:rPr>
        <w:t xml:space="preserve">. </w:t>
      </w:r>
      <w:r w:rsidR="00420B37" w:rsidRPr="0A8CFB15">
        <w:rPr>
          <w:color w:val="4D565E"/>
          <w:lang w:val="es-ES"/>
        </w:rPr>
        <w:t>Encuesta Nacional sobre Uso del Tiempo (</w:t>
      </w:r>
      <w:proofErr w:type="spellStart"/>
      <w:r w:rsidR="00420B37" w:rsidRPr="0A8CFB15">
        <w:rPr>
          <w:smallCaps/>
          <w:color w:val="4D565E"/>
          <w:lang w:val="es-ES"/>
        </w:rPr>
        <w:t>enut</w:t>
      </w:r>
      <w:proofErr w:type="spellEnd"/>
      <w:r w:rsidR="00420B37" w:rsidRPr="0A8CFB15">
        <w:rPr>
          <w:color w:val="4D565E"/>
          <w:lang w:val="es-ES"/>
        </w:rPr>
        <w:t>)</w:t>
      </w:r>
      <w:r w:rsidR="004063EB" w:rsidRPr="0A8CFB15">
        <w:rPr>
          <w:color w:val="4D565E"/>
          <w:lang w:val="es-ES"/>
        </w:rPr>
        <w:t>, 202</w:t>
      </w:r>
      <w:r w:rsidR="00420B37" w:rsidRPr="0A8CFB15">
        <w:rPr>
          <w:color w:val="4D565E"/>
          <w:lang w:val="es-ES"/>
        </w:rPr>
        <w:t>4</w:t>
      </w:r>
      <w:r w:rsidR="004063EB" w:rsidRPr="0A8CFB15">
        <w:rPr>
          <w:color w:val="4D565E"/>
          <w:lang w:val="es-ES"/>
        </w:rPr>
        <w:t>.</w:t>
      </w:r>
    </w:p>
    <w:p w14:paraId="39AFA999" w14:textId="57604A37" w:rsidR="00A178F6" w:rsidRPr="006135AB" w:rsidRDefault="00A5627E" w:rsidP="00566787">
      <w:pPr>
        <w:pStyle w:val="E25Subttulo"/>
        <w:spacing w:after="240"/>
        <w:rPr>
          <w:rFonts w:hint="eastAsia"/>
          <w:sz w:val="20"/>
          <w:szCs w:val="20"/>
        </w:rPr>
      </w:pPr>
      <w:proofErr w:type="spellStart"/>
      <w:r w:rsidRPr="0A8CFB15">
        <w:rPr>
          <w:lang w:val="es-ES"/>
        </w:rPr>
        <w:t>ii</w:t>
      </w:r>
      <w:proofErr w:type="spellEnd"/>
      <w:r w:rsidR="00086663" w:rsidRPr="0A8CFB15">
        <w:rPr>
          <w:lang w:val="es-ES"/>
        </w:rPr>
        <w:t xml:space="preserve">. </w:t>
      </w:r>
      <w:r w:rsidRPr="0A8CFB15">
        <w:rPr>
          <w:lang w:val="es-ES"/>
        </w:rPr>
        <w:t>t</w:t>
      </w:r>
      <w:r w:rsidR="00067D0D" w:rsidRPr="0A8CFB15">
        <w:rPr>
          <w:lang w:val="es-ES"/>
        </w:rPr>
        <w:t xml:space="preserve">iempo dedicado al cuidado de </w:t>
      </w:r>
      <w:r w:rsidR="00CA1EFA" w:rsidRPr="0A8CFB15">
        <w:rPr>
          <w:lang w:val="es-ES"/>
        </w:rPr>
        <w:t xml:space="preserve">la </w:t>
      </w:r>
      <w:r w:rsidR="003F1AFA" w:rsidRPr="0A8CFB15">
        <w:rPr>
          <w:lang w:val="es-ES"/>
        </w:rPr>
        <w:t xml:space="preserve">población de </w:t>
      </w:r>
      <w:r w:rsidR="003F1AFA" w:rsidRPr="00566787">
        <w:rPr>
          <w:rFonts w:hint="eastAsia"/>
          <w:sz w:val="21"/>
          <w:szCs w:val="21"/>
          <w:lang w:val="es-ES"/>
        </w:rPr>
        <w:t>5</w:t>
      </w:r>
      <w:r w:rsidR="003F1AFA" w:rsidRPr="0A8CFB15">
        <w:rPr>
          <w:lang w:val="es-ES"/>
        </w:rPr>
        <w:t xml:space="preserve"> a </w:t>
      </w:r>
      <w:r w:rsidR="003F1AFA" w:rsidRPr="00566787">
        <w:rPr>
          <w:rFonts w:hint="eastAsia"/>
          <w:sz w:val="21"/>
          <w:szCs w:val="21"/>
          <w:lang w:val="es-ES"/>
        </w:rPr>
        <w:t>17</w:t>
      </w:r>
      <w:r w:rsidR="003F1AFA" w:rsidRPr="0A8CFB15">
        <w:rPr>
          <w:lang w:val="es-ES"/>
        </w:rPr>
        <w:t xml:space="preserve"> años </w:t>
      </w:r>
      <w:r w:rsidR="00034D26">
        <w:rPr>
          <w:lang w:val="es-ES"/>
        </w:rPr>
        <w:t>con</w:t>
      </w:r>
      <w:r w:rsidR="003F1AFA" w:rsidRPr="0A8CFB15">
        <w:rPr>
          <w:lang w:val="es-ES"/>
        </w:rPr>
        <w:t xml:space="preserve"> discapacidad o alguna enfermedad crónica o temporal</w:t>
      </w:r>
    </w:p>
    <w:p w14:paraId="75308811" w14:textId="1D55FD52" w:rsidR="008B4BAE" w:rsidRDefault="008B4BAE" w:rsidP="00BD3AAE">
      <w:r w:rsidRPr="0A8CFB15">
        <w:rPr>
          <w:lang w:val="es-ES"/>
        </w:rPr>
        <w:t xml:space="preserve">De acuerdo con la </w:t>
      </w:r>
      <w:proofErr w:type="spellStart"/>
      <w:r w:rsidRPr="0A8CFB15">
        <w:rPr>
          <w:smallCaps/>
          <w:lang w:val="es-ES"/>
        </w:rPr>
        <w:t>enut</w:t>
      </w:r>
      <w:proofErr w:type="spellEnd"/>
      <w:r w:rsidRPr="0A8CFB15">
        <w:rPr>
          <w:smallCaps/>
          <w:lang w:val="es-ES"/>
        </w:rPr>
        <w:t xml:space="preserve"> </w:t>
      </w:r>
      <w:r w:rsidRPr="00BA1643">
        <w:rPr>
          <w:smallCaps/>
          <w:sz w:val="20"/>
          <w:szCs w:val="20"/>
          <w:lang w:val="es-ES"/>
        </w:rPr>
        <w:t>2024</w:t>
      </w:r>
      <w:r w:rsidRPr="0A8CFB15">
        <w:rPr>
          <w:lang w:val="es-ES"/>
        </w:rPr>
        <w:t>, en México h</w:t>
      </w:r>
      <w:r w:rsidR="005B4574" w:rsidRPr="0A8CFB15">
        <w:rPr>
          <w:lang w:val="es-ES"/>
        </w:rPr>
        <w:t>a</w:t>
      </w:r>
      <w:r w:rsidRPr="0A8CFB15">
        <w:rPr>
          <w:lang w:val="es-ES"/>
        </w:rPr>
        <w:t>b</w:t>
      </w:r>
      <w:r w:rsidR="005B4574" w:rsidRPr="0A8CFB15">
        <w:rPr>
          <w:lang w:val="es-ES"/>
        </w:rPr>
        <w:t>ía</w:t>
      </w:r>
      <w:r w:rsidRPr="0A8CFB15">
        <w:rPr>
          <w:lang w:val="es-ES"/>
        </w:rPr>
        <w:t xml:space="preserve"> </w:t>
      </w:r>
      <w:r w:rsidR="00AF132D">
        <w:rPr>
          <w:lang w:val="es-ES"/>
        </w:rPr>
        <w:t xml:space="preserve">708 mil </w:t>
      </w:r>
      <w:r w:rsidRPr="0A8CFB15">
        <w:rPr>
          <w:lang w:val="es-ES"/>
        </w:rPr>
        <w:t xml:space="preserve">hogares </w:t>
      </w:r>
      <w:r w:rsidR="00DE5641" w:rsidRPr="0A8CFB15">
        <w:rPr>
          <w:lang w:val="es-ES"/>
        </w:rPr>
        <w:t>donde residía</w:t>
      </w:r>
      <w:r w:rsidRPr="0A8CFB15">
        <w:rPr>
          <w:color w:val="000000" w:themeColor="text1"/>
          <w:lang w:val="es-ES"/>
        </w:rPr>
        <w:t xml:space="preserve"> </w:t>
      </w:r>
      <w:r w:rsidRPr="0A8CFB15">
        <w:rPr>
          <w:lang w:val="es-ES"/>
        </w:rPr>
        <w:t>al</w:t>
      </w:r>
      <w:r w:rsidR="006B6F49" w:rsidRPr="0A8CFB15">
        <w:rPr>
          <w:lang w:val="es-ES"/>
        </w:rPr>
        <w:t xml:space="preserve"> menos una niña, niño o adolescente </w:t>
      </w:r>
      <w:r w:rsidR="00F04A4B" w:rsidRPr="0A8CFB15">
        <w:rPr>
          <w:lang w:val="es-ES"/>
        </w:rPr>
        <w:t xml:space="preserve">de </w:t>
      </w:r>
      <w:r w:rsidRPr="0A8CFB15">
        <w:rPr>
          <w:lang w:val="es-ES"/>
        </w:rPr>
        <w:t xml:space="preserve">entre 5 </w:t>
      </w:r>
      <w:r w:rsidR="00DE5641" w:rsidRPr="0A8CFB15">
        <w:rPr>
          <w:lang w:val="es-ES"/>
        </w:rPr>
        <w:t>a</w:t>
      </w:r>
      <w:r w:rsidRPr="0A8CFB15">
        <w:rPr>
          <w:lang w:val="es-ES"/>
        </w:rPr>
        <w:t xml:space="preserve"> 17 </w:t>
      </w:r>
      <w:r w:rsidR="00F04A4B" w:rsidRPr="0A8CFB15">
        <w:rPr>
          <w:lang w:val="es-ES"/>
        </w:rPr>
        <w:t xml:space="preserve">años </w:t>
      </w:r>
      <w:r w:rsidR="005B3532">
        <w:rPr>
          <w:lang w:val="es-ES"/>
        </w:rPr>
        <w:t>con</w:t>
      </w:r>
      <w:r w:rsidRPr="0A8CFB15">
        <w:rPr>
          <w:lang w:val="es-ES"/>
        </w:rPr>
        <w:t xml:space="preserve"> discapacidad o alguna enfermedad crónica o </w:t>
      </w:r>
      <w:r w:rsidRPr="0A8CFB15">
        <w:rPr>
          <w:color w:val="000000" w:themeColor="text1"/>
          <w:lang w:val="es-ES"/>
        </w:rPr>
        <w:t xml:space="preserve">temporal y </w:t>
      </w:r>
      <w:r w:rsidR="006B6F49" w:rsidRPr="0A8CFB15">
        <w:rPr>
          <w:color w:val="000000" w:themeColor="text1"/>
          <w:lang w:val="es-ES"/>
        </w:rPr>
        <w:t xml:space="preserve">que </w:t>
      </w:r>
      <w:r w:rsidRPr="0A8CFB15">
        <w:rPr>
          <w:color w:val="000000" w:themeColor="text1"/>
          <w:lang w:val="es-ES"/>
        </w:rPr>
        <w:t>necesit</w:t>
      </w:r>
      <w:r w:rsidR="00DE5641" w:rsidRPr="0A8CFB15">
        <w:rPr>
          <w:color w:val="000000" w:themeColor="text1"/>
          <w:lang w:val="es-ES"/>
        </w:rPr>
        <w:t>ó</w:t>
      </w:r>
      <w:r w:rsidRPr="0A8CFB15">
        <w:rPr>
          <w:color w:val="000000" w:themeColor="text1"/>
          <w:lang w:val="es-ES"/>
        </w:rPr>
        <w:t xml:space="preserve"> cuidados</w:t>
      </w:r>
      <w:r w:rsidR="004A7582" w:rsidRPr="0A8CFB15">
        <w:rPr>
          <w:color w:val="000000" w:themeColor="text1"/>
          <w:lang w:val="es-ES"/>
        </w:rPr>
        <w:t xml:space="preserve"> de otra persona</w:t>
      </w:r>
      <w:r w:rsidR="00453FAC">
        <w:rPr>
          <w:color w:val="000000" w:themeColor="text1"/>
          <w:lang w:val="es-ES"/>
        </w:rPr>
        <w:t>;</w:t>
      </w:r>
      <w:r w:rsidR="001D5F0C" w:rsidRPr="0A8CFB15">
        <w:rPr>
          <w:rStyle w:val="Refdenotaalpie"/>
          <w:color w:val="000000" w:themeColor="text1"/>
          <w:lang w:val="es-ES"/>
        </w:rPr>
        <w:footnoteReference w:id="4"/>
      </w:r>
      <w:r w:rsidR="001D5F0C" w:rsidRPr="0A8CFB15">
        <w:rPr>
          <w:color w:val="000000" w:themeColor="text1"/>
          <w:lang w:val="es-ES"/>
        </w:rPr>
        <w:t xml:space="preserve"> </w:t>
      </w:r>
      <w:r w:rsidR="001D5F0C" w:rsidRPr="0A8CFB15">
        <w:rPr>
          <w:lang w:val="es-ES"/>
        </w:rPr>
        <w:t xml:space="preserve">en estos hogares </w:t>
      </w:r>
      <w:r w:rsidR="00B95C63" w:rsidRPr="0A8CFB15">
        <w:rPr>
          <w:lang w:val="es-ES"/>
        </w:rPr>
        <w:t xml:space="preserve">vivían </w:t>
      </w:r>
      <w:r w:rsidR="001C7D8D">
        <w:rPr>
          <w:lang w:val="es-ES"/>
        </w:rPr>
        <w:t xml:space="preserve">761 mil </w:t>
      </w:r>
      <w:r w:rsidR="006B6F49" w:rsidRPr="00695E3B">
        <w:rPr>
          <w:lang w:val="es-ES"/>
        </w:rPr>
        <w:t>menores</w:t>
      </w:r>
      <w:r w:rsidR="006B6F49" w:rsidRPr="0A8CFB15">
        <w:rPr>
          <w:lang w:val="es-ES"/>
        </w:rPr>
        <w:t xml:space="preserve"> </w:t>
      </w:r>
      <w:r w:rsidR="00015AAE">
        <w:rPr>
          <w:lang w:val="es-ES"/>
        </w:rPr>
        <w:t>con</w:t>
      </w:r>
      <w:r w:rsidR="001D5F0C" w:rsidRPr="0A8CFB15">
        <w:rPr>
          <w:lang w:val="es-ES"/>
        </w:rPr>
        <w:t xml:space="preserve"> dicha condición</w:t>
      </w:r>
      <w:r w:rsidRPr="0A8CFB15">
        <w:rPr>
          <w:lang w:val="es-ES"/>
        </w:rPr>
        <w:t>.</w:t>
      </w:r>
    </w:p>
    <w:p w14:paraId="13EB6F1D" w14:textId="77777777" w:rsidR="008F21F7" w:rsidRDefault="008F21F7" w:rsidP="00BD3AAE"/>
    <w:p w14:paraId="7E27FFE9" w14:textId="76FF1592" w:rsidR="005A4AB4" w:rsidRPr="009E03A0" w:rsidRDefault="001E4CD9" w:rsidP="00442B69">
      <w:pPr>
        <w:rPr>
          <w:color w:val="000000" w:themeColor="text1"/>
        </w:rPr>
      </w:pPr>
      <w:r>
        <w:t>L</w:t>
      </w:r>
      <w:r w:rsidR="00AD494D">
        <w:t xml:space="preserve">os </w:t>
      </w:r>
      <w:r>
        <w:t xml:space="preserve">principales </w:t>
      </w:r>
      <w:r w:rsidR="00151B35">
        <w:t xml:space="preserve">tipos de </w:t>
      </w:r>
      <w:r w:rsidR="00F63BAF">
        <w:t>cuidados proporcionados</w:t>
      </w:r>
      <w:r w:rsidR="009C0173" w:rsidRPr="009E03A0">
        <w:rPr>
          <w:color w:val="000000" w:themeColor="text1"/>
        </w:rPr>
        <w:t xml:space="preserve"> </w:t>
      </w:r>
      <w:r w:rsidR="006B6F49">
        <w:rPr>
          <w:color w:val="000000" w:themeColor="text1"/>
        </w:rPr>
        <w:t>a es</w:t>
      </w:r>
      <w:r w:rsidR="001C1DC7">
        <w:rPr>
          <w:color w:val="000000" w:themeColor="text1"/>
        </w:rPr>
        <w:t>t</w:t>
      </w:r>
      <w:r w:rsidR="006B6F49">
        <w:rPr>
          <w:color w:val="000000" w:themeColor="text1"/>
        </w:rPr>
        <w:t>os menores</w:t>
      </w:r>
      <w:r w:rsidR="007B59E6">
        <w:rPr>
          <w:color w:val="000000" w:themeColor="text1"/>
        </w:rPr>
        <w:t xml:space="preserve"> fueron:</w:t>
      </w:r>
      <w:r w:rsidR="00EE0EC7" w:rsidRPr="009E03A0">
        <w:rPr>
          <w:color w:val="000000" w:themeColor="text1"/>
        </w:rPr>
        <w:t xml:space="preserve"> </w:t>
      </w:r>
      <w:r w:rsidR="00AF13E7" w:rsidRPr="009E03A0">
        <w:rPr>
          <w:i/>
          <w:iCs/>
          <w:color w:val="000000" w:themeColor="text1"/>
        </w:rPr>
        <w:t>vigil</w:t>
      </w:r>
      <w:r w:rsidR="00E27FC2">
        <w:rPr>
          <w:i/>
          <w:iCs/>
          <w:color w:val="000000" w:themeColor="text1"/>
        </w:rPr>
        <w:t>ó</w:t>
      </w:r>
      <w:r w:rsidR="00AF13E7" w:rsidRPr="009E03A0">
        <w:rPr>
          <w:i/>
          <w:iCs/>
          <w:color w:val="000000" w:themeColor="text1"/>
        </w:rPr>
        <w:t xml:space="preserve"> </w:t>
      </w:r>
      <w:r w:rsidR="000D2910" w:rsidRPr="009E03A0">
        <w:rPr>
          <w:i/>
          <w:iCs/>
          <w:color w:val="000000" w:themeColor="text1"/>
        </w:rPr>
        <w:t xml:space="preserve">o </w:t>
      </w:r>
      <w:r w:rsidR="00E70B5B" w:rsidRPr="009E03A0">
        <w:rPr>
          <w:i/>
          <w:iCs/>
          <w:color w:val="000000" w:themeColor="text1"/>
        </w:rPr>
        <w:t>estuvo</w:t>
      </w:r>
      <w:r w:rsidR="000D2910" w:rsidRPr="009E03A0">
        <w:rPr>
          <w:i/>
          <w:iCs/>
          <w:color w:val="000000" w:themeColor="text1"/>
        </w:rPr>
        <w:t xml:space="preserve"> al pendiente </w:t>
      </w:r>
      <w:r w:rsidR="00EE0EC7" w:rsidRPr="009E03A0">
        <w:rPr>
          <w:i/>
          <w:iCs/>
          <w:color w:val="000000" w:themeColor="text1"/>
        </w:rPr>
        <w:t xml:space="preserve">de </w:t>
      </w:r>
      <w:r w:rsidR="000D2910" w:rsidRPr="009E03A0">
        <w:rPr>
          <w:i/>
          <w:iCs/>
          <w:color w:val="000000" w:themeColor="text1"/>
        </w:rPr>
        <w:t>forma</w:t>
      </w:r>
      <w:r w:rsidR="00EE0EC7" w:rsidRPr="009E03A0">
        <w:rPr>
          <w:i/>
          <w:iCs/>
          <w:color w:val="000000" w:themeColor="text1"/>
        </w:rPr>
        <w:t xml:space="preserve"> p</w:t>
      </w:r>
      <w:r w:rsidR="00945E32" w:rsidRPr="009E03A0">
        <w:rPr>
          <w:i/>
          <w:iCs/>
          <w:color w:val="000000" w:themeColor="text1"/>
        </w:rPr>
        <w:t>resente</w:t>
      </w:r>
      <w:r w:rsidR="00AF13E7" w:rsidRPr="009E03A0">
        <w:rPr>
          <w:color w:val="000000" w:themeColor="text1"/>
        </w:rPr>
        <w:t xml:space="preserve">, </w:t>
      </w:r>
      <w:r w:rsidR="00612835">
        <w:rPr>
          <w:color w:val="000000" w:themeColor="text1"/>
        </w:rPr>
        <w:t>con un</w:t>
      </w:r>
      <w:r w:rsidR="009C0173" w:rsidRPr="009E03A0">
        <w:rPr>
          <w:color w:val="000000" w:themeColor="text1"/>
        </w:rPr>
        <w:t xml:space="preserve"> promedio </w:t>
      </w:r>
      <w:r w:rsidR="00FE208A">
        <w:rPr>
          <w:color w:val="000000" w:themeColor="text1"/>
        </w:rPr>
        <w:t xml:space="preserve">semanal </w:t>
      </w:r>
      <w:r w:rsidR="00612835">
        <w:rPr>
          <w:color w:val="000000" w:themeColor="text1"/>
        </w:rPr>
        <w:t xml:space="preserve">de </w:t>
      </w:r>
      <w:r w:rsidR="009C0173" w:rsidRPr="009E03A0">
        <w:rPr>
          <w:color w:val="000000" w:themeColor="text1"/>
        </w:rPr>
        <w:t>13.8 horas</w:t>
      </w:r>
      <w:r w:rsidR="007B59E6">
        <w:rPr>
          <w:color w:val="000000" w:themeColor="text1"/>
        </w:rPr>
        <w:t xml:space="preserve">; </w:t>
      </w:r>
      <w:r w:rsidR="000D2910" w:rsidRPr="009E03A0">
        <w:rPr>
          <w:i/>
          <w:iCs/>
          <w:color w:val="000000" w:themeColor="text1"/>
        </w:rPr>
        <w:t>j</w:t>
      </w:r>
      <w:r w:rsidR="00E70B5B" w:rsidRPr="009E03A0">
        <w:rPr>
          <w:i/>
          <w:iCs/>
          <w:color w:val="000000" w:themeColor="text1"/>
        </w:rPr>
        <w:t>ugó</w:t>
      </w:r>
      <w:r w:rsidR="000D2910" w:rsidRPr="009E03A0">
        <w:rPr>
          <w:i/>
          <w:iCs/>
          <w:color w:val="000000" w:themeColor="text1"/>
        </w:rPr>
        <w:t xml:space="preserve">, </w:t>
      </w:r>
      <w:r w:rsidR="00E70B5B" w:rsidRPr="009E03A0">
        <w:rPr>
          <w:i/>
          <w:iCs/>
          <w:color w:val="000000" w:themeColor="text1"/>
        </w:rPr>
        <w:t>leyó</w:t>
      </w:r>
      <w:r w:rsidR="000D2910" w:rsidRPr="009E03A0">
        <w:rPr>
          <w:i/>
          <w:iCs/>
          <w:color w:val="000000" w:themeColor="text1"/>
        </w:rPr>
        <w:t xml:space="preserve"> </w:t>
      </w:r>
      <w:r w:rsidR="00E70B5B" w:rsidRPr="009E03A0">
        <w:rPr>
          <w:i/>
          <w:iCs/>
          <w:color w:val="000000" w:themeColor="text1"/>
        </w:rPr>
        <w:t xml:space="preserve">un libro, </w:t>
      </w:r>
      <w:r w:rsidR="000D2910" w:rsidRPr="009E03A0">
        <w:rPr>
          <w:i/>
          <w:iCs/>
          <w:color w:val="000000" w:themeColor="text1"/>
        </w:rPr>
        <w:t>escuch</w:t>
      </w:r>
      <w:r w:rsidR="00E70B5B" w:rsidRPr="009E03A0">
        <w:rPr>
          <w:i/>
          <w:iCs/>
          <w:color w:val="000000" w:themeColor="text1"/>
        </w:rPr>
        <w:t>ó</w:t>
      </w:r>
      <w:r w:rsidR="000D2910" w:rsidRPr="009E03A0">
        <w:rPr>
          <w:i/>
          <w:iCs/>
          <w:color w:val="000000" w:themeColor="text1"/>
        </w:rPr>
        <w:t>, orient</w:t>
      </w:r>
      <w:r w:rsidR="00E70B5B" w:rsidRPr="009E03A0">
        <w:rPr>
          <w:i/>
          <w:iCs/>
          <w:color w:val="000000" w:themeColor="text1"/>
        </w:rPr>
        <w:t>ó</w:t>
      </w:r>
      <w:r w:rsidR="000D2910" w:rsidRPr="009E03A0">
        <w:rPr>
          <w:i/>
          <w:iCs/>
          <w:color w:val="000000" w:themeColor="text1"/>
        </w:rPr>
        <w:t xml:space="preserve"> o consol</w:t>
      </w:r>
      <w:r w:rsidR="00E70B5B" w:rsidRPr="009E03A0">
        <w:rPr>
          <w:i/>
          <w:iCs/>
          <w:color w:val="000000" w:themeColor="text1"/>
        </w:rPr>
        <w:t>ó</w:t>
      </w:r>
      <w:r w:rsidR="0046563C">
        <w:rPr>
          <w:i/>
          <w:iCs/>
          <w:color w:val="000000" w:themeColor="text1"/>
        </w:rPr>
        <w:t xml:space="preserve">, </w:t>
      </w:r>
      <w:r w:rsidR="0046563C" w:rsidRPr="006135AB">
        <w:rPr>
          <w:color w:val="000000" w:themeColor="text1"/>
        </w:rPr>
        <w:t xml:space="preserve">con </w:t>
      </w:r>
      <w:r w:rsidR="0046563C" w:rsidRPr="009E03A0">
        <w:rPr>
          <w:color w:val="000000" w:themeColor="text1"/>
        </w:rPr>
        <w:t>4.6 horas</w:t>
      </w:r>
      <w:r w:rsidR="00FE208A">
        <w:rPr>
          <w:color w:val="000000" w:themeColor="text1"/>
        </w:rPr>
        <w:t>;</w:t>
      </w:r>
      <w:r w:rsidR="004B7AD2" w:rsidRPr="009E03A0">
        <w:rPr>
          <w:color w:val="000000" w:themeColor="text1"/>
        </w:rPr>
        <w:t xml:space="preserve"> </w:t>
      </w:r>
      <w:r w:rsidR="00E70B5B" w:rsidRPr="009E03A0">
        <w:rPr>
          <w:i/>
          <w:iCs/>
          <w:color w:val="000000" w:themeColor="text1"/>
        </w:rPr>
        <w:t>dio</w:t>
      </w:r>
      <w:r w:rsidR="00EF1463" w:rsidRPr="009E03A0">
        <w:rPr>
          <w:i/>
          <w:iCs/>
          <w:color w:val="000000" w:themeColor="text1"/>
        </w:rPr>
        <w:t xml:space="preserve"> </w:t>
      </w:r>
      <w:r w:rsidR="000D2910" w:rsidRPr="009E03A0">
        <w:rPr>
          <w:i/>
          <w:iCs/>
          <w:color w:val="000000" w:themeColor="text1"/>
        </w:rPr>
        <w:t>de comer o ayud</w:t>
      </w:r>
      <w:r w:rsidR="00E27FC2">
        <w:rPr>
          <w:i/>
          <w:iCs/>
          <w:color w:val="000000" w:themeColor="text1"/>
        </w:rPr>
        <w:t>ó</w:t>
      </w:r>
      <w:r w:rsidR="000D2910" w:rsidRPr="009E03A0">
        <w:rPr>
          <w:i/>
          <w:iCs/>
          <w:color w:val="000000" w:themeColor="text1"/>
        </w:rPr>
        <w:t xml:space="preserve"> a hacerlo</w:t>
      </w:r>
      <w:r w:rsidR="0046563C">
        <w:rPr>
          <w:i/>
          <w:iCs/>
          <w:color w:val="000000" w:themeColor="text1"/>
        </w:rPr>
        <w:t xml:space="preserve">, </w:t>
      </w:r>
      <w:r w:rsidR="0046563C" w:rsidRPr="006135AB">
        <w:rPr>
          <w:color w:val="000000" w:themeColor="text1"/>
        </w:rPr>
        <w:t>con</w:t>
      </w:r>
      <w:r w:rsidR="00791939" w:rsidRPr="006135AB">
        <w:rPr>
          <w:color w:val="000000" w:themeColor="text1"/>
        </w:rPr>
        <w:t xml:space="preserve"> </w:t>
      </w:r>
      <w:r w:rsidR="00791939" w:rsidRPr="009E03A0">
        <w:rPr>
          <w:color w:val="000000" w:themeColor="text1"/>
        </w:rPr>
        <w:t>4.5</w:t>
      </w:r>
      <w:r w:rsidR="00994598" w:rsidRPr="009E03A0">
        <w:rPr>
          <w:color w:val="000000" w:themeColor="text1"/>
        </w:rPr>
        <w:t xml:space="preserve"> horas</w:t>
      </w:r>
      <w:r w:rsidR="00E70B5B" w:rsidRPr="009E03A0">
        <w:rPr>
          <w:color w:val="000000" w:themeColor="text1"/>
        </w:rPr>
        <w:t>;</w:t>
      </w:r>
      <w:r w:rsidR="000D2910" w:rsidRPr="009E03A0">
        <w:rPr>
          <w:color w:val="000000" w:themeColor="text1"/>
        </w:rPr>
        <w:t xml:space="preserve"> </w:t>
      </w:r>
      <w:r w:rsidR="00E70B5B" w:rsidRPr="009E03A0">
        <w:rPr>
          <w:i/>
          <w:iCs/>
          <w:color w:val="000000" w:themeColor="text1"/>
        </w:rPr>
        <w:t>dio</w:t>
      </w:r>
      <w:r w:rsidR="00211757" w:rsidRPr="009E03A0">
        <w:rPr>
          <w:color w:val="000000" w:themeColor="text1"/>
        </w:rPr>
        <w:t xml:space="preserve"> </w:t>
      </w:r>
      <w:r w:rsidR="00211757" w:rsidRPr="009E03A0">
        <w:rPr>
          <w:i/>
          <w:iCs/>
          <w:color w:val="000000" w:themeColor="text1"/>
        </w:rPr>
        <w:t>terapia o ayud</w:t>
      </w:r>
      <w:r w:rsidR="00E70B5B" w:rsidRPr="009E03A0">
        <w:rPr>
          <w:i/>
          <w:iCs/>
          <w:color w:val="000000" w:themeColor="text1"/>
        </w:rPr>
        <w:t>ó</w:t>
      </w:r>
      <w:r w:rsidR="00211757" w:rsidRPr="009E03A0">
        <w:rPr>
          <w:i/>
          <w:iCs/>
          <w:color w:val="000000" w:themeColor="text1"/>
        </w:rPr>
        <w:t xml:space="preserve"> a realizar ejercicios</w:t>
      </w:r>
      <w:r w:rsidR="00FE208A">
        <w:rPr>
          <w:i/>
          <w:iCs/>
          <w:color w:val="000000" w:themeColor="text1"/>
        </w:rPr>
        <w:t xml:space="preserve">, </w:t>
      </w:r>
      <w:r w:rsidR="00FE208A" w:rsidRPr="006135AB">
        <w:rPr>
          <w:color w:val="000000" w:themeColor="text1"/>
        </w:rPr>
        <w:t xml:space="preserve">con </w:t>
      </w:r>
      <w:r w:rsidR="00791939" w:rsidRPr="009E03A0">
        <w:rPr>
          <w:color w:val="000000" w:themeColor="text1"/>
        </w:rPr>
        <w:t>4.3</w:t>
      </w:r>
      <w:r w:rsidR="00994598" w:rsidRPr="009E03A0">
        <w:rPr>
          <w:color w:val="000000" w:themeColor="text1"/>
        </w:rPr>
        <w:t xml:space="preserve"> horas</w:t>
      </w:r>
      <w:r w:rsidR="00791939" w:rsidRPr="009E03A0">
        <w:rPr>
          <w:color w:val="000000" w:themeColor="text1"/>
        </w:rPr>
        <w:t xml:space="preserve"> </w:t>
      </w:r>
      <w:r w:rsidR="0021636B" w:rsidRPr="009E03A0">
        <w:rPr>
          <w:color w:val="000000" w:themeColor="text1"/>
        </w:rPr>
        <w:t xml:space="preserve">y </w:t>
      </w:r>
      <w:r w:rsidR="00211757" w:rsidRPr="009E03A0">
        <w:rPr>
          <w:i/>
          <w:iCs/>
          <w:color w:val="000000" w:themeColor="text1"/>
        </w:rPr>
        <w:t>ayud</w:t>
      </w:r>
      <w:r w:rsidR="00E70B5B" w:rsidRPr="009E03A0">
        <w:rPr>
          <w:i/>
          <w:iCs/>
          <w:color w:val="000000" w:themeColor="text1"/>
        </w:rPr>
        <w:t>ó</w:t>
      </w:r>
      <w:r w:rsidR="00211757" w:rsidRPr="009E03A0">
        <w:rPr>
          <w:i/>
          <w:iCs/>
          <w:color w:val="000000" w:themeColor="text1"/>
        </w:rPr>
        <w:t xml:space="preserve"> </w:t>
      </w:r>
      <w:r w:rsidR="00076B05" w:rsidRPr="009E03A0">
        <w:rPr>
          <w:i/>
          <w:iCs/>
          <w:color w:val="000000" w:themeColor="text1"/>
        </w:rPr>
        <w:t>o apoy</w:t>
      </w:r>
      <w:r w:rsidR="00E27FC2">
        <w:rPr>
          <w:i/>
          <w:iCs/>
          <w:color w:val="000000" w:themeColor="text1"/>
        </w:rPr>
        <w:t>ó</w:t>
      </w:r>
      <w:r w:rsidR="00076B05" w:rsidRPr="009E03A0">
        <w:rPr>
          <w:i/>
          <w:iCs/>
          <w:color w:val="000000" w:themeColor="text1"/>
        </w:rPr>
        <w:t xml:space="preserve"> </w:t>
      </w:r>
      <w:r w:rsidR="00E70B5B" w:rsidRPr="009E03A0">
        <w:rPr>
          <w:i/>
          <w:iCs/>
          <w:color w:val="000000" w:themeColor="text1"/>
        </w:rPr>
        <w:t>en</w:t>
      </w:r>
      <w:r w:rsidR="00211757" w:rsidRPr="009E03A0">
        <w:rPr>
          <w:i/>
          <w:iCs/>
          <w:color w:val="000000" w:themeColor="text1"/>
        </w:rPr>
        <w:t xml:space="preserve"> las tareas de la escuela o trabajo</w:t>
      </w:r>
      <w:r w:rsidR="00FE208A">
        <w:rPr>
          <w:color w:val="000000" w:themeColor="text1"/>
        </w:rPr>
        <w:t xml:space="preserve">, con </w:t>
      </w:r>
      <w:r w:rsidR="3A2010A3" w:rsidRPr="134D9E1C">
        <w:rPr>
          <w:color w:val="000000" w:themeColor="text1"/>
        </w:rPr>
        <w:t>3.4</w:t>
      </w:r>
      <w:r w:rsidR="00B27046">
        <w:rPr>
          <w:color w:val="000000" w:themeColor="text1"/>
        </w:rPr>
        <w:t xml:space="preserve"> </w:t>
      </w:r>
      <w:r w:rsidR="009A4C9B" w:rsidRPr="134D9E1C">
        <w:rPr>
          <w:color w:val="000000" w:themeColor="text1"/>
        </w:rPr>
        <w:t>horas</w:t>
      </w:r>
      <w:r w:rsidR="009A4C9B" w:rsidRPr="009A4C9B">
        <w:rPr>
          <w:color w:val="000000" w:themeColor="text1"/>
        </w:rPr>
        <w:t xml:space="preserve"> (</w:t>
      </w:r>
      <w:r w:rsidR="00BA346B">
        <w:rPr>
          <w:color w:val="000000" w:themeColor="text1"/>
        </w:rPr>
        <w:t>v</w:t>
      </w:r>
      <w:r w:rsidR="009A4C9B" w:rsidRPr="009A4C9B">
        <w:rPr>
          <w:color w:val="000000" w:themeColor="text1"/>
        </w:rPr>
        <w:t>er gráfica 2).</w:t>
      </w:r>
    </w:p>
    <w:p w14:paraId="5D16C353" w14:textId="3780FC79" w:rsidR="00004E3E" w:rsidRPr="00553A80" w:rsidRDefault="006F723A" w:rsidP="000D2910">
      <w:pPr>
        <w:jc w:val="center"/>
        <w:rPr>
          <w:color w:val="003057"/>
          <w:sz w:val="20"/>
        </w:rPr>
      </w:pPr>
      <w:r>
        <w:rPr>
          <w:color w:val="003057"/>
        </w:rPr>
        <w:br w:type="page"/>
      </w:r>
      <w:r w:rsidR="00004E3E" w:rsidRPr="00553A80">
        <w:rPr>
          <w:color w:val="003057"/>
          <w:sz w:val="20"/>
        </w:rPr>
        <w:lastRenderedPageBreak/>
        <w:t xml:space="preserve">Gráfica </w:t>
      </w:r>
      <w:r w:rsidR="00D0137D" w:rsidRPr="00553A80">
        <w:rPr>
          <w:color w:val="003057"/>
          <w:sz w:val="20"/>
        </w:rPr>
        <w:t>2</w:t>
      </w:r>
    </w:p>
    <w:p w14:paraId="55B20230" w14:textId="6DAFC3F6" w:rsidR="00F56358" w:rsidRDefault="00D0137D" w:rsidP="00BF53D2">
      <w:pPr>
        <w:pStyle w:val="32ENCTtuloCuadroGrficaMapa"/>
      </w:pPr>
      <w:r>
        <w:t>T</w:t>
      </w:r>
      <w:r w:rsidRPr="00D0137D">
        <w:t xml:space="preserve">iempo </w:t>
      </w:r>
      <w:r w:rsidR="00BF53D2" w:rsidRPr="00BF53D2">
        <w:t>de</w:t>
      </w:r>
      <w:r w:rsidR="009E268E">
        <w:t>dicado a</w:t>
      </w:r>
      <w:r w:rsidR="00BF53D2" w:rsidRPr="00BF53D2">
        <w:t xml:space="preserve"> </w:t>
      </w:r>
      <w:r w:rsidR="00BF53D2" w:rsidRPr="00EC1D93">
        <w:t>niñas</w:t>
      </w:r>
      <w:r w:rsidR="00037A6E">
        <w:t>,</w:t>
      </w:r>
      <w:r w:rsidR="00BF53D2" w:rsidRPr="00EC1D93">
        <w:t xml:space="preserve"> niños </w:t>
      </w:r>
      <w:r w:rsidR="00037A6E">
        <w:t xml:space="preserve">y adolescentes </w:t>
      </w:r>
      <w:r w:rsidR="00BF53D2" w:rsidRPr="00EC1D93">
        <w:t>de 5 a 17 años con discapacidad</w:t>
      </w:r>
      <w:r w:rsidR="009E268E">
        <w:t xml:space="preserve"> o alguna</w:t>
      </w:r>
      <w:r w:rsidR="00BF53D2" w:rsidRPr="00EC1D93">
        <w:t xml:space="preserve"> enfermedad crónica o </w:t>
      </w:r>
      <w:r w:rsidR="00BF53D2" w:rsidRPr="003B78EE">
        <w:t>temporal</w:t>
      </w:r>
      <w:r w:rsidR="00DE5749">
        <w:t xml:space="preserve"> </w:t>
      </w:r>
      <w:r w:rsidR="00F56358">
        <w:t xml:space="preserve">y </w:t>
      </w:r>
      <w:r w:rsidR="00DE5749">
        <w:t>que necesit</w:t>
      </w:r>
      <w:r w:rsidR="00037A6E">
        <w:t>aron</w:t>
      </w:r>
      <w:r w:rsidR="00DE5749">
        <w:t xml:space="preserve"> cuidados</w:t>
      </w:r>
      <w:r w:rsidR="00FB3861" w:rsidRPr="003B78EE">
        <w:t>,</w:t>
      </w:r>
      <w:r w:rsidR="00972962" w:rsidRPr="003B78EE">
        <w:t xml:space="preserve"> </w:t>
      </w:r>
    </w:p>
    <w:p w14:paraId="4D502629" w14:textId="22995CC6" w:rsidR="00004E3E" w:rsidRPr="00B36CCC" w:rsidRDefault="00DE5749" w:rsidP="00BF53D2">
      <w:pPr>
        <w:pStyle w:val="32ENCTtuloCuadroGrficaMapa"/>
      </w:pPr>
      <w:r>
        <w:t>según</w:t>
      </w:r>
      <w:r w:rsidR="00BF53D2" w:rsidRPr="009E03A0">
        <w:rPr>
          <w:color w:val="000000" w:themeColor="text1"/>
        </w:rPr>
        <w:t xml:space="preserve"> </w:t>
      </w:r>
      <w:r w:rsidR="00994598">
        <w:t>actividad</w:t>
      </w:r>
      <w:r w:rsidR="00BF53D2" w:rsidRPr="00EC1D93">
        <w:t xml:space="preserve"> de </w:t>
      </w:r>
      <w:r w:rsidR="009E268E">
        <w:t>cuidado</w:t>
      </w:r>
    </w:p>
    <w:p w14:paraId="16D4D906" w14:textId="1EA9DC5E" w:rsidR="00004E3E" w:rsidRDefault="00004E3E" w:rsidP="00004E3E">
      <w:pPr>
        <w:pStyle w:val="33ENCPeriododereferencia"/>
      </w:pPr>
      <w:r>
        <w:t>2024</w:t>
      </w:r>
    </w:p>
    <w:p w14:paraId="7E9684C1" w14:textId="686419DC" w:rsidR="00004E3E" w:rsidRDefault="00004E3E" w:rsidP="008E0BE4">
      <w:pPr>
        <w:pStyle w:val="34ENCUnidaddemedida"/>
        <w:spacing w:after="60"/>
      </w:pPr>
      <w:r w:rsidRPr="00B106AE">
        <w:t>(</w:t>
      </w:r>
      <w:r w:rsidR="00D0137D">
        <w:t>promedio</w:t>
      </w:r>
      <w:r w:rsidR="00994598">
        <w:t xml:space="preserve"> en horas</w:t>
      </w:r>
      <w:r w:rsidR="0003476C">
        <w:t xml:space="preserve"> semanal</w:t>
      </w:r>
      <w:r w:rsidRPr="00B106AE">
        <w:t>)</w:t>
      </w:r>
    </w:p>
    <w:p w14:paraId="1EB0661D" w14:textId="056BD075" w:rsidR="00D93150" w:rsidRDefault="00D93150" w:rsidP="00004E3E">
      <w:pPr>
        <w:pStyle w:val="34ENCUnidaddemedida"/>
      </w:pPr>
      <w:r>
        <w:rPr>
          <w:noProof/>
        </w:rPr>
        <w:drawing>
          <wp:inline distT="0" distB="0" distL="0" distR="0" wp14:anchorId="1428D007" wp14:editId="5E5A104F">
            <wp:extent cx="5827123" cy="3062515"/>
            <wp:effectExtent l="0" t="0" r="0" b="5080"/>
            <wp:docPr id="84080536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AA14885F-84B8-44B3-B60B-9F105A4BC9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F42433D" w14:textId="7E69403E" w:rsidR="0091602F" w:rsidRDefault="00057A56" w:rsidP="006135AB">
      <w:pPr>
        <w:pStyle w:val="41GCM5NotaLlamadaFuente"/>
        <w:tabs>
          <w:tab w:val="clear" w:pos="624"/>
          <w:tab w:val="left" w:pos="1276"/>
        </w:tabs>
        <w:spacing w:before="120"/>
        <w:ind w:left="709"/>
        <w:rPr>
          <w:rFonts w:eastAsiaTheme="minorHAnsi"/>
          <w:bCs/>
          <w:color w:val="4D565E"/>
          <w:lang w:val="es-MX" w:eastAsia="en-US"/>
        </w:rPr>
      </w:pPr>
      <w:r w:rsidRPr="00D93150">
        <w:rPr>
          <w:rFonts w:eastAsiaTheme="minorHAnsi"/>
          <w:bCs/>
          <w:color w:val="4D565E"/>
          <w:lang w:val="es-MX" w:eastAsia="en-US"/>
        </w:rPr>
        <w:t>Nota:</w:t>
      </w:r>
      <w:r w:rsidR="00D93150">
        <w:rPr>
          <w:rFonts w:eastAsiaTheme="minorHAnsi"/>
          <w:bCs/>
          <w:color w:val="4D565E"/>
          <w:lang w:val="es-MX" w:eastAsia="en-US"/>
        </w:rPr>
        <w:tab/>
      </w:r>
      <w:r w:rsidRPr="00D93150">
        <w:rPr>
          <w:rFonts w:eastAsiaTheme="minorHAnsi"/>
          <w:bCs/>
          <w:color w:val="4D565E"/>
          <w:lang w:eastAsia="en-US"/>
        </w:rPr>
        <w:t>Excluye</w:t>
      </w:r>
      <w:r w:rsidRPr="00D93150">
        <w:rPr>
          <w:rFonts w:eastAsiaTheme="minorHAnsi"/>
          <w:bCs/>
          <w:color w:val="4D565E"/>
          <w:lang w:val="es-MX" w:eastAsia="en-US"/>
        </w:rPr>
        <w:t xml:space="preserve"> a los hogares donde ha</w:t>
      </w:r>
      <w:r w:rsidR="00BF53D2" w:rsidRPr="00D93150">
        <w:rPr>
          <w:rFonts w:eastAsiaTheme="minorHAnsi"/>
          <w:bCs/>
          <w:color w:val="4D565E"/>
          <w:lang w:val="es-MX" w:eastAsia="en-US"/>
        </w:rPr>
        <w:t>bía</w:t>
      </w:r>
      <w:r w:rsidRPr="00D93150">
        <w:rPr>
          <w:rFonts w:eastAsiaTheme="minorHAnsi"/>
          <w:bCs/>
          <w:color w:val="4D565E"/>
          <w:lang w:val="es-MX" w:eastAsia="en-US"/>
        </w:rPr>
        <w:t xml:space="preserve"> al menos una persona </w:t>
      </w:r>
      <w:r w:rsidR="00B75BEA" w:rsidRPr="00D93150">
        <w:rPr>
          <w:rFonts w:eastAsiaTheme="minorHAnsi"/>
          <w:bCs/>
          <w:color w:val="4D565E"/>
          <w:lang w:val="es-MX" w:eastAsia="en-US"/>
        </w:rPr>
        <w:t xml:space="preserve">con </w:t>
      </w:r>
      <w:r w:rsidR="00EC1D93" w:rsidRPr="00D93150">
        <w:rPr>
          <w:rFonts w:eastAsiaTheme="minorHAnsi"/>
          <w:bCs/>
          <w:color w:val="4D565E"/>
          <w:lang w:val="es-MX" w:eastAsia="en-US"/>
        </w:rPr>
        <w:t>meno</w:t>
      </w:r>
      <w:r w:rsidR="00B75BEA" w:rsidRPr="00D93150">
        <w:rPr>
          <w:rFonts w:eastAsiaTheme="minorHAnsi"/>
          <w:bCs/>
          <w:color w:val="4D565E"/>
          <w:lang w:val="es-MX" w:eastAsia="en-US"/>
        </w:rPr>
        <w:t>s</w:t>
      </w:r>
      <w:r w:rsidR="00EC1D93" w:rsidRPr="00D93150">
        <w:rPr>
          <w:rFonts w:eastAsiaTheme="minorHAnsi"/>
          <w:bCs/>
          <w:color w:val="4D565E"/>
          <w:lang w:val="es-MX" w:eastAsia="en-US"/>
        </w:rPr>
        <w:t xml:space="preserve"> de 5 años </w:t>
      </w:r>
      <w:r w:rsidR="009E268E" w:rsidRPr="00D93150">
        <w:rPr>
          <w:rFonts w:eastAsiaTheme="minorHAnsi"/>
          <w:bCs/>
          <w:color w:val="4D565E"/>
          <w:lang w:val="es-MX" w:eastAsia="en-US"/>
        </w:rPr>
        <w:t>o</w:t>
      </w:r>
      <w:r w:rsidR="00EC1D93" w:rsidRPr="00D93150">
        <w:rPr>
          <w:rFonts w:eastAsiaTheme="minorHAnsi"/>
          <w:bCs/>
          <w:color w:val="4D565E"/>
          <w:lang w:val="es-MX" w:eastAsia="en-US"/>
        </w:rPr>
        <w:t xml:space="preserve"> </w:t>
      </w:r>
      <w:r w:rsidRPr="00D93150">
        <w:rPr>
          <w:rFonts w:eastAsiaTheme="minorHAnsi"/>
          <w:bCs/>
          <w:color w:val="4D565E"/>
          <w:lang w:val="es-MX" w:eastAsia="en-US"/>
        </w:rPr>
        <w:t>de 1</w:t>
      </w:r>
      <w:r w:rsidR="00BD3AAE" w:rsidRPr="00D93150">
        <w:rPr>
          <w:rFonts w:eastAsiaTheme="minorHAnsi"/>
          <w:bCs/>
          <w:color w:val="4D565E"/>
          <w:lang w:val="es-MX" w:eastAsia="en-US"/>
        </w:rPr>
        <w:t>8</w:t>
      </w:r>
      <w:r w:rsidRPr="00D93150">
        <w:rPr>
          <w:rFonts w:eastAsiaTheme="minorHAnsi"/>
          <w:bCs/>
          <w:color w:val="4D565E"/>
          <w:lang w:val="es-MX" w:eastAsia="en-US"/>
        </w:rPr>
        <w:t xml:space="preserve"> años </w:t>
      </w:r>
      <w:r w:rsidR="009E268E" w:rsidRPr="00D93150">
        <w:rPr>
          <w:rFonts w:eastAsiaTheme="minorHAnsi"/>
          <w:bCs/>
          <w:color w:val="4D565E"/>
          <w:lang w:val="es-MX" w:eastAsia="en-US"/>
        </w:rPr>
        <w:t>y</w:t>
      </w:r>
      <w:r w:rsidRPr="00D93150">
        <w:rPr>
          <w:rFonts w:eastAsiaTheme="minorHAnsi"/>
          <w:bCs/>
          <w:color w:val="4D565E"/>
          <w:lang w:val="es-MX" w:eastAsia="en-US"/>
        </w:rPr>
        <w:t xml:space="preserve"> más que necesitó</w:t>
      </w:r>
    </w:p>
    <w:p w14:paraId="0996E3D1" w14:textId="6904FEBB" w:rsidR="00057A56" w:rsidRPr="00D93150" w:rsidRDefault="0091602F" w:rsidP="006135AB">
      <w:pPr>
        <w:pStyle w:val="41GCM5NotaLlamadaFuente"/>
        <w:tabs>
          <w:tab w:val="clear" w:pos="624"/>
          <w:tab w:val="left" w:pos="1276"/>
        </w:tabs>
        <w:ind w:left="709"/>
        <w:rPr>
          <w:rFonts w:eastAsiaTheme="minorHAnsi"/>
          <w:color w:val="4D565E"/>
          <w:lang w:val="es-MX" w:eastAsia="en-US"/>
        </w:rPr>
      </w:pPr>
      <w:r>
        <w:rPr>
          <w:rFonts w:eastAsiaTheme="minorHAnsi"/>
          <w:bCs/>
          <w:color w:val="4D565E"/>
          <w:lang w:val="es-MX" w:eastAsia="en-US"/>
        </w:rPr>
        <w:t xml:space="preserve">            </w:t>
      </w:r>
      <w:r w:rsidR="00057A56" w:rsidRPr="00D93150">
        <w:rPr>
          <w:rFonts w:eastAsiaTheme="minorHAnsi"/>
          <w:bCs/>
          <w:color w:val="4D565E"/>
          <w:lang w:val="es-MX" w:eastAsia="en-US"/>
        </w:rPr>
        <w:t xml:space="preserve"> cuidados </w:t>
      </w:r>
      <w:r w:rsidR="00057A56" w:rsidRPr="00D93150">
        <w:rPr>
          <w:rFonts w:eastAsiaTheme="minorHAnsi"/>
          <w:color w:val="4D565E"/>
          <w:lang w:val="es-MX" w:eastAsia="en-US"/>
        </w:rPr>
        <w:t xml:space="preserve">por discapacidad </w:t>
      </w:r>
      <w:r w:rsidR="00EC1D93" w:rsidRPr="00D93150">
        <w:rPr>
          <w:rFonts w:eastAsiaTheme="minorHAnsi"/>
          <w:color w:val="4D565E"/>
          <w:lang w:val="es-MX" w:eastAsia="en-US"/>
        </w:rPr>
        <w:t>o</w:t>
      </w:r>
      <w:r w:rsidR="00057A56" w:rsidRPr="00D93150">
        <w:rPr>
          <w:rFonts w:eastAsiaTheme="minorHAnsi"/>
          <w:color w:val="4D565E"/>
          <w:lang w:val="es-MX" w:eastAsia="en-US"/>
        </w:rPr>
        <w:t xml:space="preserve"> </w:t>
      </w:r>
      <w:r w:rsidR="009E268E" w:rsidRPr="00D93150">
        <w:rPr>
          <w:rFonts w:eastAsiaTheme="minorHAnsi"/>
          <w:color w:val="4D565E"/>
          <w:lang w:val="es-MX" w:eastAsia="en-US"/>
        </w:rPr>
        <w:t xml:space="preserve">alguna </w:t>
      </w:r>
      <w:r w:rsidR="00057A56" w:rsidRPr="00D93150">
        <w:rPr>
          <w:rFonts w:eastAsiaTheme="minorHAnsi"/>
          <w:color w:val="4D565E"/>
          <w:lang w:val="es-MX" w:eastAsia="en-US"/>
        </w:rPr>
        <w:t>enfermedad crónica o temporal.</w:t>
      </w:r>
    </w:p>
    <w:p w14:paraId="341F7C9A" w14:textId="58670056" w:rsidR="00004E3E" w:rsidRPr="00C51F93" w:rsidRDefault="00004E3E" w:rsidP="006135AB">
      <w:pPr>
        <w:pStyle w:val="41GCM5NotaLlamadaFuente"/>
        <w:tabs>
          <w:tab w:val="clear" w:pos="624"/>
          <w:tab w:val="left" w:pos="709"/>
          <w:tab w:val="left" w:pos="1276"/>
        </w:tabs>
        <w:spacing w:after="240"/>
        <w:ind w:left="709"/>
        <w:rPr>
          <w:color w:val="4D565E"/>
          <w:lang w:val="es-ES"/>
        </w:rPr>
      </w:pPr>
      <w:r w:rsidRPr="0A8CFB15">
        <w:rPr>
          <w:color w:val="4D565E"/>
          <w:lang w:val="es-ES"/>
        </w:rPr>
        <w:t>Fuente:</w:t>
      </w:r>
      <w:r>
        <w:tab/>
      </w:r>
      <w:proofErr w:type="spellStart"/>
      <w:r w:rsidRPr="0A8CFB15">
        <w:rPr>
          <w:smallCaps/>
          <w:color w:val="4D565E"/>
          <w:lang w:val="es-ES"/>
        </w:rPr>
        <w:t>inegi</w:t>
      </w:r>
      <w:proofErr w:type="spellEnd"/>
      <w:r w:rsidRPr="0A8CFB15">
        <w:rPr>
          <w:color w:val="4D565E"/>
          <w:lang w:val="es-ES"/>
        </w:rPr>
        <w:t>. Encuesta Nacional sobre Uso del Tiempo (</w:t>
      </w:r>
      <w:proofErr w:type="spellStart"/>
      <w:r w:rsidRPr="0A8CFB15">
        <w:rPr>
          <w:smallCaps/>
          <w:color w:val="4D565E"/>
          <w:lang w:val="es-ES"/>
        </w:rPr>
        <w:t>enut</w:t>
      </w:r>
      <w:proofErr w:type="spellEnd"/>
      <w:r w:rsidRPr="0A8CFB15">
        <w:rPr>
          <w:color w:val="4D565E"/>
          <w:lang w:val="es-ES"/>
        </w:rPr>
        <w:t>), 2024.</w:t>
      </w:r>
    </w:p>
    <w:p w14:paraId="1C68F782" w14:textId="120199EF" w:rsidR="00057A56" w:rsidRPr="00304C94" w:rsidRDefault="00A5627E" w:rsidP="00040A95">
      <w:pPr>
        <w:pStyle w:val="E25Subttulo"/>
        <w:rPr>
          <w:rFonts w:hint="eastAsia"/>
        </w:rPr>
      </w:pPr>
      <w:proofErr w:type="spellStart"/>
      <w:r w:rsidRPr="0A8CFB15">
        <w:rPr>
          <w:lang w:val="es-ES"/>
        </w:rPr>
        <w:t>iii</w:t>
      </w:r>
      <w:proofErr w:type="spellEnd"/>
      <w:r w:rsidR="00C35AC3" w:rsidRPr="0A8CFB15">
        <w:rPr>
          <w:lang w:val="es-ES"/>
        </w:rPr>
        <w:t xml:space="preserve">. </w:t>
      </w:r>
      <w:r w:rsidR="002D0097" w:rsidRPr="0A8CFB15">
        <w:rPr>
          <w:lang w:val="es-ES"/>
        </w:rPr>
        <w:t>uso del t</w:t>
      </w:r>
      <w:r w:rsidR="00872698">
        <w:rPr>
          <w:lang w:val="es-ES"/>
        </w:rPr>
        <w:t>i</w:t>
      </w:r>
      <w:r w:rsidR="002D0097" w:rsidRPr="0A8CFB15">
        <w:rPr>
          <w:lang w:val="es-ES"/>
        </w:rPr>
        <w:t xml:space="preserve">empo de </w:t>
      </w:r>
      <w:r w:rsidR="006430DD" w:rsidRPr="0A8CFB15">
        <w:rPr>
          <w:lang w:val="es-ES"/>
        </w:rPr>
        <w:t>la población</w:t>
      </w:r>
      <w:r w:rsidR="002D0097" w:rsidRPr="0A8CFB15">
        <w:rPr>
          <w:lang w:val="es-ES"/>
        </w:rPr>
        <w:t xml:space="preserve"> de </w:t>
      </w:r>
      <w:r w:rsidR="002D0097" w:rsidRPr="006135AB">
        <w:rPr>
          <w:rFonts w:hint="eastAsia"/>
          <w:sz w:val="21"/>
          <w:szCs w:val="21"/>
          <w:lang w:val="es-ES"/>
        </w:rPr>
        <w:t>12</w:t>
      </w:r>
      <w:r w:rsidR="002D0097" w:rsidRPr="0A8CFB15">
        <w:rPr>
          <w:lang w:val="es-ES"/>
        </w:rPr>
        <w:t xml:space="preserve"> a </w:t>
      </w:r>
      <w:r w:rsidR="002D0097" w:rsidRPr="006135AB">
        <w:rPr>
          <w:rFonts w:hint="eastAsia"/>
          <w:sz w:val="21"/>
          <w:szCs w:val="21"/>
          <w:lang w:val="es-ES"/>
        </w:rPr>
        <w:t>17</w:t>
      </w:r>
      <w:r w:rsidR="002D0097" w:rsidRPr="0A8CFB15">
        <w:rPr>
          <w:lang w:val="es-ES"/>
        </w:rPr>
        <w:t xml:space="preserve"> </w:t>
      </w:r>
      <w:r w:rsidR="006430DD" w:rsidRPr="0A8CFB15">
        <w:rPr>
          <w:lang w:val="es-ES"/>
        </w:rPr>
        <w:t xml:space="preserve">años </w:t>
      </w:r>
      <w:r w:rsidR="00034D26">
        <w:rPr>
          <w:lang w:val="es-ES"/>
        </w:rPr>
        <w:t>con</w:t>
      </w:r>
      <w:r w:rsidR="006430DD" w:rsidRPr="0A8CFB15">
        <w:rPr>
          <w:lang w:val="es-ES"/>
        </w:rPr>
        <w:t xml:space="preserve"> discapacidad o alguna enfermedad crónica o temporal y que </w:t>
      </w:r>
      <w:r w:rsidR="002D0097" w:rsidRPr="0A8CFB15">
        <w:rPr>
          <w:lang w:val="es-ES"/>
        </w:rPr>
        <w:t>necesit</w:t>
      </w:r>
      <w:r w:rsidR="00F41426" w:rsidRPr="0A8CFB15">
        <w:rPr>
          <w:lang w:val="es-ES"/>
        </w:rPr>
        <w:t>ó</w:t>
      </w:r>
      <w:r w:rsidR="002D0097" w:rsidRPr="0A8CFB15">
        <w:rPr>
          <w:lang w:val="es-ES"/>
        </w:rPr>
        <w:t xml:space="preserve"> cuidados</w:t>
      </w:r>
    </w:p>
    <w:p w14:paraId="01EBEF07" w14:textId="54CD360F" w:rsidR="00057A56" w:rsidRDefault="00057A56" w:rsidP="00057A56">
      <w:pPr>
        <w:pStyle w:val="24CUE4Prrafosinsangra"/>
      </w:pPr>
    </w:p>
    <w:p w14:paraId="31D39DCF" w14:textId="59AB1C25" w:rsidR="00AD3676" w:rsidRDefault="00192E9D" w:rsidP="00AD3676">
      <w:pPr>
        <w:pStyle w:val="24CUE4Prrafosinsangra"/>
      </w:pPr>
      <w:r>
        <w:t>L</w:t>
      </w:r>
      <w:r w:rsidR="002D0097">
        <w:t xml:space="preserve">as </w:t>
      </w:r>
      <w:r w:rsidR="00DC7F92" w:rsidRPr="009E03A0">
        <w:t>niñas</w:t>
      </w:r>
      <w:r w:rsidR="00CB379E">
        <w:t xml:space="preserve">, </w:t>
      </w:r>
      <w:r w:rsidR="00DC7F92" w:rsidRPr="009E03A0">
        <w:t>niños</w:t>
      </w:r>
      <w:r w:rsidR="00CB379E">
        <w:t xml:space="preserve"> y adolescentes</w:t>
      </w:r>
      <w:r w:rsidR="00F5501E" w:rsidRPr="009E03A0">
        <w:t xml:space="preserve"> de 12 a 17 año</w:t>
      </w:r>
      <w:r w:rsidR="00CB379E">
        <w:t>s</w:t>
      </w:r>
      <w:r w:rsidR="002D0097">
        <w:t xml:space="preserve"> </w:t>
      </w:r>
      <w:r w:rsidR="1C06B725">
        <w:t>con</w:t>
      </w:r>
      <w:r w:rsidR="006E54DE">
        <w:t xml:space="preserve"> </w:t>
      </w:r>
      <w:r w:rsidR="002D0097">
        <w:t xml:space="preserve">discapacidad o alguna enfermedad crónica o temporal y que necesitaron de cuidados, </w:t>
      </w:r>
      <w:r w:rsidR="00F454F3">
        <w:t>dedicaron en promedio 7.4 horas a la semana</w:t>
      </w:r>
      <w:r w:rsidR="009A4C9B">
        <w:t xml:space="preserve"> a</w:t>
      </w:r>
      <w:r w:rsidR="005631D0">
        <w:t xml:space="preserve"> la actividad</w:t>
      </w:r>
      <w:r w:rsidR="004B774E" w:rsidRPr="009E03A0">
        <w:t xml:space="preserve"> </w:t>
      </w:r>
      <w:r w:rsidR="00A81615">
        <w:rPr>
          <w:i/>
          <w:iCs/>
        </w:rPr>
        <w:t>jugó a j</w:t>
      </w:r>
      <w:r w:rsidR="004B774E" w:rsidRPr="009E03A0">
        <w:rPr>
          <w:i/>
          <w:iCs/>
        </w:rPr>
        <w:t>uegos de mesa</w:t>
      </w:r>
      <w:r w:rsidR="0002012F" w:rsidRPr="009E03A0">
        <w:rPr>
          <w:i/>
          <w:iCs/>
        </w:rPr>
        <w:t xml:space="preserve"> o</w:t>
      </w:r>
      <w:r w:rsidR="004B774E" w:rsidRPr="009E03A0">
        <w:rPr>
          <w:i/>
          <w:iCs/>
        </w:rPr>
        <w:t xml:space="preserve"> azar, videojuegos, aficiones o pasa</w:t>
      </w:r>
      <w:r w:rsidR="004B774E" w:rsidRPr="00586820">
        <w:rPr>
          <w:i/>
          <w:iCs/>
          <w:color w:val="auto"/>
        </w:rPr>
        <w:t>tiempos</w:t>
      </w:r>
      <w:r w:rsidR="006135AB" w:rsidRPr="006135AB">
        <w:rPr>
          <w:color w:val="auto"/>
        </w:rPr>
        <w:t>;</w:t>
      </w:r>
      <w:r w:rsidR="00494C46">
        <w:rPr>
          <w:color w:val="auto"/>
        </w:rPr>
        <w:t xml:space="preserve"> </w:t>
      </w:r>
      <w:r w:rsidR="00DB10B1" w:rsidRPr="00586820">
        <w:rPr>
          <w:color w:val="auto"/>
        </w:rPr>
        <w:t xml:space="preserve">mientras que la actividad </w:t>
      </w:r>
      <w:r w:rsidR="004C67B6">
        <w:rPr>
          <w:color w:val="auto"/>
        </w:rPr>
        <w:t>con menor</w:t>
      </w:r>
      <w:r w:rsidR="00DB10B1" w:rsidRPr="00586820">
        <w:rPr>
          <w:color w:val="auto"/>
        </w:rPr>
        <w:t xml:space="preserve"> tiempo dedica</w:t>
      </w:r>
      <w:r w:rsidR="004C67B6">
        <w:rPr>
          <w:color w:val="auto"/>
        </w:rPr>
        <w:t>do</w:t>
      </w:r>
      <w:r w:rsidR="00DB10B1" w:rsidRPr="00586820">
        <w:rPr>
          <w:color w:val="auto"/>
        </w:rPr>
        <w:t xml:space="preserve"> fue </w:t>
      </w:r>
      <w:r w:rsidR="00DB10B1" w:rsidRPr="00586820">
        <w:rPr>
          <w:i/>
          <w:iCs/>
          <w:color w:val="auto"/>
        </w:rPr>
        <w:t>asist</w:t>
      </w:r>
      <w:r w:rsidR="00A81615">
        <w:rPr>
          <w:i/>
          <w:iCs/>
          <w:color w:val="auto"/>
        </w:rPr>
        <w:t>ió</w:t>
      </w:r>
      <w:r w:rsidR="00DB10B1" w:rsidRPr="00586820">
        <w:rPr>
          <w:i/>
          <w:iCs/>
          <w:color w:val="auto"/>
        </w:rPr>
        <w:t xml:space="preserve"> a</w:t>
      </w:r>
      <w:r w:rsidR="00A81615">
        <w:rPr>
          <w:i/>
          <w:iCs/>
          <w:color w:val="auto"/>
        </w:rPr>
        <w:t>l</w:t>
      </w:r>
      <w:r w:rsidR="00DB10B1" w:rsidRPr="00586820">
        <w:rPr>
          <w:i/>
          <w:iCs/>
          <w:color w:val="auto"/>
        </w:rPr>
        <w:t xml:space="preserve"> cine, museo, teatro u otros sitios culturales</w:t>
      </w:r>
      <w:r w:rsidR="00DB10B1" w:rsidRPr="00586820">
        <w:rPr>
          <w:color w:val="auto"/>
        </w:rPr>
        <w:t xml:space="preserve"> (3.0 horas). </w:t>
      </w:r>
      <w:r w:rsidR="00E45796" w:rsidRPr="00586820">
        <w:rPr>
          <w:color w:val="auto"/>
        </w:rPr>
        <w:t>(</w:t>
      </w:r>
      <w:r w:rsidR="00DB10B1" w:rsidRPr="00586820">
        <w:rPr>
          <w:color w:val="auto"/>
        </w:rPr>
        <w:t>V</w:t>
      </w:r>
      <w:r w:rsidR="00790DDF" w:rsidRPr="00586820">
        <w:rPr>
          <w:color w:val="auto"/>
        </w:rPr>
        <w:t xml:space="preserve">er </w:t>
      </w:r>
      <w:r w:rsidR="00E02D85" w:rsidRPr="00586820">
        <w:rPr>
          <w:color w:val="auto"/>
        </w:rPr>
        <w:t>gráfica</w:t>
      </w:r>
      <w:r w:rsidR="00790DDF" w:rsidRPr="00586820">
        <w:rPr>
          <w:color w:val="auto"/>
        </w:rPr>
        <w:t xml:space="preserve"> </w:t>
      </w:r>
      <w:r w:rsidR="00E02D85" w:rsidRPr="00586820">
        <w:rPr>
          <w:color w:val="auto"/>
        </w:rPr>
        <w:t>3</w:t>
      </w:r>
      <w:r w:rsidR="00E45796" w:rsidRPr="00586820">
        <w:rPr>
          <w:color w:val="auto"/>
        </w:rPr>
        <w:t>)</w:t>
      </w:r>
      <w:r w:rsidR="00680352" w:rsidRPr="00586820">
        <w:rPr>
          <w:color w:val="auto"/>
        </w:rPr>
        <w:t>.</w:t>
      </w:r>
    </w:p>
    <w:p w14:paraId="7D5FF186" w14:textId="77777777" w:rsidR="000E55D4" w:rsidRPr="00420B37" w:rsidRDefault="003F1EC7" w:rsidP="000E55D4">
      <w:pPr>
        <w:jc w:val="center"/>
        <w:rPr>
          <w:color w:val="003057"/>
        </w:rPr>
      </w:pPr>
      <w:r>
        <w:br w:type="page"/>
      </w:r>
      <w:r w:rsidR="000E55D4" w:rsidRPr="00E02D85">
        <w:rPr>
          <w:color w:val="003057"/>
          <w:sz w:val="20"/>
        </w:rPr>
        <w:lastRenderedPageBreak/>
        <w:t>Gráfica 3</w:t>
      </w:r>
    </w:p>
    <w:p w14:paraId="1FAD0B12" w14:textId="5A7700A3" w:rsidR="00333828" w:rsidRDefault="000E55D4" w:rsidP="000E55D4">
      <w:pPr>
        <w:pStyle w:val="32ENCTtuloCuadroGrficaMapa"/>
        <w:rPr>
          <w:rFonts w:ascii="Arial Negrita" w:hAnsi="Arial Negrita" w:hint="eastAsia"/>
          <w:spacing w:val="-4"/>
        </w:rPr>
      </w:pPr>
      <w:r w:rsidRPr="003B78EE">
        <w:rPr>
          <w:rFonts w:ascii="Arial Negrita" w:hAnsi="Arial Negrita"/>
          <w:spacing w:val="-4"/>
        </w:rPr>
        <w:t xml:space="preserve">Tiempo que </w:t>
      </w:r>
      <w:r w:rsidR="00DE5749">
        <w:rPr>
          <w:rFonts w:ascii="Arial Negrita" w:hAnsi="Arial Negrita"/>
          <w:spacing w:val="-4"/>
        </w:rPr>
        <w:t>niñas</w:t>
      </w:r>
      <w:r w:rsidR="00EE08D2">
        <w:rPr>
          <w:rFonts w:ascii="Arial Negrita" w:hAnsi="Arial Negrita"/>
          <w:spacing w:val="-4"/>
        </w:rPr>
        <w:t xml:space="preserve">, </w:t>
      </w:r>
      <w:r w:rsidR="00DE5749">
        <w:rPr>
          <w:rFonts w:ascii="Arial Negrita" w:hAnsi="Arial Negrita"/>
          <w:spacing w:val="-4"/>
        </w:rPr>
        <w:t xml:space="preserve">niños </w:t>
      </w:r>
      <w:r w:rsidR="00EE08D2">
        <w:rPr>
          <w:rFonts w:ascii="Arial Negrita" w:hAnsi="Arial Negrita"/>
          <w:spacing w:val="-4"/>
        </w:rPr>
        <w:t xml:space="preserve">y adolescentes </w:t>
      </w:r>
      <w:r w:rsidRPr="003B78EE">
        <w:rPr>
          <w:rFonts w:ascii="Arial Negrita" w:hAnsi="Arial Negrita"/>
          <w:spacing w:val="-4"/>
        </w:rPr>
        <w:t xml:space="preserve">de 12 a 17 años </w:t>
      </w:r>
      <w:r>
        <w:t xml:space="preserve">con </w:t>
      </w:r>
      <w:r w:rsidRPr="00057A56">
        <w:t>discapacidad</w:t>
      </w:r>
      <w:r>
        <w:t xml:space="preserve"> o alguna</w:t>
      </w:r>
      <w:r w:rsidRPr="00057A56">
        <w:t xml:space="preserve"> enfermedad crónica</w:t>
      </w:r>
      <w:r>
        <w:t xml:space="preserve"> o</w:t>
      </w:r>
      <w:r w:rsidRPr="00057A56">
        <w:t xml:space="preserve"> tempora</w:t>
      </w:r>
      <w:r>
        <w:t xml:space="preserve">l </w:t>
      </w:r>
      <w:r w:rsidR="00C767F9">
        <w:t xml:space="preserve">y que </w:t>
      </w:r>
      <w:r>
        <w:t>necesit</w:t>
      </w:r>
      <w:r w:rsidR="00C767F9">
        <w:t>aron</w:t>
      </w:r>
      <w:r>
        <w:t xml:space="preserve"> cuidados, </w:t>
      </w:r>
      <w:r w:rsidRPr="003B78EE">
        <w:rPr>
          <w:rFonts w:ascii="Arial Negrita" w:hAnsi="Arial Negrita"/>
          <w:spacing w:val="-4"/>
        </w:rPr>
        <w:t>dedic</w:t>
      </w:r>
      <w:r w:rsidR="004A242A">
        <w:rPr>
          <w:rFonts w:ascii="Arial Negrita" w:hAnsi="Arial Negrita"/>
          <w:spacing w:val="-4"/>
        </w:rPr>
        <w:t>aron</w:t>
      </w:r>
      <w:r w:rsidRPr="003B78EE">
        <w:rPr>
          <w:rFonts w:ascii="Arial Negrita" w:hAnsi="Arial Negrita"/>
          <w:spacing w:val="-4"/>
        </w:rPr>
        <w:t xml:space="preserve"> a esparcimiento</w:t>
      </w:r>
      <w:r w:rsidR="00912C6F">
        <w:rPr>
          <w:rFonts w:ascii="Arial Negrita" w:hAnsi="Arial Negrita"/>
          <w:spacing w:val="-4"/>
        </w:rPr>
        <w:t>,</w:t>
      </w:r>
      <w:r>
        <w:rPr>
          <w:rFonts w:ascii="Arial Negrita" w:hAnsi="Arial Negrita"/>
          <w:spacing w:val="-4"/>
        </w:rPr>
        <w:t xml:space="preserve"> </w:t>
      </w:r>
    </w:p>
    <w:p w14:paraId="4F5621AA" w14:textId="16B45852" w:rsidR="000E55D4" w:rsidRPr="00B36CCC" w:rsidRDefault="000E55D4" w:rsidP="000E55D4">
      <w:pPr>
        <w:pStyle w:val="32ENCTtuloCuadroGrficaMapa"/>
      </w:pPr>
      <w:r w:rsidRPr="00057A56">
        <w:t xml:space="preserve">según </w:t>
      </w:r>
      <w:r w:rsidR="00E77402">
        <w:t xml:space="preserve">tipo de </w:t>
      </w:r>
      <w:r>
        <w:t>activ</w:t>
      </w:r>
      <w:r w:rsidRPr="0056772C">
        <w:t>idad</w:t>
      </w:r>
    </w:p>
    <w:p w14:paraId="36566547" w14:textId="77777777" w:rsidR="000E55D4" w:rsidRPr="00304C94" w:rsidRDefault="000E55D4" w:rsidP="000E55D4">
      <w:pPr>
        <w:pStyle w:val="33ENCPeriododereferencia"/>
      </w:pPr>
      <w:r>
        <w:t>2024</w:t>
      </w:r>
    </w:p>
    <w:p w14:paraId="2B782B90" w14:textId="0322D843" w:rsidR="000E55D4" w:rsidRDefault="000E55D4" w:rsidP="000E55D4">
      <w:pPr>
        <w:pStyle w:val="34ENCUnidaddemedida"/>
      </w:pPr>
      <w:r w:rsidRPr="00B106AE">
        <w:t>(</w:t>
      </w:r>
      <w:r>
        <w:t>promedio en horas</w:t>
      </w:r>
      <w:r w:rsidR="00333828">
        <w:t xml:space="preserve"> semana</w:t>
      </w:r>
      <w:r w:rsidR="000368CF">
        <w:t>l</w:t>
      </w:r>
      <w:r w:rsidRPr="00B106AE">
        <w:t>)</w:t>
      </w:r>
      <w:r w:rsidRPr="00E02D85">
        <w:rPr>
          <w:noProof/>
        </w:rPr>
        <w:t xml:space="preserve"> </w:t>
      </w:r>
      <w:r>
        <w:rPr>
          <w:noProof/>
        </w:rPr>
        <w:drawing>
          <wp:inline distT="0" distB="0" distL="0" distR="0" wp14:anchorId="3DB310E7" wp14:editId="34B6938A">
            <wp:extent cx="6333490" cy="3285564"/>
            <wp:effectExtent l="0" t="0" r="0" b="0"/>
            <wp:docPr id="185513916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402D4B03-F842-8D0E-AD95-38B4B224CE6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C2BF3D4" w14:textId="77777777" w:rsidR="000E55D4" w:rsidRPr="0017646C" w:rsidRDefault="000E55D4" w:rsidP="00056E35">
      <w:pPr>
        <w:pStyle w:val="24CUE4Prrafosinsangra"/>
        <w:spacing w:after="240"/>
        <w:rPr>
          <w:sz w:val="16"/>
          <w:szCs w:val="16"/>
          <w:lang w:val="es-ES"/>
        </w:rPr>
      </w:pPr>
      <w:r w:rsidRPr="0A8CFB15">
        <w:rPr>
          <w:color w:val="4D565E"/>
          <w:sz w:val="16"/>
          <w:szCs w:val="16"/>
          <w:lang w:val="es-ES"/>
        </w:rPr>
        <w:t xml:space="preserve">Fuente: </w:t>
      </w:r>
      <w:proofErr w:type="spellStart"/>
      <w:r w:rsidRPr="0A8CFB15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0A8CFB15">
        <w:rPr>
          <w:color w:val="4D565E"/>
          <w:sz w:val="16"/>
          <w:szCs w:val="16"/>
          <w:lang w:val="es-ES"/>
        </w:rPr>
        <w:t>. Encuesta Nacional sobre Uso del Tiempo (</w:t>
      </w:r>
      <w:proofErr w:type="spellStart"/>
      <w:r w:rsidRPr="0A8CFB15">
        <w:rPr>
          <w:smallCaps/>
          <w:color w:val="4D565E"/>
          <w:sz w:val="16"/>
          <w:szCs w:val="16"/>
          <w:lang w:val="es-ES"/>
        </w:rPr>
        <w:t>enut</w:t>
      </w:r>
      <w:proofErr w:type="spellEnd"/>
      <w:r w:rsidRPr="0A8CFB15">
        <w:rPr>
          <w:color w:val="4D565E"/>
          <w:sz w:val="16"/>
          <w:szCs w:val="16"/>
          <w:lang w:val="es-ES"/>
        </w:rPr>
        <w:t>), 2024.</w:t>
      </w:r>
    </w:p>
    <w:p w14:paraId="1A83C911" w14:textId="1AB6B010" w:rsidR="00B23E68" w:rsidRDefault="00792F98" w:rsidP="00B23E68">
      <w:pPr>
        <w:pStyle w:val="24CUE4Prrafosinsangra"/>
      </w:pPr>
      <w:r>
        <w:t xml:space="preserve">En </w:t>
      </w:r>
      <w:r w:rsidR="00034D26">
        <w:t>actividades de</w:t>
      </w:r>
      <w:r w:rsidR="00B23E68">
        <w:t xml:space="preserve"> convivencia familiar,</w:t>
      </w:r>
      <w:r w:rsidR="00B23E68" w:rsidRPr="0094757F">
        <w:t xml:space="preserve"> </w:t>
      </w:r>
      <w:r w:rsidR="002537DE">
        <w:t>dich</w:t>
      </w:r>
      <w:r w:rsidR="00B23E68">
        <w:t xml:space="preserve">a población </w:t>
      </w:r>
      <w:r>
        <w:rPr>
          <w:color w:val="auto"/>
        </w:rPr>
        <w:t>dedicó</w:t>
      </w:r>
      <w:r w:rsidR="00B23E68" w:rsidRPr="007C28A5">
        <w:rPr>
          <w:color w:val="auto"/>
        </w:rPr>
        <w:t xml:space="preserve"> en promedio </w:t>
      </w:r>
      <w:r w:rsidR="00A323F5">
        <w:rPr>
          <w:color w:val="auto"/>
        </w:rPr>
        <w:t xml:space="preserve">a la semana </w:t>
      </w:r>
      <w:r w:rsidR="00494C46">
        <w:rPr>
          <w:color w:val="auto"/>
        </w:rPr>
        <w:br/>
      </w:r>
      <w:r w:rsidR="00B23E68" w:rsidRPr="007C28A5">
        <w:rPr>
          <w:color w:val="auto"/>
        </w:rPr>
        <w:t>4.4 horas a</w:t>
      </w:r>
      <w:r w:rsidR="005D28F6">
        <w:rPr>
          <w:color w:val="auto"/>
        </w:rPr>
        <w:t xml:space="preserve"> la actividad</w:t>
      </w:r>
      <w:r w:rsidR="00B23E68" w:rsidRPr="007C28A5">
        <w:rPr>
          <w:color w:val="auto"/>
        </w:rPr>
        <w:t xml:space="preserve"> </w:t>
      </w:r>
      <w:r w:rsidR="00B23E68" w:rsidRPr="00C87C35">
        <w:rPr>
          <w:i/>
          <w:iCs/>
          <w:color w:val="auto"/>
        </w:rPr>
        <w:t>platicar de sus actividades diarias</w:t>
      </w:r>
      <w:r w:rsidR="00B23E68" w:rsidRPr="007C28A5">
        <w:rPr>
          <w:color w:val="auto"/>
        </w:rPr>
        <w:t xml:space="preserve"> y 4.1 horas </w:t>
      </w:r>
      <w:r w:rsidR="00214519">
        <w:rPr>
          <w:color w:val="auto"/>
        </w:rPr>
        <w:t>a la de</w:t>
      </w:r>
      <w:r w:rsidR="00B23E68" w:rsidRPr="007C28A5">
        <w:rPr>
          <w:color w:val="auto"/>
        </w:rPr>
        <w:t xml:space="preserve"> </w:t>
      </w:r>
      <w:r w:rsidR="00B23E68" w:rsidRPr="00C87C35">
        <w:rPr>
          <w:i/>
          <w:iCs/>
          <w:color w:val="auto"/>
        </w:rPr>
        <w:t>conversar o reunirse con familiares, amistades o asistir a fiestas</w:t>
      </w:r>
      <w:r w:rsidR="00B23E68">
        <w:rPr>
          <w:color w:val="auto"/>
        </w:rPr>
        <w:t xml:space="preserve"> (ver gráfica 4).</w:t>
      </w:r>
    </w:p>
    <w:p w14:paraId="280E57DB" w14:textId="3B315C6F" w:rsidR="00F808E6" w:rsidRDefault="00F808E6">
      <w:pPr>
        <w:jc w:val="left"/>
        <w:rPr>
          <w:color w:val="000000" w:themeColor="text1"/>
          <w:lang w:val="es-MX"/>
        </w:rPr>
      </w:pPr>
      <w:r>
        <w:br w:type="page"/>
      </w:r>
    </w:p>
    <w:p w14:paraId="464CDA4A" w14:textId="67FD9F0B" w:rsidR="003D06A3" w:rsidRPr="00420B37" w:rsidRDefault="003D06A3" w:rsidP="003D06A3">
      <w:pPr>
        <w:pStyle w:val="31ENCNmerodeCuadroGrficaMapa"/>
        <w:rPr>
          <w:color w:val="003057"/>
        </w:rPr>
      </w:pPr>
      <w:r w:rsidRPr="00420B37">
        <w:rPr>
          <w:color w:val="003057"/>
        </w:rPr>
        <w:lastRenderedPageBreak/>
        <w:t xml:space="preserve">Gráfica </w:t>
      </w:r>
      <w:r>
        <w:rPr>
          <w:color w:val="003057"/>
        </w:rPr>
        <w:t>4</w:t>
      </w:r>
    </w:p>
    <w:p w14:paraId="18AC26D4" w14:textId="542AA8F9" w:rsidR="00D71981" w:rsidRDefault="003D06A3" w:rsidP="001A015C">
      <w:pPr>
        <w:pStyle w:val="32ENCTtuloCuadroGrficaMapa"/>
        <w:ind w:right="-91"/>
      </w:pPr>
      <w:r>
        <w:t>T</w:t>
      </w:r>
      <w:r w:rsidRPr="00057A56">
        <w:t xml:space="preserve">iempo </w:t>
      </w:r>
      <w:r>
        <w:t>que niñas</w:t>
      </w:r>
      <w:r w:rsidR="001A015C">
        <w:t>,</w:t>
      </w:r>
      <w:r>
        <w:t xml:space="preserve"> niños </w:t>
      </w:r>
      <w:r w:rsidR="001A015C">
        <w:t xml:space="preserve">y adolescentes </w:t>
      </w:r>
      <w:r w:rsidRPr="00057A56">
        <w:t xml:space="preserve">de 12 a 17 años </w:t>
      </w:r>
      <w:r>
        <w:t xml:space="preserve">con </w:t>
      </w:r>
      <w:r w:rsidRPr="00057A56">
        <w:t>discapacidad</w:t>
      </w:r>
      <w:r>
        <w:t xml:space="preserve"> o alguna</w:t>
      </w:r>
      <w:r w:rsidRPr="00057A56">
        <w:t xml:space="preserve"> enfermedad crónica</w:t>
      </w:r>
      <w:r>
        <w:t xml:space="preserve"> o</w:t>
      </w:r>
      <w:r w:rsidRPr="00057A56">
        <w:t xml:space="preserve"> temporal </w:t>
      </w:r>
      <w:r w:rsidR="004A242A">
        <w:t xml:space="preserve">y </w:t>
      </w:r>
      <w:r>
        <w:t>que necesit</w:t>
      </w:r>
      <w:r w:rsidR="001A015C">
        <w:t>aron</w:t>
      </w:r>
      <w:r>
        <w:t xml:space="preserve"> cuidados, dedic</w:t>
      </w:r>
      <w:r w:rsidR="001A015C">
        <w:t>aron</w:t>
      </w:r>
      <w:r w:rsidRPr="00057A56">
        <w:t xml:space="preserve"> </w:t>
      </w:r>
    </w:p>
    <w:p w14:paraId="0D5F1A8F" w14:textId="0EC68893" w:rsidR="003D06A3" w:rsidRPr="00057A56" w:rsidRDefault="003D06A3" w:rsidP="00032196">
      <w:pPr>
        <w:pStyle w:val="32ENCTtuloCuadroGrficaMapa"/>
        <w:ind w:right="-91"/>
      </w:pPr>
      <w:r w:rsidRPr="00057A56">
        <w:t xml:space="preserve">a </w:t>
      </w:r>
      <w:r w:rsidRPr="003B78EE">
        <w:t>las</w:t>
      </w:r>
      <w:r>
        <w:t xml:space="preserve"> </w:t>
      </w:r>
      <w:r w:rsidRPr="00057A56">
        <w:t>actividades</w:t>
      </w:r>
      <w:r>
        <w:t xml:space="preserve"> </w:t>
      </w:r>
      <w:r w:rsidRPr="00057A56">
        <w:t>de</w:t>
      </w:r>
      <w:r>
        <w:t xml:space="preserve"> </w:t>
      </w:r>
      <w:r w:rsidRPr="00741E23">
        <w:t xml:space="preserve">convivencia familiar y </w:t>
      </w:r>
      <w:r w:rsidRPr="003B78EE">
        <w:t>social</w:t>
      </w:r>
    </w:p>
    <w:p w14:paraId="23354F0C" w14:textId="77777777" w:rsidR="003D06A3" w:rsidRPr="00304C94" w:rsidRDefault="003D06A3" w:rsidP="003D06A3">
      <w:pPr>
        <w:pStyle w:val="33ENCPeriododereferencia"/>
      </w:pPr>
      <w:r>
        <w:t>2024</w:t>
      </w:r>
    </w:p>
    <w:p w14:paraId="4F264B1C" w14:textId="17ACE2B1" w:rsidR="003D06A3" w:rsidRDefault="003D06A3" w:rsidP="003D06A3">
      <w:pPr>
        <w:pStyle w:val="34ENCUnidaddemedida"/>
      </w:pPr>
      <w:r w:rsidRPr="00B106AE">
        <w:t>(</w:t>
      </w:r>
      <w:r>
        <w:t>promedio en horas</w:t>
      </w:r>
      <w:r w:rsidR="00C45E12">
        <w:t xml:space="preserve"> semanal</w:t>
      </w:r>
      <w:r w:rsidRPr="00B106AE">
        <w:t>)</w:t>
      </w:r>
    </w:p>
    <w:p w14:paraId="03B3F7E6" w14:textId="00615B92" w:rsidR="00C87C35" w:rsidRDefault="00B9619F" w:rsidP="00032196">
      <w:pPr>
        <w:ind w:left="-142" w:firstLine="142"/>
        <w:jc w:val="center"/>
        <w:rPr>
          <w:bCs/>
          <w:color w:val="003057"/>
          <w:sz w:val="20"/>
          <w:szCs w:val="18"/>
          <w:lang w:val="es-MX"/>
        </w:rPr>
      </w:pPr>
      <w:r>
        <w:rPr>
          <w:noProof/>
        </w:rPr>
        <w:drawing>
          <wp:inline distT="0" distB="0" distL="0" distR="0" wp14:anchorId="3202AF6E" wp14:editId="2C10DC11">
            <wp:extent cx="5876925" cy="3643314"/>
            <wp:effectExtent l="0" t="0" r="0" b="0"/>
            <wp:docPr id="188048246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23F66B69-DF88-4AD1-A199-C775CB14978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499F0413" w14:textId="66D12563" w:rsidR="00C87C35" w:rsidRDefault="003D06A3" w:rsidP="00032196">
      <w:pPr>
        <w:spacing w:after="240"/>
        <w:ind w:left="142"/>
        <w:jc w:val="left"/>
        <w:rPr>
          <w:bCs/>
          <w:color w:val="003057"/>
          <w:sz w:val="20"/>
          <w:szCs w:val="18"/>
          <w:lang w:val="es-MX"/>
        </w:rPr>
      </w:pPr>
      <w:r w:rsidRPr="00C51F93">
        <w:rPr>
          <w:color w:val="4D565E"/>
          <w:sz w:val="16"/>
          <w:szCs w:val="16"/>
        </w:rPr>
        <w:t xml:space="preserve">Fuente: </w:t>
      </w:r>
      <w:proofErr w:type="spellStart"/>
      <w:r w:rsidRPr="00C51F93">
        <w:rPr>
          <w:smallCaps/>
          <w:color w:val="4D565E"/>
          <w:sz w:val="16"/>
          <w:szCs w:val="16"/>
        </w:rPr>
        <w:t>inegi</w:t>
      </w:r>
      <w:proofErr w:type="spellEnd"/>
      <w:r w:rsidRPr="00C51F93">
        <w:rPr>
          <w:color w:val="4D565E"/>
          <w:sz w:val="16"/>
          <w:szCs w:val="16"/>
        </w:rPr>
        <w:t>. Encuesta Nacional sobre Uso del Tiempo (</w:t>
      </w:r>
      <w:proofErr w:type="spellStart"/>
      <w:r w:rsidRPr="00C51F93">
        <w:rPr>
          <w:smallCaps/>
          <w:color w:val="4D565E"/>
          <w:sz w:val="16"/>
          <w:szCs w:val="16"/>
        </w:rPr>
        <w:t>enut</w:t>
      </w:r>
      <w:proofErr w:type="spellEnd"/>
      <w:r w:rsidRPr="00C51F93">
        <w:rPr>
          <w:color w:val="4D565E"/>
          <w:sz w:val="16"/>
          <w:szCs w:val="16"/>
        </w:rPr>
        <w:t>), 2024.</w:t>
      </w:r>
    </w:p>
    <w:p w14:paraId="08DFE317" w14:textId="5DE7932E" w:rsidR="008C7BE3" w:rsidRDefault="00FB70DC" w:rsidP="00C55408">
      <w:pPr>
        <w:pStyle w:val="24CUE4Prrafosinsangra"/>
      </w:pPr>
      <w:r w:rsidRPr="4731E8B6">
        <w:rPr>
          <w:lang w:val="es-ES"/>
        </w:rPr>
        <w:t xml:space="preserve">En </w:t>
      </w:r>
      <w:r w:rsidR="00C75FD5">
        <w:rPr>
          <w:lang w:val="es-ES"/>
        </w:rPr>
        <w:t>el</w:t>
      </w:r>
      <w:r w:rsidRPr="4731E8B6">
        <w:rPr>
          <w:lang w:val="es-ES"/>
        </w:rPr>
        <w:t xml:space="preserve"> us</w:t>
      </w:r>
      <w:r w:rsidR="00D4767B" w:rsidRPr="4731E8B6">
        <w:rPr>
          <w:lang w:val="es-ES"/>
        </w:rPr>
        <w:t>o</w:t>
      </w:r>
      <w:r w:rsidRPr="4731E8B6">
        <w:rPr>
          <w:lang w:val="es-ES"/>
        </w:rPr>
        <w:t xml:space="preserve"> </w:t>
      </w:r>
      <w:r w:rsidR="00D4767B" w:rsidRPr="4731E8B6">
        <w:rPr>
          <w:lang w:val="es-ES"/>
        </w:rPr>
        <w:t>de medios</w:t>
      </w:r>
      <w:r w:rsidRPr="4731E8B6">
        <w:rPr>
          <w:lang w:val="es-ES"/>
        </w:rPr>
        <w:t xml:space="preserve"> de comunicación masiva y redes sociales, </w:t>
      </w:r>
      <w:r w:rsidR="000F065C">
        <w:rPr>
          <w:lang w:val="es-ES"/>
        </w:rPr>
        <w:t xml:space="preserve">las principales actividades a las que esta población </w:t>
      </w:r>
      <w:r w:rsidR="00C47EE6" w:rsidRPr="4731E8B6">
        <w:rPr>
          <w:lang w:val="es-ES"/>
        </w:rPr>
        <w:t>dedic</w:t>
      </w:r>
      <w:r w:rsidR="004F074E" w:rsidRPr="4731E8B6">
        <w:rPr>
          <w:lang w:val="es-ES"/>
        </w:rPr>
        <w:t>ó</w:t>
      </w:r>
      <w:r w:rsidR="00C56FF8">
        <w:rPr>
          <w:lang w:val="es-ES"/>
        </w:rPr>
        <w:t xml:space="preserve"> </w:t>
      </w:r>
      <w:r w:rsidR="00C45E12">
        <w:rPr>
          <w:lang w:val="es-ES"/>
        </w:rPr>
        <w:t>tiempo</w:t>
      </w:r>
      <w:r w:rsidR="00494C46">
        <w:rPr>
          <w:lang w:val="es-ES"/>
        </w:rPr>
        <w:t xml:space="preserve"> fueron </w:t>
      </w:r>
      <w:r w:rsidRPr="4731E8B6">
        <w:rPr>
          <w:i/>
          <w:lang w:val="es-ES"/>
        </w:rPr>
        <w:t>v</w:t>
      </w:r>
      <w:r w:rsidR="00C55408" w:rsidRPr="4731E8B6">
        <w:rPr>
          <w:i/>
          <w:lang w:val="es-ES"/>
        </w:rPr>
        <w:t xml:space="preserve">er películas, </w:t>
      </w:r>
      <w:r w:rsidR="004A242A">
        <w:rPr>
          <w:i/>
          <w:lang w:val="es-ES"/>
        </w:rPr>
        <w:t>tele</w:t>
      </w:r>
      <w:r w:rsidR="00CE00D8" w:rsidRPr="4731E8B6">
        <w:rPr>
          <w:rFonts w:eastAsia="Times New Roman"/>
          <w:i/>
          <w:lang w:val="es-ES" w:eastAsia="es-MX"/>
        </w:rPr>
        <w:t>novela</w:t>
      </w:r>
      <w:r w:rsidR="00CE00D8" w:rsidRPr="4731E8B6">
        <w:rPr>
          <w:rFonts w:eastAsia="Times New Roman"/>
          <w:i/>
          <w:color w:val="auto"/>
          <w:lang w:val="es-ES" w:eastAsia="es-MX"/>
        </w:rPr>
        <w:t xml:space="preserve">s, series, programas, videos o documentales en televisión, </w:t>
      </w:r>
      <w:proofErr w:type="spellStart"/>
      <w:r w:rsidR="00CE00D8" w:rsidRPr="4731E8B6">
        <w:rPr>
          <w:rFonts w:eastAsia="Times New Roman"/>
          <w:i/>
          <w:color w:val="auto"/>
          <w:lang w:val="es-ES" w:eastAsia="es-MX"/>
        </w:rPr>
        <w:t>tablet</w:t>
      </w:r>
      <w:proofErr w:type="spellEnd"/>
      <w:r w:rsidR="00CE00D8" w:rsidRPr="4731E8B6">
        <w:rPr>
          <w:rFonts w:eastAsia="Times New Roman"/>
          <w:i/>
          <w:color w:val="auto"/>
          <w:lang w:val="es-ES" w:eastAsia="es-MX"/>
        </w:rPr>
        <w:t>, celular o computadora</w:t>
      </w:r>
      <w:r w:rsidR="00494C46">
        <w:rPr>
          <w:rFonts w:eastAsia="Times New Roman"/>
          <w:i/>
          <w:color w:val="auto"/>
          <w:lang w:val="es-ES" w:eastAsia="es-MX"/>
        </w:rPr>
        <w:t>,</w:t>
      </w:r>
      <w:r w:rsidR="00494C46" w:rsidRPr="00032196">
        <w:rPr>
          <w:rFonts w:eastAsia="Times New Roman"/>
          <w:iCs/>
          <w:color w:val="auto"/>
          <w:lang w:val="es-ES" w:eastAsia="es-MX"/>
        </w:rPr>
        <w:t xml:space="preserve"> con un</w:t>
      </w:r>
      <w:r w:rsidR="00494C46">
        <w:rPr>
          <w:lang w:val="es-ES"/>
        </w:rPr>
        <w:t xml:space="preserve"> promedio de nueve horas a la semana,</w:t>
      </w:r>
      <w:r w:rsidR="00494C46" w:rsidRPr="4731E8B6">
        <w:rPr>
          <w:lang w:val="es-ES"/>
        </w:rPr>
        <w:t xml:space="preserve"> </w:t>
      </w:r>
      <w:r w:rsidR="00494C46">
        <w:rPr>
          <w:color w:val="auto"/>
          <w:lang w:val="es-ES"/>
        </w:rPr>
        <w:t>y</w:t>
      </w:r>
      <w:r w:rsidR="00BA6D68" w:rsidRPr="4731E8B6">
        <w:rPr>
          <w:color w:val="auto"/>
          <w:lang w:val="es-ES"/>
        </w:rPr>
        <w:t xml:space="preserve"> </w:t>
      </w:r>
      <w:r w:rsidR="00503670" w:rsidRPr="4731E8B6">
        <w:rPr>
          <w:i/>
          <w:color w:val="auto"/>
          <w:lang w:val="es-ES"/>
        </w:rPr>
        <w:t>revi</w:t>
      </w:r>
      <w:r w:rsidR="004476B9" w:rsidRPr="4731E8B6">
        <w:rPr>
          <w:i/>
          <w:color w:val="auto"/>
          <w:lang w:val="es-ES"/>
        </w:rPr>
        <w:t>sar</w:t>
      </w:r>
      <w:r w:rsidR="00503670" w:rsidRPr="4731E8B6">
        <w:rPr>
          <w:i/>
          <w:color w:val="auto"/>
          <w:lang w:val="es-ES"/>
        </w:rPr>
        <w:t xml:space="preserve"> su correo electrónico o consult</w:t>
      </w:r>
      <w:r w:rsidR="004476B9" w:rsidRPr="4731E8B6">
        <w:rPr>
          <w:i/>
          <w:color w:val="auto"/>
          <w:lang w:val="es-ES"/>
        </w:rPr>
        <w:t>ar</w:t>
      </w:r>
      <w:r w:rsidR="00503670" w:rsidRPr="4731E8B6">
        <w:rPr>
          <w:i/>
          <w:color w:val="auto"/>
          <w:lang w:val="es-ES"/>
        </w:rPr>
        <w:t xml:space="preserve"> redes sociales como Facebook, X (antes Twitter), WhatsApp, Instagram, entre otros</w:t>
      </w:r>
      <w:r w:rsidR="00494C46">
        <w:rPr>
          <w:i/>
          <w:color w:val="auto"/>
          <w:lang w:val="es-ES"/>
        </w:rPr>
        <w:t xml:space="preserve">, </w:t>
      </w:r>
      <w:r w:rsidR="00494C46">
        <w:rPr>
          <w:lang w:val="es-ES"/>
        </w:rPr>
        <w:t xml:space="preserve">con </w:t>
      </w:r>
      <w:r w:rsidR="00494C46">
        <w:rPr>
          <w:color w:val="auto"/>
          <w:lang w:val="es-ES"/>
        </w:rPr>
        <w:t>un promedio de 8.4</w:t>
      </w:r>
      <w:r w:rsidR="00494C46" w:rsidRPr="4731E8B6">
        <w:rPr>
          <w:color w:val="auto"/>
          <w:lang w:val="es-ES"/>
        </w:rPr>
        <w:t xml:space="preserve"> </w:t>
      </w:r>
      <w:r w:rsidR="00494C46">
        <w:rPr>
          <w:color w:val="auto"/>
          <w:lang w:val="es-ES"/>
        </w:rPr>
        <w:t xml:space="preserve">horas semanales </w:t>
      </w:r>
      <w:r w:rsidR="00C55408" w:rsidRPr="4731E8B6">
        <w:rPr>
          <w:color w:val="auto"/>
          <w:lang w:val="es-ES"/>
        </w:rPr>
        <w:t>(</w:t>
      </w:r>
      <w:r w:rsidR="004A6A2E">
        <w:rPr>
          <w:color w:val="auto"/>
          <w:lang w:val="es-ES"/>
        </w:rPr>
        <w:t>v</w:t>
      </w:r>
      <w:r w:rsidR="007F7257" w:rsidRPr="0A8CFB15">
        <w:rPr>
          <w:color w:val="auto"/>
          <w:lang w:val="es-ES"/>
        </w:rPr>
        <w:t xml:space="preserve">er gráfica </w:t>
      </w:r>
      <w:r w:rsidR="00B23E68" w:rsidRPr="0A8CFB15">
        <w:rPr>
          <w:color w:val="auto"/>
          <w:lang w:val="es-ES"/>
        </w:rPr>
        <w:t>5</w:t>
      </w:r>
      <w:r w:rsidR="00C55408" w:rsidRPr="4731E8B6">
        <w:rPr>
          <w:color w:val="auto"/>
          <w:lang w:val="es-ES"/>
        </w:rPr>
        <w:t>).</w:t>
      </w:r>
    </w:p>
    <w:p w14:paraId="0DE27D38" w14:textId="77777777" w:rsidR="00E02D85" w:rsidRPr="00053456" w:rsidRDefault="00E02D85" w:rsidP="00C55408">
      <w:pPr>
        <w:pStyle w:val="24CUE4Prrafosinsangra"/>
        <w:rPr>
          <w:spacing w:val="4"/>
        </w:rPr>
      </w:pPr>
    </w:p>
    <w:p w14:paraId="6D112425" w14:textId="77777777" w:rsidR="00F41426" w:rsidRDefault="00F41426">
      <w:pPr>
        <w:jc w:val="left"/>
        <w:rPr>
          <w:color w:val="003057"/>
          <w:sz w:val="20"/>
        </w:rPr>
      </w:pPr>
      <w:r>
        <w:rPr>
          <w:color w:val="003057"/>
          <w:sz w:val="20"/>
        </w:rPr>
        <w:br w:type="page"/>
      </w:r>
    </w:p>
    <w:p w14:paraId="24950353" w14:textId="43354126" w:rsidR="0046792D" w:rsidRPr="00E02D85" w:rsidRDefault="00E02D85" w:rsidP="00C87C35">
      <w:pPr>
        <w:jc w:val="center"/>
        <w:rPr>
          <w:color w:val="003057"/>
        </w:rPr>
      </w:pPr>
      <w:r w:rsidRPr="00C87C35">
        <w:rPr>
          <w:color w:val="003057"/>
          <w:sz w:val="20"/>
        </w:rPr>
        <w:lastRenderedPageBreak/>
        <w:t>Gráfica</w:t>
      </w:r>
      <w:r w:rsidR="0046792D" w:rsidRPr="00C87C35">
        <w:rPr>
          <w:color w:val="003057"/>
          <w:sz w:val="20"/>
        </w:rPr>
        <w:t xml:space="preserve"> </w:t>
      </w:r>
      <w:r w:rsidR="00C87C35" w:rsidRPr="00C87C35">
        <w:rPr>
          <w:color w:val="003057"/>
          <w:sz w:val="20"/>
        </w:rPr>
        <w:t>5</w:t>
      </w:r>
    </w:p>
    <w:p w14:paraId="2D6FF7BA" w14:textId="77777777" w:rsidR="00C45E12" w:rsidRDefault="008430BD" w:rsidP="002218A9">
      <w:pPr>
        <w:pStyle w:val="32ENCTtuloCuadroGrficaMapa"/>
        <w:ind w:right="-91"/>
      </w:pPr>
      <w:r>
        <w:t>T</w:t>
      </w:r>
      <w:r w:rsidRPr="00057A56">
        <w:t xml:space="preserve">iempo </w:t>
      </w:r>
      <w:r>
        <w:t xml:space="preserve">que </w:t>
      </w:r>
      <w:r w:rsidR="00AA65B5">
        <w:t>niñas</w:t>
      </w:r>
      <w:r w:rsidR="008D7E44">
        <w:t>,</w:t>
      </w:r>
      <w:r w:rsidR="00AA65B5">
        <w:t xml:space="preserve"> niños </w:t>
      </w:r>
      <w:r w:rsidR="008D7E44">
        <w:t>y a</w:t>
      </w:r>
      <w:r w:rsidR="008D7E44" w:rsidRPr="00D86DB3">
        <w:t>dolescen</w:t>
      </w:r>
      <w:r w:rsidR="008D7E44">
        <w:t xml:space="preserve">tes </w:t>
      </w:r>
      <w:r w:rsidRPr="00057A56">
        <w:t xml:space="preserve">de 12 a 17 años </w:t>
      </w:r>
      <w:r w:rsidR="008C38AE">
        <w:t xml:space="preserve">con </w:t>
      </w:r>
      <w:r w:rsidR="008C38AE" w:rsidRPr="00057A56">
        <w:t>discapacidad</w:t>
      </w:r>
      <w:r w:rsidR="008C38AE">
        <w:t xml:space="preserve"> o alguna</w:t>
      </w:r>
      <w:r w:rsidR="008C38AE" w:rsidRPr="00057A56">
        <w:t xml:space="preserve"> enfermedad crónica</w:t>
      </w:r>
      <w:r w:rsidR="008C38AE">
        <w:t xml:space="preserve"> o</w:t>
      </w:r>
      <w:r w:rsidR="008C38AE" w:rsidRPr="00057A56">
        <w:t xml:space="preserve"> temporal </w:t>
      </w:r>
      <w:r w:rsidR="004F5331">
        <w:t xml:space="preserve">y </w:t>
      </w:r>
      <w:r w:rsidR="008C38AE">
        <w:t xml:space="preserve">que </w:t>
      </w:r>
      <w:r w:rsidR="002A7359">
        <w:t>necesit</w:t>
      </w:r>
      <w:r w:rsidR="008D7E44">
        <w:t>aron</w:t>
      </w:r>
      <w:r w:rsidR="002A7359">
        <w:t xml:space="preserve"> </w:t>
      </w:r>
      <w:r w:rsidR="008C38AE">
        <w:t xml:space="preserve">cuidados, </w:t>
      </w:r>
      <w:r>
        <w:t>dedic</w:t>
      </w:r>
      <w:r w:rsidR="004F5331">
        <w:t>aron</w:t>
      </w:r>
      <w:r w:rsidR="00DB6241">
        <w:t xml:space="preserve"> a los</w:t>
      </w:r>
      <w:r w:rsidRPr="003961EB">
        <w:t xml:space="preserve"> </w:t>
      </w:r>
    </w:p>
    <w:p w14:paraId="3938CD0F" w14:textId="4689BEF8" w:rsidR="008430BD" w:rsidRPr="00B36CCC" w:rsidRDefault="008430BD" w:rsidP="002218A9">
      <w:pPr>
        <w:pStyle w:val="32ENCTtuloCuadroGrficaMapa"/>
        <w:ind w:right="-91"/>
      </w:pPr>
      <w:r w:rsidRPr="003961EB">
        <w:t>medios de</w:t>
      </w:r>
      <w:r w:rsidR="002218A9">
        <w:t xml:space="preserve"> c</w:t>
      </w:r>
      <w:r w:rsidRPr="003961EB">
        <w:t>omunicación</w:t>
      </w:r>
      <w:r>
        <w:t xml:space="preserve"> </w:t>
      </w:r>
      <w:r w:rsidRPr="003961EB">
        <w:t xml:space="preserve">masiva y redes </w:t>
      </w:r>
      <w:r w:rsidRPr="00032196">
        <w:t>sociales</w:t>
      </w:r>
      <w:r w:rsidR="008D7E44" w:rsidRPr="00032196">
        <w:t>,</w:t>
      </w:r>
      <w:r>
        <w:t xml:space="preserve"> </w:t>
      </w:r>
      <w:r w:rsidRPr="00057A56">
        <w:t xml:space="preserve">según </w:t>
      </w:r>
      <w:r w:rsidRPr="003961EB">
        <w:t xml:space="preserve">tipo de </w:t>
      </w:r>
      <w:r w:rsidR="00CE00D8">
        <w:t>actividad</w:t>
      </w:r>
      <w:r w:rsidRPr="003961EB">
        <w:t xml:space="preserve"> </w:t>
      </w:r>
    </w:p>
    <w:p w14:paraId="2B947749" w14:textId="1063362B" w:rsidR="0046792D" w:rsidRPr="00304C94" w:rsidRDefault="00B24E37" w:rsidP="00B24E37">
      <w:pPr>
        <w:pStyle w:val="33ENCPeriododereferencia"/>
        <w:tabs>
          <w:tab w:val="left" w:pos="1644"/>
          <w:tab w:val="center" w:pos="4987"/>
        </w:tabs>
        <w:jc w:val="left"/>
      </w:pPr>
      <w:r>
        <w:tab/>
      </w:r>
      <w:r>
        <w:tab/>
      </w:r>
      <w:r w:rsidR="0046792D">
        <w:t>2024</w:t>
      </w:r>
    </w:p>
    <w:p w14:paraId="4E3E240D" w14:textId="3BBC61E7" w:rsidR="0086328D" w:rsidRDefault="00EA0CD7" w:rsidP="00EA0CD7">
      <w:pPr>
        <w:pStyle w:val="34ENCUnidaddemedida"/>
        <w:tabs>
          <w:tab w:val="center" w:pos="4987"/>
          <w:tab w:val="left" w:pos="6510"/>
        </w:tabs>
        <w:spacing w:after="80"/>
        <w:jc w:val="left"/>
      </w:pPr>
      <w:r>
        <w:tab/>
      </w:r>
      <w:r w:rsidR="00497FAE" w:rsidRPr="00B106AE">
        <w:t xml:space="preserve"> </w:t>
      </w:r>
      <w:r w:rsidR="0046792D" w:rsidRPr="00B106AE">
        <w:t>(</w:t>
      </w:r>
      <w:r w:rsidR="0046792D">
        <w:t>promedio</w:t>
      </w:r>
      <w:r w:rsidR="00CE00D8">
        <w:t xml:space="preserve"> en horas</w:t>
      </w:r>
      <w:r w:rsidR="00C45E12">
        <w:t xml:space="preserve"> semanal</w:t>
      </w:r>
      <w:r w:rsidR="0046792D" w:rsidRPr="00B106AE">
        <w:t>)</w:t>
      </w:r>
      <w:r w:rsidR="00B24E37" w:rsidRPr="00B24E37">
        <w:rPr>
          <w:noProof/>
        </w:rPr>
        <w:t xml:space="preserve"> </w:t>
      </w:r>
      <w:r w:rsidR="00B24E37">
        <w:rPr>
          <w:noProof/>
        </w:rPr>
        <w:drawing>
          <wp:inline distT="0" distB="0" distL="0" distR="0" wp14:anchorId="52AC0379" wp14:editId="4E2D2F50">
            <wp:extent cx="6333490" cy="4021016"/>
            <wp:effectExtent l="0" t="0" r="0" b="0"/>
            <wp:docPr id="76596715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A18120F6-9305-438E-A29E-C6FAFD464D5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C8F4F51" w14:textId="6D0ED11D" w:rsidR="009B7CBB" w:rsidRPr="00C51F93" w:rsidRDefault="009B7CBB" w:rsidP="0024069D">
      <w:pPr>
        <w:pStyle w:val="24CUE4Prrafosinsangra"/>
        <w:spacing w:before="60"/>
        <w:ind w:left="567" w:hanging="567"/>
        <w:rPr>
          <w:color w:val="4D565E"/>
          <w:sz w:val="16"/>
          <w:szCs w:val="16"/>
        </w:rPr>
      </w:pPr>
      <w:r w:rsidRPr="00C51F93">
        <w:rPr>
          <w:color w:val="4D565E"/>
          <w:sz w:val="16"/>
          <w:szCs w:val="16"/>
        </w:rPr>
        <w:t>Nota:</w:t>
      </w:r>
      <w:r w:rsidRPr="00C51F93">
        <w:rPr>
          <w:color w:val="4D565E"/>
          <w:sz w:val="16"/>
          <w:szCs w:val="16"/>
        </w:rPr>
        <w:tab/>
      </w:r>
      <w:r w:rsidRPr="00C51F93">
        <w:rPr>
          <w:color w:val="4D565E"/>
          <w:sz w:val="16"/>
          <w:szCs w:val="16"/>
          <w:lang w:val="es-ES_tradnl"/>
        </w:rPr>
        <w:t xml:space="preserve">En la </w:t>
      </w:r>
      <w:proofErr w:type="spellStart"/>
      <w:r w:rsidRPr="00C51F93">
        <w:rPr>
          <w:smallCaps/>
          <w:color w:val="4D565E"/>
          <w:sz w:val="16"/>
          <w:szCs w:val="16"/>
        </w:rPr>
        <w:t>enut</w:t>
      </w:r>
      <w:proofErr w:type="spellEnd"/>
      <w:r w:rsidRPr="00C51F93">
        <w:rPr>
          <w:color w:val="4D565E"/>
          <w:sz w:val="16"/>
          <w:szCs w:val="16"/>
          <w:lang w:val="es-ES_tradnl"/>
        </w:rPr>
        <w:t xml:space="preserve"> se añadió la frase </w:t>
      </w:r>
      <w:r w:rsidRPr="00032196">
        <w:rPr>
          <w:i/>
          <w:iCs/>
          <w:color w:val="4D565E"/>
          <w:sz w:val="16"/>
          <w:szCs w:val="16"/>
          <w:lang w:val="es-ES_tradnl"/>
        </w:rPr>
        <w:t>sin hacer otra actividad</w:t>
      </w:r>
      <w:r w:rsidRPr="00C51F93">
        <w:rPr>
          <w:color w:val="4D565E"/>
          <w:sz w:val="16"/>
          <w:szCs w:val="16"/>
          <w:lang w:val="es-ES_tradnl"/>
        </w:rPr>
        <w:t xml:space="preserve"> en algunas preguntas</w:t>
      </w:r>
      <w:r w:rsidR="00F47435" w:rsidRPr="00C51F93">
        <w:rPr>
          <w:color w:val="4D565E"/>
          <w:sz w:val="16"/>
          <w:szCs w:val="16"/>
          <w:lang w:val="es-ES_tradnl"/>
        </w:rPr>
        <w:t>,</w:t>
      </w:r>
      <w:r w:rsidRPr="00C51F93">
        <w:rPr>
          <w:color w:val="4D565E"/>
          <w:sz w:val="16"/>
          <w:szCs w:val="16"/>
          <w:lang w:val="es-ES_tradnl"/>
        </w:rPr>
        <w:t xml:space="preserve"> para evitar registrar actividades simultáneas y captar solo el tiempo de las actividades principales.</w:t>
      </w:r>
    </w:p>
    <w:p w14:paraId="595BD088" w14:textId="154E2082" w:rsidR="0046792D" w:rsidRDefault="0046792D" w:rsidP="0A8CFB15">
      <w:pPr>
        <w:pStyle w:val="24CUE4Prrafosinsangra"/>
        <w:ind w:left="567" w:hanging="567"/>
        <w:rPr>
          <w:color w:val="4D565E"/>
          <w:sz w:val="16"/>
          <w:szCs w:val="16"/>
          <w:lang w:val="es-ES"/>
        </w:rPr>
      </w:pPr>
      <w:r w:rsidRPr="0A8CFB15">
        <w:rPr>
          <w:color w:val="4D565E"/>
          <w:sz w:val="16"/>
          <w:szCs w:val="16"/>
          <w:lang w:val="es-ES"/>
        </w:rPr>
        <w:t>Fuente:</w:t>
      </w:r>
      <w:r>
        <w:tab/>
      </w:r>
      <w:proofErr w:type="spellStart"/>
      <w:r w:rsidRPr="0A8CFB15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0A8CFB15">
        <w:rPr>
          <w:color w:val="4D565E"/>
          <w:sz w:val="16"/>
          <w:szCs w:val="16"/>
          <w:lang w:val="es-ES"/>
        </w:rPr>
        <w:t>. Encuesta Nacional sobre Uso del Tiempo (</w:t>
      </w:r>
      <w:proofErr w:type="spellStart"/>
      <w:r w:rsidRPr="0A8CFB15">
        <w:rPr>
          <w:smallCaps/>
          <w:color w:val="4D565E"/>
          <w:sz w:val="16"/>
          <w:szCs w:val="16"/>
          <w:lang w:val="es-ES"/>
        </w:rPr>
        <w:t>enut</w:t>
      </w:r>
      <w:proofErr w:type="spellEnd"/>
      <w:r w:rsidRPr="0A8CFB15">
        <w:rPr>
          <w:color w:val="4D565E"/>
          <w:sz w:val="16"/>
          <w:szCs w:val="16"/>
          <w:lang w:val="es-ES"/>
        </w:rPr>
        <w:t>), 2024.</w:t>
      </w:r>
    </w:p>
    <w:p w14:paraId="53EB6873" w14:textId="77777777" w:rsidR="00497FAE" w:rsidRDefault="00497FAE" w:rsidP="009B7CBB">
      <w:pPr>
        <w:pStyle w:val="24CUE4Prrafosinsangra"/>
        <w:ind w:left="567" w:hanging="567"/>
        <w:rPr>
          <w:color w:val="4D565E"/>
          <w:sz w:val="16"/>
          <w:szCs w:val="16"/>
        </w:rPr>
      </w:pPr>
    </w:p>
    <w:p w14:paraId="6C57CD41" w14:textId="77777777" w:rsidR="00002E67" w:rsidRDefault="00002E67" w:rsidP="009B7CBB">
      <w:pPr>
        <w:pStyle w:val="24CUE4Prrafosinsangra"/>
        <w:ind w:left="567" w:hanging="567"/>
        <w:rPr>
          <w:color w:val="4D565E"/>
          <w:sz w:val="16"/>
          <w:szCs w:val="16"/>
        </w:rPr>
      </w:pPr>
    </w:p>
    <w:p w14:paraId="1BE36A52" w14:textId="77777777" w:rsidR="002C4551" w:rsidRDefault="002C4551" w:rsidP="002F075C">
      <w:pPr>
        <w:pStyle w:val="23CUEVietas"/>
        <w:numPr>
          <w:ilvl w:val="0"/>
          <w:numId w:val="0"/>
        </w:numPr>
        <w:spacing w:after="0"/>
        <w:jc w:val="both"/>
      </w:pPr>
    </w:p>
    <w:p w14:paraId="492D31C6" w14:textId="0A0F59BE" w:rsidR="002C4551" w:rsidRDefault="002C4551">
      <w:pPr>
        <w:jc w:val="left"/>
        <w:rPr>
          <w:color w:val="000000" w:themeColor="text1"/>
        </w:rPr>
      </w:pPr>
      <w:r>
        <w:br w:type="page"/>
      </w:r>
    </w:p>
    <w:p w14:paraId="09F274FD" w14:textId="77777777" w:rsidR="002C4551" w:rsidRPr="009E03A0" w:rsidRDefault="002C4551" w:rsidP="00032196">
      <w:pPr>
        <w:pStyle w:val="23CUEVietas"/>
        <w:numPr>
          <w:ilvl w:val="0"/>
          <w:numId w:val="0"/>
        </w:numPr>
        <w:spacing w:after="0"/>
        <w:jc w:val="both"/>
      </w:pPr>
    </w:p>
    <w:p w14:paraId="61549F51" w14:textId="77777777" w:rsidR="00BB64D0" w:rsidRPr="0082384F" w:rsidRDefault="00BB64D0" w:rsidP="00BB64D0">
      <w:pPr>
        <w:pStyle w:val="51CierreMsinformacin"/>
      </w:pPr>
      <w:r w:rsidRPr="0082384F">
        <w:t>Más información</w:t>
      </w:r>
    </w:p>
    <w:p w14:paraId="0670C2E4" w14:textId="77777777" w:rsidR="00BB64D0" w:rsidRPr="00C67160" w:rsidRDefault="00BB64D0" w:rsidP="00BB64D0">
      <w:pPr>
        <w:jc w:val="center"/>
        <w:rPr>
          <w:color w:val="003057"/>
        </w:rPr>
      </w:pPr>
      <w:r>
        <w:rPr>
          <w:noProof/>
          <w:color w:val="003057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28111407" wp14:editId="2354A891">
                <wp:simplePos x="0" y="0"/>
                <wp:positionH relativeFrom="column">
                  <wp:posOffset>-5313</wp:posOffset>
                </wp:positionH>
                <wp:positionV relativeFrom="paragraph">
                  <wp:posOffset>38646</wp:posOffset>
                </wp:positionV>
                <wp:extent cx="6471634" cy="12878"/>
                <wp:effectExtent l="0" t="0" r="24765" b="25400"/>
                <wp:wrapNone/>
                <wp:docPr id="294119935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71634" cy="12878"/>
                        </a:xfrm>
                        <a:prstGeom prst="line">
                          <a:avLst/>
                        </a:prstGeom>
                        <a:ln>
                          <a:solidFill>
                            <a:srgbClr val="00305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ABE7D" id="Conector recto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4pt,3.05pt" to="509.2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" strokecolor="#003057">
                <o:lock v:ext="edit" shapetype="f"/>
              </v:line>
            </w:pict>
          </mc:Fallback>
        </mc:AlternateContent>
      </w:r>
    </w:p>
    <w:p w14:paraId="0B47A9C0" w14:textId="77777777" w:rsidR="00373191" w:rsidRPr="00373191" w:rsidRDefault="00373191" w:rsidP="00373191">
      <w:pPr>
        <w:pStyle w:val="23CUEVietas"/>
        <w:numPr>
          <w:ilvl w:val="0"/>
          <w:numId w:val="0"/>
        </w:numPr>
        <w:spacing w:after="0"/>
        <w:ind w:right="51"/>
        <w:jc w:val="both"/>
        <w:rPr>
          <w:lang w:val="es-MX"/>
        </w:rPr>
      </w:pPr>
      <w:r>
        <w:t xml:space="preserve">El </w:t>
      </w:r>
      <w:proofErr w:type="spellStart"/>
      <w:r w:rsidRPr="00032196">
        <w:rPr>
          <w:smallCaps/>
        </w:rPr>
        <w:t>inegi</w:t>
      </w:r>
      <w:proofErr w:type="spellEnd"/>
      <w:r>
        <w:t xml:space="preserve"> </w:t>
      </w:r>
      <w:r w:rsidRPr="00373191">
        <w:rPr>
          <w:lang w:val="es-MX"/>
        </w:rPr>
        <w:t xml:space="preserve">invita a las niñas y los niños a explorar el portal </w:t>
      </w:r>
      <w:r>
        <w:rPr>
          <w:lang w:val="es-MX"/>
        </w:rPr>
        <w:t>«</w:t>
      </w:r>
      <w:r w:rsidRPr="00373191">
        <w:rPr>
          <w:lang w:val="es-MX"/>
        </w:rPr>
        <w:t>Cuéntame de México</w:t>
      </w:r>
      <w:r>
        <w:rPr>
          <w:lang w:val="es-MX"/>
        </w:rPr>
        <w:t>»</w:t>
      </w:r>
      <w:r w:rsidRPr="00373191">
        <w:rPr>
          <w:lang w:val="es-MX"/>
        </w:rPr>
        <w:t xml:space="preserve">: </w:t>
      </w:r>
      <w:hyperlink r:id="rId16" w:history="1">
        <w:r w:rsidRPr="00373191">
          <w:rPr>
            <w:rStyle w:val="Hipervnculo"/>
            <w:lang w:val="es-MX"/>
          </w:rPr>
          <w:t>https://cuentame.inegi.org.mx</w:t>
        </w:r>
      </w:hyperlink>
      <w:r w:rsidRPr="00373191">
        <w:rPr>
          <w:lang w:val="es-MX"/>
        </w:rPr>
        <w:t>. Ahí podrán jugar, aprender y acceder a recursos educativos que complementan su formación escolar. A partir del 30 de abril estará disponible la sección para primero y segundo de primaria, que se suma a los materiales para otros niveles, así como para docentes y personas cuidadoras.</w:t>
      </w:r>
    </w:p>
    <w:p w14:paraId="1452219D" w14:textId="77777777" w:rsidR="00373191" w:rsidRDefault="00373191" w:rsidP="00D4767B">
      <w:pPr>
        <w:pStyle w:val="52CierreParaconsultas"/>
        <w:rPr>
          <w:color w:val="000000" w:themeColor="text1"/>
        </w:rPr>
      </w:pPr>
    </w:p>
    <w:p w14:paraId="32E0F4CF" w14:textId="087965AA" w:rsidR="00A767BD" w:rsidRPr="00052557" w:rsidRDefault="00BB64D0" w:rsidP="00D4767B">
      <w:pPr>
        <w:pStyle w:val="52CierreParaconsultas"/>
      </w:pPr>
      <w:r w:rsidRPr="00032196">
        <w:rPr>
          <w:color w:val="000000" w:themeColor="text1"/>
        </w:rPr>
        <w:t>Para consultas de medios y periodistas, escribir a: comunicacionsocial@inegi.org.mx o llamar al teléfono 55</w:t>
      </w:r>
      <w:r w:rsidR="001A2DF0" w:rsidRPr="00032196">
        <w:rPr>
          <w:color w:val="000000" w:themeColor="text1"/>
        </w:rPr>
        <w:t>-</w:t>
      </w:r>
      <w:r w:rsidRPr="00032196">
        <w:rPr>
          <w:color w:val="000000" w:themeColor="text1"/>
        </w:rPr>
        <w:t xml:space="preserve">52-78-10-00, extensiones 321064, 321134 y 321241. Dirección de Atención a Medios / Dirección General Adjunta de Comunicación. </w:t>
      </w:r>
    </w:p>
    <w:p w14:paraId="2E824161" w14:textId="77777777" w:rsidR="00CA4CF1" w:rsidRPr="004473BC" w:rsidRDefault="00CA4CF1" w:rsidP="00EA1799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18"/>
          <w:szCs w:val="18"/>
          <w:lang w:val="es-ES_tradnl"/>
        </w:rPr>
      </w:pPr>
    </w:p>
    <w:p w14:paraId="308178BC" w14:textId="1210EDDF" w:rsidR="006D6FCF" w:rsidRPr="002A56CD" w:rsidRDefault="006D6FCF" w:rsidP="002E756A">
      <w:pPr>
        <w:pStyle w:val="54CierreRbrica"/>
      </w:pPr>
      <w:r w:rsidRPr="002A56CD">
        <w:t>La información estadística y geográfica que genera el</w:t>
      </w:r>
      <w:r w:rsidR="008D0219" w:rsidRPr="002A56CD">
        <w:t xml:space="preserve"> </w:t>
      </w:r>
      <w:proofErr w:type="spellStart"/>
      <w:r w:rsidR="008D0219" w:rsidRPr="002A56CD">
        <w:rPr>
          <w:smallCaps/>
        </w:rPr>
        <w:t>inegi</w:t>
      </w:r>
      <w:proofErr w:type="spellEnd"/>
      <w:r w:rsidR="008D0219" w:rsidRPr="002A56CD">
        <w:t xml:space="preserve"> </w:t>
      </w:r>
      <w:r w:rsidRPr="002A56CD">
        <w:t xml:space="preserve">es un bien público y nos permite </w:t>
      </w:r>
    </w:p>
    <w:p w14:paraId="72019F68" w14:textId="77777777" w:rsidR="006D6FCF" w:rsidRPr="002A56CD" w:rsidRDefault="006D6FCF" w:rsidP="006D6FC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  <w:r w:rsidRPr="002A56CD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2188D80" w:rsidR="00A62AC7" w:rsidRPr="006D6FCF" w:rsidRDefault="006D6FCF" w:rsidP="00580A76">
      <w:pPr>
        <w:pStyle w:val="LogosRedesCentradoAntes6pto"/>
      </w:pPr>
      <w:r w:rsidRPr="00642716">
        <w:rPr>
          <w:noProof/>
        </w:rPr>
        <w:drawing>
          <wp:inline distT="0" distB="0" distL="0" distR="0" wp14:anchorId="44F62F18" wp14:editId="62A70F75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8BAA879" wp14:editId="0BDE0C44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0894C2A" wp14:editId="0E3BE1B2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2A4E1580" wp14:editId="109B8CF2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A7AD14B" wp14:editId="2D23327B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6D6FCF" w:rsidSect="008D686C">
      <w:headerReference w:type="even" r:id="rId27"/>
      <w:headerReference w:type="default" r:id="rId28"/>
      <w:pgSz w:w="12242" w:h="15842" w:code="1"/>
      <w:pgMar w:top="2268" w:right="1134" w:bottom="1418" w:left="1134" w:header="340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27E4F" w14:textId="77777777" w:rsidR="00623D97" w:rsidRDefault="00623D97">
      <w:r>
        <w:separator/>
      </w:r>
    </w:p>
  </w:endnote>
  <w:endnote w:type="continuationSeparator" w:id="0">
    <w:p w14:paraId="2A63BC12" w14:textId="77777777" w:rsidR="00623D97" w:rsidRDefault="00623D97">
      <w:r>
        <w:continuationSeparator/>
      </w:r>
    </w:p>
  </w:endnote>
  <w:endnote w:type="continuationNotice" w:id="1">
    <w:p w14:paraId="679C0CD9" w14:textId="77777777" w:rsidR="00623D97" w:rsidRDefault="00623D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52A33" w14:textId="77777777" w:rsidR="00623D97" w:rsidRDefault="00623D97">
      <w:r>
        <w:separator/>
      </w:r>
    </w:p>
  </w:footnote>
  <w:footnote w:type="continuationSeparator" w:id="0">
    <w:p w14:paraId="5069AF02" w14:textId="77777777" w:rsidR="00623D97" w:rsidRDefault="00623D97">
      <w:r>
        <w:continuationSeparator/>
      </w:r>
    </w:p>
  </w:footnote>
  <w:footnote w:type="continuationNotice" w:id="1">
    <w:p w14:paraId="1BCF0BF4" w14:textId="77777777" w:rsidR="00623D97" w:rsidRDefault="00623D97"/>
  </w:footnote>
  <w:footnote w:id="2">
    <w:p w14:paraId="2D709B20" w14:textId="77777777" w:rsidR="00F16192" w:rsidRPr="007D32EF" w:rsidRDefault="00F16192" w:rsidP="00F16192">
      <w:pPr>
        <w:pStyle w:val="Textonotapie"/>
        <w:ind w:left="113" w:hanging="113"/>
        <w:rPr>
          <w:sz w:val="10"/>
          <w:szCs w:val="10"/>
          <w:lang w:val="es-MX"/>
        </w:rPr>
      </w:pPr>
      <w:r w:rsidRPr="00C058F1">
        <w:rPr>
          <w:rStyle w:val="Refdenotaalpie"/>
          <w:sz w:val="18"/>
          <w:szCs w:val="18"/>
        </w:rPr>
        <w:footnoteRef/>
      </w:r>
      <w:r w:rsidRPr="005C142A">
        <w:rPr>
          <w:sz w:val="16"/>
          <w:szCs w:val="16"/>
        </w:rPr>
        <w:t xml:space="preserve"> </w:t>
      </w:r>
      <w:r w:rsidRPr="005C142A">
        <w:rPr>
          <w:sz w:val="16"/>
          <w:szCs w:val="16"/>
          <w:lang w:val="es-MX"/>
        </w:rPr>
        <w:t xml:space="preserve">Estas tres categorías (discapacidad, enfermedad crónica </w:t>
      </w:r>
      <w:r w:rsidRPr="00C87759">
        <w:rPr>
          <w:sz w:val="16"/>
          <w:lang w:val="es-MX"/>
        </w:rPr>
        <w:t>y</w:t>
      </w:r>
      <w:r w:rsidRPr="005C142A">
        <w:rPr>
          <w:sz w:val="16"/>
          <w:szCs w:val="16"/>
          <w:lang w:val="es-MX"/>
        </w:rPr>
        <w:t xml:space="preserve"> temporal) se agrupan porque su tamaño de muestra impide analizarlas de forma </w:t>
      </w:r>
      <w:r>
        <w:rPr>
          <w:sz w:val="16"/>
          <w:szCs w:val="16"/>
          <w:lang w:val="es-MX"/>
        </w:rPr>
        <w:t>separada</w:t>
      </w:r>
      <w:r w:rsidRPr="005C142A">
        <w:rPr>
          <w:sz w:val="16"/>
          <w:szCs w:val="16"/>
          <w:lang w:val="es-MX"/>
        </w:rPr>
        <w:t>.</w:t>
      </w:r>
    </w:p>
  </w:footnote>
  <w:footnote w:id="3">
    <w:p w14:paraId="0AF11C89" w14:textId="5EEE076B" w:rsidR="00FC08CC" w:rsidRPr="00FC08CC" w:rsidRDefault="00FC08CC" w:rsidP="00FC08CC">
      <w:pPr>
        <w:pStyle w:val="Textonotapie"/>
        <w:ind w:left="142" w:hanging="142"/>
        <w:rPr>
          <w:lang w:val="es-MX"/>
        </w:rPr>
      </w:pPr>
      <w:r w:rsidRPr="00C058F1">
        <w:rPr>
          <w:rStyle w:val="Refdenotaalpie"/>
          <w:sz w:val="18"/>
          <w:szCs w:val="18"/>
        </w:rPr>
        <w:footnoteRef/>
      </w:r>
      <w:r>
        <w:t xml:space="preserve"> </w:t>
      </w:r>
      <w:r>
        <w:rPr>
          <w:sz w:val="16"/>
          <w:szCs w:val="16"/>
          <w:lang w:val="es-MX"/>
        </w:rPr>
        <w:t xml:space="preserve">Por recomendación del </w:t>
      </w:r>
      <w:r w:rsidR="005702FD" w:rsidRPr="005702FD">
        <w:rPr>
          <w:sz w:val="16"/>
          <w:szCs w:val="16"/>
          <w:lang w:val="es-MX"/>
        </w:rPr>
        <w:t>Grupo de Washington sobre Estadísticas de Discapacidad</w:t>
      </w:r>
      <w:r>
        <w:rPr>
          <w:sz w:val="16"/>
          <w:szCs w:val="16"/>
          <w:lang w:val="es-MX"/>
        </w:rPr>
        <w:t xml:space="preserve">, el análisis del tema de discapacidad debe excluir a niñas y niños </w:t>
      </w:r>
      <w:r w:rsidR="00534232">
        <w:rPr>
          <w:sz w:val="16"/>
          <w:szCs w:val="16"/>
          <w:lang w:val="es-MX"/>
        </w:rPr>
        <w:t xml:space="preserve">con </w:t>
      </w:r>
      <w:r>
        <w:rPr>
          <w:sz w:val="16"/>
          <w:szCs w:val="16"/>
          <w:lang w:val="es-MX"/>
        </w:rPr>
        <w:t xml:space="preserve">menos de 5 </w:t>
      </w:r>
      <w:r w:rsidRPr="009E03A0">
        <w:rPr>
          <w:color w:val="000000" w:themeColor="text1"/>
          <w:sz w:val="16"/>
          <w:szCs w:val="16"/>
          <w:lang w:val="es-MX"/>
        </w:rPr>
        <w:t>años</w:t>
      </w:r>
      <w:r w:rsidR="004A03C6" w:rsidRPr="009E03A0">
        <w:rPr>
          <w:color w:val="000000" w:themeColor="text1"/>
          <w:sz w:val="16"/>
          <w:szCs w:val="16"/>
          <w:lang w:val="es-MX"/>
        </w:rPr>
        <w:t>,</w:t>
      </w:r>
      <w:r w:rsidRPr="009E03A0">
        <w:rPr>
          <w:color w:val="000000" w:themeColor="text1"/>
          <w:sz w:val="16"/>
          <w:szCs w:val="16"/>
          <w:lang w:val="es-MX"/>
        </w:rPr>
        <w:t xml:space="preserve"> </w:t>
      </w:r>
      <w:r>
        <w:rPr>
          <w:sz w:val="16"/>
          <w:szCs w:val="16"/>
          <w:lang w:val="es-MX"/>
        </w:rPr>
        <w:t xml:space="preserve">porque es difícil saber si una </w:t>
      </w:r>
      <w:r w:rsidR="008D686C">
        <w:rPr>
          <w:sz w:val="16"/>
          <w:szCs w:val="16"/>
          <w:lang w:val="es-MX"/>
        </w:rPr>
        <w:t xml:space="preserve">posible </w:t>
      </w:r>
      <w:r>
        <w:rPr>
          <w:sz w:val="16"/>
          <w:szCs w:val="16"/>
          <w:lang w:val="es-MX"/>
        </w:rPr>
        <w:t>limitación o di</w:t>
      </w:r>
      <w:r w:rsidR="008B0E0A">
        <w:rPr>
          <w:sz w:val="16"/>
          <w:szCs w:val="16"/>
          <w:lang w:val="es-MX"/>
        </w:rPr>
        <w:t>ficultad</w:t>
      </w:r>
      <w:r>
        <w:rPr>
          <w:sz w:val="16"/>
          <w:szCs w:val="16"/>
          <w:lang w:val="es-MX"/>
        </w:rPr>
        <w:t xml:space="preserve"> reportada se deb</w:t>
      </w:r>
      <w:r w:rsidR="004A7582">
        <w:rPr>
          <w:sz w:val="16"/>
          <w:szCs w:val="16"/>
          <w:lang w:val="es-MX"/>
        </w:rPr>
        <w:t>e</w:t>
      </w:r>
      <w:r>
        <w:rPr>
          <w:sz w:val="16"/>
          <w:szCs w:val="16"/>
          <w:lang w:val="es-MX"/>
        </w:rPr>
        <w:t xml:space="preserve"> </w:t>
      </w:r>
      <w:r w:rsidR="004A7582">
        <w:rPr>
          <w:sz w:val="16"/>
          <w:szCs w:val="16"/>
          <w:lang w:val="es-MX"/>
        </w:rPr>
        <w:t xml:space="preserve">a </w:t>
      </w:r>
      <w:r>
        <w:rPr>
          <w:sz w:val="16"/>
          <w:szCs w:val="16"/>
          <w:lang w:val="es-MX"/>
        </w:rPr>
        <w:t>al</w:t>
      </w:r>
      <w:r w:rsidR="005B4574">
        <w:rPr>
          <w:sz w:val="16"/>
          <w:szCs w:val="16"/>
          <w:lang w:val="es-MX"/>
        </w:rPr>
        <w:t>guna</w:t>
      </w:r>
      <w:r>
        <w:rPr>
          <w:sz w:val="16"/>
          <w:szCs w:val="16"/>
          <w:lang w:val="es-MX"/>
        </w:rPr>
        <w:t xml:space="preserve"> </w:t>
      </w:r>
      <w:r w:rsidR="008B0E0A">
        <w:rPr>
          <w:sz w:val="16"/>
          <w:szCs w:val="16"/>
          <w:lang w:val="es-MX"/>
        </w:rPr>
        <w:t>situación</w:t>
      </w:r>
      <w:r>
        <w:rPr>
          <w:sz w:val="16"/>
          <w:szCs w:val="16"/>
          <w:lang w:val="es-MX"/>
        </w:rPr>
        <w:t xml:space="preserve"> funcional </w:t>
      </w:r>
      <w:r w:rsidR="00534232">
        <w:rPr>
          <w:sz w:val="16"/>
          <w:szCs w:val="16"/>
          <w:lang w:val="es-MX"/>
        </w:rPr>
        <w:t>o se relaciona con su proceso de desarrollo</w:t>
      </w:r>
      <w:r>
        <w:rPr>
          <w:sz w:val="16"/>
          <w:szCs w:val="16"/>
          <w:lang w:val="es-MX"/>
        </w:rPr>
        <w:t>.</w:t>
      </w:r>
    </w:p>
  </w:footnote>
  <w:footnote w:id="4">
    <w:p w14:paraId="03F94948" w14:textId="0C0E522C" w:rsidR="001D5F0C" w:rsidRPr="00711BB5" w:rsidRDefault="001D5F0C" w:rsidP="00641B80">
      <w:pPr>
        <w:pStyle w:val="Textonotapie"/>
        <w:ind w:left="142" w:hanging="142"/>
        <w:rPr>
          <w:lang w:val="es-MX"/>
        </w:rPr>
      </w:pPr>
      <w:r w:rsidRPr="00C058F1">
        <w:rPr>
          <w:rStyle w:val="Refdenotaalpie"/>
          <w:sz w:val="18"/>
          <w:szCs w:val="18"/>
        </w:rPr>
        <w:footnoteRef/>
      </w:r>
      <w:r w:rsidR="00210A9C">
        <w:rPr>
          <w:sz w:val="16"/>
          <w:szCs w:val="16"/>
        </w:rPr>
        <w:t>  </w:t>
      </w:r>
      <w:r w:rsidR="00E51688" w:rsidRPr="00711BB5">
        <w:rPr>
          <w:sz w:val="16"/>
          <w:szCs w:val="16"/>
        </w:rPr>
        <w:t xml:space="preserve">En la </w:t>
      </w:r>
      <w:proofErr w:type="spellStart"/>
      <w:r w:rsidR="00E51688" w:rsidRPr="00641B80">
        <w:rPr>
          <w:smallCaps/>
          <w:sz w:val="16"/>
          <w:szCs w:val="16"/>
        </w:rPr>
        <w:t>enut</w:t>
      </w:r>
      <w:proofErr w:type="spellEnd"/>
      <w:r w:rsidR="0085101E">
        <w:rPr>
          <w:smallCaps/>
          <w:sz w:val="16"/>
          <w:szCs w:val="16"/>
        </w:rPr>
        <w:t>,</w:t>
      </w:r>
      <w:r w:rsidR="00E51688" w:rsidRPr="00711BB5">
        <w:rPr>
          <w:sz w:val="16"/>
          <w:szCs w:val="16"/>
        </w:rPr>
        <w:t xml:space="preserve"> el tiempo de cuidados se pregunta </w:t>
      </w:r>
      <w:r w:rsidR="00FB3861" w:rsidRPr="009E03A0">
        <w:rPr>
          <w:color w:val="000000" w:themeColor="text1"/>
          <w:sz w:val="16"/>
          <w:szCs w:val="16"/>
        </w:rPr>
        <w:t>a la persona cuidadora</w:t>
      </w:r>
      <w:r w:rsidR="00DE5749">
        <w:rPr>
          <w:color w:val="000000" w:themeColor="text1"/>
          <w:sz w:val="16"/>
          <w:szCs w:val="16"/>
        </w:rPr>
        <w:t xml:space="preserve"> de 12 años y más</w:t>
      </w:r>
      <w:r w:rsidR="00FB3861" w:rsidRPr="009E03A0">
        <w:rPr>
          <w:color w:val="000000" w:themeColor="text1"/>
          <w:sz w:val="16"/>
          <w:szCs w:val="16"/>
        </w:rPr>
        <w:t xml:space="preserve"> </w:t>
      </w:r>
      <w:r w:rsidR="00E51688" w:rsidRPr="009E03A0">
        <w:rPr>
          <w:color w:val="000000" w:themeColor="text1"/>
          <w:sz w:val="16"/>
          <w:szCs w:val="16"/>
        </w:rPr>
        <w:t xml:space="preserve">y no se distingue a </w:t>
      </w:r>
      <w:r w:rsidR="00FB3861" w:rsidRPr="009E03A0">
        <w:rPr>
          <w:color w:val="000000" w:themeColor="text1"/>
          <w:sz w:val="16"/>
          <w:szCs w:val="16"/>
        </w:rPr>
        <w:t>quién</w:t>
      </w:r>
      <w:r w:rsidR="00E51688" w:rsidRPr="009E03A0">
        <w:rPr>
          <w:color w:val="000000" w:themeColor="text1"/>
          <w:sz w:val="16"/>
          <w:szCs w:val="16"/>
        </w:rPr>
        <w:t xml:space="preserve"> le brindó los cuidados, por ello se </w:t>
      </w:r>
      <w:r w:rsidRPr="009E03A0">
        <w:rPr>
          <w:color w:val="000000" w:themeColor="text1"/>
          <w:sz w:val="16"/>
          <w:szCs w:val="16"/>
        </w:rPr>
        <w:t xml:space="preserve">excluye a </w:t>
      </w:r>
      <w:r w:rsidRPr="009E03A0">
        <w:rPr>
          <w:color w:val="000000" w:themeColor="text1"/>
          <w:spacing w:val="4"/>
          <w:sz w:val="16"/>
          <w:szCs w:val="16"/>
        </w:rPr>
        <w:t xml:space="preserve">los hogares que, a pesar de </w:t>
      </w:r>
      <w:r w:rsidR="00FB3861" w:rsidRPr="009E03A0">
        <w:rPr>
          <w:color w:val="000000" w:themeColor="text1"/>
          <w:spacing w:val="4"/>
          <w:sz w:val="16"/>
          <w:szCs w:val="16"/>
        </w:rPr>
        <w:t xml:space="preserve">tener </w:t>
      </w:r>
      <w:r w:rsidRPr="009E03A0">
        <w:rPr>
          <w:color w:val="000000" w:themeColor="text1"/>
          <w:spacing w:val="4"/>
          <w:sz w:val="16"/>
          <w:szCs w:val="16"/>
        </w:rPr>
        <w:t>niñas y niños de 5 a 17 años con necesidades de cuidados, también vivían personas con menos de 5</w:t>
      </w:r>
      <w:r w:rsidRPr="009E03A0">
        <w:rPr>
          <w:color w:val="000000" w:themeColor="text1"/>
          <w:spacing w:val="6"/>
          <w:sz w:val="16"/>
          <w:szCs w:val="16"/>
        </w:rPr>
        <w:t xml:space="preserve"> años</w:t>
      </w:r>
      <w:r w:rsidRPr="009E03A0">
        <w:rPr>
          <w:color w:val="000000" w:themeColor="text1"/>
          <w:sz w:val="16"/>
          <w:szCs w:val="16"/>
        </w:rPr>
        <w:t xml:space="preserve"> o de 18 años y más que requirieron de cuidados. Esta exclusión se </w:t>
      </w:r>
      <w:r w:rsidRPr="00711BB5">
        <w:rPr>
          <w:sz w:val="16"/>
          <w:szCs w:val="16"/>
        </w:rPr>
        <w:t>realizó para analizar el uso de tiempo dedicado al cuidado exclusivo de niñas y niños de 5 a 17 años con discapacidad o alguna enfermedad crónica o temporal</w:t>
      </w:r>
      <w:r w:rsidR="00E51688">
        <w:rPr>
          <w:sz w:val="16"/>
          <w:szCs w:val="16"/>
        </w:rPr>
        <w:t>.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D4DBF" w14:textId="5E53CFCF" w:rsidR="007259CE" w:rsidRDefault="00CD71D6">
    <w:r>
      <w:rPr>
        <w:noProof/>
      </w:rPr>
      <w:drawing>
        <wp:anchor distT="0" distB="0" distL="114300" distR="114300" simplePos="0" relativeHeight="251658242" behindDoc="1" locked="0" layoutInCell="0" allowOverlap="1" wp14:anchorId="5E3784CE" wp14:editId="458C867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977255" cy="7734935"/>
          <wp:effectExtent l="0" t="0" r="0" b="0"/>
          <wp:wrapNone/>
          <wp:docPr id="1041202255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7255" cy="7734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411055EC" w:rsidR="009D653F" w:rsidRPr="00EC742A" w:rsidRDefault="00EC742A" w:rsidP="00AF5317">
    <w:pPr>
      <w:pStyle w:val="11IDComunicadodeprens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F85DCE6" wp14:editId="2AE58BFE">
              <wp:simplePos x="0" y="0"/>
              <wp:positionH relativeFrom="column">
                <wp:posOffset>-762000</wp:posOffset>
              </wp:positionH>
              <wp:positionV relativeFrom="paragraph">
                <wp:posOffset>-231140</wp:posOffset>
              </wp:positionV>
              <wp:extent cx="3841750" cy="1259840"/>
              <wp:effectExtent l="0" t="0" r="0" b="0"/>
              <wp:wrapNone/>
              <wp:docPr id="596489621" name="Rectángulo 16">
                <a:extLst xmlns:a="http://schemas.openxmlformats.org/drawingml/2006/main">
                  <a:ext uri="{FF2B5EF4-FFF2-40B4-BE49-F238E27FC236}">
                    <a16:creationId xmlns:a16="http://schemas.microsoft.com/office/drawing/2014/main" id="{1106143B-7ABC-5658-8B09-20CF06770C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41750" cy="1259840"/>
                      </a:xfrm>
                      <a:custGeom>
                        <a:avLst/>
                        <a:gdLst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4345920 w 4345920"/>
                          <a:gd name="connsiteY2" fmla="*/ 1480110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3558520 w 4345920"/>
                          <a:gd name="connsiteY2" fmla="*/ 1454710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3164438 w 4345920"/>
                          <a:gd name="connsiteY2" fmla="*/ 1449947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3186309 w 4345920"/>
                          <a:gd name="connsiteY2" fmla="*/ 1461136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3197245 w 4345920"/>
                          <a:gd name="connsiteY2" fmla="*/ 1472325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4345920" h="1480110">
                            <a:moveTo>
                              <a:pt x="0" y="0"/>
                            </a:moveTo>
                            <a:lnTo>
                              <a:pt x="4345920" y="0"/>
                            </a:lnTo>
                            <a:lnTo>
                              <a:pt x="3197245" y="1472325"/>
                            </a:lnTo>
                            <a:lnTo>
                              <a:pt x="0" y="148011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40404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62B85DA4" id="Rectángulo 16" o:spid="_x0000_s1026" style="position:absolute;margin-left:-60pt;margin-top:-18.2pt;width:302.5pt;height:99.2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45920,1480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" path="m,l4345920,,3197245,1472325,,1480110,,xe" fillcolor="#404040" stroked="f" strokeweight="2pt">
              <v:path arrowok="t" o:connecttype="custom" o:connectlocs="0,0;3841750,0;2826333,1253214;0,1259840;0,0" o:connectangles="0,0,0,0,0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737501E" wp14:editId="0E9F8897">
              <wp:simplePos x="0" y="0"/>
              <wp:positionH relativeFrom="column">
                <wp:posOffset>2783205</wp:posOffset>
              </wp:positionH>
              <wp:positionV relativeFrom="paragraph">
                <wp:posOffset>-231140</wp:posOffset>
              </wp:positionV>
              <wp:extent cx="4253966" cy="469102"/>
              <wp:effectExtent l="0" t="0" r="0" b="0"/>
              <wp:wrapNone/>
              <wp:docPr id="2104669688" name="Rectángulo 26">
                <a:extLst xmlns:a="http://schemas.openxmlformats.org/drawingml/2006/main">
                  <a:ext uri="{FF2B5EF4-FFF2-40B4-BE49-F238E27FC236}">
                    <a16:creationId xmlns:a16="http://schemas.microsoft.com/office/drawing/2014/main" id="{0AFBA54E-2EC4-BD31-4689-7D0EF127C194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53966" cy="469102"/>
                      </a:xfrm>
                      <a:custGeom>
                        <a:avLst/>
                        <a:gdLst>
                          <a:gd name="connsiteX0" fmla="*/ 0 w 3859200"/>
                          <a:gd name="connsiteY0" fmla="*/ 0 h 464400"/>
                          <a:gd name="connsiteX1" fmla="*/ 3859200 w 3859200"/>
                          <a:gd name="connsiteY1" fmla="*/ 0 h 464400"/>
                          <a:gd name="connsiteX2" fmla="*/ 3859200 w 3859200"/>
                          <a:gd name="connsiteY2" fmla="*/ 464400 h 464400"/>
                          <a:gd name="connsiteX3" fmla="*/ 0 w 3859200"/>
                          <a:gd name="connsiteY3" fmla="*/ 464400 h 464400"/>
                          <a:gd name="connsiteX4" fmla="*/ 0 w 3859200"/>
                          <a:gd name="connsiteY4" fmla="*/ 0 h 464400"/>
                          <a:gd name="connsiteX0" fmla="*/ 385763 w 4244963"/>
                          <a:gd name="connsiteY0" fmla="*/ 0 h 469162"/>
                          <a:gd name="connsiteX1" fmla="*/ 4244963 w 4244963"/>
                          <a:gd name="connsiteY1" fmla="*/ 0 h 469162"/>
                          <a:gd name="connsiteX2" fmla="*/ 4244963 w 4244963"/>
                          <a:gd name="connsiteY2" fmla="*/ 464400 h 469162"/>
                          <a:gd name="connsiteX3" fmla="*/ 0 w 4244963"/>
                          <a:gd name="connsiteY3" fmla="*/ 469162 h 469162"/>
                          <a:gd name="connsiteX4" fmla="*/ 385763 w 4244963"/>
                          <a:gd name="connsiteY4" fmla="*/ 0 h 469162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4244963" h="469162">
                            <a:moveTo>
                              <a:pt x="385763" y="0"/>
                            </a:moveTo>
                            <a:lnTo>
                              <a:pt x="4244963" y="0"/>
                            </a:lnTo>
                            <a:lnTo>
                              <a:pt x="4244963" y="464400"/>
                            </a:lnTo>
                            <a:lnTo>
                              <a:pt x="0" y="469162"/>
                            </a:lnTo>
                            <a:lnTo>
                              <a:pt x="385763" y="0"/>
                            </a:lnTo>
                            <a:close/>
                          </a:path>
                        </a:pathLst>
                      </a:custGeom>
                      <a:solidFill>
                        <a:srgbClr val="07BFB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5E9F084" w14:textId="1EB7F3EE" w:rsidR="00EC742A" w:rsidRPr="003029FF" w:rsidRDefault="00EC742A" w:rsidP="00457AD2">
                          <w:pPr>
                            <w:pStyle w:val="11IDComunicadodeprensa"/>
                            <w:ind w:right="947"/>
                          </w:pPr>
                          <w:r w:rsidRPr="00C22546">
                            <w:t xml:space="preserve">COMUNICADO DE PRENSA </w:t>
                          </w:r>
                          <w:r w:rsidR="00FA1BDA">
                            <w:t>2</w:t>
                          </w:r>
                          <w:r w:rsidR="00CA7AE2">
                            <w:t>2</w:t>
                          </w:r>
                          <w:r>
                            <w:t>/</w:t>
                          </w:r>
                          <w:r w:rsidR="00425B6C">
                            <w:t>26</w:t>
                          </w:r>
                        </w:p>
                      </w:txbxContent>
                    </wps:txbx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4737501E" id="Rectángulo 26" o:spid="_x0000_s1026" style="position:absolute;left:0;text-align:left;margin-left:219.15pt;margin-top:-18.2pt;width:334.95pt;height:36.9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244963,46916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" adj="-11796480,,5400" path="m385763,l4244963,r,464400l,469162,385763,xe" fillcolor="#07bfba" stroked="f" strokeweight="2pt">
              <v:stroke joinstyle="miter"/>
              <v:formulas/>
              <v:path arrowok="t" o:connecttype="custom" o:connectlocs="386581,0;4253966,0;4253966,464341;0,469102;386581,0" o:connectangles="0,0,0,0,0" textboxrect="0,0,4244963,469162"/>
              <v:textbox>
                <w:txbxContent>
                  <w:p w14:paraId="75E9F084" w14:textId="1EB7F3EE" w:rsidR="00EC742A" w:rsidRPr="003029FF" w:rsidRDefault="00EC742A" w:rsidP="00457AD2">
                    <w:pPr>
                      <w:pStyle w:val="11IDComunicadodeprensa"/>
                      <w:ind w:right="947"/>
                    </w:pPr>
                    <w:r w:rsidRPr="00C22546">
                      <w:t xml:space="preserve">COMUNICADO DE PRENSA </w:t>
                    </w:r>
                    <w:r w:rsidR="00FA1BDA">
                      <w:t>2</w:t>
                    </w:r>
                    <w:r w:rsidR="00CA7AE2">
                      <w:t>2</w:t>
                    </w:r>
                    <w:r>
                      <w:t>/</w:t>
                    </w:r>
                    <w:r w:rsidR="00425B6C">
                      <w:t>26</w:t>
                    </w:r>
                  </w:p>
                </w:txbxContent>
              </v:textbox>
            </v:shape>
          </w:pict>
        </mc:Fallback>
      </mc:AlternateContent>
    </w:r>
    <w:r w:rsidRPr="00EC742A">
      <w:t>COMUNICADO DE PRENSA</w:t>
    </w:r>
    <w:r w:rsidR="00DA3F1E" w:rsidRPr="00EC742A">
      <w:t xml:space="preserve"> </w:t>
    </w:r>
    <w:r w:rsidR="003D0696" w:rsidRPr="00EC742A">
      <w:t>999</w:t>
    </w:r>
    <w:r w:rsidR="00DA3F1E" w:rsidRPr="00EC742A">
      <w:t>/</w:t>
    </w:r>
    <w:r w:rsidR="003D0696" w:rsidRPr="00EC742A">
      <w:t>33</w:t>
    </w:r>
  </w:p>
  <w:p w14:paraId="03B7DDCE" w14:textId="4266F4F6" w:rsidR="00040193" w:rsidRPr="00CD71D6" w:rsidRDefault="00EC742A" w:rsidP="00040193">
    <w:pPr>
      <w:jc w:val="right"/>
      <w:rPr>
        <w:noProof/>
        <w:color w:val="404040"/>
      </w:rPr>
    </w:pPr>
    <w:r>
      <w:rPr>
        <w:noProof/>
        <w:color w:val="404040"/>
      </w:rPr>
      <w:drawing>
        <wp:anchor distT="0" distB="0" distL="114300" distR="114300" simplePos="0" relativeHeight="251658241" behindDoc="1" locked="0" layoutInCell="1" allowOverlap="1" wp14:anchorId="02D04C60" wp14:editId="7C32D7C4">
          <wp:simplePos x="0" y="0"/>
          <wp:positionH relativeFrom="column">
            <wp:posOffset>-404</wp:posOffset>
          </wp:positionH>
          <wp:positionV relativeFrom="paragraph">
            <wp:posOffset>26725</wp:posOffset>
          </wp:positionV>
          <wp:extent cx="1590718" cy="309282"/>
          <wp:effectExtent l="0" t="0" r="0" b="0"/>
          <wp:wrapNone/>
          <wp:docPr id="1722761722" name="Imagen 2774450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2761722" name="Imagen 27744500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718" cy="30928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205506FC" w14:textId="12581480" w:rsidR="00C62C65" w:rsidRPr="000C0E3B" w:rsidRDefault="00904C6C" w:rsidP="000C0E3B">
    <w:pPr>
      <w:pStyle w:val="12IDEstadsticasapropsitodel"/>
    </w:pPr>
    <w:r w:rsidRPr="000C0E3B">
      <w:rPr>
        <w:rStyle w:val="12IDEstadsticasapropsitodelCar"/>
        <w:b/>
        <w:bCs/>
      </w:rPr>
      <w:t>ESTADÍSTICAS A PROPÓSITO</w:t>
    </w:r>
    <w:r w:rsidR="004B435D" w:rsidRPr="000C0E3B">
      <w:rPr>
        <w:rStyle w:val="12IDEstadsticasapropsitodelCar"/>
        <w:b/>
        <w:bCs/>
      </w:rPr>
      <w:t xml:space="preserve"> </w:t>
    </w:r>
    <w:r w:rsidR="004B435D" w:rsidRPr="000C0E3B">
      <w:rPr>
        <w:rStyle w:val="12IDEstadsticasapropsitodelCar"/>
        <w:b/>
        <w:bCs/>
      </w:rPr>
      <w:br/>
    </w:r>
    <w:r w:rsidRPr="000C0E3B">
      <w:rPr>
        <w:rStyle w:val="12IDEstadsticasapropsitodelCar"/>
        <w:b/>
        <w:bCs/>
      </w:rPr>
      <w:t>DEL</w:t>
    </w:r>
    <w:r w:rsidR="00FB47D9">
      <w:rPr>
        <w:rStyle w:val="12IDEstadsticasapropsitodelCar"/>
        <w:b/>
        <w:bCs/>
      </w:rPr>
      <w:t xml:space="preserve"> DÍA DE LA NIÑA Y EL NIÑO</w:t>
    </w:r>
  </w:p>
  <w:p w14:paraId="37AB48C6" w14:textId="6DE97C1B" w:rsidR="00040193" w:rsidRPr="00CD71D6" w:rsidRDefault="00425B6C" w:rsidP="00FB1A21">
    <w:pPr>
      <w:pStyle w:val="13IDFechaBoletn"/>
    </w:pPr>
    <w:r>
      <w:t>27</w:t>
    </w:r>
    <w:r w:rsidR="00040193" w:rsidRPr="00CD71D6">
      <w:t xml:space="preserve"> de </w:t>
    </w:r>
    <w:r w:rsidR="00FB47D9">
      <w:t>abril</w:t>
    </w:r>
    <w:r w:rsidR="00833C29">
      <w:t xml:space="preserve"> </w:t>
    </w:r>
    <w:r w:rsidR="00040193" w:rsidRPr="00CD71D6">
      <w:t>de 202</w:t>
    </w:r>
    <w:r w:rsidR="00904C6C">
      <w:t>6</w:t>
    </w:r>
  </w:p>
  <w:p w14:paraId="7024DFF3" w14:textId="4F320A1D" w:rsidR="00E03FB3" w:rsidRPr="00CD71D6" w:rsidRDefault="00040193" w:rsidP="00FB1A21">
    <w:pPr>
      <w:pStyle w:val="14IDPgina"/>
    </w:pPr>
    <w:r w:rsidRPr="009D2792">
      <w:rPr>
        <w:rStyle w:val="14IDPginaCar"/>
      </w:rPr>
      <w:t>Página</w:t>
    </w:r>
    <w:r w:rsidRPr="00CD71D6">
      <w:t xml:space="preserve"> </w:t>
    </w:r>
    <w:r w:rsidRPr="00CD71D6">
      <w:fldChar w:fldCharType="begin"/>
    </w:r>
    <w:r w:rsidRPr="00CD71D6">
      <w:instrText xml:space="preserve"> PAGE  \* Arabic </w:instrText>
    </w:r>
    <w:r w:rsidRPr="00CD71D6">
      <w:fldChar w:fldCharType="separate"/>
    </w:r>
    <w:r w:rsidRPr="00CD71D6">
      <w:t>1</w:t>
    </w:r>
    <w:r w:rsidRPr="00CD71D6">
      <w:fldChar w:fldCharType="end"/>
    </w:r>
    <w:r w:rsidRPr="00CD71D6">
      <w:t>/</w:t>
    </w:r>
    <w:r w:rsidR="0023344E"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1CA54C2"/>
    <w:multiLevelType w:val="hybridMultilevel"/>
    <w:tmpl w:val="D5BC0F5A"/>
    <w:lvl w:ilvl="0" w:tplc="57D4F4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293634D"/>
    <w:multiLevelType w:val="hybridMultilevel"/>
    <w:tmpl w:val="E8548A5C"/>
    <w:lvl w:ilvl="0" w:tplc="51B055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7F14E0"/>
    <w:multiLevelType w:val="hybridMultilevel"/>
    <w:tmpl w:val="06509704"/>
    <w:lvl w:ilvl="0" w:tplc="96D283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F5E36"/>
    <w:multiLevelType w:val="hybridMultilevel"/>
    <w:tmpl w:val="0554EB3A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8" w15:restartNumberingAfterBreak="0">
    <w:nsid w:val="1B541336"/>
    <w:multiLevelType w:val="hybridMultilevel"/>
    <w:tmpl w:val="7B7225DC"/>
    <w:lvl w:ilvl="0" w:tplc="3D5EA962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379DE"/>
    <w:multiLevelType w:val="hybridMultilevel"/>
    <w:tmpl w:val="39D875EA"/>
    <w:lvl w:ilvl="0" w:tplc="1A7C7A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283CE0"/>
    <w:multiLevelType w:val="hybridMultilevel"/>
    <w:tmpl w:val="0F14E312"/>
    <w:lvl w:ilvl="0" w:tplc="7D08FA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694967"/>
    <w:multiLevelType w:val="hybridMultilevel"/>
    <w:tmpl w:val="90E657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2C31FD"/>
    <w:multiLevelType w:val="hybridMultilevel"/>
    <w:tmpl w:val="CAB88A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551161"/>
    <w:multiLevelType w:val="hybridMultilevel"/>
    <w:tmpl w:val="3AC6366E"/>
    <w:lvl w:ilvl="0" w:tplc="9EA844B0">
      <w:start w:val="1"/>
      <w:numFmt w:val="bullet"/>
      <w:pStyle w:val="F4FichaColumnaderechaVieta1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7" w15:restartNumberingAfterBreak="0">
    <w:nsid w:val="407D406C"/>
    <w:multiLevelType w:val="hybridMultilevel"/>
    <w:tmpl w:val="66B2382E"/>
    <w:lvl w:ilvl="0" w:tplc="F20EAA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D10C7E"/>
    <w:multiLevelType w:val="hybridMultilevel"/>
    <w:tmpl w:val="A378D8EE"/>
    <w:lvl w:ilvl="0" w:tplc="A24E1164">
      <w:start w:val="1"/>
      <w:numFmt w:val="bullet"/>
      <w:pStyle w:val="23CUEVietas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21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23" w15:restartNumberingAfterBreak="0">
    <w:nsid w:val="524746B6"/>
    <w:multiLevelType w:val="hybridMultilevel"/>
    <w:tmpl w:val="68BEB8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7159D"/>
    <w:multiLevelType w:val="hybridMultilevel"/>
    <w:tmpl w:val="BE2AF724"/>
    <w:lvl w:ilvl="0" w:tplc="57D4F404">
      <w:start w:val="1"/>
      <w:numFmt w:val="bullet"/>
      <w:lvlText w:val=""/>
      <w:lvlJc w:val="left"/>
      <w:pPr>
        <w:ind w:left="122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25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9B003C"/>
    <w:multiLevelType w:val="hybridMultilevel"/>
    <w:tmpl w:val="7B804A6A"/>
    <w:lvl w:ilvl="0" w:tplc="57D4F404">
      <w:start w:val="1"/>
      <w:numFmt w:val="bullet"/>
      <w:lvlText w:val=""/>
      <w:lvlJc w:val="left"/>
      <w:pPr>
        <w:ind w:left="122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27" w15:restartNumberingAfterBreak="0">
    <w:nsid w:val="5A9C6325"/>
    <w:multiLevelType w:val="hybridMultilevel"/>
    <w:tmpl w:val="31804074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047EC6"/>
    <w:multiLevelType w:val="hybridMultilevel"/>
    <w:tmpl w:val="AEB4CAFA"/>
    <w:lvl w:ilvl="0" w:tplc="3F0C05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0" w15:restartNumberingAfterBreak="0">
    <w:nsid w:val="6703399B"/>
    <w:multiLevelType w:val="hybridMultilevel"/>
    <w:tmpl w:val="70284AAC"/>
    <w:lvl w:ilvl="0" w:tplc="080A0001">
      <w:start w:val="1"/>
      <w:numFmt w:val="bullet"/>
      <w:lvlText w:val=""/>
      <w:lvlJc w:val="left"/>
      <w:pPr>
        <w:ind w:left="18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90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62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4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6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8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50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22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42" w:hanging="360"/>
      </w:pPr>
      <w:rPr>
        <w:rFonts w:ascii="Wingdings" w:hAnsi="Wingdings" w:hint="default"/>
      </w:rPr>
    </w:lvl>
  </w:abstractNum>
  <w:abstractNum w:abstractNumId="31" w15:restartNumberingAfterBreak="0">
    <w:nsid w:val="68560748"/>
    <w:multiLevelType w:val="hybridMultilevel"/>
    <w:tmpl w:val="2C2E2EC2"/>
    <w:lvl w:ilvl="0" w:tplc="F20EAA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EE46A8"/>
    <w:multiLevelType w:val="hybridMultilevel"/>
    <w:tmpl w:val="FA505EEA"/>
    <w:lvl w:ilvl="0" w:tplc="A71C69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1B2700"/>
    <w:multiLevelType w:val="hybridMultilevel"/>
    <w:tmpl w:val="83EC8D9E"/>
    <w:lvl w:ilvl="0" w:tplc="4D90E20C">
      <w:start w:val="1"/>
      <w:numFmt w:val="bullet"/>
      <w:pStyle w:val="F5FichaColumnaderechaVieta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7D4061"/>
    <w:multiLevelType w:val="hybridMultilevel"/>
    <w:tmpl w:val="DFE04DA8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F107DB"/>
    <w:multiLevelType w:val="hybridMultilevel"/>
    <w:tmpl w:val="1152DE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4D3FE2"/>
    <w:multiLevelType w:val="hybridMultilevel"/>
    <w:tmpl w:val="EDE87B2A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40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40"/>
  </w:num>
  <w:num w:numId="3" w16cid:durableId="499271919">
    <w:abstractNumId w:val="19"/>
  </w:num>
  <w:num w:numId="4" w16cid:durableId="1110471655">
    <w:abstractNumId w:val="11"/>
  </w:num>
  <w:num w:numId="5" w16cid:durableId="379868459">
    <w:abstractNumId w:val="39"/>
  </w:num>
  <w:num w:numId="6" w16cid:durableId="782304541">
    <w:abstractNumId w:val="29"/>
  </w:num>
  <w:num w:numId="7" w16cid:durableId="1856729440">
    <w:abstractNumId w:val="20"/>
  </w:num>
  <w:num w:numId="8" w16cid:durableId="881092894">
    <w:abstractNumId w:val="35"/>
  </w:num>
  <w:num w:numId="9" w16cid:durableId="869345234">
    <w:abstractNumId w:val="22"/>
  </w:num>
  <w:num w:numId="10" w16cid:durableId="1474323076">
    <w:abstractNumId w:val="21"/>
  </w:num>
  <w:num w:numId="11" w16cid:durableId="1747848345">
    <w:abstractNumId w:val="4"/>
  </w:num>
  <w:num w:numId="12" w16cid:durableId="396056016">
    <w:abstractNumId w:val="25"/>
  </w:num>
  <w:num w:numId="13" w16cid:durableId="349182667">
    <w:abstractNumId w:val="36"/>
  </w:num>
  <w:num w:numId="14" w16cid:durableId="184641968">
    <w:abstractNumId w:val="3"/>
  </w:num>
  <w:num w:numId="15" w16cid:durableId="472328402">
    <w:abstractNumId w:val="13"/>
  </w:num>
  <w:num w:numId="16" w16cid:durableId="1486623029">
    <w:abstractNumId w:val="16"/>
  </w:num>
  <w:num w:numId="17" w16cid:durableId="1758403799">
    <w:abstractNumId w:val="7"/>
  </w:num>
  <w:num w:numId="18" w16cid:durableId="1167860632">
    <w:abstractNumId w:val="12"/>
  </w:num>
  <w:num w:numId="19" w16cid:durableId="590815642">
    <w:abstractNumId w:val="37"/>
  </w:num>
  <w:num w:numId="20" w16cid:durableId="1515415501">
    <w:abstractNumId w:val="8"/>
  </w:num>
  <w:num w:numId="21" w16cid:durableId="1235700736">
    <w:abstractNumId w:val="30"/>
  </w:num>
  <w:num w:numId="22" w16cid:durableId="1373575329">
    <w:abstractNumId w:val="33"/>
  </w:num>
  <w:num w:numId="23" w16cid:durableId="2035032128">
    <w:abstractNumId w:val="38"/>
  </w:num>
  <w:num w:numId="24" w16cid:durableId="1113667054">
    <w:abstractNumId w:val="27"/>
  </w:num>
  <w:num w:numId="25" w16cid:durableId="127355534">
    <w:abstractNumId w:val="34"/>
  </w:num>
  <w:num w:numId="26" w16cid:durableId="1810629953">
    <w:abstractNumId w:val="15"/>
  </w:num>
  <w:num w:numId="27" w16cid:durableId="1982998452">
    <w:abstractNumId w:val="26"/>
  </w:num>
  <w:num w:numId="28" w16cid:durableId="26760633">
    <w:abstractNumId w:val="24"/>
  </w:num>
  <w:num w:numId="29" w16cid:durableId="1917091380">
    <w:abstractNumId w:val="14"/>
  </w:num>
  <w:num w:numId="30" w16cid:durableId="903564392">
    <w:abstractNumId w:val="1"/>
  </w:num>
  <w:num w:numId="31" w16cid:durableId="508062118">
    <w:abstractNumId w:val="32"/>
  </w:num>
  <w:num w:numId="32" w16cid:durableId="1382904660">
    <w:abstractNumId w:val="28"/>
  </w:num>
  <w:num w:numId="33" w16cid:durableId="244649370">
    <w:abstractNumId w:val="31"/>
  </w:num>
  <w:num w:numId="34" w16cid:durableId="1702899882">
    <w:abstractNumId w:val="17"/>
  </w:num>
  <w:num w:numId="35" w16cid:durableId="1853952270">
    <w:abstractNumId w:val="23"/>
  </w:num>
  <w:num w:numId="36" w16cid:durableId="2142070257">
    <w:abstractNumId w:val="6"/>
  </w:num>
  <w:num w:numId="37" w16cid:durableId="862666610">
    <w:abstractNumId w:val="18"/>
  </w:num>
  <w:num w:numId="38" w16cid:durableId="1495686958">
    <w:abstractNumId w:val="10"/>
  </w:num>
  <w:num w:numId="39" w16cid:durableId="1842743895">
    <w:abstractNumId w:val="5"/>
  </w:num>
  <w:num w:numId="40" w16cid:durableId="1944413588">
    <w:abstractNumId w:val="2"/>
  </w:num>
  <w:num w:numId="41" w16cid:durableId="1427116429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s-ES_tradnl" w:vendorID="64" w:dllVersion="4096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proofState w:spelling="clean" w:grammar="clean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223"/>
    <w:rsid w:val="0000043F"/>
    <w:rsid w:val="0000076D"/>
    <w:rsid w:val="00000BEA"/>
    <w:rsid w:val="0000180F"/>
    <w:rsid w:val="00001FB3"/>
    <w:rsid w:val="00002466"/>
    <w:rsid w:val="00002605"/>
    <w:rsid w:val="00002665"/>
    <w:rsid w:val="000027BD"/>
    <w:rsid w:val="00002B26"/>
    <w:rsid w:val="00002E67"/>
    <w:rsid w:val="00003B70"/>
    <w:rsid w:val="00003C25"/>
    <w:rsid w:val="00003C68"/>
    <w:rsid w:val="00004291"/>
    <w:rsid w:val="000042CB"/>
    <w:rsid w:val="0000458A"/>
    <w:rsid w:val="000049D4"/>
    <w:rsid w:val="00004D58"/>
    <w:rsid w:val="00004E3E"/>
    <w:rsid w:val="000050C6"/>
    <w:rsid w:val="00005940"/>
    <w:rsid w:val="00005D6E"/>
    <w:rsid w:val="00005EB0"/>
    <w:rsid w:val="00006358"/>
    <w:rsid w:val="00006629"/>
    <w:rsid w:val="000067CD"/>
    <w:rsid w:val="00006B5A"/>
    <w:rsid w:val="00006DE4"/>
    <w:rsid w:val="000076D4"/>
    <w:rsid w:val="000078B1"/>
    <w:rsid w:val="00007A1A"/>
    <w:rsid w:val="00010471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089"/>
    <w:rsid w:val="000132A4"/>
    <w:rsid w:val="00013319"/>
    <w:rsid w:val="00013BF2"/>
    <w:rsid w:val="00013E55"/>
    <w:rsid w:val="00013F93"/>
    <w:rsid w:val="0001447E"/>
    <w:rsid w:val="000144BA"/>
    <w:rsid w:val="000144ED"/>
    <w:rsid w:val="000146B2"/>
    <w:rsid w:val="00014BA2"/>
    <w:rsid w:val="00014FBD"/>
    <w:rsid w:val="00015137"/>
    <w:rsid w:val="00015302"/>
    <w:rsid w:val="0001534F"/>
    <w:rsid w:val="00015A5A"/>
    <w:rsid w:val="00015AAE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12F"/>
    <w:rsid w:val="00020AE1"/>
    <w:rsid w:val="00020B8A"/>
    <w:rsid w:val="00021432"/>
    <w:rsid w:val="00021492"/>
    <w:rsid w:val="000216A3"/>
    <w:rsid w:val="00021926"/>
    <w:rsid w:val="000219E7"/>
    <w:rsid w:val="00021E31"/>
    <w:rsid w:val="00022563"/>
    <w:rsid w:val="000228C4"/>
    <w:rsid w:val="00022C2F"/>
    <w:rsid w:val="00022CA3"/>
    <w:rsid w:val="00023FBE"/>
    <w:rsid w:val="00024824"/>
    <w:rsid w:val="00025140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59B"/>
    <w:rsid w:val="0003065F"/>
    <w:rsid w:val="0003086A"/>
    <w:rsid w:val="000308BA"/>
    <w:rsid w:val="00030D10"/>
    <w:rsid w:val="00030DDD"/>
    <w:rsid w:val="0003119F"/>
    <w:rsid w:val="00031231"/>
    <w:rsid w:val="000314D3"/>
    <w:rsid w:val="00031BCF"/>
    <w:rsid w:val="00031CEA"/>
    <w:rsid w:val="00031F45"/>
    <w:rsid w:val="000320C6"/>
    <w:rsid w:val="00032196"/>
    <w:rsid w:val="00032615"/>
    <w:rsid w:val="00032714"/>
    <w:rsid w:val="00032891"/>
    <w:rsid w:val="00032B16"/>
    <w:rsid w:val="0003305E"/>
    <w:rsid w:val="00033260"/>
    <w:rsid w:val="00033603"/>
    <w:rsid w:val="000338C2"/>
    <w:rsid w:val="00033A14"/>
    <w:rsid w:val="00034401"/>
    <w:rsid w:val="0003447A"/>
    <w:rsid w:val="0003476C"/>
    <w:rsid w:val="00034BC3"/>
    <w:rsid w:val="00034D26"/>
    <w:rsid w:val="000353F3"/>
    <w:rsid w:val="00035600"/>
    <w:rsid w:val="000357CC"/>
    <w:rsid w:val="00035B2D"/>
    <w:rsid w:val="00035DA7"/>
    <w:rsid w:val="00036196"/>
    <w:rsid w:val="00036599"/>
    <w:rsid w:val="000368CF"/>
    <w:rsid w:val="000368E2"/>
    <w:rsid w:val="00036D72"/>
    <w:rsid w:val="00037089"/>
    <w:rsid w:val="00037177"/>
    <w:rsid w:val="00037381"/>
    <w:rsid w:val="00037A6E"/>
    <w:rsid w:val="00037CC4"/>
    <w:rsid w:val="00040193"/>
    <w:rsid w:val="000403C9"/>
    <w:rsid w:val="0004066E"/>
    <w:rsid w:val="00040766"/>
    <w:rsid w:val="000407BA"/>
    <w:rsid w:val="00040801"/>
    <w:rsid w:val="00040A95"/>
    <w:rsid w:val="00040F75"/>
    <w:rsid w:val="000413CE"/>
    <w:rsid w:val="00041E29"/>
    <w:rsid w:val="00041FF7"/>
    <w:rsid w:val="0004225C"/>
    <w:rsid w:val="00042508"/>
    <w:rsid w:val="00042A47"/>
    <w:rsid w:val="00042E89"/>
    <w:rsid w:val="00043535"/>
    <w:rsid w:val="0004359E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00B"/>
    <w:rsid w:val="000471CD"/>
    <w:rsid w:val="0004735D"/>
    <w:rsid w:val="0004744D"/>
    <w:rsid w:val="0004777C"/>
    <w:rsid w:val="0005018D"/>
    <w:rsid w:val="000501E0"/>
    <w:rsid w:val="00050697"/>
    <w:rsid w:val="000507D2"/>
    <w:rsid w:val="00050934"/>
    <w:rsid w:val="00050FB5"/>
    <w:rsid w:val="00051A01"/>
    <w:rsid w:val="00051C72"/>
    <w:rsid w:val="00051D1C"/>
    <w:rsid w:val="00051D9E"/>
    <w:rsid w:val="00052557"/>
    <w:rsid w:val="00052784"/>
    <w:rsid w:val="00052F04"/>
    <w:rsid w:val="00052F1E"/>
    <w:rsid w:val="00053456"/>
    <w:rsid w:val="000536D2"/>
    <w:rsid w:val="00053B2C"/>
    <w:rsid w:val="00053D27"/>
    <w:rsid w:val="00053EB7"/>
    <w:rsid w:val="00053FEE"/>
    <w:rsid w:val="00054985"/>
    <w:rsid w:val="00054A4F"/>
    <w:rsid w:val="00054BE5"/>
    <w:rsid w:val="00055047"/>
    <w:rsid w:val="00055B54"/>
    <w:rsid w:val="00056182"/>
    <w:rsid w:val="0005680F"/>
    <w:rsid w:val="00056E35"/>
    <w:rsid w:val="00056F51"/>
    <w:rsid w:val="000573F5"/>
    <w:rsid w:val="00057A56"/>
    <w:rsid w:val="00057C43"/>
    <w:rsid w:val="00057F37"/>
    <w:rsid w:val="000601FF"/>
    <w:rsid w:val="000602B0"/>
    <w:rsid w:val="0006045B"/>
    <w:rsid w:val="0006056C"/>
    <w:rsid w:val="00061FA4"/>
    <w:rsid w:val="000621CF"/>
    <w:rsid w:val="0006228A"/>
    <w:rsid w:val="00062947"/>
    <w:rsid w:val="00063614"/>
    <w:rsid w:val="00063838"/>
    <w:rsid w:val="000642D7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007"/>
    <w:rsid w:val="0006634A"/>
    <w:rsid w:val="0006634F"/>
    <w:rsid w:val="00066638"/>
    <w:rsid w:val="00066864"/>
    <w:rsid w:val="00066EA7"/>
    <w:rsid w:val="00066F41"/>
    <w:rsid w:val="00067112"/>
    <w:rsid w:val="0006782D"/>
    <w:rsid w:val="00067D0D"/>
    <w:rsid w:val="00067FCA"/>
    <w:rsid w:val="0007012A"/>
    <w:rsid w:val="0007017F"/>
    <w:rsid w:val="00070431"/>
    <w:rsid w:val="00070669"/>
    <w:rsid w:val="000707FF"/>
    <w:rsid w:val="00070864"/>
    <w:rsid w:val="0007145A"/>
    <w:rsid w:val="00071768"/>
    <w:rsid w:val="00071F0D"/>
    <w:rsid w:val="00071F33"/>
    <w:rsid w:val="000725AC"/>
    <w:rsid w:val="000725D4"/>
    <w:rsid w:val="00072B18"/>
    <w:rsid w:val="000730F3"/>
    <w:rsid w:val="00073491"/>
    <w:rsid w:val="000739D2"/>
    <w:rsid w:val="00073DE1"/>
    <w:rsid w:val="00073E58"/>
    <w:rsid w:val="00073EF4"/>
    <w:rsid w:val="000740A8"/>
    <w:rsid w:val="000748B1"/>
    <w:rsid w:val="00074DBE"/>
    <w:rsid w:val="000753EC"/>
    <w:rsid w:val="0007567F"/>
    <w:rsid w:val="00075B3A"/>
    <w:rsid w:val="00075DEC"/>
    <w:rsid w:val="00076234"/>
    <w:rsid w:val="000767F7"/>
    <w:rsid w:val="00076B05"/>
    <w:rsid w:val="00076EE9"/>
    <w:rsid w:val="0007740B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1BC3"/>
    <w:rsid w:val="000826F7"/>
    <w:rsid w:val="00082717"/>
    <w:rsid w:val="00082AE3"/>
    <w:rsid w:val="00082B5A"/>
    <w:rsid w:val="00082F11"/>
    <w:rsid w:val="0008325D"/>
    <w:rsid w:val="000834DD"/>
    <w:rsid w:val="000834F9"/>
    <w:rsid w:val="000835A7"/>
    <w:rsid w:val="000837C7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1B7"/>
    <w:rsid w:val="0008524D"/>
    <w:rsid w:val="000856E9"/>
    <w:rsid w:val="000857E4"/>
    <w:rsid w:val="00085988"/>
    <w:rsid w:val="00085B25"/>
    <w:rsid w:val="00085CF4"/>
    <w:rsid w:val="00085F5E"/>
    <w:rsid w:val="00086295"/>
    <w:rsid w:val="00086663"/>
    <w:rsid w:val="00086EDE"/>
    <w:rsid w:val="0008756B"/>
    <w:rsid w:val="0008782E"/>
    <w:rsid w:val="00087CFE"/>
    <w:rsid w:val="00087D71"/>
    <w:rsid w:val="00087DB7"/>
    <w:rsid w:val="00087E32"/>
    <w:rsid w:val="0009025D"/>
    <w:rsid w:val="0009062B"/>
    <w:rsid w:val="000907A2"/>
    <w:rsid w:val="000909B1"/>
    <w:rsid w:val="00090B52"/>
    <w:rsid w:val="00090B9C"/>
    <w:rsid w:val="00090BEA"/>
    <w:rsid w:val="00090D7B"/>
    <w:rsid w:val="00091474"/>
    <w:rsid w:val="000915F7"/>
    <w:rsid w:val="00091EEF"/>
    <w:rsid w:val="0009214F"/>
    <w:rsid w:val="00092764"/>
    <w:rsid w:val="0009292F"/>
    <w:rsid w:val="00092C02"/>
    <w:rsid w:val="00092F4C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2AC"/>
    <w:rsid w:val="00096737"/>
    <w:rsid w:val="00096AF9"/>
    <w:rsid w:val="00096F5B"/>
    <w:rsid w:val="00097721"/>
    <w:rsid w:val="00097AEA"/>
    <w:rsid w:val="00097C0A"/>
    <w:rsid w:val="00097C29"/>
    <w:rsid w:val="00097C41"/>
    <w:rsid w:val="00097FE0"/>
    <w:rsid w:val="000A0034"/>
    <w:rsid w:val="000A0100"/>
    <w:rsid w:val="000A0344"/>
    <w:rsid w:val="000A0823"/>
    <w:rsid w:val="000A086F"/>
    <w:rsid w:val="000A0B84"/>
    <w:rsid w:val="000A0EF3"/>
    <w:rsid w:val="000A1194"/>
    <w:rsid w:val="000A1560"/>
    <w:rsid w:val="000A1F9D"/>
    <w:rsid w:val="000A21D6"/>
    <w:rsid w:val="000A260D"/>
    <w:rsid w:val="000A26DB"/>
    <w:rsid w:val="000A2F4F"/>
    <w:rsid w:val="000A31EF"/>
    <w:rsid w:val="000A3354"/>
    <w:rsid w:val="000A3733"/>
    <w:rsid w:val="000A43B0"/>
    <w:rsid w:val="000A45F0"/>
    <w:rsid w:val="000A4D4C"/>
    <w:rsid w:val="000A4FEA"/>
    <w:rsid w:val="000A5237"/>
    <w:rsid w:val="000A53E6"/>
    <w:rsid w:val="000A5727"/>
    <w:rsid w:val="000A574B"/>
    <w:rsid w:val="000A5B04"/>
    <w:rsid w:val="000A5E2A"/>
    <w:rsid w:val="000A6416"/>
    <w:rsid w:val="000A643B"/>
    <w:rsid w:val="000A682B"/>
    <w:rsid w:val="000A6CB6"/>
    <w:rsid w:val="000A707A"/>
    <w:rsid w:val="000A78BA"/>
    <w:rsid w:val="000A7BB9"/>
    <w:rsid w:val="000B022D"/>
    <w:rsid w:val="000B0710"/>
    <w:rsid w:val="000B0E46"/>
    <w:rsid w:val="000B0ED8"/>
    <w:rsid w:val="000B1790"/>
    <w:rsid w:val="000B1C11"/>
    <w:rsid w:val="000B1D13"/>
    <w:rsid w:val="000B2487"/>
    <w:rsid w:val="000B29B8"/>
    <w:rsid w:val="000B2A27"/>
    <w:rsid w:val="000B2CA7"/>
    <w:rsid w:val="000B2F4A"/>
    <w:rsid w:val="000B3324"/>
    <w:rsid w:val="000B380F"/>
    <w:rsid w:val="000B3A40"/>
    <w:rsid w:val="000B4292"/>
    <w:rsid w:val="000B4A6A"/>
    <w:rsid w:val="000B50FB"/>
    <w:rsid w:val="000B515D"/>
    <w:rsid w:val="000B5A74"/>
    <w:rsid w:val="000B5C4E"/>
    <w:rsid w:val="000B5FA3"/>
    <w:rsid w:val="000B6AF6"/>
    <w:rsid w:val="000B7FF2"/>
    <w:rsid w:val="000C0E3B"/>
    <w:rsid w:val="000C0E47"/>
    <w:rsid w:val="000C0E66"/>
    <w:rsid w:val="000C1051"/>
    <w:rsid w:val="000C1D5D"/>
    <w:rsid w:val="000C1F04"/>
    <w:rsid w:val="000C2892"/>
    <w:rsid w:val="000C2B3C"/>
    <w:rsid w:val="000C2BB4"/>
    <w:rsid w:val="000C2D4D"/>
    <w:rsid w:val="000C305A"/>
    <w:rsid w:val="000C30D7"/>
    <w:rsid w:val="000C3105"/>
    <w:rsid w:val="000C34DD"/>
    <w:rsid w:val="000C37BC"/>
    <w:rsid w:val="000C3A79"/>
    <w:rsid w:val="000C3B6E"/>
    <w:rsid w:val="000C3E19"/>
    <w:rsid w:val="000C482F"/>
    <w:rsid w:val="000C4992"/>
    <w:rsid w:val="000C49A9"/>
    <w:rsid w:val="000C4FA1"/>
    <w:rsid w:val="000C5299"/>
    <w:rsid w:val="000C5468"/>
    <w:rsid w:val="000C55CC"/>
    <w:rsid w:val="000C5721"/>
    <w:rsid w:val="000C5852"/>
    <w:rsid w:val="000C5D0E"/>
    <w:rsid w:val="000C5EC0"/>
    <w:rsid w:val="000C6081"/>
    <w:rsid w:val="000C60C9"/>
    <w:rsid w:val="000C671B"/>
    <w:rsid w:val="000C6932"/>
    <w:rsid w:val="000C6A4A"/>
    <w:rsid w:val="000C6AFD"/>
    <w:rsid w:val="000C6F6E"/>
    <w:rsid w:val="000C702C"/>
    <w:rsid w:val="000C764C"/>
    <w:rsid w:val="000D06FA"/>
    <w:rsid w:val="000D0B60"/>
    <w:rsid w:val="000D0D8B"/>
    <w:rsid w:val="000D0DDA"/>
    <w:rsid w:val="000D0ED5"/>
    <w:rsid w:val="000D113E"/>
    <w:rsid w:val="000D1169"/>
    <w:rsid w:val="000D15C5"/>
    <w:rsid w:val="000D1687"/>
    <w:rsid w:val="000D191E"/>
    <w:rsid w:val="000D1DAF"/>
    <w:rsid w:val="000D25AB"/>
    <w:rsid w:val="000D27C8"/>
    <w:rsid w:val="000D28A5"/>
    <w:rsid w:val="000D2910"/>
    <w:rsid w:val="000D31C1"/>
    <w:rsid w:val="000D36B2"/>
    <w:rsid w:val="000D36BF"/>
    <w:rsid w:val="000D3992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35D"/>
    <w:rsid w:val="000D642A"/>
    <w:rsid w:val="000D6C0F"/>
    <w:rsid w:val="000D6F1E"/>
    <w:rsid w:val="000D76F3"/>
    <w:rsid w:val="000D775F"/>
    <w:rsid w:val="000D7A95"/>
    <w:rsid w:val="000D7BBD"/>
    <w:rsid w:val="000D7E5C"/>
    <w:rsid w:val="000E039A"/>
    <w:rsid w:val="000E03C0"/>
    <w:rsid w:val="000E0654"/>
    <w:rsid w:val="000E0F27"/>
    <w:rsid w:val="000E13AF"/>
    <w:rsid w:val="000E18BD"/>
    <w:rsid w:val="000E19B3"/>
    <w:rsid w:val="000E1AE5"/>
    <w:rsid w:val="000E1CA2"/>
    <w:rsid w:val="000E28E2"/>
    <w:rsid w:val="000E2970"/>
    <w:rsid w:val="000E2B40"/>
    <w:rsid w:val="000E35A3"/>
    <w:rsid w:val="000E369A"/>
    <w:rsid w:val="000E3CC1"/>
    <w:rsid w:val="000E438C"/>
    <w:rsid w:val="000E498B"/>
    <w:rsid w:val="000E49B2"/>
    <w:rsid w:val="000E49E3"/>
    <w:rsid w:val="000E5331"/>
    <w:rsid w:val="000E535E"/>
    <w:rsid w:val="000E5526"/>
    <w:rsid w:val="000E55D4"/>
    <w:rsid w:val="000E59FC"/>
    <w:rsid w:val="000E5A5A"/>
    <w:rsid w:val="000E5D6B"/>
    <w:rsid w:val="000E5FE0"/>
    <w:rsid w:val="000E62DF"/>
    <w:rsid w:val="000E6D5D"/>
    <w:rsid w:val="000E7168"/>
    <w:rsid w:val="000F0004"/>
    <w:rsid w:val="000F04CC"/>
    <w:rsid w:val="000F05D5"/>
    <w:rsid w:val="000F065C"/>
    <w:rsid w:val="000F0D6E"/>
    <w:rsid w:val="000F13D7"/>
    <w:rsid w:val="000F1AFB"/>
    <w:rsid w:val="000F1DEB"/>
    <w:rsid w:val="000F1F7A"/>
    <w:rsid w:val="000F202E"/>
    <w:rsid w:val="000F256F"/>
    <w:rsid w:val="000F2E77"/>
    <w:rsid w:val="000F3025"/>
    <w:rsid w:val="000F3491"/>
    <w:rsid w:val="000F3534"/>
    <w:rsid w:val="000F3986"/>
    <w:rsid w:val="000F3C45"/>
    <w:rsid w:val="000F3DE6"/>
    <w:rsid w:val="000F448C"/>
    <w:rsid w:val="000F44E7"/>
    <w:rsid w:val="000F49F1"/>
    <w:rsid w:val="000F4A5C"/>
    <w:rsid w:val="000F4B4F"/>
    <w:rsid w:val="000F4C41"/>
    <w:rsid w:val="000F4D79"/>
    <w:rsid w:val="000F4FA7"/>
    <w:rsid w:val="000F50B5"/>
    <w:rsid w:val="000F51F1"/>
    <w:rsid w:val="000F52D1"/>
    <w:rsid w:val="000F536A"/>
    <w:rsid w:val="000F541D"/>
    <w:rsid w:val="000F5AD1"/>
    <w:rsid w:val="000F5C8B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11EC"/>
    <w:rsid w:val="00101326"/>
    <w:rsid w:val="001017C1"/>
    <w:rsid w:val="00101A86"/>
    <w:rsid w:val="00101E92"/>
    <w:rsid w:val="00101F40"/>
    <w:rsid w:val="00102298"/>
    <w:rsid w:val="00102C79"/>
    <w:rsid w:val="00102EC2"/>
    <w:rsid w:val="00103847"/>
    <w:rsid w:val="00103913"/>
    <w:rsid w:val="00104964"/>
    <w:rsid w:val="00105234"/>
    <w:rsid w:val="00105316"/>
    <w:rsid w:val="00105533"/>
    <w:rsid w:val="001057E1"/>
    <w:rsid w:val="00105E16"/>
    <w:rsid w:val="00105E2B"/>
    <w:rsid w:val="0010619C"/>
    <w:rsid w:val="0010664D"/>
    <w:rsid w:val="00106A20"/>
    <w:rsid w:val="00106D16"/>
    <w:rsid w:val="00107B62"/>
    <w:rsid w:val="00107BC1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B56"/>
    <w:rsid w:val="00114B96"/>
    <w:rsid w:val="00114E47"/>
    <w:rsid w:val="00115123"/>
    <w:rsid w:val="00115A20"/>
    <w:rsid w:val="00115F66"/>
    <w:rsid w:val="00116150"/>
    <w:rsid w:val="00116647"/>
    <w:rsid w:val="00116A85"/>
    <w:rsid w:val="00116CA9"/>
    <w:rsid w:val="00116F84"/>
    <w:rsid w:val="00117078"/>
    <w:rsid w:val="00117BB9"/>
    <w:rsid w:val="00117D38"/>
    <w:rsid w:val="00117D7A"/>
    <w:rsid w:val="00120112"/>
    <w:rsid w:val="001201B0"/>
    <w:rsid w:val="0012081E"/>
    <w:rsid w:val="001209E5"/>
    <w:rsid w:val="00120DB0"/>
    <w:rsid w:val="00120EA1"/>
    <w:rsid w:val="00121789"/>
    <w:rsid w:val="0012181E"/>
    <w:rsid w:val="0012182C"/>
    <w:rsid w:val="00122048"/>
    <w:rsid w:val="001228A0"/>
    <w:rsid w:val="00122B7D"/>
    <w:rsid w:val="00122DEA"/>
    <w:rsid w:val="00122FBB"/>
    <w:rsid w:val="00123C48"/>
    <w:rsid w:val="00123EFF"/>
    <w:rsid w:val="001241F7"/>
    <w:rsid w:val="001242D7"/>
    <w:rsid w:val="0012450A"/>
    <w:rsid w:val="00124D1A"/>
    <w:rsid w:val="001251AF"/>
    <w:rsid w:val="0012554D"/>
    <w:rsid w:val="00125654"/>
    <w:rsid w:val="00125A74"/>
    <w:rsid w:val="00125D0D"/>
    <w:rsid w:val="00125D9D"/>
    <w:rsid w:val="00125DC1"/>
    <w:rsid w:val="001263E5"/>
    <w:rsid w:val="001263E8"/>
    <w:rsid w:val="00127036"/>
    <w:rsid w:val="001272CA"/>
    <w:rsid w:val="00127810"/>
    <w:rsid w:val="0012798A"/>
    <w:rsid w:val="001300A8"/>
    <w:rsid w:val="001301E6"/>
    <w:rsid w:val="001304F2"/>
    <w:rsid w:val="00130704"/>
    <w:rsid w:val="00130C4C"/>
    <w:rsid w:val="00130F93"/>
    <w:rsid w:val="001313EB"/>
    <w:rsid w:val="00131780"/>
    <w:rsid w:val="00131CCF"/>
    <w:rsid w:val="00131E80"/>
    <w:rsid w:val="0013222E"/>
    <w:rsid w:val="00132284"/>
    <w:rsid w:val="001322B2"/>
    <w:rsid w:val="00132785"/>
    <w:rsid w:val="001328D2"/>
    <w:rsid w:val="00132B77"/>
    <w:rsid w:val="00132C48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D6"/>
    <w:rsid w:val="00140AD8"/>
    <w:rsid w:val="00140BE4"/>
    <w:rsid w:val="00141130"/>
    <w:rsid w:val="001411DE"/>
    <w:rsid w:val="0014127F"/>
    <w:rsid w:val="00141399"/>
    <w:rsid w:val="00141962"/>
    <w:rsid w:val="00141A0B"/>
    <w:rsid w:val="00141AF4"/>
    <w:rsid w:val="00141F00"/>
    <w:rsid w:val="00142241"/>
    <w:rsid w:val="00142D7E"/>
    <w:rsid w:val="00142E09"/>
    <w:rsid w:val="0014377B"/>
    <w:rsid w:val="00143D3A"/>
    <w:rsid w:val="0014419D"/>
    <w:rsid w:val="00144D09"/>
    <w:rsid w:val="00145808"/>
    <w:rsid w:val="00145F65"/>
    <w:rsid w:val="001460E0"/>
    <w:rsid w:val="0014660E"/>
    <w:rsid w:val="00146902"/>
    <w:rsid w:val="00146B93"/>
    <w:rsid w:val="00146DFA"/>
    <w:rsid w:val="00147B68"/>
    <w:rsid w:val="00147BB3"/>
    <w:rsid w:val="0015018D"/>
    <w:rsid w:val="00150228"/>
    <w:rsid w:val="001502C3"/>
    <w:rsid w:val="001504E8"/>
    <w:rsid w:val="00150536"/>
    <w:rsid w:val="001513A6"/>
    <w:rsid w:val="00151ADE"/>
    <w:rsid w:val="00151B35"/>
    <w:rsid w:val="00152D63"/>
    <w:rsid w:val="00152DCD"/>
    <w:rsid w:val="00152EB0"/>
    <w:rsid w:val="001533B2"/>
    <w:rsid w:val="001534CA"/>
    <w:rsid w:val="0015369A"/>
    <w:rsid w:val="0015386A"/>
    <w:rsid w:val="00153E85"/>
    <w:rsid w:val="001540F9"/>
    <w:rsid w:val="00154777"/>
    <w:rsid w:val="00154E90"/>
    <w:rsid w:val="001553D8"/>
    <w:rsid w:val="001557A9"/>
    <w:rsid w:val="00155878"/>
    <w:rsid w:val="0015599D"/>
    <w:rsid w:val="00155A36"/>
    <w:rsid w:val="00155FD3"/>
    <w:rsid w:val="001569A5"/>
    <w:rsid w:val="001572AC"/>
    <w:rsid w:val="001573F1"/>
    <w:rsid w:val="0015755C"/>
    <w:rsid w:val="0015778C"/>
    <w:rsid w:val="001600C9"/>
    <w:rsid w:val="00160308"/>
    <w:rsid w:val="0016031B"/>
    <w:rsid w:val="001604E1"/>
    <w:rsid w:val="0016052B"/>
    <w:rsid w:val="001607B9"/>
    <w:rsid w:val="00160957"/>
    <w:rsid w:val="00160B56"/>
    <w:rsid w:val="00161563"/>
    <w:rsid w:val="0016159C"/>
    <w:rsid w:val="00161833"/>
    <w:rsid w:val="00161E62"/>
    <w:rsid w:val="00161F05"/>
    <w:rsid w:val="00161F3A"/>
    <w:rsid w:val="00162797"/>
    <w:rsid w:val="00162A20"/>
    <w:rsid w:val="00162C49"/>
    <w:rsid w:val="00163025"/>
    <w:rsid w:val="0016370B"/>
    <w:rsid w:val="001643AD"/>
    <w:rsid w:val="0016487E"/>
    <w:rsid w:val="00164CD1"/>
    <w:rsid w:val="001650D8"/>
    <w:rsid w:val="001655BD"/>
    <w:rsid w:val="00165810"/>
    <w:rsid w:val="00165A24"/>
    <w:rsid w:val="00165E36"/>
    <w:rsid w:val="0016614B"/>
    <w:rsid w:val="001665FD"/>
    <w:rsid w:val="0016686D"/>
    <w:rsid w:val="00166898"/>
    <w:rsid w:val="00166D6D"/>
    <w:rsid w:val="00167104"/>
    <w:rsid w:val="00167A72"/>
    <w:rsid w:val="0017080F"/>
    <w:rsid w:val="00170972"/>
    <w:rsid w:val="00170BD4"/>
    <w:rsid w:val="001711E3"/>
    <w:rsid w:val="0017183B"/>
    <w:rsid w:val="00171F36"/>
    <w:rsid w:val="0017244B"/>
    <w:rsid w:val="00172464"/>
    <w:rsid w:val="00172600"/>
    <w:rsid w:val="00172614"/>
    <w:rsid w:val="00172672"/>
    <w:rsid w:val="00172AA4"/>
    <w:rsid w:val="00172FE6"/>
    <w:rsid w:val="0017308E"/>
    <w:rsid w:val="00173309"/>
    <w:rsid w:val="0017357E"/>
    <w:rsid w:val="001735A8"/>
    <w:rsid w:val="00173881"/>
    <w:rsid w:val="00173BC2"/>
    <w:rsid w:val="001740E5"/>
    <w:rsid w:val="001741F4"/>
    <w:rsid w:val="00174339"/>
    <w:rsid w:val="00174587"/>
    <w:rsid w:val="0017474C"/>
    <w:rsid w:val="00174783"/>
    <w:rsid w:val="00175CF4"/>
    <w:rsid w:val="001763FA"/>
    <w:rsid w:val="001763FC"/>
    <w:rsid w:val="0017646C"/>
    <w:rsid w:val="00176592"/>
    <w:rsid w:val="001765A2"/>
    <w:rsid w:val="001767AC"/>
    <w:rsid w:val="001768FD"/>
    <w:rsid w:val="00176A27"/>
    <w:rsid w:val="00176A60"/>
    <w:rsid w:val="00176B20"/>
    <w:rsid w:val="00176B72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4C0"/>
    <w:rsid w:val="001819C6"/>
    <w:rsid w:val="00181B78"/>
    <w:rsid w:val="0018211C"/>
    <w:rsid w:val="001821F8"/>
    <w:rsid w:val="0018246A"/>
    <w:rsid w:val="00182CBE"/>
    <w:rsid w:val="00182DD1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3D4"/>
    <w:rsid w:val="001866A8"/>
    <w:rsid w:val="00186C17"/>
    <w:rsid w:val="00186F4E"/>
    <w:rsid w:val="00187284"/>
    <w:rsid w:val="0018749F"/>
    <w:rsid w:val="0018761A"/>
    <w:rsid w:val="0018787A"/>
    <w:rsid w:val="00187A73"/>
    <w:rsid w:val="00187FD1"/>
    <w:rsid w:val="00190180"/>
    <w:rsid w:val="00190644"/>
    <w:rsid w:val="00190883"/>
    <w:rsid w:val="001908C1"/>
    <w:rsid w:val="00190A43"/>
    <w:rsid w:val="00190D0B"/>
    <w:rsid w:val="001912FB"/>
    <w:rsid w:val="00191608"/>
    <w:rsid w:val="00191664"/>
    <w:rsid w:val="00191AB9"/>
    <w:rsid w:val="00192065"/>
    <w:rsid w:val="001929BD"/>
    <w:rsid w:val="00192C84"/>
    <w:rsid w:val="00192D9D"/>
    <w:rsid w:val="00192E9D"/>
    <w:rsid w:val="001931EC"/>
    <w:rsid w:val="00193CF0"/>
    <w:rsid w:val="00194085"/>
    <w:rsid w:val="001941AA"/>
    <w:rsid w:val="00194F73"/>
    <w:rsid w:val="001951D5"/>
    <w:rsid w:val="00195522"/>
    <w:rsid w:val="00195EC2"/>
    <w:rsid w:val="00195F99"/>
    <w:rsid w:val="00196BF1"/>
    <w:rsid w:val="00197041"/>
    <w:rsid w:val="00197406"/>
    <w:rsid w:val="001A015C"/>
    <w:rsid w:val="001A016C"/>
    <w:rsid w:val="001A0422"/>
    <w:rsid w:val="001A0BEE"/>
    <w:rsid w:val="001A102F"/>
    <w:rsid w:val="001A12F2"/>
    <w:rsid w:val="001A138E"/>
    <w:rsid w:val="001A1A27"/>
    <w:rsid w:val="001A1A61"/>
    <w:rsid w:val="001A1ED0"/>
    <w:rsid w:val="001A1EFA"/>
    <w:rsid w:val="001A1FAC"/>
    <w:rsid w:val="001A1FC1"/>
    <w:rsid w:val="001A27EE"/>
    <w:rsid w:val="001A2DF0"/>
    <w:rsid w:val="001A35A6"/>
    <w:rsid w:val="001A368A"/>
    <w:rsid w:val="001A3963"/>
    <w:rsid w:val="001A3BD3"/>
    <w:rsid w:val="001A3DF1"/>
    <w:rsid w:val="001A41DF"/>
    <w:rsid w:val="001A43F5"/>
    <w:rsid w:val="001A48ED"/>
    <w:rsid w:val="001A4B66"/>
    <w:rsid w:val="001A4CA5"/>
    <w:rsid w:val="001A4E0E"/>
    <w:rsid w:val="001A4E8C"/>
    <w:rsid w:val="001A4EF7"/>
    <w:rsid w:val="001A4F6E"/>
    <w:rsid w:val="001A5106"/>
    <w:rsid w:val="001A5138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9A"/>
    <w:rsid w:val="001B07B0"/>
    <w:rsid w:val="001B0992"/>
    <w:rsid w:val="001B0AC4"/>
    <w:rsid w:val="001B0E89"/>
    <w:rsid w:val="001B109A"/>
    <w:rsid w:val="001B1120"/>
    <w:rsid w:val="001B15E2"/>
    <w:rsid w:val="001B163A"/>
    <w:rsid w:val="001B1719"/>
    <w:rsid w:val="001B22AA"/>
    <w:rsid w:val="001B253D"/>
    <w:rsid w:val="001B277C"/>
    <w:rsid w:val="001B277F"/>
    <w:rsid w:val="001B2C6A"/>
    <w:rsid w:val="001B2F19"/>
    <w:rsid w:val="001B33D3"/>
    <w:rsid w:val="001B35B2"/>
    <w:rsid w:val="001B35ED"/>
    <w:rsid w:val="001B369D"/>
    <w:rsid w:val="001B4355"/>
    <w:rsid w:val="001B450E"/>
    <w:rsid w:val="001B46DB"/>
    <w:rsid w:val="001B4F75"/>
    <w:rsid w:val="001B517A"/>
    <w:rsid w:val="001B5DDB"/>
    <w:rsid w:val="001B62D3"/>
    <w:rsid w:val="001B6640"/>
    <w:rsid w:val="001B6E7D"/>
    <w:rsid w:val="001B6F74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0CFC"/>
    <w:rsid w:val="001C117D"/>
    <w:rsid w:val="001C120F"/>
    <w:rsid w:val="001C151F"/>
    <w:rsid w:val="001C1DC7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F84"/>
    <w:rsid w:val="001C674A"/>
    <w:rsid w:val="001C6CAB"/>
    <w:rsid w:val="001C6CC1"/>
    <w:rsid w:val="001C6EDD"/>
    <w:rsid w:val="001C6FB6"/>
    <w:rsid w:val="001C7130"/>
    <w:rsid w:val="001C72FC"/>
    <w:rsid w:val="001C7892"/>
    <w:rsid w:val="001C7B74"/>
    <w:rsid w:val="001C7CB9"/>
    <w:rsid w:val="001C7D8D"/>
    <w:rsid w:val="001C7E70"/>
    <w:rsid w:val="001D005C"/>
    <w:rsid w:val="001D0068"/>
    <w:rsid w:val="001D01C6"/>
    <w:rsid w:val="001D092F"/>
    <w:rsid w:val="001D09A8"/>
    <w:rsid w:val="001D0FB3"/>
    <w:rsid w:val="001D129E"/>
    <w:rsid w:val="001D1AEF"/>
    <w:rsid w:val="001D244E"/>
    <w:rsid w:val="001D24F1"/>
    <w:rsid w:val="001D286C"/>
    <w:rsid w:val="001D3031"/>
    <w:rsid w:val="001D33B8"/>
    <w:rsid w:val="001D3897"/>
    <w:rsid w:val="001D3AD1"/>
    <w:rsid w:val="001D3C82"/>
    <w:rsid w:val="001D41C3"/>
    <w:rsid w:val="001D45D2"/>
    <w:rsid w:val="001D478B"/>
    <w:rsid w:val="001D4816"/>
    <w:rsid w:val="001D4970"/>
    <w:rsid w:val="001D58BB"/>
    <w:rsid w:val="001D5F02"/>
    <w:rsid w:val="001D5F0C"/>
    <w:rsid w:val="001D6178"/>
    <w:rsid w:val="001D6186"/>
    <w:rsid w:val="001D62AF"/>
    <w:rsid w:val="001D62CE"/>
    <w:rsid w:val="001D637E"/>
    <w:rsid w:val="001D6652"/>
    <w:rsid w:val="001D6934"/>
    <w:rsid w:val="001D69E5"/>
    <w:rsid w:val="001D6B3D"/>
    <w:rsid w:val="001D6ED5"/>
    <w:rsid w:val="001D7104"/>
    <w:rsid w:val="001D7D8B"/>
    <w:rsid w:val="001E00CD"/>
    <w:rsid w:val="001E0360"/>
    <w:rsid w:val="001E075F"/>
    <w:rsid w:val="001E0933"/>
    <w:rsid w:val="001E0E13"/>
    <w:rsid w:val="001E1057"/>
    <w:rsid w:val="001E14CB"/>
    <w:rsid w:val="001E14E8"/>
    <w:rsid w:val="001E1627"/>
    <w:rsid w:val="001E18BD"/>
    <w:rsid w:val="001E1A7C"/>
    <w:rsid w:val="001E1C42"/>
    <w:rsid w:val="001E1DBA"/>
    <w:rsid w:val="001E1EF2"/>
    <w:rsid w:val="001E2272"/>
    <w:rsid w:val="001E290B"/>
    <w:rsid w:val="001E2AC1"/>
    <w:rsid w:val="001E2E46"/>
    <w:rsid w:val="001E2F51"/>
    <w:rsid w:val="001E385F"/>
    <w:rsid w:val="001E39E4"/>
    <w:rsid w:val="001E3AC6"/>
    <w:rsid w:val="001E45E7"/>
    <w:rsid w:val="001E48C8"/>
    <w:rsid w:val="001E490C"/>
    <w:rsid w:val="001E4B87"/>
    <w:rsid w:val="001E4C68"/>
    <w:rsid w:val="001E4CD9"/>
    <w:rsid w:val="001E50FD"/>
    <w:rsid w:val="001E5310"/>
    <w:rsid w:val="001E5425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12E"/>
    <w:rsid w:val="001F02CD"/>
    <w:rsid w:val="001F0B7F"/>
    <w:rsid w:val="001F0CD0"/>
    <w:rsid w:val="001F0F71"/>
    <w:rsid w:val="001F1279"/>
    <w:rsid w:val="001F1592"/>
    <w:rsid w:val="001F15B1"/>
    <w:rsid w:val="001F1670"/>
    <w:rsid w:val="001F19D1"/>
    <w:rsid w:val="001F1B69"/>
    <w:rsid w:val="001F1C8F"/>
    <w:rsid w:val="001F1D70"/>
    <w:rsid w:val="001F1D9A"/>
    <w:rsid w:val="001F2740"/>
    <w:rsid w:val="001F2C3A"/>
    <w:rsid w:val="001F2C6B"/>
    <w:rsid w:val="001F3531"/>
    <w:rsid w:val="001F3696"/>
    <w:rsid w:val="001F39FF"/>
    <w:rsid w:val="001F3B7C"/>
    <w:rsid w:val="001F3F85"/>
    <w:rsid w:val="001F42FF"/>
    <w:rsid w:val="001F44B4"/>
    <w:rsid w:val="001F44D3"/>
    <w:rsid w:val="001F4510"/>
    <w:rsid w:val="001F47BB"/>
    <w:rsid w:val="001F4BA5"/>
    <w:rsid w:val="001F57B3"/>
    <w:rsid w:val="001F58D3"/>
    <w:rsid w:val="001F59C6"/>
    <w:rsid w:val="001F60DA"/>
    <w:rsid w:val="001F65A4"/>
    <w:rsid w:val="001F65E0"/>
    <w:rsid w:val="001F69FD"/>
    <w:rsid w:val="001F6B53"/>
    <w:rsid w:val="001F6EE3"/>
    <w:rsid w:val="001F706D"/>
    <w:rsid w:val="001F7362"/>
    <w:rsid w:val="001F7AE9"/>
    <w:rsid w:val="001F7CBF"/>
    <w:rsid w:val="001F7CFD"/>
    <w:rsid w:val="002002AF"/>
    <w:rsid w:val="0020084F"/>
    <w:rsid w:val="002011D5"/>
    <w:rsid w:val="00201C2D"/>
    <w:rsid w:val="0020233B"/>
    <w:rsid w:val="002025F9"/>
    <w:rsid w:val="00202E4B"/>
    <w:rsid w:val="00202E6B"/>
    <w:rsid w:val="00203367"/>
    <w:rsid w:val="0020365C"/>
    <w:rsid w:val="00203C06"/>
    <w:rsid w:val="00204409"/>
    <w:rsid w:val="00204438"/>
    <w:rsid w:val="00204508"/>
    <w:rsid w:val="002049F7"/>
    <w:rsid w:val="00204A44"/>
    <w:rsid w:val="00204BFC"/>
    <w:rsid w:val="00204EF3"/>
    <w:rsid w:val="00204F6E"/>
    <w:rsid w:val="002052F6"/>
    <w:rsid w:val="002054AD"/>
    <w:rsid w:val="00205CE6"/>
    <w:rsid w:val="00206147"/>
    <w:rsid w:val="002064F3"/>
    <w:rsid w:val="002069A8"/>
    <w:rsid w:val="00206B2B"/>
    <w:rsid w:val="00206C70"/>
    <w:rsid w:val="00206EE7"/>
    <w:rsid w:val="002072A5"/>
    <w:rsid w:val="0020789A"/>
    <w:rsid w:val="00207A2B"/>
    <w:rsid w:val="00207A90"/>
    <w:rsid w:val="00207C2F"/>
    <w:rsid w:val="00207C83"/>
    <w:rsid w:val="00210869"/>
    <w:rsid w:val="00210A9C"/>
    <w:rsid w:val="00210ACC"/>
    <w:rsid w:val="00210D42"/>
    <w:rsid w:val="002116AD"/>
    <w:rsid w:val="00211757"/>
    <w:rsid w:val="00211999"/>
    <w:rsid w:val="002119E9"/>
    <w:rsid w:val="00211B44"/>
    <w:rsid w:val="00211D3F"/>
    <w:rsid w:val="00212012"/>
    <w:rsid w:val="002120A6"/>
    <w:rsid w:val="002122B8"/>
    <w:rsid w:val="002123A4"/>
    <w:rsid w:val="002126CD"/>
    <w:rsid w:val="002128CC"/>
    <w:rsid w:val="00212A52"/>
    <w:rsid w:val="00212A54"/>
    <w:rsid w:val="00212EC9"/>
    <w:rsid w:val="00213773"/>
    <w:rsid w:val="00213B0E"/>
    <w:rsid w:val="00213CBC"/>
    <w:rsid w:val="00213F63"/>
    <w:rsid w:val="002141FB"/>
    <w:rsid w:val="00214447"/>
    <w:rsid w:val="00214519"/>
    <w:rsid w:val="002146CA"/>
    <w:rsid w:val="0021473E"/>
    <w:rsid w:val="002147D6"/>
    <w:rsid w:val="00214A2A"/>
    <w:rsid w:val="00214BEB"/>
    <w:rsid w:val="002154C2"/>
    <w:rsid w:val="0021575B"/>
    <w:rsid w:val="00215783"/>
    <w:rsid w:val="0021582D"/>
    <w:rsid w:val="00215891"/>
    <w:rsid w:val="0021636B"/>
    <w:rsid w:val="0021669B"/>
    <w:rsid w:val="002166C7"/>
    <w:rsid w:val="00216876"/>
    <w:rsid w:val="002168C9"/>
    <w:rsid w:val="00217451"/>
    <w:rsid w:val="002200D2"/>
    <w:rsid w:val="0022018A"/>
    <w:rsid w:val="00220AB6"/>
    <w:rsid w:val="00220ACD"/>
    <w:rsid w:val="00220ADA"/>
    <w:rsid w:val="00220B7B"/>
    <w:rsid w:val="0022180E"/>
    <w:rsid w:val="002218A9"/>
    <w:rsid w:val="00221B60"/>
    <w:rsid w:val="002220BA"/>
    <w:rsid w:val="002224B8"/>
    <w:rsid w:val="00222546"/>
    <w:rsid w:val="00222796"/>
    <w:rsid w:val="002227B3"/>
    <w:rsid w:val="002227F5"/>
    <w:rsid w:val="00222BA1"/>
    <w:rsid w:val="00222CE3"/>
    <w:rsid w:val="002235D7"/>
    <w:rsid w:val="002239C4"/>
    <w:rsid w:val="00223C23"/>
    <w:rsid w:val="00224617"/>
    <w:rsid w:val="00224B12"/>
    <w:rsid w:val="00225591"/>
    <w:rsid w:val="002255CC"/>
    <w:rsid w:val="00225690"/>
    <w:rsid w:val="0022574F"/>
    <w:rsid w:val="00225910"/>
    <w:rsid w:val="0022593A"/>
    <w:rsid w:val="00225B52"/>
    <w:rsid w:val="00225CE3"/>
    <w:rsid w:val="00225D3F"/>
    <w:rsid w:val="002260D7"/>
    <w:rsid w:val="002261C9"/>
    <w:rsid w:val="00226496"/>
    <w:rsid w:val="0022692C"/>
    <w:rsid w:val="00226B17"/>
    <w:rsid w:val="0022712B"/>
    <w:rsid w:val="002273DB"/>
    <w:rsid w:val="0022740B"/>
    <w:rsid w:val="002276A4"/>
    <w:rsid w:val="00227843"/>
    <w:rsid w:val="00227A99"/>
    <w:rsid w:val="00227C8B"/>
    <w:rsid w:val="00227E30"/>
    <w:rsid w:val="00230930"/>
    <w:rsid w:val="00230A44"/>
    <w:rsid w:val="00230A52"/>
    <w:rsid w:val="00230FA5"/>
    <w:rsid w:val="00231131"/>
    <w:rsid w:val="0023170E"/>
    <w:rsid w:val="00231839"/>
    <w:rsid w:val="0023221D"/>
    <w:rsid w:val="00232371"/>
    <w:rsid w:val="00232423"/>
    <w:rsid w:val="0023262B"/>
    <w:rsid w:val="002326CB"/>
    <w:rsid w:val="00232A4E"/>
    <w:rsid w:val="00232F2E"/>
    <w:rsid w:val="0023307F"/>
    <w:rsid w:val="0023344E"/>
    <w:rsid w:val="00233A7D"/>
    <w:rsid w:val="00234035"/>
    <w:rsid w:val="0023443B"/>
    <w:rsid w:val="00234508"/>
    <w:rsid w:val="002345CF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69D"/>
    <w:rsid w:val="00240C95"/>
    <w:rsid w:val="00240EC6"/>
    <w:rsid w:val="00240ECB"/>
    <w:rsid w:val="002415DA"/>
    <w:rsid w:val="00241857"/>
    <w:rsid w:val="002418A1"/>
    <w:rsid w:val="0024285E"/>
    <w:rsid w:val="00242997"/>
    <w:rsid w:val="00242F79"/>
    <w:rsid w:val="00242FA8"/>
    <w:rsid w:val="0024307E"/>
    <w:rsid w:val="0024310E"/>
    <w:rsid w:val="00243161"/>
    <w:rsid w:val="00243204"/>
    <w:rsid w:val="00243390"/>
    <w:rsid w:val="0024393A"/>
    <w:rsid w:val="00243AC5"/>
    <w:rsid w:val="00243F11"/>
    <w:rsid w:val="0024405D"/>
    <w:rsid w:val="00244317"/>
    <w:rsid w:val="00244516"/>
    <w:rsid w:val="00244745"/>
    <w:rsid w:val="00244A0C"/>
    <w:rsid w:val="00244A8D"/>
    <w:rsid w:val="00244CF8"/>
    <w:rsid w:val="00245389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9C5"/>
    <w:rsid w:val="00251A55"/>
    <w:rsid w:val="00252682"/>
    <w:rsid w:val="002526B9"/>
    <w:rsid w:val="00252942"/>
    <w:rsid w:val="00252DD3"/>
    <w:rsid w:val="0025338F"/>
    <w:rsid w:val="002537DE"/>
    <w:rsid w:val="0025394F"/>
    <w:rsid w:val="002539AA"/>
    <w:rsid w:val="00253B15"/>
    <w:rsid w:val="00253B97"/>
    <w:rsid w:val="002544CB"/>
    <w:rsid w:val="00254724"/>
    <w:rsid w:val="00255BAA"/>
    <w:rsid w:val="00255D30"/>
    <w:rsid w:val="00255D8E"/>
    <w:rsid w:val="0025607F"/>
    <w:rsid w:val="0025646F"/>
    <w:rsid w:val="00256584"/>
    <w:rsid w:val="00256787"/>
    <w:rsid w:val="00256958"/>
    <w:rsid w:val="00256C48"/>
    <w:rsid w:val="00256D20"/>
    <w:rsid w:val="00256ED6"/>
    <w:rsid w:val="00256EF8"/>
    <w:rsid w:val="00256F41"/>
    <w:rsid w:val="002570D5"/>
    <w:rsid w:val="00257177"/>
    <w:rsid w:val="00257305"/>
    <w:rsid w:val="00257730"/>
    <w:rsid w:val="00257803"/>
    <w:rsid w:val="00257B74"/>
    <w:rsid w:val="00257CD8"/>
    <w:rsid w:val="002604FD"/>
    <w:rsid w:val="002606EF"/>
    <w:rsid w:val="00260F56"/>
    <w:rsid w:val="002610D8"/>
    <w:rsid w:val="00261501"/>
    <w:rsid w:val="00261A6C"/>
    <w:rsid w:val="002629E2"/>
    <w:rsid w:val="00262BA8"/>
    <w:rsid w:val="00262BC8"/>
    <w:rsid w:val="00263111"/>
    <w:rsid w:val="002636D4"/>
    <w:rsid w:val="002641D9"/>
    <w:rsid w:val="002643C5"/>
    <w:rsid w:val="00264917"/>
    <w:rsid w:val="00264D97"/>
    <w:rsid w:val="00265191"/>
    <w:rsid w:val="002651EC"/>
    <w:rsid w:val="00265DC2"/>
    <w:rsid w:val="002660A9"/>
    <w:rsid w:val="0026638C"/>
    <w:rsid w:val="002666A8"/>
    <w:rsid w:val="00266F00"/>
    <w:rsid w:val="002670EF"/>
    <w:rsid w:val="002671A2"/>
    <w:rsid w:val="00267396"/>
    <w:rsid w:val="00267A38"/>
    <w:rsid w:val="00267EE2"/>
    <w:rsid w:val="00267F5F"/>
    <w:rsid w:val="002700AD"/>
    <w:rsid w:val="002702F4"/>
    <w:rsid w:val="00270965"/>
    <w:rsid w:val="00270A01"/>
    <w:rsid w:val="00270E9F"/>
    <w:rsid w:val="00270EC6"/>
    <w:rsid w:val="00271809"/>
    <w:rsid w:val="002719B5"/>
    <w:rsid w:val="00271E5D"/>
    <w:rsid w:val="00272082"/>
    <w:rsid w:val="002720FE"/>
    <w:rsid w:val="00272175"/>
    <w:rsid w:val="0027266C"/>
    <w:rsid w:val="00272C8F"/>
    <w:rsid w:val="002731BB"/>
    <w:rsid w:val="0027349D"/>
    <w:rsid w:val="00273516"/>
    <w:rsid w:val="00273985"/>
    <w:rsid w:val="00273B82"/>
    <w:rsid w:val="00273E7A"/>
    <w:rsid w:val="002741CB"/>
    <w:rsid w:val="00274372"/>
    <w:rsid w:val="0027475A"/>
    <w:rsid w:val="00274AD4"/>
    <w:rsid w:val="00274E9A"/>
    <w:rsid w:val="00274F5F"/>
    <w:rsid w:val="0027559C"/>
    <w:rsid w:val="00275F56"/>
    <w:rsid w:val="002765B7"/>
    <w:rsid w:val="00276A09"/>
    <w:rsid w:val="00276EAA"/>
    <w:rsid w:val="0027735F"/>
    <w:rsid w:val="00277713"/>
    <w:rsid w:val="00277DBC"/>
    <w:rsid w:val="00277F64"/>
    <w:rsid w:val="002800F9"/>
    <w:rsid w:val="00280550"/>
    <w:rsid w:val="00281063"/>
    <w:rsid w:val="00281676"/>
    <w:rsid w:val="00281C41"/>
    <w:rsid w:val="00281E32"/>
    <w:rsid w:val="002820C0"/>
    <w:rsid w:val="002823B9"/>
    <w:rsid w:val="00282479"/>
    <w:rsid w:val="0028276E"/>
    <w:rsid w:val="002827F3"/>
    <w:rsid w:val="002829BD"/>
    <w:rsid w:val="00282B3E"/>
    <w:rsid w:val="00282C1F"/>
    <w:rsid w:val="00282C6C"/>
    <w:rsid w:val="00283973"/>
    <w:rsid w:val="00283B7F"/>
    <w:rsid w:val="0028468D"/>
    <w:rsid w:val="0028470C"/>
    <w:rsid w:val="00284B5F"/>
    <w:rsid w:val="00284EAE"/>
    <w:rsid w:val="002851E1"/>
    <w:rsid w:val="0028560C"/>
    <w:rsid w:val="00285879"/>
    <w:rsid w:val="0028596B"/>
    <w:rsid w:val="00285FB9"/>
    <w:rsid w:val="00286219"/>
    <w:rsid w:val="00286579"/>
    <w:rsid w:val="002865B5"/>
    <w:rsid w:val="00286A03"/>
    <w:rsid w:val="00287514"/>
    <w:rsid w:val="0028791B"/>
    <w:rsid w:val="00287C57"/>
    <w:rsid w:val="00287E44"/>
    <w:rsid w:val="00287F79"/>
    <w:rsid w:val="00290044"/>
    <w:rsid w:val="002900A9"/>
    <w:rsid w:val="00290541"/>
    <w:rsid w:val="00290C43"/>
    <w:rsid w:val="00290C90"/>
    <w:rsid w:val="00290E4C"/>
    <w:rsid w:val="00291260"/>
    <w:rsid w:val="002916DB"/>
    <w:rsid w:val="0029190A"/>
    <w:rsid w:val="00292220"/>
    <w:rsid w:val="00293047"/>
    <w:rsid w:val="00293271"/>
    <w:rsid w:val="00293422"/>
    <w:rsid w:val="00293587"/>
    <w:rsid w:val="0029364A"/>
    <w:rsid w:val="00293896"/>
    <w:rsid w:val="002939E5"/>
    <w:rsid w:val="00293C63"/>
    <w:rsid w:val="00293D08"/>
    <w:rsid w:val="00293ED1"/>
    <w:rsid w:val="00294214"/>
    <w:rsid w:val="002949F6"/>
    <w:rsid w:val="00294A06"/>
    <w:rsid w:val="00294FFB"/>
    <w:rsid w:val="0029538B"/>
    <w:rsid w:val="002954FD"/>
    <w:rsid w:val="002956DC"/>
    <w:rsid w:val="002958FA"/>
    <w:rsid w:val="00296242"/>
    <w:rsid w:val="0029627F"/>
    <w:rsid w:val="002963EC"/>
    <w:rsid w:val="00296CE6"/>
    <w:rsid w:val="002973DF"/>
    <w:rsid w:val="002979D1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4B4E"/>
    <w:rsid w:val="002A4EE5"/>
    <w:rsid w:val="002A5227"/>
    <w:rsid w:val="002A53C5"/>
    <w:rsid w:val="002A56CD"/>
    <w:rsid w:val="002A57BC"/>
    <w:rsid w:val="002A581C"/>
    <w:rsid w:val="002A5A59"/>
    <w:rsid w:val="002A61AA"/>
    <w:rsid w:val="002A6946"/>
    <w:rsid w:val="002A7359"/>
    <w:rsid w:val="002B00FE"/>
    <w:rsid w:val="002B0503"/>
    <w:rsid w:val="002B0E27"/>
    <w:rsid w:val="002B10B6"/>
    <w:rsid w:val="002B10D3"/>
    <w:rsid w:val="002B1113"/>
    <w:rsid w:val="002B1867"/>
    <w:rsid w:val="002B1BD1"/>
    <w:rsid w:val="002B1EA3"/>
    <w:rsid w:val="002B22F0"/>
    <w:rsid w:val="002B2A55"/>
    <w:rsid w:val="002B2DA9"/>
    <w:rsid w:val="002B30C8"/>
    <w:rsid w:val="002B3115"/>
    <w:rsid w:val="002B3174"/>
    <w:rsid w:val="002B31FA"/>
    <w:rsid w:val="002B33D5"/>
    <w:rsid w:val="002B3434"/>
    <w:rsid w:val="002B3A06"/>
    <w:rsid w:val="002B3BAD"/>
    <w:rsid w:val="002B4134"/>
    <w:rsid w:val="002B4552"/>
    <w:rsid w:val="002B4C84"/>
    <w:rsid w:val="002B55DA"/>
    <w:rsid w:val="002B5746"/>
    <w:rsid w:val="002B5F21"/>
    <w:rsid w:val="002B63D3"/>
    <w:rsid w:val="002B6815"/>
    <w:rsid w:val="002B6AB1"/>
    <w:rsid w:val="002B6DE1"/>
    <w:rsid w:val="002B71D1"/>
    <w:rsid w:val="002B78CF"/>
    <w:rsid w:val="002B79D2"/>
    <w:rsid w:val="002B7ECC"/>
    <w:rsid w:val="002C007E"/>
    <w:rsid w:val="002C0144"/>
    <w:rsid w:val="002C0CAC"/>
    <w:rsid w:val="002C1475"/>
    <w:rsid w:val="002C1F28"/>
    <w:rsid w:val="002C23CF"/>
    <w:rsid w:val="002C254B"/>
    <w:rsid w:val="002C25DE"/>
    <w:rsid w:val="002C27E8"/>
    <w:rsid w:val="002C2AB7"/>
    <w:rsid w:val="002C2ACB"/>
    <w:rsid w:val="002C2F60"/>
    <w:rsid w:val="002C3071"/>
    <w:rsid w:val="002C31F1"/>
    <w:rsid w:val="002C3363"/>
    <w:rsid w:val="002C373F"/>
    <w:rsid w:val="002C41CB"/>
    <w:rsid w:val="002C4551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097"/>
    <w:rsid w:val="002D0220"/>
    <w:rsid w:val="002D0321"/>
    <w:rsid w:val="002D06A5"/>
    <w:rsid w:val="002D0C7D"/>
    <w:rsid w:val="002D0E7A"/>
    <w:rsid w:val="002D0F03"/>
    <w:rsid w:val="002D155B"/>
    <w:rsid w:val="002D1AD3"/>
    <w:rsid w:val="002D3294"/>
    <w:rsid w:val="002D34B6"/>
    <w:rsid w:val="002D37EE"/>
    <w:rsid w:val="002D40A5"/>
    <w:rsid w:val="002D46E3"/>
    <w:rsid w:val="002D47E5"/>
    <w:rsid w:val="002D48E1"/>
    <w:rsid w:val="002D4CCB"/>
    <w:rsid w:val="002D4DF7"/>
    <w:rsid w:val="002D5847"/>
    <w:rsid w:val="002D61C8"/>
    <w:rsid w:val="002D629E"/>
    <w:rsid w:val="002D664F"/>
    <w:rsid w:val="002D66C5"/>
    <w:rsid w:val="002D6D72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08F1"/>
    <w:rsid w:val="002E14F9"/>
    <w:rsid w:val="002E1DF4"/>
    <w:rsid w:val="002E21D5"/>
    <w:rsid w:val="002E2991"/>
    <w:rsid w:val="002E2C3B"/>
    <w:rsid w:val="002E2DAD"/>
    <w:rsid w:val="002E3944"/>
    <w:rsid w:val="002E3C37"/>
    <w:rsid w:val="002E3CD0"/>
    <w:rsid w:val="002E4BA7"/>
    <w:rsid w:val="002E4D3D"/>
    <w:rsid w:val="002E4DD1"/>
    <w:rsid w:val="002E557A"/>
    <w:rsid w:val="002E5CA7"/>
    <w:rsid w:val="002E5CDC"/>
    <w:rsid w:val="002E6377"/>
    <w:rsid w:val="002E64C3"/>
    <w:rsid w:val="002E668B"/>
    <w:rsid w:val="002E7113"/>
    <w:rsid w:val="002E7235"/>
    <w:rsid w:val="002E756A"/>
    <w:rsid w:val="002E7822"/>
    <w:rsid w:val="002E7C80"/>
    <w:rsid w:val="002E7DEA"/>
    <w:rsid w:val="002E7E2C"/>
    <w:rsid w:val="002F01B0"/>
    <w:rsid w:val="002F024B"/>
    <w:rsid w:val="002F0276"/>
    <w:rsid w:val="002F039E"/>
    <w:rsid w:val="002F075C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8F3"/>
    <w:rsid w:val="002F3C64"/>
    <w:rsid w:val="002F4431"/>
    <w:rsid w:val="002F4687"/>
    <w:rsid w:val="002F47E7"/>
    <w:rsid w:val="002F4BBB"/>
    <w:rsid w:val="002F510D"/>
    <w:rsid w:val="002F5F61"/>
    <w:rsid w:val="002F63E6"/>
    <w:rsid w:val="002F7729"/>
    <w:rsid w:val="002F794D"/>
    <w:rsid w:val="00300081"/>
    <w:rsid w:val="0030023E"/>
    <w:rsid w:val="00300354"/>
    <w:rsid w:val="0030059B"/>
    <w:rsid w:val="00300812"/>
    <w:rsid w:val="0030094D"/>
    <w:rsid w:val="00300D44"/>
    <w:rsid w:val="00300FC5"/>
    <w:rsid w:val="00301277"/>
    <w:rsid w:val="00301837"/>
    <w:rsid w:val="003019CD"/>
    <w:rsid w:val="00302015"/>
    <w:rsid w:val="00302DA3"/>
    <w:rsid w:val="0030341B"/>
    <w:rsid w:val="003034D2"/>
    <w:rsid w:val="0030373E"/>
    <w:rsid w:val="00303A1B"/>
    <w:rsid w:val="003045BE"/>
    <w:rsid w:val="00304C94"/>
    <w:rsid w:val="00304E4B"/>
    <w:rsid w:val="00304E8C"/>
    <w:rsid w:val="00305204"/>
    <w:rsid w:val="003054E0"/>
    <w:rsid w:val="003057A4"/>
    <w:rsid w:val="00305F09"/>
    <w:rsid w:val="00305F53"/>
    <w:rsid w:val="003060F3"/>
    <w:rsid w:val="0030612A"/>
    <w:rsid w:val="003068EC"/>
    <w:rsid w:val="00306C01"/>
    <w:rsid w:val="003071F9"/>
    <w:rsid w:val="0030759B"/>
    <w:rsid w:val="003076B9"/>
    <w:rsid w:val="003076C4"/>
    <w:rsid w:val="003077EA"/>
    <w:rsid w:val="003079A6"/>
    <w:rsid w:val="003106C8"/>
    <w:rsid w:val="00310A1B"/>
    <w:rsid w:val="00310E3F"/>
    <w:rsid w:val="00311270"/>
    <w:rsid w:val="003115C4"/>
    <w:rsid w:val="0031175D"/>
    <w:rsid w:val="00311800"/>
    <w:rsid w:val="003119DD"/>
    <w:rsid w:val="00311FC3"/>
    <w:rsid w:val="0031222F"/>
    <w:rsid w:val="00312297"/>
    <w:rsid w:val="003124C8"/>
    <w:rsid w:val="00312DC4"/>
    <w:rsid w:val="00313367"/>
    <w:rsid w:val="0031354F"/>
    <w:rsid w:val="003136A6"/>
    <w:rsid w:val="00313ABD"/>
    <w:rsid w:val="00314138"/>
    <w:rsid w:val="00314614"/>
    <w:rsid w:val="00314711"/>
    <w:rsid w:val="00314739"/>
    <w:rsid w:val="00314773"/>
    <w:rsid w:val="003149C2"/>
    <w:rsid w:val="00314A11"/>
    <w:rsid w:val="00314A7F"/>
    <w:rsid w:val="00314F8A"/>
    <w:rsid w:val="003151F3"/>
    <w:rsid w:val="003152FA"/>
    <w:rsid w:val="003154DB"/>
    <w:rsid w:val="003156BC"/>
    <w:rsid w:val="00315D12"/>
    <w:rsid w:val="00316198"/>
    <w:rsid w:val="00316590"/>
    <w:rsid w:val="00316779"/>
    <w:rsid w:val="00316A45"/>
    <w:rsid w:val="00316C18"/>
    <w:rsid w:val="00316C5F"/>
    <w:rsid w:val="00316C7C"/>
    <w:rsid w:val="00316E78"/>
    <w:rsid w:val="00316FC2"/>
    <w:rsid w:val="00317AB7"/>
    <w:rsid w:val="00317DA5"/>
    <w:rsid w:val="003201D0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268E"/>
    <w:rsid w:val="00322E3D"/>
    <w:rsid w:val="00323371"/>
    <w:rsid w:val="0032345B"/>
    <w:rsid w:val="003235FE"/>
    <w:rsid w:val="00324FEA"/>
    <w:rsid w:val="00324FF5"/>
    <w:rsid w:val="003256A0"/>
    <w:rsid w:val="00325BAB"/>
    <w:rsid w:val="00326263"/>
    <w:rsid w:val="003265DE"/>
    <w:rsid w:val="00326A08"/>
    <w:rsid w:val="00326D1C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16"/>
    <w:rsid w:val="00330DB5"/>
    <w:rsid w:val="0033128A"/>
    <w:rsid w:val="00331306"/>
    <w:rsid w:val="0033157C"/>
    <w:rsid w:val="00331659"/>
    <w:rsid w:val="003319C5"/>
    <w:rsid w:val="00331A58"/>
    <w:rsid w:val="003320F9"/>
    <w:rsid w:val="003321FD"/>
    <w:rsid w:val="003322AF"/>
    <w:rsid w:val="003327BD"/>
    <w:rsid w:val="00332CD4"/>
    <w:rsid w:val="00333828"/>
    <w:rsid w:val="003338EB"/>
    <w:rsid w:val="00333B57"/>
    <w:rsid w:val="00333D21"/>
    <w:rsid w:val="003341D0"/>
    <w:rsid w:val="00334446"/>
    <w:rsid w:val="0033444C"/>
    <w:rsid w:val="00334505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1340"/>
    <w:rsid w:val="00342559"/>
    <w:rsid w:val="00342D1A"/>
    <w:rsid w:val="0034339B"/>
    <w:rsid w:val="00343860"/>
    <w:rsid w:val="00343AB5"/>
    <w:rsid w:val="00343CCF"/>
    <w:rsid w:val="0034438F"/>
    <w:rsid w:val="00344489"/>
    <w:rsid w:val="00344609"/>
    <w:rsid w:val="00344BD5"/>
    <w:rsid w:val="00344CEF"/>
    <w:rsid w:val="00344D90"/>
    <w:rsid w:val="00344F44"/>
    <w:rsid w:val="0034511C"/>
    <w:rsid w:val="00345191"/>
    <w:rsid w:val="003451F6"/>
    <w:rsid w:val="00345400"/>
    <w:rsid w:val="0034550A"/>
    <w:rsid w:val="00345A44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0018"/>
    <w:rsid w:val="00350787"/>
    <w:rsid w:val="003509C6"/>
    <w:rsid w:val="00350A43"/>
    <w:rsid w:val="00351032"/>
    <w:rsid w:val="003511F9"/>
    <w:rsid w:val="0035149A"/>
    <w:rsid w:val="00351668"/>
    <w:rsid w:val="00352368"/>
    <w:rsid w:val="00352775"/>
    <w:rsid w:val="0035277B"/>
    <w:rsid w:val="00352F14"/>
    <w:rsid w:val="003530B3"/>
    <w:rsid w:val="003532DF"/>
    <w:rsid w:val="003539E0"/>
    <w:rsid w:val="00353F13"/>
    <w:rsid w:val="00354409"/>
    <w:rsid w:val="003549E9"/>
    <w:rsid w:val="0035546F"/>
    <w:rsid w:val="003554BD"/>
    <w:rsid w:val="003554CE"/>
    <w:rsid w:val="00355A25"/>
    <w:rsid w:val="0035650C"/>
    <w:rsid w:val="00356586"/>
    <w:rsid w:val="00356792"/>
    <w:rsid w:val="00356C59"/>
    <w:rsid w:val="00356DA5"/>
    <w:rsid w:val="00356DE7"/>
    <w:rsid w:val="003571E2"/>
    <w:rsid w:val="00357DF7"/>
    <w:rsid w:val="00360107"/>
    <w:rsid w:val="003601E9"/>
    <w:rsid w:val="00360545"/>
    <w:rsid w:val="00360A82"/>
    <w:rsid w:val="00360DF1"/>
    <w:rsid w:val="00361062"/>
    <w:rsid w:val="003610F5"/>
    <w:rsid w:val="00361295"/>
    <w:rsid w:val="003616F4"/>
    <w:rsid w:val="00361C9A"/>
    <w:rsid w:val="00361DE0"/>
    <w:rsid w:val="003628E9"/>
    <w:rsid w:val="00362B5E"/>
    <w:rsid w:val="003638E9"/>
    <w:rsid w:val="00363D57"/>
    <w:rsid w:val="00363FAA"/>
    <w:rsid w:val="003641CC"/>
    <w:rsid w:val="003643A5"/>
    <w:rsid w:val="0036443D"/>
    <w:rsid w:val="003644CA"/>
    <w:rsid w:val="0036463E"/>
    <w:rsid w:val="00364D97"/>
    <w:rsid w:val="003652A3"/>
    <w:rsid w:val="0036533F"/>
    <w:rsid w:val="00365370"/>
    <w:rsid w:val="003661C9"/>
    <w:rsid w:val="003664B7"/>
    <w:rsid w:val="0036693A"/>
    <w:rsid w:val="00366AFA"/>
    <w:rsid w:val="00366C31"/>
    <w:rsid w:val="00366E4E"/>
    <w:rsid w:val="003676E5"/>
    <w:rsid w:val="003676EA"/>
    <w:rsid w:val="0036786A"/>
    <w:rsid w:val="00367886"/>
    <w:rsid w:val="00367AD9"/>
    <w:rsid w:val="00367CC7"/>
    <w:rsid w:val="00370219"/>
    <w:rsid w:val="0037051E"/>
    <w:rsid w:val="00370859"/>
    <w:rsid w:val="00370D63"/>
    <w:rsid w:val="00370DE5"/>
    <w:rsid w:val="00371208"/>
    <w:rsid w:val="003718D9"/>
    <w:rsid w:val="0037207D"/>
    <w:rsid w:val="00372389"/>
    <w:rsid w:val="00372564"/>
    <w:rsid w:val="00372644"/>
    <w:rsid w:val="00373024"/>
    <w:rsid w:val="00373191"/>
    <w:rsid w:val="0037334A"/>
    <w:rsid w:val="003734B3"/>
    <w:rsid w:val="00373D8A"/>
    <w:rsid w:val="0037443B"/>
    <w:rsid w:val="00374D3E"/>
    <w:rsid w:val="0037525E"/>
    <w:rsid w:val="0037536C"/>
    <w:rsid w:val="00375820"/>
    <w:rsid w:val="00375B14"/>
    <w:rsid w:val="00375D85"/>
    <w:rsid w:val="00375E50"/>
    <w:rsid w:val="0037608C"/>
    <w:rsid w:val="003760FD"/>
    <w:rsid w:val="003769D5"/>
    <w:rsid w:val="00376A9C"/>
    <w:rsid w:val="00376C47"/>
    <w:rsid w:val="00377049"/>
    <w:rsid w:val="00377475"/>
    <w:rsid w:val="00377A8C"/>
    <w:rsid w:val="00380027"/>
    <w:rsid w:val="0038053C"/>
    <w:rsid w:val="0038054C"/>
    <w:rsid w:val="0038061C"/>
    <w:rsid w:val="00381137"/>
    <w:rsid w:val="00381168"/>
    <w:rsid w:val="003818FD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5E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5572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0EBE"/>
    <w:rsid w:val="003915D2"/>
    <w:rsid w:val="00391B86"/>
    <w:rsid w:val="00391CBB"/>
    <w:rsid w:val="00391D90"/>
    <w:rsid w:val="00391DDE"/>
    <w:rsid w:val="0039208E"/>
    <w:rsid w:val="003923A6"/>
    <w:rsid w:val="0039257A"/>
    <w:rsid w:val="0039290C"/>
    <w:rsid w:val="003929F5"/>
    <w:rsid w:val="00392E0D"/>
    <w:rsid w:val="00393231"/>
    <w:rsid w:val="0039372B"/>
    <w:rsid w:val="003937D5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5D75"/>
    <w:rsid w:val="003961EB"/>
    <w:rsid w:val="0039631B"/>
    <w:rsid w:val="00396911"/>
    <w:rsid w:val="00396943"/>
    <w:rsid w:val="00396C46"/>
    <w:rsid w:val="00396F48"/>
    <w:rsid w:val="00397BC5"/>
    <w:rsid w:val="00397BF1"/>
    <w:rsid w:val="003A0756"/>
    <w:rsid w:val="003A0A67"/>
    <w:rsid w:val="003A0E1D"/>
    <w:rsid w:val="003A1273"/>
    <w:rsid w:val="003A1596"/>
    <w:rsid w:val="003A1C56"/>
    <w:rsid w:val="003A1F73"/>
    <w:rsid w:val="003A1FEA"/>
    <w:rsid w:val="003A24A7"/>
    <w:rsid w:val="003A2CE1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780"/>
    <w:rsid w:val="003A495B"/>
    <w:rsid w:val="003A4B2F"/>
    <w:rsid w:val="003A4C4A"/>
    <w:rsid w:val="003A4F9E"/>
    <w:rsid w:val="003A5033"/>
    <w:rsid w:val="003A53AA"/>
    <w:rsid w:val="003A54CF"/>
    <w:rsid w:val="003A59EA"/>
    <w:rsid w:val="003A5A21"/>
    <w:rsid w:val="003A5AFD"/>
    <w:rsid w:val="003A5E50"/>
    <w:rsid w:val="003A5EEB"/>
    <w:rsid w:val="003A5F81"/>
    <w:rsid w:val="003A606C"/>
    <w:rsid w:val="003A609A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350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4BE"/>
    <w:rsid w:val="003B5757"/>
    <w:rsid w:val="003B59A4"/>
    <w:rsid w:val="003B5E92"/>
    <w:rsid w:val="003B5F7C"/>
    <w:rsid w:val="003B6179"/>
    <w:rsid w:val="003B6609"/>
    <w:rsid w:val="003B69D0"/>
    <w:rsid w:val="003B78EE"/>
    <w:rsid w:val="003B7B4D"/>
    <w:rsid w:val="003B7CD0"/>
    <w:rsid w:val="003B7D81"/>
    <w:rsid w:val="003C0125"/>
    <w:rsid w:val="003C03F7"/>
    <w:rsid w:val="003C05CD"/>
    <w:rsid w:val="003C0FE5"/>
    <w:rsid w:val="003C14B6"/>
    <w:rsid w:val="003C1CAF"/>
    <w:rsid w:val="003C22D4"/>
    <w:rsid w:val="003C29AF"/>
    <w:rsid w:val="003C2E73"/>
    <w:rsid w:val="003C3118"/>
    <w:rsid w:val="003C36B1"/>
    <w:rsid w:val="003C3984"/>
    <w:rsid w:val="003C3BC5"/>
    <w:rsid w:val="003C3F73"/>
    <w:rsid w:val="003C40A2"/>
    <w:rsid w:val="003C5428"/>
    <w:rsid w:val="003C5519"/>
    <w:rsid w:val="003C551C"/>
    <w:rsid w:val="003C5776"/>
    <w:rsid w:val="003C5A97"/>
    <w:rsid w:val="003C616B"/>
    <w:rsid w:val="003C63CA"/>
    <w:rsid w:val="003C681D"/>
    <w:rsid w:val="003C6A4E"/>
    <w:rsid w:val="003C6BED"/>
    <w:rsid w:val="003C76F4"/>
    <w:rsid w:val="003C7946"/>
    <w:rsid w:val="003C7965"/>
    <w:rsid w:val="003C7B7E"/>
    <w:rsid w:val="003C7D06"/>
    <w:rsid w:val="003C7EF7"/>
    <w:rsid w:val="003D044F"/>
    <w:rsid w:val="003D0696"/>
    <w:rsid w:val="003D06A3"/>
    <w:rsid w:val="003D0E1F"/>
    <w:rsid w:val="003D113B"/>
    <w:rsid w:val="003D1182"/>
    <w:rsid w:val="003D1AE0"/>
    <w:rsid w:val="003D1B00"/>
    <w:rsid w:val="003D1E0C"/>
    <w:rsid w:val="003D22DA"/>
    <w:rsid w:val="003D2A32"/>
    <w:rsid w:val="003D358C"/>
    <w:rsid w:val="003D3779"/>
    <w:rsid w:val="003D3B8B"/>
    <w:rsid w:val="003D3EEC"/>
    <w:rsid w:val="003D4254"/>
    <w:rsid w:val="003D425A"/>
    <w:rsid w:val="003D4866"/>
    <w:rsid w:val="003D507A"/>
    <w:rsid w:val="003D554B"/>
    <w:rsid w:val="003D5DCD"/>
    <w:rsid w:val="003D5F76"/>
    <w:rsid w:val="003D6280"/>
    <w:rsid w:val="003D66CB"/>
    <w:rsid w:val="003D687A"/>
    <w:rsid w:val="003D6B7C"/>
    <w:rsid w:val="003D6E45"/>
    <w:rsid w:val="003D7125"/>
    <w:rsid w:val="003D7416"/>
    <w:rsid w:val="003D76D9"/>
    <w:rsid w:val="003D7A2D"/>
    <w:rsid w:val="003D7A72"/>
    <w:rsid w:val="003D7C91"/>
    <w:rsid w:val="003E0227"/>
    <w:rsid w:val="003E024B"/>
    <w:rsid w:val="003E043F"/>
    <w:rsid w:val="003E05F6"/>
    <w:rsid w:val="003E07F1"/>
    <w:rsid w:val="003E08BE"/>
    <w:rsid w:val="003E0E83"/>
    <w:rsid w:val="003E0E8C"/>
    <w:rsid w:val="003E113F"/>
    <w:rsid w:val="003E1418"/>
    <w:rsid w:val="003E1867"/>
    <w:rsid w:val="003E1ABA"/>
    <w:rsid w:val="003E20CB"/>
    <w:rsid w:val="003E2169"/>
    <w:rsid w:val="003E23B1"/>
    <w:rsid w:val="003E245A"/>
    <w:rsid w:val="003E2627"/>
    <w:rsid w:val="003E26DE"/>
    <w:rsid w:val="003E2E74"/>
    <w:rsid w:val="003E3238"/>
    <w:rsid w:val="003E3B6B"/>
    <w:rsid w:val="003E41E2"/>
    <w:rsid w:val="003E4979"/>
    <w:rsid w:val="003E4B79"/>
    <w:rsid w:val="003E4B85"/>
    <w:rsid w:val="003E5104"/>
    <w:rsid w:val="003E5764"/>
    <w:rsid w:val="003E57EA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0D50"/>
    <w:rsid w:val="003F18CF"/>
    <w:rsid w:val="003F1AFA"/>
    <w:rsid w:val="003F1B53"/>
    <w:rsid w:val="003F1EC7"/>
    <w:rsid w:val="003F2BFE"/>
    <w:rsid w:val="003F33D6"/>
    <w:rsid w:val="003F3A44"/>
    <w:rsid w:val="003F3B3F"/>
    <w:rsid w:val="003F3DCD"/>
    <w:rsid w:val="003F3E1C"/>
    <w:rsid w:val="003F3E27"/>
    <w:rsid w:val="003F55DE"/>
    <w:rsid w:val="003F5732"/>
    <w:rsid w:val="003F5A5B"/>
    <w:rsid w:val="003F5ADF"/>
    <w:rsid w:val="003F5F0A"/>
    <w:rsid w:val="003F603A"/>
    <w:rsid w:val="003F6DF4"/>
    <w:rsid w:val="003F7022"/>
    <w:rsid w:val="003F7263"/>
    <w:rsid w:val="003F7D77"/>
    <w:rsid w:val="004000E3"/>
    <w:rsid w:val="00400626"/>
    <w:rsid w:val="00400885"/>
    <w:rsid w:val="00400A5E"/>
    <w:rsid w:val="00400CAB"/>
    <w:rsid w:val="00400F1D"/>
    <w:rsid w:val="00401089"/>
    <w:rsid w:val="004015B0"/>
    <w:rsid w:val="004016AD"/>
    <w:rsid w:val="0040186D"/>
    <w:rsid w:val="00401A15"/>
    <w:rsid w:val="00401C5B"/>
    <w:rsid w:val="00401DB1"/>
    <w:rsid w:val="0040200B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892"/>
    <w:rsid w:val="00404D4D"/>
    <w:rsid w:val="004057A5"/>
    <w:rsid w:val="004063EB"/>
    <w:rsid w:val="004068A2"/>
    <w:rsid w:val="00407731"/>
    <w:rsid w:val="00407CDA"/>
    <w:rsid w:val="00407F71"/>
    <w:rsid w:val="004100FD"/>
    <w:rsid w:val="00410203"/>
    <w:rsid w:val="0041029D"/>
    <w:rsid w:val="00410347"/>
    <w:rsid w:val="004104BF"/>
    <w:rsid w:val="00410572"/>
    <w:rsid w:val="0041068A"/>
    <w:rsid w:val="00410A43"/>
    <w:rsid w:val="00410DEC"/>
    <w:rsid w:val="0041138F"/>
    <w:rsid w:val="004116C5"/>
    <w:rsid w:val="004118D5"/>
    <w:rsid w:val="0041209E"/>
    <w:rsid w:val="004120E7"/>
    <w:rsid w:val="00412309"/>
    <w:rsid w:val="00412320"/>
    <w:rsid w:val="004129F9"/>
    <w:rsid w:val="00412D72"/>
    <w:rsid w:val="00412EF3"/>
    <w:rsid w:val="00413162"/>
    <w:rsid w:val="004133CD"/>
    <w:rsid w:val="00413549"/>
    <w:rsid w:val="004135C3"/>
    <w:rsid w:val="004137F3"/>
    <w:rsid w:val="00413FCD"/>
    <w:rsid w:val="0041439E"/>
    <w:rsid w:val="00414538"/>
    <w:rsid w:val="00414647"/>
    <w:rsid w:val="0041479C"/>
    <w:rsid w:val="00414F3F"/>
    <w:rsid w:val="00414F9A"/>
    <w:rsid w:val="00415ECC"/>
    <w:rsid w:val="00415EF5"/>
    <w:rsid w:val="00416297"/>
    <w:rsid w:val="00416787"/>
    <w:rsid w:val="004167D7"/>
    <w:rsid w:val="00416EAA"/>
    <w:rsid w:val="004170FC"/>
    <w:rsid w:val="00417B45"/>
    <w:rsid w:val="00417F13"/>
    <w:rsid w:val="004203CA"/>
    <w:rsid w:val="004208D7"/>
    <w:rsid w:val="00420B37"/>
    <w:rsid w:val="00420CA2"/>
    <w:rsid w:val="004215BD"/>
    <w:rsid w:val="0042169D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3FB"/>
    <w:rsid w:val="004249DB"/>
    <w:rsid w:val="00424C6D"/>
    <w:rsid w:val="00424C76"/>
    <w:rsid w:val="00425554"/>
    <w:rsid w:val="0042556A"/>
    <w:rsid w:val="00425B68"/>
    <w:rsid w:val="00425B6C"/>
    <w:rsid w:val="00425C9F"/>
    <w:rsid w:val="00425ECE"/>
    <w:rsid w:val="004268A5"/>
    <w:rsid w:val="0042695F"/>
    <w:rsid w:val="00426F4F"/>
    <w:rsid w:val="0042776F"/>
    <w:rsid w:val="00427BA2"/>
    <w:rsid w:val="00427D02"/>
    <w:rsid w:val="004300E1"/>
    <w:rsid w:val="00430294"/>
    <w:rsid w:val="00430644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5FA"/>
    <w:rsid w:val="00435958"/>
    <w:rsid w:val="00435F09"/>
    <w:rsid w:val="00435F6F"/>
    <w:rsid w:val="00436225"/>
    <w:rsid w:val="00436258"/>
    <w:rsid w:val="00436548"/>
    <w:rsid w:val="00436C20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7BA"/>
    <w:rsid w:val="00442822"/>
    <w:rsid w:val="00442B37"/>
    <w:rsid w:val="00442B69"/>
    <w:rsid w:val="00442FA9"/>
    <w:rsid w:val="00443426"/>
    <w:rsid w:val="004437F3"/>
    <w:rsid w:val="00443866"/>
    <w:rsid w:val="00443A3A"/>
    <w:rsid w:val="00443AE0"/>
    <w:rsid w:val="00443D1A"/>
    <w:rsid w:val="0044427F"/>
    <w:rsid w:val="004442B1"/>
    <w:rsid w:val="00444337"/>
    <w:rsid w:val="004443FB"/>
    <w:rsid w:val="00444712"/>
    <w:rsid w:val="0044476D"/>
    <w:rsid w:val="00445064"/>
    <w:rsid w:val="00445172"/>
    <w:rsid w:val="00445472"/>
    <w:rsid w:val="004456D0"/>
    <w:rsid w:val="004456E7"/>
    <w:rsid w:val="004464C3"/>
    <w:rsid w:val="004473BC"/>
    <w:rsid w:val="00447603"/>
    <w:rsid w:val="004476B9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0FF8"/>
    <w:rsid w:val="004513E2"/>
    <w:rsid w:val="004518B5"/>
    <w:rsid w:val="00451A7B"/>
    <w:rsid w:val="00451BBD"/>
    <w:rsid w:val="004522A6"/>
    <w:rsid w:val="00452870"/>
    <w:rsid w:val="0045291E"/>
    <w:rsid w:val="004529D7"/>
    <w:rsid w:val="00452A11"/>
    <w:rsid w:val="00453BF4"/>
    <w:rsid w:val="00453D89"/>
    <w:rsid w:val="00453E34"/>
    <w:rsid w:val="00453FAC"/>
    <w:rsid w:val="004541EE"/>
    <w:rsid w:val="00454571"/>
    <w:rsid w:val="0045592A"/>
    <w:rsid w:val="00455AFA"/>
    <w:rsid w:val="00456308"/>
    <w:rsid w:val="004566BE"/>
    <w:rsid w:val="0045682E"/>
    <w:rsid w:val="004568B4"/>
    <w:rsid w:val="004569B0"/>
    <w:rsid w:val="00456A71"/>
    <w:rsid w:val="00457142"/>
    <w:rsid w:val="004573A4"/>
    <w:rsid w:val="00457493"/>
    <w:rsid w:val="00457870"/>
    <w:rsid w:val="00457958"/>
    <w:rsid w:val="00457AD2"/>
    <w:rsid w:val="004605F4"/>
    <w:rsid w:val="0046115F"/>
    <w:rsid w:val="004611CA"/>
    <w:rsid w:val="0046148D"/>
    <w:rsid w:val="00461535"/>
    <w:rsid w:val="00461667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D2A"/>
    <w:rsid w:val="00464027"/>
    <w:rsid w:val="004641CB"/>
    <w:rsid w:val="0046443B"/>
    <w:rsid w:val="004647D8"/>
    <w:rsid w:val="00464BC7"/>
    <w:rsid w:val="004651B8"/>
    <w:rsid w:val="00465470"/>
    <w:rsid w:val="00465580"/>
    <w:rsid w:val="0046563C"/>
    <w:rsid w:val="0046573A"/>
    <w:rsid w:val="00465972"/>
    <w:rsid w:val="00465B80"/>
    <w:rsid w:val="00465CEC"/>
    <w:rsid w:val="00465E7E"/>
    <w:rsid w:val="0046695A"/>
    <w:rsid w:val="00466BB5"/>
    <w:rsid w:val="004670E8"/>
    <w:rsid w:val="004672E8"/>
    <w:rsid w:val="0046758F"/>
    <w:rsid w:val="004677E9"/>
    <w:rsid w:val="0046792D"/>
    <w:rsid w:val="00470535"/>
    <w:rsid w:val="00471183"/>
    <w:rsid w:val="0047123C"/>
    <w:rsid w:val="00471331"/>
    <w:rsid w:val="004714F6"/>
    <w:rsid w:val="00471563"/>
    <w:rsid w:val="00471E38"/>
    <w:rsid w:val="0047221E"/>
    <w:rsid w:val="0047289C"/>
    <w:rsid w:val="00472CAD"/>
    <w:rsid w:val="00472D8F"/>
    <w:rsid w:val="00472E22"/>
    <w:rsid w:val="00472F67"/>
    <w:rsid w:val="00473625"/>
    <w:rsid w:val="004736D0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6EF8"/>
    <w:rsid w:val="0047716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2EDD"/>
    <w:rsid w:val="004837D9"/>
    <w:rsid w:val="0048385A"/>
    <w:rsid w:val="00483A8E"/>
    <w:rsid w:val="00483F95"/>
    <w:rsid w:val="00484A84"/>
    <w:rsid w:val="00484D20"/>
    <w:rsid w:val="004850C1"/>
    <w:rsid w:val="00485EFA"/>
    <w:rsid w:val="00486F54"/>
    <w:rsid w:val="00487038"/>
    <w:rsid w:val="004871B4"/>
    <w:rsid w:val="004876DD"/>
    <w:rsid w:val="00487F90"/>
    <w:rsid w:val="00490C09"/>
    <w:rsid w:val="00491222"/>
    <w:rsid w:val="004915E6"/>
    <w:rsid w:val="0049178A"/>
    <w:rsid w:val="004917FC"/>
    <w:rsid w:val="00491C1D"/>
    <w:rsid w:val="00491DF1"/>
    <w:rsid w:val="00491FE1"/>
    <w:rsid w:val="00491FF1"/>
    <w:rsid w:val="00492535"/>
    <w:rsid w:val="00492E30"/>
    <w:rsid w:val="00492EBB"/>
    <w:rsid w:val="00493435"/>
    <w:rsid w:val="004937CB"/>
    <w:rsid w:val="00494B28"/>
    <w:rsid w:val="00494C46"/>
    <w:rsid w:val="00494CFF"/>
    <w:rsid w:val="0049527B"/>
    <w:rsid w:val="00495494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2B2"/>
    <w:rsid w:val="00497351"/>
    <w:rsid w:val="00497358"/>
    <w:rsid w:val="00497AC9"/>
    <w:rsid w:val="00497ADA"/>
    <w:rsid w:val="00497D6F"/>
    <w:rsid w:val="00497FA5"/>
    <w:rsid w:val="00497FAE"/>
    <w:rsid w:val="004A0036"/>
    <w:rsid w:val="004A03B3"/>
    <w:rsid w:val="004A03C6"/>
    <w:rsid w:val="004A04D5"/>
    <w:rsid w:val="004A0792"/>
    <w:rsid w:val="004A1387"/>
    <w:rsid w:val="004A1B07"/>
    <w:rsid w:val="004A21D8"/>
    <w:rsid w:val="004A242A"/>
    <w:rsid w:val="004A2AEA"/>
    <w:rsid w:val="004A2D29"/>
    <w:rsid w:val="004A2DE9"/>
    <w:rsid w:val="004A2E04"/>
    <w:rsid w:val="004A3226"/>
    <w:rsid w:val="004A399F"/>
    <w:rsid w:val="004A4096"/>
    <w:rsid w:val="004A40C1"/>
    <w:rsid w:val="004A4397"/>
    <w:rsid w:val="004A4692"/>
    <w:rsid w:val="004A4D1D"/>
    <w:rsid w:val="004A502C"/>
    <w:rsid w:val="004A5582"/>
    <w:rsid w:val="004A5AE1"/>
    <w:rsid w:val="004A5DDB"/>
    <w:rsid w:val="004A669F"/>
    <w:rsid w:val="004A6842"/>
    <w:rsid w:val="004A6A2E"/>
    <w:rsid w:val="004A718C"/>
    <w:rsid w:val="004A7582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7C6"/>
    <w:rsid w:val="004B29C2"/>
    <w:rsid w:val="004B29E1"/>
    <w:rsid w:val="004B2C52"/>
    <w:rsid w:val="004B2F46"/>
    <w:rsid w:val="004B395D"/>
    <w:rsid w:val="004B39D7"/>
    <w:rsid w:val="004B3D50"/>
    <w:rsid w:val="004B3DB4"/>
    <w:rsid w:val="004B4194"/>
    <w:rsid w:val="004B435D"/>
    <w:rsid w:val="004B457E"/>
    <w:rsid w:val="004B4A7A"/>
    <w:rsid w:val="004B4ED5"/>
    <w:rsid w:val="004B5447"/>
    <w:rsid w:val="004B55F0"/>
    <w:rsid w:val="004B56C3"/>
    <w:rsid w:val="004B5E0F"/>
    <w:rsid w:val="004B5E7C"/>
    <w:rsid w:val="004B5F4A"/>
    <w:rsid w:val="004B6377"/>
    <w:rsid w:val="004B656C"/>
    <w:rsid w:val="004B6928"/>
    <w:rsid w:val="004B6AA6"/>
    <w:rsid w:val="004B6C9D"/>
    <w:rsid w:val="004B754D"/>
    <w:rsid w:val="004B774E"/>
    <w:rsid w:val="004B79FA"/>
    <w:rsid w:val="004B7AD2"/>
    <w:rsid w:val="004B7D94"/>
    <w:rsid w:val="004C0930"/>
    <w:rsid w:val="004C0FB7"/>
    <w:rsid w:val="004C104B"/>
    <w:rsid w:val="004C12B2"/>
    <w:rsid w:val="004C164A"/>
    <w:rsid w:val="004C17F1"/>
    <w:rsid w:val="004C19E2"/>
    <w:rsid w:val="004C273E"/>
    <w:rsid w:val="004C296F"/>
    <w:rsid w:val="004C2C65"/>
    <w:rsid w:val="004C2E14"/>
    <w:rsid w:val="004C2FE3"/>
    <w:rsid w:val="004C305A"/>
    <w:rsid w:val="004C31B4"/>
    <w:rsid w:val="004C333D"/>
    <w:rsid w:val="004C3513"/>
    <w:rsid w:val="004C35EF"/>
    <w:rsid w:val="004C37ED"/>
    <w:rsid w:val="004C3BCF"/>
    <w:rsid w:val="004C3DE5"/>
    <w:rsid w:val="004C44AD"/>
    <w:rsid w:val="004C45B3"/>
    <w:rsid w:val="004C4769"/>
    <w:rsid w:val="004C4829"/>
    <w:rsid w:val="004C4D30"/>
    <w:rsid w:val="004C4EAB"/>
    <w:rsid w:val="004C4EFE"/>
    <w:rsid w:val="004C4F4F"/>
    <w:rsid w:val="004C5570"/>
    <w:rsid w:val="004C5B7A"/>
    <w:rsid w:val="004C5BD0"/>
    <w:rsid w:val="004C5D52"/>
    <w:rsid w:val="004C5DB0"/>
    <w:rsid w:val="004C60D8"/>
    <w:rsid w:val="004C62EE"/>
    <w:rsid w:val="004C67B6"/>
    <w:rsid w:val="004C6A0D"/>
    <w:rsid w:val="004C7DF3"/>
    <w:rsid w:val="004D0C1E"/>
    <w:rsid w:val="004D0FCC"/>
    <w:rsid w:val="004D1000"/>
    <w:rsid w:val="004D1561"/>
    <w:rsid w:val="004D16CD"/>
    <w:rsid w:val="004D1D27"/>
    <w:rsid w:val="004D2CB8"/>
    <w:rsid w:val="004D2EC3"/>
    <w:rsid w:val="004D2FF6"/>
    <w:rsid w:val="004D3FD6"/>
    <w:rsid w:val="004D405F"/>
    <w:rsid w:val="004D4F9C"/>
    <w:rsid w:val="004D5452"/>
    <w:rsid w:val="004D55CA"/>
    <w:rsid w:val="004D5969"/>
    <w:rsid w:val="004D5A27"/>
    <w:rsid w:val="004D5F0E"/>
    <w:rsid w:val="004D6626"/>
    <w:rsid w:val="004D6758"/>
    <w:rsid w:val="004D67B0"/>
    <w:rsid w:val="004D72EB"/>
    <w:rsid w:val="004D732E"/>
    <w:rsid w:val="004D7B1A"/>
    <w:rsid w:val="004E01F1"/>
    <w:rsid w:val="004E0830"/>
    <w:rsid w:val="004E0CDC"/>
    <w:rsid w:val="004E0F32"/>
    <w:rsid w:val="004E169C"/>
    <w:rsid w:val="004E1BF0"/>
    <w:rsid w:val="004E1E6A"/>
    <w:rsid w:val="004E1E9E"/>
    <w:rsid w:val="004E220F"/>
    <w:rsid w:val="004E28E1"/>
    <w:rsid w:val="004E2B01"/>
    <w:rsid w:val="004E34C7"/>
    <w:rsid w:val="004E356A"/>
    <w:rsid w:val="004E375D"/>
    <w:rsid w:val="004E3850"/>
    <w:rsid w:val="004E39AD"/>
    <w:rsid w:val="004E3FC1"/>
    <w:rsid w:val="004E4115"/>
    <w:rsid w:val="004E420E"/>
    <w:rsid w:val="004E4813"/>
    <w:rsid w:val="004E4BD8"/>
    <w:rsid w:val="004E4F03"/>
    <w:rsid w:val="004E58EA"/>
    <w:rsid w:val="004E5F65"/>
    <w:rsid w:val="004E62D8"/>
    <w:rsid w:val="004E6A7E"/>
    <w:rsid w:val="004E6C7A"/>
    <w:rsid w:val="004E6D8E"/>
    <w:rsid w:val="004E7340"/>
    <w:rsid w:val="004E74D3"/>
    <w:rsid w:val="004E760C"/>
    <w:rsid w:val="004E7615"/>
    <w:rsid w:val="004E7CDF"/>
    <w:rsid w:val="004F02AF"/>
    <w:rsid w:val="004F074E"/>
    <w:rsid w:val="004F078C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E6A"/>
    <w:rsid w:val="004F469D"/>
    <w:rsid w:val="004F5331"/>
    <w:rsid w:val="004F5346"/>
    <w:rsid w:val="004F5681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CE3"/>
    <w:rsid w:val="004F7F0F"/>
    <w:rsid w:val="004F7FBC"/>
    <w:rsid w:val="005001AE"/>
    <w:rsid w:val="005007E7"/>
    <w:rsid w:val="005010CB"/>
    <w:rsid w:val="005012FC"/>
    <w:rsid w:val="00501555"/>
    <w:rsid w:val="00501CDC"/>
    <w:rsid w:val="00501E6C"/>
    <w:rsid w:val="00501EBE"/>
    <w:rsid w:val="00502308"/>
    <w:rsid w:val="00503551"/>
    <w:rsid w:val="00503670"/>
    <w:rsid w:val="00503963"/>
    <w:rsid w:val="00503E30"/>
    <w:rsid w:val="00503F38"/>
    <w:rsid w:val="00503F98"/>
    <w:rsid w:val="005043FC"/>
    <w:rsid w:val="00504A55"/>
    <w:rsid w:val="00504B31"/>
    <w:rsid w:val="00505276"/>
    <w:rsid w:val="00505673"/>
    <w:rsid w:val="00505A1E"/>
    <w:rsid w:val="00505AC6"/>
    <w:rsid w:val="00505F08"/>
    <w:rsid w:val="005065F5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DE2"/>
    <w:rsid w:val="00511EBC"/>
    <w:rsid w:val="005125D5"/>
    <w:rsid w:val="00512D51"/>
    <w:rsid w:val="00512E95"/>
    <w:rsid w:val="00513469"/>
    <w:rsid w:val="005141AC"/>
    <w:rsid w:val="00514674"/>
    <w:rsid w:val="0051477F"/>
    <w:rsid w:val="00514A83"/>
    <w:rsid w:val="00514B72"/>
    <w:rsid w:val="00514C46"/>
    <w:rsid w:val="00514C55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C52"/>
    <w:rsid w:val="00516CD4"/>
    <w:rsid w:val="00516EA5"/>
    <w:rsid w:val="005179DA"/>
    <w:rsid w:val="00517E2A"/>
    <w:rsid w:val="0052018F"/>
    <w:rsid w:val="00520AD7"/>
    <w:rsid w:val="00520C1C"/>
    <w:rsid w:val="00521439"/>
    <w:rsid w:val="00521E89"/>
    <w:rsid w:val="00522007"/>
    <w:rsid w:val="00522133"/>
    <w:rsid w:val="00522836"/>
    <w:rsid w:val="0052292E"/>
    <w:rsid w:val="005229C6"/>
    <w:rsid w:val="00522A3A"/>
    <w:rsid w:val="00522DD9"/>
    <w:rsid w:val="005232E0"/>
    <w:rsid w:val="0052373B"/>
    <w:rsid w:val="00523CFF"/>
    <w:rsid w:val="00523E00"/>
    <w:rsid w:val="0052439F"/>
    <w:rsid w:val="005243EB"/>
    <w:rsid w:val="00525409"/>
    <w:rsid w:val="005254E5"/>
    <w:rsid w:val="00525789"/>
    <w:rsid w:val="00525890"/>
    <w:rsid w:val="005258E2"/>
    <w:rsid w:val="00525E53"/>
    <w:rsid w:val="00526452"/>
    <w:rsid w:val="00526677"/>
    <w:rsid w:val="0052676C"/>
    <w:rsid w:val="00526816"/>
    <w:rsid w:val="00526B0D"/>
    <w:rsid w:val="00526F09"/>
    <w:rsid w:val="0052733A"/>
    <w:rsid w:val="00527DF9"/>
    <w:rsid w:val="00527F4F"/>
    <w:rsid w:val="005304A0"/>
    <w:rsid w:val="00530512"/>
    <w:rsid w:val="00530514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232"/>
    <w:rsid w:val="0053490C"/>
    <w:rsid w:val="005349A0"/>
    <w:rsid w:val="00535527"/>
    <w:rsid w:val="00535585"/>
    <w:rsid w:val="005357C2"/>
    <w:rsid w:val="00536110"/>
    <w:rsid w:val="00536A58"/>
    <w:rsid w:val="00536AB4"/>
    <w:rsid w:val="00536F48"/>
    <w:rsid w:val="00537022"/>
    <w:rsid w:val="00537060"/>
    <w:rsid w:val="00537127"/>
    <w:rsid w:val="0053764B"/>
    <w:rsid w:val="0054069F"/>
    <w:rsid w:val="00540AF5"/>
    <w:rsid w:val="00541307"/>
    <w:rsid w:val="00541AA7"/>
    <w:rsid w:val="00541B0B"/>
    <w:rsid w:val="00541B60"/>
    <w:rsid w:val="00541CFE"/>
    <w:rsid w:val="00541DB8"/>
    <w:rsid w:val="00541F9A"/>
    <w:rsid w:val="0054213A"/>
    <w:rsid w:val="00542599"/>
    <w:rsid w:val="00542EB4"/>
    <w:rsid w:val="0054351C"/>
    <w:rsid w:val="0054362E"/>
    <w:rsid w:val="00543774"/>
    <w:rsid w:val="00543833"/>
    <w:rsid w:val="005444B9"/>
    <w:rsid w:val="005448B9"/>
    <w:rsid w:val="00544B20"/>
    <w:rsid w:val="00544C51"/>
    <w:rsid w:val="00545136"/>
    <w:rsid w:val="005452C1"/>
    <w:rsid w:val="005454BB"/>
    <w:rsid w:val="00545698"/>
    <w:rsid w:val="00545B42"/>
    <w:rsid w:val="00545D6F"/>
    <w:rsid w:val="0054612B"/>
    <w:rsid w:val="005466DF"/>
    <w:rsid w:val="00546773"/>
    <w:rsid w:val="00547250"/>
    <w:rsid w:val="00547753"/>
    <w:rsid w:val="005479F5"/>
    <w:rsid w:val="00547D90"/>
    <w:rsid w:val="005501E4"/>
    <w:rsid w:val="005501FC"/>
    <w:rsid w:val="005506E4"/>
    <w:rsid w:val="005508EF"/>
    <w:rsid w:val="005510E3"/>
    <w:rsid w:val="0055173F"/>
    <w:rsid w:val="005517E2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908"/>
    <w:rsid w:val="00553A80"/>
    <w:rsid w:val="00553C0D"/>
    <w:rsid w:val="0055400F"/>
    <w:rsid w:val="00554019"/>
    <w:rsid w:val="005548DD"/>
    <w:rsid w:val="00554DBF"/>
    <w:rsid w:val="00554DDC"/>
    <w:rsid w:val="005553C3"/>
    <w:rsid w:val="00555425"/>
    <w:rsid w:val="00555500"/>
    <w:rsid w:val="005558C1"/>
    <w:rsid w:val="00555CEE"/>
    <w:rsid w:val="00555D04"/>
    <w:rsid w:val="00555FC3"/>
    <w:rsid w:val="00556027"/>
    <w:rsid w:val="00556506"/>
    <w:rsid w:val="0055659A"/>
    <w:rsid w:val="00556731"/>
    <w:rsid w:val="00556F39"/>
    <w:rsid w:val="00557401"/>
    <w:rsid w:val="0055747C"/>
    <w:rsid w:val="00557627"/>
    <w:rsid w:val="00557A40"/>
    <w:rsid w:val="00557D41"/>
    <w:rsid w:val="00557F5B"/>
    <w:rsid w:val="00557FE2"/>
    <w:rsid w:val="00560729"/>
    <w:rsid w:val="005608D4"/>
    <w:rsid w:val="00560A86"/>
    <w:rsid w:val="00561000"/>
    <w:rsid w:val="00561798"/>
    <w:rsid w:val="00561AC0"/>
    <w:rsid w:val="00561C64"/>
    <w:rsid w:val="00562173"/>
    <w:rsid w:val="0056218D"/>
    <w:rsid w:val="0056255F"/>
    <w:rsid w:val="00562E4D"/>
    <w:rsid w:val="00562EAD"/>
    <w:rsid w:val="005631D0"/>
    <w:rsid w:val="00563222"/>
    <w:rsid w:val="0056367C"/>
    <w:rsid w:val="00563AEB"/>
    <w:rsid w:val="00563D6E"/>
    <w:rsid w:val="00563EA9"/>
    <w:rsid w:val="005642AA"/>
    <w:rsid w:val="00564321"/>
    <w:rsid w:val="00564775"/>
    <w:rsid w:val="00565150"/>
    <w:rsid w:val="0056652E"/>
    <w:rsid w:val="00566787"/>
    <w:rsid w:val="00566C28"/>
    <w:rsid w:val="00566C5C"/>
    <w:rsid w:val="00566EBC"/>
    <w:rsid w:val="005673A1"/>
    <w:rsid w:val="00567500"/>
    <w:rsid w:val="0056753D"/>
    <w:rsid w:val="0056772C"/>
    <w:rsid w:val="00567811"/>
    <w:rsid w:val="00567979"/>
    <w:rsid w:val="00567CDA"/>
    <w:rsid w:val="00567DEE"/>
    <w:rsid w:val="00570163"/>
    <w:rsid w:val="005701B3"/>
    <w:rsid w:val="005702BD"/>
    <w:rsid w:val="005702FD"/>
    <w:rsid w:val="005704B1"/>
    <w:rsid w:val="005709FC"/>
    <w:rsid w:val="0057101E"/>
    <w:rsid w:val="005719AC"/>
    <w:rsid w:val="00571CEF"/>
    <w:rsid w:val="005723C4"/>
    <w:rsid w:val="00572749"/>
    <w:rsid w:val="00573440"/>
    <w:rsid w:val="005739F4"/>
    <w:rsid w:val="00573A7F"/>
    <w:rsid w:val="00573EE1"/>
    <w:rsid w:val="00573EEA"/>
    <w:rsid w:val="0057406C"/>
    <w:rsid w:val="00574143"/>
    <w:rsid w:val="00574A7C"/>
    <w:rsid w:val="00575051"/>
    <w:rsid w:val="005758E3"/>
    <w:rsid w:val="00575BF8"/>
    <w:rsid w:val="00576069"/>
    <w:rsid w:val="005761C3"/>
    <w:rsid w:val="005764A8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0A76"/>
    <w:rsid w:val="0058107B"/>
    <w:rsid w:val="0058149F"/>
    <w:rsid w:val="0058161B"/>
    <w:rsid w:val="005817A5"/>
    <w:rsid w:val="00581A5B"/>
    <w:rsid w:val="00581B22"/>
    <w:rsid w:val="00581DF3"/>
    <w:rsid w:val="0058256F"/>
    <w:rsid w:val="00582853"/>
    <w:rsid w:val="00582893"/>
    <w:rsid w:val="00582C76"/>
    <w:rsid w:val="00582F87"/>
    <w:rsid w:val="00583706"/>
    <w:rsid w:val="00583A87"/>
    <w:rsid w:val="00583AF1"/>
    <w:rsid w:val="00583CCB"/>
    <w:rsid w:val="0058403B"/>
    <w:rsid w:val="005842BA"/>
    <w:rsid w:val="00584392"/>
    <w:rsid w:val="005843E6"/>
    <w:rsid w:val="005845FA"/>
    <w:rsid w:val="00584AC0"/>
    <w:rsid w:val="005851A7"/>
    <w:rsid w:val="00585C21"/>
    <w:rsid w:val="00585FAC"/>
    <w:rsid w:val="00586820"/>
    <w:rsid w:val="00586B7C"/>
    <w:rsid w:val="00586C35"/>
    <w:rsid w:val="00586E72"/>
    <w:rsid w:val="00586F8F"/>
    <w:rsid w:val="00587225"/>
    <w:rsid w:val="005874CD"/>
    <w:rsid w:val="00587515"/>
    <w:rsid w:val="00587597"/>
    <w:rsid w:val="00587A79"/>
    <w:rsid w:val="00587A8A"/>
    <w:rsid w:val="00587AAF"/>
    <w:rsid w:val="00587B8C"/>
    <w:rsid w:val="00590753"/>
    <w:rsid w:val="00590918"/>
    <w:rsid w:val="00590D18"/>
    <w:rsid w:val="00590EDD"/>
    <w:rsid w:val="005912A0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A4B"/>
    <w:rsid w:val="00592BF2"/>
    <w:rsid w:val="005930CE"/>
    <w:rsid w:val="00593155"/>
    <w:rsid w:val="005931D7"/>
    <w:rsid w:val="00593233"/>
    <w:rsid w:val="0059353B"/>
    <w:rsid w:val="005937E5"/>
    <w:rsid w:val="005938DB"/>
    <w:rsid w:val="005949FB"/>
    <w:rsid w:val="00594C1A"/>
    <w:rsid w:val="00594E4A"/>
    <w:rsid w:val="00595106"/>
    <w:rsid w:val="00595242"/>
    <w:rsid w:val="00595692"/>
    <w:rsid w:val="005956E4"/>
    <w:rsid w:val="0059573E"/>
    <w:rsid w:val="00595789"/>
    <w:rsid w:val="00595B7B"/>
    <w:rsid w:val="00595CC4"/>
    <w:rsid w:val="00596020"/>
    <w:rsid w:val="0059632F"/>
    <w:rsid w:val="005967A2"/>
    <w:rsid w:val="00597799"/>
    <w:rsid w:val="005977F9"/>
    <w:rsid w:val="0059799E"/>
    <w:rsid w:val="00597BA8"/>
    <w:rsid w:val="005A01E7"/>
    <w:rsid w:val="005A02C8"/>
    <w:rsid w:val="005A09E5"/>
    <w:rsid w:val="005A1473"/>
    <w:rsid w:val="005A1735"/>
    <w:rsid w:val="005A19FF"/>
    <w:rsid w:val="005A1A96"/>
    <w:rsid w:val="005A1F5D"/>
    <w:rsid w:val="005A2074"/>
    <w:rsid w:val="005A24AE"/>
    <w:rsid w:val="005A2564"/>
    <w:rsid w:val="005A2711"/>
    <w:rsid w:val="005A3394"/>
    <w:rsid w:val="005A3634"/>
    <w:rsid w:val="005A3AD9"/>
    <w:rsid w:val="005A403A"/>
    <w:rsid w:val="005A4138"/>
    <w:rsid w:val="005A41F7"/>
    <w:rsid w:val="005A43BE"/>
    <w:rsid w:val="005A4543"/>
    <w:rsid w:val="005A4624"/>
    <w:rsid w:val="005A4AB4"/>
    <w:rsid w:val="005A4E8B"/>
    <w:rsid w:val="005A5011"/>
    <w:rsid w:val="005A508D"/>
    <w:rsid w:val="005A5F3B"/>
    <w:rsid w:val="005A60BA"/>
    <w:rsid w:val="005A62C0"/>
    <w:rsid w:val="005A6E09"/>
    <w:rsid w:val="005A70CD"/>
    <w:rsid w:val="005A7550"/>
    <w:rsid w:val="005A761B"/>
    <w:rsid w:val="005A7783"/>
    <w:rsid w:val="005A79F3"/>
    <w:rsid w:val="005A7BFC"/>
    <w:rsid w:val="005B05A2"/>
    <w:rsid w:val="005B096F"/>
    <w:rsid w:val="005B0987"/>
    <w:rsid w:val="005B0FB5"/>
    <w:rsid w:val="005B1191"/>
    <w:rsid w:val="005B1205"/>
    <w:rsid w:val="005B1887"/>
    <w:rsid w:val="005B1D3B"/>
    <w:rsid w:val="005B2088"/>
    <w:rsid w:val="005B20C9"/>
    <w:rsid w:val="005B2466"/>
    <w:rsid w:val="005B273B"/>
    <w:rsid w:val="005B2BBB"/>
    <w:rsid w:val="005B2BF5"/>
    <w:rsid w:val="005B2FD3"/>
    <w:rsid w:val="005B2FDF"/>
    <w:rsid w:val="005B3078"/>
    <w:rsid w:val="005B3532"/>
    <w:rsid w:val="005B41B3"/>
    <w:rsid w:val="005B4289"/>
    <w:rsid w:val="005B4574"/>
    <w:rsid w:val="005B47AD"/>
    <w:rsid w:val="005B5926"/>
    <w:rsid w:val="005B5A74"/>
    <w:rsid w:val="005B5D00"/>
    <w:rsid w:val="005B5DBE"/>
    <w:rsid w:val="005B60CF"/>
    <w:rsid w:val="005B66DA"/>
    <w:rsid w:val="005B6927"/>
    <w:rsid w:val="005B698D"/>
    <w:rsid w:val="005B6B33"/>
    <w:rsid w:val="005B6B72"/>
    <w:rsid w:val="005B6BFD"/>
    <w:rsid w:val="005B6CF8"/>
    <w:rsid w:val="005B711A"/>
    <w:rsid w:val="005B7331"/>
    <w:rsid w:val="005B75B6"/>
    <w:rsid w:val="005B76B7"/>
    <w:rsid w:val="005B789E"/>
    <w:rsid w:val="005B7F6E"/>
    <w:rsid w:val="005C043D"/>
    <w:rsid w:val="005C0B32"/>
    <w:rsid w:val="005C0C11"/>
    <w:rsid w:val="005C12AC"/>
    <w:rsid w:val="005C1662"/>
    <w:rsid w:val="005C166C"/>
    <w:rsid w:val="005C1C90"/>
    <w:rsid w:val="005C1CEF"/>
    <w:rsid w:val="005C1DB7"/>
    <w:rsid w:val="005C1EF5"/>
    <w:rsid w:val="005C25B4"/>
    <w:rsid w:val="005C38B5"/>
    <w:rsid w:val="005C3964"/>
    <w:rsid w:val="005C400E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6377"/>
    <w:rsid w:val="005C677E"/>
    <w:rsid w:val="005C6C7C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D60"/>
    <w:rsid w:val="005D205D"/>
    <w:rsid w:val="005D2111"/>
    <w:rsid w:val="005D262A"/>
    <w:rsid w:val="005D28F6"/>
    <w:rsid w:val="005D290E"/>
    <w:rsid w:val="005D2F54"/>
    <w:rsid w:val="005D33D2"/>
    <w:rsid w:val="005D353D"/>
    <w:rsid w:val="005D3FD5"/>
    <w:rsid w:val="005D4697"/>
    <w:rsid w:val="005D593D"/>
    <w:rsid w:val="005D5D35"/>
    <w:rsid w:val="005D63A5"/>
    <w:rsid w:val="005D64AA"/>
    <w:rsid w:val="005D682F"/>
    <w:rsid w:val="005D69A4"/>
    <w:rsid w:val="005D79B5"/>
    <w:rsid w:val="005D7BDA"/>
    <w:rsid w:val="005D7E71"/>
    <w:rsid w:val="005E088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89"/>
    <w:rsid w:val="005E2EDB"/>
    <w:rsid w:val="005E2FB1"/>
    <w:rsid w:val="005E35E6"/>
    <w:rsid w:val="005E3850"/>
    <w:rsid w:val="005E3EB4"/>
    <w:rsid w:val="005E3FEB"/>
    <w:rsid w:val="005E40C8"/>
    <w:rsid w:val="005E43DF"/>
    <w:rsid w:val="005E455E"/>
    <w:rsid w:val="005E48DE"/>
    <w:rsid w:val="005E49BA"/>
    <w:rsid w:val="005E566F"/>
    <w:rsid w:val="005E57C2"/>
    <w:rsid w:val="005E5EB1"/>
    <w:rsid w:val="005E5F09"/>
    <w:rsid w:val="005E64AF"/>
    <w:rsid w:val="005E6BE9"/>
    <w:rsid w:val="005E71A5"/>
    <w:rsid w:val="005E7221"/>
    <w:rsid w:val="005E777B"/>
    <w:rsid w:val="005F03D5"/>
    <w:rsid w:val="005F0860"/>
    <w:rsid w:val="005F14A7"/>
    <w:rsid w:val="005F1B20"/>
    <w:rsid w:val="005F1C93"/>
    <w:rsid w:val="005F1E18"/>
    <w:rsid w:val="005F27E0"/>
    <w:rsid w:val="005F29C0"/>
    <w:rsid w:val="005F2A66"/>
    <w:rsid w:val="005F2B32"/>
    <w:rsid w:val="005F3176"/>
    <w:rsid w:val="005F3549"/>
    <w:rsid w:val="005F36F4"/>
    <w:rsid w:val="005F3858"/>
    <w:rsid w:val="005F3A65"/>
    <w:rsid w:val="005F3D56"/>
    <w:rsid w:val="005F3D8C"/>
    <w:rsid w:val="005F44BD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4F4"/>
    <w:rsid w:val="005F65CB"/>
    <w:rsid w:val="005F6619"/>
    <w:rsid w:val="005F7172"/>
    <w:rsid w:val="005F764A"/>
    <w:rsid w:val="0060008E"/>
    <w:rsid w:val="006005C1"/>
    <w:rsid w:val="006009DA"/>
    <w:rsid w:val="00600CE1"/>
    <w:rsid w:val="006011A0"/>
    <w:rsid w:val="00601C1B"/>
    <w:rsid w:val="00601CF8"/>
    <w:rsid w:val="00602776"/>
    <w:rsid w:val="00602A78"/>
    <w:rsid w:val="00602BCA"/>
    <w:rsid w:val="0060305F"/>
    <w:rsid w:val="006034C7"/>
    <w:rsid w:val="00603995"/>
    <w:rsid w:val="00603ABF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9F1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07C8C"/>
    <w:rsid w:val="006103B7"/>
    <w:rsid w:val="00610A67"/>
    <w:rsid w:val="00610E9D"/>
    <w:rsid w:val="00611BA6"/>
    <w:rsid w:val="006120BB"/>
    <w:rsid w:val="00612835"/>
    <w:rsid w:val="006129CC"/>
    <w:rsid w:val="00612BD2"/>
    <w:rsid w:val="00612D19"/>
    <w:rsid w:val="0061330F"/>
    <w:rsid w:val="006135AB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9D1"/>
    <w:rsid w:val="00615E77"/>
    <w:rsid w:val="006162A3"/>
    <w:rsid w:val="0061692F"/>
    <w:rsid w:val="00616C7D"/>
    <w:rsid w:val="0061735F"/>
    <w:rsid w:val="00617A4A"/>
    <w:rsid w:val="00617AD2"/>
    <w:rsid w:val="006205E1"/>
    <w:rsid w:val="006205F3"/>
    <w:rsid w:val="006208EE"/>
    <w:rsid w:val="0062091D"/>
    <w:rsid w:val="00620AF0"/>
    <w:rsid w:val="00620C44"/>
    <w:rsid w:val="0062100E"/>
    <w:rsid w:val="006211A5"/>
    <w:rsid w:val="00621529"/>
    <w:rsid w:val="006219BC"/>
    <w:rsid w:val="00621BB9"/>
    <w:rsid w:val="00622134"/>
    <w:rsid w:val="006223D1"/>
    <w:rsid w:val="006226AF"/>
    <w:rsid w:val="00622789"/>
    <w:rsid w:val="00622EC5"/>
    <w:rsid w:val="00623148"/>
    <w:rsid w:val="006233C1"/>
    <w:rsid w:val="006235B3"/>
    <w:rsid w:val="006235FC"/>
    <w:rsid w:val="00623D75"/>
    <w:rsid w:val="00623D97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5"/>
    <w:rsid w:val="00626447"/>
    <w:rsid w:val="0062692A"/>
    <w:rsid w:val="00626C67"/>
    <w:rsid w:val="0062768B"/>
    <w:rsid w:val="0062798F"/>
    <w:rsid w:val="00627A49"/>
    <w:rsid w:val="00627D2B"/>
    <w:rsid w:val="00627D60"/>
    <w:rsid w:val="00627E30"/>
    <w:rsid w:val="00630169"/>
    <w:rsid w:val="006303FC"/>
    <w:rsid w:val="006309D1"/>
    <w:rsid w:val="00630C24"/>
    <w:rsid w:val="00630E40"/>
    <w:rsid w:val="006312CC"/>
    <w:rsid w:val="00631575"/>
    <w:rsid w:val="00631643"/>
    <w:rsid w:val="00631716"/>
    <w:rsid w:val="0063179F"/>
    <w:rsid w:val="006317A4"/>
    <w:rsid w:val="0063189A"/>
    <w:rsid w:val="00632259"/>
    <w:rsid w:val="00632765"/>
    <w:rsid w:val="00632B0A"/>
    <w:rsid w:val="00632DD8"/>
    <w:rsid w:val="0063336D"/>
    <w:rsid w:val="006338DA"/>
    <w:rsid w:val="0063390C"/>
    <w:rsid w:val="00633A5E"/>
    <w:rsid w:val="00633BE4"/>
    <w:rsid w:val="00633F74"/>
    <w:rsid w:val="00634CEA"/>
    <w:rsid w:val="00635641"/>
    <w:rsid w:val="00635AEB"/>
    <w:rsid w:val="0063611E"/>
    <w:rsid w:val="00636146"/>
    <w:rsid w:val="006367B7"/>
    <w:rsid w:val="00636BAF"/>
    <w:rsid w:val="00636E0F"/>
    <w:rsid w:val="00636EF8"/>
    <w:rsid w:val="00636FEF"/>
    <w:rsid w:val="0063715F"/>
    <w:rsid w:val="006371D4"/>
    <w:rsid w:val="006371EF"/>
    <w:rsid w:val="006377DB"/>
    <w:rsid w:val="006405A2"/>
    <w:rsid w:val="00640699"/>
    <w:rsid w:val="0064083A"/>
    <w:rsid w:val="0064096C"/>
    <w:rsid w:val="006417E0"/>
    <w:rsid w:val="006418D2"/>
    <w:rsid w:val="006419D4"/>
    <w:rsid w:val="00641B80"/>
    <w:rsid w:val="00641E1E"/>
    <w:rsid w:val="00641FAE"/>
    <w:rsid w:val="00642453"/>
    <w:rsid w:val="00642C54"/>
    <w:rsid w:val="006430DD"/>
    <w:rsid w:val="00643299"/>
    <w:rsid w:val="006438BE"/>
    <w:rsid w:val="006442A0"/>
    <w:rsid w:val="006443B2"/>
    <w:rsid w:val="00645210"/>
    <w:rsid w:val="0064522C"/>
    <w:rsid w:val="006453BE"/>
    <w:rsid w:val="00645933"/>
    <w:rsid w:val="006459B3"/>
    <w:rsid w:val="00645D57"/>
    <w:rsid w:val="0064622E"/>
    <w:rsid w:val="00646970"/>
    <w:rsid w:val="00646FDD"/>
    <w:rsid w:val="006476BA"/>
    <w:rsid w:val="00647883"/>
    <w:rsid w:val="00647C38"/>
    <w:rsid w:val="00647C74"/>
    <w:rsid w:val="00647D39"/>
    <w:rsid w:val="006500A2"/>
    <w:rsid w:val="00650528"/>
    <w:rsid w:val="0065058D"/>
    <w:rsid w:val="00650C5E"/>
    <w:rsid w:val="00651147"/>
    <w:rsid w:val="0065131D"/>
    <w:rsid w:val="00651691"/>
    <w:rsid w:val="00651DC1"/>
    <w:rsid w:val="00651FD6"/>
    <w:rsid w:val="0065234B"/>
    <w:rsid w:val="00652384"/>
    <w:rsid w:val="00652480"/>
    <w:rsid w:val="006524AD"/>
    <w:rsid w:val="0065252C"/>
    <w:rsid w:val="0065299F"/>
    <w:rsid w:val="00652B65"/>
    <w:rsid w:val="00652CB2"/>
    <w:rsid w:val="00652D51"/>
    <w:rsid w:val="00653783"/>
    <w:rsid w:val="00653AC4"/>
    <w:rsid w:val="00653C52"/>
    <w:rsid w:val="00653C92"/>
    <w:rsid w:val="00653D4E"/>
    <w:rsid w:val="006540B1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784"/>
    <w:rsid w:val="006569F2"/>
    <w:rsid w:val="00656B1D"/>
    <w:rsid w:val="00656F36"/>
    <w:rsid w:val="00656F87"/>
    <w:rsid w:val="00656FC3"/>
    <w:rsid w:val="00657410"/>
    <w:rsid w:val="00657693"/>
    <w:rsid w:val="00657861"/>
    <w:rsid w:val="00657B05"/>
    <w:rsid w:val="00657B97"/>
    <w:rsid w:val="00657F6A"/>
    <w:rsid w:val="00660010"/>
    <w:rsid w:val="00660083"/>
    <w:rsid w:val="00660680"/>
    <w:rsid w:val="00660BFB"/>
    <w:rsid w:val="00660E23"/>
    <w:rsid w:val="00660F41"/>
    <w:rsid w:val="006613FB"/>
    <w:rsid w:val="00662145"/>
    <w:rsid w:val="00662530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5DEC"/>
    <w:rsid w:val="00666754"/>
    <w:rsid w:val="0066685A"/>
    <w:rsid w:val="00666AEA"/>
    <w:rsid w:val="00666D37"/>
    <w:rsid w:val="0066706E"/>
    <w:rsid w:val="0066754C"/>
    <w:rsid w:val="00667D71"/>
    <w:rsid w:val="00667FB2"/>
    <w:rsid w:val="0067035C"/>
    <w:rsid w:val="006707B0"/>
    <w:rsid w:val="00670CF2"/>
    <w:rsid w:val="00670D2E"/>
    <w:rsid w:val="006715AD"/>
    <w:rsid w:val="00671E19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059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77EEE"/>
    <w:rsid w:val="006801BB"/>
    <w:rsid w:val="006802E3"/>
    <w:rsid w:val="00680352"/>
    <w:rsid w:val="00680496"/>
    <w:rsid w:val="00680CC6"/>
    <w:rsid w:val="0068122E"/>
    <w:rsid w:val="0068241B"/>
    <w:rsid w:val="00682BED"/>
    <w:rsid w:val="00682C62"/>
    <w:rsid w:val="006830A0"/>
    <w:rsid w:val="00683125"/>
    <w:rsid w:val="00683616"/>
    <w:rsid w:val="00683889"/>
    <w:rsid w:val="006838CA"/>
    <w:rsid w:val="00683B59"/>
    <w:rsid w:val="00683CC8"/>
    <w:rsid w:val="00683EF0"/>
    <w:rsid w:val="006840C1"/>
    <w:rsid w:val="006842A2"/>
    <w:rsid w:val="0068467F"/>
    <w:rsid w:val="006848BB"/>
    <w:rsid w:val="00684A44"/>
    <w:rsid w:val="00684F02"/>
    <w:rsid w:val="00684F53"/>
    <w:rsid w:val="00685075"/>
    <w:rsid w:val="00685339"/>
    <w:rsid w:val="00685597"/>
    <w:rsid w:val="006856BC"/>
    <w:rsid w:val="00685716"/>
    <w:rsid w:val="006859F4"/>
    <w:rsid w:val="00685FC6"/>
    <w:rsid w:val="00686338"/>
    <w:rsid w:val="0068731C"/>
    <w:rsid w:val="00687893"/>
    <w:rsid w:val="00687A3E"/>
    <w:rsid w:val="00690176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2F11"/>
    <w:rsid w:val="006936DB"/>
    <w:rsid w:val="00693801"/>
    <w:rsid w:val="00693F9E"/>
    <w:rsid w:val="006943D0"/>
    <w:rsid w:val="006943E4"/>
    <w:rsid w:val="006944B8"/>
    <w:rsid w:val="00694706"/>
    <w:rsid w:val="00694B57"/>
    <w:rsid w:val="00694C99"/>
    <w:rsid w:val="00694DF8"/>
    <w:rsid w:val="006956E0"/>
    <w:rsid w:val="00695954"/>
    <w:rsid w:val="00695ADA"/>
    <w:rsid w:val="00695D95"/>
    <w:rsid w:val="00695DDA"/>
    <w:rsid w:val="00695E3B"/>
    <w:rsid w:val="00696082"/>
    <w:rsid w:val="00696136"/>
    <w:rsid w:val="00696243"/>
    <w:rsid w:val="006962E6"/>
    <w:rsid w:val="0069657D"/>
    <w:rsid w:val="00696619"/>
    <w:rsid w:val="00696A8E"/>
    <w:rsid w:val="00696BF3"/>
    <w:rsid w:val="0069703E"/>
    <w:rsid w:val="00697208"/>
    <w:rsid w:val="00697A32"/>
    <w:rsid w:val="00697B0A"/>
    <w:rsid w:val="006A0079"/>
    <w:rsid w:val="006A06E3"/>
    <w:rsid w:val="006A0916"/>
    <w:rsid w:val="006A0B03"/>
    <w:rsid w:val="006A0ECA"/>
    <w:rsid w:val="006A0EF0"/>
    <w:rsid w:val="006A11F4"/>
    <w:rsid w:val="006A14A8"/>
    <w:rsid w:val="006A182D"/>
    <w:rsid w:val="006A1ADF"/>
    <w:rsid w:val="006A1EAD"/>
    <w:rsid w:val="006A23AC"/>
    <w:rsid w:val="006A23C7"/>
    <w:rsid w:val="006A26D4"/>
    <w:rsid w:val="006A2835"/>
    <w:rsid w:val="006A2C5F"/>
    <w:rsid w:val="006A333D"/>
    <w:rsid w:val="006A3411"/>
    <w:rsid w:val="006A3A19"/>
    <w:rsid w:val="006A3B9E"/>
    <w:rsid w:val="006A3D1B"/>
    <w:rsid w:val="006A3D6D"/>
    <w:rsid w:val="006A3D73"/>
    <w:rsid w:val="006A43EA"/>
    <w:rsid w:val="006A4537"/>
    <w:rsid w:val="006A471A"/>
    <w:rsid w:val="006A4982"/>
    <w:rsid w:val="006A5290"/>
    <w:rsid w:val="006A5C11"/>
    <w:rsid w:val="006A6290"/>
    <w:rsid w:val="006A6A1A"/>
    <w:rsid w:val="006A6AF5"/>
    <w:rsid w:val="006A6BAB"/>
    <w:rsid w:val="006A6C28"/>
    <w:rsid w:val="006A6E2A"/>
    <w:rsid w:val="006A777A"/>
    <w:rsid w:val="006A7AE9"/>
    <w:rsid w:val="006A7C9D"/>
    <w:rsid w:val="006A7F1D"/>
    <w:rsid w:val="006B0264"/>
    <w:rsid w:val="006B07A8"/>
    <w:rsid w:val="006B0BF0"/>
    <w:rsid w:val="006B0D7E"/>
    <w:rsid w:val="006B0ED5"/>
    <w:rsid w:val="006B1BB2"/>
    <w:rsid w:val="006B1E59"/>
    <w:rsid w:val="006B269C"/>
    <w:rsid w:val="006B2995"/>
    <w:rsid w:val="006B2F13"/>
    <w:rsid w:val="006B3335"/>
    <w:rsid w:val="006B33FB"/>
    <w:rsid w:val="006B3EFD"/>
    <w:rsid w:val="006B40C8"/>
    <w:rsid w:val="006B4565"/>
    <w:rsid w:val="006B472A"/>
    <w:rsid w:val="006B5149"/>
    <w:rsid w:val="006B549F"/>
    <w:rsid w:val="006B54EB"/>
    <w:rsid w:val="006B5AFF"/>
    <w:rsid w:val="006B65CB"/>
    <w:rsid w:val="006B6F49"/>
    <w:rsid w:val="006B765D"/>
    <w:rsid w:val="006B767F"/>
    <w:rsid w:val="006B77ED"/>
    <w:rsid w:val="006C0026"/>
    <w:rsid w:val="006C01F4"/>
    <w:rsid w:val="006C0461"/>
    <w:rsid w:val="006C0867"/>
    <w:rsid w:val="006C0973"/>
    <w:rsid w:val="006C12F3"/>
    <w:rsid w:val="006C14B1"/>
    <w:rsid w:val="006C1503"/>
    <w:rsid w:val="006C1E3D"/>
    <w:rsid w:val="006C215A"/>
    <w:rsid w:val="006C246E"/>
    <w:rsid w:val="006C24C7"/>
    <w:rsid w:val="006C273C"/>
    <w:rsid w:val="006C2FF1"/>
    <w:rsid w:val="006C374A"/>
    <w:rsid w:val="006C3771"/>
    <w:rsid w:val="006C3A0F"/>
    <w:rsid w:val="006C3B9C"/>
    <w:rsid w:val="006C4484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0CD7"/>
    <w:rsid w:val="006D1549"/>
    <w:rsid w:val="006D16EC"/>
    <w:rsid w:val="006D1A5F"/>
    <w:rsid w:val="006D1F0A"/>
    <w:rsid w:val="006D3429"/>
    <w:rsid w:val="006D366D"/>
    <w:rsid w:val="006D381C"/>
    <w:rsid w:val="006D389D"/>
    <w:rsid w:val="006D39EA"/>
    <w:rsid w:val="006D3CE0"/>
    <w:rsid w:val="006D4801"/>
    <w:rsid w:val="006D487E"/>
    <w:rsid w:val="006D4A33"/>
    <w:rsid w:val="006D53DF"/>
    <w:rsid w:val="006D54F7"/>
    <w:rsid w:val="006D5592"/>
    <w:rsid w:val="006D5604"/>
    <w:rsid w:val="006D5CDA"/>
    <w:rsid w:val="006D65F5"/>
    <w:rsid w:val="006D6D76"/>
    <w:rsid w:val="006D6FCF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9D3"/>
    <w:rsid w:val="006E1A8F"/>
    <w:rsid w:val="006E1B99"/>
    <w:rsid w:val="006E2460"/>
    <w:rsid w:val="006E24C1"/>
    <w:rsid w:val="006E2C6D"/>
    <w:rsid w:val="006E2FF4"/>
    <w:rsid w:val="006E32F2"/>
    <w:rsid w:val="006E33D2"/>
    <w:rsid w:val="006E374B"/>
    <w:rsid w:val="006E378B"/>
    <w:rsid w:val="006E3B50"/>
    <w:rsid w:val="006E44D3"/>
    <w:rsid w:val="006E4705"/>
    <w:rsid w:val="006E470D"/>
    <w:rsid w:val="006E49DF"/>
    <w:rsid w:val="006E4BC0"/>
    <w:rsid w:val="006E4E81"/>
    <w:rsid w:val="006E54DE"/>
    <w:rsid w:val="006E58CF"/>
    <w:rsid w:val="006E6241"/>
    <w:rsid w:val="006E645F"/>
    <w:rsid w:val="006E6F3D"/>
    <w:rsid w:val="006E7026"/>
    <w:rsid w:val="006E7CB3"/>
    <w:rsid w:val="006F042B"/>
    <w:rsid w:val="006F04B6"/>
    <w:rsid w:val="006F067D"/>
    <w:rsid w:val="006F117D"/>
    <w:rsid w:val="006F1195"/>
    <w:rsid w:val="006F1200"/>
    <w:rsid w:val="006F13F3"/>
    <w:rsid w:val="006F1651"/>
    <w:rsid w:val="006F1DBD"/>
    <w:rsid w:val="006F1E00"/>
    <w:rsid w:val="006F253F"/>
    <w:rsid w:val="006F2DED"/>
    <w:rsid w:val="006F301F"/>
    <w:rsid w:val="006F30FD"/>
    <w:rsid w:val="006F3419"/>
    <w:rsid w:val="006F393A"/>
    <w:rsid w:val="006F3FF2"/>
    <w:rsid w:val="006F4469"/>
    <w:rsid w:val="006F48EA"/>
    <w:rsid w:val="006F4F6A"/>
    <w:rsid w:val="006F51E0"/>
    <w:rsid w:val="006F5484"/>
    <w:rsid w:val="006F5682"/>
    <w:rsid w:val="006F572D"/>
    <w:rsid w:val="006F5820"/>
    <w:rsid w:val="006F5847"/>
    <w:rsid w:val="006F5B1A"/>
    <w:rsid w:val="006F5F76"/>
    <w:rsid w:val="006F634A"/>
    <w:rsid w:val="006F6790"/>
    <w:rsid w:val="006F707D"/>
    <w:rsid w:val="006F723A"/>
    <w:rsid w:val="006F730D"/>
    <w:rsid w:val="006F7ADB"/>
    <w:rsid w:val="006F7CF1"/>
    <w:rsid w:val="00700821"/>
    <w:rsid w:val="00700FEB"/>
    <w:rsid w:val="007010A7"/>
    <w:rsid w:val="007011D1"/>
    <w:rsid w:val="007011D8"/>
    <w:rsid w:val="00701F78"/>
    <w:rsid w:val="00702723"/>
    <w:rsid w:val="00702788"/>
    <w:rsid w:val="00702BCA"/>
    <w:rsid w:val="0070303A"/>
    <w:rsid w:val="0070328F"/>
    <w:rsid w:val="007038ED"/>
    <w:rsid w:val="00703AA6"/>
    <w:rsid w:val="00704346"/>
    <w:rsid w:val="00704404"/>
    <w:rsid w:val="00704464"/>
    <w:rsid w:val="00704527"/>
    <w:rsid w:val="00704894"/>
    <w:rsid w:val="00704C5F"/>
    <w:rsid w:val="0070522E"/>
    <w:rsid w:val="00705BD7"/>
    <w:rsid w:val="00705DAE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C9D"/>
    <w:rsid w:val="00707DF8"/>
    <w:rsid w:val="00710164"/>
    <w:rsid w:val="00710167"/>
    <w:rsid w:val="0071054F"/>
    <w:rsid w:val="00710595"/>
    <w:rsid w:val="00710870"/>
    <w:rsid w:val="007110B3"/>
    <w:rsid w:val="007113AF"/>
    <w:rsid w:val="00711A27"/>
    <w:rsid w:val="00712020"/>
    <w:rsid w:val="00712026"/>
    <w:rsid w:val="007121C0"/>
    <w:rsid w:val="00712638"/>
    <w:rsid w:val="0071276A"/>
    <w:rsid w:val="00712ADA"/>
    <w:rsid w:val="00712B22"/>
    <w:rsid w:val="00712C06"/>
    <w:rsid w:val="00712D93"/>
    <w:rsid w:val="00712DC4"/>
    <w:rsid w:val="007139BF"/>
    <w:rsid w:val="00713C11"/>
    <w:rsid w:val="00714406"/>
    <w:rsid w:val="00714A38"/>
    <w:rsid w:val="00714A85"/>
    <w:rsid w:val="00714AB5"/>
    <w:rsid w:val="00714B10"/>
    <w:rsid w:val="00714B64"/>
    <w:rsid w:val="00714BA7"/>
    <w:rsid w:val="00714CBC"/>
    <w:rsid w:val="00714DBE"/>
    <w:rsid w:val="00714E26"/>
    <w:rsid w:val="00714E5E"/>
    <w:rsid w:val="00714F03"/>
    <w:rsid w:val="007153F3"/>
    <w:rsid w:val="00715C06"/>
    <w:rsid w:val="007166F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1A40"/>
    <w:rsid w:val="00722BE6"/>
    <w:rsid w:val="00722CD9"/>
    <w:rsid w:val="00722DC9"/>
    <w:rsid w:val="00722EF9"/>
    <w:rsid w:val="007232F1"/>
    <w:rsid w:val="007239C0"/>
    <w:rsid w:val="00723F60"/>
    <w:rsid w:val="0072406F"/>
    <w:rsid w:val="0072454A"/>
    <w:rsid w:val="007245B1"/>
    <w:rsid w:val="00724952"/>
    <w:rsid w:val="00724CD4"/>
    <w:rsid w:val="00724CFE"/>
    <w:rsid w:val="0072502E"/>
    <w:rsid w:val="007259CE"/>
    <w:rsid w:val="00725CA6"/>
    <w:rsid w:val="00725D1A"/>
    <w:rsid w:val="00725DF3"/>
    <w:rsid w:val="00725F4D"/>
    <w:rsid w:val="00726071"/>
    <w:rsid w:val="00726B7D"/>
    <w:rsid w:val="00727285"/>
    <w:rsid w:val="00727380"/>
    <w:rsid w:val="00727A5D"/>
    <w:rsid w:val="00727D91"/>
    <w:rsid w:val="00727E44"/>
    <w:rsid w:val="00730152"/>
    <w:rsid w:val="007301B7"/>
    <w:rsid w:val="007303FB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E78"/>
    <w:rsid w:val="00733F0C"/>
    <w:rsid w:val="00734051"/>
    <w:rsid w:val="007341BF"/>
    <w:rsid w:val="00734519"/>
    <w:rsid w:val="0073458B"/>
    <w:rsid w:val="00734B84"/>
    <w:rsid w:val="00734F8F"/>
    <w:rsid w:val="00735D2A"/>
    <w:rsid w:val="00735EBF"/>
    <w:rsid w:val="007365ED"/>
    <w:rsid w:val="00736709"/>
    <w:rsid w:val="00736927"/>
    <w:rsid w:val="007372DA"/>
    <w:rsid w:val="007373D2"/>
    <w:rsid w:val="0073779C"/>
    <w:rsid w:val="00737A4B"/>
    <w:rsid w:val="00737FC3"/>
    <w:rsid w:val="00740008"/>
    <w:rsid w:val="007408EF"/>
    <w:rsid w:val="00741355"/>
    <w:rsid w:val="00741C56"/>
    <w:rsid w:val="00741C83"/>
    <w:rsid w:val="00741E23"/>
    <w:rsid w:val="00741E9A"/>
    <w:rsid w:val="007421F0"/>
    <w:rsid w:val="00742683"/>
    <w:rsid w:val="00742891"/>
    <w:rsid w:val="00742929"/>
    <w:rsid w:val="00742977"/>
    <w:rsid w:val="00742BD7"/>
    <w:rsid w:val="00742C3D"/>
    <w:rsid w:val="00742DAD"/>
    <w:rsid w:val="00743455"/>
    <w:rsid w:val="007435B8"/>
    <w:rsid w:val="007435EC"/>
    <w:rsid w:val="007444AE"/>
    <w:rsid w:val="00744790"/>
    <w:rsid w:val="007447C6"/>
    <w:rsid w:val="007449FE"/>
    <w:rsid w:val="00744CEC"/>
    <w:rsid w:val="00745185"/>
    <w:rsid w:val="0074556A"/>
    <w:rsid w:val="007457BC"/>
    <w:rsid w:val="00745A05"/>
    <w:rsid w:val="00745C64"/>
    <w:rsid w:val="00745F8E"/>
    <w:rsid w:val="00746452"/>
    <w:rsid w:val="00746564"/>
    <w:rsid w:val="00746721"/>
    <w:rsid w:val="00746A79"/>
    <w:rsid w:val="0074772C"/>
    <w:rsid w:val="00747741"/>
    <w:rsid w:val="00747C00"/>
    <w:rsid w:val="007505F4"/>
    <w:rsid w:val="0075089D"/>
    <w:rsid w:val="00750979"/>
    <w:rsid w:val="00751313"/>
    <w:rsid w:val="00751488"/>
    <w:rsid w:val="007514AA"/>
    <w:rsid w:val="00751760"/>
    <w:rsid w:val="007518C9"/>
    <w:rsid w:val="0075218A"/>
    <w:rsid w:val="007521A4"/>
    <w:rsid w:val="00752238"/>
    <w:rsid w:val="0075276A"/>
    <w:rsid w:val="00752DE0"/>
    <w:rsid w:val="00752E14"/>
    <w:rsid w:val="007533FD"/>
    <w:rsid w:val="0075385F"/>
    <w:rsid w:val="00753DA5"/>
    <w:rsid w:val="00754E53"/>
    <w:rsid w:val="0075502B"/>
    <w:rsid w:val="00755633"/>
    <w:rsid w:val="00755639"/>
    <w:rsid w:val="00755B6F"/>
    <w:rsid w:val="00756A17"/>
    <w:rsid w:val="00756B41"/>
    <w:rsid w:val="00756F8A"/>
    <w:rsid w:val="007570F7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2C71"/>
    <w:rsid w:val="00762E5E"/>
    <w:rsid w:val="00763020"/>
    <w:rsid w:val="0076392A"/>
    <w:rsid w:val="007639E2"/>
    <w:rsid w:val="00763B9E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733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501"/>
    <w:rsid w:val="00771BF6"/>
    <w:rsid w:val="00771FE4"/>
    <w:rsid w:val="00772384"/>
    <w:rsid w:val="0077249A"/>
    <w:rsid w:val="0077262C"/>
    <w:rsid w:val="00772A29"/>
    <w:rsid w:val="00772ADD"/>
    <w:rsid w:val="00773B3E"/>
    <w:rsid w:val="00773E65"/>
    <w:rsid w:val="00773E8E"/>
    <w:rsid w:val="00773EE9"/>
    <w:rsid w:val="007741B0"/>
    <w:rsid w:val="007745D3"/>
    <w:rsid w:val="007746DC"/>
    <w:rsid w:val="0077485A"/>
    <w:rsid w:val="00774A6A"/>
    <w:rsid w:val="0077558B"/>
    <w:rsid w:val="007756E4"/>
    <w:rsid w:val="00775865"/>
    <w:rsid w:val="007765EA"/>
    <w:rsid w:val="00776667"/>
    <w:rsid w:val="00776874"/>
    <w:rsid w:val="0077726C"/>
    <w:rsid w:val="0077734C"/>
    <w:rsid w:val="00777AAB"/>
    <w:rsid w:val="00780108"/>
    <w:rsid w:val="007802D3"/>
    <w:rsid w:val="007805C9"/>
    <w:rsid w:val="007809C9"/>
    <w:rsid w:val="00780FF9"/>
    <w:rsid w:val="0078285C"/>
    <w:rsid w:val="007829A6"/>
    <w:rsid w:val="00782B30"/>
    <w:rsid w:val="00782C93"/>
    <w:rsid w:val="00782FEE"/>
    <w:rsid w:val="00783A36"/>
    <w:rsid w:val="00783A44"/>
    <w:rsid w:val="007845D4"/>
    <w:rsid w:val="007846EE"/>
    <w:rsid w:val="00784716"/>
    <w:rsid w:val="00784DF0"/>
    <w:rsid w:val="00785A38"/>
    <w:rsid w:val="00785A73"/>
    <w:rsid w:val="00785A9B"/>
    <w:rsid w:val="00785C2A"/>
    <w:rsid w:val="0078620E"/>
    <w:rsid w:val="007862A9"/>
    <w:rsid w:val="0078668F"/>
    <w:rsid w:val="00786766"/>
    <w:rsid w:val="007867F3"/>
    <w:rsid w:val="00786815"/>
    <w:rsid w:val="007868C8"/>
    <w:rsid w:val="0078700E"/>
    <w:rsid w:val="0078702C"/>
    <w:rsid w:val="00787339"/>
    <w:rsid w:val="0078753E"/>
    <w:rsid w:val="00787B59"/>
    <w:rsid w:val="00787F86"/>
    <w:rsid w:val="007900A9"/>
    <w:rsid w:val="00790C1F"/>
    <w:rsid w:val="00790DDF"/>
    <w:rsid w:val="007910C3"/>
    <w:rsid w:val="00791110"/>
    <w:rsid w:val="0079124F"/>
    <w:rsid w:val="00791250"/>
    <w:rsid w:val="0079148E"/>
    <w:rsid w:val="0079150D"/>
    <w:rsid w:val="00791715"/>
    <w:rsid w:val="00791939"/>
    <w:rsid w:val="00791BFA"/>
    <w:rsid w:val="00791DE1"/>
    <w:rsid w:val="00792419"/>
    <w:rsid w:val="00792828"/>
    <w:rsid w:val="00792A1D"/>
    <w:rsid w:val="00792F98"/>
    <w:rsid w:val="00793181"/>
    <w:rsid w:val="0079319C"/>
    <w:rsid w:val="007936BD"/>
    <w:rsid w:val="007936C1"/>
    <w:rsid w:val="00793AE6"/>
    <w:rsid w:val="00793D0B"/>
    <w:rsid w:val="00793D45"/>
    <w:rsid w:val="00794B02"/>
    <w:rsid w:val="00794BBF"/>
    <w:rsid w:val="007950D2"/>
    <w:rsid w:val="0079556D"/>
    <w:rsid w:val="00795E20"/>
    <w:rsid w:val="00796787"/>
    <w:rsid w:val="007975BD"/>
    <w:rsid w:val="007979AB"/>
    <w:rsid w:val="00797A4B"/>
    <w:rsid w:val="00797AC5"/>
    <w:rsid w:val="00797B7E"/>
    <w:rsid w:val="007A05A2"/>
    <w:rsid w:val="007A0715"/>
    <w:rsid w:val="007A0833"/>
    <w:rsid w:val="007A0DFC"/>
    <w:rsid w:val="007A10D6"/>
    <w:rsid w:val="007A11A0"/>
    <w:rsid w:val="007A12EE"/>
    <w:rsid w:val="007A138C"/>
    <w:rsid w:val="007A17DB"/>
    <w:rsid w:val="007A1834"/>
    <w:rsid w:val="007A1856"/>
    <w:rsid w:val="007A1E52"/>
    <w:rsid w:val="007A2497"/>
    <w:rsid w:val="007A2A4D"/>
    <w:rsid w:val="007A2A5A"/>
    <w:rsid w:val="007A2B58"/>
    <w:rsid w:val="007A3122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064"/>
    <w:rsid w:val="007A7242"/>
    <w:rsid w:val="007A7CC4"/>
    <w:rsid w:val="007B0222"/>
    <w:rsid w:val="007B036E"/>
    <w:rsid w:val="007B0851"/>
    <w:rsid w:val="007B12B0"/>
    <w:rsid w:val="007B1392"/>
    <w:rsid w:val="007B1785"/>
    <w:rsid w:val="007B17CA"/>
    <w:rsid w:val="007B1DA8"/>
    <w:rsid w:val="007B215A"/>
    <w:rsid w:val="007B22DC"/>
    <w:rsid w:val="007B230A"/>
    <w:rsid w:val="007B24D4"/>
    <w:rsid w:val="007B24F0"/>
    <w:rsid w:val="007B2A5D"/>
    <w:rsid w:val="007B2A73"/>
    <w:rsid w:val="007B34DC"/>
    <w:rsid w:val="007B352C"/>
    <w:rsid w:val="007B3600"/>
    <w:rsid w:val="007B3A4D"/>
    <w:rsid w:val="007B3A98"/>
    <w:rsid w:val="007B4008"/>
    <w:rsid w:val="007B432B"/>
    <w:rsid w:val="007B49C4"/>
    <w:rsid w:val="007B4D74"/>
    <w:rsid w:val="007B4DC6"/>
    <w:rsid w:val="007B5132"/>
    <w:rsid w:val="007B5442"/>
    <w:rsid w:val="007B5734"/>
    <w:rsid w:val="007B59E6"/>
    <w:rsid w:val="007B5EFB"/>
    <w:rsid w:val="007B69B8"/>
    <w:rsid w:val="007B69E8"/>
    <w:rsid w:val="007B6B9B"/>
    <w:rsid w:val="007B6C17"/>
    <w:rsid w:val="007B6CF7"/>
    <w:rsid w:val="007B743C"/>
    <w:rsid w:val="007C009E"/>
    <w:rsid w:val="007C0165"/>
    <w:rsid w:val="007C048B"/>
    <w:rsid w:val="007C0508"/>
    <w:rsid w:val="007C057E"/>
    <w:rsid w:val="007C10EB"/>
    <w:rsid w:val="007C1541"/>
    <w:rsid w:val="007C1569"/>
    <w:rsid w:val="007C19DF"/>
    <w:rsid w:val="007C25F8"/>
    <w:rsid w:val="007C28A5"/>
    <w:rsid w:val="007C2F98"/>
    <w:rsid w:val="007C3637"/>
    <w:rsid w:val="007C4483"/>
    <w:rsid w:val="007C44DC"/>
    <w:rsid w:val="007C4545"/>
    <w:rsid w:val="007C45F7"/>
    <w:rsid w:val="007C46D1"/>
    <w:rsid w:val="007C471E"/>
    <w:rsid w:val="007C47C2"/>
    <w:rsid w:val="007C4822"/>
    <w:rsid w:val="007C491B"/>
    <w:rsid w:val="007C4C23"/>
    <w:rsid w:val="007C4DEF"/>
    <w:rsid w:val="007C5294"/>
    <w:rsid w:val="007C5468"/>
    <w:rsid w:val="007C55F1"/>
    <w:rsid w:val="007C58AB"/>
    <w:rsid w:val="007C5BF3"/>
    <w:rsid w:val="007C6148"/>
    <w:rsid w:val="007C6707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20D"/>
    <w:rsid w:val="007D04B5"/>
    <w:rsid w:val="007D065E"/>
    <w:rsid w:val="007D0940"/>
    <w:rsid w:val="007D0A94"/>
    <w:rsid w:val="007D0B22"/>
    <w:rsid w:val="007D0BD6"/>
    <w:rsid w:val="007D0C5B"/>
    <w:rsid w:val="007D0D5B"/>
    <w:rsid w:val="007D0F46"/>
    <w:rsid w:val="007D1258"/>
    <w:rsid w:val="007D143D"/>
    <w:rsid w:val="007D1727"/>
    <w:rsid w:val="007D1846"/>
    <w:rsid w:val="007D1B2B"/>
    <w:rsid w:val="007D1B92"/>
    <w:rsid w:val="007D1CE5"/>
    <w:rsid w:val="007D240D"/>
    <w:rsid w:val="007D25B9"/>
    <w:rsid w:val="007D261C"/>
    <w:rsid w:val="007D26EA"/>
    <w:rsid w:val="007D29AD"/>
    <w:rsid w:val="007D2A17"/>
    <w:rsid w:val="007D2BD3"/>
    <w:rsid w:val="007D2BE8"/>
    <w:rsid w:val="007D2FDF"/>
    <w:rsid w:val="007D3066"/>
    <w:rsid w:val="007D32EF"/>
    <w:rsid w:val="007D36F6"/>
    <w:rsid w:val="007D421B"/>
    <w:rsid w:val="007D4490"/>
    <w:rsid w:val="007D4579"/>
    <w:rsid w:val="007D51EB"/>
    <w:rsid w:val="007D58BB"/>
    <w:rsid w:val="007D641B"/>
    <w:rsid w:val="007D6835"/>
    <w:rsid w:val="007D6A93"/>
    <w:rsid w:val="007D7CDE"/>
    <w:rsid w:val="007D7DC7"/>
    <w:rsid w:val="007D7EFB"/>
    <w:rsid w:val="007E01AF"/>
    <w:rsid w:val="007E0772"/>
    <w:rsid w:val="007E0931"/>
    <w:rsid w:val="007E0D31"/>
    <w:rsid w:val="007E0E04"/>
    <w:rsid w:val="007E0EF9"/>
    <w:rsid w:val="007E1327"/>
    <w:rsid w:val="007E1811"/>
    <w:rsid w:val="007E1FC2"/>
    <w:rsid w:val="007E21D9"/>
    <w:rsid w:val="007E2BDD"/>
    <w:rsid w:val="007E3313"/>
    <w:rsid w:val="007E42E4"/>
    <w:rsid w:val="007E45CA"/>
    <w:rsid w:val="007E48C0"/>
    <w:rsid w:val="007E4967"/>
    <w:rsid w:val="007E4DA9"/>
    <w:rsid w:val="007E5885"/>
    <w:rsid w:val="007E5A9D"/>
    <w:rsid w:val="007E5C96"/>
    <w:rsid w:val="007E61B7"/>
    <w:rsid w:val="007E64FF"/>
    <w:rsid w:val="007E6910"/>
    <w:rsid w:val="007E6A29"/>
    <w:rsid w:val="007E6F62"/>
    <w:rsid w:val="007E6FDD"/>
    <w:rsid w:val="007E6FEA"/>
    <w:rsid w:val="007E7699"/>
    <w:rsid w:val="007E7C07"/>
    <w:rsid w:val="007E7C7B"/>
    <w:rsid w:val="007E7E0F"/>
    <w:rsid w:val="007E7F8F"/>
    <w:rsid w:val="007F015E"/>
    <w:rsid w:val="007F0A5A"/>
    <w:rsid w:val="007F0B67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A9E"/>
    <w:rsid w:val="007F4ABC"/>
    <w:rsid w:val="007F4D45"/>
    <w:rsid w:val="007F4D62"/>
    <w:rsid w:val="007F510F"/>
    <w:rsid w:val="007F5212"/>
    <w:rsid w:val="007F53B9"/>
    <w:rsid w:val="007F545B"/>
    <w:rsid w:val="007F595D"/>
    <w:rsid w:val="007F59B2"/>
    <w:rsid w:val="007F6607"/>
    <w:rsid w:val="007F689E"/>
    <w:rsid w:val="007F7257"/>
    <w:rsid w:val="007F7368"/>
    <w:rsid w:val="007F7865"/>
    <w:rsid w:val="007F7D7E"/>
    <w:rsid w:val="007F7E6C"/>
    <w:rsid w:val="007F7FB3"/>
    <w:rsid w:val="0080026A"/>
    <w:rsid w:val="00800340"/>
    <w:rsid w:val="00800549"/>
    <w:rsid w:val="0080093B"/>
    <w:rsid w:val="00800953"/>
    <w:rsid w:val="00801255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96D"/>
    <w:rsid w:val="00804B21"/>
    <w:rsid w:val="00804CF4"/>
    <w:rsid w:val="00804EC4"/>
    <w:rsid w:val="00805483"/>
    <w:rsid w:val="008054D1"/>
    <w:rsid w:val="0080585D"/>
    <w:rsid w:val="00805D6F"/>
    <w:rsid w:val="0080617D"/>
    <w:rsid w:val="00806273"/>
    <w:rsid w:val="0080661F"/>
    <w:rsid w:val="008067A6"/>
    <w:rsid w:val="0080685E"/>
    <w:rsid w:val="00806BD2"/>
    <w:rsid w:val="00806EFD"/>
    <w:rsid w:val="00806F98"/>
    <w:rsid w:val="00807074"/>
    <w:rsid w:val="00807E43"/>
    <w:rsid w:val="00807F69"/>
    <w:rsid w:val="00810368"/>
    <w:rsid w:val="00810536"/>
    <w:rsid w:val="008108B5"/>
    <w:rsid w:val="00810BE7"/>
    <w:rsid w:val="00811336"/>
    <w:rsid w:val="0081165D"/>
    <w:rsid w:val="00811742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5251"/>
    <w:rsid w:val="0081529D"/>
    <w:rsid w:val="00815339"/>
    <w:rsid w:val="0081591F"/>
    <w:rsid w:val="00815984"/>
    <w:rsid w:val="00815A99"/>
    <w:rsid w:val="00815E5B"/>
    <w:rsid w:val="00815EDC"/>
    <w:rsid w:val="00815FAF"/>
    <w:rsid w:val="008160D1"/>
    <w:rsid w:val="008162B3"/>
    <w:rsid w:val="0081640D"/>
    <w:rsid w:val="00816829"/>
    <w:rsid w:val="0081687A"/>
    <w:rsid w:val="008169A1"/>
    <w:rsid w:val="00816EDF"/>
    <w:rsid w:val="00817119"/>
    <w:rsid w:val="00817363"/>
    <w:rsid w:val="0081756F"/>
    <w:rsid w:val="00817879"/>
    <w:rsid w:val="00817D34"/>
    <w:rsid w:val="00817D76"/>
    <w:rsid w:val="00820160"/>
    <w:rsid w:val="0082022B"/>
    <w:rsid w:val="0082041D"/>
    <w:rsid w:val="008207B6"/>
    <w:rsid w:val="00820C3D"/>
    <w:rsid w:val="00820E0E"/>
    <w:rsid w:val="00821237"/>
    <w:rsid w:val="008216DA"/>
    <w:rsid w:val="008216FB"/>
    <w:rsid w:val="008217C3"/>
    <w:rsid w:val="00821868"/>
    <w:rsid w:val="008219B8"/>
    <w:rsid w:val="00821ECA"/>
    <w:rsid w:val="00822414"/>
    <w:rsid w:val="0082282F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698C"/>
    <w:rsid w:val="00826C64"/>
    <w:rsid w:val="008271AC"/>
    <w:rsid w:val="0083030A"/>
    <w:rsid w:val="00830B33"/>
    <w:rsid w:val="00830E64"/>
    <w:rsid w:val="00830F5F"/>
    <w:rsid w:val="0083118A"/>
    <w:rsid w:val="00831784"/>
    <w:rsid w:val="00831D02"/>
    <w:rsid w:val="00832727"/>
    <w:rsid w:val="00832B3C"/>
    <w:rsid w:val="00832E04"/>
    <w:rsid w:val="00832F9F"/>
    <w:rsid w:val="008337C1"/>
    <w:rsid w:val="00833C29"/>
    <w:rsid w:val="00833C2B"/>
    <w:rsid w:val="00833D5F"/>
    <w:rsid w:val="0083415A"/>
    <w:rsid w:val="0083451D"/>
    <w:rsid w:val="008348B9"/>
    <w:rsid w:val="00834CB2"/>
    <w:rsid w:val="00834E2F"/>
    <w:rsid w:val="00834F23"/>
    <w:rsid w:val="00835303"/>
    <w:rsid w:val="008353B6"/>
    <w:rsid w:val="00835696"/>
    <w:rsid w:val="00835ADD"/>
    <w:rsid w:val="00836A67"/>
    <w:rsid w:val="00836CEB"/>
    <w:rsid w:val="00836F42"/>
    <w:rsid w:val="00836F51"/>
    <w:rsid w:val="00840C84"/>
    <w:rsid w:val="00840DA9"/>
    <w:rsid w:val="00840EAF"/>
    <w:rsid w:val="008414FF"/>
    <w:rsid w:val="008416BF"/>
    <w:rsid w:val="008416FD"/>
    <w:rsid w:val="0084188F"/>
    <w:rsid w:val="00841946"/>
    <w:rsid w:val="00841F48"/>
    <w:rsid w:val="008420A3"/>
    <w:rsid w:val="00842611"/>
    <w:rsid w:val="00842659"/>
    <w:rsid w:val="0084293A"/>
    <w:rsid w:val="00842B4E"/>
    <w:rsid w:val="00842C44"/>
    <w:rsid w:val="008430BD"/>
    <w:rsid w:val="0084354C"/>
    <w:rsid w:val="0084375D"/>
    <w:rsid w:val="00843BC0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4704A"/>
    <w:rsid w:val="008476AE"/>
    <w:rsid w:val="00847F87"/>
    <w:rsid w:val="00850277"/>
    <w:rsid w:val="0085044B"/>
    <w:rsid w:val="00850E2D"/>
    <w:rsid w:val="00850EE1"/>
    <w:rsid w:val="0085101E"/>
    <w:rsid w:val="0085165B"/>
    <w:rsid w:val="0085179C"/>
    <w:rsid w:val="008518FA"/>
    <w:rsid w:val="00851903"/>
    <w:rsid w:val="00851B3F"/>
    <w:rsid w:val="00851DCB"/>
    <w:rsid w:val="00851E0C"/>
    <w:rsid w:val="00851F5F"/>
    <w:rsid w:val="00851F62"/>
    <w:rsid w:val="00851F8A"/>
    <w:rsid w:val="00852142"/>
    <w:rsid w:val="0085278F"/>
    <w:rsid w:val="008528CF"/>
    <w:rsid w:val="00852A3A"/>
    <w:rsid w:val="00852B9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4CF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407"/>
    <w:rsid w:val="008568BB"/>
    <w:rsid w:val="00856E96"/>
    <w:rsid w:val="00857822"/>
    <w:rsid w:val="008579EF"/>
    <w:rsid w:val="00857C93"/>
    <w:rsid w:val="00857DC9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C38"/>
    <w:rsid w:val="00862EFD"/>
    <w:rsid w:val="0086328D"/>
    <w:rsid w:val="008634ED"/>
    <w:rsid w:val="0086374E"/>
    <w:rsid w:val="008638FB"/>
    <w:rsid w:val="00863E79"/>
    <w:rsid w:val="0086444C"/>
    <w:rsid w:val="008644B1"/>
    <w:rsid w:val="00864768"/>
    <w:rsid w:val="00864A05"/>
    <w:rsid w:val="00864B19"/>
    <w:rsid w:val="00864F62"/>
    <w:rsid w:val="0086534E"/>
    <w:rsid w:val="008658AB"/>
    <w:rsid w:val="00865B18"/>
    <w:rsid w:val="00865DAD"/>
    <w:rsid w:val="00865FCE"/>
    <w:rsid w:val="0086672E"/>
    <w:rsid w:val="008669A1"/>
    <w:rsid w:val="00866CF2"/>
    <w:rsid w:val="008674D9"/>
    <w:rsid w:val="008675EC"/>
    <w:rsid w:val="008679CE"/>
    <w:rsid w:val="00867B12"/>
    <w:rsid w:val="00867BEF"/>
    <w:rsid w:val="00867DA7"/>
    <w:rsid w:val="008705A8"/>
    <w:rsid w:val="008708D0"/>
    <w:rsid w:val="00871166"/>
    <w:rsid w:val="0087185F"/>
    <w:rsid w:val="008718FC"/>
    <w:rsid w:val="00871CC2"/>
    <w:rsid w:val="00871F4F"/>
    <w:rsid w:val="0087200D"/>
    <w:rsid w:val="00872131"/>
    <w:rsid w:val="008723B8"/>
    <w:rsid w:val="008725F5"/>
    <w:rsid w:val="00872698"/>
    <w:rsid w:val="0087282A"/>
    <w:rsid w:val="00872AD8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78"/>
    <w:rsid w:val="008743DF"/>
    <w:rsid w:val="00874C66"/>
    <w:rsid w:val="00874F67"/>
    <w:rsid w:val="0087579C"/>
    <w:rsid w:val="00875AD3"/>
    <w:rsid w:val="00875CC0"/>
    <w:rsid w:val="00875D48"/>
    <w:rsid w:val="00875F4F"/>
    <w:rsid w:val="008762D8"/>
    <w:rsid w:val="008768E0"/>
    <w:rsid w:val="008771F3"/>
    <w:rsid w:val="008772D9"/>
    <w:rsid w:val="008773A2"/>
    <w:rsid w:val="00877930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86F"/>
    <w:rsid w:val="008818C8"/>
    <w:rsid w:val="00881D54"/>
    <w:rsid w:val="00881F90"/>
    <w:rsid w:val="008821D6"/>
    <w:rsid w:val="00882948"/>
    <w:rsid w:val="00882F50"/>
    <w:rsid w:val="00883DD1"/>
    <w:rsid w:val="00884487"/>
    <w:rsid w:val="00884AFE"/>
    <w:rsid w:val="008851C4"/>
    <w:rsid w:val="0088541F"/>
    <w:rsid w:val="00885696"/>
    <w:rsid w:val="0088570A"/>
    <w:rsid w:val="00885A0E"/>
    <w:rsid w:val="00885C8D"/>
    <w:rsid w:val="00885E9D"/>
    <w:rsid w:val="0088635B"/>
    <w:rsid w:val="0088636E"/>
    <w:rsid w:val="008864A7"/>
    <w:rsid w:val="0088666A"/>
    <w:rsid w:val="0088688A"/>
    <w:rsid w:val="00886A9E"/>
    <w:rsid w:val="00886AE4"/>
    <w:rsid w:val="00886CF3"/>
    <w:rsid w:val="00886DC9"/>
    <w:rsid w:val="00886EC7"/>
    <w:rsid w:val="00887184"/>
    <w:rsid w:val="00887877"/>
    <w:rsid w:val="00887895"/>
    <w:rsid w:val="008879EA"/>
    <w:rsid w:val="00887FF6"/>
    <w:rsid w:val="008900D0"/>
    <w:rsid w:val="00890139"/>
    <w:rsid w:val="00890783"/>
    <w:rsid w:val="00891517"/>
    <w:rsid w:val="0089160E"/>
    <w:rsid w:val="008921B1"/>
    <w:rsid w:val="0089237D"/>
    <w:rsid w:val="00892687"/>
    <w:rsid w:val="00893386"/>
    <w:rsid w:val="0089351C"/>
    <w:rsid w:val="0089363C"/>
    <w:rsid w:val="00893657"/>
    <w:rsid w:val="00893671"/>
    <w:rsid w:val="00893C24"/>
    <w:rsid w:val="00893C86"/>
    <w:rsid w:val="00893DF6"/>
    <w:rsid w:val="008941FB"/>
    <w:rsid w:val="00894291"/>
    <w:rsid w:val="008943D1"/>
    <w:rsid w:val="00894565"/>
    <w:rsid w:val="008950D6"/>
    <w:rsid w:val="00895114"/>
    <w:rsid w:val="00895B46"/>
    <w:rsid w:val="00895F62"/>
    <w:rsid w:val="00896474"/>
    <w:rsid w:val="008967E4"/>
    <w:rsid w:val="00896DBC"/>
    <w:rsid w:val="00897677"/>
    <w:rsid w:val="00897B59"/>
    <w:rsid w:val="00897C6C"/>
    <w:rsid w:val="00897D1A"/>
    <w:rsid w:val="008A0369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417"/>
    <w:rsid w:val="008A35DB"/>
    <w:rsid w:val="008A3617"/>
    <w:rsid w:val="008A3AF9"/>
    <w:rsid w:val="008A3FBE"/>
    <w:rsid w:val="008A4013"/>
    <w:rsid w:val="008A46A0"/>
    <w:rsid w:val="008A493B"/>
    <w:rsid w:val="008A4C9C"/>
    <w:rsid w:val="008A5700"/>
    <w:rsid w:val="008A5E94"/>
    <w:rsid w:val="008A6041"/>
    <w:rsid w:val="008A60F8"/>
    <w:rsid w:val="008A616C"/>
    <w:rsid w:val="008A64F1"/>
    <w:rsid w:val="008A6570"/>
    <w:rsid w:val="008A69FE"/>
    <w:rsid w:val="008A6D92"/>
    <w:rsid w:val="008A6EC7"/>
    <w:rsid w:val="008A6F36"/>
    <w:rsid w:val="008A7286"/>
    <w:rsid w:val="008A7346"/>
    <w:rsid w:val="008A737F"/>
    <w:rsid w:val="008A744F"/>
    <w:rsid w:val="008A7B19"/>
    <w:rsid w:val="008A7B32"/>
    <w:rsid w:val="008A7B50"/>
    <w:rsid w:val="008A7E8F"/>
    <w:rsid w:val="008B00E5"/>
    <w:rsid w:val="008B0641"/>
    <w:rsid w:val="008B06D4"/>
    <w:rsid w:val="008B0E0A"/>
    <w:rsid w:val="008B0EB7"/>
    <w:rsid w:val="008B111F"/>
    <w:rsid w:val="008B138E"/>
    <w:rsid w:val="008B1782"/>
    <w:rsid w:val="008B1C78"/>
    <w:rsid w:val="008B1F87"/>
    <w:rsid w:val="008B28BD"/>
    <w:rsid w:val="008B2990"/>
    <w:rsid w:val="008B2A55"/>
    <w:rsid w:val="008B2C60"/>
    <w:rsid w:val="008B2E96"/>
    <w:rsid w:val="008B2F53"/>
    <w:rsid w:val="008B3006"/>
    <w:rsid w:val="008B3139"/>
    <w:rsid w:val="008B382E"/>
    <w:rsid w:val="008B3B50"/>
    <w:rsid w:val="008B3B71"/>
    <w:rsid w:val="008B3D47"/>
    <w:rsid w:val="008B3F9F"/>
    <w:rsid w:val="008B44CB"/>
    <w:rsid w:val="008B46D2"/>
    <w:rsid w:val="008B4BAE"/>
    <w:rsid w:val="008B4BCF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536"/>
    <w:rsid w:val="008B75B8"/>
    <w:rsid w:val="008B79A9"/>
    <w:rsid w:val="008C07A1"/>
    <w:rsid w:val="008C088F"/>
    <w:rsid w:val="008C08EA"/>
    <w:rsid w:val="008C099F"/>
    <w:rsid w:val="008C0BB9"/>
    <w:rsid w:val="008C0EAD"/>
    <w:rsid w:val="008C0FB7"/>
    <w:rsid w:val="008C1442"/>
    <w:rsid w:val="008C1693"/>
    <w:rsid w:val="008C19D9"/>
    <w:rsid w:val="008C1A5E"/>
    <w:rsid w:val="008C1A81"/>
    <w:rsid w:val="008C1AC2"/>
    <w:rsid w:val="008C229F"/>
    <w:rsid w:val="008C29FE"/>
    <w:rsid w:val="008C2F99"/>
    <w:rsid w:val="008C32CA"/>
    <w:rsid w:val="008C3690"/>
    <w:rsid w:val="008C38AE"/>
    <w:rsid w:val="008C3967"/>
    <w:rsid w:val="008C3B41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62"/>
    <w:rsid w:val="008C6F75"/>
    <w:rsid w:val="008C7BE3"/>
    <w:rsid w:val="008C7C18"/>
    <w:rsid w:val="008C7CC4"/>
    <w:rsid w:val="008D0219"/>
    <w:rsid w:val="008D047D"/>
    <w:rsid w:val="008D083D"/>
    <w:rsid w:val="008D0B4C"/>
    <w:rsid w:val="008D14C4"/>
    <w:rsid w:val="008D1964"/>
    <w:rsid w:val="008D1E81"/>
    <w:rsid w:val="008D221A"/>
    <w:rsid w:val="008D23E4"/>
    <w:rsid w:val="008D24D6"/>
    <w:rsid w:val="008D24E1"/>
    <w:rsid w:val="008D2741"/>
    <w:rsid w:val="008D3010"/>
    <w:rsid w:val="008D30DF"/>
    <w:rsid w:val="008D369E"/>
    <w:rsid w:val="008D3C56"/>
    <w:rsid w:val="008D3E6A"/>
    <w:rsid w:val="008D45C2"/>
    <w:rsid w:val="008D4C4F"/>
    <w:rsid w:val="008D53E2"/>
    <w:rsid w:val="008D5908"/>
    <w:rsid w:val="008D5AF1"/>
    <w:rsid w:val="008D60A9"/>
    <w:rsid w:val="008D686C"/>
    <w:rsid w:val="008D6A6E"/>
    <w:rsid w:val="008D6CD8"/>
    <w:rsid w:val="008D781F"/>
    <w:rsid w:val="008D7DBE"/>
    <w:rsid w:val="008D7E44"/>
    <w:rsid w:val="008D7FB9"/>
    <w:rsid w:val="008E02A0"/>
    <w:rsid w:val="008E02B7"/>
    <w:rsid w:val="008E0BE4"/>
    <w:rsid w:val="008E0DE1"/>
    <w:rsid w:val="008E0DF6"/>
    <w:rsid w:val="008E18F1"/>
    <w:rsid w:val="008E1B5B"/>
    <w:rsid w:val="008E20BE"/>
    <w:rsid w:val="008E22AB"/>
    <w:rsid w:val="008E241B"/>
    <w:rsid w:val="008E27A1"/>
    <w:rsid w:val="008E27AD"/>
    <w:rsid w:val="008E29EC"/>
    <w:rsid w:val="008E2AC1"/>
    <w:rsid w:val="008E3096"/>
    <w:rsid w:val="008E330C"/>
    <w:rsid w:val="008E332F"/>
    <w:rsid w:val="008E35FC"/>
    <w:rsid w:val="008E38BE"/>
    <w:rsid w:val="008E3D76"/>
    <w:rsid w:val="008E4114"/>
    <w:rsid w:val="008E45EA"/>
    <w:rsid w:val="008E46A9"/>
    <w:rsid w:val="008E4A1A"/>
    <w:rsid w:val="008E5E01"/>
    <w:rsid w:val="008E6057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0BD"/>
    <w:rsid w:val="008F02A1"/>
    <w:rsid w:val="008F0E69"/>
    <w:rsid w:val="008F11D9"/>
    <w:rsid w:val="008F1212"/>
    <w:rsid w:val="008F12FF"/>
    <w:rsid w:val="008F1E55"/>
    <w:rsid w:val="008F21F7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6A38"/>
    <w:rsid w:val="008F6F4C"/>
    <w:rsid w:val="008F74F7"/>
    <w:rsid w:val="008F75CD"/>
    <w:rsid w:val="008F7C28"/>
    <w:rsid w:val="009002A7"/>
    <w:rsid w:val="0090034D"/>
    <w:rsid w:val="00900653"/>
    <w:rsid w:val="00900A58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2DA"/>
    <w:rsid w:val="009034D9"/>
    <w:rsid w:val="0090367A"/>
    <w:rsid w:val="00903D45"/>
    <w:rsid w:val="0090426B"/>
    <w:rsid w:val="009046C9"/>
    <w:rsid w:val="009046F1"/>
    <w:rsid w:val="00904717"/>
    <w:rsid w:val="00904883"/>
    <w:rsid w:val="00904B0A"/>
    <w:rsid w:val="00904C17"/>
    <w:rsid w:val="00904C6C"/>
    <w:rsid w:val="00904F84"/>
    <w:rsid w:val="009050E7"/>
    <w:rsid w:val="009055DD"/>
    <w:rsid w:val="00905996"/>
    <w:rsid w:val="0090616A"/>
    <w:rsid w:val="00906177"/>
    <w:rsid w:val="0090618D"/>
    <w:rsid w:val="009062B2"/>
    <w:rsid w:val="00906527"/>
    <w:rsid w:val="0090669C"/>
    <w:rsid w:val="00906B68"/>
    <w:rsid w:val="00906BD9"/>
    <w:rsid w:val="00906D07"/>
    <w:rsid w:val="00906EA0"/>
    <w:rsid w:val="0090715A"/>
    <w:rsid w:val="009075A6"/>
    <w:rsid w:val="009075C1"/>
    <w:rsid w:val="00907F4C"/>
    <w:rsid w:val="0091006A"/>
    <w:rsid w:val="0091087B"/>
    <w:rsid w:val="00910995"/>
    <w:rsid w:val="00910B57"/>
    <w:rsid w:val="0091128D"/>
    <w:rsid w:val="0091148A"/>
    <w:rsid w:val="00911E50"/>
    <w:rsid w:val="00912347"/>
    <w:rsid w:val="0091268D"/>
    <w:rsid w:val="009129C1"/>
    <w:rsid w:val="00912C6F"/>
    <w:rsid w:val="009136FD"/>
    <w:rsid w:val="00913708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2F"/>
    <w:rsid w:val="00916068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3B5"/>
    <w:rsid w:val="00921497"/>
    <w:rsid w:val="00921783"/>
    <w:rsid w:val="009217D9"/>
    <w:rsid w:val="0092199C"/>
    <w:rsid w:val="00921A86"/>
    <w:rsid w:val="00921AC8"/>
    <w:rsid w:val="00921E76"/>
    <w:rsid w:val="0092206F"/>
    <w:rsid w:val="00922482"/>
    <w:rsid w:val="00922A2B"/>
    <w:rsid w:val="00923652"/>
    <w:rsid w:val="00923C1A"/>
    <w:rsid w:val="0092481D"/>
    <w:rsid w:val="0092489B"/>
    <w:rsid w:val="009249E3"/>
    <w:rsid w:val="00924A6C"/>
    <w:rsid w:val="00924A71"/>
    <w:rsid w:val="00924AED"/>
    <w:rsid w:val="00924C08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27ACF"/>
    <w:rsid w:val="00930217"/>
    <w:rsid w:val="00930298"/>
    <w:rsid w:val="009302A6"/>
    <w:rsid w:val="00930778"/>
    <w:rsid w:val="00930D15"/>
    <w:rsid w:val="00931325"/>
    <w:rsid w:val="00931337"/>
    <w:rsid w:val="00931931"/>
    <w:rsid w:val="009319DC"/>
    <w:rsid w:val="00931A6C"/>
    <w:rsid w:val="00931AAD"/>
    <w:rsid w:val="00931E6D"/>
    <w:rsid w:val="0093222E"/>
    <w:rsid w:val="0093286C"/>
    <w:rsid w:val="00932B97"/>
    <w:rsid w:val="00932D04"/>
    <w:rsid w:val="00932E9E"/>
    <w:rsid w:val="009331BA"/>
    <w:rsid w:val="009333C0"/>
    <w:rsid w:val="00933551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A5F"/>
    <w:rsid w:val="00935CFA"/>
    <w:rsid w:val="00936075"/>
    <w:rsid w:val="00936157"/>
    <w:rsid w:val="009361E8"/>
    <w:rsid w:val="00936247"/>
    <w:rsid w:val="00936501"/>
    <w:rsid w:val="009366AD"/>
    <w:rsid w:val="00936EEA"/>
    <w:rsid w:val="009373EF"/>
    <w:rsid w:val="00937496"/>
    <w:rsid w:val="009377A1"/>
    <w:rsid w:val="00937C7D"/>
    <w:rsid w:val="009400D9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2"/>
    <w:rsid w:val="0094362E"/>
    <w:rsid w:val="0094368C"/>
    <w:rsid w:val="00943893"/>
    <w:rsid w:val="00943B61"/>
    <w:rsid w:val="00943CB8"/>
    <w:rsid w:val="00944086"/>
    <w:rsid w:val="00944176"/>
    <w:rsid w:val="00944312"/>
    <w:rsid w:val="0094432A"/>
    <w:rsid w:val="009443DC"/>
    <w:rsid w:val="00944583"/>
    <w:rsid w:val="00944AE2"/>
    <w:rsid w:val="00944FE7"/>
    <w:rsid w:val="0094526B"/>
    <w:rsid w:val="009455A6"/>
    <w:rsid w:val="00945659"/>
    <w:rsid w:val="009456EB"/>
    <w:rsid w:val="00945E32"/>
    <w:rsid w:val="00945E7E"/>
    <w:rsid w:val="00945E8F"/>
    <w:rsid w:val="00945EEB"/>
    <w:rsid w:val="009463FD"/>
    <w:rsid w:val="009467FD"/>
    <w:rsid w:val="00946905"/>
    <w:rsid w:val="00946D2E"/>
    <w:rsid w:val="00946E64"/>
    <w:rsid w:val="00946F8E"/>
    <w:rsid w:val="009472F6"/>
    <w:rsid w:val="0094735B"/>
    <w:rsid w:val="0094757F"/>
    <w:rsid w:val="0094783F"/>
    <w:rsid w:val="00947F84"/>
    <w:rsid w:val="00950B18"/>
    <w:rsid w:val="00950C55"/>
    <w:rsid w:val="00950CB3"/>
    <w:rsid w:val="00951F51"/>
    <w:rsid w:val="00951F89"/>
    <w:rsid w:val="00951FE0"/>
    <w:rsid w:val="009520ED"/>
    <w:rsid w:val="00952237"/>
    <w:rsid w:val="0095267E"/>
    <w:rsid w:val="00952CF2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C5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6EC5"/>
    <w:rsid w:val="0095702D"/>
    <w:rsid w:val="00957157"/>
    <w:rsid w:val="0095718C"/>
    <w:rsid w:val="009571A6"/>
    <w:rsid w:val="00957206"/>
    <w:rsid w:val="00957445"/>
    <w:rsid w:val="0095752A"/>
    <w:rsid w:val="009577C1"/>
    <w:rsid w:val="00957FF7"/>
    <w:rsid w:val="009602BA"/>
    <w:rsid w:val="00960D3A"/>
    <w:rsid w:val="00960F79"/>
    <w:rsid w:val="009615D7"/>
    <w:rsid w:val="009624CE"/>
    <w:rsid w:val="00962D17"/>
    <w:rsid w:val="00963AEF"/>
    <w:rsid w:val="00963D17"/>
    <w:rsid w:val="00963D45"/>
    <w:rsid w:val="009640B5"/>
    <w:rsid w:val="00964459"/>
    <w:rsid w:val="0096474C"/>
    <w:rsid w:val="00964D42"/>
    <w:rsid w:val="00964FBC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67E9D"/>
    <w:rsid w:val="009706DC"/>
    <w:rsid w:val="00970E13"/>
    <w:rsid w:val="00970F12"/>
    <w:rsid w:val="00970F1A"/>
    <w:rsid w:val="009710BF"/>
    <w:rsid w:val="00971874"/>
    <w:rsid w:val="00971901"/>
    <w:rsid w:val="00971E8F"/>
    <w:rsid w:val="00971F83"/>
    <w:rsid w:val="00972061"/>
    <w:rsid w:val="00972436"/>
    <w:rsid w:val="0097245C"/>
    <w:rsid w:val="009725FE"/>
    <w:rsid w:val="0097282B"/>
    <w:rsid w:val="00972962"/>
    <w:rsid w:val="00972DAC"/>
    <w:rsid w:val="009732B3"/>
    <w:rsid w:val="0097392D"/>
    <w:rsid w:val="00973A35"/>
    <w:rsid w:val="00973F60"/>
    <w:rsid w:val="00974A1E"/>
    <w:rsid w:val="00974ABF"/>
    <w:rsid w:val="0097508E"/>
    <w:rsid w:val="0097559A"/>
    <w:rsid w:val="009756DE"/>
    <w:rsid w:val="009759FA"/>
    <w:rsid w:val="00975D48"/>
    <w:rsid w:val="009763BA"/>
    <w:rsid w:val="00976546"/>
    <w:rsid w:val="00976560"/>
    <w:rsid w:val="009765F1"/>
    <w:rsid w:val="00976FB3"/>
    <w:rsid w:val="00976FCF"/>
    <w:rsid w:val="009777F7"/>
    <w:rsid w:val="00980449"/>
    <w:rsid w:val="009804EA"/>
    <w:rsid w:val="00980BAC"/>
    <w:rsid w:val="00980C22"/>
    <w:rsid w:val="00980DF0"/>
    <w:rsid w:val="00980F3F"/>
    <w:rsid w:val="0098190B"/>
    <w:rsid w:val="00981CC4"/>
    <w:rsid w:val="00981D1C"/>
    <w:rsid w:val="00981E72"/>
    <w:rsid w:val="00982214"/>
    <w:rsid w:val="009823D4"/>
    <w:rsid w:val="00982474"/>
    <w:rsid w:val="00982CAE"/>
    <w:rsid w:val="00982E9C"/>
    <w:rsid w:val="00982FF8"/>
    <w:rsid w:val="00983285"/>
    <w:rsid w:val="009833AD"/>
    <w:rsid w:val="0098350A"/>
    <w:rsid w:val="00983853"/>
    <w:rsid w:val="00983F25"/>
    <w:rsid w:val="00984672"/>
    <w:rsid w:val="00984F97"/>
    <w:rsid w:val="00984FAF"/>
    <w:rsid w:val="0098569D"/>
    <w:rsid w:val="00985A09"/>
    <w:rsid w:val="00986277"/>
    <w:rsid w:val="009865E5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A07"/>
    <w:rsid w:val="00990B08"/>
    <w:rsid w:val="00990C73"/>
    <w:rsid w:val="0099105E"/>
    <w:rsid w:val="009916FA"/>
    <w:rsid w:val="00991974"/>
    <w:rsid w:val="00991B98"/>
    <w:rsid w:val="0099206A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598"/>
    <w:rsid w:val="009947D5"/>
    <w:rsid w:val="00994B69"/>
    <w:rsid w:val="00994E90"/>
    <w:rsid w:val="0099551B"/>
    <w:rsid w:val="00995597"/>
    <w:rsid w:val="009955E2"/>
    <w:rsid w:val="00995629"/>
    <w:rsid w:val="009959A5"/>
    <w:rsid w:val="00995B64"/>
    <w:rsid w:val="00995C16"/>
    <w:rsid w:val="009960A5"/>
    <w:rsid w:val="00996206"/>
    <w:rsid w:val="0099625A"/>
    <w:rsid w:val="0099635A"/>
    <w:rsid w:val="009965BC"/>
    <w:rsid w:val="0099662E"/>
    <w:rsid w:val="00996994"/>
    <w:rsid w:val="009971AA"/>
    <w:rsid w:val="00997258"/>
    <w:rsid w:val="009979DC"/>
    <w:rsid w:val="00997C19"/>
    <w:rsid w:val="009A029B"/>
    <w:rsid w:val="009A0415"/>
    <w:rsid w:val="009A04CD"/>
    <w:rsid w:val="009A06EA"/>
    <w:rsid w:val="009A0A5C"/>
    <w:rsid w:val="009A0D6F"/>
    <w:rsid w:val="009A177E"/>
    <w:rsid w:val="009A1929"/>
    <w:rsid w:val="009A1AE9"/>
    <w:rsid w:val="009A1F1E"/>
    <w:rsid w:val="009A1F47"/>
    <w:rsid w:val="009A22E6"/>
    <w:rsid w:val="009A2486"/>
    <w:rsid w:val="009A2690"/>
    <w:rsid w:val="009A27E2"/>
    <w:rsid w:val="009A3307"/>
    <w:rsid w:val="009A3520"/>
    <w:rsid w:val="009A3547"/>
    <w:rsid w:val="009A369B"/>
    <w:rsid w:val="009A39D1"/>
    <w:rsid w:val="009A39FF"/>
    <w:rsid w:val="009A3B40"/>
    <w:rsid w:val="009A3CB5"/>
    <w:rsid w:val="009A3EAF"/>
    <w:rsid w:val="009A3F33"/>
    <w:rsid w:val="009A4AA6"/>
    <w:rsid w:val="009A4ACB"/>
    <w:rsid w:val="009A4C9B"/>
    <w:rsid w:val="009A54D4"/>
    <w:rsid w:val="009A5501"/>
    <w:rsid w:val="009A5816"/>
    <w:rsid w:val="009A5AE0"/>
    <w:rsid w:val="009A5C6C"/>
    <w:rsid w:val="009A6376"/>
    <w:rsid w:val="009A65A0"/>
    <w:rsid w:val="009A6621"/>
    <w:rsid w:val="009A6AEA"/>
    <w:rsid w:val="009A6CC5"/>
    <w:rsid w:val="009A7AD0"/>
    <w:rsid w:val="009B05B4"/>
    <w:rsid w:val="009B0A6F"/>
    <w:rsid w:val="009B19A2"/>
    <w:rsid w:val="009B1F3A"/>
    <w:rsid w:val="009B21AC"/>
    <w:rsid w:val="009B2766"/>
    <w:rsid w:val="009B2C10"/>
    <w:rsid w:val="009B32F0"/>
    <w:rsid w:val="009B3A11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7C4"/>
    <w:rsid w:val="009B6A3F"/>
    <w:rsid w:val="009B6C5A"/>
    <w:rsid w:val="009B71E1"/>
    <w:rsid w:val="009B7405"/>
    <w:rsid w:val="009B7A0A"/>
    <w:rsid w:val="009B7C56"/>
    <w:rsid w:val="009B7CBB"/>
    <w:rsid w:val="009B7E96"/>
    <w:rsid w:val="009C0159"/>
    <w:rsid w:val="009C0173"/>
    <w:rsid w:val="009C0448"/>
    <w:rsid w:val="009C0615"/>
    <w:rsid w:val="009C0CF8"/>
    <w:rsid w:val="009C0ED7"/>
    <w:rsid w:val="009C10B3"/>
    <w:rsid w:val="009C125A"/>
    <w:rsid w:val="009C1A3F"/>
    <w:rsid w:val="009C1AA1"/>
    <w:rsid w:val="009C1AC7"/>
    <w:rsid w:val="009C1B2E"/>
    <w:rsid w:val="009C1B82"/>
    <w:rsid w:val="009C1DB4"/>
    <w:rsid w:val="009C1EB2"/>
    <w:rsid w:val="009C1EC1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3EC"/>
    <w:rsid w:val="009C4566"/>
    <w:rsid w:val="009C4A32"/>
    <w:rsid w:val="009C4C5F"/>
    <w:rsid w:val="009C4D48"/>
    <w:rsid w:val="009C5908"/>
    <w:rsid w:val="009C599C"/>
    <w:rsid w:val="009C63AB"/>
    <w:rsid w:val="009C6667"/>
    <w:rsid w:val="009C68C3"/>
    <w:rsid w:val="009C69D0"/>
    <w:rsid w:val="009C69F4"/>
    <w:rsid w:val="009C6AAC"/>
    <w:rsid w:val="009C6E85"/>
    <w:rsid w:val="009C7163"/>
    <w:rsid w:val="009C77A3"/>
    <w:rsid w:val="009C7BAD"/>
    <w:rsid w:val="009D019B"/>
    <w:rsid w:val="009D1082"/>
    <w:rsid w:val="009D10BE"/>
    <w:rsid w:val="009D14FE"/>
    <w:rsid w:val="009D17CA"/>
    <w:rsid w:val="009D20AC"/>
    <w:rsid w:val="009D20C9"/>
    <w:rsid w:val="009D21C8"/>
    <w:rsid w:val="009D26D8"/>
    <w:rsid w:val="009D2792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C53"/>
    <w:rsid w:val="009D3EDD"/>
    <w:rsid w:val="009D3FB8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0EA"/>
    <w:rsid w:val="009E03A0"/>
    <w:rsid w:val="009E0AB5"/>
    <w:rsid w:val="009E12E3"/>
    <w:rsid w:val="009E142A"/>
    <w:rsid w:val="009E14B2"/>
    <w:rsid w:val="009E16F2"/>
    <w:rsid w:val="009E1D15"/>
    <w:rsid w:val="009E1DFA"/>
    <w:rsid w:val="009E23ED"/>
    <w:rsid w:val="009E255E"/>
    <w:rsid w:val="009E268E"/>
    <w:rsid w:val="009E26BC"/>
    <w:rsid w:val="009E322C"/>
    <w:rsid w:val="009E3352"/>
    <w:rsid w:val="009E3479"/>
    <w:rsid w:val="009E387D"/>
    <w:rsid w:val="009E407B"/>
    <w:rsid w:val="009E453D"/>
    <w:rsid w:val="009E45DB"/>
    <w:rsid w:val="009E45F8"/>
    <w:rsid w:val="009E5013"/>
    <w:rsid w:val="009E526A"/>
    <w:rsid w:val="009E567C"/>
    <w:rsid w:val="009E56B0"/>
    <w:rsid w:val="009E5917"/>
    <w:rsid w:val="009E6223"/>
    <w:rsid w:val="009E665A"/>
    <w:rsid w:val="009E6A28"/>
    <w:rsid w:val="009E725F"/>
    <w:rsid w:val="009E79CF"/>
    <w:rsid w:val="009E7E19"/>
    <w:rsid w:val="009E7F2E"/>
    <w:rsid w:val="009F0041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C7D"/>
    <w:rsid w:val="009F30E5"/>
    <w:rsid w:val="009F31CE"/>
    <w:rsid w:val="009F3DF8"/>
    <w:rsid w:val="009F40CE"/>
    <w:rsid w:val="009F4603"/>
    <w:rsid w:val="009F4BDF"/>
    <w:rsid w:val="009F4CDA"/>
    <w:rsid w:val="009F59BF"/>
    <w:rsid w:val="009F5D42"/>
    <w:rsid w:val="009F5F68"/>
    <w:rsid w:val="009F70B3"/>
    <w:rsid w:val="009F70CE"/>
    <w:rsid w:val="009F749A"/>
    <w:rsid w:val="009F776E"/>
    <w:rsid w:val="009F7FAE"/>
    <w:rsid w:val="00A00B19"/>
    <w:rsid w:val="00A00F42"/>
    <w:rsid w:val="00A011E8"/>
    <w:rsid w:val="00A01519"/>
    <w:rsid w:val="00A0195A"/>
    <w:rsid w:val="00A0268F"/>
    <w:rsid w:val="00A02D3C"/>
    <w:rsid w:val="00A02EE8"/>
    <w:rsid w:val="00A032EA"/>
    <w:rsid w:val="00A034B9"/>
    <w:rsid w:val="00A03B66"/>
    <w:rsid w:val="00A0408F"/>
    <w:rsid w:val="00A04ADD"/>
    <w:rsid w:val="00A04E68"/>
    <w:rsid w:val="00A0514A"/>
    <w:rsid w:val="00A05975"/>
    <w:rsid w:val="00A05DDC"/>
    <w:rsid w:val="00A05EAA"/>
    <w:rsid w:val="00A0608D"/>
    <w:rsid w:val="00A060BE"/>
    <w:rsid w:val="00A06515"/>
    <w:rsid w:val="00A0695E"/>
    <w:rsid w:val="00A06D74"/>
    <w:rsid w:val="00A07701"/>
    <w:rsid w:val="00A078D0"/>
    <w:rsid w:val="00A07A40"/>
    <w:rsid w:val="00A07D26"/>
    <w:rsid w:val="00A07D2F"/>
    <w:rsid w:val="00A07E12"/>
    <w:rsid w:val="00A101E3"/>
    <w:rsid w:val="00A1036E"/>
    <w:rsid w:val="00A104A1"/>
    <w:rsid w:val="00A10D80"/>
    <w:rsid w:val="00A10FC7"/>
    <w:rsid w:val="00A11671"/>
    <w:rsid w:val="00A1187C"/>
    <w:rsid w:val="00A11EEF"/>
    <w:rsid w:val="00A12CCC"/>
    <w:rsid w:val="00A12D1A"/>
    <w:rsid w:val="00A12E07"/>
    <w:rsid w:val="00A12EE5"/>
    <w:rsid w:val="00A12F3D"/>
    <w:rsid w:val="00A13A4E"/>
    <w:rsid w:val="00A15566"/>
    <w:rsid w:val="00A15AC9"/>
    <w:rsid w:val="00A15B2D"/>
    <w:rsid w:val="00A162D5"/>
    <w:rsid w:val="00A163CD"/>
    <w:rsid w:val="00A165FB"/>
    <w:rsid w:val="00A16778"/>
    <w:rsid w:val="00A16910"/>
    <w:rsid w:val="00A16B57"/>
    <w:rsid w:val="00A171BF"/>
    <w:rsid w:val="00A178F6"/>
    <w:rsid w:val="00A20207"/>
    <w:rsid w:val="00A20224"/>
    <w:rsid w:val="00A20E34"/>
    <w:rsid w:val="00A21424"/>
    <w:rsid w:val="00A2175B"/>
    <w:rsid w:val="00A21997"/>
    <w:rsid w:val="00A21A06"/>
    <w:rsid w:val="00A21E67"/>
    <w:rsid w:val="00A220FF"/>
    <w:rsid w:val="00A22EE6"/>
    <w:rsid w:val="00A23A2D"/>
    <w:rsid w:val="00A23A98"/>
    <w:rsid w:val="00A24217"/>
    <w:rsid w:val="00A24255"/>
    <w:rsid w:val="00A244E9"/>
    <w:rsid w:val="00A24622"/>
    <w:rsid w:val="00A246A3"/>
    <w:rsid w:val="00A247CC"/>
    <w:rsid w:val="00A24B01"/>
    <w:rsid w:val="00A259A8"/>
    <w:rsid w:val="00A25ABB"/>
    <w:rsid w:val="00A25E39"/>
    <w:rsid w:val="00A2655D"/>
    <w:rsid w:val="00A266D7"/>
    <w:rsid w:val="00A267F3"/>
    <w:rsid w:val="00A26827"/>
    <w:rsid w:val="00A26D47"/>
    <w:rsid w:val="00A26DA7"/>
    <w:rsid w:val="00A26F41"/>
    <w:rsid w:val="00A26F88"/>
    <w:rsid w:val="00A27186"/>
    <w:rsid w:val="00A275D1"/>
    <w:rsid w:val="00A27B57"/>
    <w:rsid w:val="00A27CF8"/>
    <w:rsid w:val="00A27EC4"/>
    <w:rsid w:val="00A30216"/>
    <w:rsid w:val="00A30BC2"/>
    <w:rsid w:val="00A313B3"/>
    <w:rsid w:val="00A315F5"/>
    <w:rsid w:val="00A31971"/>
    <w:rsid w:val="00A31CE5"/>
    <w:rsid w:val="00A31D00"/>
    <w:rsid w:val="00A32051"/>
    <w:rsid w:val="00A323F5"/>
    <w:rsid w:val="00A3294B"/>
    <w:rsid w:val="00A32AE0"/>
    <w:rsid w:val="00A32B77"/>
    <w:rsid w:val="00A32BB4"/>
    <w:rsid w:val="00A3367C"/>
    <w:rsid w:val="00A33BE0"/>
    <w:rsid w:val="00A33CCF"/>
    <w:rsid w:val="00A33DA2"/>
    <w:rsid w:val="00A33DC7"/>
    <w:rsid w:val="00A3561C"/>
    <w:rsid w:val="00A35D65"/>
    <w:rsid w:val="00A362D0"/>
    <w:rsid w:val="00A36901"/>
    <w:rsid w:val="00A36CF6"/>
    <w:rsid w:val="00A36EC5"/>
    <w:rsid w:val="00A37703"/>
    <w:rsid w:val="00A37793"/>
    <w:rsid w:val="00A37834"/>
    <w:rsid w:val="00A37DDD"/>
    <w:rsid w:val="00A37EDA"/>
    <w:rsid w:val="00A4035D"/>
    <w:rsid w:val="00A40648"/>
    <w:rsid w:val="00A408E6"/>
    <w:rsid w:val="00A413A3"/>
    <w:rsid w:val="00A416A7"/>
    <w:rsid w:val="00A416BE"/>
    <w:rsid w:val="00A424F6"/>
    <w:rsid w:val="00A42863"/>
    <w:rsid w:val="00A43248"/>
    <w:rsid w:val="00A43270"/>
    <w:rsid w:val="00A44522"/>
    <w:rsid w:val="00A44C3B"/>
    <w:rsid w:val="00A452AE"/>
    <w:rsid w:val="00A4539E"/>
    <w:rsid w:val="00A458FF"/>
    <w:rsid w:val="00A45D5B"/>
    <w:rsid w:val="00A45FD4"/>
    <w:rsid w:val="00A46080"/>
    <w:rsid w:val="00A461CB"/>
    <w:rsid w:val="00A46252"/>
    <w:rsid w:val="00A46BA3"/>
    <w:rsid w:val="00A46C6C"/>
    <w:rsid w:val="00A46EB1"/>
    <w:rsid w:val="00A47395"/>
    <w:rsid w:val="00A47709"/>
    <w:rsid w:val="00A4777E"/>
    <w:rsid w:val="00A47961"/>
    <w:rsid w:val="00A47A54"/>
    <w:rsid w:val="00A47C59"/>
    <w:rsid w:val="00A5034D"/>
    <w:rsid w:val="00A504BB"/>
    <w:rsid w:val="00A50FEC"/>
    <w:rsid w:val="00A51140"/>
    <w:rsid w:val="00A5183F"/>
    <w:rsid w:val="00A51FC3"/>
    <w:rsid w:val="00A5209E"/>
    <w:rsid w:val="00A53117"/>
    <w:rsid w:val="00A532FC"/>
    <w:rsid w:val="00A53624"/>
    <w:rsid w:val="00A53BEF"/>
    <w:rsid w:val="00A53C0C"/>
    <w:rsid w:val="00A544FA"/>
    <w:rsid w:val="00A54F72"/>
    <w:rsid w:val="00A5551B"/>
    <w:rsid w:val="00A5620A"/>
    <w:rsid w:val="00A5627E"/>
    <w:rsid w:val="00A565B6"/>
    <w:rsid w:val="00A567E2"/>
    <w:rsid w:val="00A56806"/>
    <w:rsid w:val="00A57008"/>
    <w:rsid w:val="00A57F15"/>
    <w:rsid w:val="00A60066"/>
    <w:rsid w:val="00A60146"/>
    <w:rsid w:val="00A60179"/>
    <w:rsid w:val="00A6155E"/>
    <w:rsid w:val="00A61782"/>
    <w:rsid w:val="00A61CE1"/>
    <w:rsid w:val="00A61FDA"/>
    <w:rsid w:val="00A62515"/>
    <w:rsid w:val="00A62958"/>
    <w:rsid w:val="00A62AC7"/>
    <w:rsid w:val="00A63850"/>
    <w:rsid w:val="00A64321"/>
    <w:rsid w:val="00A6459F"/>
    <w:rsid w:val="00A64608"/>
    <w:rsid w:val="00A64787"/>
    <w:rsid w:val="00A648E9"/>
    <w:rsid w:val="00A64EEB"/>
    <w:rsid w:val="00A6567A"/>
    <w:rsid w:val="00A65714"/>
    <w:rsid w:val="00A65AEE"/>
    <w:rsid w:val="00A65C38"/>
    <w:rsid w:val="00A6654A"/>
    <w:rsid w:val="00A66592"/>
    <w:rsid w:val="00A66C0D"/>
    <w:rsid w:val="00A675EB"/>
    <w:rsid w:val="00A6764D"/>
    <w:rsid w:val="00A678C2"/>
    <w:rsid w:val="00A67934"/>
    <w:rsid w:val="00A67D4A"/>
    <w:rsid w:val="00A67D79"/>
    <w:rsid w:val="00A701B8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8F3"/>
    <w:rsid w:val="00A7593A"/>
    <w:rsid w:val="00A7597F"/>
    <w:rsid w:val="00A75B2B"/>
    <w:rsid w:val="00A75D3F"/>
    <w:rsid w:val="00A764CD"/>
    <w:rsid w:val="00A767BD"/>
    <w:rsid w:val="00A768C8"/>
    <w:rsid w:val="00A76B5D"/>
    <w:rsid w:val="00A76C21"/>
    <w:rsid w:val="00A76F9D"/>
    <w:rsid w:val="00A77553"/>
    <w:rsid w:val="00A77727"/>
    <w:rsid w:val="00A77C5A"/>
    <w:rsid w:val="00A8004B"/>
    <w:rsid w:val="00A803FE"/>
    <w:rsid w:val="00A80DB3"/>
    <w:rsid w:val="00A811B7"/>
    <w:rsid w:val="00A8153C"/>
    <w:rsid w:val="00A81615"/>
    <w:rsid w:val="00A818FB"/>
    <w:rsid w:val="00A81BE3"/>
    <w:rsid w:val="00A8226A"/>
    <w:rsid w:val="00A822B2"/>
    <w:rsid w:val="00A82941"/>
    <w:rsid w:val="00A82B36"/>
    <w:rsid w:val="00A82DE2"/>
    <w:rsid w:val="00A832FD"/>
    <w:rsid w:val="00A834D6"/>
    <w:rsid w:val="00A83818"/>
    <w:rsid w:val="00A83DBC"/>
    <w:rsid w:val="00A83EAF"/>
    <w:rsid w:val="00A83EB9"/>
    <w:rsid w:val="00A84159"/>
    <w:rsid w:val="00A84178"/>
    <w:rsid w:val="00A846B9"/>
    <w:rsid w:val="00A84746"/>
    <w:rsid w:val="00A847AE"/>
    <w:rsid w:val="00A84D2C"/>
    <w:rsid w:val="00A85084"/>
    <w:rsid w:val="00A855FE"/>
    <w:rsid w:val="00A85777"/>
    <w:rsid w:val="00A85836"/>
    <w:rsid w:val="00A85B3E"/>
    <w:rsid w:val="00A85E79"/>
    <w:rsid w:val="00A85F29"/>
    <w:rsid w:val="00A8613B"/>
    <w:rsid w:val="00A861DC"/>
    <w:rsid w:val="00A86203"/>
    <w:rsid w:val="00A865FB"/>
    <w:rsid w:val="00A866A5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5D1"/>
    <w:rsid w:val="00A91B0D"/>
    <w:rsid w:val="00A91B63"/>
    <w:rsid w:val="00A91DE9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5B8"/>
    <w:rsid w:val="00A94AD0"/>
    <w:rsid w:val="00A94E96"/>
    <w:rsid w:val="00A953A8"/>
    <w:rsid w:val="00A95B7A"/>
    <w:rsid w:val="00A966A6"/>
    <w:rsid w:val="00A96852"/>
    <w:rsid w:val="00A96B2E"/>
    <w:rsid w:val="00A96C16"/>
    <w:rsid w:val="00A96C21"/>
    <w:rsid w:val="00A96D6C"/>
    <w:rsid w:val="00A9791D"/>
    <w:rsid w:val="00A97B20"/>
    <w:rsid w:val="00A97D4A"/>
    <w:rsid w:val="00A97DB8"/>
    <w:rsid w:val="00AA0112"/>
    <w:rsid w:val="00AA0209"/>
    <w:rsid w:val="00AA037A"/>
    <w:rsid w:val="00AA03A6"/>
    <w:rsid w:val="00AA0658"/>
    <w:rsid w:val="00AA0876"/>
    <w:rsid w:val="00AA0923"/>
    <w:rsid w:val="00AA0FAF"/>
    <w:rsid w:val="00AA1128"/>
    <w:rsid w:val="00AA1A7C"/>
    <w:rsid w:val="00AA1ADA"/>
    <w:rsid w:val="00AA1D26"/>
    <w:rsid w:val="00AA1EE7"/>
    <w:rsid w:val="00AA20B3"/>
    <w:rsid w:val="00AA2A7D"/>
    <w:rsid w:val="00AA2A95"/>
    <w:rsid w:val="00AA2ADF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4C81"/>
    <w:rsid w:val="00AA530A"/>
    <w:rsid w:val="00AA5515"/>
    <w:rsid w:val="00AA553A"/>
    <w:rsid w:val="00AA567F"/>
    <w:rsid w:val="00AA583C"/>
    <w:rsid w:val="00AA588F"/>
    <w:rsid w:val="00AA5A01"/>
    <w:rsid w:val="00AA65B5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D3E"/>
    <w:rsid w:val="00AB5DAB"/>
    <w:rsid w:val="00AB5DF2"/>
    <w:rsid w:val="00AB688E"/>
    <w:rsid w:val="00AB6C4D"/>
    <w:rsid w:val="00AB7633"/>
    <w:rsid w:val="00AB772D"/>
    <w:rsid w:val="00AB7866"/>
    <w:rsid w:val="00AC0289"/>
    <w:rsid w:val="00AC0894"/>
    <w:rsid w:val="00AC1405"/>
    <w:rsid w:val="00AC1868"/>
    <w:rsid w:val="00AC1C02"/>
    <w:rsid w:val="00AC1C43"/>
    <w:rsid w:val="00AC1D3B"/>
    <w:rsid w:val="00AC1D7C"/>
    <w:rsid w:val="00AC20F8"/>
    <w:rsid w:val="00AC226A"/>
    <w:rsid w:val="00AC246C"/>
    <w:rsid w:val="00AC26BF"/>
    <w:rsid w:val="00AC2FB2"/>
    <w:rsid w:val="00AC3186"/>
    <w:rsid w:val="00AC32FB"/>
    <w:rsid w:val="00AC3324"/>
    <w:rsid w:val="00AC34C0"/>
    <w:rsid w:val="00AC399E"/>
    <w:rsid w:val="00AC3ADE"/>
    <w:rsid w:val="00AC3F58"/>
    <w:rsid w:val="00AC45FF"/>
    <w:rsid w:val="00AC4C92"/>
    <w:rsid w:val="00AC4E28"/>
    <w:rsid w:val="00AC4E71"/>
    <w:rsid w:val="00AC4F7E"/>
    <w:rsid w:val="00AC5074"/>
    <w:rsid w:val="00AC55A4"/>
    <w:rsid w:val="00AC5700"/>
    <w:rsid w:val="00AC5A64"/>
    <w:rsid w:val="00AC662C"/>
    <w:rsid w:val="00AC7042"/>
    <w:rsid w:val="00AC752F"/>
    <w:rsid w:val="00AC7B8D"/>
    <w:rsid w:val="00AC7D54"/>
    <w:rsid w:val="00AC7E49"/>
    <w:rsid w:val="00AD0873"/>
    <w:rsid w:val="00AD099F"/>
    <w:rsid w:val="00AD09D3"/>
    <w:rsid w:val="00AD0AEE"/>
    <w:rsid w:val="00AD102D"/>
    <w:rsid w:val="00AD16B8"/>
    <w:rsid w:val="00AD1A22"/>
    <w:rsid w:val="00AD1C10"/>
    <w:rsid w:val="00AD1C76"/>
    <w:rsid w:val="00AD2565"/>
    <w:rsid w:val="00AD2856"/>
    <w:rsid w:val="00AD2CE1"/>
    <w:rsid w:val="00AD2D71"/>
    <w:rsid w:val="00AD2DCA"/>
    <w:rsid w:val="00AD2E7B"/>
    <w:rsid w:val="00AD2F8F"/>
    <w:rsid w:val="00AD30ED"/>
    <w:rsid w:val="00AD3550"/>
    <w:rsid w:val="00AD3676"/>
    <w:rsid w:val="00AD3685"/>
    <w:rsid w:val="00AD3798"/>
    <w:rsid w:val="00AD3F4F"/>
    <w:rsid w:val="00AD403C"/>
    <w:rsid w:val="00AD4153"/>
    <w:rsid w:val="00AD477D"/>
    <w:rsid w:val="00AD4838"/>
    <w:rsid w:val="00AD494D"/>
    <w:rsid w:val="00AD4F97"/>
    <w:rsid w:val="00AD5007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D7E13"/>
    <w:rsid w:val="00AE0095"/>
    <w:rsid w:val="00AE0413"/>
    <w:rsid w:val="00AE05BF"/>
    <w:rsid w:val="00AE07D2"/>
    <w:rsid w:val="00AE0D8D"/>
    <w:rsid w:val="00AE0F3B"/>
    <w:rsid w:val="00AE18D9"/>
    <w:rsid w:val="00AE1EC6"/>
    <w:rsid w:val="00AE21C3"/>
    <w:rsid w:val="00AE23C8"/>
    <w:rsid w:val="00AE265A"/>
    <w:rsid w:val="00AE308D"/>
    <w:rsid w:val="00AE3240"/>
    <w:rsid w:val="00AE36D1"/>
    <w:rsid w:val="00AE3C15"/>
    <w:rsid w:val="00AE3DDB"/>
    <w:rsid w:val="00AE3EF8"/>
    <w:rsid w:val="00AE4A64"/>
    <w:rsid w:val="00AE4F0C"/>
    <w:rsid w:val="00AE52FB"/>
    <w:rsid w:val="00AE5771"/>
    <w:rsid w:val="00AE59FC"/>
    <w:rsid w:val="00AE6835"/>
    <w:rsid w:val="00AE6AAF"/>
    <w:rsid w:val="00AE6E2E"/>
    <w:rsid w:val="00AE6E97"/>
    <w:rsid w:val="00AE758E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32D"/>
    <w:rsid w:val="00AF13E7"/>
    <w:rsid w:val="00AF14C8"/>
    <w:rsid w:val="00AF1C8C"/>
    <w:rsid w:val="00AF1F4F"/>
    <w:rsid w:val="00AF237C"/>
    <w:rsid w:val="00AF23D9"/>
    <w:rsid w:val="00AF26C6"/>
    <w:rsid w:val="00AF28F1"/>
    <w:rsid w:val="00AF290E"/>
    <w:rsid w:val="00AF29D9"/>
    <w:rsid w:val="00AF29FA"/>
    <w:rsid w:val="00AF2CA1"/>
    <w:rsid w:val="00AF2DD8"/>
    <w:rsid w:val="00AF37D5"/>
    <w:rsid w:val="00AF381B"/>
    <w:rsid w:val="00AF3895"/>
    <w:rsid w:val="00AF3B84"/>
    <w:rsid w:val="00AF3E56"/>
    <w:rsid w:val="00AF3F63"/>
    <w:rsid w:val="00AF4345"/>
    <w:rsid w:val="00AF44BF"/>
    <w:rsid w:val="00AF463B"/>
    <w:rsid w:val="00AF4CC5"/>
    <w:rsid w:val="00AF4D6D"/>
    <w:rsid w:val="00AF5317"/>
    <w:rsid w:val="00AF5319"/>
    <w:rsid w:val="00AF608B"/>
    <w:rsid w:val="00AF62F8"/>
    <w:rsid w:val="00AF6480"/>
    <w:rsid w:val="00AF6A59"/>
    <w:rsid w:val="00AF71D6"/>
    <w:rsid w:val="00AF73B1"/>
    <w:rsid w:val="00AF75A9"/>
    <w:rsid w:val="00AF7BDD"/>
    <w:rsid w:val="00B00C5E"/>
    <w:rsid w:val="00B00F8C"/>
    <w:rsid w:val="00B00FEC"/>
    <w:rsid w:val="00B01693"/>
    <w:rsid w:val="00B0205C"/>
    <w:rsid w:val="00B02145"/>
    <w:rsid w:val="00B0256F"/>
    <w:rsid w:val="00B02F0C"/>
    <w:rsid w:val="00B030ED"/>
    <w:rsid w:val="00B030F5"/>
    <w:rsid w:val="00B03776"/>
    <w:rsid w:val="00B03ED8"/>
    <w:rsid w:val="00B0401D"/>
    <w:rsid w:val="00B04179"/>
    <w:rsid w:val="00B042D2"/>
    <w:rsid w:val="00B04D98"/>
    <w:rsid w:val="00B04E0C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106AE"/>
    <w:rsid w:val="00B10747"/>
    <w:rsid w:val="00B109DF"/>
    <w:rsid w:val="00B10E7D"/>
    <w:rsid w:val="00B10EEF"/>
    <w:rsid w:val="00B10EF0"/>
    <w:rsid w:val="00B118E1"/>
    <w:rsid w:val="00B11A39"/>
    <w:rsid w:val="00B11A5F"/>
    <w:rsid w:val="00B11A9A"/>
    <w:rsid w:val="00B11BB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AAC"/>
    <w:rsid w:val="00B13B5C"/>
    <w:rsid w:val="00B13BE0"/>
    <w:rsid w:val="00B13D2B"/>
    <w:rsid w:val="00B13F2E"/>
    <w:rsid w:val="00B14011"/>
    <w:rsid w:val="00B14793"/>
    <w:rsid w:val="00B15075"/>
    <w:rsid w:val="00B15774"/>
    <w:rsid w:val="00B15CFE"/>
    <w:rsid w:val="00B15DB9"/>
    <w:rsid w:val="00B16B86"/>
    <w:rsid w:val="00B16C77"/>
    <w:rsid w:val="00B17146"/>
    <w:rsid w:val="00B1780E"/>
    <w:rsid w:val="00B17F47"/>
    <w:rsid w:val="00B200D3"/>
    <w:rsid w:val="00B2060E"/>
    <w:rsid w:val="00B20DCF"/>
    <w:rsid w:val="00B20F8A"/>
    <w:rsid w:val="00B215EB"/>
    <w:rsid w:val="00B21A5C"/>
    <w:rsid w:val="00B21C2B"/>
    <w:rsid w:val="00B21D69"/>
    <w:rsid w:val="00B22023"/>
    <w:rsid w:val="00B22522"/>
    <w:rsid w:val="00B2288A"/>
    <w:rsid w:val="00B23BF0"/>
    <w:rsid w:val="00B23E68"/>
    <w:rsid w:val="00B24D66"/>
    <w:rsid w:val="00B24E37"/>
    <w:rsid w:val="00B258AF"/>
    <w:rsid w:val="00B260D9"/>
    <w:rsid w:val="00B264B0"/>
    <w:rsid w:val="00B26CDB"/>
    <w:rsid w:val="00B26ECF"/>
    <w:rsid w:val="00B27046"/>
    <w:rsid w:val="00B27444"/>
    <w:rsid w:val="00B274AA"/>
    <w:rsid w:val="00B2752B"/>
    <w:rsid w:val="00B27734"/>
    <w:rsid w:val="00B27771"/>
    <w:rsid w:val="00B2777C"/>
    <w:rsid w:val="00B27787"/>
    <w:rsid w:val="00B27833"/>
    <w:rsid w:val="00B27851"/>
    <w:rsid w:val="00B278D7"/>
    <w:rsid w:val="00B27962"/>
    <w:rsid w:val="00B27D00"/>
    <w:rsid w:val="00B30188"/>
    <w:rsid w:val="00B303DC"/>
    <w:rsid w:val="00B3091E"/>
    <w:rsid w:val="00B30A25"/>
    <w:rsid w:val="00B30F89"/>
    <w:rsid w:val="00B31602"/>
    <w:rsid w:val="00B3174B"/>
    <w:rsid w:val="00B319FE"/>
    <w:rsid w:val="00B3232C"/>
    <w:rsid w:val="00B328A2"/>
    <w:rsid w:val="00B331B8"/>
    <w:rsid w:val="00B334B4"/>
    <w:rsid w:val="00B33786"/>
    <w:rsid w:val="00B337A4"/>
    <w:rsid w:val="00B34725"/>
    <w:rsid w:val="00B352EF"/>
    <w:rsid w:val="00B35581"/>
    <w:rsid w:val="00B355F0"/>
    <w:rsid w:val="00B3578C"/>
    <w:rsid w:val="00B35AA1"/>
    <w:rsid w:val="00B35E63"/>
    <w:rsid w:val="00B369C4"/>
    <w:rsid w:val="00B36C6B"/>
    <w:rsid w:val="00B36CCC"/>
    <w:rsid w:val="00B36D9E"/>
    <w:rsid w:val="00B37019"/>
    <w:rsid w:val="00B37311"/>
    <w:rsid w:val="00B37387"/>
    <w:rsid w:val="00B373FB"/>
    <w:rsid w:val="00B374B5"/>
    <w:rsid w:val="00B37975"/>
    <w:rsid w:val="00B4065E"/>
    <w:rsid w:val="00B40DCF"/>
    <w:rsid w:val="00B4106F"/>
    <w:rsid w:val="00B41741"/>
    <w:rsid w:val="00B41BE7"/>
    <w:rsid w:val="00B41F61"/>
    <w:rsid w:val="00B424F7"/>
    <w:rsid w:val="00B42568"/>
    <w:rsid w:val="00B43063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6A5"/>
    <w:rsid w:val="00B45847"/>
    <w:rsid w:val="00B45AF9"/>
    <w:rsid w:val="00B460A1"/>
    <w:rsid w:val="00B46275"/>
    <w:rsid w:val="00B464C7"/>
    <w:rsid w:val="00B464FA"/>
    <w:rsid w:val="00B4658A"/>
    <w:rsid w:val="00B46CBA"/>
    <w:rsid w:val="00B4733F"/>
    <w:rsid w:val="00B4758E"/>
    <w:rsid w:val="00B478B8"/>
    <w:rsid w:val="00B47CBB"/>
    <w:rsid w:val="00B50571"/>
    <w:rsid w:val="00B5083E"/>
    <w:rsid w:val="00B50869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B53"/>
    <w:rsid w:val="00B53C5F"/>
    <w:rsid w:val="00B53CFF"/>
    <w:rsid w:val="00B53F86"/>
    <w:rsid w:val="00B54BD8"/>
    <w:rsid w:val="00B54C55"/>
    <w:rsid w:val="00B5508A"/>
    <w:rsid w:val="00B553E7"/>
    <w:rsid w:val="00B55418"/>
    <w:rsid w:val="00B5596C"/>
    <w:rsid w:val="00B5689B"/>
    <w:rsid w:val="00B569B2"/>
    <w:rsid w:val="00B56FBD"/>
    <w:rsid w:val="00B5715A"/>
    <w:rsid w:val="00B57327"/>
    <w:rsid w:val="00B57F2F"/>
    <w:rsid w:val="00B6002D"/>
    <w:rsid w:val="00B6010B"/>
    <w:rsid w:val="00B61262"/>
    <w:rsid w:val="00B6210A"/>
    <w:rsid w:val="00B6220A"/>
    <w:rsid w:val="00B62608"/>
    <w:rsid w:val="00B629F3"/>
    <w:rsid w:val="00B6358B"/>
    <w:rsid w:val="00B63A2E"/>
    <w:rsid w:val="00B63C08"/>
    <w:rsid w:val="00B64041"/>
    <w:rsid w:val="00B640CF"/>
    <w:rsid w:val="00B654AD"/>
    <w:rsid w:val="00B65828"/>
    <w:rsid w:val="00B65DC4"/>
    <w:rsid w:val="00B65E01"/>
    <w:rsid w:val="00B665BB"/>
    <w:rsid w:val="00B665F8"/>
    <w:rsid w:val="00B66800"/>
    <w:rsid w:val="00B668CA"/>
    <w:rsid w:val="00B66AB0"/>
    <w:rsid w:val="00B66D54"/>
    <w:rsid w:val="00B66E77"/>
    <w:rsid w:val="00B673B0"/>
    <w:rsid w:val="00B677D7"/>
    <w:rsid w:val="00B67A93"/>
    <w:rsid w:val="00B7003A"/>
    <w:rsid w:val="00B70354"/>
    <w:rsid w:val="00B7095E"/>
    <w:rsid w:val="00B70C27"/>
    <w:rsid w:val="00B70ED8"/>
    <w:rsid w:val="00B710E0"/>
    <w:rsid w:val="00B7162D"/>
    <w:rsid w:val="00B71DA0"/>
    <w:rsid w:val="00B71E56"/>
    <w:rsid w:val="00B71F90"/>
    <w:rsid w:val="00B722FF"/>
    <w:rsid w:val="00B72438"/>
    <w:rsid w:val="00B727DF"/>
    <w:rsid w:val="00B72B5D"/>
    <w:rsid w:val="00B72CF9"/>
    <w:rsid w:val="00B72EE9"/>
    <w:rsid w:val="00B730F2"/>
    <w:rsid w:val="00B73637"/>
    <w:rsid w:val="00B73942"/>
    <w:rsid w:val="00B73D34"/>
    <w:rsid w:val="00B740DB"/>
    <w:rsid w:val="00B742C1"/>
    <w:rsid w:val="00B74720"/>
    <w:rsid w:val="00B74AA2"/>
    <w:rsid w:val="00B74C99"/>
    <w:rsid w:val="00B75032"/>
    <w:rsid w:val="00B750D5"/>
    <w:rsid w:val="00B7591C"/>
    <w:rsid w:val="00B75BEA"/>
    <w:rsid w:val="00B75D1D"/>
    <w:rsid w:val="00B75E98"/>
    <w:rsid w:val="00B75F68"/>
    <w:rsid w:val="00B76A3F"/>
    <w:rsid w:val="00B76A7D"/>
    <w:rsid w:val="00B76CE1"/>
    <w:rsid w:val="00B76D2C"/>
    <w:rsid w:val="00B76DEB"/>
    <w:rsid w:val="00B776D5"/>
    <w:rsid w:val="00B77B7E"/>
    <w:rsid w:val="00B80080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001"/>
    <w:rsid w:val="00B821DC"/>
    <w:rsid w:val="00B82628"/>
    <w:rsid w:val="00B82EBA"/>
    <w:rsid w:val="00B8344D"/>
    <w:rsid w:val="00B83812"/>
    <w:rsid w:val="00B83CC3"/>
    <w:rsid w:val="00B840BB"/>
    <w:rsid w:val="00B8452B"/>
    <w:rsid w:val="00B84C9F"/>
    <w:rsid w:val="00B8525F"/>
    <w:rsid w:val="00B853BC"/>
    <w:rsid w:val="00B856E9"/>
    <w:rsid w:val="00B85774"/>
    <w:rsid w:val="00B85893"/>
    <w:rsid w:val="00B85A4F"/>
    <w:rsid w:val="00B85BDF"/>
    <w:rsid w:val="00B86429"/>
    <w:rsid w:val="00B8648F"/>
    <w:rsid w:val="00B865D0"/>
    <w:rsid w:val="00B866C7"/>
    <w:rsid w:val="00B86EF1"/>
    <w:rsid w:val="00B86EFB"/>
    <w:rsid w:val="00B8735F"/>
    <w:rsid w:val="00B87563"/>
    <w:rsid w:val="00B87EBC"/>
    <w:rsid w:val="00B87FF0"/>
    <w:rsid w:val="00B90217"/>
    <w:rsid w:val="00B903AE"/>
    <w:rsid w:val="00B904BD"/>
    <w:rsid w:val="00B90825"/>
    <w:rsid w:val="00B9084F"/>
    <w:rsid w:val="00B90862"/>
    <w:rsid w:val="00B90DD5"/>
    <w:rsid w:val="00B912EC"/>
    <w:rsid w:val="00B915DD"/>
    <w:rsid w:val="00B917AC"/>
    <w:rsid w:val="00B91B14"/>
    <w:rsid w:val="00B91E10"/>
    <w:rsid w:val="00B91F77"/>
    <w:rsid w:val="00B92169"/>
    <w:rsid w:val="00B92626"/>
    <w:rsid w:val="00B926AC"/>
    <w:rsid w:val="00B92C0E"/>
    <w:rsid w:val="00B92E6B"/>
    <w:rsid w:val="00B93043"/>
    <w:rsid w:val="00B93431"/>
    <w:rsid w:val="00B93500"/>
    <w:rsid w:val="00B93514"/>
    <w:rsid w:val="00B93522"/>
    <w:rsid w:val="00B93A24"/>
    <w:rsid w:val="00B93D97"/>
    <w:rsid w:val="00B93ED3"/>
    <w:rsid w:val="00B940B6"/>
    <w:rsid w:val="00B94392"/>
    <w:rsid w:val="00B9445E"/>
    <w:rsid w:val="00B94D75"/>
    <w:rsid w:val="00B95504"/>
    <w:rsid w:val="00B955F5"/>
    <w:rsid w:val="00B95663"/>
    <w:rsid w:val="00B95A36"/>
    <w:rsid w:val="00B95B92"/>
    <w:rsid w:val="00B95C63"/>
    <w:rsid w:val="00B95CCC"/>
    <w:rsid w:val="00B95DC3"/>
    <w:rsid w:val="00B95F44"/>
    <w:rsid w:val="00B9611F"/>
    <w:rsid w:val="00B9619F"/>
    <w:rsid w:val="00B961EA"/>
    <w:rsid w:val="00B968FE"/>
    <w:rsid w:val="00B96D3C"/>
    <w:rsid w:val="00B9736C"/>
    <w:rsid w:val="00B97577"/>
    <w:rsid w:val="00B97B8F"/>
    <w:rsid w:val="00BA0FE9"/>
    <w:rsid w:val="00BA103F"/>
    <w:rsid w:val="00BA139F"/>
    <w:rsid w:val="00BA13E9"/>
    <w:rsid w:val="00BA1643"/>
    <w:rsid w:val="00BA16BA"/>
    <w:rsid w:val="00BA1A0B"/>
    <w:rsid w:val="00BA1A82"/>
    <w:rsid w:val="00BA1D11"/>
    <w:rsid w:val="00BA1E22"/>
    <w:rsid w:val="00BA1E85"/>
    <w:rsid w:val="00BA23FA"/>
    <w:rsid w:val="00BA346B"/>
    <w:rsid w:val="00BA359B"/>
    <w:rsid w:val="00BA3A93"/>
    <w:rsid w:val="00BA46E8"/>
    <w:rsid w:val="00BA4732"/>
    <w:rsid w:val="00BA4D05"/>
    <w:rsid w:val="00BA4F45"/>
    <w:rsid w:val="00BA5165"/>
    <w:rsid w:val="00BA5575"/>
    <w:rsid w:val="00BA5599"/>
    <w:rsid w:val="00BA5A40"/>
    <w:rsid w:val="00BA5FD5"/>
    <w:rsid w:val="00BA62AB"/>
    <w:rsid w:val="00BA6D68"/>
    <w:rsid w:val="00BA779B"/>
    <w:rsid w:val="00BA7907"/>
    <w:rsid w:val="00BA7BFB"/>
    <w:rsid w:val="00BA7E0B"/>
    <w:rsid w:val="00BB0053"/>
    <w:rsid w:val="00BB0820"/>
    <w:rsid w:val="00BB0DE3"/>
    <w:rsid w:val="00BB0EA0"/>
    <w:rsid w:val="00BB10CD"/>
    <w:rsid w:val="00BB10F0"/>
    <w:rsid w:val="00BB122E"/>
    <w:rsid w:val="00BB1251"/>
    <w:rsid w:val="00BB12D6"/>
    <w:rsid w:val="00BB1913"/>
    <w:rsid w:val="00BB1A82"/>
    <w:rsid w:val="00BB1DD9"/>
    <w:rsid w:val="00BB1E32"/>
    <w:rsid w:val="00BB20DC"/>
    <w:rsid w:val="00BB25BB"/>
    <w:rsid w:val="00BB287A"/>
    <w:rsid w:val="00BB296C"/>
    <w:rsid w:val="00BB2C6E"/>
    <w:rsid w:val="00BB2DD8"/>
    <w:rsid w:val="00BB2F9B"/>
    <w:rsid w:val="00BB3030"/>
    <w:rsid w:val="00BB318A"/>
    <w:rsid w:val="00BB33B4"/>
    <w:rsid w:val="00BB3EB9"/>
    <w:rsid w:val="00BB4389"/>
    <w:rsid w:val="00BB4973"/>
    <w:rsid w:val="00BB4A6F"/>
    <w:rsid w:val="00BB56B1"/>
    <w:rsid w:val="00BB5759"/>
    <w:rsid w:val="00BB5A30"/>
    <w:rsid w:val="00BB5ACF"/>
    <w:rsid w:val="00BB5B98"/>
    <w:rsid w:val="00BB6256"/>
    <w:rsid w:val="00BB6407"/>
    <w:rsid w:val="00BB64D0"/>
    <w:rsid w:val="00BB718E"/>
    <w:rsid w:val="00BB7BAC"/>
    <w:rsid w:val="00BB7C32"/>
    <w:rsid w:val="00BB7DF4"/>
    <w:rsid w:val="00BB7F7D"/>
    <w:rsid w:val="00BC009A"/>
    <w:rsid w:val="00BC02FA"/>
    <w:rsid w:val="00BC057A"/>
    <w:rsid w:val="00BC0598"/>
    <w:rsid w:val="00BC08D8"/>
    <w:rsid w:val="00BC08FC"/>
    <w:rsid w:val="00BC1010"/>
    <w:rsid w:val="00BC13CC"/>
    <w:rsid w:val="00BC166C"/>
    <w:rsid w:val="00BC1968"/>
    <w:rsid w:val="00BC1F29"/>
    <w:rsid w:val="00BC1F3C"/>
    <w:rsid w:val="00BC202D"/>
    <w:rsid w:val="00BC213B"/>
    <w:rsid w:val="00BC2538"/>
    <w:rsid w:val="00BC274B"/>
    <w:rsid w:val="00BC2821"/>
    <w:rsid w:val="00BC28D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099"/>
    <w:rsid w:val="00BC53C2"/>
    <w:rsid w:val="00BC54D1"/>
    <w:rsid w:val="00BC5682"/>
    <w:rsid w:val="00BC6308"/>
    <w:rsid w:val="00BC6372"/>
    <w:rsid w:val="00BC63B9"/>
    <w:rsid w:val="00BC63FE"/>
    <w:rsid w:val="00BC65C7"/>
    <w:rsid w:val="00BC666D"/>
    <w:rsid w:val="00BC67A4"/>
    <w:rsid w:val="00BC690D"/>
    <w:rsid w:val="00BC6AA4"/>
    <w:rsid w:val="00BC6B4D"/>
    <w:rsid w:val="00BC6C4F"/>
    <w:rsid w:val="00BC750D"/>
    <w:rsid w:val="00BC75C4"/>
    <w:rsid w:val="00BC76AA"/>
    <w:rsid w:val="00BC793F"/>
    <w:rsid w:val="00BC7E87"/>
    <w:rsid w:val="00BD0D2D"/>
    <w:rsid w:val="00BD0F38"/>
    <w:rsid w:val="00BD1290"/>
    <w:rsid w:val="00BD1A5A"/>
    <w:rsid w:val="00BD1CFB"/>
    <w:rsid w:val="00BD25C6"/>
    <w:rsid w:val="00BD2AAB"/>
    <w:rsid w:val="00BD2B8F"/>
    <w:rsid w:val="00BD2EC7"/>
    <w:rsid w:val="00BD2F3F"/>
    <w:rsid w:val="00BD35B9"/>
    <w:rsid w:val="00BD369D"/>
    <w:rsid w:val="00BD36EC"/>
    <w:rsid w:val="00BD3816"/>
    <w:rsid w:val="00BD3AAE"/>
    <w:rsid w:val="00BD4A52"/>
    <w:rsid w:val="00BD51CA"/>
    <w:rsid w:val="00BD5459"/>
    <w:rsid w:val="00BD5AEE"/>
    <w:rsid w:val="00BD5CD2"/>
    <w:rsid w:val="00BD5F3C"/>
    <w:rsid w:val="00BD77DE"/>
    <w:rsid w:val="00BD79C2"/>
    <w:rsid w:val="00BE0515"/>
    <w:rsid w:val="00BE1159"/>
    <w:rsid w:val="00BE11EB"/>
    <w:rsid w:val="00BE1292"/>
    <w:rsid w:val="00BE1F2E"/>
    <w:rsid w:val="00BE1FA7"/>
    <w:rsid w:val="00BE20B7"/>
    <w:rsid w:val="00BE20D8"/>
    <w:rsid w:val="00BE2AD7"/>
    <w:rsid w:val="00BE2BAA"/>
    <w:rsid w:val="00BE2D07"/>
    <w:rsid w:val="00BE2FF7"/>
    <w:rsid w:val="00BE3BE8"/>
    <w:rsid w:val="00BE45E8"/>
    <w:rsid w:val="00BE4F8D"/>
    <w:rsid w:val="00BE50E1"/>
    <w:rsid w:val="00BE55D2"/>
    <w:rsid w:val="00BE590A"/>
    <w:rsid w:val="00BE5DA7"/>
    <w:rsid w:val="00BE5DC6"/>
    <w:rsid w:val="00BE66A5"/>
    <w:rsid w:val="00BE6A22"/>
    <w:rsid w:val="00BE6FA3"/>
    <w:rsid w:val="00BE71DF"/>
    <w:rsid w:val="00BE764F"/>
    <w:rsid w:val="00BE770F"/>
    <w:rsid w:val="00BE778C"/>
    <w:rsid w:val="00BE77C4"/>
    <w:rsid w:val="00BE7FE3"/>
    <w:rsid w:val="00BF01D4"/>
    <w:rsid w:val="00BF0252"/>
    <w:rsid w:val="00BF0463"/>
    <w:rsid w:val="00BF082C"/>
    <w:rsid w:val="00BF0A99"/>
    <w:rsid w:val="00BF0CFC"/>
    <w:rsid w:val="00BF1187"/>
    <w:rsid w:val="00BF11F8"/>
    <w:rsid w:val="00BF1B9B"/>
    <w:rsid w:val="00BF1BE1"/>
    <w:rsid w:val="00BF20FB"/>
    <w:rsid w:val="00BF2355"/>
    <w:rsid w:val="00BF2439"/>
    <w:rsid w:val="00BF2997"/>
    <w:rsid w:val="00BF2B28"/>
    <w:rsid w:val="00BF2B84"/>
    <w:rsid w:val="00BF31EA"/>
    <w:rsid w:val="00BF3A7A"/>
    <w:rsid w:val="00BF3E1C"/>
    <w:rsid w:val="00BF4C22"/>
    <w:rsid w:val="00BF4CD1"/>
    <w:rsid w:val="00BF4DD7"/>
    <w:rsid w:val="00BF51E4"/>
    <w:rsid w:val="00BF53D2"/>
    <w:rsid w:val="00BF5900"/>
    <w:rsid w:val="00BF59E2"/>
    <w:rsid w:val="00BF5F94"/>
    <w:rsid w:val="00BF5FB4"/>
    <w:rsid w:val="00BF6043"/>
    <w:rsid w:val="00BF615E"/>
    <w:rsid w:val="00BF759A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2B4"/>
    <w:rsid w:val="00C02C01"/>
    <w:rsid w:val="00C03041"/>
    <w:rsid w:val="00C03566"/>
    <w:rsid w:val="00C035DA"/>
    <w:rsid w:val="00C03815"/>
    <w:rsid w:val="00C03876"/>
    <w:rsid w:val="00C041F4"/>
    <w:rsid w:val="00C04C59"/>
    <w:rsid w:val="00C0524E"/>
    <w:rsid w:val="00C05428"/>
    <w:rsid w:val="00C0552B"/>
    <w:rsid w:val="00C058A3"/>
    <w:rsid w:val="00C058F1"/>
    <w:rsid w:val="00C05E05"/>
    <w:rsid w:val="00C06B5A"/>
    <w:rsid w:val="00C0711F"/>
    <w:rsid w:val="00C07257"/>
    <w:rsid w:val="00C076FC"/>
    <w:rsid w:val="00C077E1"/>
    <w:rsid w:val="00C079C7"/>
    <w:rsid w:val="00C107BE"/>
    <w:rsid w:val="00C10865"/>
    <w:rsid w:val="00C10BD0"/>
    <w:rsid w:val="00C10C03"/>
    <w:rsid w:val="00C112F7"/>
    <w:rsid w:val="00C1161D"/>
    <w:rsid w:val="00C117E7"/>
    <w:rsid w:val="00C11E13"/>
    <w:rsid w:val="00C124B4"/>
    <w:rsid w:val="00C125FC"/>
    <w:rsid w:val="00C12CC4"/>
    <w:rsid w:val="00C12CE6"/>
    <w:rsid w:val="00C12D9C"/>
    <w:rsid w:val="00C13208"/>
    <w:rsid w:val="00C133F5"/>
    <w:rsid w:val="00C133FE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663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175"/>
    <w:rsid w:val="00C223A0"/>
    <w:rsid w:val="00C22917"/>
    <w:rsid w:val="00C233FE"/>
    <w:rsid w:val="00C23A46"/>
    <w:rsid w:val="00C23BBD"/>
    <w:rsid w:val="00C23E3D"/>
    <w:rsid w:val="00C24236"/>
    <w:rsid w:val="00C242A1"/>
    <w:rsid w:val="00C2455C"/>
    <w:rsid w:val="00C24638"/>
    <w:rsid w:val="00C24991"/>
    <w:rsid w:val="00C24E22"/>
    <w:rsid w:val="00C25F53"/>
    <w:rsid w:val="00C26495"/>
    <w:rsid w:val="00C26B77"/>
    <w:rsid w:val="00C273ED"/>
    <w:rsid w:val="00C27447"/>
    <w:rsid w:val="00C275CF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1DA"/>
    <w:rsid w:val="00C314B5"/>
    <w:rsid w:val="00C32532"/>
    <w:rsid w:val="00C32570"/>
    <w:rsid w:val="00C32C1E"/>
    <w:rsid w:val="00C32D53"/>
    <w:rsid w:val="00C32F69"/>
    <w:rsid w:val="00C3312E"/>
    <w:rsid w:val="00C33434"/>
    <w:rsid w:val="00C3346E"/>
    <w:rsid w:val="00C337CD"/>
    <w:rsid w:val="00C33CD5"/>
    <w:rsid w:val="00C340CF"/>
    <w:rsid w:val="00C34101"/>
    <w:rsid w:val="00C348FE"/>
    <w:rsid w:val="00C34E50"/>
    <w:rsid w:val="00C34FBC"/>
    <w:rsid w:val="00C35087"/>
    <w:rsid w:val="00C35140"/>
    <w:rsid w:val="00C3523B"/>
    <w:rsid w:val="00C35947"/>
    <w:rsid w:val="00C3595E"/>
    <w:rsid w:val="00C35AC3"/>
    <w:rsid w:val="00C35C46"/>
    <w:rsid w:val="00C36596"/>
    <w:rsid w:val="00C36B6C"/>
    <w:rsid w:val="00C36FFE"/>
    <w:rsid w:val="00C40A83"/>
    <w:rsid w:val="00C40D37"/>
    <w:rsid w:val="00C40F06"/>
    <w:rsid w:val="00C40FA8"/>
    <w:rsid w:val="00C412E1"/>
    <w:rsid w:val="00C413EC"/>
    <w:rsid w:val="00C416FD"/>
    <w:rsid w:val="00C418DA"/>
    <w:rsid w:val="00C41E73"/>
    <w:rsid w:val="00C41F28"/>
    <w:rsid w:val="00C41FA0"/>
    <w:rsid w:val="00C420BC"/>
    <w:rsid w:val="00C424ED"/>
    <w:rsid w:val="00C4271F"/>
    <w:rsid w:val="00C42A6C"/>
    <w:rsid w:val="00C42B60"/>
    <w:rsid w:val="00C42CD5"/>
    <w:rsid w:val="00C42FC9"/>
    <w:rsid w:val="00C43292"/>
    <w:rsid w:val="00C43E4A"/>
    <w:rsid w:val="00C43FD4"/>
    <w:rsid w:val="00C442A3"/>
    <w:rsid w:val="00C4445E"/>
    <w:rsid w:val="00C44846"/>
    <w:rsid w:val="00C44A96"/>
    <w:rsid w:val="00C456C6"/>
    <w:rsid w:val="00C458FA"/>
    <w:rsid w:val="00C45A51"/>
    <w:rsid w:val="00C45E12"/>
    <w:rsid w:val="00C45E2F"/>
    <w:rsid w:val="00C469E3"/>
    <w:rsid w:val="00C46BB4"/>
    <w:rsid w:val="00C46CCD"/>
    <w:rsid w:val="00C46D6E"/>
    <w:rsid w:val="00C47155"/>
    <w:rsid w:val="00C47902"/>
    <w:rsid w:val="00C47987"/>
    <w:rsid w:val="00C47B25"/>
    <w:rsid w:val="00C47CD2"/>
    <w:rsid w:val="00C47D56"/>
    <w:rsid w:val="00C47EE6"/>
    <w:rsid w:val="00C50BCD"/>
    <w:rsid w:val="00C510DE"/>
    <w:rsid w:val="00C512C3"/>
    <w:rsid w:val="00C51F93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408"/>
    <w:rsid w:val="00C55576"/>
    <w:rsid w:val="00C556DE"/>
    <w:rsid w:val="00C55A28"/>
    <w:rsid w:val="00C55D06"/>
    <w:rsid w:val="00C56A84"/>
    <w:rsid w:val="00C56FF8"/>
    <w:rsid w:val="00C573C7"/>
    <w:rsid w:val="00C575E8"/>
    <w:rsid w:val="00C5777E"/>
    <w:rsid w:val="00C57A9A"/>
    <w:rsid w:val="00C57EB0"/>
    <w:rsid w:val="00C601BB"/>
    <w:rsid w:val="00C60984"/>
    <w:rsid w:val="00C60C45"/>
    <w:rsid w:val="00C60E33"/>
    <w:rsid w:val="00C6105E"/>
    <w:rsid w:val="00C6111A"/>
    <w:rsid w:val="00C615DC"/>
    <w:rsid w:val="00C61801"/>
    <w:rsid w:val="00C618DF"/>
    <w:rsid w:val="00C61F7C"/>
    <w:rsid w:val="00C623F5"/>
    <w:rsid w:val="00C62C65"/>
    <w:rsid w:val="00C63BD8"/>
    <w:rsid w:val="00C643F7"/>
    <w:rsid w:val="00C65030"/>
    <w:rsid w:val="00C651B4"/>
    <w:rsid w:val="00C652A1"/>
    <w:rsid w:val="00C655E4"/>
    <w:rsid w:val="00C6569E"/>
    <w:rsid w:val="00C65738"/>
    <w:rsid w:val="00C658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9C7"/>
    <w:rsid w:val="00C70B38"/>
    <w:rsid w:val="00C70B43"/>
    <w:rsid w:val="00C70F10"/>
    <w:rsid w:val="00C714F2"/>
    <w:rsid w:val="00C715F6"/>
    <w:rsid w:val="00C71A56"/>
    <w:rsid w:val="00C72499"/>
    <w:rsid w:val="00C72FA0"/>
    <w:rsid w:val="00C730CC"/>
    <w:rsid w:val="00C73705"/>
    <w:rsid w:val="00C740DE"/>
    <w:rsid w:val="00C7532A"/>
    <w:rsid w:val="00C75721"/>
    <w:rsid w:val="00C75A29"/>
    <w:rsid w:val="00C75FD5"/>
    <w:rsid w:val="00C760A6"/>
    <w:rsid w:val="00C762B7"/>
    <w:rsid w:val="00C763D3"/>
    <w:rsid w:val="00C7676F"/>
    <w:rsid w:val="00C767F9"/>
    <w:rsid w:val="00C76825"/>
    <w:rsid w:val="00C768E4"/>
    <w:rsid w:val="00C76D83"/>
    <w:rsid w:val="00C76F95"/>
    <w:rsid w:val="00C77678"/>
    <w:rsid w:val="00C77B63"/>
    <w:rsid w:val="00C77C4B"/>
    <w:rsid w:val="00C77D50"/>
    <w:rsid w:val="00C77F77"/>
    <w:rsid w:val="00C80DC6"/>
    <w:rsid w:val="00C815E4"/>
    <w:rsid w:val="00C819F5"/>
    <w:rsid w:val="00C81A27"/>
    <w:rsid w:val="00C81EA4"/>
    <w:rsid w:val="00C822CB"/>
    <w:rsid w:val="00C823BC"/>
    <w:rsid w:val="00C824C3"/>
    <w:rsid w:val="00C82505"/>
    <w:rsid w:val="00C8290C"/>
    <w:rsid w:val="00C82B2A"/>
    <w:rsid w:val="00C82B75"/>
    <w:rsid w:val="00C83021"/>
    <w:rsid w:val="00C835DE"/>
    <w:rsid w:val="00C84BB1"/>
    <w:rsid w:val="00C84C25"/>
    <w:rsid w:val="00C84E18"/>
    <w:rsid w:val="00C8512B"/>
    <w:rsid w:val="00C8565C"/>
    <w:rsid w:val="00C858C8"/>
    <w:rsid w:val="00C85A79"/>
    <w:rsid w:val="00C85D65"/>
    <w:rsid w:val="00C86242"/>
    <w:rsid w:val="00C8632D"/>
    <w:rsid w:val="00C866F1"/>
    <w:rsid w:val="00C86A7B"/>
    <w:rsid w:val="00C86B22"/>
    <w:rsid w:val="00C86D64"/>
    <w:rsid w:val="00C87759"/>
    <w:rsid w:val="00C87C35"/>
    <w:rsid w:val="00C87CDD"/>
    <w:rsid w:val="00C909EE"/>
    <w:rsid w:val="00C90E27"/>
    <w:rsid w:val="00C910ED"/>
    <w:rsid w:val="00C914C9"/>
    <w:rsid w:val="00C9151D"/>
    <w:rsid w:val="00C9156F"/>
    <w:rsid w:val="00C91E57"/>
    <w:rsid w:val="00C920BB"/>
    <w:rsid w:val="00C922E8"/>
    <w:rsid w:val="00C925F1"/>
    <w:rsid w:val="00C9291B"/>
    <w:rsid w:val="00C93188"/>
    <w:rsid w:val="00C93A09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03AA"/>
    <w:rsid w:val="00CA13BF"/>
    <w:rsid w:val="00CA13F7"/>
    <w:rsid w:val="00CA1463"/>
    <w:rsid w:val="00CA14DE"/>
    <w:rsid w:val="00CA1D38"/>
    <w:rsid w:val="00CA1EFA"/>
    <w:rsid w:val="00CA2595"/>
    <w:rsid w:val="00CA2A57"/>
    <w:rsid w:val="00CA2C4B"/>
    <w:rsid w:val="00CA30A9"/>
    <w:rsid w:val="00CA35EC"/>
    <w:rsid w:val="00CA3936"/>
    <w:rsid w:val="00CA3CB4"/>
    <w:rsid w:val="00CA3D36"/>
    <w:rsid w:val="00CA3EC4"/>
    <w:rsid w:val="00CA40DD"/>
    <w:rsid w:val="00CA4249"/>
    <w:rsid w:val="00CA4CF1"/>
    <w:rsid w:val="00CA4EB9"/>
    <w:rsid w:val="00CA4EF3"/>
    <w:rsid w:val="00CA4FB0"/>
    <w:rsid w:val="00CA5105"/>
    <w:rsid w:val="00CA5426"/>
    <w:rsid w:val="00CA575F"/>
    <w:rsid w:val="00CA57D4"/>
    <w:rsid w:val="00CA6F7C"/>
    <w:rsid w:val="00CA7AE2"/>
    <w:rsid w:val="00CA7C8E"/>
    <w:rsid w:val="00CA7EEF"/>
    <w:rsid w:val="00CA7F15"/>
    <w:rsid w:val="00CB0265"/>
    <w:rsid w:val="00CB04FF"/>
    <w:rsid w:val="00CB0652"/>
    <w:rsid w:val="00CB085F"/>
    <w:rsid w:val="00CB095E"/>
    <w:rsid w:val="00CB0A8A"/>
    <w:rsid w:val="00CB0E18"/>
    <w:rsid w:val="00CB109F"/>
    <w:rsid w:val="00CB10E5"/>
    <w:rsid w:val="00CB138C"/>
    <w:rsid w:val="00CB13CD"/>
    <w:rsid w:val="00CB1B50"/>
    <w:rsid w:val="00CB1BD3"/>
    <w:rsid w:val="00CB21EF"/>
    <w:rsid w:val="00CB26B1"/>
    <w:rsid w:val="00CB2714"/>
    <w:rsid w:val="00CB2824"/>
    <w:rsid w:val="00CB2C75"/>
    <w:rsid w:val="00CB2F95"/>
    <w:rsid w:val="00CB30E7"/>
    <w:rsid w:val="00CB313A"/>
    <w:rsid w:val="00CB3270"/>
    <w:rsid w:val="00CB379E"/>
    <w:rsid w:val="00CB3823"/>
    <w:rsid w:val="00CB412E"/>
    <w:rsid w:val="00CB4DA4"/>
    <w:rsid w:val="00CB4F36"/>
    <w:rsid w:val="00CB557A"/>
    <w:rsid w:val="00CB5B14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76C"/>
    <w:rsid w:val="00CC1AEE"/>
    <w:rsid w:val="00CC1F75"/>
    <w:rsid w:val="00CC202D"/>
    <w:rsid w:val="00CC2B9C"/>
    <w:rsid w:val="00CC2BDD"/>
    <w:rsid w:val="00CC2DE1"/>
    <w:rsid w:val="00CC30D6"/>
    <w:rsid w:val="00CC326E"/>
    <w:rsid w:val="00CC378A"/>
    <w:rsid w:val="00CC38EE"/>
    <w:rsid w:val="00CC3F13"/>
    <w:rsid w:val="00CC4239"/>
    <w:rsid w:val="00CC4867"/>
    <w:rsid w:val="00CC4990"/>
    <w:rsid w:val="00CC566D"/>
    <w:rsid w:val="00CC59D4"/>
    <w:rsid w:val="00CC5CA4"/>
    <w:rsid w:val="00CC60CD"/>
    <w:rsid w:val="00CC6AA6"/>
    <w:rsid w:val="00CC6ACF"/>
    <w:rsid w:val="00CC6DB3"/>
    <w:rsid w:val="00CC722F"/>
    <w:rsid w:val="00CC726E"/>
    <w:rsid w:val="00CC743B"/>
    <w:rsid w:val="00CC7476"/>
    <w:rsid w:val="00CC75EE"/>
    <w:rsid w:val="00CC7721"/>
    <w:rsid w:val="00CD0BAE"/>
    <w:rsid w:val="00CD0FC4"/>
    <w:rsid w:val="00CD1017"/>
    <w:rsid w:val="00CD129C"/>
    <w:rsid w:val="00CD12BA"/>
    <w:rsid w:val="00CD181E"/>
    <w:rsid w:val="00CD2688"/>
    <w:rsid w:val="00CD26B5"/>
    <w:rsid w:val="00CD2C45"/>
    <w:rsid w:val="00CD2CD2"/>
    <w:rsid w:val="00CD2E73"/>
    <w:rsid w:val="00CD387C"/>
    <w:rsid w:val="00CD3B4E"/>
    <w:rsid w:val="00CD474C"/>
    <w:rsid w:val="00CD4844"/>
    <w:rsid w:val="00CD5589"/>
    <w:rsid w:val="00CD5A21"/>
    <w:rsid w:val="00CD5CCC"/>
    <w:rsid w:val="00CD5CFA"/>
    <w:rsid w:val="00CD5E3E"/>
    <w:rsid w:val="00CD6B16"/>
    <w:rsid w:val="00CD6B5E"/>
    <w:rsid w:val="00CD7045"/>
    <w:rsid w:val="00CD71C4"/>
    <w:rsid w:val="00CD71D6"/>
    <w:rsid w:val="00CD7422"/>
    <w:rsid w:val="00CD779F"/>
    <w:rsid w:val="00CE00D8"/>
    <w:rsid w:val="00CE0343"/>
    <w:rsid w:val="00CE0950"/>
    <w:rsid w:val="00CE09BC"/>
    <w:rsid w:val="00CE0FC5"/>
    <w:rsid w:val="00CE110E"/>
    <w:rsid w:val="00CE11D8"/>
    <w:rsid w:val="00CE1648"/>
    <w:rsid w:val="00CE1A90"/>
    <w:rsid w:val="00CE1BDF"/>
    <w:rsid w:val="00CE1C5C"/>
    <w:rsid w:val="00CE1CA9"/>
    <w:rsid w:val="00CE1E07"/>
    <w:rsid w:val="00CE235B"/>
    <w:rsid w:val="00CE2567"/>
    <w:rsid w:val="00CE2A65"/>
    <w:rsid w:val="00CE2D19"/>
    <w:rsid w:val="00CE2DD3"/>
    <w:rsid w:val="00CE2E49"/>
    <w:rsid w:val="00CE3037"/>
    <w:rsid w:val="00CE32AD"/>
    <w:rsid w:val="00CE3361"/>
    <w:rsid w:val="00CE3435"/>
    <w:rsid w:val="00CE3F49"/>
    <w:rsid w:val="00CE4946"/>
    <w:rsid w:val="00CE49B0"/>
    <w:rsid w:val="00CE4A75"/>
    <w:rsid w:val="00CE4C20"/>
    <w:rsid w:val="00CE4D55"/>
    <w:rsid w:val="00CE4EA8"/>
    <w:rsid w:val="00CE5261"/>
    <w:rsid w:val="00CE584B"/>
    <w:rsid w:val="00CE599F"/>
    <w:rsid w:val="00CE5A0A"/>
    <w:rsid w:val="00CE5B1F"/>
    <w:rsid w:val="00CE6C5C"/>
    <w:rsid w:val="00CE72F6"/>
    <w:rsid w:val="00CE73DC"/>
    <w:rsid w:val="00CE7DC2"/>
    <w:rsid w:val="00CE7FF2"/>
    <w:rsid w:val="00CF0142"/>
    <w:rsid w:val="00CF063B"/>
    <w:rsid w:val="00CF064A"/>
    <w:rsid w:val="00CF0B25"/>
    <w:rsid w:val="00CF0B33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39B2"/>
    <w:rsid w:val="00CF3E3D"/>
    <w:rsid w:val="00CF3E79"/>
    <w:rsid w:val="00CF4060"/>
    <w:rsid w:val="00CF4429"/>
    <w:rsid w:val="00CF52EB"/>
    <w:rsid w:val="00CF57AF"/>
    <w:rsid w:val="00CF585D"/>
    <w:rsid w:val="00CF5CA8"/>
    <w:rsid w:val="00CF6EA9"/>
    <w:rsid w:val="00CF70D5"/>
    <w:rsid w:val="00CF715E"/>
    <w:rsid w:val="00CF72BD"/>
    <w:rsid w:val="00CF735C"/>
    <w:rsid w:val="00CF767E"/>
    <w:rsid w:val="00CF78C0"/>
    <w:rsid w:val="00CF793A"/>
    <w:rsid w:val="00CF7A51"/>
    <w:rsid w:val="00CF7BB5"/>
    <w:rsid w:val="00D00C54"/>
    <w:rsid w:val="00D0137D"/>
    <w:rsid w:val="00D015A8"/>
    <w:rsid w:val="00D024F9"/>
    <w:rsid w:val="00D027F9"/>
    <w:rsid w:val="00D02E8B"/>
    <w:rsid w:val="00D032AA"/>
    <w:rsid w:val="00D03A3E"/>
    <w:rsid w:val="00D03B1A"/>
    <w:rsid w:val="00D03D46"/>
    <w:rsid w:val="00D03E97"/>
    <w:rsid w:val="00D04005"/>
    <w:rsid w:val="00D040BB"/>
    <w:rsid w:val="00D04C07"/>
    <w:rsid w:val="00D056E9"/>
    <w:rsid w:val="00D05CB6"/>
    <w:rsid w:val="00D061FC"/>
    <w:rsid w:val="00D06325"/>
    <w:rsid w:val="00D0678F"/>
    <w:rsid w:val="00D06DF0"/>
    <w:rsid w:val="00D06E5A"/>
    <w:rsid w:val="00D07684"/>
    <w:rsid w:val="00D076A6"/>
    <w:rsid w:val="00D077DC"/>
    <w:rsid w:val="00D0789A"/>
    <w:rsid w:val="00D07F59"/>
    <w:rsid w:val="00D1026B"/>
    <w:rsid w:val="00D1044B"/>
    <w:rsid w:val="00D104B2"/>
    <w:rsid w:val="00D10986"/>
    <w:rsid w:val="00D109B2"/>
    <w:rsid w:val="00D11741"/>
    <w:rsid w:val="00D11877"/>
    <w:rsid w:val="00D1188C"/>
    <w:rsid w:val="00D11BB2"/>
    <w:rsid w:val="00D12016"/>
    <w:rsid w:val="00D120DE"/>
    <w:rsid w:val="00D123F2"/>
    <w:rsid w:val="00D124B3"/>
    <w:rsid w:val="00D12C38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69"/>
    <w:rsid w:val="00D156E5"/>
    <w:rsid w:val="00D15754"/>
    <w:rsid w:val="00D158B3"/>
    <w:rsid w:val="00D15A0B"/>
    <w:rsid w:val="00D15AF0"/>
    <w:rsid w:val="00D15D3B"/>
    <w:rsid w:val="00D16084"/>
    <w:rsid w:val="00D165EE"/>
    <w:rsid w:val="00D16747"/>
    <w:rsid w:val="00D175C7"/>
    <w:rsid w:val="00D175D2"/>
    <w:rsid w:val="00D17CE3"/>
    <w:rsid w:val="00D17E09"/>
    <w:rsid w:val="00D20886"/>
    <w:rsid w:val="00D2104F"/>
    <w:rsid w:val="00D219C1"/>
    <w:rsid w:val="00D22D2E"/>
    <w:rsid w:val="00D22E00"/>
    <w:rsid w:val="00D23956"/>
    <w:rsid w:val="00D240A6"/>
    <w:rsid w:val="00D24D90"/>
    <w:rsid w:val="00D251E6"/>
    <w:rsid w:val="00D259B0"/>
    <w:rsid w:val="00D26097"/>
    <w:rsid w:val="00D261C5"/>
    <w:rsid w:val="00D26391"/>
    <w:rsid w:val="00D2699D"/>
    <w:rsid w:val="00D27747"/>
    <w:rsid w:val="00D27B2F"/>
    <w:rsid w:val="00D27B94"/>
    <w:rsid w:val="00D27BF7"/>
    <w:rsid w:val="00D30729"/>
    <w:rsid w:val="00D30941"/>
    <w:rsid w:val="00D30E9C"/>
    <w:rsid w:val="00D30EAF"/>
    <w:rsid w:val="00D30F60"/>
    <w:rsid w:val="00D31262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4740"/>
    <w:rsid w:val="00D34E98"/>
    <w:rsid w:val="00D35180"/>
    <w:rsid w:val="00D3531B"/>
    <w:rsid w:val="00D3544C"/>
    <w:rsid w:val="00D35D1C"/>
    <w:rsid w:val="00D361A1"/>
    <w:rsid w:val="00D36F87"/>
    <w:rsid w:val="00D370B2"/>
    <w:rsid w:val="00D3719F"/>
    <w:rsid w:val="00D371C8"/>
    <w:rsid w:val="00D373B0"/>
    <w:rsid w:val="00D4061B"/>
    <w:rsid w:val="00D408D7"/>
    <w:rsid w:val="00D41CAE"/>
    <w:rsid w:val="00D42474"/>
    <w:rsid w:val="00D4284F"/>
    <w:rsid w:val="00D42E67"/>
    <w:rsid w:val="00D430EF"/>
    <w:rsid w:val="00D431DA"/>
    <w:rsid w:val="00D43450"/>
    <w:rsid w:val="00D434B9"/>
    <w:rsid w:val="00D435AD"/>
    <w:rsid w:val="00D43926"/>
    <w:rsid w:val="00D43D75"/>
    <w:rsid w:val="00D43F48"/>
    <w:rsid w:val="00D43F90"/>
    <w:rsid w:val="00D44156"/>
    <w:rsid w:val="00D44198"/>
    <w:rsid w:val="00D4427C"/>
    <w:rsid w:val="00D44281"/>
    <w:rsid w:val="00D445B3"/>
    <w:rsid w:val="00D44AD0"/>
    <w:rsid w:val="00D44B78"/>
    <w:rsid w:val="00D44CC7"/>
    <w:rsid w:val="00D44FDE"/>
    <w:rsid w:val="00D453B5"/>
    <w:rsid w:val="00D45977"/>
    <w:rsid w:val="00D465E7"/>
    <w:rsid w:val="00D46B97"/>
    <w:rsid w:val="00D46DBF"/>
    <w:rsid w:val="00D46F26"/>
    <w:rsid w:val="00D473E9"/>
    <w:rsid w:val="00D47408"/>
    <w:rsid w:val="00D47591"/>
    <w:rsid w:val="00D4767B"/>
    <w:rsid w:val="00D50F4A"/>
    <w:rsid w:val="00D50F6B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42D"/>
    <w:rsid w:val="00D54C09"/>
    <w:rsid w:val="00D5526A"/>
    <w:rsid w:val="00D553C7"/>
    <w:rsid w:val="00D55AEC"/>
    <w:rsid w:val="00D56112"/>
    <w:rsid w:val="00D56307"/>
    <w:rsid w:val="00D5648F"/>
    <w:rsid w:val="00D5651D"/>
    <w:rsid w:val="00D567A0"/>
    <w:rsid w:val="00D572D0"/>
    <w:rsid w:val="00D5786C"/>
    <w:rsid w:val="00D57A65"/>
    <w:rsid w:val="00D57B21"/>
    <w:rsid w:val="00D57B9A"/>
    <w:rsid w:val="00D60190"/>
    <w:rsid w:val="00D60192"/>
    <w:rsid w:val="00D602D3"/>
    <w:rsid w:val="00D605A5"/>
    <w:rsid w:val="00D605B2"/>
    <w:rsid w:val="00D606A0"/>
    <w:rsid w:val="00D60A2F"/>
    <w:rsid w:val="00D60DAB"/>
    <w:rsid w:val="00D61A8A"/>
    <w:rsid w:val="00D61BD7"/>
    <w:rsid w:val="00D62369"/>
    <w:rsid w:val="00D623AA"/>
    <w:rsid w:val="00D62A24"/>
    <w:rsid w:val="00D62E43"/>
    <w:rsid w:val="00D62F2D"/>
    <w:rsid w:val="00D62FA3"/>
    <w:rsid w:val="00D62FAC"/>
    <w:rsid w:val="00D635B0"/>
    <w:rsid w:val="00D637A9"/>
    <w:rsid w:val="00D63BE1"/>
    <w:rsid w:val="00D6403E"/>
    <w:rsid w:val="00D6486B"/>
    <w:rsid w:val="00D649F8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981"/>
    <w:rsid w:val="00D71B45"/>
    <w:rsid w:val="00D71D86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2E9"/>
    <w:rsid w:val="00D7544F"/>
    <w:rsid w:val="00D755D8"/>
    <w:rsid w:val="00D75650"/>
    <w:rsid w:val="00D756E6"/>
    <w:rsid w:val="00D756E8"/>
    <w:rsid w:val="00D75B68"/>
    <w:rsid w:val="00D76345"/>
    <w:rsid w:val="00D76F8C"/>
    <w:rsid w:val="00D76FE7"/>
    <w:rsid w:val="00D779E7"/>
    <w:rsid w:val="00D77D85"/>
    <w:rsid w:val="00D801EB"/>
    <w:rsid w:val="00D80747"/>
    <w:rsid w:val="00D8099F"/>
    <w:rsid w:val="00D809FF"/>
    <w:rsid w:val="00D80A34"/>
    <w:rsid w:val="00D80E48"/>
    <w:rsid w:val="00D810F2"/>
    <w:rsid w:val="00D811DC"/>
    <w:rsid w:val="00D81285"/>
    <w:rsid w:val="00D81472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6DB3"/>
    <w:rsid w:val="00D87901"/>
    <w:rsid w:val="00D87A9E"/>
    <w:rsid w:val="00D87BDC"/>
    <w:rsid w:val="00D87CC9"/>
    <w:rsid w:val="00D9045B"/>
    <w:rsid w:val="00D9065E"/>
    <w:rsid w:val="00D9096B"/>
    <w:rsid w:val="00D90B19"/>
    <w:rsid w:val="00D90B9F"/>
    <w:rsid w:val="00D90D1C"/>
    <w:rsid w:val="00D90D5C"/>
    <w:rsid w:val="00D90ED4"/>
    <w:rsid w:val="00D90FF0"/>
    <w:rsid w:val="00D91211"/>
    <w:rsid w:val="00D91838"/>
    <w:rsid w:val="00D91E5A"/>
    <w:rsid w:val="00D920E8"/>
    <w:rsid w:val="00D92722"/>
    <w:rsid w:val="00D92BA8"/>
    <w:rsid w:val="00D92BF2"/>
    <w:rsid w:val="00D93150"/>
    <w:rsid w:val="00D93161"/>
    <w:rsid w:val="00D93295"/>
    <w:rsid w:val="00D9335B"/>
    <w:rsid w:val="00D93DAF"/>
    <w:rsid w:val="00D941AE"/>
    <w:rsid w:val="00D9425D"/>
    <w:rsid w:val="00D9437E"/>
    <w:rsid w:val="00D94936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102"/>
    <w:rsid w:val="00D9732E"/>
    <w:rsid w:val="00D974EC"/>
    <w:rsid w:val="00D97594"/>
    <w:rsid w:val="00D97956"/>
    <w:rsid w:val="00DA002B"/>
    <w:rsid w:val="00DA0351"/>
    <w:rsid w:val="00DA037D"/>
    <w:rsid w:val="00DA03E8"/>
    <w:rsid w:val="00DA0417"/>
    <w:rsid w:val="00DA059A"/>
    <w:rsid w:val="00DA0676"/>
    <w:rsid w:val="00DA077F"/>
    <w:rsid w:val="00DA08C4"/>
    <w:rsid w:val="00DA08F0"/>
    <w:rsid w:val="00DA0F27"/>
    <w:rsid w:val="00DA12B8"/>
    <w:rsid w:val="00DA156A"/>
    <w:rsid w:val="00DA1DA8"/>
    <w:rsid w:val="00DA1DAD"/>
    <w:rsid w:val="00DA22C1"/>
    <w:rsid w:val="00DA24B0"/>
    <w:rsid w:val="00DA2582"/>
    <w:rsid w:val="00DA2694"/>
    <w:rsid w:val="00DA38BB"/>
    <w:rsid w:val="00DA3CF1"/>
    <w:rsid w:val="00DA3E6B"/>
    <w:rsid w:val="00DA3F1E"/>
    <w:rsid w:val="00DA4B0E"/>
    <w:rsid w:val="00DA4EED"/>
    <w:rsid w:val="00DA50E4"/>
    <w:rsid w:val="00DA5BEB"/>
    <w:rsid w:val="00DA5D6D"/>
    <w:rsid w:val="00DA66B1"/>
    <w:rsid w:val="00DA69F8"/>
    <w:rsid w:val="00DA6BFD"/>
    <w:rsid w:val="00DA71FC"/>
    <w:rsid w:val="00DA7261"/>
    <w:rsid w:val="00DA758A"/>
    <w:rsid w:val="00DA7645"/>
    <w:rsid w:val="00DA7696"/>
    <w:rsid w:val="00DA7E15"/>
    <w:rsid w:val="00DA7EE0"/>
    <w:rsid w:val="00DA7FC8"/>
    <w:rsid w:val="00DB02FF"/>
    <w:rsid w:val="00DB03D9"/>
    <w:rsid w:val="00DB0B92"/>
    <w:rsid w:val="00DB10B1"/>
    <w:rsid w:val="00DB10BD"/>
    <w:rsid w:val="00DB118C"/>
    <w:rsid w:val="00DB1433"/>
    <w:rsid w:val="00DB197C"/>
    <w:rsid w:val="00DB1AAF"/>
    <w:rsid w:val="00DB1F14"/>
    <w:rsid w:val="00DB26B5"/>
    <w:rsid w:val="00DB2E31"/>
    <w:rsid w:val="00DB31ED"/>
    <w:rsid w:val="00DB35F3"/>
    <w:rsid w:val="00DB3704"/>
    <w:rsid w:val="00DB3AA0"/>
    <w:rsid w:val="00DB3B63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4F3F"/>
    <w:rsid w:val="00DB510A"/>
    <w:rsid w:val="00DB5178"/>
    <w:rsid w:val="00DB5208"/>
    <w:rsid w:val="00DB5386"/>
    <w:rsid w:val="00DB58B4"/>
    <w:rsid w:val="00DB5ABE"/>
    <w:rsid w:val="00DB5E7F"/>
    <w:rsid w:val="00DB6241"/>
    <w:rsid w:val="00DB6292"/>
    <w:rsid w:val="00DB632B"/>
    <w:rsid w:val="00DB6586"/>
    <w:rsid w:val="00DB67E7"/>
    <w:rsid w:val="00DB68BB"/>
    <w:rsid w:val="00DB6D2C"/>
    <w:rsid w:val="00DB6F55"/>
    <w:rsid w:val="00DB71ED"/>
    <w:rsid w:val="00DB7289"/>
    <w:rsid w:val="00DB7806"/>
    <w:rsid w:val="00DB7D91"/>
    <w:rsid w:val="00DB7E4E"/>
    <w:rsid w:val="00DB7F10"/>
    <w:rsid w:val="00DC02AE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321"/>
    <w:rsid w:val="00DC5533"/>
    <w:rsid w:val="00DC5770"/>
    <w:rsid w:val="00DC59D7"/>
    <w:rsid w:val="00DC6198"/>
    <w:rsid w:val="00DC6395"/>
    <w:rsid w:val="00DC68A4"/>
    <w:rsid w:val="00DC6D48"/>
    <w:rsid w:val="00DC6E13"/>
    <w:rsid w:val="00DC6E1B"/>
    <w:rsid w:val="00DC71FE"/>
    <w:rsid w:val="00DC75BB"/>
    <w:rsid w:val="00DC78E2"/>
    <w:rsid w:val="00DC7AC3"/>
    <w:rsid w:val="00DC7EBE"/>
    <w:rsid w:val="00DC7F92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9AA"/>
    <w:rsid w:val="00DD2B1D"/>
    <w:rsid w:val="00DD3821"/>
    <w:rsid w:val="00DD391B"/>
    <w:rsid w:val="00DD44A2"/>
    <w:rsid w:val="00DD45D3"/>
    <w:rsid w:val="00DD487B"/>
    <w:rsid w:val="00DD48F3"/>
    <w:rsid w:val="00DD4A8C"/>
    <w:rsid w:val="00DD4E0C"/>
    <w:rsid w:val="00DD5187"/>
    <w:rsid w:val="00DD5A2A"/>
    <w:rsid w:val="00DD5D1A"/>
    <w:rsid w:val="00DD662B"/>
    <w:rsid w:val="00DD6C6A"/>
    <w:rsid w:val="00DD6C92"/>
    <w:rsid w:val="00DD6CC0"/>
    <w:rsid w:val="00DD6F96"/>
    <w:rsid w:val="00DD7BD4"/>
    <w:rsid w:val="00DE00CE"/>
    <w:rsid w:val="00DE01AB"/>
    <w:rsid w:val="00DE01E9"/>
    <w:rsid w:val="00DE020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61E"/>
    <w:rsid w:val="00DE47DF"/>
    <w:rsid w:val="00DE4848"/>
    <w:rsid w:val="00DE4CF5"/>
    <w:rsid w:val="00DE4D21"/>
    <w:rsid w:val="00DE5641"/>
    <w:rsid w:val="00DE5749"/>
    <w:rsid w:val="00DE5BF2"/>
    <w:rsid w:val="00DE5EA6"/>
    <w:rsid w:val="00DE5F41"/>
    <w:rsid w:val="00DE61FB"/>
    <w:rsid w:val="00DE64F7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76B"/>
    <w:rsid w:val="00DF1956"/>
    <w:rsid w:val="00DF19A5"/>
    <w:rsid w:val="00DF19ED"/>
    <w:rsid w:val="00DF1AD2"/>
    <w:rsid w:val="00DF1D62"/>
    <w:rsid w:val="00DF2170"/>
    <w:rsid w:val="00DF2912"/>
    <w:rsid w:val="00DF2935"/>
    <w:rsid w:val="00DF2951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7BB"/>
    <w:rsid w:val="00DF6DA6"/>
    <w:rsid w:val="00DF708D"/>
    <w:rsid w:val="00DF71CA"/>
    <w:rsid w:val="00DF7310"/>
    <w:rsid w:val="00DF74A6"/>
    <w:rsid w:val="00DF751C"/>
    <w:rsid w:val="00DF75F6"/>
    <w:rsid w:val="00DF76A7"/>
    <w:rsid w:val="00DF7A5D"/>
    <w:rsid w:val="00DF7EB3"/>
    <w:rsid w:val="00DF7EB8"/>
    <w:rsid w:val="00E0029F"/>
    <w:rsid w:val="00E0031E"/>
    <w:rsid w:val="00E006E6"/>
    <w:rsid w:val="00E00793"/>
    <w:rsid w:val="00E00FD5"/>
    <w:rsid w:val="00E010CE"/>
    <w:rsid w:val="00E01284"/>
    <w:rsid w:val="00E014E0"/>
    <w:rsid w:val="00E01956"/>
    <w:rsid w:val="00E01B2B"/>
    <w:rsid w:val="00E01ED2"/>
    <w:rsid w:val="00E02047"/>
    <w:rsid w:val="00E023E5"/>
    <w:rsid w:val="00E02837"/>
    <w:rsid w:val="00E02C51"/>
    <w:rsid w:val="00E02D85"/>
    <w:rsid w:val="00E03A2B"/>
    <w:rsid w:val="00E03FB3"/>
    <w:rsid w:val="00E04158"/>
    <w:rsid w:val="00E0443C"/>
    <w:rsid w:val="00E0482D"/>
    <w:rsid w:val="00E0499B"/>
    <w:rsid w:val="00E04B4F"/>
    <w:rsid w:val="00E0555F"/>
    <w:rsid w:val="00E05919"/>
    <w:rsid w:val="00E05929"/>
    <w:rsid w:val="00E06A4F"/>
    <w:rsid w:val="00E06BCE"/>
    <w:rsid w:val="00E06CA7"/>
    <w:rsid w:val="00E06F24"/>
    <w:rsid w:val="00E06FD6"/>
    <w:rsid w:val="00E0747A"/>
    <w:rsid w:val="00E074C1"/>
    <w:rsid w:val="00E07B79"/>
    <w:rsid w:val="00E07CDC"/>
    <w:rsid w:val="00E1006A"/>
    <w:rsid w:val="00E10592"/>
    <w:rsid w:val="00E105B9"/>
    <w:rsid w:val="00E1079E"/>
    <w:rsid w:val="00E10F40"/>
    <w:rsid w:val="00E10F6A"/>
    <w:rsid w:val="00E11272"/>
    <w:rsid w:val="00E112FA"/>
    <w:rsid w:val="00E113A9"/>
    <w:rsid w:val="00E11644"/>
    <w:rsid w:val="00E12683"/>
    <w:rsid w:val="00E1275D"/>
    <w:rsid w:val="00E12811"/>
    <w:rsid w:val="00E12CED"/>
    <w:rsid w:val="00E13028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17F80"/>
    <w:rsid w:val="00E2002A"/>
    <w:rsid w:val="00E2055A"/>
    <w:rsid w:val="00E205DB"/>
    <w:rsid w:val="00E20935"/>
    <w:rsid w:val="00E20D7C"/>
    <w:rsid w:val="00E20F80"/>
    <w:rsid w:val="00E21F2D"/>
    <w:rsid w:val="00E22A26"/>
    <w:rsid w:val="00E22CA0"/>
    <w:rsid w:val="00E22DD9"/>
    <w:rsid w:val="00E22EAA"/>
    <w:rsid w:val="00E2307E"/>
    <w:rsid w:val="00E2336E"/>
    <w:rsid w:val="00E23655"/>
    <w:rsid w:val="00E237D2"/>
    <w:rsid w:val="00E23AB9"/>
    <w:rsid w:val="00E23AC4"/>
    <w:rsid w:val="00E23D59"/>
    <w:rsid w:val="00E23ED2"/>
    <w:rsid w:val="00E2427B"/>
    <w:rsid w:val="00E24465"/>
    <w:rsid w:val="00E244F4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355"/>
    <w:rsid w:val="00E2777E"/>
    <w:rsid w:val="00E27E1C"/>
    <w:rsid w:val="00E27FC2"/>
    <w:rsid w:val="00E300F2"/>
    <w:rsid w:val="00E30B66"/>
    <w:rsid w:val="00E30BF9"/>
    <w:rsid w:val="00E31966"/>
    <w:rsid w:val="00E3203D"/>
    <w:rsid w:val="00E32AE4"/>
    <w:rsid w:val="00E32D6A"/>
    <w:rsid w:val="00E32FC6"/>
    <w:rsid w:val="00E32FD0"/>
    <w:rsid w:val="00E33076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C23"/>
    <w:rsid w:val="00E3626F"/>
    <w:rsid w:val="00E36DD5"/>
    <w:rsid w:val="00E36E11"/>
    <w:rsid w:val="00E3751A"/>
    <w:rsid w:val="00E376B1"/>
    <w:rsid w:val="00E377A6"/>
    <w:rsid w:val="00E37BF6"/>
    <w:rsid w:val="00E4005E"/>
    <w:rsid w:val="00E40A1E"/>
    <w:rsid w:val="00E41A5B"/>
    <w:rsid w:val="00E41CF2"/>
    <w:rsid w:val="00E41D23"/>
    <w:rsid w:val="00E4297F"/>
    <w:rsid w:val="00E42AC9"/>
    <w:rsid w:val="00E43041"/>
    <w:rsid w:val="00E438F7"/>
    <w:rsid w:val="00E43993"/>
    <w:rsid w:val="00E43AA0"/>
    <w:rsid w:val="00E43CD7"/>
    <w:rsid w:val="00E43E29"/>
    <w:rsid w:val="00E43EE5"/>
    <w:rsid w:val="00E4454B"/>
    <w:rsid w:val="00E4466B"/>
    <w:rsid w:val="00E44ACD"/>
    <w:rsid w:val="00E44CB9"/>
    <w:rsid w:val="00E45343"/>
    <w:rsid w:val="00E453C9"/>
    <w:rsid w:val="00E45796"/>
    <w:rsid w:val="00E45984"/>
    <w:rsid w:val="00E45A9F"/>
    <w:rsid w:val="00E45B97"/>
    <w:rsid w:val="00E4607B"/>
    <w:rsid w:val="00E46511"/>
    <w:rsid w:val="00E46852"/>
    <w:rsid w:val="00E46AB1"/>
    <w:rsid w:val="00E46BC7"/>
    <w:rsid w:val="00E46D24"/>
    <w:rsid w:val="00E47134"/>
    <w:rsid w:val="00E478CF"/>
    <w:rsid w:val="00E479FF"/>
    <w:rsid w:val="00E47E39"/>
    <w:rsid w:val="00E5092C"/>
    <w:rsid w:val="00E51075"/>
    <w:rsid w:val="00E511DA"/>
    <w:rsid w:val="00E51392"/>
    <w:rsid w:val="00E513F1"/>
    <w:rsid w:val="00E515B1"/>
    <w:rsid w:val="00E51662"/>
    <w:rsid w:val="00E51688"/>
    <w:rsid w:val="00E51F94"/>
    <w:rsid w:val="00E52068"/>
    <w:rsid w:val="00E5267A"/>
    <w:rsid w:val="00E5269A"/>
    <w:rsid w:val="00E53172"/>
    <w:rsid w:val="00E535D1"/>
    <w:rsid w:val="00E536FC"/>
    <w:rsid w:val="00E53AA6"/>
    <w:rsid w:val="00E53C6C"/>
    <w:rsid w:val="00E53CAA"/>
    <w:rsid w:val="00E53CB2"/>
    <w:rsid w:val="00E53D6A"/>
    <w:rsid w:val="00E53EE8"/>
    <w:rsid w:val="00E545D3"/>
    <w:rsid w:val="00E547B9"/>
    <w:rsid w:val="00E54898"/>
    <w:rsid w:val="00E548F2"/>
    <w:rsid w:val="00E55558"/>
    <w:rsid w:val="00E55BB8"/>
    <w:rsid w:val="00E56043"/>
    <w:rsid w:val="00E56344"/>
    <w:rsid w:val="00E57396"/>
    <w:rsid w:val="00E57E87"/>
    <w:rsid w:val="00E57EAF"/>
    <w:rsid w:val="00E57F2E"/>
    <w:rsid w:val="00E60DE1"/>
    <w:rsid w:val="00E60EC6"/>
    <w:rsid w:val="00E61076"/>
    <w:rsid w:val="00E610D6"/>
    <w:rsid w:val="00E616C4"/>
    <w:rsid w:val="00E61812"/>
    <w:rsid w:val="00E618D1"/>
    <w:rsid w:val="00E61A15"/>
    <w:rsid w:val="00E61C1E"/>
    <w:rsid w:val="00E62CF0"/>
    <w:rsid w:val="00E62E5D"/>
    <w:rsid w:val="00E63096"/>
    <w:rsid w:val="00E6361E"/>
    <w:rsid w:val="00E643A2"/>
    <w:rsid w:val="00E6446D"/>
    <w:rsid w:val="00E645F0"/>
    <w:rsid w:val="00E64B76"/>
    <w:rsid w:val="00E65073"/>
    <w:rsid w:val="00E65AAC"/>
    <w:rsid w:val="00E65E8C"/>
    <w:rsid w:val="00E65F87"/>
    <w:rsid w:val="00E66098"/>
    <w:rsid w:val="00E6629E"/>
    <w:rsid w:val="00E66800"/>
    <w:rsid w:val="00E66A2B"/>
    <w:rsid w:val="00E66D78"/>
    <w:rsid w:val="00E66DCD"/>
    <w:rsid w:val="00E671C2"/>
    <w:rsid w:val="00E673C1"/>
    <w:rsid w:val="00E67C5C"/>
    <w:rsid w:val="00E67E55"/>
    <w:rsid w:val="00E70504"/>
    <w:rsid w:val="00E7061D"/>
    <w:rsid w:val="00E70B5B"/>
    <w:rsid w:val="00E71198"/>
    <w:rsid w:val="00E71D91"/>
    <w:rsid w:val="00E71E4F"/>
    <w:rsid w:val="00E72486"/>
    <w:rsid w:val="00E724EF"/>
    <w:rsid w:val="00E7250A"/>
    <w:rsid w:val="00E7264E"/>
    <w:rsid w:val="00E72651"/>
    <w:rsid w:val="00E72CFF"/>
    <w:rsid w:val="00E7364E"/>
    <w:rsid w:val="00E73957"/>
    <w:rsid w:val="00E73A67"/>
    <w:rsid w:val="00E73C45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4F48"/>
    <w:rsid w:val="00E7518B"/>
    <w:rsid w:val="00E755A5"/>
    <w:rsid w:val="00E757B9"/>
    <w:rsid w:val="00E7593F"/>
    <w:rsid w:val="00E76497"/>
    <w:rsid w:val="00E76C33"/>
    <w:rsid w:val="00E77402"/>
    <w:rsid w:val="00E77E22"/>
    <w:rsid w:val="00E77EAB"/>
    <w:rsid w:val="00E8011B"/>
    <w:rsid w:val="00E801FE"/>
    <w:rsid w:val="00E80768"/>
    <w:rsid w:val="00E80833"/>
    <w:rsid w:val="00E80C67"/>
    <w:rsid w:val="00E80E1E"/>
    <w:rsid w:val="00E81017"/>
    <w:rsid w:val="00E81225"/>
    <w:rsid w:val="00E81C6E"/>
    <w:rsid w:val="00E81CFA"/>
    <w:rsid w:val="00E81FCA"/>
    <w:rsid w:val="00E82135"/>
    <w:rsid w:val="00E82862"/>
    <w:rsid w:val="00E82CA0"/>
    <w:rsid w:val="00E82E17"/>
    <w:rsid w:val="00E82E8A"/>
    <w:rsid w:val="00E83237"/>
    <w:rsid w:val="00E83391"/>
    <w:rsid w:val="00E8365B"/>
    <w:rsid w:val="00E83E2A"/>
    <w:rsid w:val="00E83F28"/>
    <w:rsid w:val="00E84324"/>
    <w:rsid w:val="00E8434F"/>
    <w:rsid w:val="00E84AD4"/>
    <w:rsid w:val="00E84D20"/>
    <w:rsid w:val="00E84FEB"/>
    <w:rsid w:val="00E8534F"/>
    <w:rsid w:val="00E854EA"/>
    <w:rsid w:val="00E85A5C"/>
    <w:rsid w:val="00E85EC9"/>
    <w:rsid w:val="00E860EE"/>
    <w:rsid w:val="00E86456"/>
    <w:rsid w:val="00E86BAE"/>
    <w:rsid w:val="00E86FCC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726"/>
    <w:rsid w:val="00E9182A"/>
    <w:rsid w:val="00E91C42"/>
    <w:rsid w:val="00E92341"/>
    <w:rsid w:val="00E92BD2"/>
    <w:rsid w:val="00E92E97"/>
    <w:rsid w:val="00E93372"/>
    <w:rsid w:val="00E93635"/>
    <w:rsid w:val="00E93E2E"/>
    <w:rsid w:val="00E94225"/>
    <w:rsid w:val="00E943A6"/>
    <w:rsid w:val="00E9456F"/>
    <w:rsid w:val="00E94A4D"/>
    <w:rsid w:val="00E94F06"/>
    <w:rsid w:val="00E95243"/>
    <w:rsid w:val="00E956CB"/>
    <w:rsid w:val="00E958AD"/>
    <w:rsid w:val="00E960B8"/>
    <w:rsid w:val="00E96AEE"/>
    <w:rsid w:val="00E96B58"/>
    <w:rsid w:val="00E96D1C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97FB2"/>
    <w:rsid w:val="00EA0267"/>
    <w:rsid w:val="00EA0ADD"/>
    <w:rsid w:val="00EA0BBC"/>
    <w:rsid w:val="00EA0CD7"/>
    <w:rsid w:val="00EA0E67"/>
    <w:rsid w:val="00EA1260"/>
    <w:rsid w:val="00EA1514"/>
    <w:rsid w:val="00EA16E1"/>
    <w:rsid w:val="00EA170C"/>
    <w:rsid w:val="00EA174F"/>
    <w:rsid w:val="00EA1767"/>
    <w:rsid w:val="00EA1799"/>
    <w:rsid w:val="00EA1BF9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BA"/>
    <w:rsid w:val="00EA407F"/>
    <w:rsid w:val="00EA41B9"/>
    <w:rsid w:val="00EA449C"/>
    <w:rsid w:val="00EA4F1E"/>
    <w:rsid w:val="00EA4F7D"/>
    <w:rsid w:val="00EA5F9C"/>
    <w:rsid w:val="00EA5FF8"/>
    <w:rsid w:val="00EA633B"/>
    <w:rsid w:val="00EA659C"/>
    <w:rsid w:val="00EA67F3"/>
    <w:rsid w:val="00EA6962"/>
    <w:rsid w:val="00EA6CA0"/>
    <w:rsid w:val="00EA7206"/>
    <w:rsid w:val="00EA784A"/>
    <w:rsid w:val="00EA78E0"/>
    <w:rsid w:val="00EA7E16"/>
    <w:rsid w:val="00EB08A1"/>
    <w:rsid w:val="00EB0A68"/>
    <w:rsid w:val="00EB0E44"/>
    <w:rsid w:val="00EB0E6A"/>
    <w:rsid w:val="00EB0FE6"/>
    <w:rsid w:val="00EB15F2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2DD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879"/>
    <w:rsid w:val="00EB6DC2"/>
    <w:rsid w:val="00EB7133"/>
    <w:rsid w:val="00EB71D4"/>
    <w:rsid w:val="00EB745E"/>
    <w:rsid w:val="00EB75E2"/>
    <w:rsid w:val="00EB75EB"/>
    <w:rsid w:val="00EB7605"/>
    <w:rsid w:val="00EB76CB"/>
    <w:rsid w:val="00EB7D10"/>
    <w:rsid w:val="00EB7FF7"/>
    <w:rsid w:val="00EC0082"/>
    <w:rsid w:val="00EC01EA"/>
    <w:rsid w:val="00EC0655"/>
    <w:rsid w:val="00EC0718"/>
    <w:rsid w:val="00EC089D"/>
    <w:rsid w:val="00EC0DD3"/>
    <w:rsid w:val="00EC101A"/>
    <w:rsid w:val="00EC1394"/>
    <w:rsid w:val="00EC143B"/>
    <w:rsid w:val="00EC1D93"/>
    <w:rsid w:val="00EC1E5C"/>
    <w:rsid w:val="00EC20D7"/>
    <w:rsid w:val="00EC226A"/>
    <w:rsid w:val="00EC229B"/>
    <w:rsid w:val="00EC25B6"/>
    <w:rsid w:val="00EC262A"/>
    <w:rsid w:val="00EC28DD"/>
    <w:rsid w:val="00EC2B80"/>
    <w:rsid w:val="00EC2EE6"/>
    <w:rsid w:val="00EC2F7B"/>
    <w:rsid w:val="00EC3012"/>
    <w:rsid w:val="00EC3713"/>
    <w:rsid w:val="00EC3780"/>
    <w:rsid w:val="00EC37A0"/>
    <w:rsid w:val="00EC37EA"/>
    <w:rsid w:val="00EC3FA5"/>
    <w:rsid w:val="00EC44B6"/>
    <w:rsid w:val="00EC552D"/>
    <w:rsid w:val="00EC5B93"/>
    <w:rsid w:val="00EC60E1"/>
    <w:rsid w:val="00EC64A1"/>
    <w:rsid w:val="00EC6506"/>
    <w:rsid w:val="00EC6977"/>
    <w:rsid w:val="00EC69DD"/>
    <w:rsid w:val="00EC6D7F"/>
    <w:rsid w:val="00EC6FCF"/>
    <w:rsid w:val="00EC742A"/>
    <w:rsid w:val="00EC774B"/>
    <w:rsid w:val="00EC7B88"/>
    <w:rsid w:val="00ED013B"/>
    <w:rsid w:val="00ED0DCE"/>
    <w:rsid w:val="00ED0E0A"/>
    <w:rsid w:val="00ED1009"/>
    <w:rsid w:val="00ED13EB"/>
    <w:rsid w:val="00ED1462"/>
    <w:rsid w:val="00ED14A1"/>
    <w:rsid w:val="00ED14D7"/>
    <w:rsid w:val="00ED17FA"/>
    <w:rsid w:val="00ED1856"/>
    <w:rsid w:val="00ED19BB"/>
    <w:rsid w:val="00ED1B5E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46B"/>
    <w:rsid w:val="00ED462A"/>
    <w:rsid w:val="00ED49DF"/>
    <w:rsid w:val="00ED5030"/>
    <w:rsid w:val="00ED52D1"/>
    <w:rsid w:val="00ED5424"/>
    <w:rsid w:val="00ED547D"/>
    <w:rsid w:val="00ED596C"/>
    <w:rsid w:val="00ED5ACF"/>
    <w:rsid w:val="00ED6159"/>
    <w:rsid w:val="00ED642C"/>
    <w:rsid w:val="00ED67C3"/>
    <w:rsid w:val="00ED7ADE"/>
    <w:rsid w:val="00ED7ED2"/>
    <w:rsid w:val="00EE0174"/>
    <w:rsid w:val="00EE01D1"/>
    <w:rsid w:val="00EE083C"/>
    <w:rsid w:val="00EE08D2"/>
    <w:rsid w:val="00EE0B0D"/>
    <w:rsid w:val="00EE0D6A"/>
    <w:rsid w:val="00EE0EC7"/>
    <w:rsid w:val="00EE12E9"/>
    <w:rsid w:val="00EE13A7"/>
    <w:rsid w:val="00EE1924"/>
    <w:rsid w:val="00EE26BE"/>
    <w:rsid w:val="00EE2B55"/>
    <w:rsid w:val="00EE2D1D"/>
    <w:rsid w:val="00EE2EB1"/>
    <w:rsid w:val="00EE3341"/>
    <w:rsid w:val="00EE3404"/>
    <w:rsid w:val="00EE3445"/>
    <w:rsid w:val="00EE3F22"/>
    <w:rsid w:val="00EE4436"/>
    <w:rsid w:val="00EE4BBE"/>
    <w:rsid w:val="00EE5341"/>
    <w:rsid w:val="00EE546C"/>
    <w:rsid w:val="00EE556A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308"/>
    <w:rsid w:val="00EE734A"/>
    <w:rsid w:val="00EE7503"/>
    <w:rsid w:val="00EE7558"/>
    <w:rsid w:val="00EE7636"/>
    <w:rsid w:val="00EE7CE8"/>
    <w:rsid w:val="00EE7D7A"/>
    <w:rsid w:val="00EE7D88"/>
    <w:rsid w:val="00EE7F14"/>
    <w:rsid w:val="00EE7FD3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463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A2F"/>
    <w:rsid w:val="00EF3C53"/>
    <w:rsid w:val="00EF3C6A"/>
    <w:rsid w:val="00EF3F1A"/>
    <w:rsid w:val="00EF463E"/>
    <w:rsid w:val="00EF511A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0CA0"/>
    <w:rsid w:val="00F0102C"/>
    <w:rsid w:val="00F0106B"/>
    <w:rsid w:val="00F0134D"/>
    <w:rsid w:val="00F0137B"/>
    <w:rsid w:val="00F0139C"/>
    <w:rsid w:val="00F01DB9"/>
    <w:rsid w:val="00F020E1"/>
    <w:rsid w:val="00F02164"/>
    <w:rsid w:val="00F0221D"/>
    <w:rsid w:val="00F025AE"/>
    <w:rsid w:val="00F02BBA"/>
    <w:rsid w:val="00F02DE5"/>
    <w:rsid w:val="00F0324F"/>
    <w:rsid w:val="00F03AA2"/>
    <w:rsid w:val="00F03D4D"/>
    <w:rsid w:val="00F043F9"/>
    <w:rsid w:val="00F04A4B"/>
    <w:rsid w:val="00F04B74"/>
    <w:rsid w:val="00F04CF2"/>
    <w:rsid w:val="00F04E02"/>
    <w:rsid w:val="00F0526C"/>
    <w:rsid w:val="00F05558"/>
    <w:rsid w:val="00F0595E"/>
    <w:rsid w:val="00F05A7B"/>
    <w:rsid w:val="00F06293"/>
    <w:rsid w:val="00F06454"/>
    <w:rsid w:val="00F064A3"/>
    <w:rsid w:val="00F06AA4"/>
    <w:rsid w:val="00F06CB2"/>
    <w:rsid w:val="00F06CE3"/>
    <w:rsid w:val="00F06DE7"/>
    <w:rsid w:val="00F06E72"/>
    <w:rsid w:val="00F074C2"/>
    <w:rsid w:val="00F075F2"/>
    <w:rsid w:val="00F07C8A"/>
    <w:rsid w:val="00F07D8B"/>
    <w:rsid w:val="00F07FA5"/>
    <w:rsid w:val="00F104D0"/>
    <w:rsid w:val="00F10840"/>
    <w:rsid w:val="00F108B2"/>
    <w:rsid w:val="00F10F23"/>
    <w:rsid w:val="00F116E1"/>
    <w:rsid w:val="00F11E4F"/>
    <w:rsid w:val="00F11F00"/>
    <w:rsid w:val="00F126F2"/>
    <w:rsid w:val="00F1272B"/>
    <w:rsid w:val="00F12E7F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2F7"/>
    <w:rsid w:val="00F15A01"/>
    <w:rsid w:val="00F15D2C"/>
    <w:rsid w:val="00F16192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820"/>
    <w:rsid w:val="00F179EF"/>
    <w:rsid w:val="00F17E02"/>
    <w:rsid w:val="00F17E22"/>
    <w:rsid w:val="00F20017"/>
    <w:rsid w:val="00F20776"/>
    <w:rsid w:val="00F20E8D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636"/>
    <w:rsid w:val="00F22EE2"/>
    <w:rsid w:val="00F232DA"/>
    <w:rsid w:val="00F23433"/>
    <w:rsid w:val="00F23BAD"/>
    <w:rsid w:val="00F2432F"/>
    <w:rsid w:val="00F24874"/>
    <w:rsid w:val="00F24980"/>
    <w:rsid w:val="00F24B20"/>
    <w:rsid w:val="00F24EF6"/>
    <w:rsid w:val="00F25C36"/>
    <w:rsid w:val="00F25F65"/>
    <w:rsid w:val="00F26145"/>
    <w:rsid w:val="00F26345"/>
    <w:rsid w:val="00F2634C"/>
    <w:rsid w:val="00F266D7"/>
    <w:rsid w:val="00F26D6D"/>
    <w:rsid w:val="00F27258"/>
    <w:rsid w:val="00F274E6"/>
    <w:rsid w:val="00F27A25"/>
    <w:rsid w:val="00F27BC4"/>
    <w:rsid w:val="00F27C95"/>
    <w:rsid w:val="00F3031B"/>
    <w:rsid w:val="00F305E2"/>
    <w:rsid w:val="00F30616"/>
    <w:rsid w:val="00F30910"/>
    <w:rsid w:val="00F31092"/>
    <w:rsid w:val="00F31673"/>
    <w:rsid w:val="00F3172C"/>
    <w:rsid w:val="00F319F9"/>
    <w:rsid w:val="00F31D2C"/>
    <w:rsid w:val="00F31D7F"/>
    <w:rsid w:val="00F32890"/>
    <w:rsid w:val="00F328EC"/>
    <w:rsid w:val="00F32AF9"/>
    <w:rsid w:val="00F32C09"/>
    <w:rsid w:val="00F33B96"/>
    <w:rsid w:val="00F33BF2"/>
    <w:rsid w:val="00F346B1"/>
    <w:rsid w:val="00F3484E"/>
    <w:rsid w:val="00F34B3A"/>
    <w:rsid w:val="00F34E84"/>
    <w:rsid w:val="00F34FB3"/>
    <w:rsid w:val="00F36323"/>
    <w:rsid w:val="00F36EA7"/>
    <w:rsid w:val="00F36F16"/>
    <w:rsid w:val="00F36FC7"/>
    <w:rsid w:val="00F37507"/>
    <w:rsid w:val="00F40042"/>
    <w:rsid w:val="00F402F3"/>
    <w:rsid w:val="00F40F91"/>
    <w:rsid w:val="00F41109"/>
    <w:rsid w:val="00F41179"/>
    <w:rsid w:val="00F41426"/>
    <w:rsid w:val="00F415F2"/>
    <w:rsid w:val="00F42037"/>
    <w:rsid w:val="00F423F6"/>
    <w:rsid w:val="00F42415"/>
    <w:rsid w:val="00F424D3"/>
    <w:rsid w:val="00F4284C"/>
    <w:rsid w:val="00F42DE7"/>
    <w:rsid w:val="00F4311C"/>
    <w:rsid w:val="00F4393E"/>
    <w:rsid w:val="00F43C63"/>
    <w:rsid w:val="00F43E81"/>
    <w:rsid w:val="00F443B0"/>
    <w:rsid w:val="00F444E7"/>
    <w:rsid w:val="00F447EA"/>
    <w:rsid w:val="00F44943"/>
    <w:rsid w:val="00F45159"/>
    <w:rsid w:val="00F453DF"/>
    <w:rsid w:val="00F454F3"/>
    <w:rsid w:val="00F4661B"/>
    <w:rsid w:val="00F46EEA"/>
    <w:rsid w:val="00F4737E"/>
    <w:rsid w:val="00F47435"/>
    <w:rsid w:val="00F47D5F"/>
    <w:rsid w:val="00F47E3D"/>
    <w:rsid w:val="00F47E5F"/>
    <w:rsid w:val="00F505C6"/>
    <w:rsid w:val="00F50623"/>
    <w:rsid w:val="00F511EE"/>
    <w:rsid w:val="00F5146D"/>
    <w:rsid w:val="00F51D28"/>
    <w:rsid w:val="00F51E4D"/>
    <w:rsid w:val="00F533F9"/>
    <w:rsid w:val="00F536C5"/>
    <w:rsid w:val="00F539AC"/>
    <w:rsid w:val="00F53B41"/>
    <w:rsid w:val="00F53D94"/>
    <w:rsid w:val="00F5420D"/>
    <w:rsid w:val="00F546C7"/>
    <w:rsid w:val="00F54768"/>
    <w:rsid w:val="00F54ADC"/>
    <w:rsid w:val="00F5501E"/>
    <w:rsid w:val="00F5533B"/>
    <w:rsid w:val="00F553E8"/>
    <w:rsid w:val="00F55AA3"/>
    <w:rsid w:val="00F55DFC"/>
    <w:rsid w:val="00F56320"/>
    <w:rsid w:val="00F56358"/>
    <w:rsid w:val="00F56A33"/>
    <w:rsid w:val="00F56C88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1DB"/>
    <w:rsid w:val="00F62635"/>
    <w:rsid w:val="00F626F5"/>
    <w:rsid w:val="00F62870"/>
    <w:rsid w:val="00F629DE"/>
    <w:rsid w:val="00F638B4"/>
    <w:rsid w:val="00F6394E"/>
    <w:rsid w:val="00F6394F"/>
    <w:rsid w:val="00F63AFA"/>
    <w:rsid w:val="00F63B66"/>
    <w:rsid w:val="00F63BAF"/>
    <w:rsid w:val="00F643C2"/>
    <w:rsid w:val="00F647C2"/>
    <w:rsid w:val="00F647C6"/>
    <w:rsid w:val="00F64A0B"/>
    <w:rsid w:val="00F64CAE"/>
    <w:rsid w:val="00F6557B"/>
    <w:rsid w:val="00F658DA"/>
    <w:rsid w:val="00F65A0A"/>
    <w:rsid w:val="00F666B5"/>
    <w:rsid w:val="00F66C17"/>
    <w:rsid w:val="00F66C96"/>
    <w:rsid w:val="00F66CEB"/>
    <w:rsid w:val="00F66F76"/>
    <w:rsid w:val="00F67275"/>
    <w:rsid w:val="00F679D0"/>
    <w:rsid w:val="00F67EF9"/>
    <w:rsid w:val="00F70011"/>
    <w:rsid w:val="00F704DC"/>
    <w:rsid w:val="00F7092B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3151"/>
    <w:rsid w:val="00F73FD3"/>
    <w:rsid w:val="00F74073"/>
    <w:rsid w:val="00F741FA"/>
    <w:rsid w:val="00F7430B"/>
    <w:rsid w:val="00F745D9"/>
    <w:rsid w:val="00F7465C"/>
    <w:rsid w:val="00F74693"/>
    <w:rsid w:val="00F7523E"/>
    <w:rsid w:val="00F759D7"/>
    <w:rsid w:val="00F75E07"/>
    <w:rsid w:val="00F7609A"/>
    <w:rsid w:val="00F76152"/>
    <w:rsid w:val="00F761AD"/>
    <w:rsid w:val="00F76924"/>
    <w:rsid w:val="00F76AA3"/>
    <w:rsid w:val="00F76C8F"/>
    <w:rsid w:val="00F76D70"/>
    <w:rsid w:val="00F76FD6"/>
    <w:rsid w:val="00F77293"/>
    <w:rsid w:val="00F7772D"/>
    <w:rsid w:val="00F77C33"/>
    <w:rsid w:val="00F77D71"/>
    <w:rsid w:val="00F77F22"/>
    <w:rsid w:val="00F808E6"/>
    <w:rsid w:val="00F808F0"/>
    <w:rsid w:val="00F80927"/>
    <w:rsid w:val="00F80CF9"/>
    <w:rsid w:val="00F80D74"/>
    <w:rsid w:val="00F81818"/>
    <w:rsid w:val="00F819E1"/>
    <w:rsid w:val="00F81BBA"/>
    <w:rsid w:val="00F82267"/>
    <w:rsid w:val="00F822A0"/>
    <w:rsid w:val="00F827B0"/>
    <w:rsid w:val="00F82B44"/>
    <w:rsid w:val="00F82B8B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5E86"/>
    <w:rsid w:val="00F861D2"/>
    <w:rsid w:val="00F86769"/>
    <w:rsid w:val="00F8676D"/>
    <w:rsid w:val="00F86C16"/>
    <w:rsid w:val="00F86FBD"/>
    <w:rsid w:val="00F8749A"/>
    <w:rsid w:val="00F874DD"/>
    <w:rsid w:val="00F8798B"/>
    <w:rsid w:val="00F87BE9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2C7C"/>
    <w:rsid w:val="00F93A0A"/>
    <w:rsid w:val="00F93D0F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3C5"/>
    <w:rsid w:val="00F9660E"/>
    <w:rsid w:val="00F9667F"/>
    <w:rsid w:val="00F9687F"/>
    <w:rsid w:val="00F96923"/>
    <w:rsid w:val="00F96E26"/>
    <w:rsid w:val="00F970DB"/>
    <w:rsid w:val="00F9766C"/>
    <w:rsid w:val="00F97774"/>
    <w:rsid w:val="00F97992"/>
    <w:rsid w:val="00F97D01"/>
    <w:rsid w:val="00FA008C"/>
    <w:rsid w:val="00FA0431"/>
    <w:rsid w:val="00FA04B0"/>
    <w:rsid w:val="00FA0577"/>
    <w:rsid w:val="00FA086C"/>
    <w:rsid w:val="00FA0870"/>
    <w:rsid w:val="00FA0976"/>
    <w:rsid w:val="00FA0C5E"/>
    <w:rsid w:val="00FA0FFB"/>
    <w:rsid w:val="00FA1166"/>
    <w:rsid w:val="00FA1292"/>
    <w:rsid w:val="00FA134B"/>
    <w:rsid w:val="00FA1441"/>
    <w:rsid w:val="00FA14BC"/>
    <w:rsid w:val="00FA1596"/>
    <w:rsid w:val="00FA1BDA"/>
    <w:rsid w:val="00FA1D00"/>
    <w:rsid w:val="00FA203F"/>
    <w:rsid w:val="00FA25F4"/>
    <w:rsid w:val="00FA2775"/>
    <w:rsid w:val="00FA2D95"/>
    <w:rsid w:val="00FA38A1"/>
    <w:rsid w:val="00FA3C01"/>
    <w:rsid w:val="00FA3C30"/>
    <w:rsid w:val="00FA3C64"/>
    <w:rsid w:val="00FA3F41"/>
    <w:rsid w:val="00FA405E"/>
    <w:rsid w:val="00FA4181"/>
    <w:rsid w:val="00FA48A3"/>
    <w:rsid w:val="00FA4A3B"/>
    <w:rsid w:val="00FA4FDA"/>
    <w:rsid w:val="00FA6082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730"/>
    <w:rsid w:val="00FB185F"/>
    <w:rsid w:val="00FB1950"/>
    <w:rsid w:val="00FB1A21"/>
    <w:rsid w:val="00FB21EE"/>
    <w:rsid w:val="00FB2264"/>
    <w:rsid w:val="00FB2305"/>
    <w:rsid w:val="00FB231D"/>
    <w:rsid w:val="00FB2386"/>
    <w:rsid w:val="00FB2506"/>
    <w:rsid w:val="00FB26CE"/>
    <w:rsid w:val="00FB27AD"/>
    <w:rsid w:val="00FB2985"/>
    <w:rsid w:val="00FB306B"/>
    <w:rsid w:val="00FB3172"/>
    <w:rsid w:val="00FB3784"/>
    <w:rsid w:val="00FB3861"/>
    <w:rsid w:val="00FB3E52"/>
    <w:rsid w:val="00FB47D9"/>
    <w:rsid w:val="00FB4A2E"/>
    <w:rsid w:val="00FB50C2"/>
    <w:rsid w:val="00FB529D"/>
    <w:rsid w:val="00FB56C5"/>
    <w:rsid w:val="00FB57EF"/>
    <w:rsid w:val="00FB59E5"/>
    <w:rsid w:val="00FB5FB0"/>
    <w:rsid w:val="00FB6F0E"/>
    <w:rsid w:val="00FB70DC"/>
    <w:rsid w:val="00FB7747"/>
    <w:rsid w:val="00FB7C86"/>
    <w:rsid w:val="00FB7CC7"/>
    <w:rsid w:val="00FB7E29"/>
    <w:rsid w:val="00FB7F55"/>
    <w:rsid w:val="00FC01A4"/>
    <w:rsid w:val="00FC06BF"/>
    <w:rsid w:val="00FC08CC"/>
    <w:rsid w:val="00FC0AE4"/>
    <w:rsid w:val="00FC0E21"/>
    <w:rsid w:val="00FC1694"/>
    <w:rsid w:val="00FC18A5"/>
    <w:rsid w:val="00FC1CF2"/>
    <w:rsid w:val="00FC1ED5"/>
    <w:rsid w:val="00FC2124"/>
    <w:rsid w:val="00FC214F"/>
    <w:rsid w:val="00FC2576"/>
    <w:rsid w:val="00FC2A8A"/>
    <w:rsid w:val="00FC2E45"/>
    <w:rsid w:val="00FC2F7B"/>
    <w:rsid w:val="00FC351E"/>
    <w:rsid w:val="00FC35DE"/>
    <w:rsid w:val="00FC38F9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5FCB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621"/>
    <w:rsid w:val="00FC7AA0"/>
    <w:rsid w:val="00FC7C89"/>
    <w:rsid w:val="00FD098E"/>
    <w:rsid w:val="00FD09ED"/>
    <w:rsid w:val="00FD0F61"/>
    <w:rsid w:val="00FD10DB"/>
    <w:rsid w:val="00FD1280"/>
    <w:rsid w:val="00FD143C"/>
    <w:rsid w:val="00FD1946"/>
    <w:rsid w:val="00FD2965"/>
    <w:rsid w:val="00FD2A16"/>
    <w:rsid w:val="00FD2A64"/>
    <w:rsid w:val="00FD2CC3"/>
    <w:rsid w:val="00FD31C7"/>
    <w:rsid w:val="00FD324E"/>
    <w:rsid w:val="00FD3ABA"/>
    <w:rsid w:val="00FD3BB1"/>
    <w:rsid w:val="00FD3D61"/>
    <w:rsid w:val="00FD4322"/>
    <w:rsid w:val="00FD436D"/>
    <w:rsid w:val="00FD491D"/>
    <w:rsid w:val="00FD49DB"/>
    <w:rsid w:val="00FD4C71"/>
    <w:rsid w:val="00FD5062"/>
    <w:rsid w:val="00FD506B"/>
    <w:rsid w:val="00FD550C"/>
    <w:rsid w:val="00FD57A5"/>
    <w:rsid w:val="00FD5FCA"/>
    <w:rsid w:val="00FD63EF"/>
    <w:rsid w:val="00FD6D64"/>
    <w:rsid w:val="00FD70C7"/>
    <w:rsid w:val="00FD715B"/>
    <w:rsid w:val="00FD7399"/>
    <w:rsid w:val="00FD74A0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037"/>
    <w:rsid w:val="00FE1445"/>
    <w:rsid w:val="00FE153E"/>
    <w:rsid w:val="00FE1769"/>
    <w:rsid w:val="00FE18D2"/>
    <w:rsid w:val="00FE18EF"/>
    <w:rsid w:val="00FE1CE2"/>
    <w:rsid w:val="00FE1DFC"/>
    <w:rsid w:val="00FE208A"/>
    <w:rsid w:val="00FE21B5"/>
    <w:rsid w:val="00FE220D"/>
    <w:rsid w:val="00FE235B"/>
    <w:rsid w:val="00FE2620"/>
    <w:rsid w:val="00FE27FE"/>
    <w:rsid w:val="00FE2852"/>
    <w:rsid w:val="00FE2A5D"/>
    <w:rsid w:val="00FE2BF6"/>
    <w:rsid w:val="00FE2F5F"/>
    <w:rsid w:val="00FE3115"/>
    <w:rsid w:val="00FE3444"/>
    <w:rsid w:val="00FE393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48C"/>
    <w:rsid w:val="00FF0586"/>
    <w:rsid w:val="00FF0724"/>
    <w:rsid w:val="00FF09BD"/>
    <w:rsid w:val="00FF12E6"/>
    <w:rsid w:val="00FF1307"/>
    <w:rsid w:val="00FF1744"/>
    <w:rsid w:val="00FF183A"/>
    <w:rsid w:val="00FF19F1"/>
    <w:rsid w:val="00FF1E9D"/>
    <w:rsid w:val="00FF1F34"/>
    <w:rsid w:val="00FF2265"/>
    <w:rsid w:val="00FF23A2"/>
    <w:rsid w:val="00FF2BE4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6244"/>
    <w:rsid w:val="00FF74AC"/>
    <w:rsid w:val="00FF74CE"/>
    <w:rsid w:val="00FF77EC"/>
    <w:rsid w:val="00FF7932"/>
    <w:rsid w:val="00FF7C7F"/>
    <w:rsid w:val="03A4B036"/>
    <w:rsid w:val="047A472E"/>
    <w:rsid w:val="07F71E90"/>
    <w:rsid w:val="0A8CFB15"/>
    <w:rsid w:val="0CA53C6D"/>
    <w:rsid w:val="0E60322C"/>
    <w:rsid w:val="134D9E1C"/>
    <w:rsid w:val="1B4313F1"/>
    <w:rsid w:val="1C06B725"/>
    <w:rsid w:val="1C467056"/>
    <w:rsid w:val="1D3DCEF8"/>
    <w:rsid w:val="1F7A22FA"/>
    <w:rsid w:val="1F96115B"/>
    <w:rsid w:val="1FABAA86"/>
    <w:rsid w:val="2160FED3"/>
    <w:rsid w:val="296CE80E"/>
    <w:rsid w:val="2A222050"/>
    <w:rsid w:val="2D228BB6"/>
    <w:rsid w:val="2D52CDBC"/>
    <w:rsid w:val="318DFA3C"/>
    <w:rsid w:val="359D0A09"/>
    <w:rsid w:val="376C7B90"/>
    <w:rsid w:val="377C86A2"/>
    <w:rsid w:val="3A2010A3"/>
    <w:rsid w:val="3CAE58A4"/>
    <w:rsid w:val="3CE3BA19"/>
    <w:rsid w:val="3F3F9C50"/>
    <w:rsid w:val="41359D62"/>
    <w:rsid w:val="46B40971"/>
    <w:rsid w:val="4731E8B6"/>
    <w:rsid w:val="4773B5B5"/>
    <w:rsid w:val="4A924ED7"/>
    <w:rsid w:val="4DFC659A"/>
    <w:rsid w:val="4ECE3E45"/>
    <w:rsid w:val="59461851"/>
    <w:rsid w:val="59FE742B"/>
    <w:rsid w:val="5FE0CA99"/>
    <w:rsid w:val="60BFFC70"/>
    <w:rsid w:val="66FFE5AD"/>
    <w:rsid w:val="68F51F73"/>
    <w:rsid w:val="6B99C4F8"/>
    <w:rsid w:val="6EEE97F5"/>
    <w:rsid w:val="6F2B9648"/>
    <w:rsid w:val="755F4165"/>
    <w:rsid w:val="78278864"/>
    <w:rsid w:val="7B1AB636"/>
    <w:rsid w:val="7DA0FAB3"/>
    <w:rsid w:val="7DFAC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71BE5513-B84B-469A-A1C5-7AD6C463F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5954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ogosRedesCentradoAntes6pto">
    <w:name w:val="Logos Redes_Centrado Antes:  6 pto"/>
    <w:basedOn w:val="Normal"/>
    <w:rsid w:val="00580A76"/>
    <w:pPr>
      <w:spacing w:before="120"/>
      <w:jc w:val="center"/>
    </w:pPr>
    <w:rPr>
      <w:rFonts w:cs="Times New Roman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580A76"/>
    <w:pPr>
      <w:tabs>
        <w:tab w:val="center" w:pos="4419"/>
        <w:tab w:val="right" w:pos="8838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80A76"/>
    <w:rPr>
      <w:rFonts w:ascii="Arial" w:hAnsi="Arial" w:cs="Arial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ContinaConcluye">
    <w:name w:val="Continúa_Concluye"/>
    <w:basedOn w:val="Prrafodelista"/>
    <w:rsid w:val="00D44CC7"/>
    <w:pPr>
      <w:ind w:left="0"/>
      <w:jc w:val="right"/>
    </w:pPr>
    <w:rPr>
      <w:rFonts w:cs="Times New Roman"/>
      <w:color w:val="4D565E"/>
      <w:sz w:val="16"/>
      <w:szCs w:val="20"/>
    </w:rPr>
  </w:style>
  <w:style w:type="paragraph" w:styleId="Encabezado">
    <w:name w:val="header"/>
    <w:basedOn w:val="Normal"/>
    <w:link w:val="EncabezadoCar"/>
    <w:unhideWhenUsed/>
    <w:rsid w:val="0015778C"/>
    <w:pPr>
      <w:tabs>
        <w:tab w:val="center" w:pos="4419"/>
        <w:tab w:val="right" w:pos="8838"/>
      </w:tabs>
    </w:pPr>
  </w:style>
  <w:style w:type="paragraph" w:customStyle="1" w:styleId="Profesin">
    <w:name w:val="Profesión"/>
    <w:basedOn w:val="Normal"/>
    <w:rsid w:val="008544CF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character" w:customStyle="1" w:styleId="EncabezadoCar">
    <w:name w:val="Encabezado Car"/>
    <w:basedOn w:val="Fuentedeprrafopredeter"/>
    <w:link w:val="Encabezado"/>
    <w:rsid w:val="0015778C"/>
    <w:rPr>
      <w:rFonts w:ascii="Arial" w:hAnsi="Arial" w:cs="Arial"/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customStyle="1" w:styleId="EstiloCUA3CuadrosIzquierdaRegularIzquierda0cm">
    <w:name w:val="Estilo CUA3_Cuadros_Izquierda Regular + Izquierda:  0 cm"/>
    <w:basedOn w:val="CUA6DatosIzquierdaRegular"/>
    <w:unhideWhenUsed/>
    <w:rsid w:val="00721A40"/>
    <w:rPr>
      <w:rFonts w:eastAsia="Times New Roman" w:cs="Times New Roman"/>
      <w:szCs w:val="20"/>
    </w:rPr>
  </w:style>
  <w:style w:type="character" w:styleId="Hipervnculo">
    <w:name w:val="Hyperlink"/>
    <w:basedOn w:val="Fuentedeprrafopredeter"/>
    <w:unhideWhenUsed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CUA3EncMatrizCifrasDerechaNegrita">
    <w:name w:val="CUA3_Enc_Matriz_Cifras_Derecha Negrita"/>
    <w:semiHidden/>
    <w:unhideWhenUsed/>
    <w:qFormat/>
    <w:rsid w:val="00714E5E"/>
    <w:pPr>
      <w:spacing w:before="20" w:after="20"/>
      <w:jc w:val="right"/>
    </w:pPr>
    <w:rPr>
      <w:rFonts w:ascii="Arial" w:eastAsia="SimSun" w:hAnsi="Arial" w:cs="Arial"/>
      <w:b/>
      <w:bCs/>
      <w:sz w:val="18"/>
      <w:szCs w:val="18"/>
      <w:lang w:val="es-ES_tradnl"/>
    </w:rPr>
  </w:style>
  <w:style w:type="paragraph" w:customStyle="1" w:styleId="CUA7DatosDerechaRegular">
    <w:name w:val="CUA7_Datos Derecha Regular"/>
    <w:basedOn w:val="CUA6CuadrosDatosCentroRegular"/>
    <w:semiHidden/>
    <w:unhideWhenUsed/>
    <w:qFormat/>
    <w:rsid w:val="00561AC0"/>
    <w:pPr>
      <w:spacing w:before="20" w:after="20"/>
      <w:jc w:val="right"/>
    </w:pPr>
    <w:rPr>
      <w:rFonts w:eastAsia="SimSun"/>
    </w:rPr>
  </w:style>
  <w:style w:type="paragraph" w:customStyle="1" w:styleId="CUA5TotalMatrizCifrasDerechaNegrita">
    <w:name w:val="CUA5_Total_Matriz_Cifras_Derecha Negrita"/>
    <w:basedOn w:val="CUA7DatosDerechaRegular"/>
    <w:semiHidden/>
    <w:unhideWhenUsed/>
    <w:qFormat/>
    <w:rsid w:val="00817363"/>
    <w:rPr>
      <w:b/>
      <w:bCs/>
    </w:rPr>
  </w:style>
  <w:style w:type="paragraph" w:customStyle="1" w:styleId="EstiloGCM5NotaLlamadaFuenteIzquierda-005cm">
    <w:name w:val="Estilo GCM5_Nota Llamada Fuente + Izquierda:  -0.05 cm"/>
    <w:basedOn w:val="GCM5NotaLlamadaFuente"/>
    <w:unhideWhenUsed/>
    <w:rsid w:val="004B27C6"/>
    <w:pPr>
      <w:spacing w:before="60"/>
      <w:ind w:left="567"/>
    </w:pPr>
    <w:rPr>
      <w:rFonts w:eastAsia="Times New Roman" w:cs="Times New Roman"/>
      <w:szCs w:val="20"/>
    </w:rPr>
  </w:style>
  <w:style w:type="paragraph" w:customStyle="1" w:styleId="26CUE6Tema">
    <w:name w:val="26_CUE6_Tema"/>
    <w:next w:val="24CUE4Prrafosinsangra"/>
    <w:qFormat/>
    <w:rsid w:val="009A27E2"/>
    <w:pPr>
      <w:ind w:left="567"/>
    </w:pPr>
    <w:rPr>
      <w:rFonts w:ascii="Arial" w:hAnsi="Arial" w:cs="Arial"/>
      <w:b/>
      <w:bCs/>
      <w:color w:val="000000" w:themeColor="text1"/>
      <w:sz w:val="24"/>
      <w:szCs w:val="24"/>
      <w:lang w:eastAsia="es-ES"/>
    </w:rPr>
  </w:style>
  <w:style w:type="character" w:styleId="Hipervnculovisitado">
    <w:name w:val="FollowedHyperlink"/>
    <w:basedOn w:val="Fuentedeprrafopredeter"/>
    <w:unhideWhenUsed/>
    <w:rsid w:val="00D87BDC"/>
    <w:rPr>
      <w:color w:val="800080" w:themeColor="followedHyperlink"/>
      <w:u w:val="single"/>
    </w:rPr>
  </w:style>
  <w:style w:type="paragraph" w:customStyle="1" w:styleId="CUA5Subtema">
    <w:name w:val="CUA5_Subtema"/>
    <w:basedOn w:val="24CUE4Prrafosinsangra"/>
    <w:unhideWhenUsed/>
    <w:qFormat/>
    <w:rsid w:val="002C3071"/>
    <w:pPr>
      <w:ind w:left="567"/>
    </w:pPr>
    <w:rPr>
      <w:i/>
      <w:iCs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styleId="Textoindependienteprimerasangra2">
    <w:name w:val="Body Text First Indent 2"/>
    <w:basedOn w:val="Normal"/>
    <w:link w:val="Textoindependienteprimerasangra2Car"/>
    <w:unhideWhenUsed/>
    <w:rsid w:val="00580A76"/>
    <w:pPr>
      <w:ind w:left="360" w:firstLine="360"/>
    </w:pPr>
  </w:style>
  <w:style w:type="character" w:customStyle="1" w:styleId="Textoindependienteprimerasangra2Car">
    <w:name w:val="Texto independiente primera sangría 2 Car"/>
    <w:basedOn w:val="Fuentedeprrafopredeter"/>
    <w:link w:val="Textoindependienteprimerasangra2"/>
    <w:rsid w:val="00580A76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217">
    <w:name w:val="Texto independiente 217"/>
    <w:basedOn w:val="Normal"/>
    <w:rsid w:val="00951F89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11IDComunicadodeprensa">
    <w:name w:val="11_ID_Comunicado de prensa"/>
    <w:basedOn w:val="Normal"/>
    <w:link w:val="11IDComunicadodeprensaCar"/>
    <w:qFormat/>
    <w:rsid w:val="009A27E2"/>
    <w:pPr>
      <w:tabs>
        <w:tab w:val="center" w:pos="4320"/>
        <w:tab w:val="right" w:pos="8640"/>
      </w:tabs>
      <w:jc w:val="right"/>
    </w:pPr>
    <w:rPr>
      <w:b/>
      <w:color w:val="FFFFFF" w:themeColor="background1"/>
    </w:rPr>
  </w:style>
  <w:style w:type="character" w:customStyle="1" w:styleId="11IDComunicadodeprensaCar">
    <w:name w:val="11_ID_Comunicado de prensa Car"/>
    <w:basedOn w:val="Fuentedeprrafopredeter"/>
    <w:link w:val="11IDComunicadodeprensa"/>
    <w:rsid w:val="009A27E2"/>
    <w:rPr>
      <w:rFonts w:ascii="Arial" w:hAnsi="Arial" w:cs="Arial"/>
      <w:b/>
      <w:color w:val="FFFFFF" w:themeColor="background1"/>
      <w:sz w:val="24"/>
      <w:szCs w:val="24"/>
      <w:lang w:val="es-ES_tradnl" w:eastAsia="es-ES"/>
    </w:rPr>
  </w:style>
  <w:style w:type="paragraph" w:customStyle="1" w:styleId="12IDEstadsticasapropsitodel">
    <w:name w:val="12_ID_Estadísticas a propósito del"/>
    <w:link w:val="12IDEstadsticasapropsitodelCar"/>
    <w:qFormat/>
    <w:rsid w:val="000C0E3B"/>
    <w:pPr>
      <w:tabs>
        <w:tab w:val="center" w:pos="4320"/>
        <w:tab w:val="right" w:pos="8640"/>
      </w:tabs>
      <w:jc w:val="right"/>
    </w:pPr>
    <w:rPr>
      <w:rFonts w:ascii="Arial" w:hAnsi="Arial" w:cs="Arial"/>
      <w:b/>
      <w:bCs/>
      <w:noProof/>
      <w:color w:val="404040"/>
      <w:sz w:val="24"/>
      <w:szCs w:val="24"/>
      <w:lang w:val="es-ES_tradnl" w:eastAsia="es-ES"/>
    </w:rPr>
  </w:style>
  <w:style w:type="character" w:customStyle="1" w:styleId="12IDEstadsticasapropsitodelCar">
    <w:name w:val="12_ID_Estadísticas a propósito del Car"/>
    <w:basedOn w:val="Fuentedeprrafopredeter"/>
    <w:link w:val="12IDEstadsticasapropsitodel"/>
    <w:rsid w:val="000C0E3B"/>
    <w:rPr>
      <w:rFonts w:ascii="Arial" w:hAnsi="Arial" w:cs="Arial"/>
      <w:b/>
      <w:bCs/>
      <w:noProof/>
      <w:color w:val="404040"/>
      <w:sz w:val="24"/>
      <w:szCs w:val="24"/>
      <w:lang w:val="es-ES_tradnl" w:eastAsia="es-ES"/>
    </w:rPr>
  </w:style>
  <w:style w:type="paragraph" w:customStyle="1" w:styleId="13IDFechaBoletn">
    <w:name w:val="13_ID_Fecha_Boletín"/>
    <w:basedOn w:val="Normal"/>
    <w:link w:val="13IDFechaBoletnCar"/>
    <w:qFormat/>
    <w:rsid w:val="009C68C3"/>
    <w:pPr>
      <w:tabs>
        <w:tab w:val="center" w:pos="4320"/>
        <w:tab w:val="right" w:pos="8640"/>
      </w:tabs>
      <w:jc w:val="right"/>
    </w:pPr>
    <w:rPr>
      <w:noProof/>
      <w:color w:val="404040"/>
    </w:rPr>
  </w:style>
  <w:style w:type="character" w:customStyle="1" w:styleId="13IDFechaBoletnCar">
    <w:name w:val="13_ID_Fecha_Boletín Car"/>
    <w:basedOn w:val="Fuentedeprrafopredeter"/>
    <w:link w:val="13IDFechaBoletn"/>
    <w:rsid w:val="009C68C3"/>
    <w:rPr>
      <w:rFonts w:ascii="Arial" w:hAnsi="Arial" w:cs="Arial"/>
      <w:noProof/>
      <w:color w:val="404040"/>
      <w:sz w:val="24"/>
      <w:szCs w:val="24"/>
      <w:lang w:val="es-ES_tradnl" w:eastAsia="es-ES"/>
    </w:rPr>
  </w:style>
  <w:style w:type="paragraph" w:customStyle="1" w:styleId="14IDPgina">
    <w:name w:val="14_ID_Página"/>
    <w:basedOn w:val="Normal"/>
    <w:link w:val="14IDPginaCar"/>
    <w:qFormat/>
    <w:rsid w:val="009C68C3"/>
    <w:pPr>
      <w:tabs>
        <w:tab w:val="center" w:pos="4320"/>
        <w:tab w:val="right" w:pos="8640"/>
      </w:tabs>
      <w:jc w:val="right"/>
    </w:pPr>
    <w:rPr>
      <w:bCs/>
      <w:color w:val="404040"/>
    </w:rPr>
  </w:style>
  <w:style w:type="character" w:customStyle="1" w:styleId="14IDPginaCar">
    <w:name w:val="14_ID_Página Car"/>
    <w:basedOn w:val="Fuentedeprrafopredeter"/>
    <w:link w:val="14IDPgina"/>
    <w:rsid w:val="009C68C3"/>
    <w:rPr>
      <w:rFonts w:ascii="Arial" w:hAnsi="Arial" w:cs="Arial"/>
      <w:bCs/>
      <w:color w:val="404040"/>
      <w:sz w:val="24"/>
      <w:szCs w:val="24"/>
      <w:lang w:val="es-ES_tradnl" w:eastAsia="es-ES"/>
    </w:rPr>
  </w:style>
  <w:style w:type="paragraph" w:customStyle="1" w:styleId="E5Prximapublicacin">
    <w:name w:val="E5_Próxima publicación"/>
    <w:basedOn w:val="Normal"/>
    <w:link w:val="E5PrximapublicacinCar"/>
    <w:qFormat/>
    <w:rsid w:val="00357DF7"/>
    <w:pPr>
      <w:spacing w:before="300" w:after="300"/>
      <w:jc w:val="right"/>
    </w:pPr>
    <w:rPr>
      <w:b/>
      <w:bCs/>
      <w:color w:val="07BFBA"/>
    </w:rPr>
  </w:style>
  <w:style w:type="character" w:customStyle="1" w:styleId="E5PrximapublicacinCar">
    <w:name w:val="E5_Próxima publicación Car"/>
    <w:basedOn w:val="Fuentedeprrafopredeter"/>
    <w:link w:val="E5Prximapublicacin"/>
    <w:rsid w:val="00357DF7"/>
    <w:rPr>
      <w:rFonts w:ascii="Arial" w:hAnsi="Arial" w:cs="Arial"/>
      <w:b/>
      <w:bCs/>
      <w:color w:val="07BFBA"/>
      <w:sz w:val="24"/>
      <w:szCs w:val="24"/>
      <w:lang w:val="es-ES_tradnl" w:eastAsia="es-ES"/>
    </w:rPr>
  </w:style>
  <w:style w:type="paragraph" w:customStyle="1" w:styleId="VE1PrimerafilaVariacionesdestacables">
    <w:name w:val="VE1_Primera fila Variaciones destacables"/>
    <w:basedOn w:val="Normal"/>
    <w:qFormat/>
    <w:rsid w:val="00357DF7"/>
    <w:pPr>
      <w:widowControl w:val="0"/>
      <w:spacing w:before="60"/>
      <w:jc w:val="center"/>
    </w:pPr>
    <w:rPr>
      <w:rFonts w:eastAsia="SimSun"/>
      <w:b/>
      <w:bCs/>
      <w:kern w:val="24"/>
      <w:sz w:val="20"/>
      <w:szCs w:val="20"/>
      <w:shd w:val="clear" w:color="auto" w:fill="C0C0C0"/>
      <w:lang w:val="es-ES" w:eastAsia="es-MX"/>
    </w:rPr>
  </w:style>
  <w:style w:type="paragraph" w:customStyle="1" w:styleId="VE2SegundafilaVariacionesdestacables">
    <w:name w:val="VE2_Segunda fila Variaciones destacables"/>
    <w:basedOn w:val="Normal"/>
    <w:qFormat/>
    <w:rsid w:val="00357DF7"/>
    <w:pPr>
      <w:widowControl w:val="0"/>
      <w:jc w:val="center"/>
    </w:pPr>
    <w:rPr>
      <w:rFonts w:eastAsia="SimSun"/>
      <w:kern w:val="24"/>
      <w:sz w:val="18"/>
      <w:szCs w:val="18"/>
      <w:lang w:val="es-ES" w:eastAsia="es-MX"/>
    </w:rPr>
  </w:style>
  <w:style w:type="paragraph" w:customStyle="1" w:styleId="VE3ValoresVariacionesdestacables">
    <w:name w:val="VE3_Valores Variaciones destacables"/>
    <w:basedOn w:val="Normal"/>
    <w:qFormat/>
    <w:rsid w:val="00357DF7"/>
    <w:pPr>
      <w:jc w:val="center"/>
    </w:pPr>
    <w:rPr>
      <w:rFonts w:eastAsia="SimSun"/>
      <w:color w:val="000000"/>
      <w:sz w:val="26"/>
      <w:szCs w:val="26"/>
    </w:rPr>
  </w:style>
  <w:style w:type="paragraph" w:customStyle="1" w:styleId="21CUE1Ttulodelcomunicado">
    <w:name w:val="21_CUE1_Título del comunicado"/>
    <w:next w:val="22CUE2Fechadelcomunicado"/>
    <w:qFormat/>
    <w:rsid w:val="00304C94"/>
    <w:pPr>
      <w:spacing w:before="160"/>
      <w:jc w:val="center"/>
    </w:pPr>
    <w:rPr>
      <w:rFonts w:ascii="Arial" w:hAnsi="Arial" w:cs="Arial"/>
      <w:b/>
      <w:bCs/>
      <w:sz w:val="24"/>
      <w:szCs w:val="28"/>
      <w:lang w:val="es-ES_tradnl" w:eastAsia="es-ES"/>
    </w:rPr>
  </w:style>
  <w:style w:type="paragraph" w:customStyle="1" w:styleId="24CUE4Prrafosinsangra">
    <w:name w:val="24_CUE4_Párrafo sin sangría"/>
    <w:qFormat/>
    <w:rsid w:val="00304C94"/>
    <w:pPr>
      <w:jc w:val="both"/>
    </w:pPr>
    <w:rPr>
      <w:rFonts w:ascii="Arial" w:hAnsi="Arial" w:cs="Arial"/>
      <w:color w:val="000000" w:themeColor="text1"/>
      <w:sz w:val="24"/>
      <w:szCs w:val="24"/>
      <w:lang w:eastAsia="es-ES"/>
    </w:rPr>
  </w:style>
  <w:style w:type="paragraph" w:customStyle="1" w:styleId="31ENCNmerodeCuadroGrficaMapa">
    <w:name w:val="31_ENC_Número de Cuadro Gráfica Mapa"/>
    <w:next w:val="32ENCTtuloCuadroGrficaMapa"/>
    <w:qFormat/>
    <w:rsid w:val="00304C94"/>
    <w:pPr>
      <w:keepNext/>
      <w:keepLines/>
      <w:jc w:val="center"/>
    </w:pPr>
    <w:rPr>
      <w:rFonts w:ascii="Arial" w:hAnsi="Arial" w:cs="Arial"/>
      <w:bCs/>
      <w:color w:val="4D565E"/>
      <w:szCs w:val="18"/>
      <w:lang w:eastAsia="es-ES"/>
    </w:rPr>
  </w:style>
  <w:style w:type="paragraph" w:customStyle="1" w:styleId="32ENCTtuloCuadroGrficaMapa">
    <w:name w:val="32_ENC_Título Cuadro Gráfica Mapa"/>
    <w:next w:val="33ENCPeriododereferencia"/>
    <w:qFormat/>
    <w:rsid w:val="00304C94"/>
    <w:pPr>
      <w:jc w:val="center"/>
    </w:pPr>
    <w:rPr>
      <w:rFonts w:ascii="Arial" w:hAnsi="Arial" w:cs="Arial"/>
      <w:b/>
      <w:bCs/>
      <w:color w:val="003057"/>
      <w:sz w:val="22"/>
      <w:szCs w:val="22"/>
      <w:lang w:val="es-ES_tradnl" w:eastAsia="es-ES"/>
    </w:rPr>
  </w:style>
  <w:style w:type="paragraph" w:customStyle="1" w:styleId="33ENCPeriododereferencia">
    <w:name w:val="33_ENC_Periodo de referencia"/>
    <w:basedOn w:val="Normal"/>
    <w:next w:val="34ENCUnidaddemedida"/>
    <w:qFormat/>
    <w:rsid w:val="00F27258"/>
    <w:pPr>
      <w:jc w:val="center"/>
    </w:pPr>
    <w:rPr>
      <w:bCs/>
      <w:color w:val="27251F"/>
      <w:sz w:val="20"/>
      <w:szCs w:val="20"/>
      <w:lang w:val="es-MX"/>
    </w:rPr>
  </w:style>
  <w:style w:type="paragraph" w:customStyle="1" w:styleId="34ENCUnidaddemedida">
    <w:name w:val="34_ENC_Unidad de medida"/>
    <w:qFormat/>
    <w:rsid w:val="00304C94"/>
    <w:pPr>
      <w:jc w:val="center"/>
    </w:pPr>
    <w:rPr>
      <w:rFonts w:ascii="Arial" w:hAnsi="Arial" w:cs="Arial"/>
      <w:bCs/>
      <w:color w:val="27251F"/>
      <w:sz w:val="18"/>
      <w:szCs w:val="18"/>
      <w:lang w:eastAsia="es-ES"/>
    </w:rPr>
  </w:style>
  <w:style w:type="paragraph" w:customStyle="1" w:styleId="GCM6NotaLlamadaFuentes">
    <w:name w:val="GCM6_Nota Llamada Fuentes"/>
    <w:basedOn w:val="Normal"/>
    <w:link w:val="GCM6NotaLlamadaFuentesCar"/>
    <w:unhideWhenUsed/>
    <w:qFormat/>
    <w:rsid w:val="004129F9"/>
    <w:pPr>
      <w:ind w:left="793" w:hanging="680"/>
    </w:pPr>
    <w:rPr>
      <w:color w:val="4D565E"/>
      <w:sz w:val="16"/>
      <w:szCs w:val="16"/>
      <w:lang w:val="es-MX"/>
    </w:rPr>
  </w:style>
  <w:style w:type="character" w:customStyle="1" w:styleId="GCM6NotaLlamadaFuentesCar">
    <w:name w:val="GCM6_Nota Llamada Fuentes Car"/>
    <w:basedOn w:val="Fuentedeprrafopredeter"/>
    <w:link w:val="GCM6NotaLlamadaFuentes"/>
    <w:rsid w:val="008544CF"/>
    <w:rPr>
      <w:rFonts w:ascii="Arial" w:hAnsi="Arial" w:cs="Arial"/>
      <w:color w:val="4D565E"/>
      <w:sz w:val="16"/>
      <w:szCs w:val="16"/>
      <w:lang w:eastAsia="es-ES"/>
    </w:rPr>
  </w:style>
  <w:style w:type="paragraph" w:customStyle="1" w:styleId="GCM5NotaLlamadaFuente">
    <w:name w:val="GCM5_Nota Llamada Fuente"/>
    <w:basedOn w:val="GCM6NotaLlamadaFuentes"/>
    <w:link w:val="GCM5NotaLlamadaFuenteCar"/>
    <w:unhideWhenUsed/>
    <w:rsid w:val="004129F9"/>
    <w:pPr>
      <w:ind w:left="708" w:hanging="595"/>
    </w:pPr>
  </w:style>
  <w:style w:type="character" w:customStyle="1" w:styleId="GCM5NotaLlamadaFuenteCar">
    <w:name w:val="GCM5_Nota Llamada Fuente Car"/>
    <w:basedOn w:val="GCM6NotaLlamadaFuentesCar"/>
    <w:link w:val="GCM5NotaLlamadaFuente"/>
    <w:rsid w:val="008544CF"/>
    <w:rPr>
      <w:rFonts w:ascii="Arial" w:hAnsi="Arial" w:cs="Arial"/>
      <w:color w:val="4D565E"/>
      <w:sz w:val="16"/>
      <w:szCs w:val="16"/>
      <w:lang w:eastAsia="es-ES"/>
    </w:rPr>
  </w:style>
  <w:style w:type="paragraph" w:customStyle="1" w:styleId="CUA2TtuloMatrizCifrasCentradoNegrita">
    <w:name w:val="CUA2_Título_Matriz_Cifras_Centrado Negrita"/>
    <w:next w:val="CUA3EncMatrizCifrasDerechaNegrita"/>
    <w:semiHidden/>
    <w:unhideWhenUsed/>
    <w:qFormat/>
    <w:rsid w:val="00516C52"/>
    <w:pPr>
      <w:autoSpaceDE w:val="0"/>
      <w:autoSpaceDN w:val="0"/>
      <w:adjustRightInd w:val="0"/>
      <w:spacing w:before="20" w:after="20"/>
      <w:jc w:val="center"/>
    </w:pPr>
    <w:rPr>
      <w:rFonts w:ascii="Arial" w:hAnsi="Arial" w:cs="Arial"/>
      <w:b/>
      <w:bCs/>
      <w:sz w:val="18"/>
      <w:szCs w:val="18"/>
      <w:lang w:val="es-ES_tradnl"/>
    </w:rPr>
  </w:style>
  <w:style w:type="paragraph" w:customStyle="1" w:styleId="CUA2CuadrosIzquierdaNegrita">
    <w:name w:val="CUA2_Cuadros_Izquierda Negrita"/>
    <w:basedOn w:val="Normal"/>
    <w:unhideWhenUsed/>
    <w:qFormat/>
    <w:rsid w:val="009732B3"/>
    <w:pPr>
      <w:ind w:left="57"/>
      <w:jc w:val="left"/>
    </w:pPr>
    <w:rPr>
      <w:b/>
      <w:bCs/>
      <w:color w:val="000000"/>
      <w:sz w:val="18"/>
      <w:szCs w:val="18"/>
    </w:rPr>
  </w:style>
  <w:style w:type="paragraph" w:customStyle="1" w:styleId="CUA4CuadrosTabuladorRegular">
    <w:name w:val="CUA4_Cuadros_Tabulador Regular"/>
    <w:basedOn w:val="Normal"/>
    <w:unhideWhenUsed/>
    <w:qFormat/>
    <w:rsid w:val="009732B3"/>
    <w:pPr>
      <w:ind w:left="227"/>
      <w:jc w:val="left"/>
    </w:pPr>
    <w:rPr>
      <w:color w:val="000000"/>
      <w:sz w:val="18"/>
      <w:szCs w:val="18"/>
    </w:rPr>
  </w:style>
  <w:style w:type="paragraph" w:customStyle="1" w:styleId="CUA6DatosIzquierdaRegular">
    <w:name w:val="CUA6_Datos_Izquierda Regular"/>
    <w:semiHidden/>
    <w:unhideWhenUsed/>
    <w:qFormat/>
    <w:rsid w:val="00561AC0"/>
    <w:pPr>
      <w:spacing w:before="20" w:after="20"/>
    </w:pPr>
    <w:rPr>
      <w:rFonts w:ascii="Arial" w:hAnsi="Arial" w:cs="Arial"/>
      <w:color w:val="000000"/>
      <w:sz w:val="18"/>
      <w:szCs w:val="18"/>
      <w:lang w:val="es-ES_tradnl" w:eastAsia="es-ES"/>
    </w:rPr>
  </w:style>
  <w:style w:type="paragraph" w:customStyle="1" w:styleId="CUA1EncColMatrizIzquierdaNegrita">
    <w:name w:val="CUA1_Enc_Col_Matriz_Izquierda Negrita"/>
    <w:next w:val="CUA5CuadrosDatosNegritas"/>
    <w:semiHidden/>
    <w:unhideWhenUsed/>
    <w:qFormat/>
    <w:rsid w:val="00714E5E"/>
    <w:pPr>
      <w:spacing w:before="20" w:after="20"/>
    </w:pPr>
    <w:rPr>
      <w:rFonts w:ascii="Arial" w:eastAsia="SimSun" w:hAnsi="Arial" w:cs="Arial"/>
      <w:b/>
      <w:bCs/>
      <w:sz w:val="18"/>
      <w:szCs w:val="18"/>
      <w:lang w:val="es-ES_tradnl" w:eastAsia="es-ES"/>
    </w:rPr>
  </w:style>
  <w:style w:type="paragraph" w:customStyle="1" w:styleId="CUA5CuadrosDatosNegritas">
    <w:name w:val="CUA5_Cuadros_Datos Negritas"/>
    <w:basedOn w:val="Normal"/>
    <w:unhideWhenUsed/>
    <w:qFormat/>
    <w:rsid w:val="009732B3"/>
    <w:pPr>
      <w:tabs>
        <w:tab w:val="decimal" w:pos="582"/>
      </w:tabs>
      <w:ind w:left="-57"/>
      <w:jc w:val="left"/>
    </w:pPr>
    <w:rPr>
      <w:b/>
      <w:bCs/>
      <w:color w:val="000000"/>
      <w:sz w:val="18"/>
      <w:szCs w:val="18"/>
    </w:rPr>
  </w:style>
  <w:style w:type="paragraph" w:customStyle="1" w:styleId="CUA6CuadrosDatosCentroRegular">
    <w:name w:val="CUA6_Cuadros_Datos Centro Regular"/>
    <w:basedOn w:val="Normal"/>
    <w:unhideWhenUsed/>
    <w:qFormat/>
    <w:rsid w:val="00930778"/>
    <w:pPr>
      <w:tabs>
        <w:tab w:val="decimal" w:pos="582"/>
      </w:tabs>
      <w:ind w:left="-57"/>
      <w:jc w:val="left"/>
    </w:pPr>
    <w:rPr>
      <w:color w:val="000000"/>
      <w:sz w:val="18"/>
      <w:szCs w:val="18"/>
    </w:rPr>
  </w:style>
  <w:style w:type="paragraph" w:customStyle="1" w:styleId="F2FichaColumnaIzquierdanegritas">
    <w:name w:val="F2_Ficha_Columna Izquierda negritas"/>
    <w:basedOn w:val="NormalWeb"/>
    <w:unhideWhenUsed/>
    <w:qFormat/>
    <w:rsid w:val="003C7946"/>
    <w:pPr>
      <w:spacing w:before="0" w:beforeAutospacing="0" w:after="0" w:afterAutospacing="0"/>
      <w:ind w:left="142" w:right="142"/>
      <w:contextualSpacing/>
      <w:jc w:val="right"/>
    </w:pPr>
    <w:rPr>
      <w:rFonts w:ascii="Arial" w:eastAsia="SimSun" w:hAnsi="Arial" w:cs="Arial"/>
      <w:b/>
      <w:bCs/>
      <w:sz w:val="16"/>
      <w:szCs w:val="16"/>
    </w:rPr>
  </w:style>
  <w:style w:type="paragraph" w:customStyle="1" w:styleId="F3FichaColumnaderechaRegular">
    <w:name w:val="F3_Ficha_Columna derecha Regular"/>
    <w:basedOn w:val="NormalWeb"/>
    <w:unhideWhenUsed/>
    <w:qFormat/>
    <w:rsid w:val="003C7946"/>
    <w:pPr>
      <w:spacing w:before="0" w:beforeAutospacing="0" w:after="0" w:afterAutospacing="0"/>
      <w:ind w:left="142" w:right="142"/>
      <w:contextualSpacing/>
      <w:jc w:val="both"/>
    </w:pPr>
    <w:rPr>
      <w:rFonts w:ascii="Arial" w:eastAsia="SimSun" w:hAnsi="Arial" w:cs="Arial"/>
      <w:sz w:val="16"/>
      <w:szCs w:val="16"/>
      <w:lang w:val="es-MX"/>
    </w:rPr>
  </w:style>
  <w:style w:type="paragraph" w:customStyle="1" w:styleId="F4FichaColumnaderechaVieta1">
    <w:name w:val="F4_Ficha_Columna derecha Viñeta 1"/>
    <w:basedOn w:val="NormalWeb"/>
    <w:unhideWhenUsed/>
    <w:qFormat/>
    <w:rsid w:val="003C7946"/>
    <w:pPr>
      <w:numPr>
        <w:numId w:val="26"/>
      </w:numPr>
      <w:tabs>
        <w:tab w:val="decimal" w:pos="521"/>
      </w:tabs>
      <w:spacing w:before="0" w:beforeAutospacing="0" w:after="0" w:afterAutospacing="0"/>
      <w:ind w:left="568" w:right="142" w:hanging="284"/>
      <w:contextualSpacing/>
      <w:jc w:val="both"/>
    </w:pPr>
    <w:rPr>
      <w:rFonts w:ascii="Arial" w:eastAsia="SimSun" w:hAnsi="Arial" w:cs="Arial"/>
      <w:sz w:val="16"/>
      <w:szCs w:val="16"/>
      <w:lang w:val="es-MX"/>
    </w:rPr>
  </w:style>
  <w:style w:type="paragraph" w:customStyle="1" w:styleId="F5FichaColumnaderechaVieta2">
    <w:name w:val="F5_Ficha_Columna derecha Viñeta 2"/>
    <w:basedOn w:val="NormalWeb"/>
    <w:unhideWhenUsed/>
    <w:qFormat/>
    <w:rsid w:val="003C7946"/>
    <w:pPr>
      <w:numPr>
        <w:numId w:val="22"/>
      </w:numPr>
      <w:spacing w:before="0" w:beforeAutospacing="0" w:after="0" w:afterAutospacing="0"/>
      <w:ind w:left="737" w:right="142" w:hanging="170"/>
      <w:contextualSpacing/>
      <w:jc w:val="both"/>
    </w:pPr>
    <w:rPr>
      <w:rFonts w:ascii="Arial" w:eastAsia="SimSun" w:hAnsi="Arial" w:cs="Arial"/>
      <w:sz w:val="16"/>
      <w:szCs w:val="16"/>
      <w:lang w:val="es-MX"/>
    </w:rPr>
  </w:style>
  <w:style w:type="paragraph" w:customStyle="1" w:styleId="54CierreRbrica">
    <w:name w:val="54_Cierre_Rúbrica"/>
    <w:qFormat/>
    <w:rsid w:val="00C72499"/>
    <w:pPr>
      <w:contextualSpacing/>
      <w:jc w:val="center"/>
    </w:pPr>
    <w:rPr>
      <w:rFonts w:ascii="Arial" w:hAnsi="Arial" w:cs="Arial"/>
      <w:i/>
      <w:iCs/>
      <w:color w:val="404040"/>
      <w:lang w:val="es-ES_tradnl" w:eastAsia="es-ES"/>
    </w:rPr>
  </w:style>
  <w:style w:type="paragraph" w:customStyle="1" w:styleId="F1TtuloFichametodolgica">
    <w:name w:val="F1_Título_Ficha metodológica"/>
    <w:basedOn w:val="Prrafodelista"/>
    <w:unhideWhenUsed/>
    <w:qFormat/>
    <w:rsid w:val="00FB1A21"/>
    <w:pPr>
      <w:spacing w:after="240"/>
      <w:ind w:left="0"/>
      <w:jc w:val="center"/>
    </w:pPr>
    <w:rPr>
      <w:b/>
      <w:bCs/>
      <w:smallCaps/>
      <w:sz w:val="28"/>
      <w:szCs w:val="28"/>
    </w:rPr>
  </w:style>
  <w:style w:type="paragraph" w:customStyle="1" w:styleId="CUE7Subtema">
    <w:name w:val="CUE7_Subtema"/>
    <w:next w:val="24CUE4Prrafosinsangra"/>
    <w:semiHidden/>
    <w:unhideWhenUsed/>
    <w:qFormat/>
    <w:rsid w:val="00F305E2"/>
    <w:pPr>
      <w:ind w:left="567"/>
    </w:pPr>
    <w:rPr>
      <w:rFonts w:ascii="Arial" w:hAnsi="Arial" w:cs="Arial"/>
      <w:i/>
      <w:iCs/>
      <w:color w:val="000000" w:themeColor="text1"/>
      <w:sz w:val="24"/>
      <w:szCs w:val="24"/>
      <w:lang w:eastAsia="es-ES"/>
    </w:rPr>
  </w:style>
  <w:style w:type="paragraph" w:customStyle="1" w:styleId="24CUE5Subttulos">
    <w:name w:val="24_CUE5_Subtítulos"/>
    <w:next w:val="24CUE4Prrafosinsangra"/>
    <w:qFormat/>
    <w:rsid w:val="008B7536"/>
    <w:pPr>
      <w:jc w:val="center"/>
    </w:pPr>
    <w:rPr>
      <w:rFonts w:ascii="Arial" w:hAnsi="Arial" w:cs="Arial"/>
      <w:b/>
      <w:bCs/>
      <w:smallCaps/>
      <w:sz w:val="26"/>
      <w:szCs w:val="26"/>
      <w:lang w:val="es-ES_tradnl" w:eastAsia="es-ES"/>
    </w:rPr>
  </w:style>
  <w:style w:type="paragraph" w:customStyle="1" w:styleId="22CUE2Fechadelcomunicado">
    <w:name w:val="22_CUE2_Fecha del comunicado"/>
    <w:next w:val="CUE3Vietas"/>
    <w:rsid w:val="00F305E2"/>
    <w:pPr>
      <w:jc w:val="center"/>
    </w:pPr>
    <w:rPr>
      <w:rFonts w:ascii="Arial" w:hAnsi="Arial" w:cs="Arial"/>
      <w:sz w:val="24"/>
      <w:szCs w:val="28"/>
      <w:lang w:val="es-ES_tradnl" w:eastAsia="es-ES"/>
    </w:rPr>
  </w:style>
  <w:style w:type="paragraph" w:customStyle="1" w:styleId="CUE3Vietas">
    <w:name w:val="CUE3_Viñetas"/>
    <w:next w:val="24CUE4Prrafosinsangra"/>
    <w:semiHidden/>
    <w:unhideWhenUsed/>
    <w:rsid w:val="004E6A7E"/>
    <w:pPr>
      <w:tabs>
        <w:tab w:val="left" w:pos="709"/>
      </w:tabs>
      <w:spacing w:after="100"/>
      <w:ind w:left="992" w:right="476" w:hanging="425"/>
      <w:jc w:val="both"/>
    </w:pPr>
    <w:rPr>
      <w:rFonts w:ascii="Arial" w:hAnsi="Arial" w:cs="Arial"/>
      <w:color w:val="000000" w:themeColor="text1"/>
      <w:sz w:val="24"/>
      <w:szCs w:val="24"/>
      <w:lang w:val="es-ES_tradnl" w:eastAsia="es-ES"/>
    </w:rPr>
  </w:style>
  <w:style w:type="paragraph" w:customStyle="1" w:styleId="CUE5Subttulo">
    <w:name w:val="CUE5_Subtítulo"/>
    <w:next w:val="24CUE4Prrafosinsangra"/>
    <w:unhideWhenUsed/>
    <w:qFormat/>
    <w:rsid w:val="00304C94"/>
    <w:rPr>
      <w:rFonts w:ascii="Arial Negrita" w:hAnsi="Arial Negrita" w:cs="Arial"/>
      <w:b/>
      <w:bCs/>
      <w:smallCaps/>
      <w:sz w:val="26"/>
      <w:szCs w:val="26"/>
      <w:lang w:val="es-ES_tradnl" w:eastAsia="es-ES"/>
    </w:rPr>
  </w:style>
  <w:style w:type="paragraph" w:customStyle="1" w:styleId="41GCM5NotaLlamadaFuente">
    <w:name w:val="41_GCM5_Nota_Llamada_Fuente"/>
    <w:next w:val="24CUE4Prrafosinsangra"/>
    <w:qFormat/>
    <w:rsid w:val="00561AC0"/>
    <w:pPr>
      <w:tabs>
        <w:tab w:val="left" w:pos="624"/>
      </w:tabs>
    </w:pPr>
    <w:rPr>
      <w:rFonts w:ascii="Arial" w:hAnsi="Arial" w:cs="Arial"/>
      <w:sz w:val="16"/>
      <w:szCs w:val="16"/>
      <w:lang w:val="es-ES_tradnl" w:eastAsia="es-ES"/>
    </w:rPr>
  </w:style>
  <w:style w:type="paragraph" w:customStyle="1" w:styleId="CUA4TotalMatrizCifrasIzquierdaNegrita">
    <w:name w:val="CUA4_Total_Matriz_Cifras_Izquierda Negrita"/>
    <w:semiHidden/>
    <w:unhideWhenUsed/>
    <w:qFormat/>
    <w:rsid w:val="00561AC0"/>
    <w:pPr>
      <w:spacing w:before="20" w:after="20"/>
    </w:pPr>
    <w:rPr>
      <w:rFonts w:ascii="Arial" w:eastAsia="SimSun" w:hAnsi="Arial" w:cs="Arial"/>
      <w:b/>
      <w:bCs/>
      <w:sz w:val="18"/>
      <w:szCs w:val="18"/>
      <w:lang w:val="es-ES_tradnl" w:eastAsia="es-ES"/>
    </w:rPr>
  </w:style>
  <w:style w:type="paragraph" w:customStyle="1" w:styleId="CUA4">
    <w:name w:val="CUA4"/>
    <w:basedOn w:val="CUA4TotalMatrizCifrasIzquierdaNegrita"/>
    <w:unhideWhenUsed/>
    <w:qFormat/>
    <w:rsid w:val="00561AC0"/>
  </w:style>
  <w:style w:type="paragraph" w:customStyle="1" w:styleId="51CierreMsinformacin">
    <w:name w:val="51_Cierre_Más información"/>
    <w:qFormat/>
    <w:rsid w:val="00BB64D0"/>
    <w:pPr>
      <w:jc w:val="center"/>
    </w:pPr>
    <w:rPr>
      <w:rFonts w:ascii="Arial" w:hAnsi="Arial" w:cs="Arial"/>
      <w:b/>
      <w:bCs/>
      <w:color w:val="003057"/>
      <w:sz w:val="24"/>
      <w:szCs w:val="24"/>
      <w:lang w:val="es-ES_tradnl" w:eastAsia="es-ES"/>
    </w:rPr>
  </w:style>
  <w:style w:type="paragraph" w:customStyle="1" w:styleId="52CierreParaconsultas">
    <w:name w:val="52_Cierre_Para consultas..."/>
    <w:qFormat/>
    <w:rsid w:val="00BB64D0"/>
    <w:pPr>
      <w:jc w:val="both"/>
    </w:pPr>
    <w:rPr>
      <w:rFonts w:ascii="Arial" w:hAnsi="Arial" w:cs="Arial"/>
      <w:color w:val="808080"/>
      <w:sz w:val="24"/>
      <w:szCs w:val="24"/>
      <w:lang w:val="es-ES_tradnl" w:eastAsia="es-ES"/>
    </w:rPr>
  </w:style>
  <w:style w:type="character" w:customStyle="1" w:styleId="53CierreVnculo">
    <w:name w:val="53_Cierre_Vínculo"/>
    <w:basedOn w:val="Hipervnculo"/>
    <w:rsid w:val="00566C5C"/>
    <w:rPr>
      <w:rFonts w:ascii="Arial" w:hAnsi="Arial"/>
      <w:color w:val="003057"/>
      <w:sz w:val="24"/>
      <w:u w:val="single"/>
    </w:rPr>
  </w:style>
  <w:style w:type="paragraph" w:customStyle="1" w:styleId="25CUE5Subttulos">
    <w:name w:val="25_CUE5_Subtítulos"/>
    <w:rsid w:val="007D0C5B"/>
    <w:pPr>
      <w:jc w:val="center"/>
    </w:pPr>
    <w:rPr>
      <w:rFonts w:ascii="Arial" w:hAnsi="Arial" w:cs="Arial"/>
      <w:b/>
      <w:bCs/>
      <w:smallCaps/>
      <w:sz w:val="26"/>
      <w:szCs w:val="26"/>
      <w:lang w:val="es-ES_tradnl" w:eastAsia="es-ES"/>
    </w:rPr>
  </w:style>
  <w:style w:type="paragraph" w:customStyle="1" w:styleId="23CUEVietas">
    <w:name w:val="23_CUE_Viñetas"/>
    <w:qFormat/>
    <w:rsid w:val="007D0C5B"/>
    <w:pPr>
      <w:numPr>
        <w:numId w:val="37"/>
      </w:numPr>
      <w:spacing w:after="100"/>
      <w:ind w:left="992" w:right="476" w:hanging="425"/>
    </w:pPr>
    <w:rPr>
      <w:rFonts w:ascii="Arial" w:hAnsi="Arial" w:cs="Arial"/>
      <w:color w:val="000000" w:themeColor="text1"/>
      <w:sz w:val="24"/>
      <w:szCs w:val="24"/>
      <w:lang w:val="es-ES_tradnl" w:eastAsia="es-ES"/>
    </w:rPr>
  </w:style>
  <w:style w:type="paragraph" w:customStyle="1" w:styleId="27Subtema">
    <w:name w:val="27_Subtema"/>
    <w:basedOn w:val="CUE7Subtema"/>
    <w:qFormat/>
    <w:rsid w:val="00695954"/>
  </w:style>
  <w:style w:type="paragraph" w:styleId="Textonotapie">
    <w:name w:val="footnote text"/>
    <w:basedOn w:val="Normal"/>
    <w:link w:val="TextonotapieCar"/>
    <w:uiPriority w:val="99"/>
    <w:semiHidden/>
    <w:unhideWhenUsed/>
    <w:qFormat/>
    <w:rsid w:val="00057A56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sid w:val="00057A56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semiHidden/>
    <w:unhideWhenUsed/>
    <w:qFormat/>
    <w:rsid w:val="00057A56"/>
    <w:rPr>
      <w:vertAlign w:val="superscript"/>
    </w:rPr>
  </w:style>
  <w:style w:type="paragraph" w:customStyle="1" w:styleId="E25Subttulo">
    <w:name w:val="E25_Subtítulo"/>
    <w:qFormat/>
    <w:rsid w:val="00086663"/>
    <w:pPr>
      <w:jc w:val="center"/>
    </w:pPr>
    <w:rPr>
      <w:rFonts w:ascii="Arial Negrita" w:hAnsi="Arial Negrita" w:cs="Arial"/>
      <w:b/>
      <w:bCs/>
      <w:smallCaps/>
      <w:color w:val="000000" w:themeColor="text1"/>
      <w:sz w:val="26"/>
      <w:szCs w:val="2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image" Target="media/image1.png"/><Relationship Id="rId26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hyperlink" Target="https://twitter.com/INEGI_INFORMA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facebook.com/INEGIInforma/" TargetMode="External"/><Relationship Id="rId25" Type="http://schemas.openxmlformats.org/officeDocument/2006/relationships/hyperlink" Target="http://www.inegi.org.mx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uentame.inegi.org.mx" TargetMode="External"/><Relationship Id="rId20" Type="http://schemas.openxmlformats.org/officeDocument/2006/relationships/image" Target="media/image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hyperlink" Target="https://www.youtube.com/user/INEGIInforma" TargetMode="External"/><Relationship Id="rId28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hyperlink" Target="https://www.instagram.com/inegi_informa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image" Target="media/image3.pn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B_Trabajo%20INEGI_2026\Boletines\D&#237;a%20del%20ni&#241;o\z29_Con%20correccione%20de%20no%20s&#233;%20quien\V3%20Insumos%20Comun%20D&#237;a%20de%20la%20ni&#241;a%20y%20ni&#241;o%2026_DMG_SEPC_13042026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2026\Revisiones\Insumos%20Comun%20D&#237;a%20de%20la%20ni&#241;a%20y%20ni&#241;o%2026_DECCS_SEPC_27032026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REYNA\2026\03%20Boletines\30%20de%20abril\V5\Datos%20Bolet&#237;n%20d&#237;a%20del%20ni&#241;o%20Cuadros%20y%20Gr&#225;ficas_09042026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ara%20correo%20hoy\V3.1%20Insumos%20Comun%20D&#237;a%20de%20la%20ni&#241;a%20y%20ni&#241;o%2026_DGCSPIRI_SEPC_16042026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REYNA\2026\03%20Boletines\30%20de%20abril\V5\Datos%20Bolet&#237;n%20d&#237;a%20del%20ni&#241;o%20Cuadros%20y%20Gr&#225;ficas_09042026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Pobla5a17DCT!$T$5</c:f>
              <c:strCache>
                <c:ptCount val="1"/>
                <c:pt idx="0">
                  <c:v>Necesitan cuidados</c:v>
                </c:pt>
              </c:strCache>
            </c:strRef>
          </c:tx>
          <c:spPr>
            <a:solidFill>
              <a:srgbClr val="08989C"/>
            </a:solidFill>
            <a:ln w="12700"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C0C0C0"/>
              </a:solidFill>
              <a:ln w="12700"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0AE3-4892-BE9E-393851ECFB2B}"/>
              </c:ext>
            </c:extLst>
          </c:dPt>
          <c:dPt>
            <c:idx val="1"/>
            <c:invertIfNegative val="0"/>
            <c:bubble3D val="0"/>
            <c:spPr>
              <a:solidFill>
                <a:srgbClr val="8906B5"/>
              </a:solidFill>
              <a:ln w="12700"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0AE3-4892-BE9E-393851ECFB2B}"/>
              </c:ext>
            </c:extLst>
          </c:dPt>
          <c:dPt>
            <c:idx val="2"/>
            <c:invertIfNegative val="0"/>
            <c:bubble3D val="0"/>
            <c:spPr>
              <a:solidFill>
                <a:srgbClr val="3E9654"/>
              </a:solidFill>
              <a:ln w="12700"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0AE3-4892-BE9E-393851ECFB2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Pobla5a17DCT!$U$4:$W$4</c:f>
              <c:strCache>
                <c:ptCount val="3"/>
                <c:pt idx="0">
                  <c:v>Total</c:v>
                </c:pt>
                <c:pt idx="1">
                  <c:v>Mujeres</c:v>
                </c:pt>
                <c:pt idx="2">
                  <c:v>Hombres</c:v>
                </c:pt>
              </c:strCache>
            </c:strRef>
          </c:cat>
          <c:val>
            <c:numRef>
              <c:f>Pobla5a17DCT!$U$5:$W$5</c:f>
              <c:numCache>
                <c:formatCode>###\ ###\ ##0.0</c:formatCode>
                <c:ptCount val="3"/>
                <c:pt idx="0">
                  <c:v>3.7674707960642566</c:v>
                </c:pt>
                <c:pt idx="1">
                  <c:v>3.5957852628941516</c:v>
                </c:pt>
                <c:pt idx="2">
                  <c:v>3.9334704085955137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0AE3-4892-BE9E-393851ECFB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"/>
        <c:axId val="1664074672"/>
        <c:axId val="1292207616"/>
      </c:barChart>
      <c:catAx>
        <c:axId val="1664074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92207616"/>
        <c:crosses val="autoZero"/>
        <c:auto val="1"/>
        <c:lblAlgn val="ctr"/>
        <c:lblOffset val="100"/>
        <c:noMultiLvlLbl val="0"/>
      </c:catAx>
      <c:valAx>
        <c:axId val="1292207616"/>
        <c:scaling>
          <c:orientation val="minMax"/>
        </c:scaling>
        <c:delete val="1"/>
        <c:axPos val="l"/>
        <c:numFmt formatCode="###\ ###\ ##0.0" sourceLinked="1"/>
        <c:majorTickMark val="none"/>
        <c:minorTickMark val="none"/>
        <c:tickLblPos val="nextTo"/>
        <c:crossAx val="16640746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954783154696947"/>
          <c:y val="1.466275659824047E-2"/>
          <c:w val="0.55935740792891142"/>
          <c:h val="0.98256702925758255"/>
        </c:manualLayout>
      </c:layout>
      <c:barChart>
        <c:barDir val="bar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Promedio_cuida!$FM$12:$FM$25</c:f>
              <c:strCache>
                <c:ptCount val="14"/>
                <c:pt idx="0">
                  <c:v>Llevó o recogió para que recibiera atención de salud</c:v>
                </c:pt>
                <c:pt idx="1">
                  <c:v>Preparó remedios caseros o alimento especial</c:v>
                </c:pt>
                <c:pt idx="2">
                  <c:v>Dio medicamentos o checó sus síntomas</c:v>
                </c:pt>
                <c:pt idx="3">
                  <c:v>Asistió a juntas, festivales o actividades de apoyo escolar</c:v>
                </c:pt>
                <c:pt idx="4">
                  <c:v>Le esperó de clases, trabajo u otro lugar </c:v>
                </c:pt>
                <c:pt idx="5">
                  <c:v>Acompañó mientras recibía la atención de salud </c:v>
                </c:pt>
                <c:pt idx="6">
                  <c:v>Cargó, acostó o le ayudó a hacerlo</c:v>
                </c:pt>
                <c:pt idx="7">
                  <c:v>Llevó o recogió de clases, trabajo u otro lugar</c:v>
                </c:pt>
                <c:pt idx="8">
                  <c:v>Bañó, aseó, vistió, arregló o ayudó a hacerlo</c:v>
                </c:pt>
                <c:pt idx="9">
                  <c:v>Ayudó o apoyó en las tareas de la escuela o trabajo</c:v>
                </c:pt>
                <c:pt idx="10">
                  <c:v>Dio terapia o ayudó a realizar ejercicios </c:v>
                </c:pt>
                <c:pt idx="11">
                  <c:v>Dio de comer o ayudó a hacerlo</c:v>
                </c:pt>
                <c:pt idx="12">
                  <c:v>Jugó, leyó un libro, escuchó, orientó o consoló</c:v>
                </c:pt>
                <c:pt idx="13">
                  <c:v>Vigiló o estuvo al pendiente de forma presente</c:v>
                </c:pt>
              </c:strCache>
            </c:strRef>
          </c:cat>
          <c:val>
            <c:numRef>
              <c:f>Promedio_cuida!$FN$12:$FN$25</c:f>
              <c:numCache>
                <c:formatCode>General</c:formatCode>
                <c:ptCount val="14"/>
                <c:pt idx="0">
                  <c:v>1.4</c:v>
                </c:pt>
                <c:pt idx="1">
                  <c:v>1.7</c:v>
                </c:pt>
                <c:pt idx="2">
                  <c:v>1.9</c:v>
                </c:pt>
                <c:pt idx="3">
                  <c:v>2.2000000000000002</c:v>
                </c:pt>
                <c:pt idx="4">
                  <c:v>2.2000000000000002</c:v>
                </c:pt>
                <c:pt idx="5">
                  <c:v>2.2999999999999998</c:v>
                </c:pt>
                <c:pt idx="6">
                  <c:v>2.2999999999999998</c:v>
                </c:pt>
                <c:pt idx="7">
                  <c:v>2.7</c:v>
                </c:pt>
                <c:pt idx="8">
                  <c:v>3.2</c:v>
                </c:pt>
                <c:pt idx="9">
                  <c:v>3.4</c:v>
                </c:pt>
                <c:pt idx="10">
                  <c:v>4.3</c:v>
                </c:pt>
                <c:pt idx="11">
                  <c:v>4.5</c:v>
                </c:pt>
                <c:pt idx="12">
                  <c:v>4.5999999999999996</c:v>
                </c:pt>
                <c:pt idx="13">
                  <c:v>13.8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2A-4A14-8E45-800D062C5C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1613875199"/>
        <c:axId val="1"/>
      </c:barChart>
      <c:catAx>
        <c:axId val="1613875199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ln w="12700">
            <a:solidFill>
              <a:srgbClr val="7A8A96"/>
            </a:solidFill>
          </a:ln>
        </c:spPr>
        <c:txPr>
          <a:bodyPr rot="0" vert="horz" anchor="ctr" anchorCtr="0"/>
          <a:lstStyle/>
          <a:p>
            <a:pPr>
              <a:defRPr sz="850" b="0" baseline="0">
                <a:solidFill>
                  <a:srgbClr val="4D565E"/>
                </a:solidFill>
              </a:defRPr>
            </a:pPr>
            <a:endParaRPr lang="es-MX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ax val="15"/>
          <c:min val="0"/>
        </c:scaling>
        <c:delete val="1"/>
        <c:axPos val="b"/>
        <c:numFmt formatCode="General" sourceLinked="1"/>
        <c:majorTickMark val="out"/>
        <c:minorTickMark val="none"/>
        <c:tickLblPos val="nextTo"/>
        <c:crossAx val="1613875199"/>
        <c:crosses val="autoZero"/>
        <c:crossBetween val="between"/>
        <c:majorUnit val="1"/>
        <c:minorUnit val="0.1"/>
      </c:valAx>
      <c:spPr>
        <a:noFill/>
        <a:ln w="2540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0" i="0" u="none" strike="noStrike" baseline="0">
          <a:solidFill>
            <a:srgbClr val="000000"/>
          </a:solidFill>
          <a:latin typeface="Arial" panose="020B0604020202020204" pitchFamily="34" charset="0"/>
          <a:ea typeface="Calibri"/>
          <a:cs typeface="Arial" panose="020B0604020202020204" pitchFamily="34" charset="0"/>
        </a:defRPr>
      </a:pPr>
      <a:endParaRPr lang="es-MX"/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3827612874739438"/>
          <c:y val="4.2659914368695866E-2"/>
          <c:w val="0.63670473948339701"/>
          <c:h val="0.91468017126260825"/>
        </c:manualLayout>
      </c:layout>
      <c:barChart>
        <c:barDir val="bar"/>
        <c:grouping val="clustered"/>
        <c:varyColors val="0"/>
        <c:ser>
          <c:idx val="0"/>
          <c:order val="0"/>
          <c:spPr>
            <a:solidFill>
              <a:srgbClr val="08989C"/>
            </a:solidFill>
            <a:ln w="12700">
              <a:solidFill>
                <a:srgbClr val="08989C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Promedio_esparci!$AD$5:$AD$9</c:f>
              <c:strCache>
                <c:ptCount val="5"/>
                <c:pt idx="0">
                  <c:v>Juegos de mesa o azar, videojuegos, aficiones o pasatiempos</c:v>
                </c:pt>
                <c:pt idx="1">
                  <c:v>Deporte o ejercicio físico</c:v>
                </c:pt>
                <c:pt idx="2">
                  <c:v>Asistencia al cine, museo, teatro u otros sitios culturales</c:v>
                </c:pt>
                <c:pt idx="3">
                  <c:v>Asistencia a estadios, parques, ferias u otros sitios de entretenimiento</c:v>
                </c:pt>
                <c:pt idx="4">
                  <c:v>Actividades artísticas o culturales</c:v>
                </c:pt>
              </c:strCache>
            </c:strRef>
          </c:cat>
          <c:val>
            <c:numRef>
              <c:f>Promedio_esparci!$AB$5:$AB$9</c:f>
              <c:numCache>
                <c:formatCode>###0.0</c:formatCode>
                <c:ptCount val="5"/>
                <c:pt idx="0">
                  <c:v>2.9630450759431652</c:v>
                </c:pt>
                <c:pt idx="1">
                  <c:v>3.8976486111445325</c:v>
                </c:pt>
                <c:pt idx="2">
                  <c:v>4.2658683343450887</c:v>
                </c:pt>
                <c:pt idx="3">
                  <c:v>5.3083751115639242</c:v>
                </c:pt>
                <c:pt idx="4">
                  <c:v>7.3663904235727449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952-4FD4-96F5-D1D9AB8535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1664074672"/>
        <c:axId val="1292207616"/>
      </c:barChart>
      <c:catAx>
        <c:axId val="1664074672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292207616"/>
        <c:crosses val="autoZero"/>
        <c:auto val="0"/>
        <c:lblAlgn val="r"/>
        <c:lblOffset val="100"/>
        <c:noMultiLvlLbl val="0"/>
      </c:catAx>
      <c:valAx>
        <c:axId val="1292207616"/>
        <c:scaling>
          <c:orientation val="minMax"/>
        </c:scaling>
        <c:delete val="1"/>
        <c:axPos val="b"/>
        <c:numFmt formatCode="###0.0" sourceLinked="1"/>
        <c:majorTickMark val="none"/>
        <c:minorTickMark val="none"/>
        <c:tickLblPos val="nextTo"/>
        <c:crossAx val="1664074672"/>
        <c:crosses val="autoZero"/>
        <c:crossBetween val="between"/>
      </c:valAx>
    </c:plotArea>
    <c:plotVisOnly val="1"/>
    <c:dispBlanksAs val="gap"/>
    <c:showDLblsOverMax val="0"/>
    <c:extLst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3518769787426504E-2"/>
          <c:y val="3.7947375655115127E-2"/>
          <c:w val="0.96019900497512434"/>
          <c:h val="0.8604340614774649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8989C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771A-415D-9B71-28CB31D3B2B0}"/>
              </c:ext>
            </c:extLst>
          </c:dPt>
          <c:dPt>
            <c:idx val="1"/>
            <c:invertIfNegative val="0"/>
            <c:bubble3D val="0"/>
            <c:spPr>
              <a:solidFill>
                <a:srgbClr val="08989C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771A-415D-9B71-28CB31D3B2B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Promedio_conviv!$Q$23:$Q$24</c:f>
              <c:strCache>
                <c:ptCount val="2"/>
                <c:pt idx="0">
                  <c:v>Dedicó tiempo a integrantes del hogar para platicar actividades diarias</c:v>
                </c:pt>
                <c:pt idx="1">
                  <c:v>Conversó o se reunió con familiares o amistades, asistió o participó en fiestas</c:v>
                </c:pt>
              </c:strCache>
            </c:strRef>
          </c:cat>
          <c:val>
            <c:numRef>
              <c:f>Promedio_conviv!$R$23:$R$24</c:f>
              <c:numCache>
                <c:formatCode>###\ ###\ ##0.0</c:formatCode>
                <c:ptCount val="2"/>
                <c:pt idx="0">
                  <c:v>4.4088053296848528</c:v>
                </c:pt>
                <c:pt idx="1">
                  <c:v>4.1145114429021907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71A-415D-9B71-28CB31D3B2B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axId val="1756638944"/>
        <c:axId val="1756639904"/>
      </c:barChart>
      <c:catAx>
        <c:axId val="1756638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56639904"/>
        <c:crosses val="autoZero"/>
        <c:auto val="1"/>
        <c:lblAlgn val="ctr"/>
        <c:lblOffset val="100"/>
        <c:noMultiLvlLbl val="0"/>
      </c:catAx>
      <c:valAx>
        <c:axId val="1756639904"/>
        <c:scaling>
          <c:orientation val="minMax"/>
        </c:scaling>
        <c:delete val="1"/>
        <c:axPos val="l"/>
        <c:numFmt formatCode="###\ ###\ ##0.0" sourceLinked="1"/>
        <c:majorTickMark val="none"/>
        <c:minorTickMark val="none"/>
        <c:tickLblPos val="nextTo"/>
        <c:crossAx val="17566389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41049721401628486"/>
          <c:y val="4.2659914368695866E-2"/>
          <c:w val="0.56448372066585717"/>
          <c:h val="0.91468017126260825"/>
        </c:manualLayout>
      </c:layout>
      <c:barChart>
        <c:barDir val="bar"/>
        <c:grouping val="clustered"/>
        <c:varyColors val="0"/>
        <c:ser>
          <c:idx val="0"/>
          <c:order val="0"/>
          <c:spPr>
            <a:solidFill>
              <a:srgbClr val="08989C"/>
            </a:solidFill>
            <a:ln w="12700">
              <a:solidFill>
                <a:srgbClr val="08989C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Promedio_redes!$AA$7:$AA$12</c:f>
              <c:strCache>
                <c:ptCount val="6"/>
                <c:pt idx="0">
                  <c:v>Entretenerse en Facebook, X (antes Twitter), Instagram, YouTube, TikTok, u otras plataformas, subió fotos, historias, videos, etc., sin recibir un pago</c:v>
                </c:pt>
                <c:pt idx="1">
                  <c:v>Realizar alguna otra actividad relacionada con el uso de internet como descargar archivos o consultar información en cualquier aparato o dispositivo</c:v>
                </c:pt>
                <c:pt idx="2">
                  <c:v>Leer algún libro, revista, periódico o artículo mediante algún dispositivo digital o impreso</c:v>
                </c:pt>
                <c:pt idx="3">
                  <c:v>Sin hacer otra actividad, Escucho música, noticias u otro programa de radio en cualquier dispositivo o aparato de audio</c:v>
                </c:pt>
                <c:pt idx="4">
                  <c:v>Sin hacer otra actividad, revisó su correo electrónico o consultó redes sociales como Facebook, X (antes Twitter), WhatsApp, Instagram, entre otros</c:v>
                </c:pt>
                <c:pt idx="5">
                  <c:v>Sin hacer otra actividad, vio películas, novelas, series, programas, videos o documentales en televisión, tablet, celular o computadora</c:v>
                </c:pt>
              </c:strCache>
            </c:strRef>
          </c:cat>
          <c:val>
            <c:numRef>
              <c:f>Promedio_redes!$AB$7:$AB$12</c:f>
              <c:numCache>
                <c:formatCode>###\ ###\ ##0.0</c:formatCode>
                <c:ptCount val="6"/>
                <c:pt idx="0">
                  <c:v>1.5617676920121837</c:v>
                </c:pt>
                <c:pt idx="1">
                  <c:v>1.8497283875544748</c:v>
                </c:pt>
                <c:pt idx="2">
                  <c:v>2.6019575862021802</c:v>
                </c:pt>
                <c:pt idx="3">
                  <c:v>6.2418071993734578</c:v>
                </c:pt>
                <c:pt idx="4">
                  <c:v>8.397760802922889</c:v>
                </c:pt>
                <c:pt idx="5">
                  <c:v>9.0354856044912815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13-4539-BB81-B3754866A1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1664074672"/>
        <c:axId val="1292207616"/>
      </c:barChart>
      <c:catAx>
        <c:axId val="1664074672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292207616"/>
        <c:crosses val="autoZero"/>
        <c:auto val="0"/>
        <c:lblAlgn val="r"/>
        <c:lblOffset val="100"/>
        <c:noMultiLvlLbl val="0"/>
      </c:catAx>
      <c:valAx>
        <c:axId val="1292207616"/>
        <c:scaling>
          <c:orientation val="minMax"/>
        </c:scaling>
        <c:delete val="1"/>
        <c:axPos val="b"/>
        <c:numFmt formatCode="###\ ###\ ##0.0" sourceLinked="1"/>
        <c:majorTickMark val="none"/>
        <c:minorTickMark val="none"/>
        <c:tickLblPos val="nextTo"/>
        <c:crossAx val="1664074672"/>
        <c:crosses val="autoZero"/>
        <c:crossBetween val="between"/>
      </c:valAx>
    </c:plotArea>
    <c:plotVisOnly val="1"/>
    <c:dispBlanksAs val="gap"/>
    <c:showDLblsOverMax val="0"/>
    <c:extLst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0.45539</cdr:x>
      <cdr:y>0.21183</cdr:y>
    </cdr:from>
    <cdr:to>
      <cdr:x>0.5054</cdr:x>
      <cdr:y>0.27763</cdr:y>
    </cdr:to>
    <cdr:sp macro="" textlink="">
      <cdr:nvSpPr>
        <cdr:cNvPr id="5" name="CuadroTexto 1">
          <a:extLst xmlns:a="http://schemas.openxmlformats.org/drawingml/2006/main">
            <a:ext uri="{FF2B5EF4-FFF2-40B4-BE49-F238E27FC236}">
              <a16:creationId xmlns:a16="http://schemas.microsoft.com/office/drawing/2014/main" id="{8733D175-022A-B065-7F34-F545AAD0B4A2}"/>
            </a:ext>
          </a:extLst>
        </cdr:cNvPr>
        <cdr:cNvSpPr txBox="1"/>
      </cdr:nvSpPr>
      <cdr:spPr>
        <a:xfrm xmlns:a="http://schemas.openxmlformats.org/drawingml/2006/main">
          <a:off x="2517293" y="579474"/>
          <a:ext cx="276421" cy="1800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 cmpd="sng">
          <a:noFill/>
        </a:ln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wrap="square" rtlCol="0" anchor="t"/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es-MX" sz="800" baseline="30000">
            <a:latin typeface="Arial" panose="020B060402020202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0.01425</cdr:x>
      <cdr:y>0.08821</cdr:y>
    </cdr:from>
    <cdr:to>
      <cdr:x>0.34335</cdr:x>
      <cdr:y>0.95068</cdr:y>
    </cdr:to>
    <cdr:sp macro="" textlink="">
      <cdr:nvSpPr>
        <cdr:cNvPr id="5" name="CuadroTexto 4">
          <a:extLst xmlns:a="http://schemas.openxmlformats.org/drawingml/2006/main">
            <a:ext uri="{FF2B5EF4-FFF2-40B4-BE49-F238E27FC236}">
              <a16:creationId xmlns:a16="http://schemas.microsoft.com/office/drawing/2014/main" id="{9FB71833-2A66-33D9-548C-6F54DA235CE5}"/>
            </a:ext>
          </a:extLst>
        </cdr:cNvPr>
        <cdr:cNvSpPr txBox="1"/>
      </cdr:nvSpPr>
      <cdr:spPr>
        <a:xfrm xmlns:a="http://schemas.openxmlformats.org/drawingml/2006/main">
          <a:off x="95816" y="288859"/>
          <a:ext cx="2212537" cy="2824363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 cmpd="sng">
          <a:noFill/>
        </a:ln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wrap="square" rtlCol="0" anchor="t"/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>
            <a:spcAft>
              <a:spcPts val="3000"/>
            </a:spcAft>
          </a:pPr>
          <a:r>
            <a:rPr lang="es-MX" sz="900" b="0" i="0" u="none" strike="noStrike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Jugó juegos de mesa o azar, videojuegos, aficiones o pasatiempos </a:t>
          </a:r>
        </a:p>
        <a:p xmlns:a="http://schemas.openxmlformats.org/drawingml/2006/main">
          <a:pPr algn="r">
            <a:spcAft>
              <a:spcPts val="3400"/>
            </a:spcAft>
          </a:pPr>
          <a:r>
            <a:rPr lang="es-MX" sz="900" b="0" i="0" u="none" strike="noStrike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Realizó deporte o ejercicio físico </a:t>
          </a:r>
        </a:p>
        <a:p xmlns:a="http://schemas.openxmlformats.org/drawingml/2006/main">
          <a:pPr marL="0" marR="0" lvl="0" indent="0" algn="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3000"/>
            </a:spcAft>
            <a:buClrTx/>
            <a:buSzTx/>
            <a:buFontTx/>
            <a:buNone/>
            <a:tabLst/>
            <a:defRPr/>
          </a:pPr>
          <a:r>
            <a:rPr lang="es-MX" sz="900" b="0" i="0" u="none" strike="noStrike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Realizó actividades artísticas o culturales </a:t>
          </a:r>
        </a:p>
        <a:p xmlns:a="http://schemas.openxmlformats.org/drawingml/2006/main">
          <a:pPr algn="r">
            <a:spcAft>
              <a:spcPts val="3000"/>
            </a:spcAft>
          </a:pPr>
          <a:r>
            <a:rPr lang="es-MX" sz="900" b="0" i="0" u="none" strike="noStrike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Asistió a estadios, parques, ferias u otros sitios de entretenimiento </a:t>
          </a:r>
        </a:p>
        <a:p xmlns:a="http://schemas.openxmlformats.org/drawingml/2006/main">
          <a:pPr marL="0" marR="0" lvl="0" indent="0" algn="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3000"/>
            </a:spcAft>
            <a:buClrTx/>
            <a:buSzTx/>
            <a:buFontTx/>
            <a:buNone/>
            <a:tabLst/>
            <a:defRPr/>
          </a:pPr>
          <a:r>
            <a:rPr lang="es-MX" sz="900" b="0" i="0" u="none" strike="noStrike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Asistió al cine, museo, teatro u otros sitios culturales</a:t>
          </a:r>
        </a:p>
        <a:p xmlns:a="http://schemas.openxmlformats.org/drawingml/2006/main">
          <a:pPr algn="r"/>
          <a:endParaRPr lang="es-MX" sz="800" b="0" i="0" u="none" strike="noStrike">
            <a:solidFill>
              <a:srgbClr val="4D565E"/>
            </a:solidFill>
            <a:effectLst/>
            <a:latin typeface="Arial" panose="020B0604020202020204" pitchFamily="34" charset="0"/>
            <a:ea typeface="+mn-ea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0.3366</cdr:x>
      <cdr:y>0.04774</cdr:y>
    </cdr:from>
    <cdr:to>
      <cdr:x>0.3366</cdr:x>
      <cdr:y>0.94562</cdr:y>
    </cdr:to>
    <cdr:cxnSp macro="">
      <cdr:nvCxnSpPr>
        <cdr:cNvPr id="7" name="Conector recto 6">
          <a:extLst xmlns:a="http://schemas.openxmlformats.org/drawingml/2006/main">
            <a:ext uri="{FF2B5EF4-FFF2-40B4-BE49-F238E27FC236}">
              <a16:creationId xmlns:a16="http://schemas.microsoft.com/office/drawing/2014/main" id="{C567C4C7-0278-AA0C-2BFC-302268732084}"/>
            </a:ext>
          </a:extLst>
        </cdr:cNvPr>
        <cdr:cNvCxnSpPr/>
      </cdr:nvCxnSpPr>
      <cdr:spPr>
        <a:xfrm xmlns:a="http://schemas.openxmlformats.org/drawingml/2006/main">
          <a:off x="2262957" y="156334"/>
          <a:ext cx="0" cy="2940326"/>
        </a:xfrm>
        <a:prstGeom xmlns:a="http://schemas.openxmlformats.org/drawingml/2006/main" prst="line">
          <a:avLst/>
        </a:prstGeom>
        <a:ln xmlns:a="http://schemas.openxmlformats.org/drawingml/2006/main" w="12700">
          <a:solidFill>
            <a:srgbClr val="7A8A96"/>
          </a:solidFill>
        </a:ln>
        <a:effectLst xmlns:a="http://schemas.openxmlformats.org/drawingml/2006/main"/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0.00514</cdr:x>
      <cdr:y>0.03865</cdr:y>
    </cdr:from>
    <cdr:to>
      <cdr:x>0.41388</cdr:x>
      <cdr:y>0.9867</cdr:y>
    </cdr:to>
    <cdr:sp macro="" textlink="">
      <cdr:nvSpPr>
        <cdr:cNvPr id="5" name="CuadroTexto 4">
          <a:extLst xmlns:a="http://schemas.openxmlformats.org/drawingml/2006/main">
            <a:ext uri="{FF2B5EF4-FFF2-40B4-BE49-F238E27FC236}">
              <a16:creationId xmlns:a16="http://schemas.microsoft.com/office/drawing/2014/main" id="{9FB71833-2A66-33D9-548C-6F54DA235CE5}"/>
            </a:ext>
          </a:extLst>
        </cdr:cNvPr>
        <cdr:cNvSpPr txBox="1"/>
      </cdr:nvSpPr>
      <cdr:spPr>
        <a:xfrm xmlns:a="http://schemas.openxmlformats.org/drawingml/2006/main">
          <a:off x="32554" y="124800"/>
          <a:ext cx="2588751" cy="306123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 cmpd="sng">
          <a:noFill/>
        </a:ln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wrap="square" rtlCol="0" anchor="t"/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1200"/>
            </a:spcAft>
            <a:buClrTx/>
            <a:buSzTx/>
            <a:buFontTx/>
            <a:buNone/>
            <a:tabLst/>
            <a:defRPr/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Sin hacer otra actividad, vio películas, telenovelas, series, programas, videos o documentales en televisión, tablet, celular o computadora </a:t>
          </a:r>
        </a:p>
        <a:p xmlns:a="http://schemas.openxmlformats.org/drawingml/2006/main">
          <a:pPr marL="0" marR="0" lvl="0" indent="0" algn="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1000"/>
            </a:spcAft>
            <a:buClrTx/>
            <a:buSzTx/>
            <a:buFontTx/>
            <a:buNone/>
            <a:tabLst/>
            <a:defRPr/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Sin hacer otra actividad, revisó su correo electrónico o consultó redes sociales como Facebook, X (antes Twitter), WhatsApp, Instagram, entre otros </a:t>
          </a:r>
        </a:p>
        <a:p xmlns:a="http://schemas.openxmlformats.org/drawingml/2006/main">
          <a:pPr marL="0" marR="0" lvl="0" indent="0" algn="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1500"/>
            </a:spcAft>
            <a:buClrTx/>
            <a:buSzTx/>
            <a:buFontTx/>
            <a:buNone/>
            <a:tabLst/>
            <a:defRPr/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Sin hacer otra actividad, escuchó música, noticias u otro programa de radio en cualquier </a:t>
          </a:r>
          <a:b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</a:b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dispositivo o aparato de audio </a:t>
          </a:r>
        </a:p>
        <a:p xmlns:a="http://schemas.openxmlformats.org/drawingml/2006/main">
          <a:pPr algn="r">
            <a:spcAft>
              <a:spcPts val="1600"/>
            </a:spcAft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Leyó algún libro, revista, periódico o artículo mediante algún dispositivo digital o impreso </a:t>
          </a:r>
          <a:endParaRPr lang="es-MX" sz="900">
            <a:solidFill>
              <a:srgbClr val="4D565E"/>
            </a:solidFill>
            <a:effectLst/>
            <a:latin typeface="Arial" panose="020B0604020202020204" pitchFamily="34" charset="0"/>
            <a:cs typeface="Arial" panose="020B0604020202020204" pitchFamily="34" charset="0"/>
          </a:endParaRPr>
        </a:p>
        <a:p xmlns:a="http://schemas.openxmlformats.org/drawingml/2006/main">
          <a:pPr marL="0" marR="0" lvl="0" indent="0" algn="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1100"/>
            </a:spcAft>
            <a:buClrTx/>
            <a:buSzTx/>
            <a:buFontTx/>
            <a:buNone/>
            <a:tabLst/>
            <a:defRPr/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Realizó alguna otra actividad relacionada con el uso de internet como descargar archivos o consultar información en cualquier aparato o dispositivo</a:t>
          </a:r>
        </a:p>
        <a:p xmlns:a="http://schemas.openxmlformats.org/drawingml/2006/main">
          <a:pPr marL="0" marR="0" lvl="0" indent="0" algn="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1800"/>
            </a:spcAft>
            <a:buClrTx/>
            <a:buSzTx/>
            <a:buFontTx/>
            <a:buNone/>
            <a:tabLst/>
            <a:defRPr/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Se entretuvo en Facebook, X (antes Twitter), Instagram, YouTube, TikTok, u otras plataformas, subió fotos, historias, videos, etc., sin recibir un pago</a:t>
          </a:r>
        </a:p>
      </cdr:txBody>
    </cdr:sp>
  </cdr:relSizeAnchor>
  <cdr:relSizeAnchor xmlns:cdr="http://schemas.openxmlformats.org/drawingml/2006/chartDrawing">
    <cdr:from>
      <cdr:x>0.41047</cdr:x>
      <cdr:y>0.04494</cdr:y>
    </cdr:from>
    <cdr:to>
      <cdr:x>0.41047</cdr:x>
      <cdr:y>0.94282</cdr:y>
    </cdr:to>
    <cdr:cxnSp macro="">
      <cdr:nvCxnSpPr>
        <cdr:cNvPr id="7" name="Conector recto 6">
          <a:extLst xmlns:a="http://schemas.openxmlformats.org/drawingml/2006/main">
            <a:ext uri="{FF2B5EF4-FFF2-40B4-BE49-F238E27FC236}">
              <a16:creationId xmlns:a16="http://schemas.microsoft.com/office/drawing/2014/main" id="{C567C4C7-0278-AA0C-2BFC-302268732084}"/>
            </a:ext>
          </a:extLst>
        </cdr:cNvPr>
        <cdr:cNvCxnSpPr/>
      </cdr:nvCxnSpPr>
      <cdr:spPr>
        <a:xfrm xmlns:a="http://schemas.openxmlformats.org/drawingml/2006/main">
          <a:off x="2599690" y="154442"/>
          <a:ext cx="0" cy="3085672"/>
        </a:xfrm>
        <a:prstGeom xmlns:a="http://schemas.openxmlformats.org/drawingml/2006/main" prst="line">
          <a:avLst/>
        </a:prstGeom>
        <a:ln xmlns:a="http://schemas.openxmlformats.org/drawingml/2006/main" w="12700">
          <a:solidFill>
            <a:srgbClr val="7A8A96"/>
          </a:solidFill>
        </a:ln>
        <a:effectLst xmlns:a="http://schemas.openxmlformats.org/drawingml/2006/main"/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0528a5-fd41-4313-bdd7-f88c323d15d1" xsi:nil="true"/>
    <lcf76f155ced4ddcb4097134ff3c332f xmlns="a9e7f8cc-8f4e-4c1a-b37e-18d68ea7a7c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DFA31112C7D5448DBF7FBE2AB44ABC" ma:contentTypeVersion="11" ma:contentTypeDescription="Crear nuevo documento." ma:contentTypeScope="" ma:versionID="0d650f0d1a02b782bb11b339006b349f">
  <xsd:schema xmlns:xsd="http://www.w3.org/2001/XMLSchema" xmlns:xs="http://www.w3.org/2001/XMLSchema" xmlns:p="http://schemas.microsoft.com/office/2006/metadata/properties" xmlns:ns2="a9e7f8cc-8f4e-4c1a-b37e-18d68ea7a7cb" xmlns:ns3="8f0528a5-fd41-4313-bdd7-f88c323d15d1" targetNamespace="http://schemas.microsoft.com/office/2006/metadata/properties" ma:root="true" ma:fieldsID="10d1ce34c7249b4c298348a95dead611" ns2:_="" ns3:_="">
    <xsd:import namespace="a9e7f8cc-8f4e-4c1a-b37e-18d68ea7a7cb"/>
    <xsd:import namespace="8f0528a5-fd41-4313-bdd7-f88c323d15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e7f8cc-8f4e-4c1a-b37e-18d68ea7a7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63da1ee4-79ed-44ce-b71c-8702bcfbfa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0528a5-fd41-4313-bdd7-f88c323d15d1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c1e62b2-7843-47bf-b06f-412e799a5f13}" ma:internalName="TaxCatchAll" ma:showField="CatchAllData" ma:web="8f0528a5-fd41-4313-bdd7-f88c323d15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8f0528a5-fd41-4313-bdd7-f88c323d15d1"/>
    <ds:schemaRef ds:uri="a9e7f8cc-8f4e-4c1a-b37e-18d68ea7a7cb"/>
  </ds:schemaRefs>
</ds:datastoreItem>
</file>

<file path=customXml/itemProps2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25EEB87-1DBB-42D5-8149-31941F548F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e7f8cc-8f4e-4c1a-b37e-18d68ea7a7cb"/>
    <ds:schemaRef ds:uri="8f0528a5-fd41-4313-bdd7-f88c323d15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106</TotalTime>
  <Pages>7</Pages>
  <Words>1034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Estadística de Transporte Urbano de Pasajeros (ETUP)</vt:lpstr>
    </vt:vector>
  </TitlesOfParts>
  <Manager>INEGI</Manager>
  <Company>INEGI</Company>
  <LinksUpToDate>false</LinksUpToDate>
  <CharactersWithSpaces>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Estadísticas a propósito del Día de la Niña y el Niño (30 de abril)</dc:title>
  <dc:subject>Estadística de Transporte Urbano de Pasajeros (ETUP)</dc:subject>
  <dc:creator>INEGI</dc:creator>
  <cp:keywords>Estadísticas a propósito del Día de la Niña y el Niño (30 de abril)</cp:keywords>
  <dc:description/>
  <cp:lastModifiedBy>GONZALEZ HERNANDEZ MADELEINE</cp:lastModifiedBy>
  <cp:revision>18</cp:revision>
  <cp:lastPrinted>2026-04-27T14:53:00Z</cp:lastPrinted>
  <dcterms:created xsi:type="dcterms:W3CDTF">2026-04-22T20:18:00Z</dcterms:created>
  <dcterms:modified xsi:type="dcterms:W3CDTF">2026-04-27T14:53:00Z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0x010100B0DFA31112C7D5448DBF7FBE2AB44ABC</vt:lpwstr>
  </property>
</Properties>
</file>