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75345" w14:textId="1B345982" w:rsidR="009116E3" w:rsidRDefault="009116E3" w:rsidP="00C22FB8">
      <w:pPr>
        <w:pStyle w:val="Prrafodelista"/>
        <w:ind w:left="0" w:right="51"/>
        <w:rPr>
          <w:rFonts w:ascii="Arial Negrita" w:hAnsi="Arial Negrita"/>
          <w:b/>
          <w:bCs/>
          <w:szCs w:val="28"/>
        </w:rPr>
      </w:pPr>
      <w:bookmarkStart w:id="0" w:name="_Hlk33002076"/>
    </w:p>
    <w:p w14:paraId="4DC9590A" w14:textId="6F9B5698" w:rsidR="003D20C9" w:rsidRDefault="003D20C9" w:rsidP="00D14829">
      <w:pPr>
        <w:ind w:left="2040" w:hanging="2040"/>
        <w:jc w:val="right"/>
        <w:rPr>
          <w:b/>
          <w:bCs/>
          <w:color w:val="07BFBA"/>
        </w:rPr>
      </w:pPr>
      <w:r w:rsidRPr="00F26BF1">
        <w:rPr>
          <w:b/>
          <w:bCs/>
          <w:color w:val="07BFBA"/>
        </w:rPr>
        <w:t xml:space="preserve">Próxima publicación: </w:t>
      </w:r>
      <w:r w:rsidR="00303945">
        <w:rPr>
          <w:b/>
          <w:bCs/>
          <w:color w:val="07BFBA"/>
        </w:rPr>
        <w:t>1</w:t>
      </w:r>
      <w:r w:rsidR="0004099F">
        <w:rPr>
          <w:b/>
          <w:bCs/>
          <w:color w:val="07BFBA"/>
        </w:rPr>
        <w:t xml:space="preserve"> </w:t>
      </w:r>
      <w:r w:rsidRPr="00F26BF1">
        <w:rPr>
          <w:b/>
          <w:bCs/>
          <w:color w:val="07BFBA"/>
        </w:rPr>
        <w:t>de</w:t>
      </w:r>
      <w:r w:rsidR="00223BB8">
        <w:rPr>
          <w:b/>
          <w:bCs/>
          <w:color w:val="07BFBA"/>
        </w:rPr>
        <w:t xml:space="preserve"> </w:t>
      </w:r>
      <w:r w:rsidR="00303945">
        <w:rPr>
          <w:b/>
          <w:bCs/>
          <w:color w:val="07BFBA"/>
        </w:rPr>
        <w:t>abril</w:t>
      </w:r>
      <w:r w:rsidR="001545C9">
        <w:rPr>
          <w:b/>
          <w:bCs/>
          <w:color w:val="07BFBA"/>
        </w:rPr>
        <w:t xml:space="preserve"> de 2026</w:t>
      </w:r>
    </w:p>
    <w:p w14:paraId="61E4845B" w14:textId="77777777" w:rsidR="00A657DE" w:rsidRPr="00F26BF1" w:rsidRDefault="00A657DE" w:rsidP="003D20C9">
      <w:pPr>
        <w:ind w:left="680" w:hanging="680"/>
        <w:jc w:val="right"/>
        <w:rPr>
          <w:b/>
          <w:bCs/>
          <w:color w:val="07BFBA"/>
        </w:rPr>
      </w:pPr>
    </w:p>
    <w:p w14:paraId="4069BF1B" w14:textId="77777777" w:rsidR="003D20C9" w:rsidRDefault="003D20C9" w:rsidP="003D20C9">
      <w:pPr>
        <w:pStyle w:val="Prrafodelista"/>
        <w:ind w:left="0" w:right="51"/>
        <w:rPr>
          <w:rFonts w:ascii="Arial Negrita" w:hAnsi="Arial Negrita"/>
          <w:b/>
          <w:bCs/>
          <w:szCs w:val="28"/>
        </w:rPr>
      </w:pPr>
    </w:p>
    <w:tbl>
      <w:tblPr>
        <w:tblpPr w:leftFromText="141" w:rightFromText="141" w:vertAnchor="text" w:horzAnchor="margin" w:tblpXSpec="center" w:tblpY="-29"/>
        <w:tblW w:w="2843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30"/>
        <w:gridCol w:w="151"/>
        <w:gridCol w:w="1701"/>
        <w:gridCol w:w="126"/>
        <w:gridCol w:w="1858"/>
      </w:tblGrid>
      <w:tr w:rsidR="009E1A84" w:rsidRPr="009B2FB6" w14:paraId="03BB75AE" w14:textId="77777777" w:rsidTr="008D0EAC">
        <w:trPr>
          <w:trHeight w:val="344"/>
        </w:trPr>
        <w:tc>
          <w:tcPr>
            <w:tcW w:w="161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1698AEFC" w14:textId="5EC8D5F7" w:rsidR="009E1A84" w:rsidRPr="000E49C8" w:rsidRDefault="009E1A84" w:rsidP="007F7BC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Venta</w:t>
            </w:r>
            <w:r w:rsidR="007F7BC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</w:t>
            </w:r>
          </w:p>
        </w:tc>
        <w:tc>
          <w:tcPr>
            <w:tcW w:w="133" w:type="pct"/>
            <w:tcBorders>
              <w:left w:val="single" w:sz="4" w:space="0" w:color="C0C0C0"/>
              <w:right w:val="single" w:sz="4" w:space="0" w:color="C0C0C0"/>
            </w:tcBorders>
          </w:tcPr>
          <w:p w14:paraId="7A7DBEED" w14:textId="77777777" w:rsidR="009E1A84" w:rsidRPr="009B2FB6" w:rsidRDefault="009E1A84" w:rsidP="007F7BC8">
            <w:pPr>
              <w:spacing w:before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501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451291F1" w14:textId="77777777" w:rsidR="009E1A84" w:rsidRPr="000E49C8" w:rsidRDefault="009E1A84" w:rsidP="007F7BC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Producción</w:t>
            </w:r>
          </w:p>
        </w:tc>
        <w:tc>
          <w:tcPr>
            <w:tcW w:w="111" w:type="pct"/>
            <w:vMerge w:val="restart"/>
            <w:tcBorders>
              <w:left w:val="single" w:sz="4" w:space="0" w:color="C0C0C0"/>
              <w:right w:val="single" w:sz="4" w:space="0" w:color="C0C0C0"/>
            </w:tcBorders>
          </w:tcPr>
          <w:p w14:paraId="7475B086" w14:textId="77777777" w:rsidR="009E1A84" w:rsidRPr="009B2FB6" w:rsidRDefault="009E1A84" w:rsidP="007F7BC8">
            <w:pPr>
              <w:spacing w:before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640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62020D0C" w14:textId="77777777" w:rsidR="009E1A84" w:rsidRPr="000E49C8" w:rsidRDefault="009E1A84" w:rsidP="007F7BC8">
            <w:pPr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Exportación</w:t>
            </w:r>
          </w:p>
        </w:tc>
      </w:tr>
      <w:tr w:rsidR="009E1A84" w:rsidRPr="009B2FB6" w14:paraId="0D6D2118" w14:textId="77777777" w:rsidTr="008D0EAC">
        <w:trPr>
          <w:trHeight w:val="20"/>
        </w:trPr>
        <w:tc>
          <w:tcPr>
            <w:tcW w:w="161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499E5267" w14:textId="77777777" w:rsidR="009E1A84" w:rsidRDefault="009E1A84" w:rsidP="008D0EAC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variación anual</w:t>
            </w:r>
          </w:p>
          <w:p w14:paraId="59CC0A1D" w14:textId="0EBF1C08" w:rsidR="009E1A84" w:rsidRPr="00440FF3" w:rsidRDefault="00303945" w:rsidP="008D0EAC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febrero</w:t>
            </w:r>
            <w:r w:rsidR="009E1A84" w:rsidRPr="00F26BF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9E1A84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33" w:type="pct"/>
            <w:tcBorders>
              <w:left w:val="single" w:sz="4" w:space="0" w:color="C0C0C0"/>
              <w:right w:val="single" w:sz="4" w:space="0" w:color="C0C0C0"/>
            </w:tcBorders>
          </w:tcPr>
          <w:p w14:paraId="03ACEC6E" w14:textId="77777777" w:rsidR="009E1A84" w:rsidRPr="009B2FB6" w:rsidRDefault="009E1A84" w:rsidP="008D0EAC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501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1BF6EF09" w14:textId="77777777" w:rsidR="009E1A84" w:rsidRDefault="009E1A84" w:rsidP="008D0EAC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variación anual</w:t>
            </w:r>
          </w:p>
          <w:p w14:paraId="6B3CF326" w14:textId="47742C76" w:rsidR="009E1A84" w:rsidRPr="009B2FB6" w:rsidRDefault="00303945" w:rsidP="008D0EAC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febrero</w:t>
            </w:r>
            <w:r w:rsidR="009E1A84" w:rsidRPr="00F26BF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9E1A84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11" w:type="pct"/>
            <w:vMerge/>
            <w:tcBorders>
              <w:left w:val="single" w:sz="4" w:space="0" w:color="C0C0C0"/>
              <w:right w:val="single" w:sz="4" w:space="0" w:color="C0C0C0"/>
            </w:tcBorders>
            <w:shd w:val="clear" w:color="auto" w:fill="F2F2F2"/>
          </w:tcPr>
          <w:p w14:paraId="1C48F291" w14:textId="77777777" w:rsidR="009E1A84" w:rsidRPr="009B2FB6" w:rsidRDefault="009E1A84" w:rsidP="008D0EAC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640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58E5E99" w14:textId="77777777" w:rsidR="009E1A84" w:rsidRDefault="009E1A84" w:rsidP="008D0EAC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variación anual</w:t>
            </w:r>
          </w:p>
          <w:p w14:paraId="31CFD6B8" w14:textId="2D8AC73F" w:rsidR="009E1A84" w:rsidRPr="009B2FB6" w:rsidRDefault="00303945" w:rsidP="008D0EAC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febrero</w:t>
            </w:r>
            <w:r w:rsidR="009E1A84" w:rsidRPr="00F26BF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9E1A84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</w:tr>
      <w:tr w:rsidR="009E1A84" w:rsidRPr="009B2FB6" w14:paraId="23E127C6" w14:textId="77777777" w:rsidTr="008D0EAC">
        <w:trPr>
          <w:trHeight w:val="737"/>
        </w:trPr>
        <w:tc>
          <w:tcPr>
            <w:tcW w:w="161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2E9B5DCD" w14:textId="1DD28CF6" w:rsidR="009E1A84" w:rsidRPr="008A46A2" w:rsidRDefault="00483EBE" w:rsidP="008D0EAC">
            <w:pPr>
              <w:spacing w:after="60"/>
              <w:ind w:left="797" w:hanging="797"/>
              <w:jc w:val="center"/>
              <w:rPr>
                <w:color w:val="000000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118 305</w:t>
            </w:r>
          </w:p>
          <w:p w14:paraId="196A5146" w14:textId="77777777" w:rsidR="009E1A84" w:rsidRPr="00F26BF1" w:rsidRDefault="009E1A84" w:rsidP="008D0EAC">
            <w:pPr>
              <w:spacing w:after="60"/>
              <w:ind w:left="797" w:hanging="797"/>
              <w:jc w:val="center"/>
              <w:rPr>
                <w:b/>
                <w:bCs/>
                <w:sz w:val="18"/>
                <w:szCs w:val="18"/>
              </w:rPr>
            </w:pPr>
            <w:r w:rsidRPr="00F26BF1">
              <w:rPr>
                <w:b/>
                <w:bCs/>
                <w:sz w:val="18"/>
                <w:szCs w:val="18"/>
              </w:rPr>
              <w:t>unidades</w:t>
            </w:r>
          </w:p>
          <w:p w14:paraId="1EBCAF11" w14:textId="65E9156E" w:rsidR="009E1A84" w:rsidRPr="00F26BF1" w:rsidRDefault="00483EBE" w:rsidP="008D0EAC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>
              <w:rPr>
                <w:color w:val="808080"/>
                <w:kern w:val="24"/>
                <w:sz w:val="26"/>
                <w:szCs w:val="26"/>
                <w:lang w:val="es-ES" w:eastAsia="es-MX"/>
              </w:rPr>
              <w:t>▼</w:t>
            </w:r>
            <w:r w:rsidR="009E1A84" w:rsidRPr="00F26BF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sz w:val="26"/>
                <w:szCs w:val="26"/>
              </w:rPr>
              <w:t>-0</w:t>
            </w:r>
            <w:r w:rsidR="009E1A84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3</w:t>
            </w:r>
            <w:r w:rsidR="009E1A84" w:rsidRPr="00F26BF1">
              <w:rPr>
                <w:sz w:val="26"/>
                <w:szCs w:val="26"/>
              </w:rPr>
              <w:t xml:space="preserve"> %</w:t>
            </w:r>
          </w:p>
        </w:tc>
        <w:tc>
          <w:tcPr>
            <w:tcW w:w="133" w:type="pct"/>
            <w:tcBorders>
              <w:left w:val="single" w:sz="4" w:space="0" w:color="C0C0C0"/>
              <w:right w:val="single" w:sz="4" w:space="0" w:color="C0C0C0"/>
            </w:tcBorders>
          </w:tcPr>
          <w:p w14:paraId="4794E156" w14:textId="77777777" w:rsidR="009E1A84" w:rsidRPr="009B2FB6" w:rsidRDefault="009E1A84" w:rsidP="008D0EAC">
            <w:pPr>
              <w:ind w:left="797" w:hanging="797"/>
              <w:jc w:val="center"/>
              <w:rPr>
                <w:color w:val="07BFBA"/>
                <w:kern w:val="24"/>
                <w:lang w:val="es-ES" w:eastAsia="es-MX"/>
              </w:rPr>
            </w:pPr>
          </w:p>
        </w:tc>
        <w:tc>
          <w:tcPr>
            <w:tcW w:w="1501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359588FE" w14:textId="3C17D022" w:rsidR="009E1A84" w:rsidRDefault="003B0DEB" w:rsidP="008D0EAC">
            <w:pPr>
              <w:spacing w:after="60"/>
              <w:ind w:left="797" w:hanging="797"/>
              <w:jc w:val="center"/>
              <w:rPr>
                <w:color w:val="000000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311 457</w:t>
            </w:r>
          </w:p>
          <w:p w14:paraId="44B54F91" w14:textId="77777777" w:rsidR="009E1A84" w:rsidRPr="00F26BF1" w:rsidRDefault="009E1A84" w:rsidP="008D0EAC">
            <w:pPr>
              <w:spacing w:after="60"/>
              <w:ind w:left="797" w:hanging="797"/>
              <w:jc w:val="center"/>
              <w:rPr>
                <w:b/>
                <w:bCs/>
                <w:color w:val="000000"/>
                <w:kern w:val="24"/>
                <w:sz w:val="18"/>
                <w:szCs w:val="18"/>
                <w:lang w:val="es-ES" w:eastAsia="es-MX"/>
              </w:rPr>
            </w:pPr>
            <w:r w:rsidRPr="00F26BF1">
              <w:rPr>
                <w:b/>
                <w:bCs/>
                <w:color w:val="000000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7ABA389A" w14:textId="45236BFA" w:rsidR="009E1A84" w:rsidRPr="00F26BF1" w:rsidRDefault="009E1A84" w:rsidP="008D0EAC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 w:rsidRPr="003B0DEB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▼ </w:t>
            </w:r>
            <w:r w:rsidRPr="003B0DEB">
              <w:rPr>
                <w:color w:val="000000"/>
                <w:kern w:val="24"/>
                <w:sz w:val="26"/>
                <w:szCs w:val="26"/>
                <w:lang w:val="es-ES" w:eastAsia="es-MX"/>
              </w:rPr>
              <w:t>-</w:t>
            </w:r>
            <w:r w:rsidR="003B0DEB" w:rsidRPr="003B0DEB">
              <w:rPr>
                <w:color w:val="000000"/>
                <w:kern w:val="24"/>
                <w:sz w:val="26"/>
                <w:szCs w:val="26"/>
                <w:lang w:val="es-ES" w:eastAsia="es-MX"/>
              </w:rPr>
              <w:t>1</w:t>
            </w:r>
            <w:r w:rsidRPr="003B0DE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3B0DEB" w:rsidRPr="003B0DEB">
              <w:rPr>
                <w:color w:val="000000"/>
                <w:kern w:val="24"/>
                <w:sz w:val="26"/>
                <w:szCs w:val="26"/>
                <w:lang w:val="es-ES" w:eastAsia="es-MX"/>
              </w:rPr>
              <w:t>8</w:t>
            </w:r>
            <w:r w:rsidRPr="003B0DE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11" w:type="pct"/>
            <w:vMerge/>
            <w:tcBorders>
              <w:left w:val="single" w:sz="4" w:space="0" w:color="C0C0C0"/>
              <w:right w:val="single" w:sz="4" w:space="0" w:color="C0C0C0"/>
            </w:tcBorders>
          </w:tcPr>
          <w:p w14:paraId="551A5E5C" w14:textId="77777777" w:rsidR="009E1A84" w:rsidRPr="009B2FB6" w:rsidRDefault="009E1A84" w:rsidP="008D0EAC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lang w:val="es-ES" w:eastAsia="es-MX"/>
              </w:rPr>
            </w:pPr>
          </w:p>
        </w:tc>
        <w:tc>
          <w:tcPr>
            <w:tcW w:w="1640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FA2D758" w14:textId="1226D86B" w:rsidR="009E1A84" w:rsidRDefault="003B0DEB" w:rsidP="008D0EAC">
            <w:pPr>
              <w:spacing w:after="60"/>
              <w:ind w:left="797" w:hanging="79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247 945</w:t>
            </w:r>
          </w:p>
          <w:p w14:paraId="552C48B3" w14:textId="77777777" w:rsidR="009E1A84" w:rsidRPr="00F26BF1" w:rsidRDefault="009E1A84" w:rsidP="008D0EAC">
            <w:pPr>
              <w:spacing w:after="60"/>
              <w:ind w:left="797" w:hanging="797"/>
              <w:jc w:val="center"/>
              <w:rPr>
                <w:b/>
                <w:bCs/>
                <w:color w:val="000000"/>
                <w:kern w:val="24"/>
                <w:sz w:val="18"/>
                <w:szCs w:val="18"/>
                <w:lang w:val="es-ES" w:eastAsia="es-MX"/>
              </w:rPr>
            </w:pPr>
            <w:r w:rsidRPr="00F26BF1">
              <w:rPr>
                <w:b/>
                <w:bCs/>
                <w:color w:val="000000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1EEDCD13" w14:textId="60BC4A01" w:rsidR="009E1A84" w:rsidRPr="00F26BF1" w:rsidRDefault="003B0DEB" w:rsidP="008D0EAC">
            <w:pPr>
              <w:ind w:left="797" w:hanging="797"/>
              <w:jc w:val="center"/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="009E1A84" w:rsidRPr="00F26BF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Pr="003B0DEB">
              <w:rPr>
                <w:color w:val="000000"/>
                <w:kern w:val="24"/>
                <w:sz w:val="26"/>
                <w:szCs w:val="26"/>
                <w:lang w:val="es-ES" w:eastAsia="es-MX"/>
              </w:rPr>
              <w:t>-4</w:t>
            </w:r>
            <w:r w:rsidR="009E1A84" w:rsidRPr="003B0DE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Pr="003B0DEB">
              <w:rPr>
                <w:color w:val="000000"/>
                <w:kern w:val="24"/>
                <w:sz w:val="26"/>
                <w:szCs w:val="26"/>
                <w:lang w:val="es-ES" w:eastAsia="es-MX"/>
              </w:rPr>
              <w:t>4</w:t>
            </w:r>
            <w:r w:rsidR="009E1A84" w:rsidRPr="003B0DE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</w:tr>
    </w:tbl>
    <w:p w14:paraId="442632AB" w14:textId="77777777" w:rsidR="003D20C9" w:rsidRDefault="003D20C9" w:rsidP="003D20C9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0872AD68" w14:textId="77777777" w:rsidR="003D20C9" w:rsidRDefault="003D20C9" w:rsidP="003D20C9">
      <w:pPr>
        <w:pStyle w:val="Prrafodelista"/>
        <w:ind w:left="0" w:right="51"/>
        <w:rPr>
          <w:rFonts w:ascii="Arial Negrita" w:hAnsi="Arial Negrita"/>
          <w:b/>
          <w:bCs/>
          <w:szCs w:val="28"/>
        </w:rPr>
      </w:pPr>
    </w:p>
    <w:p w14:paraId="327315BF" w14:textId="77777777" w:rsidR="003D20C9" w:rsidRDefault="003D20C9" w:rsidP="003D20C9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04160540" w14:textId="77777777" w:rsidR="003D20C9" w:rsidRDefault="003D20C9" w:rsidP="006603C6">
      <w:pPr>
        <w:pStyle w:val="Prrafodelista"/>
        <w:ind w:left="680" w:right="51" w:hanging="680"/>
        <w:jc w:val="center"/>
        <w:rPr>
          <w:rFonts w:ascii="Arial Negrita" w:hAnsi="Arial Negrita"/>
          <w:b/>
          <w:bCs/>
          <w:szCs w:val="28"/>
        </w:rPr>
      </w:pPr>
    </w:p>
    <w:p w14:paraId="5BD418F4" w14:textId="77777777" w:rsidR="003D20C9" w:rsidRDefault="003D20C9" w:rsidP="003D20C9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72CE2506" w14:textId="77777777" w:rsidR="003D20C9" w:rsidRDefault="003D20C9" w:rsidP="00FD7A2C">
      <w:pPr>
        <w:pStyle w:val="Prrafodelista"/>
        <w:ind w:left="2040" w:right="618" w:hanging="1360"/>
        <w:jc w:val="center"/>
        <w:rPr>
          <w:b/>
          <w:bCs/>
        </w:rPr>
      </w:pPr>
    </w:p>
    <w:p w14:paraId="696F55F5" w14:textId="77777777" w:rsidR="003D20C9" w:rsidRDefault="003D20C9" w:rsidP="003D20C9">
      <w:pPr>
        <w:pStyle w:val="Prrafodelista"/>
        <w:ind w:left="680" w:right="618"/>
        <w:jc w:val="center"/>
        <w:rPr>
          <w:b/>
          <w:bCs/>
        </w:rPr>
      </w:pPr>
    </w:p>
    <w:p w14:paraId="6F417EBA" w14:textId="77777777" w:rsidR="003D20C9" w:rsidRDefault="003D20C9" w:rsidP="003D20C9">
      <w:pPr>
        <w:pStyle w:val="Prrafodelista"/>
        <w:ind w:left="680" w:right="618"/>
        <w:jc w:val="center"/>
        <w:rPr>
          <w:b/>
          <w:bCs/>
        </w:rPr>
      </w:pPr>
    </w:p>
    <w:p w14:paraId="144247CE" w14:textId="77777777" w:rsidR="003D20C9" w:rsidRDefault="003D20C9" w:rsidP="00530F82">
      <w:pPr>
        <w:pStyle w:val="Prrafodelista"/>
        <w:ind w:left="680" w:right="51" w:hanging="680"/>
        <w:rPr>
          <w:rFonts w:ascii="Arial Negrita" w:hAnsi="Arial Negrita"/>
          <w:b/>
          <w:bCs/>
          <w:szCs w:val="28"/>
        </w:rPr>
      </w:pPr>
    </w:p>
    <w:p w14:paraId="7DBCC787" w14:textId="77777777" w:rsidR="00102E7A" w:rsidRDefault="00102E7A" w:rsidP="00DB7806">
      <w:pPr>
        <w:pStyle w:val="Prrafodelista"/>
        <w:ind w:left="0" w:right="51"/>
        <w:jc w:val="center"/>
        <w:rPr>
          <w:b/>
          <w:bCs/>
        </w:rPr>
      </w:pPr>
    </w:p>
    <w:p w14:paraId="34D0F89D" w14:textId="389D185F" w:rsidR="00320653" w:rsidRDefault="001C063A" w:rsidP="00DB7806">
      <w:pPr>
        <w:pStyle w:val="Prrafodelista"/>
        <w:ind w:left="0" w:right="51"/>
        <w:jc w:val="center"/>
        <w:rPr>
          <w:b/>
          <w:bCs/>
        </w:rPr>
      </w:pPr>
      <w:r w:rsidRPr="001C063A">
        <w:rPr>
          <w:b/>
          <w:bCs/>
        </w:rPr>
        <w:t xml:space="preserve">Se produjeron </w:t>
      </w:r>
      <w:r w:rsidR="003B0DEB">
        <w:rPr>
          <w:b/>
          <w:bCs/>
        </w:rPr>
        <w:t>311 457</w:t>
      </w:r>
      <w:r w:rsidR="00552386">
        <w:rPr>
          <w:b/>
          <w:bCs/>
        </w:rPr>
        <w:t xml:space="preserve"> </w:t>
      </w:r>
      <w:r w:rsidRPr="001C063A">
        <w:rPr>
          <w:b/>
          <w:bCs/>
        </w:rPr>
        <w:t xml:space="preserve">vehículos ligeros en México y se exportaron </w:t>
      </w:r>
      <w:r w:rsidR="003B0DEB">
        <w:rPr>
          <w:b/>
          <w:bCs/>
        </w:rPr>
        <w:t>247 945</w:t>
      </w:r>
      <w:r w:rsidRPr="001C063A">
        <w:rPr>
          <w:b/>
          <w:bCs/>
        </w:rPr>
        <w:t xml:space="preserve">, </w:t>
      </w:r>
    </w:p>
    <w:p w14:paraId="032CB6FC" w14:textId="41A232C5" w:rsidR="00BC0FCE" w:rsidRDefault="001C063A" w:rsidP="00DB7806">
      <w:pPr>
        <w:pStyle w:val="Prrafodelista"/>
        <w:ind w:left="0" w:right="51"/>
        <w:jc w:val="center"/>
        <w:rPr>
          <w:b/>
          <w:bCs/>
        </w:rPr>
      </w:pPr>
      <w:r w:rsidRPr="001C063A">
        <w:rPr>
          <w:b/>
          <w:bCs/>
        </w:rPr>
        <w:t xml:space="preserve">en </w:t>
      </w:r>
      <w:r w:rsidR="00303945">
        <w:rPr>
          <w:b/>
          <w:bCs/>
        </w:rPr>
        <w:t>febrero</w:t>
      </w:r>
      <w:r w:rsidRPr="001C063A">
        <w:rPr>
          <w:b/>
          <w:bCs/>
        </w:rPr>
        <w:t xml:space="preserve"> de </w:t>
      </w:r>
      <w:r w:rsidR="00483EBE">
        <w:rPr>
          <w:b/>
          <w:bCs/>
        </w:rPr>
        <w:t>2026</w:t>
      </w:r>
    </w:p>
    <w:p w14:paraId="236DA882" w14:textId="77777777" w:rsidR="00A76393" w:rsidRDefault="00A76393" w:rsidP="00A76393">
      <w:pPr>
        <w:rPr>
          <w:color w:val="000000" w:themeColor="text1"/>
          <w:lang w:val="es-MX"/>
        </w:rPr>
      </w:pPr>
    </w:p>
    <w:p w14:paraId="5D76AA69" w14:textId="77777777" w:rsidR="00A76393" w:rsidRDefault="00A76393" w:rsidP="00A76393">
      <w:pPr>
        <w:rPr>
          <w:color w:val="000000" w:themeColor="text1"/>
          <w:lang w:val="es-MX"/>
        </w:rPr>
      </w:pPr>
    </w:p>
    <w:p w14:paraId="5695F977" w14:textId="40E64876" w:rsidR="00A76393" w:rsidRPr="001C063A" w:rsidRDefault="00A76393" w:rsidP="00A76393">
      <w:pPr>
        <w:rPr>
          <w:color w:val="000000" w:themeColor="text1"/>
          <w:lang w:val="es-MX"/>
        </w:rPr>
      </w:pPr>
      <w:r w:rsidRPr="001C063A">
        <w:rPr>
          <w:color w:val="000000" w:themeColor="text1"/>
          <w:lang w:val="es-MX"/>
        </w:rPr>
        <w:t>El Registro Administrativo de la Industria Automotriz de Vehículos Ligeros (</w:t>
      </w:r>
      <w:r w:rsidRPr="00996915">
        <w:rPr>
          <w:smallCaps/>
          <w:color w:val="000000" w:themeColor="text1"/>
          <w:lang w:val="es-MX"/>
        </w:rPr>
        <w:t>raiavl</w:t>
      </w:r>
      <w:r w:rsidRPr="001C063A">
        <w:rPr>
          <w:color w:val="000000" w:themeColor="text1"/>
          <w:lang w:val="es-MX"/>
        </w:rPr>
        <w:t>) brinda la información de la venta, producción y exportación de vehículos ligeros en nuestro país.</w:t>
      </w:r>
    </w:p>
    <w:p w14:paraId="52901B61" w14:textId="77777777" w:rsidR="00A76393" w:rsidRPr="001C063A" w:rsidRDefault="00A76393" w:rsidP="00A76393">
      <w:pPr>
        <w:rPr>
          <w:color w:val="000000" w:themeColor="text1"/>
          <w:lang w:val="es-MX"/>
        </w:rPr>
      </w:pPr>
    </w:p>
    <w:p w14:paraId="7D772736" w14:textId="77777777" w:rsidR="00A76393" w:rsidRDefault="00A76393" w:rsidP="00A76393">
      <w:pPr>
        <w:rPr>
          <w:color w:val="000000" w:themeColor="text1"/>
          <w:lang w:val="es-MX"/>
        </w:rPr>
      </w:pPr>
      <w:r w:rsidRPr="001C063A">
        <w:rPr>
          <w:color w:val="000000" w:themeColor="text1"/>
          <w:lang w:val="es-MX"/>
        </w:rPr>
        <w:t xml:space="preserve">El siguiente cuadro presenta las cifras de las unidades que se vendieron, produjeron y exportaron en </w:t>
      </w:r>
      <w:r>
        <w:rPr>
          <w:color w:val="000000" w:themeColor="text1"/>
          <w:lang w:val="es-MX"/>
        </w:rPr>
        <w:t>febrero</w:t>
      </w:r>
      <w:r w:rsidRPr="001C063A">
        <w:rPr>
          <w:color w:val="000000" w:themeColor="text1"/>
          <w:lang w:val="es-MX"/>
        </w:rPr>
        <w:t xml:space="preserve"> </w:t>
      </w:r>
      <w:r>
        <w:rPr>
          <w:color w:val="000000" w:themeColor="text1"/>
          <w:lang w:val="es-MX"/>
        </w:rPr>
        <w:t>2026</w:t>
      </w:r>
      <w:r w:rsidRPr="001C063A">
        <w:rPr>
          <w:color w:val="000000" w:themeColor="text1"/>
          <w:lang w:val="es-MX"/>
        </w:rPr>
        <w:t xml:space="preserve">, así como las referentes al periodo enero a </w:t>
      </w:r>
      <w:r>
        <w:rPr>
          <w:color w:val="000000" w:themeColor="text1"/>
          <w:lang w:val="es-MX"/>
        </w:rPr>
        <w:t>febrero</w:t>
      </w:r>
      <w:r w:rsidRPr="001C063A">
        <w:rPr>
          <w:color w:val="000000" w:themeColor="text1"/>
          <w:lang w:val="es-MX"/>
        </w:rPr>
        <w:t xml:space="preserve"> de </w:t>
      </w:r>
      <w:r>
        <w:rPr>
          <w:color w:val="000000" w:themeColor="text1"/>
          <w:lang w:val="es-MX"/>
        </w:rPr>
        <w:t xml:space="preserve">2025 </w:t>
      </w:r>
      <w:r>
        <w:rPr>
          <w:color w:val="000000" w:themeColor="text1"/>
          <w:lang w:val="es-MX"/>
        </w:rPr>
        <w:br/>
      </w:r>
      <w:r w:rsidRPr="001C063A">
        <w:rPr>
          <w:color w:val="000000" w:themeColor="text1"/>
          <w:lang w:val="es-MX"/>
        </w:rPr>
        <w:t>y 202</w:t>
      </w:r>
      <w:r>
        <w:rPr>
          <w:color w:val="000000" w:themeColor="text1"/>
          <w:lang w:val="es-MX"/>
        </w:rPr>
        <w:t>6</w:t>
      </w:r>
      <w:r w:rsidRPr="001C063A">
        <w:rPr>
          <w:color w:val="000000" w:themeColor="text1"/>
          <w:lang w:val="es-MX"/>
        </w:rPr>
        <w:t>.</w:t>
      </w:r>
    </w:p>
    <w:p w14:paraId="64FE1991" w14:textId="77777777" w:rsidR="00A76393" w:rsidRDefault="00A76393" w:rsidP="00DB7806">
      <w:pPr>
        <w:pStyle w:val="Prrafodelista"/>
        <w:ind w:left="0" w:right="51"/>
        <w:jc w:val="center"/>
        <w:rPr>
          <w:b/>
          <w:bCs/>
        </w:rPr>
      </w:pPr>
    </w:p>
    <w:p w14:paraId="7A876AED" w14:textId="77777777" w:rsidR="007F7BC8" w:rsidRPr="007F7BC8" w:rsidRDefault="007F7BC8" w:rsidP="00DB7806">
      <w:pPr>
        <w:pStyle w:val="Prrafodelista"/>
        <w:ind w:left="0" w:right="51"/>
        <w:jc w:val="center"/>
        <w:rPr>
          <w:b/>
          <w:bCs/>
          <w:sz w:val="12"/>
          <w:szCs w:val="12"/>
        </w:rPr>
      </w:pPr>
    </w:p>
    <w:p w14:paraId="6BACBA78" w14:textId="77777777" w:rsidR="00A76393" w:rsidRDefault="00A76393" w:rsidP="00A76393">
      <w:pPr>
        <w:jc w:val="center"/>
        <w:rPr>
          <w:color w:val="4D565E"/>
          <w:sz w:val="20"/>
          <w:szCs w:val="20"/>
        </w:rPr>
      </w:pPr>
      <w:r w:rsidRPr="001C063A">
        <w:rPr>
          <w:color w:val="4D565E"/>
          <w:sz w:val="20"/>
          <w:szCs w:val="20"/>
        </w:rPr>
        <w:t>Cuadro 1</w:t>
      </w:r>
    </w:p>
    <w:p w14:paraId="5C7A8481" w14:textId="77777777" w:rsidR="00A76393" w:rsidRPr="001C063A" w:rsidRDefault="00A76393" w:rsidP="00A76393">
      <w:pPr>
        <w:jc w:val="center"/>
        <w:rPr>
          <w:rFonts w:ascii="Arial Negrita" w:hAnsi="Arial Negrita"/>
          <w:b/>
          <w:bCs/>
          <w:color w:val="003057"/>
          <w:sz w:val="22"/>
          <w:szCs w:val="22"/>
        </w:rPr>
      </w:pPr>
      <w:r w:rsidRPr="001C063A">
        <w:rPr>
          <w:rFonts w:ascii="Arial Negrita" w:hAnsi="Arial Negrita"/>
          <w:b/>
          <w:bCs/>
          <w:color w:val="003057"/>
          <w:sz w:val="22"/>
          <w:szCs w:val="22"/>
        </w:rPr>
        <w:t>Ventas, producción y exportación de vehículos ligeros</w:t>
      </w:r>
      <w:r w:rsidRPr="001C063A">
        <w:rPr>
          <w:rFonts w:ascii="Arial Negrita" w:hAnsi="Arial Negrita"/>
          <w:b/>
          <w:bCs/>
          <w:color w:val="003057"/>
          <w:sz w:val="22"/>
          <w:szCs w:val="22"/>
          <w:vertAlign w:val="superscript"/>
        </w:rPr>
        <w:t>1/</w:t>
      </w:r>
    </w:p>
    <w:p w14:paraId="633A2CE4" w14:textId="77777777" w:rsidR="00A76393" w:rsidRDefault="00A76393" w:rsidP="00A76393">
      <w:pPr>
        <w:jc w:val="center"/>
        <w:rPr>
          <w:color w:val="4D565E"/>
          <w:sz w:val="18"/>
          <w:szCs w:val="18"/>
        </w:rPr>
      </w:pPr>
      <w:r w:rsidRPr="003B7788">
        <w:rPr>
          <w:color w:val="4D565E"/>
          <w:sz w:val="18"/>
          <w:szCs w:val="18"/>
        </w:rPr>
        <w:t>(número de unidades)</w:t>
      </w:r>
    </w:p>
    <w:tbl>
      <w:tblPr>
        <w:tblW w:w="9808" w:type="dxa"/>
        <w:tblInd w:w="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4"/>
        <w:gridCol w:w="1417"/>
        <w:gridCol w:w="1417"/>
        <w:gridCol w:w="1418"/>
        <w:gridCol w:w="1417"/>
        <w:gridCol w:w="1417"/>
        <w:gridCol w:w="1418"/>
      </w:tblGrid>
      <w:tr w:rsidR="00A76393" w:rsidRPr="003B7788" w14:paraId="1B06C455" w14:textId="77777777" w:rsidTr="006A7DD7">
        <w:trPr>
          <w:trHeight w:val="294"/>
        </w:trPr>
        <w:tc>
          <w:tcPr>
            <w:tcW w:w="1304" w:type="dxa"/>
            <w:shd w:val="clear" w:color="auto" w:fill="80DDD7"/>
            <w:vAlign w:val="center"/>
          </w:tcPr>
          <w:p w14:paraId="6745F231" w14:textId="77777777" w:rsidR="00A76393" w:rsidRPr="003B7788" w:rsidRDefault="00A76393" w:rsidP="006A7DD7">
            <w:pPr>
              <w:jc w:val="center"/>
              <w:rPr>
                <w:b/>
                <w:bCs/>
                <w:color w:val="4D565E"/>
                <w:sz w:val="20"/>
                <w:szCs w:val="20"/>
                <w:lang w:val="es-MX" w:eastAsia="es-MX"/>
              </w:rPr>
            </w:pPr>
          </w:p>
        </w:tc>
        <w:tc>
          <w:tcPr>
            <w:tcW w:w="4252" w:type="dxa"/>
            <w:gridSpan w:val="3"/>
            <w:shd w:val="clear" w:color="auto" w:fill="80DDD7"/>
            <w:vAlign w:val="center"/>
          </w:tcPr>
          <w:p w14:paraId="01692157" w14:textId="77777777" w:rsidR="00A76393" w:rsidRPr="002473E2" w:rsidRDefault="00A76393" w:rsidP="006A7DD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</w:pPr>
            <w:r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2025</w:t>
            </w:r>
            <w:r w:rsidRPr="008107A9"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2/</w:t>
            </w:r>
          </w:p>
        </w:tc>
        <w:tc>
          <w:tcPr>
            <w:tcW w:w="4252" w:type="dxa"/>
            <w:gridSpan w:val="3"/>
            <w:shd w:val="clear" w:color="auto" w:fill="80DDD7"/>
            <w:vAlign w:val="center"/>
          </w:tcPr>
          <w:p w14:paraId="3930AA6C" w14:textId="77777777" w:rsidR="00A76393" w:rsidRPr="002473E2" w:rsidRDefault="00A76393" w:rsidP="006A7DD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202</w:t>
            </w:r>
            <w:r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6</w:t>
            </w:r>
          </w:p>
        </w:tc>
      </w:tr>
      <w:tr w:rsidR="00A76393" w:rsidRPr="003B7788" w14:paraId="5AF912E1" w14:textId="77777777" w:rsidTr="006A7DD7">
        <w:trPr>
          <w:trHeight w:val="300"/>
        </w:trPr>
        <w:tc>
          <w:tcPr>
            <w:tcW w:w="1304" w:type="dxa"/>
            <w:shd w:val="clear" w:color="auto" w:fill="80DDD7"/>
            <w:vAlign w:val="center"/>
          </w:tcPr>
          <w:p w14:paraId="6DA6C0AD" w14:textId="77777777" w:rsidR="00A76393" w:rsidRPr="003B7788" w:rsidRDefault="00A76393" w:rsidP="006A7DD7">
            <w:pPr>
              <w:jc w:val="center"/>
              <w:rPr>
                <w:b/>
                <w:bCs/>
                <w:color w:val="4D565E"/>
                <w:sz w:val="20"/>
                <w:szCs w:val="20"/>
                <w:lang w:val="es-MX" w:eastAsia="es-MX"/>
              </w:rPr>
            </w:pPr>
          </w:p>
        </w:tc>
        <w:tc>
          <w:tcPr>
            <w:tcW w:w="1417" w:type="dxa"/>
            <w:shd w:val="clear" w:color="auto" w:fill="BDEDEA"/>
            <w:vAlign w:val="center"/>
          </w:tcPr>
          <w:p w14:paraId="313A97D9" w14:textId="77777777" w:rsidR="00A76393" w:rsidRPr="002473E2" w:rsidRDefault="00A76393" w:rsidP="006A7DD7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Ventas</w:t>
            </w:r>
          </w:p>
        </w:tc>
        <w:tc>
          <w:tcPr>
            <w:tcW w:w="1417" w:type="dxa"/>
            <w:shd w:val="clear" w:color="auto" w:fill="BDEDEA"/>
            <w:vAlign w:val="center"/>
          </w:tcPr>
          <w:p w14:paraId="2FE021FF" w14:textId="77777777" w:rsidR="00A76393" w:rsidRPr="002473E2" w:rsidRDefault="00A76393" w:rsidP="006A7DD7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Producción</w:t>
            </w:r>
          </w:p>
        </w:tc>
        <w:tc>
          <w:tcPr>
            <w:tcW w:w="1418" w:type="dxa"/>
            <w:shd w:val="clear" w:color="auto" w:fill="BDEDEA"/>
            <w:vAlign w:val="center"/>
          </w:tcPr>
          <w:p w14:paraId="4484F606" w14:textId="77777777" w:rsidR="00A76393" w:rsidRPr="002473E2" w:rsidRDefault="00A76393" w:rsidP="006A7DD7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Exportación</w:t>
            </w:r>
          </w:p>
        </w:tc>
        <w:tc>
          <w:tcPr>
            <w:tcW w:w="1417" w:type="dxa"/>
            <w:shd w:val="clear" w:color="auto" w:fill="BDEDEA"/>
            <w:vAlign w:val="center"/>
          </w:tcPr>
          <w:p w14:paraId="3BDF1B79" w14:textId="77777777" w:rsidR="00A76393" w:rsidRPr="002473E2" w:rsidRDefault="00A76393" w:rsidP="006A7DD7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Ventas</w:t>
            </w:r>
            <w:r w:rsidRPr="008107A9"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2/</w:t>
            </w:r>
          </w:p>
        </w:tc>
        <w:tc>
          <w:tcPr>
            <w:tcW w:w="1417" w:type="dxa"/>
            <w:shd w:val="clear" w:color="auto" w:fill="BDEDEA"/>
            <w:vAlign w:val="center"/>
          </w:tcPr>
          <w:p w14:paraId="792DBBE2" w14:textId="77777777" w:rsidR="00A76393" w:rsidRPr="002473E2" w:rsidRDefault="00A76393" w:rsidP="006A7DD7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Producción</w:t>
            </w:r>
            <w:r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3</w:t>
            </w:r>
            <w:r w:rsidRPr="008107A9"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/</w:t>
            </w:r>
          </w:p>
        </w:tc>
        <w:tc>
          <w:tcPr>
            <w:tcW w:w="1418" w:type="dxa"/>
            <w:shd w:val="clear" w:color="auto" w:fill="BDEDEA"/>
            <w:vAlign w:val="center"/>
          </w:tcPr>
          <w:p w14:paraId="6A8DBF84" w14:textId="77777777" w:rsidR="00A76393" w:rsidRPr="002473E2" w:rsidRDefault="00A76393" w:rsidP="006A7DD7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Exportación</w:t>
            </w:r>
            <w:r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3</w:t>
            </w:r>
            <w:r w:rsidRPr="008107A9"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/</w:t>
            </w:r>
          </w:p>
        </w:tc>
      </w:tr>
      <w:tr w:rsidR="00A76393" w:rsidRPr="003B7788" w14:paraId="410D85BC" w14:textId="77777777" w:rsidTr="006A7DD7">
        <w:trPr>
          <w:trHeight w:val="300"/>
        </w:trPr>
        <w:tc>
          <w:tcPr>
            <w:tcW w:w="1304" w:type="dxa"/>
            <w:vAlign w:val="center"/>
          </w:tcPr>
          <w:p w14:paraId="2056191B" w14:textId="77777777" w:rsidR="00A76393" w:rsidRPr="00EB3F28" w:rsidRDefault="00A76393" w:rsidP="006A7DD7">
            <w:pPr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>Febrero</w:t>
            </w:r>
          </w:p>
        </w:tc>
        <w:tc>
          <w:tcPr>
            <w:tcW w:w="1417" w:type="dxa"/>
            <w:vAlign w:val="center"/>
          </w:tcPr>
          <w:p w14:paraId="220DF2B5" w14:textId="77777777" w:rsidR="00A76393" w:rsidRPr="00FD7A2C" w:rsidRDefault="00A76393" w:rsidP="006A7DD7">
            <w:pPr>
              <w:jc w:val="center"/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>118 602</w:t>
            </w:r>
          </w:p>
        </w:tc>
        <w:tc>
          <w:tcPr>
            <w:tcW w:w="1417" w:type="dxa"/>
            <w:vAlign w:val="center"/>
          </w:tcPr>
          <w:p w14:paraId="0C24D1B0" w14:textId="77777777" w:rsidR="00A76393" w:rsidRPr="00FD7A2C" w:rsidRDefault="00A76393" w:rsidP="006A7DD7">
            <w:pPr>
              <w:jc w:val="center"/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>317 178</w:t>
            </w:r>
          </w:p>
        </w:tc>
        <w:tc>
          <w:tcPr>
            <w:tcW w:w="1418" w:type="dxa"/>
            <w:vAlign w:val="center"/>
          </w:tcPr>
          <w:p w14:paraId="7B8D0ECC" w14:textId="77777777" w:rsidR="00A76393" w:rsidRPr="00FD7A2C" w:rsidRDefault="00A76393" w:rsidP="006A7DD7">
            <w:pPr>
              <w:jc w:val="center"/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>259 480</w:t>
            </w:r>
          </w:p>
        </w:tc>
        <w:tc>
          <w:tcPr>
            <w:tcW w:w="1417" w:type="dxa"/>
            <w:vAlign w:val="center"/>
          </w:tcPr>
          <w:p w14:paraId="6D7D9B59" w14:textId="77777777" w:rsidR="00A76393" w:rsidRPr="00EB3F28" w:rsidRDefault="00A76393" w:rsidP="006A7DD7">
            <w:pPr>
              <w:jc w:val="center"/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>118 305</w:t>
            </w:r>
          </w:p>
        </w:tc>
        <w:tc>
          <w:tcPr>
            <w:tcW w:w="1417" w:type="dxa"/>
            <w:vAlign w:val="center"/>
          </w:tcPr>
          <w:p w14:paraId="06BD8D43" w14:textId="77777777" w:rsidR="00A76393" w:rsidRPr="003B0DEB" w:rsidRDefault="00A76393" w:rsidP="006A7DD7">
            <w:pPr>
              <w:jc w:val="center"/>
              <w:rPr>
                <w:sz w:val="18"/>
                <w:szCs w:val="18"/>
                <w:lang w:val="es-MX" w:eastAsia="es-MX"/>
              </w:rPr>
            </w:pPr>
            <w:r w:rsidRPr="003B0DEB">
              <w:rPr>
                <w:sz w:val="18"/>
                <w:szCs w:val="18"/>
                <w:lang w:val="es-MX" w:eastAsia="es-MX"/>
              </w:rPr>
              <w:t>311 457</w:t>
            </w:r>
          </w:p>
        </w:tc>
        <w:tc>
          <w:tcPr>
            <w:tcW w:w="1418" w:type="dxa"/>
            <w:vAlign w:val="center"/>
          </w:tcPr>
          <w:p w14:paraId="30E0F46B" w14:textId="77777777" w:rsidR="00A76393" w:rsidRPr="003B0DEB" w:rsidRDefault="00A76393" w:rsidP="006A7DD7">
            <w:pPr>
              <w:ind w:right="-7"/>
              <w:rPr>
                <w:sz w:val="18"/>
                <w:szCs w:val="18"/>
                <w:lang w:val="es-MX" w:eastAsia="es-MX"/>
              </w:rPr>
            </w:pPr>
            <w:r w:rsidRPr="003B0DEB">
              <w:rPr>
                <w:sz w:val="18"/>
                <w:szCs w:val="18"/>
                <w:lang w:val="es-MX" w:eastAsia="es-MX"/>
              </w:rPr>
              <w:t xml:space="preserve">     247 945</w:t>
            </w:r>
          </w:p>
        </w:tc>
      </w:tr>
      <w:tr w:rsidR="00A76393" w:rsidRPr="003B7788" w14:paraId="63C46183" w14:textId="77777777" w:rsidTr="006A7DD7">
        <w:trPr>
          <w:trHeight w:val="300"/>
        </w:trPr>
        <w:tc>
          <w:tcPr>
            <w:tcW w:w="1304" w:type="dxa"/>
            <w:shd w:val="clear" w:color="auto" w:fill="F2F2F2"/>
            <w:vAlign w:val="center"/>
          </w:tcPr>
          <w:p w14:paraId="3ED06778" w14:textId="77777777" w:rsidR="00A76393" w:rsidRDefault="00A76393" w:rsidP="006A7DD7">
            <w:pPr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>Enero-febrero</w:t>
            </w:r>
          </w:p>
        </w:tc>
        <w:tc>
          <w:tcPr>
            <w:tcW w:w="1417" w:type="dxa"/>
            <w:shd w:val="clear" w:color="auto" w:fill="F2F2F2"/>
            <w:vAlign w:val="center"/>
          </w:tcPr>
          <w:p w14:paraId="5C1E4F31" w14:textId="77777777" w:rsidR="00A76393" w:rsidRPr="00FD7A2C" w:rsidRDefault="00A76393" w:rsidP="006A7DD7">
            <w:pPr>
              <w:jc w:val="center"/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>239 555</w:t>
            </w:r>
          </w:p>
        </w:tc>
        <w:tc>
          <w:tcPr>
            <w:tcW w:w="1417" w:type="dxa"/>
            <w:shd w:val="clear" w:color="auto" w:fill="F2F2F2"/>
            <w:vAlign w:val="center"/>
          </w:tcPr>
          <w:p w14:paraId="11D0FA86" w14:textId="77777777" w:rsidR="00A76393" w:rsidRPr="00FD7A2C" w:rsidRDefault="00A76393" w:rsidP="006A7DD7">
            <w:pPr>
              <w:jc w:val="center"/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>629 435</w:t>
            </w:r>
          </w:p>
        </w:tc>
        <w:tc>
          <w:tcPr>
            <w:tcW w:w="1418" w:type="dxa"/>
            <w:shd w:val="clear" w:color="auto" w:fill="F2F2F2"/>
            <w:vAlign w:val="center"/>
          </w:tcPr>
          <w:p w14:paraId="1927937D" w14:textId="77777777" w:rsidR="00A76393" w:rsidRPr="00FD7A2C" w:rsidRDefault="00A76393" w:rsidP="006A7DD7">
            <w:pPr>
              <w:jc w:val="center"/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>478 902</w:t>
            </w:r>
          </w:p>
        </w:tc>
        <w:tc>
          <w:tcPr>
            <w:tcW w:w="1417" w:type="dxa"/>
            <w:shd w:val="clear" w:color="auto" w:fill="F2F2F2"/>
            <w:vAlign w:val="center"/>
          </w:tcPr>
          <w:p w14:paraId="1E51EDB7" w14:textId="5F9CD2A0" w:rsidR="00A76393" w:rsidRPr="00EB3F28" w:rsidRDefault="00A76393" w:rsidP="006A7DD7">
            <w:pPr>
              <w:ind w:right="134"/>
              <w:jc w:val="center"/>
              <w:rPr>
                <w:sz w:val="18"/>
                <w:szCs w:val="18"/>
                <w:lang w:val="es-MX" w:eastAsia="es-MX"/>
              </w:rPr>
            </w:pPr>
            <w:r>
              <w:rPr>
                <w:sz w:val="18"/>
                <w:szCs w:val="18"/>
                <w:lang w:val="es-MX" w:eastAsia="es-MX"/>
              </w:rPr>
              <w:t xml:space="preserve">   </w:t>
            </w:r>
            <w:r w:rsidR="007F7BC8">
              <w:rPr>
                <w:sz w:val="18"/>
                <w:szCs w:val="18"/>
                <w:lang w:val="es-MX" w:eastAsia="es-MX"/>
              </w:rPr>
              <w:t>250 084</w:t>
            </w:r>
          </w:p>
        </w:tc>
        <w:tc>
          <w:tcPr>
            <w:tcW w:w="1417" w:type="dxa"/>
            <w:shd w:val="clear" w:color="auto" w:fill="F2F2F2"/>
            <w:vAlign w:val="center"/>
          </w:tcPr>
          <w:p w14:paraId="48194E03" w14:textId="77777777" w:rsidR="00A76393" w:rsidRPr="003B0DEB" w:rsidRDefault="00A76393" w:rsidP="006A7DD7">
            <w:pPr>
              <w:jc w:val="center"/>
              <w:rPr>
                <w:sz w:val="18"/>
                <w:szCs w:val="18"/>
                <w:lang w:val="es-MX" w:eastAsia="es-MX"/>
              </w:rPr>
            </w:pPr>
            <w:r w:rsidRPr="003B0DEB">
              <w:rPr>
                <w:sz w:val="18"/>
                <w:szCs w:val="18"/>
                <w:lang w:val="es-MX" w:eastAsia="es-MX"/>
              </w:rPr>
              <w:t>625 774</w:t>
            </w:r>
          </w:p>
        </w:tc>
        <w:tc>
          <w:tcPr>
            <w:tcW w:w="1418" w:type="dxa"/>
            <w:shd w:val="clear" w:color="auto" w:fill="F2F2F2"/>
            <w:vAlign w:val="center"/>
          </w:tcPr>
          <w:p w14:paraId="0DD29C57" w14:textId="77777777" w:rsidR="00A76393" w:rsidRPr="003B0DEB" w:rsidRDefault="00A76393" w:rsidP="006A7DD7">
            <w:pPr>
              <w:ind w:right="135"/>
              <w:jc w:val="center"/>
              <w:rPr>
                <w:sz w:val="18"/>
                <w:szCs w:val="18"/>
                <w:lang w:val="es-MX" w:eastAsia="es-MX"/>
              </w:rPr>
            </w:pPr>
            <w:r w:rsidRPr="003B0DEB">
              <w:rPr>
                <w:sz w:val="18"/>
                <w:szCs w:val="18"/>
                <w:lang w:val="es-MX" w:eastAsia="es-MX"/>
              </w:rPr>
              <w:t>485 426</w:t>
            </w:r>
          </w:p>
        </w:tc>
      </w:tr>
    </w:tbl>
    <w:p w14:paraId="73175E18" w14:textId="50E91B97" w:rsidR="00A76393" w:rsidRDefault="00A76393" w:rsidP="00A76393">
      <w:pPr>
        <w:tabs>
          <w:tab w:val="left" w:pos="153"/>
          <w:tab w:val="left" w:pos="1440"/>
        </w:tabs>
        <w:ind w:left="117"/>
        <w:rPr>
          <w:color w:val="4D565E"/>
          <w:sz w:val="16"/>
          <w:szCs w:val="16"/>
        </w:rPr>
      </w:pPr>
      <w:r w:rsidRPr="006603C6">
        <w:rPr>
          <w:color w:val="4D565E"/>
          <w:sz w:val="16"/>
          <w:szCs w:val="16"/>
          <w:vertAlign w:val="superscript"/>
        </w:rPr>
        <w:t>1/</w:t>
      </w:r>
      <w:r w:rsidRPr="006603C6">
        <w:rPr>
          <w:color w:val="4D565E"/>
          <w:sz w:val="16"/>
          <w:szCs w:val="16"/>
        </w:rPr>
        <w:t xml:space="preserve">           Incluye la venta al público de vehículos producidos en México más los vehículos importados.</w:t>
      </w:r>
    </w:p>
    <w:p w14:paraId="6281C06B" w14:textId="77777777" w:rsidR="00A76393" w:rsidRPr="008107A9" w:rsidRDefault="00A76393" w:rsidP="00A76393">
      <w:pPr>
        <w:tabs>
          <w:tab w:val="left" w:pos="153"/>
          <w:tab w:val="left" w:pos="1440"/>
        </w:tabs>
        <w:ind w:left="117"/>
        <w:rPr>
          <w:color w:val="4D565E"/>
          <w:sz w:val="16"/>
          <w:szCs w:val="16"/>
        </w:rPr>
      </w:pPr>
      <w:r w:rsidRPr="008107A9">
        <w:rPr>
          <w:color w:val="4D565E"/>
          <w:sz w:val="16"/>
          <w:szCs w:val="16"/>
          <w:vertAlign w:val="superscript"/>
        </w:rPr>
        <w:t>2/</w:t>
      </w:r>
      <w:r>
        <w:rPr>
          <w:color w:val="4D565E"/>
          <w:sz w:val="16"/>
          <w:szCs w:val="16"/>
          <w:vertAlign w:val="superscript"/>
        </w:rPr>
        <w:t xml:space="preserve">                  </w:t>
      </w:r>
      <w:r>
        <w:rPr>
          <w:color w:val="4D565E"/>
          <w:sz w:val="16"/>
          <w:szCs w:val="16"/>
        </w:rPr>
        <w:t>Cifras revisadas.</w:t>
      </w:r>
    </w:p>
    <w:p w14:paraId="26BFB2E6" w14:textId="77777777" w:rsidR="00A76393" w:rsidRPr="008107A9" w:rsidRDefault="00A76393" w:rsidP="00A76393">
      <w:pPr>
        <w:tabs>
          <w:tab w:val="left" w:pos="153"/>
          <w:tab w:val="left" w:pos="1440"/>
        </w:tabs>
        <w:ind w:left="117"/>
        <w:rPr>
          <w:color w:val="4D565E"/>
          <w:sz w:val="16"/>
          <w:szCs w:val="16"/>
        </w:rPr>
      </w:pPr>
      <w:r w:rsidRPr="008107A9">
        <w:rPr>
          <w:color w:val="4D565E"/>
          <w:sz w:val="16"/>
          <w:szCs w:val="16"/>
          <w:vertAlign w:val="superscript"/>
        </w:rPr>
        <w:t>3/</w:t>
      </w:r>
      <w:r>
        <w:rPr>
          <w:color w:val="4D565E"/>
          <w:sz w:val="16"/>
          <w:szCs w:val="16"/>
          <w:vertAlign w:val="superscript"/>
        </w:rPr>
        <w:t xml:space="preserve">                  </w:t>
      </w:r>
      <w:r>
        <w:rPr>
          <w:color w:val="4D565E"/>
          <w:sz w:val="16"/>
          <w:szCs w:val="16"/>
        </w:rPr>
        <w:t>Cifras preliminares.</w:t>
      </w:r>
    </w:p>
    <w:p w14:paraId="233ED5DB" w14:textId="693BF742" w:rsidR="00A76393" w:rsidRDefault="00A76393" w:rsidP="00A76393">
      <w:pPr>
        <w:ind w:left="682" w:hanging="565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 xml:space="preserve">Notas:  </w:t>
      </w:r>
      <w:r w:rsidRPr="003B0DEB">
        <w:rPr>
          <w:color w:val="4D565E"/>
          <w:sz w:val="16"/>
          <w:szCs w:val="16"/>
        </w:rPr>
        <w:t xml:space="preserve">En la publicación de marzo de 2026, ingresan las marcas </w:t>
      </w:r>
      <w:proofErr w:type="spellStart"/>
      <w:r w:rsidRPr="003B0DEB">
        <w:rPr>
          <w:color w:val="4D565E"/>
          <w:sz w:val="16"/>
          <w:szCs w:val="16"/>
        </w:rPr>
        <w:t>Zeek</w:t>
      </w:r>
      <w:r>
        <w:rPr>
          <w:color w:val="4D565E"/>
          <w:sz w:val="16"/>
          <w:szCs w:val="16"/>
        </w:rPr>
        <w:t>r</w:t>
      </w:r>
      <w:proofErr w:type="spellEnd"/>
      <w:r w:rsidRPr="003B0DEB">
        <w:rPr>
          <w:color w:val="4D565E"/>
          <w:sz w:val="16"/>
          <w:szCs w:val="16"/>
        </w:rPr>
        <w:t xml:space="preserve"> y </w:t>
      </w:r>
      <w:proofErr w:type="spellStart"/>
      <w:r w:rsidRPr="003B0DEB">
        <w:rPr>
          <w:color w:val="4D565E"/>
          <w:sz w:val="16"/>
          <w:szCs w:val="16"/>
        </w:rPr>
        <w:t>Lynk&amp;Co</w:t>
      </w:r>
      <w:proofErr w:type="spellEnd"/>
      <w:r w:rsidRPr="003B0DEB">
        <w:rPr>
          <w:color w:val="4D565E"/>
          <w:sz w:val="16"/>
          <w:szCs w:val="16"/>
        </w:rPr>
        <w:t xml:space="preserve"> que comercializa la empresa </w:t>
      </w:r>
      <w:proofErr w:type="spellStart"/>
      <w:r w:rsidRPr="003B0DEB">
        <w:rPr>
          <w:color w:val="4D565E"/>
          <w:sz w:val="16"/>
          <w:szCs w:val="16"/>
        </w:rPr>
        <w:t>Geely</w:t>
      </w:r>
      <w:proofErr w:type="spellEnd"/>
      <w:r w:rsidRPr="003B0DEB">
        <w:rPr>
          <w:color w:val="4D565E"/>
          <w:sz w:val="16"/>
          <w:szCs w:val="16"/>
        </w:rPr>
        <w:t xml:space="preserve"> Auto México</w:t>
      </w:r>
      <w:r>
        <w:rPr>
          <w:color w:val="4D565E"/>
          <w:sz w:val="16"/>
          <w:szCs w:val="16"/>
        </w:rPr>
        <w:t xml:space="preserve"> </w:t>
      </w:r>
      <w:proofErr w:type="spellStart"/>
      <w:r w:rsidRPr="003B0DEB">
        <w:rPr>
          <w:color w:val="4D565E"/>
          <w:sz w:val="16"/>
          <w:szCs w:val="16"/>
        </w:rPr>
        <w:t>Corporation</w:t>
      </w:r>
      <w:proofErr w:type="spellEnd"/>
      <w:r w:rsidRPr="003B0DEB">
        <w:rPr>
          <w:color w:val="4D565E"/>
          <w:sz w:val="16"/>
          <w:szCs w:val="16"/>
        </w:rPr>
        <w:t>, S. de R.</w:t>
      </w:r>
      <w:r w:rsidR="000E6F8F">
        <w:rPr>
          <w:color w:val="4D565E"/>
          <w:sz w:val="16"/>
          <w:szCs w:val="16"/>
        </w:rPr>
        <w:t xml:space="preserve"> </w:t>
      </w:r>
      <w:r w:rsidRPr="003B0DEB">
        <w:rPr>
          <w:color w:val="4D565E"/>
          <w:sz w:val="16"/>
          <w:szCs w:val="16"/>
        </w:rPr>
        <w:t>L. de C.</w:t>
      </w:r>
      <w:r w:rsidR="000E6F8F">
        <w:rPr>
          <w:color w:val="4D565E"/>
          <w:sz w:val="16"/>
          <w:szCs w:val="16"/>
        </w:rPr>
        <w:t xml:space="preserve"> </w:t>
      </w:r>
      <w:r w:rsidRPr="003B0DEB">
        <w:rPr>
          <w:color w:val="4D565E"/>
          <w:sz w:val="16"/>
          <w:szCs w:val="16"/>
        </w:rPr>
        <w:t>V.; con datos a partir de enero 2026</w:t>
      </w:r>
      <w:r>
        <w:rPr>
          <w:color w:val="4D565E"/>
          <w:sz w:val="16"/>
          <w:szCs w:val="16"/>
        </w:rPr>
        <w:t>.</w:t>
      </w:r>
    </w:p>
    <w:p w14:paraId="3C9F0428" w14:textId="5107108E" w:rsidR="00A76393" w:rsidRDefault="00A76393" w:rsidP="00A76393">
      <w:pPr>
        <w:ind w:left="682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>Las marcas Acura y Honda actualizaron sus cifras de ventas totales respecto a lo publicado el 4 de marzo 2026.</w:t>
      </w:r>
    </w:p>
    <w:p w14:paraId="3B6F44F4" w14:textId="77777777" w:rsidR="00A76393" w:rsidRDefault="00A76393" w:rsidP="00A76393">
      <w:pPr>
        <w:ind w:left="117"/>
        <w:rPr>
          <w:color w:val="4D565E"/>
          <w:sz w:val="16"/>
          <w:szCs w:val="16"/>
        </w:rPr>
      </w:pPr>
      <w:r w:rsidRPr="003B7788">
        <w:rPr>
          <w:color w:val="4D565E"/>
          <w:sz w:val="16"/>
          <w:szCs w:val="16"/>
        </w:rPr>
        <w:t xml:space="preserve">Fuente: </w:t>
      </w:r>
      <w:r w:rsidRPr="003B7788">
        <w:rPr>
          <w:smallCaps/>
          <w:color w:val="4D565E"/>
          <w:sz w:val="16"/>
          <w:szCs w:val="16"/>
        </w:rPr>
        <w:t>inegi</w:t>
      </w:r>
      <w:r w:rsidRPr="003B7788">
        <w:rPr>
          <w:color w:val="4D565E"/>
          <w:sz w:val="16"/>
          <w:szCs w:val="16"/>
        </w:rPr>
        <w:t xml:space="preserve">. Registro Administrativo de la Industria Automotriz de Vehículos Ligeros </w:t>
      </w:r>
      <w:r w:rsidRPr="003B7788">
        <w:rPr>
          <w:smallCaps/>
          <w:color w:val="4D565E"/>
          <w:sz w:val="16"/>
          <w:szCs w:val="16"/>
        </w:rPr>
        <w:t>(raiavl)</w:t>
      </w:r>
      <w:r w:rsidRPr="003B7788">
        <w:rPr>
          <w:color w:val="4D565E"/>
          <w:sz w:val="16"/>
          <w:szCs w:val="16"/>
        </w:rPr>
        <w:t xml:space="preserve">, </w:t>
      </w:r>
      <w:r>
        <w:rPr>
          <w:color w:val="4D565E"/>
          <w:sz w:val="16"/>
          <w:szCs w:val="16"/>
        </w:rPr>
        <w:t>febrero</w:t>
      </w:r>
      <w:r w:rsidRPr="003B7788">
        <w:rPr>
          <w:color w:val="4D565E"/>
          <w:sz w:val="16"/>
          <w:szCs w:val="16"/>
        </w:rPr>
        <w:t xml:space="preserve"> de </w:t>
      </w:r>
      <w:r>
        <w:rPr>
          <w:color w:val="4D565E"/>
          <w:sz w:val="16"/>
          <w:szCs w:val="16"/>
        </w:rPr>
        <w:t>2026</w:t>
      </w:r>
      <w:r w:rsidRPr="003B7788">
        <w:rPr>
          <w:color w:val="4D565E"/>
          <w:sz w:val="16"/>
          <w:szCs w:val="16"/>
        </w:rPr>
        <w:t>.</w:t>
      </w:r>
    </w:p>
    <w:p w14:paraId="28228AA3" w14:textId="77777777" w:rsidR="00A76393" w:rsidRDefault="00A76393" w:rsidP="00DB7806">
      <w:pPr>
        <w:pStyle w:val="Prrafodelista"/>
        <w:ind w:left="0" w:right="51"/>
        <w:jc w:val="center"/>
        <w:rPr>
          <w:b/>
          <w:bCs/>
        </w:rPr>
      </w:pPr>
    </w:p>
    <w:p w14:paraId="578230F5" w14:textId="77777777" w:rsidR="00102E7A" w:rsidRDefault="00102E7A" w:rsidP="00A76393">
      <w:pPr>
        <w:pStyle w:val="Prrafodelista"/>
        <w:ind w:left="0" w:right="51"/>
      </w:pPr>
    </w:p>
    <w:p w14:paraId="3E2CB30A" w14:textId="77777777" w:rsidR="007F7BC8" w:rsidRPr="007F7BC8" w:rsidRDefault="007F7BC8" w:rsidP="00A76393">
      <w:pPr>
        <w:pStyle w:val="Prrafodelista"/>
        <w:ind w:left="0" w:right="51"/>
        <w:rPr>
          <w:sz w:val="12"/>
          <w:szCs w:val="12"/>
        </w:rPr>
      </w:pPr>
    </w:p>
    <w:p w14:paraId="5C3FB349" w14:textId="4DCE6064" w:rsidR="00A76393" w:rsidRDefault="00A76393" w:rsidP="00A76393">
      <w:pPr>
        <w:pStyle w:val="Prrafodelista"/>
        <w:ind w:left="0" w:right="51"/>
      </w:pPr>
      <w:r>
        <w:t xml:space="preserve">Durante el primer bimestre de 2026, se produjeron </w:t>
      </w:r>
      <w:r w:rsidR="005F3D0E">
        <w:t>625 774</w:t>
      </w:r>
      <w:r>
        <w:t xml:space="preserve"> unidades, lo que representó una variación de -</w:t>
      </w:r>
      <w:r w:rsidR="005F3D0E">
        <w:t>0</w:t>
      </w:r>
      <w:r w:rsidRPr="00A76393">
        <w:t>.</w:t>
      </w:r>
      <w:r w:rsidR="005F3D0E">
        <w:t>6</w:t>
      </w:r>
      <w:r w:rsidRPr="00A76393">
        <w:t xml:space="preserve"> %,</w:t>
      </w:r>
      <w:r>
        <w:t xml:space="preserve"> respecto al mismo lapso de 2025. En la gráfica 1 se muestra que, durante el periodo citado, los camiones ligeros representaron 80.4 % del total producido, mientras que el resto correspondió a la fabricación de automóviles</w:t>
      </w:r>
      <w:r w:rsidR="005F3D0E">
        <w:t>.</w:t>
      </w:r>
    </w:p>
    <w:p w14:paraId="70B72649" w14:textId="77777777" w:rsidR="00A76393" w:rsidRDefault="00A76393" w:rsidP="00A76393">
      <w:pPr>
        <w:pStyle w:val="Prrafodelista"/>
        <w:ind w:left="0" w:right="51"/>
      </w:pPr>
    </w:p>
    <w:p w14:paraId="121EC7E7" w14:textId="77777777" w:rsidR="00A76393" w:rsidRDefault="00A76393" w:rsidP="00A76393">
      <w:pPr>
        <w:contextualSpacing/>
        <w:jc w:val="center"/>
        <w:rPr>
          <w:color w:val="003057"/>
          <w:sz w:val="20"/>
          <w:szCs w:val="20"/>
        </w:rPr>
      </w:pPr>
    </w:p>
    <w:p w14:paraId="6626DE73" w14:textId="4E3F9023" w:rsidR="00A76393" w:rsidRPr="007F4DD8" w:rsidRDefault="00A76393" w:rsidP="00A76393">
      <w:pPr>
        <w:contextualSpacing/>
        <w:jc w:val="center"/>
        <w:rPr>
          <w:color w:val="003057"/>
          <w:sz w:val="20"/>
          <w:szCs w:val="20"/>
        </w:rPr>
      </w:pPr>
      <w:r w:rsidRPr="007F4DD8">
        <w:rPr>
          <w:color w:val="003057"/>
          <w:sz w:val="20"/>
          <w:szCs w:val="20"/>
        </w:rPr>
        <w:lastRenderedPageBreak/>
        <w:t>Gráfica 1</w:t>
      </w:r>
    </w:p>
    <w:p w14:paraId="7C30C282" w14:textId="77777777" w:rsidR="00A76393" w:rsidRPr="00E43E9A" w:rsidRDefault="00A76393" w:rsidP="00A76393">
      <w:pPr>
        <w:jc w:val="center"/>
        <w:rPr>
          <w:rFonts w:ascii="Arial Negrita" w:hAnsi="Arial Negrita"/>
          <w:b/>
          <w:bCs/>
          <w:color w:val="003057"/>
          <w:sz w:val="22"/>
          <w:szCs w:val="22"/>
        </w:rPr>
      </w:pPr>
      <w:r w:rsidRPr="00E43E9A">
        <w:rPr>
          <w:rFonts w:ascii="Arial Negrita" w:hAnsi="Arial Negrita"/>
          <w:b/>
          <w:bCs/>
          <w:color w:val="003057"/>
          <w:sz w:val="22"/>
          <w:szCs w:val="22"/>
        </w:rPr>
        <w:t>Producción de vehículos ligeros</w:t>
      </w:r>
    </w:p>
    <w:p w14:paraId="75A2E22B" w14:textId="04C6AF3E" w:rsidR="00A76393" w:rsidRPr="00D669FB" w:rsidRDefault="000E6F8F" w:rsidP="00A76393">
      <w:pPr>
        <w:jc w:val="center"/>
        <w:rPr>
          <w:color w:val="27251F"/>
          <w:sz w:val="20"/>
          <w:szCs w:val="20"/>
        </w:rPr>
      </w:pPr>
      <w:r>
        <w:rPr>
          <w:color w:val="27251F"/>
          <w:sz w:val="20"/>
          <w:szCs w:val="20"/>
        </w:rPr>
        <w:t>e</w:t>
      </w:r>
      <w:r w:rsidR="00A76393">
        <w:rPr>
          <w:color w:val="27251F"/>
          <w:sz w:val="20"/>
          <w:szCs w:val="20"/>
        </w:rPr>
        <w:t>nero-febrero</w:t>
      </w:r>
      <w:r w:rsidR="00A76393" w:rsidRPr="00D669FB">
        <w:rPr>
          <w:color w:val="27251F"/>
          <w:sz w:val="20"/>
          <w:szCs w:val="20"/>
        </w:rPr>
        <w:t xml:space="preserve"> de </w:t>
      </w:r>
      <w:r w:rsidR="00A76393">
        <w:rPr>
          <w:color w:val="27251F"/>
          <w:sz w:val="20"/>
          <w:szCs w:val="20"/>
        </w:rPr>
        <w:t>2026</w:t>
      </w:r>
      <w:r w:rsidR="00A76393">
        <w:rPr>
          <w:rFonts w:eastAsia="Calibri"/>
          <w:b/>
          <w:bCs/>
          <w:sz w:val="20"/>
          <w:szCs w:val="20"/>
          <w:vertAlign w:val="superscript"/>
          <w:lang w:val="es-MX" w:eastAsia="es-MX"/>
        </w:rPr>
        <w:t>1</w:t>
      </w:r>
      <w:r w:rsidR="00A76393" w:rsidRPr="008107A9">
        <w:rPr>
          <w:rFonts w:eastAsia="Calibri"/>
          <w:b/>
          <w:bCs/>
          <w:sz w:val="20"/>
          <w:szCs w:val="20"/>
          <w:vertAlign w:val="superscript"/>
          <w:lang w:val="es-MX" w:eastAsia="es-MX"/>
        </w:rPr>
        <w:t>/</w:t>
      </w:r>
    </w:p>
    <w:p w14:paraId="04CB9006" w14:textId="77777777" w:rsidR="00A76393" w:rsidRDefault="00A76393" w:rsidP="00A76393">
      <w:pPr>
        <w:jc w:val="center"/>
        <w:rPr>
          <w:color w:val="27251F"/>
          <w:sz w:val="18"/>
          <w:szCs w:val="18"/>
        </w:rPr>
      </w:pPr>
      <w:r w:rsidRPr="00D669FB">
        <w:rPr>
          <w:color w:val="27251F"/>
          <w:sz w:val="18"/>
          <w:szCs w:val="18"/>
        </w:rPr>
        <w:t>(número de unidades y participación porcentual)</w:t>
      </w:r>
    </w:p>
    <w:p w14:paraId="5ED505B7" w14:textId="77777777" w:rsidR="00A76393" w:rsidRDefault="00A76393" w:rsidP="00A76393">
      <w:pPr>
        <w:pStyle w:val="Prrafodelista"/>
        <w:ind w:left="0" w:right="51"/>
        <w:rPr>
          <w:b/>
          <w:bCs/>
        </w:rPr>
      </w:pPr>
    </w:p>
    <w:p w14:paraId="011897BB" w14:textId="4359068F" w:rsidR="00A76393" w:rsidRDefault="00A76393" w:rsidP="00DB7806">
      <w:pPr>
        <w:pStyle w:val="Prrafodelista"/>
        <w:ind w:left="0" w:right="51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95D62E8" wp14:editId="29AF9CB8">
            <wp:simplePos x="0" y="0"/>
            <wp:positionH relativeFrom="column">
              <wp:posOffset>1358092</wp:posOffset>
            </wp:positionH>
            <wp:positionV relativeFrom="paragraph">
              <wp:posOffset>-726</wp:posOffset>
            </wp:positionV>
            <wp:extent cx="3574473" cy="2338820"/>
            <wp:effectExtent l="0" t="0" r="6985" b="4445"/>
            <wp:wrapThrough wrapText="bothSides">
              <wp:wrapPolygon edited="0">
                <wp:start x="0" y="0"/>
                <wp:lineTo x="0" y="21465"/>
                <wp:lineTo x="21527" y="21465"/>
                <wp:lineTo x="21527" y="0"/>
                <wp:lineTo x="0" y="0"/>
              </wp:wrapPolygon>
            </wp:wrapThrough>
            <wp:docPr id="2072634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D6682B75-A105-4BE5-90DD-6598CE8D236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</w:p>
    <w:p w14:paraId="30135E3C" w14:textId="77777777" w:rsidR="00A76393" w:rsidRDefault="00A76393" w:rsidP="00DB7806">
      <w:pPr>
        <w:pStyle w:val="Prrafodelista"/>
        <w:ind w:left="0" w:right="51"/>
        <w:jc w:val="center"/>
        <w:rPr>
          <w:b/>
          <w:bCs/>
        </w:rPr>
      </w:pPr>
    </w:p>
    <w:p w14:paraId="3D33CB86" w14:textId="77777777" w:rsidR="00D25801" w:rsidRDefault="00D25801" w:rsidP="00A76393">
      <w:pPr>
        <w:contextualSpacing/>
        <w:rPr>
          <w:szCs w:val="28"/>
        </w:rPr>
      </w:pPr>
    </w:p>
    <w:p w14:paraId="182B620B" w14:textId="77777777" w:rsidR="00D25801" w:rsidRDefault="00D25801" w:rsidP="00A76393">
      <w:pPr>
        <w:contextualSpacing/>
        <w:rPr>
          <w:szCs w:val="28"/>
        </w:rPr>
      </w:pPr>
    </w:p>
    <w:p w14:paraId="32E09901" w14:textId="77777777" w:rsidR="00D25801" w:rsidRDefault="00D25801" w:rsidP="00A76393">
      <w:pPr>
        <w:contextualSpacing/>
        <w:rPr>
          <w:szCs w:val="28"/>
        </w:rPr>
      </w:pPr>
    </w:p>
    <w:p w14:paraId="4770F9AF" w14:textId="77777777" w:rsidR="00D25801" w:rsidRDefault="00D25801" w:rsidP="00A76393">
      <w:pPr>
        <w:contextualSpacing/>
        <w:rPr>
          <w:szCs w:val="28"/>
        </w:rPr>
      </w:pPr>
    </w:p>
    <w:p w14:paraId="0A502BB4" w14:textId="77777777" w:rsidR="00D25801" w:rsidRDefault="00D25801" w:rsidP="00A76393">
      <w:pPr>
        <w:contextualSpacing/>
        <w:rPr>
          <w:szCs w:val="28"/>
        </w:rPr>
      </w:pPr>
    </w:p>
    <w:p w14:paraId="391E1D57" w14:textId="77777777" w:rsidR="00D25801" w:rsidRDefault="00D25801" w:rsidP="00A76393">
      <w:pPr>
        <w:contextualSpacing/>
        <w:rPr>
          <w:szCs w:val="28"/>
        </w:rPr>
      </w:pPr>
    </w:p>
    <w:p w14:paraId="003FBA5E" w14:textId="77777777" w:rsidR="00D25801" w:rsidRDefault="00D25801" w:rsidP="00A76393">
      <w:pPr>
        <w:contextualSpacing/>
        <w:rPr>
          <w:szCs w:val="28"/>
        </w:rPr>
      </w:pPr>
    </w:p>
    <w:p w14:paraId="73EE0554" w14:textId="77777777" w:rsidR="00D25801" w:rsidRDefault="00D25801" w:rsidP="00A76393">
      <w:pPr>
        <w:contextualSpacing/>
        <w:rPr>
          <w:szCs w:val="28"/>
        </w:rPr>
      </w:pPr>
    </w:p>
    <w:p w14:paraId="3798EEA1" w14:textId="77777777" w:rsidR="00D25801" w:rsidRDefault="00D25801" w:rsidP="00A76393">
      <w:pPr>
        <w:contextualSpacing/>
        <w:rPr>
          <w:szCs w:val="28"/>
        </w:rPr>
      </w:pPr>
    </w:p>
    <w:p w14:paraId="467E4B3B" w14:textId="77777777" w:rsidR="00D25801" w:rsidRDefault="00D25801" w:rsidP="00D25801">
      <w:pPr>
        <w:tabs>
          <w:tab w:val="left" w:pos="153"/>
          <w:tab w:val="left" w:pos="1440"/>
        </w:tabs>
        <w:rPr>
          <w:szCs w:val="28"/>
        </w:rPr>
      </w:pPr>
    </w:p>
    <w:p w14:paraId="369855A9" w14:textId="77777777" w:rsidR="00D25801" w:rsidRDefault="00D25801" w:rsidP="00D25801">
      <w:pPr>
        <w:tabs>
          <w:tab w:val="left" w:pos="153"/>
          <w:tab w:val="left" w:pos="1440"/>
        </w:tabs>
        <w:rPr>
          <w:szCs w:val="28"/>
        </w:rPr>
      </w:pPr>
    </w:p>
    <w:p w14:paraId="11D35449" w14:textId="77777777" w:rsidR="00D25801" w:rsidRDefault="00D25801" w:rsidP="00D25801">
      <w:pPr>
        <w:tabs>
          <w:tab w:val="left" w:pos="153"/>
          <w:tab w:val="left" w:pos="1440"/>
        </w:tabs>
        <w:jc w:val="center"/>
        <w:rPr>
          <w:color w:val="4D565E"/>
          <w:sz w:val="16"/>
          <w:szCs w:val="16"/>
          <w:vertAlign w:val="superscript"/>
        </w:rPr>
      </w:pPr>
      <w:r>
        <w:rPr>
          <w:color w:val="4D565E"/>
          <w:sz w:val="16"/>
          <w:szCs w:val="16"/>
          <w:vertAlign w:val="superscript"/>
        </w:rPr>
        <w:t xml:space="preserve">                                                    </w:t>
      </w:r>
    </w:p>
    <w:p w14:paraId="239042B0" w14:textId="0544D4FD" w:rsidR="00D25801" w:rsidRPr="008107A9" w:rsidRDefault="00D25801" w:rsidP="00D25801">
      <w:pPr>
        <w:tabs>
          <w:tab w:val="left" w:pos="153"/>
          <w:tab w:val="left" w:pos="1440"/>
        </w:tabs>
        <w:rPr>
          <w:color w:val="4D565E"/>
          <w:sz w:val="16"/>
          <w:szCs w:val="16"/>
        </w:rPr>
      </w:pPr>
      <w:r>
        <w:rPr>
          <w:color w:val="4D565E"/>
          <w:sz w:val="16"/>
          <w:szCs w:val="16"/>
          <w:vertAlign w:val="superscript"/>
        </w:rPr>
        <w:t xml:space="preserve">                                                                                        1</w:t>
      </w:r>
      <w:r w:rsidRPr="008107A9">
        <w:rPr>
          <w:color w:val="4D565E"/>
          <w:sz w:val="16"/>
          <w:szCs w:val="16"/>
          <w:vertAlign w:val="superscript"/>
        </w:rPr>
        <w:t>/</w:t>
      </w:r>
      <w:r>
        <w:rPr>
          <w:color w:val="4D565E"/>
          <w:sz w:val="16"/>
          <w:szCs w:val="16"/>
          <w:vertAlign w:val="superscript"/>
        </w:rPr>
        <w:t xml:space="preserve">                  </w:t>
      </w:r>
      <w:r>
        <w:rPr>
          <w:color w:val="4D565E"/>
          <w:sz w:val="16"/>
          <w:szCs w:val="16"/>
        </w:rPr>
        <w:t>Cifras preliminares.</w:t>
      </w:r>
    </w:p>
    <w:p w14:paraId="6853F5D1" w14:textId="215ACD9E" w:rsidR="00D25801" w:rsidRDefault="00D25801" w:rsidP="00D25801">
      <w:pPr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 xml:space="preserve">                                                       </w:t>
      </w:r>
      <w:r w:rsidRPr="0689EFD0">
        <w:rPr>
          <w:color w:val="4D565E"/>
          <w:sz w:val="16"/>
          <w:szCs w:val="16"/>
          <w:lang w:val="es-ES"/>
        </w:rPr>
        <w:t xml:space="preserve">Fuente: </w:t>
      </w:r>
      <w:r w:rsidRPr="0689EFD0">
        <w:rPr>
          <w:smallCaps/>
          <w:color w:val="4D565E"/>
          <w:sz w:val="16"/>
          <w:szCs w:val="16"/>
          <w:lang w:val="es-ES"/>
        </w:rPr>
        <w:t>inegi</w:t>
      </w:r>
      <w:r w:rsidRPr="0689EFD0">
        <w:rPr>
          <w:color w:val="4D565E"/>
          <w:sz w:val="16"/>
          <w:szCs w:val="16"/>
          <w:lang w:val="es-ES"/>
        </w:rPr>
        <w:t xml:space="preserve">. Registro Administrativo de la Industria Automotriz de </w:t>
      </w:r>
    </w:p>
    <w:p w14:paraId="3FC5B877" w14:textId="7817A533" w:rsidR="00D25801" w:rsidRPr="00D25801" w:rsidRDefault="00D25801" w:rsidP="00D25801">
      <w:pPr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 xml:space="preserve">                                                                     </w:t>
      </w:r>
      <w:r w:rsidRPr="0689EFD0">
        <w:rPr>
          <w:color w:val="4D565E"/>
          <w:sz w:val="16"/>
          <w:szCs w:val="16"/>
          <w:lang w:val="es-ES"/>
        </w:rPr>
        <w:t xml:space="preserve">Vehículos Ligeros </w:t>
      </w:r>
      <w:r w:rsidRPr="0689EFD0">
        <w:rPr>
          <w:smallCaps/>
          <w:color w:val="4D565E"/>
          <w:sz w:val="16"/>
          <w:szCs w:val="16"/>
          <w:lang w:val="es-ES"/>
        </w:rPr>
        <w:t>(raiavl)</w:t>
      </w:r>
      <w:r w:rsidRPr="0689EFD0">
        <w:rPr>
          <w:color w:val="4D565E"/>
          <w:sz w:val="16"/>
          <w:szCs w:val="16"/>
          <w:lang w:val="es-ES"/>
        </w:rPr>
        <w:t>,</w:t>
      </w:r>
      <w:r>
        <w:rPr>
          <w:color w:val="4D565E"/>
          <w:sz w:val="16"/>
          <w:szCs w:val="16"/>
          <w:lang w:val="es-ES"/>
        </w:rPr>
        <w:t xml:space="preserve"> febrero</w:t>
      </w:r>
      <w:r w:rsidRPr="0689EFD0">
        <w:rPr>
          <w:color w:val="4D565E"/>
          <w:sz w:val="16"/>
          <w:szCs w:val="16"/>
          <w:lang w:val="es-ES"/>
        </w:rPr>
        <w:t xml:space="preserve"> de </w:t>
      </w:r>
      <w:r>
        <w:rPr>
          <w:color w:val="4D565E"/>
          <w:sz w:val="16"/>
          <w:szCs w:val="16"/>
          <w:lang w:val="es-ES"/>
        </w:rPr>
        <w:t>2026.</w:t>
      </w:r>
    </w:p>
    <w:p w14:paraId="542D8B41" w14:textId="77777777" w:rsidR="00D25801" w:rsidRDefault="00D25801" w:rsidP="00A76393">
      <w:pPr>
        <w:contextualSpacing/>
        <w:rPr>
          <w:szCs w:val="28"/>
        </w:rPr>
      </w:pPr>
    </w:p>
    <w:p w14:paraId="49C0774C" w14:textId="553D9678" w:rsidR="00A76393" w:rsidRDefault="00A76393" w:rsidP="00A76393">
      <w:pPr>
        <w:contextualSpacing/>
        <w:rPr>
          <w:color w:val="4D565E"/>
        </w:rPr>
      </w:pPr>
      <w:r>
        <w:rPr>
          <w:szCs w:val="28"/>
        </w:rPr>
        <w:t>Durante el periodo de enero a febrero de 2026</w:t>
      </w:r>
      <w:r w:rsidRPr="002473E2">
        <w:rPr>
          <w:szCs w:val="28"/>
        </w:rPr>
        <w:t xml:space="preserve"> se </w:t>
      </w:r>
      <w:r w:rsidRPr="00B61CDA">
        <w:t xml:space="preserve">exportaron </w:t>
      </w:r>
      <w:r w:rsidR="00102E7A">
        <w:t>485 426</w:t>
      </w:r>
      <w:r w:rsidRPr="00B61CDA">
        <w:t xml:space="preserve"> unidades</w:t>
      </w:r>
      <w:r w:rsidRPr="002473E2">
        <w:rPr>
          <w:szCs w:val="28"/>
        </w:rPr>
        <w:t xml:space="preserve">, lo que representó una variación de </w:t>
      </w:r>
      <w:r w:rsidR="00102E7A">
        <w:rPr>
          <w:szCs w:val="28"/>
        </w:rPr>
        <w:t xml:space="preserve">1.4 </w:t>
      </w:r>
      <w:r w:rsidRPr="00A76393">
        <w:rPr>
          <w:szCs w:val="28"/>
        </w:rPr>
        <w:t>%</w:t>
      </w:r>
      <w:r w:rsidRPr="002473E2">
        <w:rPr>
          <w:szCs w:val="28"/>
        </w:rPr>
        <w:t xml:space="preserve"> respecto al mismo </w:t>
      </w:r>
      <w:r w:rsidR="005F3D0E">
        <w:rPr>
          <w:szCs w:val="28"/>
        </w:rPr>
        <w:t>periodo</w:t>
      </w:r>
      <w:r w:rsidRPr="002473E2">
        <w:rPr>
          <w:szCs w:val="28"/>
        </w:rPr>
        <w:t xml:space="preserve"> de </w:t>
      </w:r>
      <w:r>
        <w:rPr>
          <w:szCs w:val="28"/>
        </w:rPr>
        <w:t>2025</w:t>
      </w:r>
      <w:r w:rsidRPr="002473E2">
        <w:rPr>
          <w:szCs w:val="28"/>
        </w:rPr>
        <w:t xml:space="preserve">. </w:t>
      </w:r>
      <w:r w:rsidRPr="002473E2">
        <w:t>Estados Unidos fue el principal destino de las exportaciones de vehículos ligeros</w:t>
      </w:r>
      <w:r w:rsidR="00C84F62">
        <w:t>,</w:t>
      </w:r>
      <w:r w:rsidRPr="002473E2">
        <w:t xml:space="preserve"> </w:t>
      </w:r>
      <w:r w:rsidRPr="00FD0F99">
        <w:t xml:space="preserve">con </w:t>
      </w:r>
      <w:r w:rsidRPr="00102E7A">
        <w:t>7</w:t>
      </w:r>
      <w:r w:rsidR="00102E7A" w:rsidRPr="00102E7A">
        <w:t>5.7</w:t>
      </w:r>
      <w:r w:rsidRPr="00102E7A">
        <w:t xml:space="preserve"> %</w:t>
      </w:r>
      <w:r w:rsidRPr="002473E2">
        <w:t xml:space="preserve"> (ver gráfica 2)</w:t>
      </w:r>
      <w:r w:rsidRPr="003B7788">
        <w:rPr>
          <w:color w:val="4D565E"/>
        </w:rPr>
        <w:t>.</w:t>
      </w:r>
    </w:p>
    <w:p w14:paraId="50241FC7" w14:textId="77777777" w:rsidR="00102E7A" w:rsidRDefault="00102E7A" w:rsidP="00A76393">
      <w:pPr>
        <w:contextualSpacing/>
        <w:rPr>
          <w:color w:val="4D565E"/>
        </w:rPr>
      </w:pPr>
    </w:p>
    <w:p w14:paraId="45F9E9BC" w14:textId="23348C46" w:rsidR="00102E7A" w:rsidRPr="00E528EF" w:rsidRDefault="00102E7A" w:rsidP="00102E7A">
      <w:pPr>
        <w:contextualSpacing/>
        <w:jc w:val="center"/>
        <w:rPr>
          <w:color w:val="003057"/>
          <w:sz w:val="20"/>
          <w:szCs w:val="20"/>
        </w:rPr>
      </w:pPr>
      <w:r w:rsidRPr="00E528EF">
        <w:rPr>
          <w:color w:val="003057"/>
          <w:sz w:val="20"/>
          <w:szCs w:val="20"/>
        </w:rPr>
        <w:t>Gráfica 2</w:t>
      </w:r>
    </w:p>
    <w:p w14:paraId="1F88B0C2" w14:textId="7341E9A4" w:rsidR="00102E7A" w:rsidRPr="00E43E9A" w:rsidRDefault="00102E7A" w:rsidP="00102E7A">
      <w:pPr>
        <w:jc w:val="center"/>
        <w:rPr>
          <w:rFonts w:ascii="Arial Negrita" w:hAnsi="Arial Negrita"/>
          <w:b/>
          <w:bCs/>
          <w:color w:val="003057"/>
          <w:sz w:val="22"/>
          <w:szCs w:val="22"/>
        </w:rPr>
      </w:pPr>
      <w:r w:rsidRPr="00E43E9A">
        <w:rPr>
          <w:rFonts w:ascii="Arial Negrita" w:hAnsi="Arial Negrita"/>
          <w:b/>
          <w:bCs/>
          <w:color w:val="003057"/>
          <w:sz w:val="22"/>
          <w:szCs w:val="22"/>
        </w:rPr>
        <w:t>Exportación de vehículos ligeros</w:t>
      </w:r>
    </w:p>
    <w:p w14:paraId="59F1C5B0" w14:textId="7F37B661" w:rsidR="00102E7A" w:rsidRPr="00D669FB" w:rsidRDefault="00C84F62" w:rsidP="00102E7A">
      <w:pPr>
        <w:jc w:val="center"/>
        <w:rPr>
          <w:color w:val="27251F"/>
          <w:sz w:val="20"/>
          <w:szCs w:val="20"/>
        </w:rPr>
      </w:pPr>
      <w:r>
        <w:rPr>
          <w:color w:val="27251F"/>
          <w:sz w:val="20"/>
          <w:szCs w:val="20"/>
        </w:rPr>
        <w:t>e</w:t>
      </w:r>
      <w:r w:rsidR="00102E7A">
        <w:rPr>
          <w:color w:val="27251F"/>
          <w:sz w:val="20"/>
          <w:szCs w:val="20"/>
        </w:rPr>
        <w:t>nero-febrero</w:t>
      </w:r>
      <w:r w:rsidR="00102E7A" w:rsidRPr="00D669FB">
        <w:rPr>
          <w:color w:val="27251F"/>
          <w:sz w:val="20"/>
          <w:szCs w:val="20"/>
        </w:rPr>
        <w:t xml:space="preserve"> de </w:t>
      </w:r>
      <w:r w:rsidR="00102E7A">
        <w:rPr>
          <w:color w:val="27251F"/>
          <w:sz w:val="20"/>
          <w:szCs w:val="20"/>
        </w:rPr>
        <w:t>2026</w:t>
      </w:r>
      <w:r w:rsidR="00102E7A">
        <w:rPr>
          <w:rFonts w:eastAsia="Calibri"/>
          <w:b/>
          <w:bCs/>
          <w:sz w:val="20"/>
          <w:szCs w:val="20"/>
          <w:vertAlign w:val="superscript"/>
          <w:lang w:val="es-MX" w:eastAsia="es-MX"/>
        </w:rPr>
        <w:t>1</w:t>
      </w:r>
      <w:r w:rsidR="00102E7A" w:rsidRPr="008107A9">
        <w:rPr>
          <w:rFonts w:eastAsia="Calibri"/>
          <w:b/>
          <w:bCs/>
          <w:sz w:val="20"/>
          <w:szCs w:val="20"/>
          <w:vertAlign w:val="superscript"/>
          <w:lang w:val="es-MX" w:eastAsia="es-MX"/>
        </w:rPr>
        <w:t>/</w:t>
      </w:r>
    </w:p>
    <w:p w14:paraId="2B39C828" w14:textId="09BD1106" w:rsidR="00102E7A" w:rsidRDefault="00102E7A" w:rsidP="00102E7A">
      <w:pPr>
        <w:jc w:val="center"/>
        <w:rPr>
          <w:rFonts w:ascii="Times New Roman" w:hAnsi="Times New Roman" w:cs="Times New Roman"/>
          <w:color w:val="4D565E"/>
          <w:lang w:val="es-MX" w:eastAsia="es-MX"/>
        </w:rPr>
      </w:pPr>
      <w:r w:rsidRPr="00B82A91">
        <w:rPr>
          <w:color w:val="27251F"/>
          <w:sz w:val="18"/>
          <w:szCs w:val="18"/>
        </w:rPr>
        <w:t>(número de unidades y participación porcentual)</w:t>
      </w:r>
      <w:r w:rsidRPr="00DA6FA2">
        <w:rPr>
          <w:rFonts w:ascii="Times New Roman" w:hAnsi="Times New Roman" w:cs="Times New Roman"/>
          <w:color w:val="4D565E"/>
          <w:lang w:val="es-MX" w:eastAsia="es-MX"/>
        </w:rPr>
        <w:t xml:space="preserve"> </w:t>
      </w:r>
    </w:p>
    <w:p w14:paraId="7FC05363" w14:textId="31F62974" w:rsidR="00D25801" w:rsidRDefault="00D25801" w:rsidP="00A76393">
      <w:pPr>
        <w:rPr>
          <w:color w:val="4D565E"/>
          <w:lang w:val="es-MX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BD6B87" wp14:editId="731A7E71">
            <wp:simplePos x="0" y="0"/>
            <wp:positionH relativeFrom="margin">
              <wp:posOffset>716280</wp:posOffset>
            </wp:positionH>
            <wp:positionV relativeFrom="paragraph">
              <wp:posOffset>12065</wp:posOffset>
            </wp:positionV>
            <wp:extent cx="5010785" cy="2563495"/>
            <wp:effectExtent l="0" t="0" r="0" b="8255"/>
            <wp:wrapThrough wrapText="bothSides">
              <wp:wrapPolygon edited="0">
                <wp:start x="0" y="0"/>
                <wp:lineTo x="0" y="21509"/>
                <wp:lineTo x="21515" y="21509"/>
                <wp:lineTo x="21515" y="0"/>
                <wp:lineTo x="0" y="0"/>
              </wp:wrapPolygon>
            </wp:wrapThrough>
            <wp:docPr id="161707053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80346CF9-B25E-4B43-A4F5-A1F499C1256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C324CB" w14:textId="77777777" w:rsidR="00D25801" w:rsidRDefault="00D25801" w:rsidP="00A76393">
      <w:pPr>
        <w:rPr>
          <w:color w:val="4D565E"/>
          <w:lang w:val="es-MX"/>
        </w:rPr>
      </w:pPr>
    </w:p>
    <w:p w14:paraId="15779017" w14:textId="77777777" w:rsidR="00D25801" w:rsidRDefault="00D25801" w:rsidP="00A76393">
      <w:pPr>
        <w:rPr>
          <w:color w:val="4D565E"/>
          <w:lang w:val="es-MX"/>
        </w:rPr>
      </w:pPr>
    </w:p>
    <w:p w14:paraId="6533BC1E" w14:textId="77777777" w:rsidR="00D25801" w:rsidRDefault="00D25801" w:rsidP="00A76393">
      <w:pPr>
        <w:rPr>
          <w:color w:val="4D565E"/>
          <w:lang w:val="es-MX"/>
        </w:rPr>
      </w:pPr>
    </w:p>
    <w:p w14:paraId="7482782F" w14:textId="77777777" w:rsidR="00D25801" w:rsidRDefault="00D25801" w:rsidP="00A76393">
      <w:pPr>
        <w:rPr>
          <w:color w:val="4D565E"/>
          <w:lang w:val="es-MX"/>
        </w:rPr>
      </w:pPr>
    </w:p>
    <w:p w14:paraId="3E5A7FF0" w14:textId="77777777" w:rsidR="00D25801" w:rsidRDefault="00D25801" w:rsidP="00A76393">
      <w:pPr>
        <w:rPr>
          <w:color w:val="4D565E"/>
          <w:lang w:val="es-MX"/>
        </w:rPr>
      </w:pPr>
    </w:p>
    <w:p w14:paraId="42414F76" w14:textId="77777777" w:rsidR="00D25801" w:rsidRDefault="00D25801" w:rsidP="00A76393">
      <w:pPr>
        <w:rPr>
          <w:color w:val="4D565E"/>
          <w:lang w:val="es-MX"/>
        </w:rPr>
      </w:pPr>
    </w:p>
    <w:p w14:paraId="2D67E524" w14:textId="77777777" w:rsidR="00D25801" w:rsidRDefault="00D25801" w:rsidP="00A76393">
      <w:pPr>
        <w:rPr>
          <w:color w:val="4D565E"/>
          <w:lang w:val="es-MX"/>
        </w:rPr>
      </w:pPr>
    </w:p>
    <w:p w14:paraId="57C2E8EB" w14:textId="77777777" w:rsidR="00D25801" w:rsidRDefault="00D25801" w:rsidP="00A76393">
      <w:pPr>
        <w:rPr>
          <w:color w:val="4D565E"/>
          <w:lang w:val="es-MX"/>
        </w:rPr>
      </w:pPr>
    </w:p>
    <w:p w14:paraId="04E54CD5" w14:textId="77777777" w:rsidR="00D25801" w:rsidRDefault="00D25801" w:rsidP="00A76393">
      <w:pPr>
        <w:rPr>
          <w:color w:val="4D565E"/>
          <w:lang w:val="es-MX"/>
        </w:rPr>
      </w:pPr>
    </w:p>
    <w:p w14:paraId="71CA54E5" w14:textId="77777777" w:rsidR="00D25801" w:rsidRDefault="00D25801" w:rsidP="00A76393">
      <w:pPr>
        <w:rPr>
          <w:color w:val="4D565E"/>
          <w:lang w:val="es-MX"/>
        </w:rPr>
      </w:pPr>
    </w:p>
    <w:p w14:paraId="64E6677D" w14:textId="77777777" w:rsidR="00D25801" w:rsidRDefault="00D25801" w:rsidP="00A76393">
      <w:pPr>
        <w:rPr>
          <w:color w:val="4D565E"/>
          <w:lang w:val="es-MX"/>
        </w:rPr>
      </w:pPr>
    </w:p>
    <w:p w14:paraId="566511F5" w14:textId="77777777" w:rsidR="00D25801" w:rsidRDefault="00D25801" w:rsidP="00A76393">
      <w:pPr>
        <w:rPr>
          <w:color w:val="4D565E"/>
          <w:lang w:val="es-MX"/>
        </w:rPr>
      </w:pPr>
    </w:p>
    <w:p w14:paraId="7B6442E5" w14:textId="77777777" w:rsidR="00D25801" w:rsidRDefault="00D25801" w:rsidP="00A76393">
      <w:pPr>
        <w:rPr>
          <w:color w:val="4D565E"/>
          <w:lang w:val="es-MX"/>
        </w:rPr>
      </w:pPr>
    </w:p>
    <w:p w14:paraId="4CC0BD70" w14:textId="6BE65694" w:rsidR="00D25801" w:rsidRDefault="00D25801" w:rsidP="00A76393">
      <w:pPr>
        <w:rPr>
          <w:color w:val="4D565E"/>
          <w:lang w:val="es-MX"/>
        </w:rPr>
      </w:pPr>
    </w:p>
    <w:p w14:paraId="338E01E4" w14:textId="78D47C34" w:rsidR="00102E7A" w:rsidRPr="008107A9" w:rsidRDefault="00102E7A" w:rsidP="00102E7A">
      <w:pPr>
        <w:tabs>
          <w:tab w:val="left" w:pos="153"/>
          <w:tab w:val="left" w:pos="1440"/>
        </w:tabs>
        <w:ind w:left="117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  <w:lang w:val="es-ES"/>
        </w:rPr>
        <w:t xml:space="preserve">   </w:t>
      </w:r>
      <w:r>
        <w:rPr>
          <w:color w:val="4D565E"/>
          <w:sz w:val="16"/>
          <w:szCs w:val="16"/>
          <w:vertAlign w:val="superscript"/>
        </w:rPr>
        <w:t xml:space="preserve">                                                 </w:t>
      </w:r>
      <w:r w:rsidR="00D25801">
        <w:rPr>
          <w:color w:val="4D565E"/>
          <w:sz w:val="16"/>
          <w:szCs w:val="16"/>
          <w:vertAlign w:val="superscript"/>
        </w:rPr>
        <w:t xml:space="preserve">           </w:t>
      </w:r>
      <w:r w:rsidR="009105B1">
        <w:rPr>
          <w:color w:val="4D565E"/>
          <w:sz w:val="16"/>
          <w:szCs w:val="16"/>
          <w:vertAlign w:val="superscript"/>
        </w:rPr>
        <w:t xml:space="preserve"> </w:t>
      </w:r>
      <w:r>
        <w:rPr>
          <w:color w:val="4D565E"/>
          <w:sz w:val="16"/>
          <w:szCs w:val="16"/>
          <w:vertAlign w:val="superscript"/>
        </w:rPr>
        <w:t>1</w:t>
      </w:r>
      <w:r w:rsidRPr="008107A9">
        <w:rPr>
          <w:color w:val="4D565E"/>
          <w:sz w:val="16"/>
          <w:szCs w:val="16"/>
          <w:vertAlign w:val="superscript"/>
        </w:rPr>
        <w:t>/</w:t>
      </w:r>
      <w:r>
        <w:rPr>
          <w:color w:val="4D565E"/>
          <w:sz w:val="16"/>
          <w:szCs w:val="16"/>
          <w:vertAlign w:val="superscript"/>
        </w:rPr>
        <w:t xml:space="preserve">                  </w:t>
      </w:r>
      <w:r>
        <w:rPr>
          <w:color w:val="4D565E"/>
          <w:sz w:val="16"/>
          <w:szCs w:val="16"/>
        </w:rPr>
        <w:t>Cifras preliminares</w:t>
      </w:r>
      <w:r w:rsidR="007F78EA">
        <w:rPr>
          <w:color w:val="4D565E"/>
          <w:sz w:val="16"/>
          <w:szCs w:val="16"/>
        </w:rPr>
        <w:t>.</w:t>
      </w:r>
    </w:p>
    <w:p w14:paraId="2948245B" w14:textId="2E13811B" w:rsidR="009105B1" w:rsidRDefault="00102E7A" w:rsidP="00102E7A">
      <w:pPr>
        <w:jc w:val="center"/>
        <w:rPr>
          <w:color w:val="4D565E"/>
          <w:sz w:val="16"/>
          <w:szCs w:val="16"/>
          <w:lang w:val="es-ES"/>
        </w:rPr>
      </w:pPr>
      <w:r w:rsidRPr="0689EFD0">
        <w:rPr>
          <w:color w:val="4D565E"/>
          <w:sz w:val="16"/>
          <w:szCs w:val="16"/>
          <w:lang w:val="es-ES"/>
        </w:rPr>
        <w:t xml:space="preserve">Fuente: </w:t>
      </w:r>
      <w:r w:rsidRPr="0689EFD0">
        <w:rPr>
          <w:smallCaps/>
          <w:color w:val="4D565E"/>
          <w:sz w:val="16"/>
          <w:szCs w:val="16"/>
          <w:lang w:val="es-ES"/>
        </w:rPr>
        <w:t>inegi</w:t>
      </w:r>
      <w:r w:rsidRPr="0689EFD0">
        <w:rPr>
          <w:color w:val="4D565E"/>
          <w:sz w:val="16"/>
          <w:szCs w:val="16"/>
          <w:lang w:val="es-ES"/>
        </w:rPr>
        <w:t xml:space="preserve">. Registro Administrativo de la Industria Automotriz de Vehículos Ligeros </w:t>
      </w:r>
    </w:p>
    <w:p w14:paraId="144EE109" w14:textId="3D94077B" w:rsidR="00A76393" w:rsidRDefault="009105B1" w:rsidP="009105B1">
      <w:pPr>
        <w:rPr>
          <w:b/>
          <w:bCs/>
        </w:rPr>
      </w:pPr>
      <w:r>
        <w:rPr>
          <w:smallCaps/>
          <w:color w:val="4D565E"/>
          <w:sz w:val="16"/>
          <w:szCs w:val="16"/>
          <w:lang w:val="es-ES"/>
        </w:rPr>
        <w:t xml:space="preserve">                                                                      </w:t>
      </w:r>
      <w:r w:rsidR="00102E7A" w:rsidRPr="0689EFD0">
        <w:rPr>
          <w:smallCaps/>
          <w:color w:val="4D565E"/>
          <w:sz w:val="16"/>
          <w:szCs w:val="16"/>
          <w:lang w:val="es-ES"/>
        </w:rPr>
        <w:t>(raiavl)</w:t>
      </w:r>
      <w:r w:rsidR="00102E7A" w:rsidRPr="0689EFD0">
        <w:rPr>
          <w:color w:val="4D565E"/>
          <w:sz w:val="16"/>
          <w:szCs w:val="16"/>
          <w:lang w:val="es-ES"/>
        </w:rPr>
        <w:t>,</w:t>
      </w:r>
      <w:r>
        <w:rPr>
          <w:color w:val="4D565E"/>
          <w:sz w:val="16"/>
          <w:szCs w:val="16"/>
          <w:lang w:val="es-ES"/>
        </w:rPr>
        <w:t xml:space="preserve"> </w:t>
      </w:r>
      <w:r w:rsidR="00102E7A">
        <w:rPr>
          <w:color w:val="4D565E"/>
          <w:sz w:val="16"/>
          <w:szCs w:val="16"/>
          <w:lang w:val="es-ES"/>
        </w:rPr>
        <w:t>febrero</w:t>
      </w:r>
      <w:r w:rsidR="00102E7A" w:rsidRPr="0689EFD0">
        <w:rPr>
          <w:color w:val="4D565E"/>
          <w:sz w:val="16"/>
          <w:szCs w:val="16"/>
          <w:lang w:val="es-ES"/>
        </w:rPr>
        <w:t xml:space="preserve"> de </w:t>
      </w:r>
      <w:r w:rsidR="00102E7A">
        <w:rPr>
          <w:color w:val="4D565E"/>
          <w:sz w:val="16"/>
          <w:szCs w:val="16"/>
          <w:lang w:val="es-ES"/>
        </w:rPr>
        <w:t>2026.</w:t>
      </w:r>
    </w:p>
    <w:p w14:paraId="758D5849" w14:textId="0AECDEA2" w:rsidR="00817988" w:rsidRDefault="00817988" w:rsidP="00817988">
      <w:pPr>
        <w:rPr>
          <w:rFonts w:ascii="Arial Negrita" w:hAnsi="Arial Negrita"/>
          <w:b/>
          <w:bCs/>
          <w:smallCaps/>
          <w:sz w:val="18"/>
          <w:szCs w:val="18"/>
        </w:rPr>
        <w:sectPr w:rsidR="00817988" w:rsidSect="008A328C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2242" w:h="15842" w:code="1"/>
          <w:pgMar w:top="2127" w:right="1134" w:bottom="992" w:left="1134" w:header="284" w:footer="405" w:gutter="0"/>
          <w:paperSrc w:first="7" w:other="7"/>
          <w:pgNumType w:start="1"/>
          <w:cols w:space="720"/>
          <w:docGrid w:linePitch="360"/>
        </w:sect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7"/>
        <w:gridCol w:w="5521"/>
      </w:tblGrid>
      <w:tr w:rsidR="00817988" w14:paraId="19F284DA" w14:textId="77777777" w:rsidTr="00817988">
        <w:tc>
          <w:tcPr>
            <w:tcW w:w="2495" w:type="pct"/>
            <w:tcMar>
              <w:top w:w="0" w:type="dxa"/>
              <w:left w:w="75" w:type="dxa"/>
              <w:bottom w:w="15" w:type="dxa"/>
              <w:right w:w="75" w:type="dxa"/>
            </w:tcMar>
          </w:tcPr>
          <w:tbl>
            <w:tblPr>
              <w:tblW w:w="5589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57"/>
              <w:gridCol w:w="600"/>
              <w:gridCol w:w="600"/>
              <w:gridCol w:w="161"/>
              <w:gridCol w:w="596"/>
              <w:gridCol w:w="790"/>
              <w:gridCol w:w="771"/>
              <w:gridCol w:w="96"/>
              <w:gridCol w:w="518"/>
              <w:gridCol w:w="100"/>
            </w:tblGrid>
            <w:tr w:rsidR="00817988" w14:paraId="6A0823E6" w14:textId="77777777" w:rsidTr="00962686">
              <w:trPr>
                <w:tblCellSpacing w:w="15" w:type="dxa"/>
              </w:trPr>
              <w:tc>
                <w:tcPr>
                  <w:tcW w:w="5529" w:type="dxa"/>
                  <w:gridSpan w:val="10"/>
                  <w:tcMar>
                    <w:top w:w="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D0A2A5D" w14:textId="40841B80" w:rsidR="00817988" w:rsidRPr="006E092C" w:rsidRDefault="006E092C" w:rsidP="00601D9B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 w:rsidRPr="00A54B3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lastRenderedPageBreak/>
                    <w:t>Ventas al público en el mercado interno de vehículos ligeros</w:t>
                  </w:r>
                  <w:r w:rsidRPr="00A54B3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</w:t>
                  </w:r>
                  <w:r w:rsidR="007C6764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/</w:t>
                  </w:r>
                </w:p>
              </w:tc>
            </w:tr>
            <w:tr w:rsidR="00817988" w14:paraId="6438D212" w14:textId="77777777" w:rsidTr="00962686">
              <w:trPr>
                <w:tblCellSpacing w:w="15" w:type="dxa"/>
              </w:trPr>
              <w:tc>
                <w:tcPr>
                  <w:tcW w:w="5529" w:type="dxa"/>
                  <w:gridSpan w:val="10"/>
                  <w:vAlign w:val="center"/>
                  <w:hideMark/>
                </w:tcPr>
                <w:p w14:paraId="2A97C76A" w14:textId="1BCA0002" w:rsidR="00AD765B" w:rsidRDefault="00817988" w:rsidP="00AD765B">
                  <w:pPr>
                    <w:jc w:val="center"/>
                    <w:rPr>
                      <w:color w:val="27251F"/>
                      <w:sz w:val="16"/>
                      <w:szCs w:val="16"/>
                    </w:rPr>
                  </w:pPr>
                  <w:r w:rsidRPr="006E092C">
                    <w:rPr>
                      <w:color w:val="27251F"/>
                      <w:sz w:val="16"/>
                      <w:szCs w:val="16"/>
                    </w:rPr>
                    <w:t>(número de unidades y variación porcentual)</w:t>
                  </w:r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18"/>
                    <w:gridCol w:w="124"/>
                    <w:gridCol w:w="915"/>
                    <w:gridCol w:w="1844"/>
                    <w:gridCol w:w="183"/>
                    <w:gridCol w:w="915"/>
                  </w:tblGrid>
                  <w:tr w:rsidR="00B8784E" w14:paraId="50312FEB" w14:textId="77777777" w:rsidTr="001421C3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8E95051" w14:textId="5DB36375" w:rsidR="00B8784E" w:rsidRDefault="00303945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Febrero</w:t>
                        </w:r>
                        <w:r w:rsidR="00B8784E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F63A69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F63A69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9BAED75" w14:textId="4979AB6D" w:rsidR="00B8784E" w:rsidRDefault="001F5031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118 602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3348247" w14:textId="562F3BAF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303945">
                          <w:rPr>
                            <w:sz w:val="13"/>
                            <w:szCs w:val="13"/>
                          </w:rPr>
                          <w:t>febrero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F63A69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F63A69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07694A4" w14:textId="5BA618D4" w:rsidR="00B8784E" w:rsidRDefault="00961DC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239 555</w:t>
                        </w:r>
                      </w:p>
                    </w:tc>
                  </w:tr>
                  <w:tr w:rsidR="00B8784E" w14:paraId="54EE0EEF" w14:textId="77777777" w:rsidTr="001421C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A082A22" w14:textId="29833835" w:rsidR="00B8784E" w:rsidRDefault="00303945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Febrero</w:t>
                        </w:r>
                        <w:r w:rsidR="00B8784E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F63A69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F63A69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6451312" w14:textId="3DF96498" w:rsidR="00B8784E" w:rsidRDefault="001F5031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118 305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2F986A2" w14:textId="46367760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303945">
                          <w:rPr>
                            <w:sz w:val="13"/>
                            <w:szCs w:val="13"/>
                          </w:rPr>
                          <w:t>febrero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F63A69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F63A69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9AEE0AC" w14:textId="1A63FE57" w:rsidR="00B8784E" w:rsidRDefault="00961DC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250 084</w:t>
                        </w:r>
                      </w:p>
                    </w:tc>
                  </w:tr>
                  <w:tr w:rsidR="00647430" w14:paraId="65008938" w14:textId="77777777" w:rsidTr="001421C3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BBFC89B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77FBDB9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1A9E2CC3" w14:textId="6216571C" w:rsidR="00B8784E" w:rsidRDefault="001F5031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-0</w:t>
                        </w:r>
                        <w:r w:rsidR="009B28FB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128046A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73E2C9A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741DE78" w14:textId="3107269C" w:rsidR="00B8784E" w:rsidRDefault="00961DC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4.40</w:t>
                        </w:r>
                      </w:p>
                    </w:tc>
                  </w:tr>
                  <w:tr w:rsidR="00647430" w14:paraId="291C4241" w14:textId="77777777" w:rsidTr="001421C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09D0B33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3C385EA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EF50213" w14:textId="750D4F95" w:rsidR="00B8784E" w:rsidRDefault="00961DC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-297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85D8938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5765D5A0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8C1425F" w14:textId="7AFA23BA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961DCE">
                          <w:rPr>
                            <w:sz w:val="13"/>
                            <w:szCs w:val="13"/>
                          </w:rPr>
                          <w:t>10 529</w:t>
                        </w:r>
                      </w:p>
                    </w:tc>
                  </w:tr>
                  <w:tr w:rsidR="00B8784E" w14:paraId="3B25E9BB" w14:textId="77777777" w:rsidTr="001421C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5239" w:type="dxa"/>
                          <w:tblCellSpacing w:w="8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39"/>
                        </w:tblGrid>
                        <w:tr w:rsidR="000E37DD" w14:paraId="5D4F4278" w14:textId="77777777" w:rsidTr="00F63A69">
                          <w:trPr>
                            <w:tblCellSpacing w:w="8" w:type="dxa"/>
                          </w:trPr>
                          <w:tc>
                            <w:tcPr>
                              <w:tcW w:w="4969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378A2689" w14:textId="77777777" w:rsidR="000E37DD" w:rsidRDefault="000E37DD" w:rsidP="000E37DD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Pr="0043257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Incluye la venta al público de vehículos fabricados en México más los vehículos importados.</w:t>
                              </w:r>
                            </w:p>
                            <w:p w14:paraId="5E4C7A1B" w14:textId="735AA7F6" w:rsidR="000E37DD" w:rsidRDefault="000E37DD" w:rsidP="000E37DD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Cifras </w:t>
                              </w:r>
                              <w:r w:rsidR="001646E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revisadas</w:t>
                              </w:r>
                              <w:r w:rsidR="003F0EDA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  <w:p w14:paraId="29A29588" w14:textId="2003689A" w:rsidR="000E37DD" w:rsidRPr="00432576" w:rsidRDefault="000E37DD" w:rsidP="000E37DD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43257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Fuente: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8E4A0D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8E4A0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Ligeros (</w:t>
                              </w:r>
                              <w:r w:rsidRPr="008E4A0D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raiavl</w:t>
                              </w:r>
                              <w:r w:rsidRPr="008E4A0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30394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febrero</w:t>
                              </w:r>
                              <w:r w:rsidRPr="008E4A0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483EB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43257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2FFDEAD0" w14:textId="77777777" w:rsidR="00B8784E" w:rsidRDefault="00B8784E" w:rsidP="00B8784E">
                        <w:pPr>
                          <w:rPr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555620E5" w14:textId="77777777" w:rsidR="00B042D6" w:rsidRPr="006E092C" w:rsidRDefault="00B042D6" w:rsidP="001B65AB">
                  <w:pPr>
                    <w:jc w:val="center"/>
                    <w:rPr>
                      <w:color w:val="27251F"/>
                      <w:sz w:val="16"/>
                      <w:szCs w:val="16"/>
                    </w:rPr>
                  </w:pPr>
                </w:p>
              </w:tc>
            </w:tr>
            <w:tr w:rsidR="00817988" w14:paraId="0B4256B5" w14:textId="77777777" w:rsidTr="00962686">
              <w:trPr>
                <w:trHeight w:val="149"/>
                <w:tblCellSpacing w:w="15" w:type="dxa"/>
              </w:trPr>
              <w:tc>
                <w:tcPr>
                  <w:tcW w:w="5529" w:type="dxa"/>
                  <w:gridSpan w:val="10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16C1A85" w14:textId="271FC522" w:rsidR="00817988" w:rsidRPr="006E092C" w:rsidRDefault="006E092C" w:rsidP="006E092C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 w:rsidRPr="00A54B3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Ventas al público en el mercado interno de vehículos ligeros</w:t>
                  </w:r>
                  <w:r w:rsidRPr="00A54B3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</w:t>
                  </w:r>
                  <w:r w:rsidR="007C6764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/</w:t>
                  </w:r>
                </w:p>
              </w:tc>
            </w:tr>
            <w:tr w:rsidR="00817988" w14:paraId="5C67569F" w14:textId="77777777" w:rsidTr="00962686">
              <w:trPr>
                <w:tblCellSpacing w:w="15" w:type="dxa"/>
              </w:trPr>
              <w:tc>
                <w:tcPr>
                  <w:tcW w:w="5529" w:type="dxa"/>
                  <w:gridSpan w:val="10"/>
                  <w:vAlign w:val="center"/>
                  <w:hideMark/>
                </w:tcPr>
                <w:p w14:paraId="0B0510EF" w14:textId="31256AF1" w:rsidR="00B042D6" w:rsidRDefault="00817988" w:rsidP="00C83FFE">
                  <w:pPr>
                    <w:jc w:val="center"/>
                    <w:rPr>
                      <w:sz w:val="16"/>
                      <w:szCs w:val="16"/>
                    </w:rPr>
                  </w:pPr>
                  <w:r w:rsidRPr="006E092C">
                    <w:rPr>
                      <w:color w:val="27251F"/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817988" w14:paraId="243446A8" w14:textId="77777777" w:rsidTr="00962686">
              <w:trPr>
                <w:tblCellSpacing w:w="15" w:type="dxa"/>
              </w:trPr>
              <w:tc>
                <w:tcPr>
                  <w:tcW w:w="5529" w:type="dxa"/>
                  <w:gridSpan w:val="10"/>
                  <w:vAlign w:val="center"/>
                  <w:hideMark/>
                </w:tcPr>
                <w:p w14:paraId="3C36FA7C" w14:textId="77777777" w:rsidR="00817988" w:rsidRDefault="00817988" w:rsidP="001B65AB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B8784E" w14:paraId="013EC140" w14:textId="77777777" w:rsidTr="00647430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vMerge w:val="restart"/>
                  <w:shd w:val="clear" w:color="auto" w:fill="80DDD7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AD2B086" w14:textId="77777777" w:rsidR="00B8784E" w:rsidRPr="000F3004" w:rsidRDefault="00B8784E" w:rsidP="00B8784E">
                  <w:pPr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0F3004"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Marca</w:t>
                  </w:r>
                </w:p>
              </w:tc>
              <w:tc>
                <w:tcPr>
                  <w:tcW w:w="1927" w:type="dxa"/>
                  <w:gridSpan w:val="4"/>
                  <w:shd w:val="clear" w:color="auto" w:fill="80DDD7"/>
                  <w:vAlign w:val="center"/>
                  <w:hideMark/>
                </w:tcPr>
                <w:p w14:paraId="4FCAB203" w14:textId="4FC63F70" w:rsidR="00B8784E" w:rsidRPr="000F3004" w:rsidRDefault="00303945" w:rsidP="00B8784E">
                  <w:pPr>
                    <w:jc w:val="center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Febrero</w:t>
                  </w:r>
                </w:p>
              </w:tc>
              <w:tc>
                <w:tcPr>
                  <w:tcW w:w="2145" w:type="dxa"/>
                  <w:gridSpan w:val="4"/>
                  <w:shd w:val="clear" w:color="auto" w:fill="80DDD7"/>
                  <w:vAlign w:val="center"/>
                  <w:hideMark/>
                </w:tcPr>
                <w:p w14:paraId="2E1BF2CF" w14:textId="5CBC2AF6" w:rsidR="00B8784E" w:rsidRPr="000F3004" w:rsidRDefault="00B8784E" w:rsidP="00B8784E">
                  <w:pPr>
                    <w:jc w:val="center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0F3004"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Enero-</w:t>
                  </w:r>
                  <w:r w:rsidR="00303945"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febrero</w:t>
                  </w:r>
                </w:p>
              </w:tc>
            </w:tr>
            <w:tr w:rsidR="00B8784E" w14:paraId="2A02456D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vMerge/>
                  <w:vAlign w:val="center"/>
                  <w:hideMark/>
                </w:tcPr>
                <w:p w14:paraId="5F8863C1" w14:textId="77777777" w:rsidR="00B8784E" w:rsidRPr="000F3004" w:rsidRDefault="00B8784E" w:rsidP="00B8784E">
                  <w:pPr>
                    <w:jc w:val="center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</w:p>
              </w:tc>
              <w:tc>
                <w:tcPr>
                  <w:tcW w:w="570" w:type="dxa"/>
                  <w:shd w:val="clear" w:color="auto" w:fill="BDEDEA"/>
                  <w:vAlign w:val="center"/>
                  <w:hideMark/>
                </w:tcPr>
                <w:p w14:paraId="0E67C31A" w14:textId="54CA8269" w:rsidR="00B8784E" w:rsidRPr="000F3004" w:rsidRDefault="00483EBE" w:rsidP="00B8784E">
                  <w:pPr>
                    <w:jc w:val="center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2025</w:t>
                  </w:r>
                  <w:r w:rsidR="001827BA">
                    <w:rPr>
                      <w:b/>
                      <w:bCs/>
                      <w:sz w:val="13"/>
                      <w:szCs w:val="13"/>
                      <w:vertAlign w:val="superscript"/>
                    </w:rPr>
                    <w:t>2</w:t>
                  </w:r>
                  <w:r w:rsidR="00F63A69" w:rsidRPr="00F63A69">
                    <w:rPr>
                      <w:b/>
                      <w:bCs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570" w:type="dxa"/>
                  <w:shd w:val="clear" w:color="auto" w:fill="BDEDEA"/>
                  <w:vAlign w:val="center"/>
                  <w:hideMark/>
                </w:tcPr>
                <w:p w14:paraId="3DB46F2C" w14:textId="0679A422" w:rsidR="00B8784E" w:rsidRPr="000F3004" w:rsidRDefault="00483EBE" w:rsidP="00B8784E">
                  <w:pPr>
                    <w:jc w:val="center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2026</w:t>
                  </w:r>
                  <w:r w:rsidR="001827BA">
                    <w:rPr>
                      <w:b/>
                      <w:bCs/>
                      <w:sz w:val="13"/>
                      <w:szCs w:val="13"/>
                      <w:vertAlign w:val="superscript"/>
                    </w:rPr>
                    <w:t>2</w:t>
                  </w:r>
                  <w:r w:rsidR="001827BA" w:rsidRPr="00F63A69">
                    <w:rPr>
                      <w:b/>
                      <w:bCs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727" w:type="dxa"/>
                  <w:gridSpan w:val="2"/>
                  <w:shd w:val="clear" w:color="auto" w:fill="BDEDEA"/>
                  <w:vAlign w:val="center"/>
                  <w:hideMark/>
                </w:tcPr>
                <w:p w14:paraId="4E19C3B3" w14:textId="77777777" w:rsidR="00B8784E" w:rsidRPr="000F3004" w:rsidRDefault="00B8784E" w:rsidP="00B8784E">
                  <w:pPr>
                    <w:jc w:val="center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0F3004"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Var. %</w:t>
                  </w:r>
                </w:p>
              </w:tc>
              <w:tc>
                <w:tcPr>
                  <w:tcW w:w="760" w:type="dxa"/>
                  <w:shd w:val="clear" w:color="auto" w:fill="BDEDEA"/>
                  <w:vAlign w:val="center"/>
                  <w:hideMark/>
                </w:tcPr>
                <w:p w14:paraId="4D758643" w14:textId="46E8F9FE" w:rsidR="00B8784E" w:rsidRPr="000F3004" w:rsidRDefault="00483EBE" w:rsidP="00B8784E">
                  <w:pPr>
                    <w:jc w:val="center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2025</w:t>
                  </w:r>
                  <w:r w:rsidR="001827BA">
                    <w:rPr>
                      <w:b/>
                      <w:bCs/>
                      <w:sz w:val="13"/>
                      <w:szCs w:val="13"/>
                      <w:vertAlign w:val="superscript"/>
                    </w:rPr>
                    <w:t>2</w:t>
                  </w:r>
                  <w:r w:rsidR="001827BA" w:rsidRPr="00F63A69">
                    <w:rPr>
                      <w:b/>
                      <w:bCs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741" w:type="dxa"/>
                  <w:shd w:val="clear" w:color="auto" w:fill="BDEDEA"/>
                  <w:vAlign w:val="center"/>
                  <w:hideMark/>
                </w:tcPr>
                <w:p w14:paraId="30ACA92F" w14:textId="53AEA172" w:rsidR="00B8784E" w:rsidRPr="000F3004" w:rsidRDefault="00483EBE" w:rsidP="00B8784E">
                  <w:pPr>
                    <w:jc w:val="center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2026</w:t>
                  </w:r>
                  <w:r w:rsidR="001827BA">
                    <w:rPr>
                      <w:b/>
                      <w:bCs/>
                      <w:sz w:val="13"/>
                      <w:szCs w:val="13"/>
                      <w:vertAlign w:val="superscript"/>
                    </w:rPr>
                    <w:t>2</w:t>
                  </w:r>
                  <w:r w:rsidR="001827BA" w:rsidRPr="00F63A69">
                    <w:rPr>
                      <w:b/>
                      <w:bCs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584" w:type="dxa"/>
                  <w:gridSpan w:val="2"/>
                  <w:shd w:val="clear" w:color="auto" w:fill="BDEDEA"/>
                  <w:vAlign w:val="center"/>
                  <w:hideMark/>
                </w:tcPr>
                <w:p w14:paraId="6AE338AD" w14:textId="77777777" w:rsidR="00B8784E" w:rsidRPr="000F3004" w:rsidRDefault="00B8784E" w:rsidP="00B8784E">
                  <w:pPr>
                    <w:jc w:val="center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0F3004"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Var. %</w:t>
                  </w:r>
                </w:p>
              </w:tc>
            </w:tr>
            <w:tr w:rsidR="007D4A98" w14:paraId="48EA715A" w14:textId="77777777" w:rsidTr="00FD2BEB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C0C0C0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42E34C0" w14:textId="77777777" w:rsidR="007D4A98" w:rsidRPr="008F70E9" w:rsidRDefault="007D4A98" w:rsidP="007D4A98">
                  <w:pPr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8F70E9"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  <w:t>Total</w:t>
                  </w:r>
                </w:p>
              </w:tc>
              <w:tc>
                <w:tcPr>
                  <w:tcW w:w="570" w:type="dxa"/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BAA6E88" w14:textId="2EF24152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118 602</w:t>
                  </w:r>
                </w:p>
              </w:tc>
              <w:tc>
                <w:tcPr>
                  <w:tcW w:w="570" w:type="dxa"/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45F4DDF" w14:textId="634EB64C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118 305</w:t>
                  </w:r>
                </w:p>
              </w:tc>
              <w:tc>
                <w:tcPr>
                  <w:tcW w:w="131" w:type="dxa"/>
                  <w:shd w:val="clear" w:color="auto" w:fill="C0C0C0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73B1E3B" w14:textId="77777777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2039C72" w14:textId="3BD0E040" w:rsidR="007D4A98" w:rsidRPr="008C3ADE" w:rsidRDefault="007D4A98" w:rsidP="007D4A98">
                  <w:pPr>
                    <w:ind w:left="-53"/>
                    <w:jc w:val="right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-</w:t>
                  </w:r>
                  <w:r>
                    <w:rPr>
                      <w:b/>
                      <w:bCs/>
                      <w:sz w:val="13"/>
                      <w:szCs w:val="13"/>
                    </w:rPr>
                    <w:t>0</w:t>
                  </w:r>
                  <w:r w:rsidRPr="008C3ADE">
                    <w:rPr>
                      <w:b/>
                      <w:bCs/>
                      <w:sz w:val="13"/>
                      <w:szCs w:val="13"/>
                    </w:rPr>
                    <w:t>.25</w:t>
                  </w:r>
                </w:p>
              </w:tc>
              <w:tc>
                <w:tcPr>
                  <w:tcW w:w="760" w:type="dxa"/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F95812E" w14:textId="259D5C7D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239 555</w:t>
                  </w:r>
                </w:p>
              </w:tc>
              <w:tc>
                <w:tcPr>
                  <w:tcW w:w="741" w:type="dxa"/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5898B4B" w14:textId="797E0719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250 084</w:t>
                  </w:r>
                </w:p>
              </w:tc>
              <w:tc>
                <w:tcPr>
                  <w:tcW w:w="66" w:type="dxa"/>
                  <w:shd w:val="clear" w:color="auto" w:fill="C0C0C0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  <w:vAlign w:val="center"/>
                </w:tcPr>
                <w:p w14:paraId="58B17DF5" w14:textId="77777777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C3A054F" w14:textId="63928951" w:rsidR="007D4A98" w:rsidRPr="007D4A98" w:rsidRDefault="007D4A98" w:rsidP="007D4A98">
                  <w:pPr>
                    <w:jc w:val="right"/>
                    <w:rPr>
                      <w:b/>
                      <w:bCs/>
                      <w:color w:val="000000" w:themeColor="text1"/>
                      <w:sz w:val="13"/>
                      <w:szCs w:val="13"/>
                    </w:rPr>
                  </w:pPr>
                  <w:r w:rsidRPr="007D4A98">
                    <w:rPr>
                      <w:b/>
                      <w:bCs/>
                      <w:sz w:val="13"/>
                      <w:szCs w:val="13"/>
                    </w:rPr>
                    <w:t>4.40</w:t>
                  </w:r>
                </w:p>
              </w:tc>
            </w:tr>
            <w:tr w:rsidR="007D4A98" w14:paraId="22CB9405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50B78BD" w14:textId="77777777" w:rsidR="007D4A98" w:rsidRPr="008F70E9" w:rsidRDefault="007D4A98" w:rsidP="007D4A98">
                  <w:pPr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F70E9">
                    <w:rPr>
                      <w:b/>
                      <w:bCs/>
                      <w:color w:val="000000"/>
                      <w:sz w:val="13"/>
                      <w:szCs w:val="13"/>
                    </w:rPr>
                    <w:t>Afiliadas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423CBD9" w14:textId="6D97C041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112 993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C4FE77F" w14:textId="24EA2920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109 615</w:t>
                  </w:r>
                </w:p>
              </w:tc>
              <w:tc>
                <w:tcPr>
                  <w:tcW w:w="131" w:type="dxa"/>
                </w:tcPr>
                <w:p w14:paraId="5070DEA8" w14:textId="77777777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51AC60D" w14:textId="279C91A3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-2.99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F2C8D3B" w14:textId="15635BBC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228 201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B32E63A" w14:textId="14C7AE2C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232 314</w:t>
                  </w:r>
                </w:p>
              </w:tc>
              <w:tc>
                <w:tcPr>
                  <w:tcW w:w="66" w:type="dxa"/>
                </w:tcPr>
                <w:p w14:paraId="5AB71815" w14:textId="491AEAC5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D23D5BD" w14:textId="6D420880" w:rsidR="007D4A98" w:rsidRPr="007D4A98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b/>
                      <w:bCs/>
                      <w:sz w:val="13"/>
                      <w:szCs w:val="13"/>
                    </w:rPr>
                    <w:t>1.8</w:t>
                  </w:r>
                  <w:r w:rsidR="003612E4">
                    <w:rPr>
                      <w:b/>
                      <w:bCs/>
                      <w:sz w:val="13"/>
                      <w:szCs w:val="13"/>
                    </w:rPr>
                    <w:t>0</w:t>
                  </w:r>
                </w:p>
              </w:tc>
            </w:tr>
            <w:tr w:rsidR="007D4A98" w14:paraId="2AF8D407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6FA4DEB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Acura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B8C22DC" w14:textId="010555D7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68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A2240BE" w14:textId="4BBA93A6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64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F1A8561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77B913C" w14:textId="5E9A803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-5.9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A7F9113" w14:textId="5F3DBDFB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134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AED5D6B" w14:textId="5D876461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134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0F25B1B5" w14:textId="28AD56EB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41F2C72" w14:textId="2DD4A296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  <w:r w:rsidRPr="007D4A98">
                    <w:rPr>
                      <w:sz w:val="13"/>
                      <w:szCs w:val="13"/>
                    </w:rPr>
                    <w:t>.0</w:t>
                  </w:r>
                </w:p>
              </w:tc>
            </w:tr>
            <w:tr w:rsidR="007D4A98" w14:paraId="7174B397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6EAD661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Audi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A2F05CE" w14:textId="730B32BD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718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8FE7D04" w14:textId="004AA509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719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60EB95F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DEA772F" w14:textId="31049BE3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  <w:r w:rsidRPr="00B3097A">
                    <w:rPr>
                      <w:sz w:val="13"/>
                      <w:szCs w:val="13"/>
                    </w:rPr>
                    <w:t>.1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6EB21B7" w14:textId="062F3C6C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1 254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5792293" w14:textId="3D240753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1 368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23304AFA" w14:textId="1CEC4206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EB9300A" w14:textId="75A5E64C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9.1</w:t>
                  </w:r>
                </w:p>
              </w:tc>
            </w:tr>
            <w:tr w:rsidR="007D4A98" w14:paraId="59C80E44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51A9E65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Bentley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93B49F5" w14:textId="1493A310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290F77F" w14:textId="253F66F8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3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E73A584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5A1A5C0" w14:textId="6C411F53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56086B2" w14:textId="47A95FE8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31C5399" w14:textId="46A16CD2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3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0BFF4DE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F21ABC9" w14:textId="35E3DE0C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</w:tr>
            <w:tr w:rsidR="007D4A98" w14:paraId="3E5E1435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AD83525" w14:textId="33426F6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BMW Group</w:t>
                  </w: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5/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37BC29B" w14:textId="0ACCAA16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1 466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DE57905" w14:textId="37F9616A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1 345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27607DF3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BCC918B" w14:textId="31775416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-8.3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1F8592A" w14:textId="41A9727E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2 945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F8167AB" w14:textId="5E68A350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2 704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272C291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79F1E66" w14:textId="6167770D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-8.2</w:t>
                  </w:r>
                </w:p>
              </w:tc>
            </w:tr>
            <w:tr w:rsidR="00647430" w14:paraId="4DE7CFB0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A3A1756" w14:textId="41C8733D" w:rsidR="00647430" w:rsidRDefault="00647430" w:rsidP="00647430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Chirey Motor</w:t>
                  </w:r>
                  <w:r w:rsidR="000E37DD">
                    <w:rPr>
                      <w:color w:val="000000"/>
                      <w:sz w:val="13"/>
                      <w:szCs w:val="13"/>
                      <w:vertAlign w:val="superscript"/>
                    </w:rPr>
                    <w:t>6</w:t>
                  </w: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19E0F2A" w14:textId="1D254F0F" w:rsidR="00647430" w:rsidRPr="000D582D" w:rsidRDefault="009105B1" w:rsidP="00647430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1 890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7B89EB2" w14:textId="7152F92D" w:rsidR="00647430" w:rsidRPr="00B3097A" w:rsidRDefault="003F0EDA" w:rsidP="00647430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3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50ACBD5F" w14:textId="77777777" w:rsidR="00647430" w:rsidRPr="000C030C" w:rsidRDefault="00647430" w:rsidP="00647430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DE9D3E2" w14:textId="616EB1C3" w:rsidR="00647430" w:rsidRPr="00B3097A" w:rsidRDefault="003F0EDA" w:rsidP="00647430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E724DEE" w14:textId="0882CB87" w:rsidR="00647430" w:rsidRPr="00647430" w:rsidRDefault="00B3097A" w:rsidP="00647430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3 773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2249294" w14:textId="63820E46" w:rsidR="00647430" w:rsidRPr="00647430" w:rsidRDefault="003F0EDA" w:rsidP="00647430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3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0181FEB" w14:textId="2EADB30D" w:rsidR="00647430" w:rsidRPr="00647430" w:rsidRDefault="00647430" w:rsidP="00647430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88D4048" w14:textId="02E1C329" w:rsidR="00647430" w:rsidRPr="00647430" w:rsidRDefault="003F0EDA" w:rsidP="00647430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</w:tr>
            <w:tr w:rsidR="007D4A98" w14:paraId="1737A2D7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117825B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Ford Motor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DF0BAB9" w14:textId="662A86AC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3 896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73800A1" w14:textId="4EE9E182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4 243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A7D0DE2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A8A786F" w14:textId="6AA4918C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8.9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D3B124B" w14:textId="3800A492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8 132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E39842A" w14:textId="6C58DB45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8 260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F900C95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43F9B5B" w14:textId="0782AB7F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1.6</w:t>
                  </w:r>
                </w:p>
              </w:tc>
            </w:tr>
            <w:tr w:rsidR="007D4A98" w14:paraId="69B6B6CE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C6ECF19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General Motors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20BC660" w14:textId="416D3062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15 613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8C637FA" w14:textId="5612308C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16 081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575E4943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72D6834" w14:textId="675196DC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3.0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4037D11" w14:textId="7759948E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31 337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4E1B76A" w14:textId="500CFE34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32 420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24626DD" w14:textId="58BACF84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84DBF75" w14:textId="1E950717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3.5</w:t>
                  </w:r>
                </w:p>
              </w:tc>
            </w:tr>
            <w:tr w:rsidR="007D4A98" w14:paraId="5DA993B8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18FEBBB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Honda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953382E" w14:textId="519AEAEB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3 284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89F0EFB" w14:textId="253B52E1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3 375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090E9DF6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0CE93B4" w14:textId="0D0EF89A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2.8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0050FBE" w14:textId="745289C5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6 720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D39E46F" w14:textId="40F1BFE8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7 429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0FD4C30" w14:textId="11B7D3F9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060D3C9" w14:textId="1798EE59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10.6</w:t>
                  </w:r>
                </w:p>
              </w:tc>
            </w:tr>
            <w:tr w:rsidR="007D4A98" w14:paraId="2A155D14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D94E18B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Hyundai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39D7A52" w14:textId="14BA879A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4 105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B6A7A0D" w14:textId="7E772BDD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3 365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2ED90B88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79C2CD5" w14:textId="1BF50A1E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-18.0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D70CBB6" w14:textId="0641ECD3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8 084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B43C0EA" w14:textId="37CBB45C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7 490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14C8289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F389E15" w14:textId="521BF5BB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-7.3</w:t>
                  </w:r>
                </w:p>
              </w:tc>
            </w:tr>
            <w:tr w:rsidR="007D4A98" w14:paraId="4F83E05E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0A08CC1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Infiniti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A447C56" w14:textId="2FD4E873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108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062E03C" w14:textId="4063366D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112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5C413456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C81BF94" w14:textId="5061EEFA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3.7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89F5FAB" w14:textId="6466228E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196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525E0DE" w14:textId="25B2FCB9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221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9304B8A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CCEAB05" w14:textId="741C7921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12.8</w:t>
                  </w:r>
                </w:p>
              </w:tc>
            </w:tr>
            <w:tr w:rsidR="007D4A98" w14:paraId="107C68D8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143523D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Isuzu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EB6AAB3" w14:textId="5FF3B92D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154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0BF8C3E" w14:textId="2B6DA5AA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182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F73D99F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A70A451" w14:textId="7020907A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18.2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E5CA57E" w14:textId="3B8336F6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292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345CC76" w14:textId="3EF29248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331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7C17DBE" w14:textId="544BA2D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501C8AC" w14:textId="0F74A8BA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13.4</w:t>
                  </w:r>
                </w:p>
              </w:tc>
            </w:tr>
            <w:tr w:rsidR="007D4A98" w14:paraId="5398A28B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FCEF1B3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Jaguar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11B2198" w14:textId="4DEDA2E7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2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8E47538" w14:textId="052C320F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0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F71DD9A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E4F4B3D" w14:textId="458A427B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-100.0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3064B63" w14:textId="64B88720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3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386E1D7" w14:textId="1D4FA054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0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2892DCE2" w14:textId="74B2F276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5309389" w14:textId="2575CE48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-100.0</w:t>
                  </w:r>
                </w:p>
              </w:tc>
            </w:tr>
            <w:tr w:rsidR="007D4A98" w14:paraId="4BDB4A9B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1A09C0B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KIA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98F1AE7" w14:textId="24A932F9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8 902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207DFA4" w14:textId="6B254942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9 202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31B7A9C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03B7908" w14:textId="613E9F7B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3.4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49EF0E3" w14:textId="64A2DB7D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17 507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08C0B29" w14:textId="4F5F01B1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18 234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794DD71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4FFFEB5" w14:textId="678B0B54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4.2</w:t>
                  </w:r>
                </w:p>
              </w:tc>
            </w:tr>
            <w:tr w:rsidR="007D4A98" w14:paraId="70541E33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6CA08E1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Land Rover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FC38124" w14:textId="757F0601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188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A3E4761" w14:textId="6504AD01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170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2450D1D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7E14BFD6" w14:textId="51B8D9F8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-9.6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D107EAF" w14:textId="03BE6DB9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349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CD8E8D8" w14:textId="507F376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344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2869AE9D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95C9885" w14:textId="682DA393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-1.4</w:t>
                  </w:r>
                </w:p>
              </w:tc>
            </w:tr>
            <w:tr w:rsidR="007D4A98" w14:paraId="5AC8A481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6177C57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Lexus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E0A1283" w14:textId="36CA73B0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192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374FD8F" w14:textId="14BE5854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242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A304C36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9E897B9" w14:textId="7538B70F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26.0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B116176" w14:textId="52D54570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361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4D4A9C2" w14:textId="52D0D9AA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462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D8152A9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54D1FC5" w14:textId="407E9B3C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28.0</w:t>
                  </w:r>
                </w:p>
              </w:tc>
            </w:tr>
            <w:tr w:rsidR="007D4A98" w14:paraId="7A4C05CE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E5BBDD5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Lincoln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08E6D79" w14:textId="2E7AE9BD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153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30A6D4E" w14:textId="258556D1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171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2104BEF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763E0C47" w14:textId="221D07E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11.8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569F4C2" w14:textId="4529CBE9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322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CDF7EC9" w14:textId="2F6C474A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306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50FA35B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3FADF0E" w14:textId="724D9BF1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-5.0</w:t>
                  </w:r>
                </w:p>
              </w:tc>
            </w:tr>
            <w:tr w:rsidR="007D4A98" w14:paraId="42B1879E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187BB6D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Mazda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F2E2DB8" w14:textId="165971D0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9 299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99CE5FB" w14:textId="61D8C0A1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8 321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32F8481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0FB3D27" w14:textId="75165485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-10.5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165D769" w14:textId="258D7E05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17 131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B05B39C" w14:textId="649D67B9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17 025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4C820B2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C9B08E8" w14:textId="3377767A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</w:t>
                  </w:r>
                  <w:r>
                    <w:rPr>
                      <w:sz w:val="13"/>
                      <w:szCs w:val="13"/>
                    </w:rPr>
                    <w:t>0</w:t>
                  </w:r>
                  <w:r w:rsidRPr="007D4A98">
                    <w:rPr>
                      <w:sz w:val="13"/>
                      <w:szCs w:val="13"/>
                    </w:rPr>
                    <w:t>.6</w:t>
                  </w:r>
                </w:p>
              </w:tc>
            </w:tr>
            <w:tr w:rsidR="007D4A98" w14:paraId="15308E9F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FACA259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Mercedes Benz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CDD0408" w14:textId="10396722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991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5F05644" w14:textId="0E57B85E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646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02A1A63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2A431DD6" w14:textId="6D81A64F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-34.8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BDC545C" w14:textId="0F863E45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2 035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E9D4168" w14:textId="6FBB0D0A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1 345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1E339E0" w14:textId="100C8956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5303366" w14:textId="2C5BAACD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-33.9</w:t>
                  </w:r>
                </w:p>
              </w:tc>
            </w:tr>
            <w:tr w:rsidR="007D4A98" w14:paraId="2EBAF9C3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2DC36F1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MG Motor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5347279" w14:textId="3E168A26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3 105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8186B44" w14:textId="0863A3C9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3 154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BD80258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68DEC05C" w14:textId="2C89A3BD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1.6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48673D2" w14:textId="1AC446DF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7 105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516166E" w14:textId="7CB53FB2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9 352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B675D50" w14:textId="4BFD7472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773C0DE" w14:textId="47C00D7D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31.6</w:t>
                  </w:r>
                </w:p>
              </w:tc>
            </w:tr>
            <w:tr w:rsidR="007D4A98" w14:paraId="3E8F8DD1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60C8415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Mitsubishi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933F617" w14:textId="16B71DF4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2 235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974AFBE" w14:textId="75F5C14A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2 544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2C86C844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9BDB40A" w14:textId="46EE23B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13.8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DB0CD96" w14:textId="14BDA2BF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4 120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2CBA0D3" w14:textId="44257D16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4 651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8E5945E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A79D28F" w14:textId="774D47B7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12.9</w:t>
                  </w:r>
                </w:p>
              </w:tc>
            </w:tr>
            <w:tr w:rsidR="007D4A98" w14:paraId="253D271B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4406AE9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Nissan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6523A45" w14:textId="1352BA3E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21 444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B9249CD" w14:textId="3AADE58D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20 264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2626040F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1B766AF9" w14:textId="1347C96F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-5.5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8F29CCA" w14:textId="4526CB3C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41 723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E75AC0C" w14:textId="14C5B7B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44 959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0356512F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1751F44" w14:textId="26E57524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7.8</w:t>
                  </w:r>
                </w:p>
              </w:tc>
            </w:tr>
            <w:tr w:rsidR="007D4A98" w14:paraId="281D4DB9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6120183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Porsche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BD0DC19" w14:textId="354C1262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278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6989F4C" w14:textId="78DD9A37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268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823F5F5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69F9F8E" w14:textId="6C42F7FB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-3.6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4B8E579" w14:textId="58D4CC08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568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4483975" w14:textId="11E742A2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545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1D129EE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0423CA5" w14:textId="1E71417D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-4.0</w:t>
                  </w:r>
                </w:p>
              </w:tc>
            </w:tr>
            <w:tr w:rsidR="007D4A98" w14:paraId="22096122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73B8C80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Renault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289B942" w14:textId="7BF217F5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2 403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894D9A4" w14:textId="131264EE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2 416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16E390E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C8F84B5" w14:textId="0D1A0089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  <w:r w:rsidRPr="00B3097A">
                    <w:rPr>
                      <w:sz w:val="13"/>
                      <w:szCs w:val="13"/>
                    </w:rPr>
                    <w:t>.5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8E2FD8E" w14:textId="7C951053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5 416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725F657" w14:textId="048A5A93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5 052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06686BEF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F015AE8" w14:textId="2585D63B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-6.7</w:t>
                  </w:r>
                </w:p>
              </w:tc>
            </w:tr>
            <w:tr w:rsidR="007D4A98" w14:paraId="6F2A19F8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CE009BA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SEAT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9E1FD23" w14:textId="56308F31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1 819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DB8F605" w14:textId="26B3E1EB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1 975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0BC2CA2D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AD2E834" w14:textId="58552C43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8.6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822F426" w14:textId="76D463EE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3 712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FFD26CE" w14:textId="281D3438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3 980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DC66DDF" w14:textId="556908D6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071F754" w14:textId="15638F5E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7.2</w:t>
                  </w:r>
                </w:p>
              </w:tc>
            </w:tr>
            <w:tr w:rsidR="007D4A98" w14:paraId="2FDF59A0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D3331BC" w14:textId="23B73D51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Stellantis</w:t>
                  </w: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7/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007CFD6" w14:textId="28BB1538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7 110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6BD3D13" w14:textId="5C24CE1A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8 134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54DCF750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C08AA2E" w14:textId="683EFA64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14.4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37572B0" w14:textId="7051B946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14 172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BBDAAD2" w14:textId="7A14F88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16 240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64F0ECE" w14:textId="3984E843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1F7F0D7" w14:textId="6DD270FF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14.6</w:t>
                  </w:r>
                </w:p>
              </w:tc>
            </w:tr>
            <w:tr w:rsidR="007D4A98" w14:paraId="3C462DF1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67E09B9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Subaru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C47B355" w14:textId="23018903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261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5B79566" w14:textId="3CA114E7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279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EEB5BE0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630508E" w14:textId="75CCD636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6.9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68F298F" w14:textId="3FA22A6E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564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D3A21D8" w14:textId="5211A450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679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A3165F0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4207571" w14:textId="3C56E7A1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20.4</w:t>
                  </w:r>
                </w:p>
              </w:tc>
            </w:tr>
            <w:tr w:rsidR="007D4A98" w14:paraId="063F165F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B5D51BC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Suzuki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6159BAB" w14:textId="77F302CB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3 705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601F16C" w14:textId="000B8DDC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3 020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03979148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68AD30D9" w14:textId="72122D7D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-18.5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737EFCA" w14:textId="7431D9BC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7 010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7F6F4FF" w14:textId="038E0D7E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6 268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821A197" w14:textId="3ACF291C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D411E95" w14:textId="57FFE6F4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-10.6</w:t>
                  </w:r>
                </w:p>
              </w:tc>
            </w:tr>
            <w:tr w:rsidR="007D4A98" w14:paraId="562203C0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D49DEA1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Toyota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55EE8F18" w14:textId="03C19FEF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8 232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BF465EF" w14:textId="3399DF17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8 116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29F74FFA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0FC3EE9C" w14:textId="3805D2B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-1.4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AA58068" w14:textId="0189ED8A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19 208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A3BF649" w14:textId="47AC3BCF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19 785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9644CED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7E7E3FC" w14:textId="6FA262B3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3.0</w:t>
                  </w:r>
                </w:p>
              </w:tc>
            </w:tr>
            <w:tr w:rsidR="007D4A98" w14:paraId="3CE8F55F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1F6C858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Volkswagen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370D1E1" w14:textId="55A791C8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10 819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A306C98" w14:textId="7A5E1DF8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10 862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EC2E479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5C3ED51" w14:textId="58B75A8F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  <w:r w:rsidRPr="00B3097A">
                    <w:rPr>
                      <w:sz w:val="13"/>
                      <w:szCs w:val="13"/>
                    </w:rPr>
                    <w:t>.4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87423E8" w14:textId="71056A36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22 963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A9228D6" w14:textId="66C49365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22 057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0435845E" w14:textId="3868D7B0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423CFD6" w14:textId="06511DDC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-3.9</w:t>
                  </w:r>
                </w:p>
              </w:tc>
            </w:tr>
            <w:tr w:rsidR="007D4A98" w14:paraId="136F0B93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01A12EE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Volvo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3551100" w14:textId="20991F42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553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179ECFD" w14:textId="147CE76D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342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D858464" w14:textId="77777777" w:rsidR="007D4A98" w:rsidRPr="000C030C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0634F268" w14:textId="344FD9E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-38.2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8443FD9" w14:textId="1C77C8B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1 065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2D5226EC" w14:textId="6FA54191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670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3AC0353" w14:textId="29273D7A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9086DF4" w14:textId="3E16D440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-37.1</w:t>
                  </w:r>
                </w:p>
              </w:tc>
            </w:tr>
            <w:tr w:rsidR="007D4A98" w14:paraId="059148DC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61BC964" w14:textId="77777777" w:rsidR="007D4A98" w:rsidRPr="008F70E9" w:rsidRDefault="007D4A98" w:rsidP="007D4A98">
                  <w:pPr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F70E9">
                    <w:rPr>
                      <w:b/>
                      <w:bCs/>
                      <w:color w:val="000000"/>
                      <w:sz w:val="13"/>
                      <w:szCs w:val="13"/>
                    </w:rPr>
                    <w:t>No afiliadas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309C3A5" w14:textId="6815BF84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5 609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78A33AE6" w14:textId="165ACD69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8 690</w:t>
                  </w:r>
                </w:p>
              </w:tc>
              <w:tc>
                <w:tcPr>
                  <w:tcW w:w="131" w:type="dxa"/>
                  <w:shd w:val="clear" w:color="auto" w:fill="EDEDED"/>
                </w:tcPr>
                <w:p w14:paraId="29177EF8" w14:textId="77777777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56EBBDA" w14:textId="7326A996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54.93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4293FD0" w14:textId="46DA67D9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11 354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D81C915" w14:textId="6EE4FF9C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b/>
                      <w:bCs/>
                      <w:sz w:val="13"/>
                      <w:szCs w:val="13"/>
                    </w:rPr>
                    <w:t>17 770</w:t>
                  </w:r>
                </w:p>
              </w:tc>
              <w:tc>
                <w:tcPr>
                  <w:tcW w:w="66" w:type="dxa"/>
                  <w:shd w:val="clear" w:color="auto" w:fill="EDEDED"/>
                </w:tcPr>
                <w:p w14:paraId="370BFF26" w14:textId="77777777" w:rsidR="007D4A98" w:rsidRPr="008C3ADE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62482A72" w14:textId="1712EB49" w:rsidR="007D4A98" w:rsidRPr="007D4A98" w:rsidRDefault="007D4A98" w:rsidP="007D4A98">
                  <w:pPr>
                    <w:jc w:val="right"/>
                    <w:rPr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b/>
                      <w:bCs/>
                      <w:sz w:val="13"/>
                      <w:szCs w:val="13"/>
                    </w:rPr>
                    <w:t>56.5</w:t>
                  </w:r>
                  <w:r w:rsidR="00F1346F">
                    <w:rPr>
                      <w:b/>
                      <w:bCs/>
                      <w:sz w:val="13"/>
                      <w:szCs w:val="13"/>
                    </w:rPr>
                    <w:t>1</w:t>
                  </w:r>
                </w:p>
              </w:tc>
            </w:tr>
            <w:tr w:rsidR="007D4A98" w14:paraId="68B7CD6F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1A4D38C" w14:textId="77777777" w:rsidR="007D4A98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Auteco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B548178" w14:textId="3A5FA1DA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5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13F7A9BE" w14:textId="490E930A" w:rsidR="007D4A98" w:rsidRPr="009105B1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0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F37AD00" w14:textId="77777777" w:rsidR="007D4A98" w:rsidRPr="00682029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35F49DB6" w14:textId="46BF2E04" w:rsidR="007D4A98" w:rsidRPr="008C3ADE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8C3ADE">
                    <w:rPr>
                      <w:color w:val="000000"/>
                      <w:sz w:val="13"/>
                      <w:szCs w:val="13"/>
                    </w:rPr>
                    <w:t>-100.0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4531840" w14:textId="40DF9842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6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02D60D85" w14:textId="3BC4D5CC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12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8D1589E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hideMark/>
                </w:tcPr>
                <w:p w14:paraId="4241932C" w14:textId="77F9DB0E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100.0</w:t>
                  </w:r>
                </w:p>
              </w:tc>
            </w:tr>
            <w:tr w:rsidR="007D4A98" w14:paraId="4CE40185" w14:textId="77777777" w:rsidTr="005B278D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</w:tcPr>
                <w:p w14:paraId="6E50FBFB" w14:textId="506DDCB2" w:rsidR="007D4A98" w:rsidRPr="000C030C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 w:rsidRPr="000C030C">
                    <w:rPr>
                      <w:sz w:val="13"/>
                      <w:szCs w:val="13"/>
                    </w:rPr>
                    <w:t>Changan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3DFB229" w14:textId="5AC63EAD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959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27C2B0FA" w14:textId="1F5DF2F8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1 712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730C37BD" w14:textId="77777777" w:rsidR="007D4A98" w:rsidRPr="00682029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6C35475" w14:textId="11A22288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  <w:vertAlign w:val="superscript"/>
                    </w:rPr>
                  </w:pPr>
                  <w:r w:rsidRPr="00B3097A">
                    <w:rPr>
                      <w:sz w:val="13"/>
                      <w:szCs w:val="13"/>
                    </w:rPr>
                    <w:t>78.5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7E8BDDA6" w14:textId="173AA5B8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1 785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56C31EA4" w14:textId="161240F0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3 280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167B64CE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16D6E38B" w14:textId="3C6AED87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83.8</w:t>
                  </w:r>
                </w:p>
              </w:tc>
            </w:tr>
            <w:tr w:rsidR="007D4A98" w14:paraId="68D70C2C" w14:textId="77777777" w:rsidTr="005B278D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</w:tcPr>
                <w:p w14:paraId="621B23BB" w14:textId="77777777" w:rsidR="007D4A98" w:rsidRPr="000C030C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 w:rsidRPr="000C030C">
                    <w:rPr>
                      <w:sz w:val="13"/>
                      <w:szCs w:val="13"/>
                    </w:rPr>
                    <w:t>Foton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636A3A9" w14:textId="726BDBCF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154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931655C" w14:textId="5C44E70C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59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70A4188" w14:textId="77777777" w:rsidR="007D4A98" w:rsidRPr="00682029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1F80C058" w14:textId="4BA82235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  <w:vertAlign w:val="superscript"/>
                    </w:rPr>
                  </w:pPr>
                  <w:r w:rsidRPr="00B3097A">
                    <w:rPr>
                      <w:sz w:val="13"/>
                      <w:szCs w:val="13"/>
                    </w:rPr>
                    <w:t>-61.7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295FC3D1" w14:textId="469AFFC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459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59E7E637" w14:textId="6E74387F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98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077BC26" w14:textId="616E302F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7C79D46B" w14:textId="10BF43CE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-78.6</w:t>
                  </w:r>
                </w:p>
              </w:tc>
            </w:tr>
            <w:tr w:rsidR="007D4A98" w14:paraId="23FC5109" w14:textId="77777777" w:rsidTr="005B278D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</w:tcPr>
                <w:p w14:paraId="1CFAE534" w14:textId="199FE57A" w:rsidR="007D4A98" w:rsidRPr="000C030C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proofErr w:type="spellStart"/>
                  <w:r w:rsidRPr="000C030C">
                    <w:rPr>
                      <w:sz w:val="13"/>
                      <w:szCs w:val="13"/>
                    </w:rPr>
                    <w:t>Geely</w:t>
                  </w:r>
                  <w:proofErr w:type="spellEnd"/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6037C0F9" w14:textId="477DEE61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 xml:space="preserve"> 919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55F2FC6D" w14:textId="2F875A3E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3 207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65CAD7FB" w14:textId="77777777" w:rsidR="007D4A98" w:rsidRPr="00682029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1CCB816" w14:textId="706F1DC6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  <w:vertAlign w:val="superscript"/>
                    </w:rPr>
                  </w:pPr>
                  <w:r w:rsidRPr="00B3097A">
                    <w:rPr>
                      <w:sz w:val="13"/>
                      <w:szCs w:val="13"/>
                    </w:rPr>
                    <w:t>249.0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15BF0028" w14:textId="01154E5D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1 891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5B75C20A" w14:textId="30B33514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6 563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FA1ECB9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12034F0D" w14:textId="4BC51682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247.1</w:t>
                  </w:r>
                </w:p>
              </w:tc>
            </w:tr>
            <w:tr w:rsidR="007D4A98" w14:paraId="5D52041C" w14:textId="77777777" w:rsidTr="005B278D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</w:tcPr>
                <w:p w14:paraId="21BD794C" w14:textId="77777777" w:rsidR="007D4A98" w:rsidRPr="000C030C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 w:rsidRPr="000C030C">
                    <w:rPr>
                      <w:sz w:val="13"/>
                      <w:szCs w:val="13"/>
                    </w:rPr>
                    <w:t>Great Wall Motor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7CE326D5" w14:textId="1F5DE929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1 253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155AB7F" w14:textId="0A097415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1 105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EA0F330" w14:textId="77777777" w:rsidR="007D4A98" w:rsidRPr="00682029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F9E604A" w14:textId="3E3D73A7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  <w:vertAlign w:val="superscript"/>
                    </w:rPr>
                  </w:pPr>
                  <w:r w:rsidRPr="00B3097A">
                    <w:rPr>
                      <w:sz w:val="13"/>
                      <w:szCs w:val="13"/>
                    </w:rPr>
                    <w:t>-11.8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9E0C748" w14:textId="605B59DA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2 586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7F49EB2C" w14:textId="40720703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2 341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51CFE4E7" w14:textId="77777777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2F8D5DBE" w14:textId="29BF17FD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-9.5</w:t>
                  </w:r>
                </w:p>
              </w:tc>
            </w:tr>
            <w:tr w:rsidR="007D4A98" w14:paraId="0F66488A" w14:textId="77777777" w:rsidTr="005B278D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</w:tcPr>
                <w:p w14:paraId="2E7487F4" w14:textId="77777777" w:rsidR="007D4A98" w:rsidRPr="000C030C" w:rsidRDefault="007D4A98" w:rsidP="007D4A98">
                  <w:pPr>
                    <w:rPr>
                      <w:color w:val="000000"/>
                      <w:sz w:val="13"/>
                      <w:szCs w:val="13"/>
                    </w:rPr>
                  </w:pPr>
                  <w:r w:rsidRPr="000C030C">
                    <w:rPr>
                      <w:sz w:val="13"/>
                      <w:szCs w:val="13"/>
                    </w:rPr>
                    <w:t>JAC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790770E" w14:textId="347A2B10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2 104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0C341EA5" w14:textId="2EF0B01E" w:rsidR="007D4A98" w:rsidRPr="009105B1" w:rsidRDefault="007D4A98" w:rsidP="007D4A98">
                  <w:pPr>
                    <w:jc w:val="right"/>
                    <w:rPr>
                      <w:sz w:val="13"/>
                      <w:szCs w:val="13"/>
                    </w:rPr>
                  </w:pPr>
                  <w:r w:rsidRPr="009105B1">
                    <w:rPr>
                      <w:sz w:val="13"/>
                      <w:szCs w:val="13"/>
                    </w:rPr>
                    <w:t>1 717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46884927" w14:textId="77777777" w:rsidR="007D4A98" w:rsidRPr="00682029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756B3342" w14:textId="20267974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  <w:vertAlign w:val="superscript"/>
                    </w:rPr>
                  </w:pPr>
                  <w:r w:rsidRPr="00B3097A">
                    <w:rPr>
                      <w:sz w:val="13"/>
                      <w:szCs w:val="13"/>
                    </w:rPr>
                    <w:t>-18.4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2C9A5FDE" w14:textId="6B1C2A54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4 050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95C88E9" w14:textId="76224744" w:rsidR="007D4A98" w:rsidRPr="00B3097A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>3 725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2DFD3481" w14:textId="5B3B641F" w:rsidR="007D4A98" w:rsidRPr="00647430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65D3F4E1" w14:textId="08E9C4ED" w:rsidR="007D4A98" w:rsidRPr="007D4A98" w:rsidRDefault="007D4A98" w:rsidP="007D4A98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 w:rsidRPr="007D4A98">
                    <w:rPr>
                      <w:sz w:val="13"/>
                      <w:szCs w:val="13"/>
                    </w:rPr>
                    <w:t>-8.0</w:t>
                  </w:r>
                </w:p>
              </w:tc>
            </w:tr>
            <w:tr w:rsidR="009105B1" w14:paraId="0C09B72C" w14:textId="77777777" w:rsidTr="00C61070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</w:tcPr>
                <w:p w14:paraId="61F97FB7" w14:textId="3E21589C" w:rsidR="009105B1" w:rsidRPr="000C030C" w:rsidRDefault="009105B1" w:rsidP="009105B1">
                  <w:pPr>
                    <w:rPr>
                      <w:color w:val="000000"/>
                      <w:sz w:val="13"/>
                      <w:szCs w:val="13"/>
                    </w:rPr>
                  </w:pPr>
                  <w:r w:rsidRPr="000C030C">
                    <w:rPr>
                      <w:sz w:val="13"/>
                      <w:szCs w:val="13"/>
                    </w:rPr>
                    <w:t>JETOUR</w:t>
                  </w:r>
                  <w:r w:rsidR="008C3ADE">
                    <w:rPr>
                      <w:sz w:val="13"/>
                      <w:szCs w:val="13"/>
                      <w:vertAlign w:val="superscript"/>
                    </w:rPr>
                    <w:t>8</w:t>
                  </w:r>
                  <w:r w:rsidRPr="000C030C">
                    <w:rPr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BA5886A" w14:textId="5BAD832A" w:rsidR="009105B1" w:rsidRPr="00B3097A" w:rsidRDefault="009105B1" w:rsidP="009105B1">
                  <w:pPr>
                    <w:jc w:val="right"/>
                    <w:rPr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52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586F2ACA" w14:textId="0D67A33A" w:rsidR="009105B1" w:rsidRPr="00B3097A" w:rsidRDefault="009105B1" w:rsidP="009105B1">
                  <w:pPr>
                    <w:jc w:val="right"/>
                    <w:rPr>
                      <w:sz w:val="13"/>
                      <w:szCs w:val="13"/>
                    </w:rPr>
                  </w:pPr>
                  <w:r w:rsidRPr="00B3097A">
                    <w:rPr>
                      <w:sz w:val="13"/>
                      <w:szCs w:val="13"/>
                    </w:rPr>
                    <w:t xml:space="preserve"> </w:t>
                  </w:r>
                  <w:r w:rsidR="003F0EDA">
                    <w:rPr>
                      <w:color w:val="000000"/>
                      <w:sz w:val="13"/>
                      <w:szCs w:val="13"/>
                      <w:vertAlign w:val="superscript"/>
                    </w:rPr>
                    <w:t>3</w:t>
                  </w:r>
                  <w:r w:rsidR="003F0EDA"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3BC970E2" w14:textId="77777777" w:rsidR="009105B1" w:rsidRPr="00682029" w:rsidRDefault="009105B1" w:rsidP="009105B1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39FC5E5A" w14:textId="1CF2DFF3" w:rsidR="009105B1" w:rsidRPr="006E3491" w:rsidRDefault="003F0EDA" w:rsidP="009105B1">
                  <w:pPr>
                    <w:jc w:val="right"/>
                    <w:rPr>
                      <w:color w:val="000000"/>
                      <w:sz w:val="13"/>
                      <w:szCs w:val="13"/>
                      <w:vertAlign w:val="superscript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21BC6AC7" w14:textId="447A4F98" w:rsidR="009105B1" w:rsidRPr="004D62AA" w:rsidRDefault="00B3097A" w:rsidP="009105B1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195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54592417" w14:textId="44D142E7" w:rsidR="009105B1" w:rsidRPr="004D62AA" w:rsidRDefault="003F0EDA" w:rsidP="009105B1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3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  <w:vAlign w:val="center"/>
                </w:tcPr>
                <w:p w14:paraId="7ACA715A" w14:textId="77777777" w:rsidR="009105B1" w:rsidRDefault="009105B1" w:rsidP="009105B1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436B7238" w14:textId="32F0A346" w:rsidR="009105B1" w:rsidRPr="00D5717C" w:rsidRDefault="003F0EDA" w:rsidP="009105B1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</w:tr>
            <w:tr w:rsidR="00647430" w14:paraId="5267D96B" w14:textId="77777777" w:rsidTr="004D62AA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</w:tcPr>
                <w:p w14:paraId="6BC4CAE1" w14:textId="50D75447" w:rsidR="00B8784E" w:rsidRPr="000C030C" w:rsidRDefault="00B8784E" w:rsidP="00B8784E">
                  <w:pPr>
                    <w:rPr>
                      <w:color w:val="000000"/>
                      <w:sz w:val="13"/>
                      <w:szCs w:val="13"/>
                    </w:rPr>
                  </w:pPr>
                  <w:proofErr w:type="spellStart"/>
                  <w:r w:rsidRPr="000C030C">
                    <w:rPr>
                      <w:sz w:val="13"/>
                      <w:szCs w:val="13"/>
                    </w:rPr>
                    <w:t>Jetour</w:t>
                  </w:r>
                  <w:proofErr w:type="spellEnd"/>
                  <w:r w:rsidRPr="000C030C">
                    <w:rPr>
                      <w:sz w:val="13"/>
                      <w:szCs w:val="13"/>
                    </w:rPr>
                    <w:t xml:space="preserve"> Soueast</w:t>
                  </w:r>
                  <w:r w:rsidR="008C3ADE">
                    <w:rPr>
                      <w:sz w:val="13"/>
                      <w:szCs w:val="13"/>
                      <w:vertAlign w:val="superscript"/>
                    </w:rPr>
                    <w:t>9</w:t>
                  </w:r>
                  <w:r w:rsidRPr="000C030C">
                    <w:rPr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77A806E8" w14:textId="7E990CFF" w:rsidR="00B8784E" w:rsidRPr="000D582D" w:rsidRDefault="001827BA" w:rsidP="00B8784E">
                  <w:pPr>
                    <w:jc w:val="right"/>
                    <w:rPr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3</w:t>
                  </w:r>
                  <w:r w:rsidR="00B8784E"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041DE526" w14:textId="09FAD9E5" w:rsidR="00B8784E" w:rsidRPr="00682029" w:rsidRDefault="00B3097A" w:rsidP="00B8784E">
                  <w:pPr>
                    <w:jc w:val="right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455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09ECA7D1" w14:textId="77777777" w:rsidR="00B8784E" w:rsidRPr="00682029" w:rsidRDefault="00B8784E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56EEBB91" w14:textId="5133316F" w:rsidR="00B8784E" w:rsidRPr="006E3491" w:rsidRDefault="001827BA" w:rsidP="00B8784E">
                  <w:pPr>
                    <w:jc w:val="right"/>
                    <w:rPr>
                      <w:color w:val="000000"/>
                      <w:sz w:val="13"/>
                      <w:szCs w:val="13"/>
                      <w:vertAlign w:val="superscript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="00B8784E"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1F9E7DD3" w14:textId="54F93A19" w:rsidR="00B8784E" w:rsidRDefault="001827BA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3</w:t>
                  </w:r>
                  <w:r w:rsidR="00B8784E"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1E4DBA75" w14:textId="48CBB800" w:rsidR="00B8784E" w:rsidRDefault="00B3097A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910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  <w:vAlign w:val="center"/>
                </w:tcPr>
                <w:p w14:paraId="26F6D3D3" w14:textId="77777777" w:rsidR="00B8784E" w:rsidRDefault="00B8784E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66291DC4" w14:textId="3EFA2BA8" w:rsidR="00B8784E" w:rsidRDefault="001827BA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="00B8784E"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</w:tr>
            <w:tr w:rsidR="00647430" w14:paraId="4B8E7930" w14:textId="77777777" w:rsidTr="00FE32DE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</w:tcPr>
                <w:p w14:paraId="750CC951" w14:textId="0EE2E36C" w:rsidR="00B8784E" w:rsidRPr="000C030C" w:rsidRDefault="00B8784E" w:rsidP="00B8784E">
                  <w:pPr>
                    <w:rPr>
                      <w:color w:val="000000"/>
                      <w:sz w:val="13"/>
                      <w:szCs w:val="13"/>
                    </w:rPr>
                  </w:pPr>
                  <w:r w:rsidRPr="000C030C">
                    <w:rPr>
                      <w:sz w:val="13"/>
                      <w:szCs w:val="13"/>
                    </w:rPr>
                    <w:t>MOTORNATION</w:t>
                  </w:r>
                  <w:r w:rsidRPr="000C030C">
                    <w:rPr>
                      <w:sz w:val="13"/>
                      <w:szCs w:val="13"/>
                      <w:vertAlign w:val="superscript"/>
                    </w:rPr>
                    <w:t>1</w:t>
                  </w:r>
                  <w:r w:rsidR="008C3ADE">
                    <w:rPr>
                      <w:sz w:val="13"/>
                      <w:szCs w:val="13"/>
                      <w:vertAlign w:val="superscript"/>
                    </w:rPr>
                    <w:t>0</w:t>
                  </w:r>
                  <w:r w:rsidRPr="000C030C">
                    <w:rPr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06941467" w14:textId="58EF8B43" w:rsidR="00B8784E" w:rsidRPr="000D582D" w:rsidRDefault="00B3097A" w:rsidP="00B8784E">
                  <w:pPr>
                    <w:jc w:val="right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163</w:t>
                  </w:r>
                </w:p>
              </w:tc>
              <w:tc>
                <w:tcPr>
                  <w:tcW w:w="57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79DF5D26" w14:textId="631DB712" w:rsidR="00B8784E" w:rsidRPr="00682029" w:rsidRDefault="00B3097A" w:rsidP="00B8784E">
                  <w:pPr>
                    <w:jc w:val="right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131</w:t>
                  </w:r>
                </w:p>
              </w:tc>
              <w:tc>
                <w:tcPr>
                  <w:tcW w:w="131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090581AE" w14:textId="77777777" w:rsidR="00B8784E" w:rsidRPr="00682029" w:rsidRDefault="00B8784E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334CA1E4" w14:textId="464D5D7B" w:rsidR="00B8784E" w:rsidRPr="006E3491" w:rsidRDefault="00B8784E" w:rsidP="00B8784E">
                  <w:pPr>
                    <w:jc w:val="right"/>
                    <w:rPr>
                      <w:color w:val="000000"/>
                      <w:sz w:val="13"/>
                      <w:szCs w:val="13"/>
                      <w:vertAlign w:val="superscript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-</w:t>
                  </w:r>
                  <w:r w:rsidR="00B3097A">
                    <w:rPr>
                      <w:color w:val="000000"/>
                      <w:sz w:val="13"/>
                      <w:szCs w:val="13"/>
                    </w:rPr>
                    <w:t>1</w:t>
                  </w:r>
                  <w:r>
                    <w:rPr>
                      <w:color w:val="000000"/>
                      <w:sz w:val="13"/>
                      <w:szCs w:val="13"/>
                    </w:rPr>
                    <w:t>9.</w:t>
                  </w:r>
                  <w:r w:rsidR="00B3097A">
                    <w:rPr>
                      <w:color w:val="000000"/>
                      <w:sz w:val="13"/>
                      <w:szCs w:val="13"/>
                    </w:rPr>
                    <w:t>6</w:t>
                  </w:r>
                </w:p>
              </w:tc>
              <w:tc>
                <w:tcPr>
                  <w:tcW w:w="760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1DEB6BB7" w14:textId="1074B76F" w:rsidR="00B8784E" w:rsidRDefault="00B3097A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382</w:t>
                  </w:r>
                </w:p>
              </w:tc>
              <w:tc>
                <w:tcPr>
                  <w:tcW w:w="741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6B9014AF" w14:textId="4FF1DA38" w:rsidR="00B8784E" w:rsidRDefault="00B3097A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249</w:t>
                  </w:r>
                </w:p>
              </w:tc>
              <w:tc>
                <w:tcPr>
                  <w:tcW w:w="66" w:type="dxa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  <w:vAlign w:val="center"/>
                </w:tcPr>
                <w:p w14:paraId="1176692D" w14:textId="77777777" w:rsidR="00B8784E" w:rsidRDefault="00B8784E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06AD9089" w14:textId="6DCF1120" w:rsidR="00B8784E" w:rsidRDefault="008C3ADE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-34.8</w:t>
                  </w:r>
                </w:p>
              </w:tc>
            </w:tr>
            <w:tr w:rsidR="00FE32DE" w14:paraId="12F31398" w14:textId="77777777" w:rsidTr="00FE32DE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1312" w:type="dxa"/>
                  <w:shd w:val="clear" w:color="auto" w:fill="EDEDED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</w:tcPr>
                <w:p w14:paraId="061A40A7" w14:textId="052AF923" w:rsidR="00FE32DE" w:rsidRPr="000C030C" w:rsidRDefault="00FE32DE" w:rsidP="00B8784E">
                  <w:pPr>
                    <w:rPr>
                      <w:sz w:val="13"/>
                      <w:szCs w:val="13"/>
                    </w:rPr>
                  </w:pPr>
                  <w:proofErr w:type="spellStart"/>
                  <w:r w:rsidRPr="00FE32DE">
                    <w:rPr>
                      <w:sz w:val="13"/>
                      <w:szCs w:val="13"/>
                    </w:rPr>
                    <w:t>Zeekr</w:t>
                  </w:r>
                  <w:proofErr w:type="spellEnd"/>
                  <w:r w:rsidRPr="00FE32DE">
                    <w:rPr>
                      <w:sz w:val="13"/>
                      <w:szCs w:val="13"/>
                    </w:rPr>
                    <w:t xml:space="preserve"> Lynk&amp;Co</w:t>
                  </w:r>
                  <w:r w:rsidRPr="00FE32DE">
                    <w:rPr>
                      <w:sz w:val="13"/>
                      <w:szCs w:val="13"/>
                      <w:vertAlign w:val="superscript"/>
                    </w:rPr>
                    <w:t>1</w:t>
                  </w:r>
                  <w:r w:rsidR="008C3ADE">
                    <w:rPr>
                      <w:sz w:val="13"/>
                      <w:szCs w:val="13"/>
                      <w:vertAlign w:val="superscript"/>
                    </w:rPr>
                    <w:t>1</w:t>
                  </w:r>
                  <w:r w:rsidRPr="00FE32DE">
                    <w:rPr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</w:tcPr>
                <w:p w14:paraId="382F048F" w14:textId="3E0BE98F" w:rsidR="00FE32DE" w:rsidRDefault="00B3097A" w:rsidP="00B8784E">
                  <w:pPr>
                    <w:jc w:val="right"/>
                    <w:rPr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3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57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7ECEBD22" w14:textId="25EB5FFD" w:rsidR="00FE32DE" w:rsidRDefault="00B3097A" w:rsidP="00B8784E">
                  <w:pPr>
                    <w:jc w:val="right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304</w:t>
                  </w:r>
                </w:p>
              </w:tc>
              <w:tc>
                <w:tcPr>
                  <w:tcW w:w="131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</w:tcPr>
                <w:p w14:paraId="5C3AC3BA" w14:textId="77777777" w:rsidR="00FE32DE" w:rsidRPr="00682029" w:rsidRDefault="00FE32DE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566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55739282" w14:textId="4B44EDFE" w:rsidR="00FE32DE" w:rsidRDefault="00B3097A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760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4DC85A32" w14:textId="054A3916" w:rsidR="00FE32DE" w:rsidRDefault="00B3097A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3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  <w:tc>
                <w:tcPr>
                  <w:tcW w:w="741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1A390942" w14:textId="37D30D88" w:rsidR="00FE32DE" w:rsidRDefault="00B3097A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</w:rPr>
                    <w:t>592</w:t>
                  </w:r>
                </w:p>
              </w:tc>
              <w:tc>
                <w:tcPr>
                  <w:tcW w:w="66" w:type="dxa"/>
                  <w:shd w:val="clear" w:color="auto" w:fill="EDEDED"/>
                  <w:tcMar>
                    <w:top w:w="15" w:type="dxa"/>
                    <w:left w:w="45" w:type="dxa"/>
                    <w:bottom w:w="15" w:type="dxa"/>
                    <w:right w:w="15" w:type="dxa"/>
                  </w:tcMar>
                  <w:vAlign w:val="center"/>
                </w:tcPr>
                <w:p w14:paraId="1924DB55" w14:textId="77777777" w:rsidR="00FE32DE" w:rsidRDefault="00FE32DE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</w:p>
              </w:tc>
              <w:tc>
                <w:tcPr>
                  <w:tcW w:w="488" w:type="dxa"/>
                  <w:shd w:val="clear" w:color="auto" w:fill="EDEDED"/>
                  <w:tcMar>
                    <w:top w:w="15" w:type="dxa"/>
                    <w:left w:w="15" w:type="dxa"/>
                    <w:bottom w:w="15" w:type="dxa"/>
                    <w:right w:w="75" w:type="dxa"/>
                  </w:tcMar>
                  <w:vAlign w:val="center"/>
                </w:tcPr>
                <w:p w14:paraId="35FF01C1" w14:textId="5F64D13D" w:rsidR="00FE32DE" w:rsidRDefault="00B3097A" w:rsidP="00B8784E">
                  <w:pPr>
                    <w:jc w:val="right"/>
                    <w:rPr>
                      <w:color w:val="000000"/>
                      <w:sz w:val="13"/>
                      <w:szCs w:val="13"/>
                    </w:rPr>
                  </w:pPr>
                  <w:r>
                    <w:rPr>
                      <w:color w:val="000000"/>
                      <w:sz w:val="13"/>
                      <w:szCs w:val="13"/>
                      <w:vertAlign w:val="superscript"/>
                    </w:rPr>
                    <w:t>4</w:t>
                  </w:r>
                  <w:r w:rsidRPr="000F3004">
                    <w:rPr>
                      <w:color w:val="000000"/>
                      <w:sz w:val="13"/>
                      <w:szCs w:val="13"/>
                      <w:vertAlign w:val="superscript"/>
                    </w:rPr>
                    <w:t>/</w:t>
                  </w:r>
                </w:p>
              </w:tc>
            </w:tr>
            <w:tr w:rsidR="00B8784E" w14:paraId="71E83D85" w14:textId="77777777" w:rsidTr="00FE32DE">
              <w:tblPrEx>
                <w:tblCellSpacing w:w="0" w:type="nil"/>
              </w:tblPrEx>
              <w:trPr>
                <w:gridAfter w:val="1"/>
                <w:wAfter w:w="55" w:type="dxa"/>
              </w:trPr>
              <w:tc>
                <w:tcPr>
                  <w:tcW w:w="5444" w:type="dxa"/>
                  <w:gridSpan w:val="9"/>
                  <w:tcMar>
                    <w:top w:w="1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tbl>
                  <w:tblPr>
                    <w:tblW w:w="5241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2"/>
                    <w:gridCol w:w="4879"/>
                  </w:tblGrid>
                  <w:tr w:rsidR="00B8784E" w14:paraId="4AD4AAF7" w14:textId="77777777" w:rsidTr="00FE32DE">
                    <w:trPr>
                      <w:trHeight w:val="19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3CC00BA" w14:textId="77777777" w:rsidR="00B8784E" w:rsidRPr="00F63A69" w:rsidRDefault="00B8784E" w:rsidP="00B8784E">
                        <w:pPr>
                          <w:rPr>
                            <w:sz w:val="10"/>
                            <w:szCs w:val="10"/>
                          </w:rPr>
                        </w:pPr>
                        <w:r w:rsidRPr="00F63A69">
                          <w:rPr>
                            <w:sz w:val="10"/>
                            <w:szCs w:val="10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  <w:hideMark/>
                      </w:tcPr>
                      <w:p w14:paraId="3444B4B1" w14:textId="77777777" w:rsidR="00B8784E" w:rsidRPr="0008044B" w:rsidRDefault="00B8784E" w:rsidP="00B8784E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08044B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Incluye la venta al público de vehículos fabricados en México más los vehículos importados.</w:t>
                        </w:r>
                      </w:p>
                    </w:tc>
                  </w:tr>
                  <w:tr w:rsidR="00F63A69" w14:paraId="50F9F47B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E7BE501" w14:textId="2055DE66" w:rsidR="00F63A69" w:rsidRPr="00391B35" w:rsidRDefault="00F63A69" w:rsidP="00F63A69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</w:tcPr>
                      <w:p w14:paraId="020D3D6B" w14:textId="515A2DD9" w:rsidR="00F63A69" w:rsidRPr="00391B35" w:rsidRDefault="001827BA" w:rsidP="00F63A69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F63A69">
                          <w:rPr>
                            <w:color w:val="4D565E"/>
                            <w:sz w:val="10"/>
                            <w:szCs w:val="10"/>
                          </w:rPr>
                          <w:t>Cifras revisadas</w:t>
                        </w:r>
                        <w:r w:rsidR="00FE32DE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</w:tc>
                  </w:tr>
                  <w:tr w:rsidR="00F63A69" w14:paraId="0B13EC2D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BAF9634" w14:textId="09D6611C" w:rsidR="00F63A69" w:rsidRDefault="00F63A69" w:rsidP="00F63A69">
                        <w:pPr>
                          <w:rPr>
                            <w:sz w:val="11"/>
                            <w:szCs w:val="11"/>
                            <w:vertAlign w:val="superscript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3/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</w:tcPr>
                      <w:p w14:paraId="7A2225E0" w14:textId="0B9DCDB4" w:rsidR="00F63A69" w:rsidRPr="0008044B" w:rsidRDefault="00F63A69" w:rsidP="00F63A69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No disponible</w:t>
                        </w:r>
                        <w:r w:rsidR="00FE32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</w:tc>
                  </w:tr>
                  <w:tr w:rsidR="00F63A69" w14:paraId="656F3BDD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658401C" w14:textId="52E22D32" w:rsidR="00F63A69" w:rsidRDefault="00F63A69" w:rsidP="00F63A69">
                        <w:pPr>
                          <w:rPr>
                            <w:sz w:val="11"/>
                            <w:szCs w:val="11"/>
                            <w:vertAlign w:val="superscript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4/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</w:tcPr>
                      <w:p w14:paraId="52A029C5" w14:textId="3FE92D22" w:rsidR="00F63A69" w:rsidRDefault="00F63A69" w:rsidP="00F63A69">
                        <w:pPr>
                          <w:rPr>
                            <w:sz w:val="11"/>
                            <w:szCs w:val="11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No calculable</w:t>
                        </w:r>
                        <w:r w:rsidR="00FE32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</w:tc>
                  </w:tr>
                  <w:tr w:rsidR="00F63A69" w14:paraId="08871A98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7586A31" w14:textId="1ABC377D" w:rsidR="00F63A69" w:rsidRDefault="00F63A69" w:rsidP="00F63A69">
                        <w:pPr>
                          <w:rPr>
                            <w:sz w:val="11"/>
                            <w:szCs w:val="11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5/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  <w:hideMark/>
                      </w:tcPr>
                      <w:p w14:paraId="15EEE2FF" w14:textId="2C2E6637" w:rsidR="00F63A69" w:rsidRDefault="00F63A69" w:rsidP="00F63A69">
                        <w:pPr>
                          <w:rPr>
                            <w:sz w:val="11"/>
                            <w:szCs w:val="11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BMW Group i</w:t>
                        </w:r>
                        <w:r w:rsidR="00FE32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ntegra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los datos de las marcas BMW y Mini.</w:t>
                        </w:r>
                      </w:p>
                    </w:tc>
                  </w:tr>
                  <w:tr w:rsidR="00F63A69" w14:paraId="195BF500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13F769" w14:textId="1F1B8F6D" w:rsidR="00F63A69" w:rsidRDefault="00F63A69" w:rsidP="00F63A69">
                        <w:pPr>
                          <w:rPr>
                            <w:sz w:val="11"/>
                            <w:szCs w:val="11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6/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  <w:hideMark/>
                      </w:tcPr>
                      <w:p w14:paraId="130747D8" w14:textId="29B509AD" w:rsidR="00F63A69" w:rsidRPr="0008044B" w:rsidRDefault="00F63A69" w:rsidP="00F63A69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A partir de mayo </w:t>
                        </w:r>
                        <w:r w:rsidR="00483EB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202</w:t>
                        </w:r>
                        <w:r w:rsidR="00FE32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5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la empresa Chirey Motor México S. de R.L. de C.V. que proporcionaba las marc</w:t>
                        </w:r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as 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Chirey y Omoda, dejó de brindar información de sus operaciones al </w:t>
                        </w:r>
                        <w:r w:rsidRPr="00391B35">
                          <w:rPr>
                            <w:smallCaps/>
                            <w:color w:val="4D565E"/>
                            <w:spacing w:val="-1"/>
                            <w:sz w:val="10"/>
                            <w:szCs w:val="10"/>
                          </w:rPr>
                          <w:t>raiavl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</w:tc>
                  </w:tr>
                  <w:tr w:rsidR="00F63A69" w14:paraId="2FBC2D91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7D2B812" w14:textId="3E108992" w:rsidR="00F63A69" w:rsidRDefault="00F63A69" w:rsidP="00F63A69">
                        <w:pPr>
                          <w:rPr>
                            <w:sz w:val="11"/>
                            <w:szCs w:val="11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7/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  <w:hideMark/>
                      </w:tcPr>
                      <w:p w14:paraId="69EC77C8" w14:textId="515B06C3" w:rsidR="00F63A69" w:rsidRDefault="00F63A69" w:rsidP="00F63A69">
                        <w:pPr>
                          <w:rPr>
                            <w:sz w:val="11"/>
                            <w:szCs w:val="11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Stellantis integra l</w:t>
                        </w:r>
                        <w:r w:rsidR="00FE32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os datos de la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s marcas Alfa Romeo, Chrysler, Fiat y Peugeot.</w:t>
                        </w:r>
                      </w:p>
                    </w:tc>
                  </w:tr>
                  <w:tr w:rsidR="00F63A69" w14:paraId="13232F2B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13C94E9" w14:textId="358C956E" w:rsidR="00F63A69" w:rsidRDefault="008C3ADE" w:rsidP="00F63A69">
                        <w:pPr>
                          <w:rPr>
                            <w:sz w:val="11"/>
                            <w:szCs w:val="11"/>
                            <w:vertAlign w:val="superscript"/>
                          </w:rPr>
                        </w:pPr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8</w:t>
                        </w:r>
                        <w:r w:rsidR="00F63A69"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</w:tcPr>
                      <w:p w14:paraId="6C299AC4" w14:textId="636A84C8" w:rsidR="00F63A69" w:rsidRDefault="00F63A69" w:rsidP="00F63A69">
                        <w:pPr>
                          <w:rPr>
                            <w:sz w:val="11"/>
                            <w:szCs w:val="11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A partir de </w:t>
                        </w:r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marzo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</w:t>
                        </w:r>
                        <w:r w:rsidR="00483EB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202</w:t>
                        </w:r>
                        <w:r w:rsidR="008C3A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5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la marca JETOUR dejó de brindar información de sus operaciones al </w:t>
                        </w:r>
                        <w:r w:rsidRPr="00391B35">
                          <w:rPr>
                            <w:smallCaps/>
                            <w:color w:val="4D565E"/>
                            <w:spacing w:val="-1"/>
                            <w:sz w:val="10"/>
                            <w:szCs w:val="10"/>
                          </w:rPr>
                          <w:t>raiavl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</w:tc>
                  </w:tr>
                  <w:tr w:rsidR="00F63A69" w14:paraId="3F80B9C0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7D52FB4" w14:textId="305A7106" w:rsidR="00F63A69" w:rsidRPr="00391B35" w:rsidRDefault="008C3ADE" w:rsidP="00F63A69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</w:pPr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9</w:t>
                        </w:r>
                        <w:r w:rsidR="00F63A69"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</w:tcPr>
                      <w:p w14:paraId="5893F73D" w14:textId="7D000F60" w:rsidR="00F63A69" w:rsidRPr="00391B35" w:rsidRDefault="00F63A69" w:rsidP="00F63A69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proofErr w:type="spellStart"/>
                        <w:r w:rsidRPr="00813769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Jetour</w:t>
                        </w:r>
                        <w:proofErr w:type="spellEnd"/>
                        <w:r w:rsidRPr="00813769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</w:t>
                        </w:r>
                        <w:proofErr w:type="spellStart"/>
                        <w:r w:rsidRPr="00813769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Soueast</w:t>
                        </w:r>
                        <w:proofErr w:type="spellEnd"/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reporta datos de ventas a partir de</w:t>
                        </w:r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marzo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</w:t>
                        </w:r>
                        <w:r w:rsidR="00483EB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202</w:t>
                        </w:r>
                        <w:r w:rsidR="008C3A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5</w:t>
                        </w:r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</w:tc>
                  </w:tr>
                  <w:tr w:rsidR="00F63A69" w14:paraId="4033FAA1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862C561" w14:textId="7EEBB73C" w:rsidR="00F63A69" w:rsidRDefault="00F63A69" w:rsidP="00F63A69">
                        <w:pPr>
                          <w:rPr>
                            <w:sz w:val="11"/>
                            <w:szCs w:val="11"/>
                            <w:vertAlign w:val="superscript"/>
                          </w:rPr>
                        </w:pPr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1</w:t>
                        </w:r>
                        <w:r w:rsidR="008C3ADE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0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</w:tcPr>
                      <w:p w14:paraId="103AF0C9" w14:textId="33E4DE3B" w:rsidR="00F63A69" w:rsidRDefault="00F63A69" w:rsidP="00F63A69">
                        <w:pPr>
                          <w:rPr>
                            <w:sz w:val="11"/>
                            <w:szCs w:val="11"/>
                          </w:rPr>
                        </w:pP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MOTORNATION a partir de enero de </w:t>
                        </w:r>
                        <w:r w:rsidR="00483EB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202</w:t>
                        </w:r>
                        <w:r w:rsidR="008C3A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5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, incluye únicamente las marcas BAIC, JMC, DFSK y SERES.</w:t>
                        </w:r>
                      </w:p>
                    </w:tc>
                  </w:tr>
                  <w:tr w:rsidR="00FE32DE" w14:paraId="2708D0F8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14EA0B" w14:textId="68EF2925" w:rsidR="00FE32DE" w:rsidRDefault="00FE32DE" w:rsidP="00F63A69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</w:pPr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1</w:t>
                        </w:r>
                        <w:r w:rsidR="008C3ADE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1</w:t>
                        </w:r>
                        <w:r w:rsidRPr="00391B35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</w:tcPr>
                      <w:p w14:paraId="7463783E" w14:textId="45A374BF" w:rsidR="00FE32DE" w:rsidRPr="00391B35" w:rsidRDefault="00FE32DE" w:rsidP="00F63A69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proofErr w:type="spellStart"/>
                        <w:r w:rsidRPr="00FE32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Zeekr</w:t>
                        </w:r>
                        <w:proofErr w:type="spellEnd"/>
                        <w:r w:rsidRPr="00FE32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</w:t>
                        </w:r>
                        <w:proofErr w:type="spellStart"/>
                        <w:r w:rsidRPr="00FE32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Lynk&amp;Co</w:t>
                        </w:r>
                        <w:proofErr w:type="spellEnd"/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integra los datos de las marcas </w:t>
                        </w:r>
                        <w:proofErr w:type="spellStart"/>
                        <w:r w:rsidRPr="00FE32DE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Lynk&amp;Co</w:t>
                        </w:r>
                        <w:proofErr w:type="spellEnd"/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y </w:t>
                        </w:r>
                        <w:proofErr w:type="spellStart"/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Zeekr</w:t>
                        </w:r>
                        <w:proofErr w:type="spellEnd"/>
                        <w: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</w:tc>
                  </w:tr>
                  <w:tr w:rsidR="00B8784E" w14:paraId="61849ACA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522C164" w14:textId="77777777" w:rsidR="00B8784E" w:rsidRPr="0008044B" w:rsidRDefault="00B8784E" w:rsidP="00B8784E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>
                          <w:rPr>
                            <w:color w:val="4D565E"/>
                            <w:sz w:val="10"/>
                            <w:szCs w:val="10"/>
                          </w:rPr>
                          <w:t>Nota: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</w:tcPr>
                      <w:p w14:paraId="4161D712" w14:textId="33C57C09" w:rsidR="00B8784E" w:rsidRPr="00391B35" w:rsidRDefault="006C347D" w:rsidP="00B8784E">
                        <w:pPr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</w:pPr>
                        <w:r w:rsidRPr="006C347D">
                          <w:rPr>
                            <w:color w:val="4D565E"/>
                            <w:sz w:val="10"/>
                            <w:szCs w:val="10"/>
                          </w:rPr>
                          <w:t xml:space="preserve">Las marcas Acura y Honda actualizaron sus cifras de ventas totales respecto a lo publicado el </w:t>
                        </w:r>
                        <w:r w:rsidR="00FE32DE">
                          <w:rPr>
                            <w:color w:val="4D565E"/>
                            <w:sz w:val="10"/>
                            <w:szCs w:val="10"/>
                          </w:rPr>
                          <w:t>4</w:t>
                        </w:r>
                        <w:r w:rsidRPr="006C347D">
                          <w:rPr>
                            <w:color w:val="4D565E"/>
                            <w:sz w:val="10"/>
                            <w:szCs w:val="10"/>
                          </w:rPr>
                          <w:t xml:space="preserve"> de </w:t>
                        </w:r>
                        <w:r w:rsidR="00FE32DE">
                          <w:rPr>
                            <w:color w:val="4D565E"/>
                            <w:sz w:val="10"/>
                            <w:szCs w:val="10"/>
                          </w:rPr>
                          <w:t>marz</w:t>
                        </w:r>
                        <w:r w:rsidRPr="006C347D">
                          <w:rPr>
                            <w:color w:val="4D565E"/>
                            <w:sz w:val="10"/>
                            <w:szCs w:val="10"/>
                          </w:rPr>
                          <w:t>o 2026</w:t>
                        </w:r>
                        <w:r w:rsidR="00FE32DE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</w:tc>
                  </w:tr>
                  <w:tr w:rsidR="00B8784E" w14:paraId="3766A66E" w14:textId="77777777" w:rsidTr="00FE32DE">
                    <w:trPr>
                      <w:trHeight w:val="28"/>
                    </w:trPr>
                    <w:tc>
                      <w:tcPr>
                        <w:tcW w:w="345" w:type="pct"/>
                        <w:tcMar>
                          <w:top w:w="15" w:type="dxa"/>
                          <w:left w:w="0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7331BA3" w14:textId="77777777" w:rsidR="00B8784E" w:rsidRPr="0008044B" w:rsidRDefault="00B8784E" w:rsidP="00B8784E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08044B">
                          <w:rPr>
                            <w:color w:val="4D565E"/>
                            <w:sz w:val="10"/>
                            <w:szCs w:val="10"/>
                          </w:rPr>
                          <w:t>Fuente:</w:t>
                        </w:r>
                      </w:p>
                    </w:tc>
                    <w:tc>
                      <w:tcPr>
                        <w:tcW w:w="4655" w:type="pct"/>
                        <w:vAlign w:val="center"/>
                      </w:tcPr>
                      <w:p w14:paraId="3EB81767" w14:textId="61E9402D" w:rsidR="00B8784E" w:rsidRPr="0008044B" w:rsidRDefault="00B8784E" w:rsidP="00B8784E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391B35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inegi</w:t>
                        </w:r>
                        <w:r w:rsidRPr="00391B35">
                          <w:rPr>
                            <w:color w:val="4D565E"/>
                            <w:sz w:val="10"/>
                            <w:szCs w:val="10"/>
                          </w:rPr>
                          <w:t>. Registro Administrativo de la Industria Automotriz de Vehículos Ligeros (</w:t>
                        </w:r>
                        <w:r w:rsidRPr="00391B35">
                          <w:rPr>
                            <w:smallCaps/>
                            <w:color w:val="4D565E"/>
                            <w:spacing w:val="-1"/>
                            <w:sz w:val="10"/>
                            <w:szCs w:val="10"/>
                          </w:rPr>
                          <w:t>raiavl</w:t>
                        </w:r>
                        <w:r w:rsidRPr="00391B35">
                          <w:rPr>
                            <w:color w:val="4D565E"/>
                            <w:sz w:val="10"/>
                            <w:szCs w:val="10"/>
                          </w:rPr>
                          <w:t xml:space="preserve">), </w:t>
                        </w:r>
                        <w:r w:rsidR="00303945">
                          <w:rPr>
                            <w:color w:val="4D565E"/>
                            <w:sz w:val="10"/>
                            <w:szCs w:val="10"/>
                          </w:rPr>
                          <w:t>febrero</w:t>
                        </w:r>
                        <w:r w:rsidRPr="00391B35">
                          <w:rPr>
                            <w:color w:val="4D565E"/>
                            <w:sz w:val="10"/>
                            <w:szCs w:val="10"/>
                          </w:rPr>
                          <w:t xml:space="preserve"> de </w:t>
                        </w:r>
                        <w:r w:rsidR="00483EBE">
                          <w:rPr>
                            <w:color w:val="4D565E"/>
                            <w:sz w:val="10"/>
                            <w:szCs w:val="10"/>
                          </w:rPr>
                          <w:t>2026</w:t>
                        </w:r>
                        <w:r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</w:tc>
                  </w:tr>
                </w:tbl>
                <w:p w14:paraId="780BA5E5" w14:textId="77777777" w:rsidR="00B8784E" w:rsidRDefault="00B8784E" w:rsidP="00B8784E">
                  <w:pPr>
                    <w:rPr>
                      <w:color w:val="000000"/>
                      <w:sz w:val="11"/>
                      <w:szCs w:val="11"/>
                    </w:rPr>
                  </w:pPr>
                </w:p>
              </w:tc>
            </w:tr>
          </w:tbl>
          <w:p w14:paraId="7AF0F7A5" w14:textId="77777777" w:rsidR="009D67E0" w:rsidRPr="009D67E0" w:rsidRDefault="009D67E0" w:rsidP="009D67E0">
            <w:pPr>
              <w:rPr>
                <w:sz w:val="13"/>
                <w:szCs w:val="13"/>
              </w:rPr>
            </w:pPr>
          </w:p>
        </w:tc>
        <w:tc>
          <w:tcPr>
            <w:tcW w:w="2505" w:type="pct"/>
            <w:tcMar>
              <w:top w:w="15" w:type="dxa"/>
              <w:left w:w="75" w:type="dxa"/>
              <w:bottom w:w="15" w:type="dxa"/>
              <w:right w:w="15" w:type="dxa"/>
            </w:tcMar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31"/>
            </w:tblGrid>
            <w:tr w:rsidR="00817988" w14:paraId="5276901B" w14:textId="77777777" w:rsidTr="001B65AB">
              <w:trPr>
                <w:tblCellSpacing w:w="15" w:type="dxa"/>
              </w:trPr>
              <w:tc>
                <w:tcPr>
                  <w:tcW w:w="0" w:type="auto"/>
                  <w:tcMar>
                    <w:top w:w="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8D29A4E" w14:textId="20FBF990" w:rsidR="00817988" w:rsidRPr="006E092C" w:rsidRDefault="006E092C" w:rsidP="006E092C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Producción total de</w:t>
                  </w:r>
                  <w:r w:rsidRPr="00A54B3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vehículos ligeros</w:t>
                  </w:r>
                </w:p>
              </w:tc>
            </w:tr>
            <w:tr w:rsidR="00817988" w14:paraId="2A464C20" w14:textId="77777777" w:rsidTr="001B65A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82D72E" w14:textId="77777777" w:rsidR="00817988" w:rsidRDefault="00817988" w:rsidP="006E092C">
                  <w:pPr>
                    <w:jc w:val="center"/>
                    <w:rPr>
                      <w:color w:val="27251F"/>
                      <w:sz w:val="16"/>
                      <w:szCs w:val="16"/>
                    </w:rPr>
                  </w:pPr>
                  <w:r w:rsidRPr="006E092C">
                    <w:rPr>
                      <w:color w:val="27251F"/>
                      <w:sz w:val="16"/>
                      <w:szCs w:val="16"/>
                    </w:rPr>
                    <w:t>(número de unidades y variación porcentual)</w:t>
                  </w:r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66"/>
                    <w:gridCol w:w="268"/>
                    <w:gridCol w:w="1324"/>
                    <w:gridCol w:w="1536"/>
                    <w:gridCol w:w="160"/>
                    <w:gridCol w:w="787"/>
                  </w:tblGrid>
                  <w:tr w:rsidR="00B8784E" w14:paraId="4EEAA15D" w14:textId="77777777" w:rsidTr="001421C3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77A4CA3" w14:textId="599D10C0" w:rsidR="00B8784E" w:rsidRDefault="00303945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Febrero</w:t>
                        </w:r>
                        <w:r w:rsidR="00B8784E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0E37DD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0E37DD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9DAE573" w14:textId="4E04E776" w:rsidR="00B8784E" w:rsidRDefault="000C1AF9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317 178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DA15D9F" w14:textId="6BFDCF6F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303945">
                          <w:rPr>
                            <w:sz w:val="13"/>
                            <w:szCs w:val="13"/>
                          </w:rPr>
                          <w:t>febrero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0E37DD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0E37DD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291655D" w14:textId="426C1300" w:rsidR="00B8784E" w:rsidRDefault="000C1AF9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629 435</w:t>
                        </w:r>
                      </w:p>
                    </w:tc>
                  </w:tr>
                  <w:tr w:rsidR="00B8784E" w14:paraId="4DC219C2" w14:textId="77777777" w:rsidTr="001421C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A3D3AF0" w14:textId="3292168B" w:rsidR="00B8784E" w:rsidRDefault="00303945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Febrero</w:t>
                        </w:r>
                        <w:r w:rsidR="00B8784E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0E37D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0E37DD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A0ACDF9" w14:textId="70795A7F" w:rsidR="00B8784E" w:rsidRDefault="000C1AF9" w:rsidP="00B8784E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311 457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B8C998E" w14:textId="6C74CF6F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303945">
                          <w:rPr>
                            <w:sz w:val="13"/>
                            <w:szCs w:val="13"/>
                          </w:rPr>
                          <w:t>febrero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0E37D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0E37DD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BEBBD17" w14:textId="33EBCDAD" w:rsidR="00B8784E" w:rsidRDefault="000C1AF9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625 774</w:t>
                        </w:r>
                      </w:p>
                    </w:tc>
                  </w:tr>
                  <w:tr w:rsidR="00B8784E" w14:paraId="417A1B23" w14:textId="77777777" w:rsidTr="001421C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A6311CD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5AEB5A6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A7B626C" w14:textId="3E61603E" w:rsidR="00B8784E" w:rsidRDefault="000C1AF9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-1.80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A7B76CB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2D890E02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DEB2868" w14:textId="474A2D5B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D5717C">
                          <w:rPr>
                            <w:sz w:val="13"/>
                            <w:szCs w:val="13"/>
                          </w:rPr>
                          <w:t>0.</w:t>
                        </w:r>
                        <w:r w:rsidR="000C1AF9">
                          <w:rPr>
                            <w:sz w:val="13"/>
                            <w:szCs w:val="13"/>
                          </w:rPr>
                          <w:t>58</w:t>
                        </w:r>
                      </w:p>
                    </w:tc>
                  </w:tr>
                  <w:tr w:rsidR="00B8784E" w14:paraId="75834FEF" w14:textId="77777777" w:rsidTr="001421C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6FE336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536C4BC2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CA333B4" w14:textId="482A02DB" w:rsidR="00B8784E" w:rsidRDefault="000C1AF9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-5 721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C03859E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4E29B060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06032A2" w14:textId="4858B46E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0C1AF9">
                          <w:rPr>
                            <w:sz w:val="13"/>
                            <w:szCs w:val="13"/>
                          </w:rPr>
                          <w:t>3 661</w:t>
                        </w:r>
                      </w:p>
                    </w:tc>
                  </w:tr>
                  <w:tr w:rsidR="00B8784E" w14:paraId="7A2C6407" w14:textId="77777777" w:rsidTr="001421C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5430" w:type="dxa"/>
                          <w:tblCellSpacing w:w="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430"/>
                        </w:tblGrid>
                        <w:tr w:rsidR="000E37DD" w:rsidRPr="000E37DD" w14:paraId="6F1806BB" w14:textId="77777777" w:rsidTr="000E37DD">
                          <w:trPr>
                            <w:tblCellSpacing w:w="5" w:type="dxa"/>
                          </w:trPr>
                          <w:tc>
                            <w:tcPr>
                              <w:tcW w:w="4982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1E130A66" w14:textId="06A81258" w:rsidR="000E37DD" w:rsidRDefault="000E37DD" w:rsidP="00B8784E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Cifras revisadas</w:t>
                              </w:r>
                              <w:r w:rsidR="007F78EA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  <w:p w14:paraId="5F5CE8A6" w14:textId="2BF59028" w:rsidR="000E37DD" w:rsidRDefault="000E37DD" w:rsidP="00B8784E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Cifras 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preliminares</w:t>
                              </w:r>
                              <w:r w:rsidR="007F78EA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  <w:p w14:paraId="59CED6EC" w14:textId="2CAED981" w:rsidR="000E37DD" w:rsidRPr="000E37DD" w:rsidRDefault="000E37DD" w:rsidP="00B8784E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43257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Fuente: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8E4A0D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8E4A0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Ligeros (</w:t>
                              </w:r>
                              <w:r w:rsidRPr="008E4A0D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raiavl</w:t>
                              </w:r>
                              <w:r w:rsidRPr="008E4A0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30394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febrero</w:t>
                              </w:r>
                              <w:r w:rsidRPr="008E4A0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483EB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43257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76D8E73F" w14:textId="77777777" w:rsidR="00B8784E" w:rsidRDefault="00B8784E" w:rsidP="00B8784E">
                        <w:pPr>
                          <w:rPr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2983399F" w14:textId="77777777" w:rsidR="00097B85" w:rsidRPr="006E092C" w:rsidRDefault="00097B85" w:rsidP="006E092C">
                  <w:pPr>
                    <w:jc w:val="center"/>
                    <w:rPr>
                      <w:color w:val="27251F"/>
                      <w:sz w:val="16"/>
                      <w:szCs w:val="16"/>
                    </w:rPr>
                  </w:pPr>
                </w:p>
              </w:tc>
            </w:tr>
            <w:tr w:rsidR="00817988" w14:paraId="1C0C24DC" w14:textId="77777777" w:rsidTr="001B65AB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1260EA2" w14:textId="143D4257" w:rsidR="00817988" w:rsidRPr="006E092C" w:rsidRDefault="006E092C" w:rsidP="006E092C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Producción total de</w:t>
                  </w:r>
                  <w:r w:rsidRPr="00A54B3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vehículos ligeros</w:t>
                  </w:r>
                </w:p>
              </w:tc>
            </w:tr>
            <w:tr w:rsidR="00817988" w14:paraId="1D64B8DF" w14:textId="77777777" w:rsidTr="001B65A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760E56" w14:textId="77777777" w:rsidR="00817988" w:rsidRDefault="00817988" w:rsidP="006E092C">
                  <w:pPr>
                    <w:jc w:val="center"/>
                    <w:rPr>
                      <w:color w:val="27251F"/>
                      <w:sz w:val="16"/>
                      <w:szCs w:val="16"/>
                    </w:rPr>
                  </w:pPr>
                  <w:r w:rsidRPr="006E092C">
                    <w:rPr>
                      <w:color w:val="27251F"/>
                      <w:sz w:val="16"/>
                      <w:szCs w:val="16"/>
                    </w:rPr>
                    <w:t>(número de unidades y variación porcentual)</w:t>
                  </w:r>
                </w:p>
                <w:p w14:paraId="3A64C286" w14:textId="77777777" w:rsidR="00C83FFE" w:rsidRPr="00C83FFE" w:rsidRDefault="00C83FFE" w:rsidP="006E092C">
                  <w:pPr>
                    <w:jc w:val="center"/>
                    <w:rPr>
                      <w:color w:val="27251F"/>
                      <w:sz w:val="6"/>
                      <w:szCs w:val="6"/>
                    </w:rPr>
                  </w:pPr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35"/>
                    <w:gridCol w:w="656"/>
                    <w:gridCol w:w="655"/>
                    <w:gridCol w:w="94"/>
                    <w:gridCol w:w="606"/>
                    <w:gridCol w:w="655"/>
                    <w:gridCol w:w="655"/>
                    <w:gridCol w:w="179"/>
                    <w:gridCol w:w="606"/>
                  </w:tblGrid>
                  <w:tr w:rsidR="00B8784E" w14:paraId="6FCD4CD6" w14:textId="77777777" w:rsidTr="001421C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6889159" w14:textId="77777777" w:rsidR="00B8784E" w:rsidRPr="00842635" w:rsidRDefault="00B8784E" w:rsidP="00B8784E">
                        <w:pP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42635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703CE7CF" w14:textId="7DCF7D70" w:rsidR="00B8784E" w:rsidRPr="00842635" w:rsidRDefault="00303945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Febrero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B95E05D" w14:textId="1A4D504D" w:rsidR="00B8784E" w:rsidRPr="00842635" w:rsidRDefault="00B8784E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42635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303945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febrero</w:t>
                        </w:r>
                      </w:p>
                    </w:tc>
                  </w:tr>
                  <w:tr w:rsidR="00B8784E" w14:paraId="3283441C" w14:textId="77777777" w:rsidTr="001421C3"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14:paraId="3209B417" w14:textId="77777777" w:rsidR="00B8784E" w:rsidRPr="00842635" w:rsidRDefault="00B8784E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394EA40F" w14:textId="762E4341" w:rsidR="00B8784E" w:rsidRPr="00842635" w:rsidRDefault="00483EBE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8B337D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0E37DD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18F894CA" w14:textId="4C2A6498" w:rsidR="00B8784E" w:rsidRPr="00842635" w:rsidRDefault="00483EBE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0E37D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0E37DD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1370CBD9" w14:textId="77777777" w:rsidR="00B8784E" w:rsidRPr="00842635" w:rsidRDefault="00B8784E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42635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948FBBA" w14:textId="41495E8C" w:rsidR="00B8784E" w:rsidRPr="00842635" w:rsidRDefault="00483EBE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8B337D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0E37DD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2FEDFBBE" w14:textId="741D47F9" w:rsidR="00B8784E" w:rsidRPr="00842635" w:rsidRDefault="00483EBE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0E37D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0E37DD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57DF7473" w14:textId="77777777" w:rsidR="00B8784E" w:rsidRPr="00842635" w:rsidRDefault="00B8784E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42635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8A47CC" w14:paraId="071B406E" w14:textId="77777777" w:rsidTr="001421C3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0D8A1F6" w14:textId="77777777" w:rsidR="008A47CC" w:rsidRPr="00842635" w:rsidRDefault="008A47CC" w:rsidP="008A47CC">
                        <w:pP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42635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CA589F" w14:textId="55500003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317 178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AB6A827" w14:textId="72E3C63A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311 457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C5D9239" w14:textId="7777777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CBF5512" w14:textId="0A2C84B0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-1.80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2F6E80" w14:textId="4D466D6E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629 435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DAF11F9" w14:textId="4D08023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625 774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0513F65" w14:textId="7777777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F9D989" w14:textId="77102045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-0.58</w:t>
                        </w:r>
                      </w:p>
                    </w:tc>
                  </w:tr>
                  <w:tr w:rsidR="008A47CC" w14:paraId="1B8950A1" w14:textId="77777777" w:rsidTr="001421C3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B835F67" w14:textId="77777777" w:rsidR="008A47CC" w:rsidRPr="00842635" w:rsidRDefault="008A47CC" w:rsidP="008A47CC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42635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EFC909" w14:textId="40886618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315 096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003736" w14:textId="57C732A1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309 691</w:t>
                        </w:r>
                      </w:p>
                    </w:tc>
                    <w:tc>
                      <w:tcPr>
                        <w:tcW w:w="0" w:type="auto"/>
                      </w:tcPr>
                      <w:p w14:paraId="0652DD66" w14:textId="7777777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04502C" w14:textId="194D184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-1.7</w:t>
                        </w:r>
                        <w:r w:rsidR="003612E4">
                          <w:rPr>
                            <w:b/>
                            <w:bCs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48471B7" w14:textId="74540A5B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624 201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0B4922" w14:textId="3FE9665D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622 533</w:t>
                        </w:r>
                      </w:p>
                    </w:tc>
                    <w:tc>
                      <w:tcPr>
                        <w:tcW w:w="0" w:type="auto"/>
                      </w:tcPr>
                      <w:p w14:paraId="3401540D" w14:textId="7777777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024121" w14:textId="40B2F625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-0.27</w:t>
                        </w:r>
                      </w:p>
                    </w:tc>
                  </w:tr>
                  <w:tr w:rsidR="008A47CC" w14:paraId="07576A06" w14:textId="77777777" w:rsidTr="001421C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DE6E875" w14:textId="01802749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Acura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E70C4A5" w14:textId="426F689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3 203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734B665" w14:textId="3762922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2 195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C463354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2C1A45" w14:textId="0889A04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-31.</w:t>
                        </w:r>
                        <w:r>
                          <w:rPr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2F8B38B" w14:textId="03E0A25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5 441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A0C933E" w14:textId="1132966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4 739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0F7990C3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5B33725" w14:textId="3F1BC8C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-12.9</w:t>
                        </w:r>
                      </w:p>
                    </w:tc>
                  </w:tr>
                  <w:tr w:rsidR="008A47CC" w14:paraId="5AB1532A" w14:textId="77777777" w:rsidTr="00EB502B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F8B2B04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Audi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8FE1331" w14:textId="5BFB8E7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5 065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633175E" w14:textId="411D989D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11 764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1143F74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0D2F17F" w14:textId="03C607DB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132.</w:t>
                        </w:r>
                        <w:r>
                          <w:rPr>
                            <w:sz w:val="13"/>
                            <w:szCs w:val="13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787835B" w14:textId="70DBB942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14 675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4C71B51" w14:textId="318F9FE4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22 831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56FC36C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BA8EDA3" w14:textId="54DF912B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55.</w:t>
                        </w:r>
                        <w:r>
                          <w:rPr>
                            <w:sz w:val="13"/>
                            <w:szCs w:val="13"/>
                          </w:rPr>
                          <w:t>6</w:t>
                        </w:r>
                      </w:p>
                    </w:tc>
                  </w:tr>
                  <w:tr w:rsidR="008A47CC" w14:paraId="3215548F" w14:textId="77777777" w:rsidTr="00EB502B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FD06100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BMW Group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82628AC" w14:textId="4127A36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8 876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AF328FF" w14:textId="0F108D1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1 431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D78A8A8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8EB360F" w14:textId="6D3CDB9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-83.</w:t>
                        </w:r>
                        <w:r>
                          <w:rPr>
                            <w:sz w:val="13"/>
                            <w:szCs w:val="13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285AF33" w14:textId="09CB935B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18 592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D9EF185" w14:textId="06AE789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8 892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5A46BC9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FC7E125" w14:textId="4E78C434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-52.</w:t>
                        </w:r>
                        <w:r>
                          <w:rPr>
                            <w:sz w:val="13"/>
                            <w:szCs w:val="13"/>
                          </w:rPr>
                          <w:t>2</w:t>
                        </w:r>
                      </w:p>
                    </w:tc>
                  </w:tr>
                  <w:tr w:rsidR="008A47CC" w14:paraId="364372AF" w14:textId="77777777" w:rsidTr="00EB502B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759BF32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Ford Motor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908EBC8" w14:textId="0DEBD043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34 301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64A32FE" w14:textId="09E274B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31 508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793243A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2E1728E" w14:textId="52C00EE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-8.1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DF46EE1" w14:textId="7236C6A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66 892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54E778C" w14:textId="2015E5C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66 800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6E4CFD1D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A9737C6" w14:textId="0A0BEE63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  <w:r w:rsidRPr="008A47CC">
                          <w:rPr>
                            <w:sz w:val="13"/>
                            <w:szCs w:val="13"/>
                          </w:rPr>
                          <w:t>.1</w:t>
                        </w:r>
                      </w:p>
                    </w:tc>
                  </w:tr>
                  <w:tr w:rsidR="008A47CC" w14:paraId="2FD39D5B" w14:textId="77777777" w:rsidTr="00EB502B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4936F8D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General Motors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2B551B" w14:textId="6891250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69 885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46CC155" w14:textId="7F426CC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69 652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B418929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C37B4FA" w14:textId="54B48CF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</w:t>
                        </w:r>
                        <w:r w:rsidR="003F0EDA">
                          <w:rPr>
                            <w:sz w:val="13"/>
                            <w:szCs w:val="13"/>
                          </w:rPr>
                          <w:t>0</w:t>
                        </w:r>
                        <w:r w:rsidRPr="008A47CC">
                          <w:rPr>
                            <w:sz w:val="13"/>
                            <w:szCs w:val="13"/>
                          </w:rPr>
                          <w:t>.3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0268E72" w14:textId="284AC0B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129 998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2338B05" w14:textId="61E8DB12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142 912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E693654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5560390" w14:textId="06C50A3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9.9</w:t>
                        </w:r>
                      </w:p>
                    </w:tc>
                  </w:tr>
                  <w:tr w:rsidR="008A47CC" w14:paraId="27BA39D1" w14:textId="77777777" w:rsidTr="00EB502B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4487111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Honda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267E2E" w14:textId="646B4302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12 868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1C37EDB" w14:textId="6ABCF88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14 472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03E670BA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A7F48E4" w14:textId="71340EFD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12.</w:t>
                        </w:r>
                        <w:r>
                          <w:rPr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01C2AF2" w14:textId="71BDB3D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27 361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3A850C5" w14:textId="24EC8154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29 291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B2F5AA7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2B57E47" w14:textId="10A69E02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7.</w:t>
                        </w:r>
                        <w:r>
                          <w:rPr>
                            <w:sz w:val="13"/>
                            <w:szCs w:val="13"/>
                          </w:rPr>
                          <w:t>1</w:t>
                        </w:r>
                      </w:p>
                    </w:tc>
                  </w:tr>
                  <w:tr w:rsidR="008A47CC" w14:paraId="63C3A29F" w14:textId="77777777" w:rsidTr="00EB502B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E48E077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KIA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CD81165" w14:textId="1C13EBA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21 510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8201334" w14:textId="2BDDB48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24 100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18D7E9F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C3F4D3C" w14:textId="752FE6E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12.0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382EED6" w14:textId="0EB33297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45 810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1113AEA" w14:textId="5D7B8C9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49 700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3D0E2589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2C2BC6E" w14:textId="61FCE08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8.</w:t>
                        </w:r>
                        <w:r>
                          <w:rPr>
                            <w:sz w:val="13"/>
                            <w:szCs w:val="13"/>
                          </w:rPr>
                          <w:t>5</w:t>
                        </w:r>
                      </w:p>
                    </w:tc>
                  </w:tr>
                  <w:tr w:rsidR="008A47CC" w14:paraId="466311FC" w14:textId="77777777" w:rsidTr="00EB502B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342A5B8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Mazda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DC7CA2" w14:textId="718AC1D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18 112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BA5FED6" w14:textId="4028CFCD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13 460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A2E231E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7062BC4" w14:textId="2E3AE9CD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-25.</w:t>
                        </w:r>
                        <w:r>
                          <w:rPr>
                            <w:sz w:val="13"/>
                            <w:szCs w:val="13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2C9A6F8" w14:textId="4A55E9E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38 366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D172460" w14:textId="3B5417C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24 822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BDB5E20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9B6D702" w14:textId="3D3E459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-35.3</w:t>
                        </w:r>
                      </w:p>
                    </w:tc>
                  </w:tr>
                  <w:tr w:rsidR="008A47CC" w14:paraId="4D094798" w14:textId="77777777" w:rsidTr="00EB502B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1B5DB78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Mercedes Benz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8B16C27" w14:textId="6137799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4 585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98EDAAC" w14:textId="5946AD5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4 912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867F5C4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74C2EA7" w14:textId="25281F7D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7.1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0A69D54" w14:textId="2F2A7E9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9 388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2EE5F22" w14:textId="4D1B4B1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9 492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DC456FF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04A4A17" w14:textId="1901056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1.1</w:t>
                        </w:r>
                      </w:p>
                    </w:tc>
                  </w:tr>
                  <w:tr w:rsidR="008A47CC" w14:paraId="2F361151" w14:textId="77777777" w:rsidTr="00EB502B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80C79FE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Nissan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1B0F512" w14:textId="3465BB3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59 731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CB66750" w14:textId="2A897A2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40 214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0CA6559C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42F0A93" w14:textId="39512FA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-32.</w:t>
                        </w:r>
                        <w:r>
                          <w:rPr>
                            <w:sz w:val="13"/>
                            <w:szCs w:val="13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BB59F7C" w14:textId="74DA7BAB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120 816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1B46272" w14:textId="050FD6C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82 329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00314F6A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EC03820" w14:textId="2825CF5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-31.</w:t>
                        </w:r>
                        <w:r>
                          <w:rPr>
                            <w:sz w:val="13"/>
                            <w:szCs w:val="13"/>
                          </w:rPr>
                          <w:t>9</w:t>
                        </w:r>
                      </w:p>
                    </w:tc>
                  </w:tr>
                  <w:tr w:rsidR="008A47CC" w14:paraId="2AC2B58B" w14:textId="77777777" w:rsidTr="00EB502B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8431715" w14:textId="0F5CF679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Stellantis</w:t>
                        </w:r>
                        <w:r w:rsidR="00151EF7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0D9657B" w14:textId="2E55C78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31 585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F170C41" w14:textId="68BD596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40 865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23DFB04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ED3CDC0" w14:textId="127ABDF2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29.</w:t>
                        </w:r>
                        <w:r>
                          <w:rPr>
                            <w:sz w:val="13"/>
                            <w:szCs w:val="13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E891DFC" w14:textId="0FFDCD0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54 198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D502137" w14:textId="02D9BD74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65 609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6171E8F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FFC3D27" w14:textId="457E4777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21.</w:t>
                        </w:r>
                        <w:r>
                          <w:rPr>
                            <w:sz w:val="13"/>
                            <w:szCs w:val="13"/>
                          </w:rPr>
                          <w:t>1</w:t>
                        </w:r>
                      </w:p>
                    </w:tc>
                  </w:tr>
                  <w:tr w:rsidR="008A47CC" w14:paraId="01C92A06" w14:textId="77777777" w:rsidTr="00EB502B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ABB6E11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Toyota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37A2A1D" w14:textId="2151D46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24 676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0AE6D42" w14:textId="3B9096F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25 086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0EA244D6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23780A4" w14:textId="5500D78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1.</w:t>
                        </w:r>
                        <w:r>
                          <w:rPr>
                            <w:sz w:val="13"/>
                            <w:szCs w:val="13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64EBE37" w14:textId="6EBF6D4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51 185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5E40506" w14:textId="08FE623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50 504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07A174C6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8098F3E" w14:textId="18888C2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-1.3</w:t>
                        </w:r>
                      </w:p>
                    </w:tc>
                  </w:tr>
                  <w:tr w:rsidR="008A47CC" w14:paraId="784118E6" w14:textId="77777777" w:rsidTr="00EB502B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D5DDC42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Volkswagen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D78CAC" w14:textId="6AD7503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20 699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C3C71E8" w14:textId="4617147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30 032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5EABFCD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9CCF23D" w14:textId="74BC934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45.</w:t>
                        </w:r>
                        <w:r>
                          <w:rPr>
                            <w:sz w:val="13"/>
                            <w:szCs w:val="13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675F50A" w14:textId="30E4746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41 479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646432C" w14:textId="456932C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64 612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08BADDA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99946E2" w14:textId="7FE32ED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55.</w:t>
                        </w:r>
                        <w:r>
                          <w:rPr>
                            <w:sz w:val="13"/>
                            <w:szCs w:val="13"/>
                          </w:rPr>
                          <w:t>8</w:t>
                        </w:r>
                      </w:p>
                    </w:tc>
                  </w:tr>
                  <w:tr w:rsidR="008A47CC" w14:paraId="68E7356D" w14:textId="77777777" w:rsidTr="001421C3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46536B9" w14:textId="77777777" w:rsidR="008A47CC" w:rsidRPr="00842635" w:rsidRDefault="008A47CC" w:rsidP="008A47CC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42635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9F14B1E" w14:textId="7B43AE12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2 082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DBBE19" w14:textId="532AF211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1 766</w:t>
                        </w:r>
                      </w:p>
                    </w:tc>
                    <w:tc>
                      <w:tcPr>
                        <w:tcW w:w="0" w:type="auto"/>
                      </w:tcPr>
                      <w:p w14:paraId="5118BD1E" w14:textId="7777777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1C014A" w14:textId="2FBC9F41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-15.18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66A421B" w14:textId="3C8FFBC5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5 234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576F7EC" w14:textId="62B974A8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3 241</w:t>
                        </w:r>
                      </w:p>
                    </w:tc>
                    <w:tc>
                      <w:tcPr>
                        <w:tcW w:w="0" w:type="auto"/>
                      </w:tcPr>
                      <w:p w14:paraId="20120B27" w14:textId="7777777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F4298A7" w14:textId="73A3EFBC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-38.</w:t>
                        </w:r>
                        <w:r>
                          <w:rPr>
                            <w:b/>
                            <w:bCs/>
                            <w:sz w:val="13"/>
                            <w:szCs w:val="13"/>
                          </w:rPr>
                          <w:t>08</w:t>
                        </w:r>
                      </w:p>
                    </w:tc>
                  </w:tr>
                  <w:tr w:rsidR="008A47CC" w14:paraId="7A27CA80" w14:textId="77777777" w:rsidTr="001421C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8F9930F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JAC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98B4E9C" w14:textId="4922B00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2 082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539E4D" w14:textId="3389DD1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1 766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2ECAB77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7AD69D" w14:textId="61BD881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-15.</w:t>
                        </w:r>
                        <w:r>
                          <w:rPr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F880B77" w14:textId="1B16512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5 234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12CCA8C" w14:textId="711E511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3 241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E630912" w14:textId="77777777" w:rsidR="008A47CC" w:rsidRPr="00321799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85FB176" w14:textId="1DFAF1D3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-38.</w:t>
                        </w:r>
                        <w:r>
                          <w:rPr>
                            <w:sz w:val="13"/>
                            <w:szCs w:val="13"/>
                          </w:rPr>
                          <w:t>1</w:t>
                        </w:r>
                      </w:p>
                    </w:tc>
                  </w:tr>
                  <w:tr w:rsidR="00B8784E" w14:paraId="69ACBB3B" w14:textId="77777777" w:rsidTr="001421C3">
                    <w:tc>
                      <w:tcPr>
                        <w:tcW w:w="0" w:type="auto"/>
                        <w:gridSpan w:val="9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543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2"/>
                          <w:gridCol w:w="5068"/>
                        </w:tblGrid>
                        <w:tr w:rsidR="008B337D" w14:paraId="7967A9A9" w14:textId="77777777" w:rsidTr="008B337D">
                          <w:tc>
                            <w:tcPr>
                              <w:tcW w:w="33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</w:tcPr>
                            <w:p w14:paraId="1A163615" w14:textId="2D3DC5C8" w:rsidR="008B337D" w:rsidRPr="00085E78" w:rsidRDefault="008B337D" w:rsidP="008B337D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085E78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</w:p>
                          </w:tc>
                          <w:tc>
                            <w:tcPr>
                              <w:tcW w:w="4667" w:type="pct"/>
                            </w:tcPr>
                            <w:p w14:paraId="6125923A" w14:textId="7330E9C4" w:rsidR="008B337D" w:rsidRPr="00085E78" w:rsidRDefault="008B337D" w:rsidP="008B337D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Cifras revisadas</w:t>
                              </w:r>
                              <w:r w:rsidR="008A47CC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8B337D" w14:paraId="5B29D430" w14:textId="77777777" w:rsidTr="008B337D">
                          <w:tc>
                            <w:tcPr>
                              <w:tcW w:w="33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</w:tcPr>
                            <w:p w14:paraId="18E4BC7F" w14:textId="35D957CF" w:rsidR="008B337D" w:rsidRPr="00085E78" w:rsidRDefault="008B337D" w:rsidP="008B337D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085E78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2/</w:t>
                              </w:r>
                            </w:p>
                          </w:tc>
                          <w:tc>
                            <w:tcPr>
                              <w:tcW w:w="4667" w:type="pct"/>
                            </w:tcPr>
                            <w:p w14:paraId="1A20109B" w14:textId="368508C1" w:rsidR="008B337D" w:rsidRPr="00085E78" w:rsidRDefault="008B337D" w:rsidP="008B337D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Cifras 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preliminares</w:t>
                              </w:r>
                              <w:r w:rsidR="008A47CC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36231E" w14:paraId="3DB7C05E" w14:textId="77777777" w:rsidTr="008B337D">
                          <w:tc>
                            <w:tcPr>
                              <w:tcW w:w="33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</w:tcPr>
                            <w:p w14:paraId="5899789C" w14:textId="45772054" w:rsidR="0036231E" w:rsidRDefault="00151EF7" w:rsidP="0036231E">
                              <w:pPr>
                                <w:rPr>
                                  <w:sz w:val="11"/>
                                  <w:szCs w:val="11"/>
                                  <w:vertAlign w:val="superscript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3</w:t>
                              </w:r>
                              <w:r w:rsidR="0036231E" w:rsidRPr="00085E78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</w:p>
                          </w:tc>
                          <w:tc>
                            <w:tcPr>
                              <w:tcW w:w="4667" w:type="pct"/>
                            </w:tcPr>
                            <w:p w14:paraId="12B4D0B7" w14:textId="3355FF64" w:rsidR="0036231E" w:rsidRDefault="0036231E" w:rsidP="0036231E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S</w:t>
                              </w:r>
                              <w:r w:rsidRPr="00085E78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tellantis </w:t>
                              </w:r>
                              <w:r w:rsidR="008A47CC" w:rsidRPr="00391B35">
                                <w:rPr>
                                  <w:color w:val="4D565E"/>
                                  <w:spacing w:val="-1"/>
                                  <w:sz w:val="10"/>
                                  <w:szCs w:val="10"/>
                                </w:rPr>
                                <w:t>integra l</w:t>
                              </w:r>
                              <w:r w:rsidR="008A47CC">
                                <w:rPr>
                                  <w:color w:val="4D565E"/>
                                  <w:spacing w:val="-1"/>
                                  <w:sz w:val="10"/>
                                  <w:szCs w:val="10"/>
                                </w:rPr>
                                <w:t>os datos de la</w:t>
                              </w:r>
                              <w:r w:rsidR="008A47CC" w:rsidRPr="00391B35">
                                <w:rPr>
                                  <w:color w:val="4D565E"/>
                                  <w:spacing w:val="-1"/>
                                  <w:sz w:val="10"/>
                                  <w:szCs w:val="10"/>
                                </w:rPr>
                                <w:t>s</w:t>
                              </w:r>
                              <w:r w:rsidRPr="00085E78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marcas Chrysler y Fiat.</w:t>
                              </w:r>
                            </w:p>
                          </w:tc>
                        </w:tr>
                        <w:tr w:rsidR="00B8784E" w14:paraId="62C3A8FF" w14:textId="77777777" w:rsidTr="008B337D">
                          <w:tc>
                            <w:tcPr>
                              <w:tcW w:w="33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07CEC688" w14:textId="77777777" w:rsidR="00B8784E" w:rsidRPr="007B5686" w:rsidRDefault="00B8784E" w:rsidP="00B8784E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7B568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Fuente:</w:t>
                              </w:r>
                            </w:p>
                          </w:tc>
                          <w:tc>
                            <w:tcPr>
                              <w:tcW w:w="4667" w:type="pct"/>
                              <w:vAlign w:val="center"/>
                            </w:tcPr>
                            <w:p w14:paraId="22A30355" w14:textId="78B2ACB3" w:rsidR="00B8784E" w:rsidRPr="007B5686" w:rsidRDefault="00B8784E" w:rsidP="00B8784E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7B5686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7B568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Ligeros (</w:t>
                              </w:r>
                              <w:r w:rsidRPr="007B5686">
                                <w:rPr>
                                  <w:smallCaps/>
                                  <w:color w:val="4D565E"/>
                                  <w:spacing w:val="-1"/>
                                  <w:sz w:val="10"/>
                                  <w:szCs w:val="10"/>
                                </w:rPr>
                                <w:t>raiavl</w:t>
                              </w:r>
                              <w:r w:rsidRPr="007B568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303945" w:rsidRPr="007B568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febrero</w:t>
                              </w:r>
                              <w:r w:rsidRPr="007B568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483EBE" w:rsidRPr="007B568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7B5686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073725AB" w14:textId="77777777" w:rsidR="00B8784E" w:rsidRDefault="00B8784E" w:rsidP="00B8784E">
                        <w:pPr>
                          <w:rPr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18EED4C1" w14:textId="77777777" w:rsidR="00097B85" w:rsidRDefault="00097B85" w:rsidP="006E092C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17988" w14:paraId="513347B5" w14:textId="77777777" w:rsidTr="001B65AB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904335D" w14:textId="6D068FE5" w:rsidR="00817988" w:rsidRPr="006E092C" w:rsidRDefault="006E092C" w:rsidP="006E092C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Exportación de</w:t>
                  </w:r>
                  <w:r w:rsidRPr="00A54B3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vehículos ligeros</w:t>
                  </w:r>
                </w:p>
              </w:tc>
            </w:tr>
            <w:tr w:rsidR="00817988" w14:paraId="7E49C182" w14:textId="77777777" w:rsidTr="001B65A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F015F7" w14:textId="31878B27" w:rsidR="00AD765B" w:rsidRDefault="00817988" w:rsidP="00AD765B">
                  <w:pPr>
                    <w:jc w:val="center"/>
                    <w:rPr>
                      <w:color w:val="27251F"/>
                      <w:sz w:val="16"/>
                      <w:szCs w:val="16"/>
                    </w:rPr>
                  </w:pPr>
                  <w:r w:rsidRPr="006E092C">
                    <w:rPr>
                      <w:color w:val="27251F"/>
                      <w:sz w:val="16"/>
                      <w:szCs w:val="16"/>
                    </w:rPr>
                    <w:t>(número de unidades y variación porcentual)</w:t>
                  </w:r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82"/>
                    <w:gridCol w:w="895"/>
                    <w:gridCol w:w="1747"/>
                    <w:gridCol w:w="182"/>
                    <w:gridCol w:w="895"/>
                  </w:tblGrid>
                  <w:tr w:rsidR="00B8784E" w14:paraId="24B07C4A" w14:textId="77777777" w:rsidTr="001421C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52D322D" w14:textId="09EAA236" w:rsidR="00B8784E" w:rsidRDefault="00303945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Febrero</w:t>
                        </w:r>
                        <w:r w:rsidR="00B8784E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7D1750" w:rsidRPr="007D1750">
                          <w:rPr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1EAC45B" w14:textId="6F2F0F6E" w:rsidR="00B8784E" w:rsidRDefault="008A47CC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259 480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67BD95C" w14:textId="6BBB170C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303945">
                          <w:rPr>
                            <w:sz w:val="13"/>
                            <w:szCs w:val="13"/>
                          </w:rPr>
                          <w:t>febrero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7D1750" w:rsidRPr="007D1750">
                          <w:rPr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84E7377" w14:textId="4D4EF835" w:rsidR="00B8784E" w:rsidRDefault="008A47CC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478 902</w:t>
                        </w:r>
                      </w:p>
                    </w:tc>
                  </w:tr>
                  <w:tr w:rsidR="00B8784E" w14:paraId="36D22CE7" w14:textId="77777777" w:rsidTr="001421C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19CF77B" w14:textId="62C2A093" w:rsidR="00B8784E" w:rsidRDefault="00303945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Febrero</w:t>
                        </w:r>
                        <w:r w:rsidR="00B8784E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7D1750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7D1750" w:rsidRPr="007D1750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1DCEDFEF" w14:textId="055E2266" w:rsidR="00B8784E" w:rsidRDefault="008A47CC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247 945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4719AC9" w14:textId="43D4829F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303945">
                          <w:rPr>
                            <w:sz w:val="13"/>
                            <w:szCs w:val="13"/>
                          </w:rPr>
                          <w:t>febrero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83EBE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7D1750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7D1750" w:rsidRPr="007D1750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54BC505" w14:textId="1028F66D" w:rsidR="00B8784E" w:rsidRDefault="008A47CC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485 426</w:t>
                        </w:r>
                      </w:p>
                    </w:tc>
                  </w:tr>
                  <w:tr w:rsidR="00B8784E" w14:paraId="3C2DC8E1" w14:textId="77777777" w:rsidTr="001421C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8117CD3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1EE7B81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504B6F8" w14:textId="504D7AA6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EB502B">
                          <w:rPr>
                            <w:sz w:val="13"/>
                            <w:szCs w:val="13"/>
                          </w:rPr>
                          <w:t>4.</w:t>
                        </w:r>
                        <w:r w:rsidR="008A47CC">
                          <w:rPr>
                            <w:sz w:val="13"/>
                            <w:szCs w:val="13"/>
                          </w:rPr>
                          <w:t>4</w:t>
                        </w:r>
                        <w:r w:rsidR="00EB502B">
                          <w:rPr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0EBF6ED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76CA9BB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EB83749" w14:textId="508C6A3B" w:rsidR="00B8784E" w:rsidRDefault="008A47CC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1.36</w:t>
                        </w:r>
                      </w:p>
                    </w:tc>
                  </w:tr>
                  <w:tr w:rsidR="00B8784E" w14:paraId="1B798157" w14:textId="77777777" w:rsidTr="001421C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3804604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2B0ADEF9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B18AFED" w14:textId="6999F9CD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8A47CC">
                          <w:rPr>
                            <w:sz w:val="13"/>
                            <w:szCs w:val="13"/>
                          </w:rPr>
                          <w:t>11 535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D21FD26" w14:textId="77777777" w:rsidR="00B8784E" w:rsidRDefault="00B8784E" w:rsidP="00B8784E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7BF983C7" w14:textId="77777777" w:rsidR="00B8784E" w:rsidRDefault="00B8784E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7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E41557E" w14:textId="390EF670" w:rsidR="00B8784E" w:rsidRDefault="008A47CC" w:rsidP="00B8784E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6 524</w:t>
                        </w:r>
                      </w:p>
                    </w:tc>
                  </w:tr>
                  <w:tr w:rsidR="00B8784E" w14:paraId="2A0E1B90" w14:textId="77777777" w:rsidTr="001421C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5430" w:type="dxa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430"/>
                        </w:tblGrid>
                        <w:tr w:rsidR="00B8784E" w14:paraId="4EF4DCF1" w14:textId="77777777" w:rsidTr="001421C3">
                          <w:trPr>
                            <w:tblCellSpacing w:w="15" w:type="dxa"/>
                          </w:trPr>
                          <w:tc>
                            <w:tcPr>
                              <w:tcW w:w="4945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552F53B8" w14:textId="33E31DD5" w:rsidR="007D1750" w:rsidRDefault="007D1750" w:rsidP="007D1750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Cifras revisadas</w:t>
                              </w:r>
                              <w:r w:rsidR="007F78EA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  <w:p w14:paraId="13AB8ED1" w14:textId="2AFC4BD2" w:rsidR="007D1750" w:rsidRDefault="007D1750" w:rsidP="007D1750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Cifras 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preliminares</w:t>
                              </w:r>
                              <w:r w:rsidR="007F78EA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  <w:p w14:paraId="1F63B3C9" w14:textId="0AFEE762" w:rsidR="00B8784E" w:rsidRDefault="00B8784E" w:rsidP="00B8784E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 w:rsidRPr="0071187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>
                                <w:rPr>
                                  <w:sz w:val="11"/>
                                  <w:szCs w:val="11"/>
                                </w:rPr>
                                <w:t xml:space="preserve">: </w:t>
                              </w:r>
                              <w:r w:rsidRPr="00391B35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391B3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Ligeros (</w:t>
                              </w:r>
                              <w:r w:rsidRPr="00391B35">
                                <w:rPr>
                                  <w:smallCaps/>
                                  <w:color w:val="4D565E"/>
                                  <w:spacing w:val="-1"/>
                                  <w:sz w:val="10"/>
                                  <w:szCs w:val="10"/>
                                </w:rPr>
                                <w:t>raiavl</w:t>
                              </w:r>
                              <w:r w:rsidRPr="00391B3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30394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febrero</w:t>
                              </w:r>
                              <w:r w:rsidRPr="00391B3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483EB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>
                                <w:rPr>
                                  <w:sz w:val="11"/>
                                  <w:szCs w:val="11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22CCE8DD" w14:textId="77777777" w:rsidR="00B8784E" w:rsidRDefault="00B8784E" w:rsidP="00B8784E">
                        <w:pPr>
                          <w:rPr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3752CB30" w14:textId="77777777" w:rsidR="00097B85" w:rsidRDefault="00097B85" w:rsidP="001B65AB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817988" w14:paraId="76A39A87" w14:textId="77777777" w:rsidTr="001B65AB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3AE0931" w14:textId="7DA68349" w:rsidR="00817988" w:rsidRDefault="006E092C" w:rsidP="001B65AB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Exportación de</w:t>
                  </w:r>
                  <w:r w:rsidRPr="00A54B3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vehículos ligeros</w:t>
                  </w:r>
                </w:p>
              </w:tc>
            </w:tr>
            <w:tr w:rsidR="00817988" w14:paraId="38E5A916" w14:textId="77777777" w:rsidTr="001B65A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AB9056" w14:textId="77777777" w:rsidR="00817988" w:rsidRDefault="00817988" w:rsidP="001B65AB">
                  <w:pPr>
                    <w:jc w:val="center"/>
                    <w:rPr>
                      <w:color w:val="27251F"/>
                      <w:sz w:val="16"/>
                      <w:szCs w:val="16"/>
                    </w:rPr>
                  </w:pPr>
                  <w:r w:rsidRPr="006E092C">
                    <w:rPr>
                      <w:color w:val="27251F"/>
                      <w:sz w:val="16"/>
                      <w:szCs w:val="16"/>
                    </w:rPr>
                    <w:t>(número de unidades y variación porcentual)</w:t>
                  </w:r>
                </w:p>
                <w:p w14:paraId="51D31E3B" w14:textId="77777777" w:rsidR="00C83FFE" w:rsidRPr="00C83FFE" w:rsidRDefault="00C83FFE" w:rsidP="001B65AB">
                  <w:pPr>
                    <w:jc w:val="center"/>
                    <w:rPr>
                      <w:color w:val="27251F"/>
                      <w:sz w:val="6"/>
                      <w:szCs w:val="6"/>
                    </w:rPr>
                  </w:pPr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47"/>
                    <w:gridCol w:w="663"/>
                    <w:gridCol w:w="663"/>
                    <w:gridCol w:w="95"/>
                    <w:gridCol w:w="626"/>
                    <w:gridCol w:w="663"/>
                    <w:gridCol w:w="663"/>
                    <w:gridCol w:w="95"/>
                    <w:gridCol w:w="626"/>
                  </w:tblGrid>
                  <w:tr w:rsidR="00B8784E" w:rsidRPr="00711872" w14:paraId="665F196D" w14:textId="77777777" w:rsidTr="001421C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761E781" w14:textId="77777777" w:rsidR="00B8784E" w:rsidRPr="00711872" w:rsidRDefault="00B8784E" w:rsidP="00B8784E">
                        <w:pP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71187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21FB0BD8" w14:textId="76D9AA06" w:rsidR="00B8784E" w:rsidRPr="00711872" w:rsidRDefault="00303945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Febrero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370217FD" w14:textId="57785793" w:rsidR="00B8784E" w:rsidRPr="00711872" w:rsidRDefault="00B8784E" w:rsidP="00B8784E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71187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303945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febrero</w:t>
                        </w:r>
                      </w:p>
                    </w:tc>
                  </w:tr>
                  <w:tr w:rsidR="00D51576" w:rsidRPr="00711872" w14:paraId="40CB5F87" w14:textId="77777777" w:rsidTr="001421C3"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14:paraId="695F669A" w14:textId="77777777" w:rsidR="005067E6" w:rsidRPr="00711872" w:rsidRDefault="005067E6" w:rsidP="005067E6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BF01364" w14:textId="7F883E31" w:rsidR="005067E6" w:rsidRPr="00711872" w:rsidRDefault="00483EBE" w:rsidP="005067E6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5067E6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5067E6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142496F5" w14:textId="2FC7EDEC" w:rsidR="005067E6" w:rsidRPr="00711872" w:rsidRDefault="00483EBE" w:rsidP="005067E6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5067E6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5067E6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5ABFEE3F" w14:textId="77777777" w:rsidR="005067E6" w:rsidRPr="00711872" w:rsidRDefault="005067E6" w:rsidP="005067E6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71187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1023DE67" w14:textId="7167B0DD" w:rsidR="005067E6" w:rsidRPr="00711872" w:rsidRDefault="00483EBE" w:rsidP="005067E6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5067E6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5067E6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4B17BE07" w14:textId="138C770B" w:rsidR="005067E6" w:rsidRPr="00711872" w:rsidRDefault="00483EBE" w:rsidP="005067E6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5067E6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5067E6" w:rsidRPr="00F63A69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68E1FD9D" w14:textId="77777777" w:rsidR="005067E6" w:rsidRPr="00711872" w:rsidRDefault="005067E6" w:rsidP="005067E6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71187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8A47CC" w:rsidRPr="00711872" w14:paraId="1D5223E6" w14:textId="77777777" w:rsidTr="001421C3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51CA2AC" w14:textId="77777777" w:rsidR="008A47CC" w:rsidRPr="001F4B68" w:rsidRDefault="008A47CC" w:rsidP="008A47CC">
                        <w:pP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1F4B68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6997827" w14:textId="2F36C3DC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259 480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A33794" w14:textId="422A70C6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247 945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897E036" w14:textId="7777777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5816157" w14:textId="699DB3DD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-4.45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802BD4" w14:textId="1C3E4244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478 902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1E7380" w14:textId="3D593409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485 426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241EFB5" w14:textId="77777777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95D67B" w14:textId="78E27016" w:rsidR="008A47CC" w:rsidRPr="008A47CC" w:rsidRDefault="008A47CC" w:rsidP="008A47CC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b/>
                            <w:bCs/>
                            <w:sz w:val="13"/>
                            <w:szCs w:val="13"/>
                          </w:rPr>
                          <w:t>1.36</w:t>
                        </w:r>
                      </w:p>
                    </w:tc>
                  </w:tr>
                  <w:tr w:rsidR="008A47CC" w14:paraId="4151C189" w14:textId="77777777" w:rsidTr="001421C3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337E1A7" w14:textId="73667210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Acura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D8BF3A" w14:textId="22148FF7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 xml:space="preserve"> 528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32CDBC7" w14:textId="7EB1FD2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2 097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AF8349D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074445" w14:textId="3A05215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297.2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D31815" w14:textId="5A3141C3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 xml:space="preserve"> 536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4FB1C6" w14:textId="64B8F86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4 670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963D219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57FC266" w14:textId="006EAB2D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771.3</w:t>
                        </w:r>
                      </w:p>
                    </w:tc>
                  </w:tr>
                  <w:tr w:rsidR="008A47CC" w14:paraId="77DA18D9" w14:textId="77777777" w:rsidTr="00D5157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87A6F9F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Audi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191236" w14:textId="702AC2E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6 863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8DC6760" w14:textId="41638C5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7 277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A76ABD5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35AB020A" w14:textId="0A070C03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C7A169E" w14:textId="502D593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13 733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2C29532" w14:textId="40515577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16 513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DE28B49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67064D8D" w14:textId="7342AA8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20.2</w:t>
                        </w:r>
                      </w:p>
                    </w:tc>
                  </w:tr>
                  <w:tr w:rsidR="008A47CC" w14:paraId="090C3137" w14:textId="77777777" w:rsidTr="00D5157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F83BFD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BMW Group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22215D4" w14:textId="20F0DD83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8 365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0AC3358" w14:textId="56F7953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 xml:space="preserve"> 288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93A7BD4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33AD4B15" w14:textId="3A44CCF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-96.6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A264105" w14:textId="79C054B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11 705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8990EDE" w14:textId="48CADB37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7 330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2DC4160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46C4DAD6" w14:textId="01B763E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-37.4</w:t>
                        </w:r>
                      </w:p>
                    </w:tc>
                  </w:tr>
                  <w:tr w:rsidR="008A47CC" w14:paraId="2141C758" w14:textId="77777777" w:rsidTr="00D5157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3C8CCEB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Ford Motor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96A2737" w14:textId="6B8600D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31 957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86F4CA3" w14:textId="0C8D2F1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28 958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0DBD305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2C3B3D6F" w14:textId="789B40C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-9.4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7B0A443" w14:textId="643FEBE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65 055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E9A8F7B" w14:textId="70BBB08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56 922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A7F4651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1FB942BB" w14:textId="0CF2A2D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-12.5</w:t>
                        </w:r>
                      </w:p>
                    </w:tc>
                  </w:tr>
                  <w:tr w:rsidR="008A47CC" w14:paraId="74B974C3" w14:textId="77777777" w:rsidTr="00D5157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389326A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General Motors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15FF63B" w14:textId="29C8723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63 527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9761AAA" w14:textId="5C82F6F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57 473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2E9AE86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29D8F817" w14:textId="6A6325C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-9.5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3B240AF" w14:textId="720302CB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112 305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8682122" w14:textId="24CCC2C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115 930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DCC11F4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18D9C078" w14:textId="2647D0E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3.2</w:t>
                        </w:r>
                      </w:p>
                    </w:tc>
                  </w:tr>
                  <w:tr w:rsidR="008A47CC" w14:paraId="65CB0727" w14:textId="77777777" w:rsidTr="00D5157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9C14D63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Honda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7C27BD9" w14:textId="4C1570B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14 549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B16061A" w14:textId="33A6A8C1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14 302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6F4FE37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2FC97DF7" w14:textId="50027B2B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-1.7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FF23B7A" w14:textId="761C790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28 911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AE0B3D9" w14:textId="1EBBCA5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28 198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96087B0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17424E85" w14:textId="5458F82B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-2.5</w:t>
                        </w:r>
                      </w:p>
                    </w:tc>
                  </w:tr>
                  <w:tr w:rsidR="008A47CC" w14:paraId="67BEE46E" w14:textId="77777777" w:rsidTr="00D5157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8DE3DE8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KIA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0F9C5D9" w14:textId="1AF12D2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17 976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927E422" w14:textId="0A44A563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18 772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A67BF13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191A03C3" w14:textId="3CC1B2F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4.4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60F0ABD" w14:textId="3E5C393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35 339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A1B9F4B" w14:textId="1F0C5E8D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38 740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0BAE7A5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4D559841" w14:textId="40212CE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9.6</w:t>
                        </w:r>
                      </w:p>
                    </w:tc>
                  </w:tr>
                  <w:tr w:rsidR="008A47CC" w14:paraId="4A411A0B" w14:textId="77777777" w:rsidTr="00D5157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14E429A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Mazda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25DE456" w14:textId="64E5BEC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11 588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70DA1A3" w14:textId="1190270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7 115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0FEE7B8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2E0C6146" w14:textId="0103C162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-38.6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BFC95B2" w14:textId="235290AE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21 194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4078A49" w14:textId="5C1A14B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12 660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0050C3FA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357AFCCD" w14:textId="61A00D8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-40.3</w:t>
                        </w:r>
                      </w:p>
                    </w:tc>
                  </w:tr>
                  <w:tr w:rsidR="008A47CC" w14:paraId="7B093393" w14:textId="77777777" w:rsidTr="00D5157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E90EA7E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Mercedes Benz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880BD16" w14:textId="57DF8B3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3 954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DE2E29C" w14:textId="48EE1DD5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2 832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41C70E8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32246640" w14:textId="167D416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-28.4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973634B" w14:textId="68915736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5 521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AB4F703" w14:textId="60F1927B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6 112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B74DB7F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3D1573D3" w14:textId="68C91F93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10.7</w:t>
                        </w:r>
                      </w:p>
                    </w:tc>
                  </w:tr>
                  <w:tr w:rsidR="008A47CC" w14:paraId="1EFB8D57" w14:textId="77777777" w:rsidTr="00D5157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B0C8B02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Nissan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B3DA844" w14:textId="52C6371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37 992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76CF8B2" w14:textId="13A4438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27 800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A8D7CCA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40F906BB" w14:textId="60D0307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-26.8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C841A5D" w14:textId="0097D9D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71 799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2F420DF" w14:textId="31B90B80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54 125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A9E08F7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2BCAD289" w14:textId="080823C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-24.6</w:t>
                        </w:r>
                      </w:p>
                    </w:tc>
                  </w:tr>
                  <w:tr w:rsidR="008A47CC" w14:paraId="01594B58" w14:textId="77777777" w:rsidTr="00D5157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36A0598" w14:textId="12A70AFE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Stellantis</w:t>
                        </w: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3/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5655A89" w14:textId="233AD5B2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21 937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C4EE3BB" w14:textId="549C4D8B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30 401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9834BFC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D06CE39" w14:textId="136F3B7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38.6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9224C14" w14:textId="131908F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36 972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3CD8044" w14:textId="7E42C40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48 877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DBEAB36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6BB0FC7" w14:textId="40377447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32.2</w:t>
                        </w:r>
                      </w:p>
                    </w:tc>
                  </w:tr>
                  <w:tr w:rsidR="008A47CC" w14:paraId="257F9D1E" w14:textId="77777777" w:rsidTr="00D5157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9AC20CB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Toyota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B7303EF" w14:textId="3BC42B09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24 219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66AB440" w14:textId="61DDBED7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26 190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0691DF95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253B12EC" w14:textId="02FADFD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8.1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651BFA0" w14:textId="3CE427A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47 857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931396F" w14:textId="7E8F44E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46 938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0754F23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4F69B633" w14:textId="5661216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-1.9</w:t>
                        </w:r>
                      </w:p>
                    </w:tc>
                  </w:tr>
                  <w:tr w:rsidR="008A47CC" w14:paraId="4DC8D51B" w14:textId="77777777" w:rsidTr="00D51576"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BBB5287" w14:textId="77777777" w:rsidR="008A47CC" w:rsidRDefault="008A47CC" w:rsidP="008A47CC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Volkswagen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C59DB96" w14:textId="7C844D68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16 025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E49DB77" w14:textId="1518FA8F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24 440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2753321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45375D18" w14:textId="31A5A5BD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52.5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7FB2EF7" w14:textId="1C437AEA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27 975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A45C458" w14:textId="1B537C93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48 411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18A65AB" w14:textId="77777777" w:rsidR="008A47CC" w:rsidRPr="008E01D2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156B3B26" w14:textId="69D4211C" w:rsidR="008A47CC" w:rsidRPr="008A47CC" w:rsidRDefault="008A47CC" w:rsidP="008A47C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8A47CC">
                          <w:rPr>
                            <w:sz w:val="13"/>
                            <w:szCs w:val="13"/>
                          </w:rPr>
                          <w:t>73.1</w:t>
                        </w:r>
                      </w:p>
                    </w:tc>
                  </w:tr>
                  <w:tr w:rsidR="00B8784E" w14:paraId="2E5A7E91" w14:textId="77777777" w:rsidTr="001F4B68">
                    <w:tc>
                      <w:tcPr>
                        <w:tcW w:w="0" w:type="auto"/>
                        <w:gridSpan w:val="9"/>
                        <w:tcBorders>
                          <w:top w:val="single" w:sz="4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543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2"/>
                          <w:gridCol w:w="5068"/>
                        </w:tblGrid>
                        <w:tr w:rsidR="005067E6" w14:paraId="5C6A96D4" w14:textId="77777777" w:rsidTr="005067E6">
                          <w:tc>
                            <w:tcPr>
                              <w:tcW w:w="33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</w:tcPr>
                            <w:p w14:paraId="36183749" w14:textId="4B21E62F" w:rsidR="005067E6" w:rsidRPr="00085E78" w:rsidRDefault="005067E6" w:rsidP="005067E6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085E78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</w:p>
                          </w:tc>
                          <w:tc>
                            <w:tcPr>
                              <w:tcW w:w="4667" w:type="pct"/>
                            </w:tcPr>
                            <w:p w14:paraId="5A0DBF23" w14:textId="4B648497" w:rsidR="005067E6" w:rsidRPr="00085E78" w:rsidRDefault="005067E6" w:rsidP="005067E6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Cifras revisadas</w:t>
                              </w:r>
                              <w:r w:rsidR="008A47CC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5067E6" w14:paraId="03549F30" w14:textId="77777777" w:rsidTr="005067E6">
                          <w:tc>
                            <w:tcPr>
                              <w:tcW w:w="33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</w:tcPr>
                            <w:p w14:paraId="00291930" w14:textId="032ED260" w:rsidR="005067E6" w:rsidRPr="00085E78" w:rsidRDefault="005067E6" w:rsidP="005067E6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085E78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2/</w:t>
                              </w:r>
                            </w:p>
                          </w:tc>
                          <w:tc>
                            <w:tcPr>
                              <w:tcW w:w="4667" w:type="pct"/>
                            </w:tcPr>
                            <w:p w14:paraId="43B7F591" w14:textId="6A3F62DB" w:rsidR="005067E6" w:rsidRPr="00085E78" w:rsidRDefault="005067E6" w:rsidP="005067E6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0E37D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Cifras 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preliminares</w:t>
                              </w:r>
                              <w:r w:rsidR="008A47CC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B8784E" w14:paraId="3C448A72" w14:textId="77777777" w:rsidTr="005067E6">
                          <w:tc>
                            <w:tcPr>
                              <w:tcW w:w="33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</w:tcPr>
                            <w:p w14:paraId="17778770" w14:textId="0207565D" w:rsidR="00B8784E" w:rsidRDefault="008A47CC" w:rsidP="00B8784E">
                              <w:pPr>
                                <w:rPr>
                                  <w:sz w:val="11"/>
                                  <w:szCs w:val="11"/>
                                  <w:vertAlign w:val="superscript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3</w:t>
                              </w:r>
                              <w:r w:rsidR="00B8784E" w:rsidRPr="00085E78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</w:p>
                          </w:tc>
                          <w:tc>
                            <w:tcPr>
                              <w:tcW w:w="4667" w:type="pct"/>
                            </w:tcPr>
                            <w:p w14:paraId="5F93983F" w14:textId="27B2378B" w:rsidR="00B8784E" w:rsidRDefault="008A47CC" w:rsidP="00B8784E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S</w:t>
                              </w:r>
                              <w:r w:rsidRPr="00085E78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tellantis </w:t>
                              </w:r>
                              <w:r w:rsidRPr="00391B35">
                                <w:rPr>
                                  <w:color w:val="4D565E"/>
                                  <w:spacing w:val="-1"/>
                                  <w:sz w:val="10"/>
                                  <w:szCs w:val="10"/>
                                </w:rPr>
                                <w:t>integra l</w:t>
                              </w:r>
                              <w:r>
                                <w:rPr>
                                  <w:color w:val="4D565E"/>
                                  <w:spacing w:val="-1"/>
                                  <w:sz w:val="10"/>
                                  <w:szCs w:val="10"/>
                                </w:rPr>
                                <w:t>os datos de la</w:t>
                              </w:r>
                              <w:r w:rsidRPr="00391B35">
                                <w:rPr>
                                  <w:color w:val="4D565E"/>
                                  <w:spacing w:val="-1"/>
                                  <w:sz w:val="10"/>
                                  <w:szCs w:val="10"/>
                                </w:rPr>
                                <w:t>s</w:t>
                              </w:r>
                              <w:r w:rsidRPr="00085E78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marcas Chrysler y Fiat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B8784E" w14:paraId="54A75E1E" w14:textId="77777777" w:rsidTr="005067E6">
                          <w:tc>
                            <w:tcPr>
                              <w:tcW w:w="33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</w:tcPr>
                            <w:p w14:paraId="2C7FFDEC" w14:textId="77777777" w:rsidR="00B8784E" w:rsidRPr="00711872" w:rsidRDefault="00B8784E" w:rsidP="00B8784E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71187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Fuente:</w:t>
                              </w:r>
                            </w:p>
                          </w:tc>
                          <w:tc>
                            <w:tcPr>
                              <w:tcW w:w="4667" w:type="pct"/>
                            </w:tcPr>
                            <w:p w14:paraId="453D1DA7" w14:textId="3BAB4733" w:rsidR="00B8784E" w:rsidRPr="00085E78" w:rsidRDefault="00B8784E" w:rsidP="00B8784E">
                              <w:pP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391B35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391B3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Ligeros (</w:t>
                              </w:r>
                              <w:r w:rsidRPr="00391B35">
                                <w:rPr>
                                  <w:smallCaps/>
                                  <w:color w:val="4D565E"/>
                                  <w:spacing w:val="-1"/>
                                  <w:sz w:val="10"/>
                                  <w:szCs w:val="10"/>
                                </w:rPr>
                                <w:t>raiavl</w:t>
                              </w:r>
                              <w:r w:rsidRPr="00391B3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30394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febrero</w:t>
                              </w:r>
                              <w:r w:rsidRPr="00391B35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483EB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>
                                <w:rPr>
                                  <w:sz w:val="11"/>
                                  <w:szCs w:val="11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33D2858F" w14:textId="77777777" w:rsidR="00B8784E" w:rsidRDefault="00B8784E" w:rsidP="00B8784E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7D6C2573" w14:textId="77777777" w:rsidR="00097B85" w:rsidRDefault="00097B85" w:rsidP="001B65AB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17D6BD98" w14:textId="77777777" w:rsidR="005067E6" w:rsidRDefault="005067E6" w:rsidP="001B65AB">
            <w:pPr>
              <w:rPr>
                <w:sz w:val="15"/>
                <w:szCs w:val="15"/>
              </w:rPr>
            </w:pPr>
          </w:p>
          <w:p w14:paraId="154BD9E3" w14:textId="3E6A8756" w:rsidR="00817988" w:rsidRDefault="00097B85" w:rsidP="001B65A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Para más información sobre los resultados de este reporte, consúltese la página</w:t>
            </w:r>
            <w:r w:rsidR="00986DC0">
              <w:rPr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 xml:space="preserve">del Instituto: </w:t>
            </w:r>
            <w:hyperlink r:id="rId19" w:history="1">
              <w:r>
                <w:rPr>
                  <w:rStyle w:val="Hipervnculo"/>
                  <w:sz w:val="15"/>
                  <w:szCs w:val="15"/>
                </w:rPr>
                <w:t>https://www.inegi.org.mx/datosprimarios/iavl/</w:t>
              </w:r>
            </w:hyperlink>
          </w:p>
        </w:tc>
      </w:tr>
    </w:tbl>
    <w:p w14:paraId="621A7B86" w14:textId="77777777" w:rsidR="00817988" w:rsidRDefault="00817988" w:rsidP="00817988">
      <w:pPr>
        <w:tabs>
          <w:tab w:val="left" w:pos="678"/>
          <w:tab w:val="center" w:pos="4987"/>
        </w:tabs>
        <w:jc w:val="left"/>
        <w:rPr>
          <w:b/>
          <w:bCs/>
          <w:smallCaps/>
          <w:sz w:val="26"/>
          <w:szCs w:val="26"/>
        </w:rPr>
        <w:sectPr w:rsidR="00817988" w:rsidSect="005067E6">
          <w:headerReference w:type="default" r:id="rId20"/>
          <w:pgSz w:w="12242" w:h="15842" w:code="1"/>
          <w:pgMar w:top="1644" w:right="567" w:bottom="284" w:left="567" w:header="227" w:footer="403" w:gutter="0"/>
          <w:pgNumType w:start="1"/>
          <w:cols w:space="720"/>
          <w:titlePg/>
          <w:docGrid w:linePitch="360"/>
        </w:sectPr>
      </w:pPr>
    </w:p>
    <w:p w14:paraId="38A74879" w14:textId="77777777" w:rsidR="008A47CC" w:rsidRDefault="008A47CC" w:rsidP="00EE1F92">
      <w:pPr>
        <w:tabs>
          <w:tab w:val="left" w:pos="3885"/>
          <w:tab w:val="center" w:pos="4987"/>
        </w:tabs>
        <w:jc w:val="center"/>
        <w:rPr>
          <w:b/>
          <w:bCs/>
          <w:smallCaps/>
          <w:sz w:val="26"/>
          <w:szCs w:val="26"/>
        </w:rPr>
      </w:pPr>
    </w:p>
    <w:p w14:paraId="403FB107" w14:textId="77777777" w:rsidR="008A47CC" w:rsidRDefault="008A47CC" w:rsidP="00EE1F92">
      <w:pPr>
        <w:tabs>
          <w:tab w:val="left" w:pos="3885"/>
          <w:tab w:val="center" w:pos="4987"/>
        </w:tabs>
        <w:jc w:val="center"/>
        <w:rPr>
          <w:b/>
          <w:bCs/>
          <w:smallCaps/>
          <w:sz w:val="26"/>
          <w:szCs w:val="26"/>
        </w:rPr>
      </w:pPr>
    </w:p>
    <w:p w14:paraId="56EB7EB6" w14:textId="049416EA" w:rsidR="00EE1F92" w:rsidRDefault="00EE1F92" w:rsidP="00EE1F92">
      <w:pPr>
        <w:tabs>
          <w:tab w:val="left" w:pos="3885"/>
          <w:tab w:val="center" w:pos="4987"/>
        </w:tabs>
        <w:jc w:val="center"/>
        <w:rPr>
          <w:b/>
          <w:bCs/>
          <w:smallCaps/>
          <w:sz w:val="26"/>
          <w:szCs w:val="26"/>
        </w:rPr>
      </w:pPr>
      <w:r w:rsidRPr="00B730F2">
        <w:rPr>
          <w:b/>
          <w:bCs/>
          <w:smallCaps/>
          <w:sz w:val="26"/>
          <w:szCs w:val="26"/>
        </w:rPr>
        <w:t>i. ficha</w:t>
      </w:r>
      <w:r w:rsidR="00F8377F">
        <w:rPr>
          <w:b/>
          <w:bCs/>
          <w:smallCaps/>
          <w:sz w:val="26"/>
          <w:szCs w:val="26"/>
        </w:rPr>
        <w:t xml:space="preserve"> metodológica</w:t>
      </w:r>
    </w:p>
    <w:p w14:paraId="2368F04C" w14:textId="77777777" w:rsidR="00EE1F92" w:rsidRPr="00B730F2" w:rsidRDefault="00EE1F92" w:rsidP="00EE1F92">
      <w:pPr>
        <w:jc w:val="center"/>
        <w:rPr>
          <w:b/>
          <w:bCs/>
          <w:smallCaps/>
          <w:sz w:val="26"/>
          <w:szCs w:val="26"/>
        </w:rPr>
      </w:pPr>
    </w:p>
    <w:tbl>
      <w:tblPr>
        <w:tblStyle w:val="Tablaconcuadrcula"/>
        <w:tblW w:w="5262" w:type="pct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773"/>
        <w:gridCol w:w="7724"/>
      </w:tblGrid>
      <w:tr w:rsidR="00EE1F92" w:rsidRPr="00BD46BA" w14:paraId="0151B7A5" w14:textId="77777777" w:rsidTr="00DC5140">
        <w:trPr>
          <w:trHeight w:val="1540"/>
        </w:trPr>
        <w:tc>
          <w:tcPr>
            <w:tcW w:w="1321" w:type="pct"/>
            <w:vAlign w:val="center"/>
          </w:tcPr>
          <w:p w14:paraId="0BD767D5" w14:textId="77777777" w:rsidR="00EE1F92" w:rsidRPr="006B7E5A" w:rsidRDefault="00EE1F92" w:rsidP="008A47CC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Antecedentes</w:t>
            </w:r>
          </w:p>
        </w:tc>
        <w:tc>
          <w:tcPr>
            <w:tcW w:w="3679" w:type="pct"/>
            <w:vAlign w:val="center"/>
          </w:tcPr>
          <w:p w14:paraId="46F35D5E" w14:textId="02E76BB6" w:rsidR="00EE1F92" w:rsidRPr="004B69AF" w:rsidRDefault="00EE1F92" w:rsidP="008A47CC">
            <w:pPr>
              <w:rPr>
                <w:lang w:val="es-MX"/>
              </w:rPr>
            </w:pPr>
            <w:r w:rsidRPr="00983C42">
              <w:rPr>
                <w:lang w:val="es-MX"/>
              </w:rPr>
              <w:t>La información</w:t>
            </w:r>
            <w:r>
              <w:rPr>
                <w:lang w:val="es-MX"/>
              </w:rPr>
              <w:t xml:space="preserve"> de la comercialización en el mercado interno, producción y exportación proviene del Registro Administrativo de la Industria Automotriz de Vehículos Ligeros (</w:t>
            </w:r>
            <w:r>
              <w:rPr>
                <w:smallCaps/>
                <w:lang w:val="es-MX"/>
              </w:rPr>
              <w:t>raiavl</w:t>
            </w:r>
            <w:r>
              <w:rPr>
                <w:lang w:val="es-MX"/>
              </w:rPr>
              <w:t>), el cual integra los resultados de</w:t>
            </w:r>
            <w:r w:rsidRPr="00983C42">
              <w:rPr>
                <w:lang w:val="es-MX"/>
              </w:rPr>
              <w:t xml:space="preserve"> 2</w:t>
            </w:r>
            <w:r w:rsidR="00C83FFE">
              <w:rPr>
                <w:lang w:val="es-MX"/>
              </w:rPr>
              <w:t>2</w:t>
            </w:r>
            <w:r w:rsidRPr="00983C42">
              <w:rPr>
                <w:lang w:val="es-MX"/>
              </w:rPr>
              <w:t xml:space="preserve"> empresas afiliadas a la Asociación Mexicana de la Industria Automotriz, A.</w:t>
            </w:r>
            <w:r>
              <w:rPr>
                <w:lang w:val="es-MX"/>
              </w:rPr>
              <w:t xml:space="preserve"> </w:t>
            </w:r>
            <w:r w:rsidRPr="00983C42">
              <w:rPr>
                <w:lang w:val="es-MX"/>
              </w:rPr>
              <w:t>C. (</w:t>
            </w:r>
            <w:r>
              <w:rPr>
                <w:smallCaps/>
                <w:lang w:val="es-MX"/>
              </w:rPr>
              <w:t>amia</w:t>
            </w:r>
            <w:r w:rsidRPr="00983C42">
              <w:rPr>
                <w:lang w:val="es-MX"/>
              </w:rPr>
              <w:t xml:space="preserve">), </w:t>
            </w:r>
            <w:r w:rsidR="00827534">
              <w:rPr>
                <w:lang w:val="es-MX"/>
              </w:rPr>
              <w:t xml:space="preserve">así como </w:t>
            </w:r>
            <w:r w:rsidR="00B8784E">
              <w:rPr>
                <w:lang w:val="es-MX"/>
              </w:rPr>
              <w:t>8</w:t>
            </w:r>
            <w:r w:rsidR="00827534">
              <w:rPr>
                <w:lang w:val="es-MX"/>
              </w:rPr>
              <w:t xml:space="preserve"> empresas no afiliadas,</w:t>
            </w:r>
            <w:r w:rsidR="00827534" w:rsidRPr="00827534">
              <w:rPr>
                <w:lang w:val="es-MX"/>
              </w:rPr>
              <w:t xml:space="preserve"> </w:t>
            </w:r>
            <w:r w:rsidR="00827534" w:rsidRPr="00827534">
              <w:t xml:space="preserve">las cuales comercializan </w:t>
            </w:r>
            <w:r w:rsidR="00B8784E">
              <w:t>4</w:t>
            </w:r>
            <w:r w:rsidR="008A47CC">
              <w:t>3</w:t>
            </w:r>
            <w:r w:rsidR="00827534" w:rsidRPr="00827534">
              <w:t xml:space="preserve"> marcas que producen y/o comercializan en México.</w:t>
            </w:r>
          </w:p>
        </w:tc>
      </w:tr>
      <w:tr w:rsidR="00EE1F92" w:rsidRPr="00BD46BA" w14:paraId="2656D1C1" w14:textId="77777777" w:rsidTr="00DC5140">
        <w:trPr>
          <w:trHeight w:val="2212"/>
        </w:trPr>
        <w:tc>
          <w:tcPr>
            <w:tcW w:w="1321" w:type="pct"/>
            <w:vAlign w:val="center"/>
          </w:tcPr>
          <w:p w14:paraId="36FED5E9" w14:textId="77777777" w:rsidR="00EE1F92" w:rsidRPr="006B7E5A" w:rsidRDefault="00EE1F92" w:rsidP="008A47CC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 xml:space="preserve">Periodicidad de difusión  </w:t>
            </w:r>
          </w:p>
        </w:tc>
        <w:tc>
          <w:tcPr>
            <w:tcW w:w="3679" w:type="pct"/>
            <w:vAlign w:val="center"/>
          </w:tcPr>
          <w:p w14:paraId="4E74E85B" w14:textId="77777777" w:rsidR="00EE1F92" w:rsidRDefault="00EE1F92" w:rsidP="008A47CC">
            <w:pPr>
              <w:rPr>
                <w:lang w:val="es-MX"/>
              </w:rPr>
            </w:pPr>
            <w:r>
              <w:rPr>
                <w:lang w:val="es-MX"/>
              </w:rPr>
              <w:t>La información se publica 2 veces por mes:</w:t>
            </w:r>
          </w:p>
          <w:p w14:paraId="7602C7D1" w14:textId="77777777" w:rsidR="00EE1F92" w:rsidRPr="004B69AF" w:rsidRDefault="00EE1F92" w:rsidP="008A47CC">
            <w:pPr>
              <w:rPr>
                <w:lang w:val="es-MX"/>
              </w:rPr>
            </w:pPr>
          </w:p>
          <w:p w14:paraId="63B8982E" w14:textId="2F4D5DFF" w:rsidR="00EE1F92" w:rsidRPr="0042202B" w:rsidRDefault="00EE1F92" w:rsidP="008A47CC">
            <w:pPr>
              <w:pStyle w:val="Prrafodelista"/>
              <w:numPr>
                <w:ilvl w:val="0"/>
                <w:numId w:val="40"/>
              </w:numPr>
              <w:rPr>
                <w:lang w:val="es-MX"/>
              </w:rPr>
            </w:pPr>
            <w:r>
              <w:rPr>
                <w:lang w:val="es-MX"/>
              </w:rPr>
              <w:t xml:space="preserve">Avance mensual del </w:t>
            </w:r>
            <w:r w:rsidRPr="00024639">
              <w:rPr>
                <w:smallCaps/>
                <w:lang w:val="es-MX"/>
              </w:rPr>
              <w:t>raiavl</w:t>
            </w:r>
            <w:r>
              <w:rPr>
                <w:smallCaps/>
                <w:lang w:val="es-MX"/>
              </w:rPr>
              <w:t>:</w:t>
            </w:r>
            <w:r>
              <w:rPr>
                <w:lang w:val="es-MX"/>
              </w:rPr>
              <w:t xml:space="preserve"> </w:t>
            </w:r>
            <w:r w:rsidRPr="0042202B">
              <w:rPr>
                <w:lang w:val="es-MX"/>
              </w:rPr>
              <w:t xml:space="preserve">Ventas totales </w:t>
            </w:r>
            <w:r>
              <w:rPr>
                <w:lang w:val="es-MX"/>
              </w:rPr>
              <w:t xml:space="preserve">en el </w:t>
            </w:r>
            <w:r w:rsidRPr="0042202B">
              <w:rPr>
                <w:lang w:val="es-MX"/>
              </w:rPr>
              <w:t xml:space="preserve">mercado nacional por marca. </w:t>
            </w:r>
            <w:r w:rsidR="003F092F">
              <w:rPr>
                <w:lang w:val="es-MX"/>
              </w:rPr>
              <w:t>Cifras preliminares.</w:t>
            </w:r>
          </w:p>
          <w:p w14:paraId="6043DBDF" w14:textId="57F47B1F" w:rsidR="00EE1F92" w:rsidRPr="006E092C" w:rsidRDefault="00EE1F92" w:rsidP="008A47CC">
            <w:pPr>
              <w:pStyle w:val="Prrafodelista"/>
              <w:numPr>
                <w:ilvl w:val="0"/>
                <w:numId w:val="40"/>
              </w:numPr>
              <w:rPr>
                <w:lang w:val="es-MX"/>
              </w:rPr>
            </w:pPr>
            <w:r w:rsidRPr="00722E5C">
              <w:rPr>
                <w:lang w:val="es-MX"/>
              </w:rPr>
              <w:t xml:space="preserve">Reporte </w:t>
            </w:r>
            <w:r>
              <w:rPr>
                <w:lang w:val="es-MX"/>
              </w:rPr>
              <w:t>m</w:t>
            </w:r>
            <w:r w:rsidRPr="00722E5C">
              <w:rPr>
                <w:lang w:val="es-MX"/>
              </w:rPr>
              <w:t xml:space="preserve">ensual del </w:t>
            </w:r>
            <w:r w:rsidRPr="00024639">
              <w:rPr>
                <w:smallCaps/>
                <w:lang w:val="es-MX"/>
              </w:rPr>
              <w:t>raiavl</w:t>
            </w:r>
            <w:r>
              <w:rPr>
                <w:smallCaps/>
                <w:lang w:val="es-MX"/>
              </w:rPr>
              <w:t>:</w:t>
            </w:r>
            <w:r w:rsidRPr="00722E5C">
              <w:rPr>
                <w:lang w:val="es-MX"/>
              </w:rPr>
              <w:t xml:space="preserve"> Ventas al mercado nacional, producción y exportaciones desglosadas por marca, modelo, principales características y país de origen o destino, así como vehículos híbridos y eléctricos. </w:t>
            </w:r>
            <w:r w:rsidR="003F092F">
              <w:rPr>
                <w:lang w:val="es-MX"/>
              </w:rPr>
              <w:t>Cifras preliminares, para producción y exportación, cifras revisadas para ventas.</w:t>
            </w:r>
          </w:p>
        </w:tc>
      </w:tr>
      <w:tr w:rsidR="00EE1F92" w:rsidRPr="00BD46BA" w14:paraId="7A954655" w14:textId="77777777" w:rsidTr="008A47CC">
        <w:trPr>
          <w:trHeight w:val="1004"/>
        </w:trPr>
        <w:tc>
          <w:tcPr>
            <w:tcW w:w="1321" w:type="pct"/>
            <w:vAlign w:val="center"/>
          </w:tcPr>
          <w:p w14:paraId="6BB9A77C" w14:textId="77777777" w:rsidR="00EE1F92" w:rsidRPr="006B7E5A" w:rsidRDefault="00EE1F92" w:rsidP="008A47CC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Cobertura geográfica</w:t>
            </w:r>
          </w:p>
        </w:tc>
        <w:tc>
          <w:tcPr>
            <w:tcW w:w="3679" w:type="pct"/>
            <w:vAlign w:val="center"/>
          </w:tcPr>
          <w:p w14:paraId="7B1F4B36" w14:textId="4BBB0BE7" w:rsidR="00EE1F92" w:rsidRPr="004B69AF" w:rsidRDefault="00EE1F92" w:rsidP="008A47CC">
            <w:pPr>
              <w:rPr>
                <w:lang w:val="es-MX"/>
              </w:rPr>
            </w:pPr>
            <w:r w:rsidRPr="0042202B">
              <w:rPr>
                <w:lang w:val="es-MX"/>
              </w:rPr>
              <w:t xml:space="preserve">Los </w:t>
            </w:r>
            <w:r>
              <w:rPr>
                <w:lang w:val="es-MX"/>
              </w:rPr>
              <w:t>concepto</w:t>
            </w:r>
            <w:r w:rsidRPr="0042202B">
              <w:rPr>
                <w:lang w:val="es-MX"/>
              </w:rPr>
              <w:t>s descritos anteriormente presentan información nacional del mes inmediato anterior. En cuanto a la comercialización de vehículos híbridos y eléctricos, esta se publica con desglose por entidad federativa.</w:t>
            </w:r>
          </w:p>
        </w:tc>
      </w:tr>
      <w:tr w:rsidR="00EE1F92" w:rsidRPr="00BD46BA" w14:paraId="66B65ADA" w14:textId="77777777" w:rsidTr="008A47CC">
        <w:trPr>
          <w:trHeight w:val="1930"/>
        </w:trPr>
        <w:tc>
          <w:tcPr>
            <w:tcW w:w="1321" w:type="pct"/>
            <w:vAlign w:val="center"/>
          </w:tcPr>
          <w:p w14:paraId="4BB8247D" w14:textId="77777777" w:rsidR="00EE1F92" w:rsidRPr="006B7E5A" w:rsidRDefault="00EE1F92" w:rsidP="008A47CC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Consideraciones</w:t>
            </w:r>
          </w:p>
        </w:tc>
        <w:tc>
          <w:tcPr>
            <w:tcW w:w="3679" w:type="pct"/>
            <w:vAlign w:val="center"/>
          </w:tcPr>
          <w:p w14:paraId="726B4399" w14:textId="77777777" w:rsidR="001F4B68" w:rsidRDefault="00EE1F92" w:rsidP="008A47CC">
            <w:pPr>
              <w:pStyle w:val="Prrafodelista"/>
              <w:ind w:left="0" w:right="51"/>
              <w:rPr>
                <w:lang w:val="es-MX"/>
              </w:rPr>
            </w:pPr>
            <w:r w:rsidRPr="004545C5">
              <w:rPr>
                <w:lang w:val="es-MX"/>
              </w:rPr>
              <w:t>L</w:t>
            </w:r>
            <w:r>
              <w:rPr>
                <w:lang w:val="es-MX"/>
              </w:rPr>
              <w:t>os registros</w:t>
            </w:r>
            <w:r w:rsidRPr="004545C5">
              <w:rPr>
                <w:lang w:val="es-MX"/>
              </w:rPr>
              <w:t xml:space="preserve"> que suministran las unidades económicas no se somete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a ningún tratamiento estadístico y mantiene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el carácter de registro administrativo. Por esto, </w:t>
            </w:r>
            <w:r>
              <w:rPr>
                <w:lang w:val="es-MX"/>
              </w:rPr>
              <w:t xml:space="preserve">es </w:t>
            </w:r>
            <w:r w:rsidRPr="004545C5">
              <w:rPr>
                <w:lang w:val="es-MX"/>
              </w:rPr>
              <w:t xml:space="preserve">necesario que las y los usuarios consideren las actualizaciones que realicen las empresas y que el </w:t>
            </w:r>
            <w:r w:rsidRPr="00024639">
              <w:rPr>
                <w:smallCaps/>
                <w:lang w:val="es-MX"/>
              </w:rPr>
              <w:t>inegi</w:t>
            </w:r>
            <w:r w:rsidRPr="004545C5">
              <w:rPr>
                <w:lang w:val="es-MX"/>
              </w:rPr>
              <w:t xml:space="preserve"> reflejará </w:t>
            </w:r>
            <w:r w:rsidRPr="00C83FFE">
              <w:rPr>
                <w:lang w:val="es-MX"/>
              </w:rPr>
              <w:t>en los datos publicados.</w:t>
            </w:r>
          </w:p>
          <w:p w14:paraId="0F0EB1CA" w14:textId="77777777" w:rsidR="008A47CC" w:rsidRDefault="008A47CC" w:rsidP="008A47CC">
            <w:pPr>
              <w:pStyle w:val="Prrafodelista"/>
              <w:ind w:left="0" w:right="51"/>
              <w:rPr>
                <w:lang w:val="es-MX"/>
              </w:rPr>
            </w:pPr>
          </w:p>
          <w:p w14:paraId="725CA1C1" w14:textId="797EDA79" w:rsidR="008A47CC" w:rsidRPr="004B69AF" w:rsidRDefault="008A47CC" w:rsidP="008A47CC">
            <w:pPr>
              <w:pStyle w:val="Prrafodelista"/>
              <w:ind w:left="0" w:right="51"/>
              <w:rPr>
                <w:lang w:val="es-MX"/>
              </w:rPr>
            </w:pPr>
            <w:r w:rsidRPr="008A47CC">
              <w:t xml:space="preserve">En la publicación de marzo de 2026, ingresan las marcas </w:t>
            </w:r>
            <w:proofErr w:type="spellStart"/>
            <w:r w:rsidRPr="008A47CC">
              <w:t>Zeek</w:t>
            </w:r>
            <w:r w:rsidR="00F1346F">
              <w:t>r</w:t>
            </w:r>
            <w:proofErr w:type="spellEnd"/>
            <w:r w:rsidRPr="008A47CC">
              <w:t xml:space="preserve"> y </w:t>
            </w:r>
            <w:proofErr w:type="spellStart"/>
            <w:r w:rsidRPr="008A47CC">
              <w:t>Lynk&amp;Co</w:t>
            </w:r>
            <w:proofErr w:type="spellEnd"/>
            <w:r w:rsidRPr="008A47CC">
              <w:t xml:space="preserve"> que comercializa la empresa </w:t>
            </w:r>
            <w:proofErr w:type="spellStart"/>
            <w:r w:rsidRPr="008A47CC">
              <w:t>Geely</w:t>
            </w:r>
            <w:proofErr w:type="spellEnd"/>
            <w:r w:rsidRPr="008A47CC">
              <w:t xml:space="preserve"> Auto México </w:t>
            </w:r>
            <w:proofErr w:type="spellStart"/>
            <w:r w:rsidRPr="008A47CC">
              <w:t>Corporation</w:t>
            </w:r>
            <w:proofErr w:type="spellEnd"/>
            <w:r w:rsidRPr="008A47CC">
              <w:t>, S. de R.</w:t>
            </w:r>
            <w:r w:rsidR="00325539">
              <w:t xml:space="preserve"> </w:t>
            </w:r>
            <w:r w:rsidRPr="008A47CC">
              <w:t>L. de C.</w:t>
            </w:r>
            <w:r w:rsidR="00325539">
              <w:t xml:space="preserve"> </w:t>
            </w:r>
            <w:r w:rsidRPr="008A47CC">
              <w:t>V.; con datos a partir de enero de 2026.</w:t>
            </w:r>
          </w:p>
        </w:tc>
      </w:tr>
      <w:tr w:rsidR="00EE1F92" w:rsidRPr="00BD46BA" w14:paraId="64570291" w14:textId="77777777" w:rsidTr="008A47CC">
        <w:trPr>
          <w:trHeight w:val="779"/>
        </w:trPr>
        <w:tc>
          <w:tcPr>
            <w:tcW w:w="1321" w:type="pct"/>
            <w:vAlign w:val="center"/>
          </w:tcPr>
          <w:p w14:paraId="7CC85334" w14:textId="77777777" w:rsidR="00EE1F92" w:rsidRPr="006B7E5A" w:rsidRDefault="00EE1F92" w:rsidP="008A47CC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Ligas de interés</w:t>
            </w:r>
          </w:p>
        </w:tc>
        <w:tc>
          <w:tcPr>
            <w:tcW w:w="3679" w:type="pct"/>
            <w:vAlign w:val="center"/>
          </w:tcPr>
          <w:p w14:paraId="519BE2C2" w14:textId="6D0CBF63" w:rsidR="00EE1F92" w:rsidRPr="00795581" w:rsidRDefault="00EE1F92" w:rsidP="008A47CC">
            <w:pPr>
              <w:rPr>
                <w:color w:val="0000FF"/>
                <w:u w:val="single"/>
                <w:lang w:val="es-ES"/>
              </w:rPr>
            </w:pPr>
            <w:r w:rsidRPr="11105B09">
              <w:rPr>
                <w:lang w:val="es-ES"/>
              </w:rPr>
              <w:t xml:space="preserve">El </w:t>
            </w:r>
            <w:r w:rsidR="00314120">
              <w:rPr>
                <w:lang w:val="es-ES"/>
              </w:rPr>
              <w:t>siguiente reporte</w:t>
            </w:r>
            <w:r w:rsidRPr="11105B09">
              <w:rPr>
                <w:lang w:val="es-ES"/>
              </w:rPr>
              <w:t xml:space="preserve"> del </w:t>
            </w:r>
            <w:r w:rsidRPr="11105B09">
              <w:rPr>
                <w:smallCaps/>
                <w:lang w:val="es-ES"/>
              </w:rPr>
              <w:t>raiavl</w:t>
            </w:r>
            <w:r w:rsidRPr="11105B09">
              <w:rPr>
                <w:lang w:val="es-ES"/>
              </w:rPr>
              <w:t xml:space="preserve"> se dará a conocer el </w:t>
            </w:r>
            <w:r w:rsidR="00151EF7">
              <w:rPr>
                <w:lang w:val="es-ES"/>
              </w:rPr>
              <w:t>1</w:t>
            </w:r>
            <w:r w:rsidR="003F092F">
              <w:rPr>
                <w:lang w:val="es-ES"/>
              </w:rPr>
              <w:t xml:space="preserve"> de </w:t>
            </w:r>
            <w:r w:rsidR="00151EF7">
              <w:rPr>
                <w:lang w:val="es-ES"/>
              </w:rPr>
              <w:t>abril</w:t>
            </w:r>
            <w:r w:rsidRPr="11105B09">
              <w:rPr>
                <w:lang w:val="es-ES"/>
              </w:rPr>
              <w:t xml:space="preserve"> de 202</w:t>
            </w:r>
            <w:r w:rsidR="001F4B68">
              <w:rPr>
                <w:lang w:val="es-ES"/>
              </w:rPr>
              <w:t>6</w:t>
            </w:r>
            <w:r w:rsidRPr="11105B09">
              <w:rPr>
                <w:lang w:val="es-ES"/>
              </w:rPr>
              <w:t xml:space="preserve">. Para más información, consúltese la página del Instituto: </w:t>
            </w:r>
            <w:hyperlink r:id="rId21">
              <w:r w:rsidRPr="11105B09">
                <w:rPr>
                  <w:rStyle w:val="Hipervnculo"/>
                  <w:lang w:val="es-ES"/>
                </w:rPr>
                <w:t xml:space="preserve">https://www.inegi.org.mx/datosprimarios/iavl/ </w:t>
              </w:r>
            </w:hyperlink>
          </w:p>
        </w:tc>
      </w:tr>
      <w:bookmarkEnd w:id="0"/>
    </w:tbl>
    <w:p w14:paraId="4C220BA0" w14:textId="77777777" w:rsidR="00F36360" w:rsidRDefault="00F36360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</w:p>
    <w:p w14:paraId="4B7CA490" w14:textId="3F1F0F94" w:rsidR="00817988" w:rsidRPr="00761682" w:rsidRDefault="0065628B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D565E"/>
          <w:sz w:val="20"/>
          <w:szCs w:val="20"/>
          <w:lang w:val="es-ES_tradnl"/>
        </w:rPr>
      </w:pPr>
      <w:r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="00817988" w:rsidRPr="00761682">
        <w:rPr>
          <w:rFonts w:ascii="Arial" w:hAnsi="Arial" w:cs="Arial"/>
          <w:i/>
          <w:iCs/>
          <w:color w:val="4D565E"/>
          <w:sz w:val="20"/>
          <w:szCs w:val="20"/>
          <w:lang w:val="es-ES_tradnl"/>
        </w:rPr>
        <w:t>La información estadística y geográfica que genera el</w:t>
      </w:r>
      <w:r w:rsidR="003B7788" w:rsidRPr="00761682">
        <w:rPr>
          <w:rFonts w:ascii="Arial" w:hAnsi="Arial" w:cs="Arial"/>
          <w:i/>
          <w:iCs/>
          <w:smallCaps/>
          <w:color w:val="4D565E"/>
          <w:sz w:val="20"/>
          <w:szCs w:val="20"/>
          <w:lang w:val="es-ES_tradnl"/>
        </w:rPr>
        <w:t xml:space="preserve"> inegi</w:t>
      </w:r>
      <w:r w:rsidR="003B7788" w:rsidRPr="00761682">
        <w:rPr>
          <w:rFonts w:ascii="Arial" w:hAnsi="Arial" w:cs="Arial"/>
          <w:i/>
          <w:iCs/>
          <w:color w:val="4D565E"/>
          <w:sz w:val="20"/>
          <w:szCs w:val="20"/>
          <w:lang w:val="es-ES_tradnl"/>
        </w:rPr>
        <w:t xml:space="preserve"> </w:t>
      </w:r>
      <w:r w:rsidR="00817988" w:rsidRPr="00761682">
        <w:rPr>
          <w:rFonts w:ascii="Arial" w:hAnsi="Arial" w:cs="Arial"/>
          <w:i/>
          <w:iCs/>
          <w:color w:val="4D565E"/>
          <w:sz w:val="20"/>
          <w:szCs w:val="20"/>
          <w:lang w:val="es-ES_tradnl"/>
        </w:rPr>
        <w:t xml:space="preserve">es un bien público y nos permite </w:t>
      </w:r>
    </w:p>
    <w:p w14:paraId="07C2145D" w14:textId="77777777" w:rsidR="00817988" w:rsidRPr="00761682" w:rsidRDefault="00817988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D565E"/>
          <w:sz w:val="20"/>
          <w:szCs w:val="20"/>
          <w:lang w:val="es-ES_tradnl"/>
        </w:rPr>
      </w:pPr>
      <w:r w:rsidRPr="00761682">
        <w:rPr>
          <w:rFonts w:ascii="Arial" w:hAnsi="Arial" w:cs="Arial"/>
          <w:i/>
          <w:iCs/>
          <w:color w:val="4D565E"/>
          <w:sz w:val="20"/>
          <w:szCs w:val="20"/>
          <w:lang w:val="es-ES_tradnl"/>
        </w:rPr>
        <w:t>a todas y a todos tomar mejores decisiones. ¡Conócela, úsala y compártela!</w:t>
      </w:r>
    </w:p>
    <w:p w14:paraId="3B93E46A" w14:textId="77777777" w:rsidR="00817988" w:rsidRDefault="00817988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33AE8BED" w14:textId="77777777" w:rsidR="00817988" w:rsidRPr="004D67D3" w:rsidRDefault="00817988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6AD415D0" w14:textId="255C0F73" w:rsidR="00817988" w:rsidRPr="003F5FCC" w:rsidRDefault="00817988" w:rsidP="0065628B">
      <w:pPr>
        <w:pStyle w:val="Prrafodelista"/>
        <w:ind w:left="0" w:right="51"/>
        <w:jc w:val="center"/>
        <w:rPr>
          <w:rFonts w:ascii="Arial Negrita" w:hAnsi="Arial Negrita"/>
          <w:b/>
          <w:bCs/>
          <w:color w:val="4D565E"/>
          <w:szCs w:val="28"/>
        </w:rPr>
      </w:pPr>
      <w:r w:rsidRPr="003F5FCC">
        <w:rPr>
          <w:noProof/>
          <w:color w:val="4D565E"/>
        </w:rPr>
        <w:drawing>
          <wp:inline distT="0" distB="0" distL="0" distR="0" wp14:anchorId="6DE587EB" wp14:editId="199C27D4">
            <wp:extent cx="229711" cy="222140"/>
            <wp:effectExtent l="0" t="0" r="0" b="6985"/>
            <wp:docPr id="1074485268" name="Imagen 1074485268" descr="Icon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F5FCC">
        <w:rPr>
          <w:noProof/>
          <w:color w:val="4D565E"/>
        </w:rPr>
        <w:drawing>
          <wp:inline distT="0" distB="0" distL="0" distR="0" wp14:anchorId="16B0A165" wp14:editId="112C6E12">
            <wp:extent cx="234725" cy="234725"/>
            <wp:effectExtent l="0" t="0" r="0" b="0"/>
            <wp:docPr id="277618914" name="Imagen 277618914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5FCC">
        <w:rPr>
          <w:noProof/>
          <w:color w:val="4D565E"/>
        </w:rPr>
        <w:drawing>
          <wp:inline distT="0" distB="0" distL="0" distR="0" wp14:anchorId="70875BDD" wp14:editId="13DC1763">
            <wp:extent cx="237490" cy="237490"/>
            <wp:effectExtent l="0" t="0" r="0" b="0"/>
            <wp:docPr id="1535806726" name="Imagen 1535806726" descr="Imagen que contiene objeto, reloj&#10;&#10;Descripción generada automáticament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5FCC">
        <w:rPr>
          <w:noProof/>
          <w:color w:val="4D565E"/>
        </w:rPr>
        <w:drawing>
          <wp:inline distT="0" distB="0" distL="0" distR="0" wp14:anchorId="7D79EC3B" wp14:editId="49688746">
            <wp:extent cx="233654" cy="233654"/>
            <wp:effectExtent l="0" t="0" r="0" b="0"/>
            <wp:docPr id="2029007465" name="Imagen 2029007465" descr="Logotipo&#10;&#10;Descripción generada automáticamente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5FCC">
        <w:rPr>
          <w:noProof/>
          <w:color w:val="4D565E"/>
        </w:rPr>
        <w:drawing>
          <wp:inline distT="0" distB="0" distL="0" distR="0" wp14:anchorId="4A1A5B60" wp14:editId="0F28CA5C">
            <wp:extent cx="1436914" cy="152592"/>
            <wp:effectExtent l="0" t="0" r="0" b="0"/>
            <wp:docPr id="362977896" name="Imagen 362977896" descr="Icono&#10;&#10;Descripción generada automáticamente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7988" w:rsidRPr="003F5FCC" w:rsidSect="00CD548E">
      <w:type w:val="continuous"/>
      <w:pgSz w:w="12242" w:h="15842" w:code="1"/>
      <w:pgMar w:top="2127" w:right="1134" w:bottom="992" w:left="1134" w:header="284" w:footer="405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9DD8E" w14:textId="77777777" w:rsidR="00F62A03" w:rsidRDefault="00F62A03">
      <w:r>
        <w:separator/>
      </w:r>
    </w:p>
  </w:endnote>
  <w:endnote w:type="continuationSeparator" w:id="0">
    <w:p w14:paraId="56E89070" w14:textId="77777777" w:rsidR="00F62A03" w:rsidRDefault="00F62A03">
      <w:r>
        <w:continuationSeparator/>
      </w:r>
    </w:p>
  </w:endnote>
  <w:endnote w:type="continuationNotice" w:id="1">
    <w:p w14:paraId="3BF09EA9" w14:textId="77777777" w:rsidR="00F62A03" w:rsidRDefault="00F62A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758E7" w14:textId="77777777" w:rsidR="00C26B49" w:rsidRDefault="00C26B4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BC31A" w14:textId="77777777" w:rsidR="00C26B49" w:rsidRDefault="00C26B4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B89D2" w14:textId="77777777" w:rsidR="00C26B49" w:rsidRDefault="00C26B4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B83A5" w14:textId="77777777" w:rsidR="00F62A03" w:rsidRDefault="00F62A03">
      <w:r>
        <w:separator/>
      </w:r>
    </w:p>
  </w:footnote>
  <w:footnote w:type="continuationSeparator" w:id="0">
    <w:p w14:paraId="10B39434" w14:textId="77777777" w:rsidR="00F62A03" w:rsidRDefault="00F62A03">
      <w:r>
        <w:continuationSeparator/>
      </w:r>
    </w:p>
  </w:footnote>
  <w:footnote w:type="continuationNotice" w:id="1">
    <w:p w14:paraId="1BA04982" w14:textId="77777777" w:rsidR="00F62A03" w:rsidRDefault="00F62A0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84E9D" w14:textId="77777777" w:rsidR="00C26B49" w:rsidRDefault="00C26B4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25FA8E7F" w:rsidR="009D653F" w:rsidRPr="001D4042" w:rsidRDefault="009D653F" w:rsidP="009D653F">
    <w:pPr>
      <w:pStyle w:val="Encabezado"/>
      <w:ind w:left="-142" w:right="51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3" behindDoc="1" locked="0" layoutInCell="1" allowOverlap="1" wp14:anchorId="608F74FB" wp14:editId="6D5FE600">
          <wp:simplePos x="0" y="0"/>
          <wp:positionH relativeFrom="page">
            <wp:posOffset>7314</wp:posOffset>
          </wp:positionH>
          <wp:positionV relativeFrom="paragraph">
            <wp:posOffset>-180340</wp:posOffset>
          </wp:positionV>
          <wp:extent cx="7798003" cy="1273175"/>
          <wp:effectExtent l="0" t="0" r="0" b="3175"/>
          <wp:wrapNone/>
          <wp:docPr id="1539405307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6475" cy="12745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1A6B" w:rsidRPr="00811A6B">
      <w:rPr>
        <w:rFonts w:ascii="Arial Black" w:hAnsi="Arial Black"/>
        <w:b/>
        <w:color w:val="00BFB3"/>
      </w:rPr>
      <w:t xml:space="preserve"> </w:t>
    </w:r>
    <w:r w:rsidR="00811A6B">
      <w:rPr>
        <w:rFonts w:ascii="Arial Black" w:hAnsi="Arial Black"/>
        <w:b/>
        <w:color w:val="00BFB3"/>
      </w:rPr>
      <w:t xml:space="preserve">BOLETÍN DE </w:t>
    </w:r>
    <w:r w:rsidR="009E648D">
      <w:rPr>
        <w:rFonts w:ascii="Arial Black" w:hAnsi="Arial Black"/>
        <w:b/>
        <w:color w:val="00BFB3"/>
      </w:rPr>
      <w:t>INDICADO</w:t>
    </w:r>
    <w:r w:rsidR="00A808CC">
      <w:rPr>
        <w:rFonts w:ascii="Arial Black" w:hAnsi="Arial Black"/>
        <w:b/>
        <w:color w:val="00BFB3"/>
      </w:rPr>
      <w:t>R</w:t>
    </w:r>
    <w:r w:rsidR="00B86949">
      <w:rPr>
        <w:rFonts w:ascii="Arial Black" w:hAnsi="Arial Black"/>
        <w:b/>
        <w:color w:val="00BFB3"/>
      </w:rPr>
      <w:t xml:space="preserve"> </w:t>
    </w:r>
    <w:r w:rsidR="00C26B49">
      <w:rPr>
        <w:rFonts w:ascii="Arial Black" w:hAnsi="Arial Black"/>
        <w:b/>
        <w:color w:val="00BFB3"/>
      </w:rPr>
      <w:t>181</w:t>
    </w:r>
    <w:r w:rsidR="003F280A">
      <w:rPr>
        <w:rFonts w:ascii="Arial Black" w:hAnsi="Arial Black"/>
        <w:b/>
        <w:color w:val="00BFB3"/>
      </w:rPr>
      <w:t>/2</w:t>
    </w:r>
    <w:r w:rsidR="00FD7A2C">
      <w:rPr>
        <w:rFonts w:ascii="Arial Black" w:hAnsi="Arial Black"/>
        <w:b/>
        <w:color w:val="00BFB3"/>
      </w:rPr>
      <w:t>6</w:t>
    </w:r>
  </w:p>
  <w:p w14:paraId="32293078" w14:textId="77777777" w:rsidR="009D653F" w:rsidRDefault="009D653F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875011884" name="Imagen 8750118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AB04F4" w14:textId="77777777" w:rsidR="009E648D" w:rsidRPr="009E648D" w:rsidRDefault="009E648D" w:rsidP="00F138CE">
    <w:pPr>
      <w:pStyle w:val="Encabezado"/>
      <w:ind w:left="-142" w:right="51"/>
      <w:jc w:val="right"/>
      <w:rPr>
        <w:noProof/>
        <w:color w:val="404040"/>
      </w:rPr>
    </w:pPr>
    <w:r w:rsidRPr="009E648D">
      <w:rPr>
        <w:noProof/>
        <w:color w:val="404040"/>
      </w:rPr>
      <w:t xml:space="preserve">REPORTE DE </w:t>
    </w:r>
    <w:r w:rsidR="00F138CE" w:rsidRPr="009E648D">
      <w:rPr>
        <w:noProof/>
        <w:color w:val="404040"/>
      </w:rPr>
      <w:t>RESULTADOS</w:t>
    </w:r>
  </w:p>
  <w:p w14:paraId="0B2EBC7D" w14:textId="2CE3B38C" w:rsidR="00F138CE" w:rsidRPr="00795581" w:rsidRDefault="00F138CE" w:rsidP="009E648D">
    <w:pPr>
      <w:pStyle w:val="Encabezado"/>
      <w:ind w:left="-142" w:right="51"/>
      <w:jc w:val="right"/>
      <w:rPr>
        <w:b/>
        <w:bCs/>
        <w:noProof/>
        <w:color w:val="404040"/>
      </w:rPr>
    </w:pPr>
    <w:r w:rsidRPr="00795581">
      <w:rPr>
        <w:b/>
        <w:bCs/>
        <w:noProof/>
        <w:color w:val="404040"/>
      </w:rPr>
      <w:t>REGISTRO ADMINISTRATIVO DE LA INDUSTRIA AUTOMOTRIZ DE VEHÍCULOS LIGEROS (</w:t>
    </w:r>
    <w:r w:rsidRPr="00795581">
      <w:rPr>
        <w:rStyle w:val="Fuerte"/>
        <w:color w:val="404040"/>
      </w:rPr>
      <w:t>RAIAVL)</w:t>
    </w:r>
  </w:p>
  <w:p w14:paraId="6B1D5D41" w14:textId="05375D66" w:rsidR="009D653F" w:rsidRPr="00795581" w:rsidRDefault="00FD7A2C" w:rsidP="001C063A">
    <w:pPr>
      <w:pStyle w:val="Encabezado"/>
      <w:ind w:left="-142" w:right="51"/>
      <w:jc w:val="right"/>
      <w:rPr>
        <w:bCs/>
        <w:color w:val="404040"/>
      </w:rPr>
    </w:pPr>
    <w:r>
      <w:rPr>
        <w:bCs/>
        <w:color w:val="404040"/>
      </w:rPr>
      <w:t>9</w:t>
    </w:r>
    <w:r w:rsidR="008A328C" w:rsidRPr="00795581">
      <w:rPr>
        <w:bCs/>
        <w:color w:val="404040"/>
      </w:rPr>
      <w:t xml:space="preserve"> de </w:t>
    </w:r>
    <w:r w:rsidR="009E1A84">
      <w:rPr>
        <w:bCs/>
        <w:color w:val="404040"/>
      </w:rPr>
      <w:t>marzo</w:t>
    </w:r>
    <w:r w:rsidR="008A328C" w:rsidRPr="00795581">
      <w:rPr>
        <w:bCs/>
        <w:color w:val="404040"/>
      </w:rPr>
      <w:t xml:space="preserve"> de 202</w:t>
    </w:r>
    <w:r>
      <w:rPr>
        <w:bCs/>
        <w:color w:val="404040"/>
      </w:rPr>
      <w:t>6</w:t>
    </w:r>
  </w:p>
  <w:p w14:paraId="01058DC6" w14:textId="5718CE39" w:rsidR="00795581" w:rsidRPr="008954C9" w:rsidRDefault="009E648D" w:rsidP="009E648D">
    <w:pPr>
      <w:pStyle w:val="Encabezado"/>
      <w:ind w:left="-142" w:right="51"/>
      <w:jc w:val="right"/>
      <w:rPr>
        <w:bCs/>
        <w:color w:val="404040"/>
        <w:lang w:val="pt-BR"/>
      </w:rPr>
    </w:pPr>
    <w:r w:rsidRPr="00520715">
      <w:rPr>
        <w:bCs/>
        <w:color w:val="404040"/>
      </w:rPr>
      <w:t xml:space="preserve">Página </w:t>
    </w:r>
    <w:r w:rsidR="008954C9" w:rsidRPr="008954C9">
      <w:rPr>
        <w:color w:val="404040"/>
      </w:rPr>
      <w:fldChar w:fldCharType="begin"/>
    </w:r>
    <w:r w:rsidR="008954C9" w:rsidRPr="008954C9">
      <w:rPr>
        <w:color w:val="404040"/>
      </w:rPr>
      <w:instrText xml:space="preserve"> PAGE  \* Arabic </w:instrText>
    </w:r>
    <w:r w:rsidR="008954C9" w:rsidRPr="008954C9">
      <w:rPr>
        <w:color w:val="404040"/>
      </w:rPr>
      <w:fldChar w:fldCharType="separate"/>
    </w:r>
    <w:r w:rsidR="008954C9" w:rsidRPr="008954C9">
      <w:rPr>
        <w:color w:val="404040"/>
      </w:rPr>
      <w:t>1</w:t>
    </w:r>
    <w:r w:rsidR="008954C9" w:rsidRPr="008954C9">
      <w:rPr>
        <w:color w:val="404040"/>
      </w:rPr>
      <w:fldChar w:fldCharType="end"/>
    </w:r>
    <w:r w:rsidR="008954C9" w:rsidRPr="008954C9">
      <w:rPr>
        <w:color w:val="404040"/>
      </w:rPr>
      <w:t>/</w:t>
    </w:r>
    <w:r w:rsidR="008954C9">
      <w:rPr>
        <w:color w:val="404040"/>
      </w:rPr>
      <w:t>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785A1" w14:textId="0D406F45" w:rsidR="008B337D" w:rsidRPr="005067E6" w:rsidRDefault="009D653F" w:rsidP="008B337D">
    <w:pPr>
      <w:pStyle w:val="Encabezado"/>
      <w:ind w:left="-142" w:right="51"/>
      <w:jc w:val="right"/>
      <w:rPr>
        <w:rFonts w:ascii="Arial Black" w:hAnsi="Arial Black"/>
        <w:b/>
        <w:color w:val="00BFB3"/>
        <w:sz w:val="20"/>
        <w:szCs w:val="20"/>
      </w:rPr>
    </w:pPr>
    <w:r w:rsidRPr="005067E6">
      <w:rPr>
        <w:rFonts w:ascii="Arial Black" w:hAnsi="Arial Black"/>
        <w:b/>
        <w:noProof/>
        <w:color w:val="00BFB3"/>
        <w:sz w:val="20"/>
        <w:szCs w:val="20"/>
      </w:rPr>
      <w:drawing>
        <wp:anchor distT="0" distB="0" distL="114300" distR="114300" simplePos="0" relativeHeight="251658241" behindDoc="1" locked="0" layoutInCell="1" allowOverlap="1" wp14:anchorId="2AD4CA47" wp14:editId="6899D0B5">
          <wp:simplePos x="0" y="0"/>
          <wp:positionH relativeFrom="page">
            <wp:posOffset>-29687</wp:posOffset>
          </wp:positionH>
          <wp:positionV relativeFrom="paragraph">
            <wp:posOffset>-179771</wp:posOffset>
          </wp:positionV>
          <wp:extent cx="7813278" cy="1059815"/>
          <wp:effectExtent l="0" t="0" r="0" b="6985"/>
          <wp:wrapNone/>
          <wp:docPr id="16483925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0797" cy="10635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7060" w:rsidRPr="005067E6">
      <w:rPr>
        <w:rFonts w:ascii="Arial Black" w:hAnsi="Arial Black"/>
        <w:b/>
        <w:color w:val="00BFB3"/>
        <w:sz w:val="20"/>
        <w:szCs w:val="20"/>
      </w:rPr>
      <w:t>BOLETÍN DE</w:t>
    </w:r>
    <w:r w:rsidR="00601D9B" w:rsidRPr="005067E6">
      <w:rPr>
        <w:rFonts w:ascii="Arial Black" w:hAnsi="Arial Black"/>
        <w:b/>
        <w:color w:val="00BFB3"/>
        <w:sz w:val="20"/>
        <w:szCs w:val="20"/>
      </w:rPr>
      <w:t xml:space="preserve"> INDICADOR</w:t>
    </w:r>
    <w:r w:rsidR="0069708B" w:rsidRPr="005067E6">
      <w:rPr>
        <w:rFonts w:ascii="Arial Black" w:hAnsi="Arial Black"/>
        <w:b/>
        <w:color w:val="00BFB3"/>
        <w:sz w:val="20"/>
        <w:szCs w:val="20"/>
      </w:rPr>
      <w:t xml:space="preserve"> </w:t>
    </w:r>
    <w:r w:rsidR="00C26B49">
      <w:rPr>
        <w:rFonts w:ascii="Arial Black" w:hAnsi="Arial Black"/>
        <w:b/>
        <w:color w:val="00BFB3"/>
        <w:sz w:val="20"/>
        <w:szCs w:val="20"/>
      </w:rPr>
      <w:t>181</w:t>
    </w:r>
    <w:r w:rsidR="0069708B" w:rsidRPr="005067E6">
      <w:rPr>
        <w:rFonts w:ascii="Arial Black" w:hAnsi="Arial Black"/>
        <w:b/>
        <w:color w:val="00BFB3"/>
        <w:sz w:val="20"/>
        <w:szCs w:val="20"/>
      </w:rPr>
      <w:t>/2</w:t>
    </w:r>
    <w:r w:rsidR="008107A9" w:rsidRPr="005067E6">
      <w:rPr>
        <w:rFonts w:ascii="Arial Black" w:hAnsi="Arial Black"/>
        <w:b/>
        <w:color w:val="00BFB3"/>
        <w:sz w:val="20"/>
        <w:szCs w:val="20"/>
      </w:rPr>
      <w:t>6</w:t>
    </w:r>
  </w:p>
  <w:p w14:paraId="1EB7978A" w14:textId="77777777" w:rsidR="008B337D" w:rsidRPr="009E58B6" w:rsidRDefault="009D653F" w:rsidP="008B337D">
    <w:pPr>
      <w:pStyle w:val="Encabezado"/>
      <w:ind w:left="-142" w:right="51"/>
      <w:jc w:val="right"/>
      <w:rPr>
        <w:b/>
        <w:bCs/>
        <w:noProof/>
        <w:color w:val="404040" w:themeColor="text1" w:themeTint="BF"/>
        <w:sz w:val="10"/>
        <w:szCs w:val="10"/>
      </w:rPr>
    </w:pPr>
    <w:r w:rsidRPr="009E58B6">
      <w:rPr>
        <w:noProof/>
        <w:color w:val="404040" w:themeColor="text1" w:themeTint="BF"/>
        <w:sz w:val="10"/>
        <w:szCs w:val="10"/>
      </w:rPr>
      <w:drawing>
        <wp:anchor distT="0" distB="0" distL="114300" distR="114300" simplePos="0" relativeHeight="251658240" behindDoc="0" locked="0" layoutInCell="1" allowOverlap="1" wp14:anchorId="5FFF5079" wp14:editId="153BB1A1">
          <wp:simplePos x="0" y="0"/>
          <wp:positionH relativeFrom="page">
            <wp:posOffset>745490</wp:posOffset>
          </wp:positionH>
          <wp:positionV relativeFrom="paragraph">
            <wp:posOffset>84455</wp:posOffset>
          </wp:positionV>
          <wp:extent cx="1452880" cy="281940"/>
          <wp:effectExtent l="0" t="0" r="0" b="3810"/>
          <wp:wrapThrough wrapText="bothSides">
            <wp:wrapPolygon edited="0">
              <wp:start x="0" y="0"/>
              <wp:lineTo x="0" y="20432"/>
              <wp:lineTo x="21241" y="20432"/>
              <wp:lineTo x="21241" y="0"/>
              <wp:lineTo x="0" y="0"/>
            </wp:wrapPolygon>
          </wp:wrapThrough>
          <wp:docPr id="635774241" name="Imagen 6357742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452880" cy="2819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C1B0F6" w14:textId="55E765AA" w:rsidR="009E648D" w:rsidRPr="005067E6" w:rsidRDefault="009E58B6" w:rsidP="009E58B6">
    <w:pPr>
      <w:pStyle w:val="Encabezado"/>
      <w:tabs>
        <w:tab w:val="center" w:pos="3879"/>
        <w:tab w:val="right" w:pos="7901"/>
      </w:tabs>
      <w:ind w:left="-142" w:right="51"/>
      <w:jc w:val="right"/>
      <w:rPr>
        <w:b/>
        <w:bCs/>
        <w:noProof/>
        <w:color w:val="404040" w:themeColor="text1" w:themeTint="BF"/>
        <w:sz w:val="18"/>
        <w:szCs w:val="18"/>
      </w:rPr>
    </w:pPr>
    <w:r>
      <w:rPr>
        <w:noProof/>
        <w:color w:val="404040" w:themeColor="text1" w:themeTint="BF"/>
        <w:sz w:val="20"/>
        <w:szCs w:val="20"/>
      </w:rPr>
      <w:tab/>
    </w:r>
    <w:r w:rsidRPr="005067E6">
      <w:rPr>
        <w:noProof/>
        <w:color w:val="404040" w:themeColor="text1" w:themeTint="BF"/>
        <w:sz w:val="18"/>
        <w:szCs w:val="18"/>
      </w:rPr>
      <w:tab/>
    </w:r>
    <w:r w:rsidR="00480BA6" w:rsidRPr="005067E6">
      <w:rPr>
        <w:noProof/>
        <w:color w:val="404040" w:themeColor="text1" w:themeTint="BF"/>
        <w:sz w:val="18"/>
        <w:szCs w:val="18"/>
      </w:rPr>
      <w:t>R</w:t>
    </w:r>
    <w:r w:rsidR="009E648D" w:rsidRPr="005067E6">
      <w:rPr>
        <w:noProof/>
        <w:color w:val="404040" w:themeColor="text1" w:themeTint="BF"/>
        <w:sz w:val="18"/>
        <w:szCs w:val="18"/>
      </w:rPr>
      <w:t>EPORTE DE RESULTADOS</w:t>
    </w:r>
  </w:p>
  <w:p w14:paraId="42940180" w14:textId="003AB3A7" w:rsidR="00CD548E" w:rsidRPr="005067E6" w:rsidRDefault="00480BA6" w:rsidP="009E648D">
    <w:pPr>
      <w:pStyle w:val="Encabezado"/>
      <w:ind w:left="-142" w:right="51"/>
      <w:jc w:val="right"/>
      <w:rPr>
        <w:b/>
        <w:bCs/>
        <w:noProof/>
        <w:color w:val="404040" w:themeColor="text1" w:themeTint="BF"/>
        <w:sz w:val="18"/>
        <w:szCs w:val="18"/>
      </w:rPr>
    </w:pPr>
    <w:r w:rsidRPr="005067E6">
      <w:rPr>
        <w:b/>
        <w:bCs/>
        <w:noProof/>
        <w:color w:val="404040" w:themeColor="text1" w:themeTint="BF"/>
        <w:sz w:val="18"/>
        <w:szCs w:val="18"/>
      </w:rPr>
      <w:t>REGISTRO ADMINISTRATIVO</w:t>
    </w:r>
    <w:r w:rsidR="009E648D" w:rsidRPr="005067E6">
      <w:rPr>
        <w:b/>
        <w:bCs/>
        <w:noProof/>
        <w:color w:val="404040" w:themeColor="text1" w:themeTint="BF"/>
        <w:sz w:val="18"/>
        <w:szCs w:val="18"/>
      </w:rPr>
      <w:t xml:space="preserve"> </w:t>
    </w:r>
    <w:r w:rsidRPr="005067E6">
      <w:rPr>
        <w:b/>
        <w:bCs/>
        <w:noProof/>
        <w:color w:val="404040" w:themeColor="text1" w:themeTint="BF"/>
        <w:sz w:val="18"/>
        <w:szCs w:val="18"/>
      </w:rPr>
      <w:t xml:space="preserve">DE LA INDUSTRIA </w:t>
    </w:r>
  </w:p>
  <w:p w14:paraId="7F26DE94" w14:textId="4CA3CA48" w:rsidR="00D50780" w:rsidRPr="005067E6" w:rsidRDefault="00480BA6" w:rsidP="009E648D">
    <w:pPr>
      <w:pStyle w:val="Encabezado"/>
      <w:ind w:left="-142" w:right="51"/>
      <w:jc w:val="right"/>
      <w:rPr>
        <w:rStyle w:val="Fuerte"/>
        <w:noProof/>
        <w:color w:val="404040" w:themeColor="text1" w:themeTint="BF"/>
        <w:sz w:val="18"/>
        <w:szCs w:val="18"/>
      </w:rPr>
    </w:pPr>
    <w:r w:rsidRPr="005067E6">
      <w:rPr>
        <w:b/>
        <w:bCs/>
        <w:noProof/>
        <w:color w:val="404040" w:themeColor="text1" w:themeTint="BF"/>
        <w:sz w:val="18"/>
        <w:szCs w:val="18"/>
      </w:rPr>
      <w:t xml:space="preserve">AUTOMOTRIZ DE VEHÍCULOS LIGEROS </w:t>
    </w:r>
    <w:r w:rsidRPr="005067E6">
      <w:rPr>
        <w:b/>
        <w:bCs/>
        <w:noProof/>
        <w:color w:val="404040"/>
        <w:sz w:val="18"/>
        <w:szCs w:val="18"/>
      </w:rPr>
      <w:t>(</w:t>
    </w:r>
    <w:r w:rsidR="00983C42" w:rsidRPr="005067E6">
      <w:rPr>
        <w:rStyle w:val="Fuerte"/>
        <w:color w:val="404040"/>
        <w:sz w:val="18"/>
        <w:szCs w:val="18"/>
      </w:rPr>
      <w:t>RAIAVL)</w:t>
    </w:r>
  </w:p>
  <w:p w14:paraId="634E8027" w14:textId="0E03DF8D" w:rsidR="00537060" w:rsidRPr="005067E6" w:rsidRDefault="008107A9" w:rsidP="009D653F">
    <w:pPr>
      <w:pStyle w:val="Encabezado"/>
      <w:ind w:left="-142" w:right="51"/>
      <w:jc w:val="right"/>
      <w:rPr>
        <w:bCs/>
        <w:color w:val="404040" w:themeColor="text1" w:themeTint="BF"/>
        <w:sz w:val="18"/>
        <w:szCs w:val="18"/>
      </w:rPr>
    </w:pPr>
    <w:r w:rsidRPr="005067E6">
      <w:rPr>
        <w:bCs/>
        <w:color w:val="404040"/>
        <w:sz w:val="18"/>
        <w:szCs w:val="18"/>
      </w:rPr>
      <w:t>9</w:t>
    </w:r>
    <w:r w:rsidR="00744394" w:rsidRPr="005067E6">
      <w:rPr>
        <w:bCs/>
        <w:color w:val="404040"/>
        <w:sz w:val="18"/>
        <w:szCs w:val="18"/>
      </w:rPr>
      <w:t xml:space="preserve"> de </w:t>
    </w:r>
    <w:r w:rsidR="001F5031">
      <w:rPr>
        <w:bCs/>
        <w:color w:val="404040"/>
        <w:sz w:val="18"/>
        <w:szCs w:val="18"/>
      </w:rPr>
      <w:t>marz</w:t>
    </w:r>
    <w:r w:rsidRPr="005067E6">
      <w:rPr>
        <w:bCs/>
        <w:color w:val="404040"/>
        <w:sz w:val="18"/>
        <w:szCs w:val="18"/>
      </w:rPr>
      <w:t>o</w:t>
    </w:r>
    <w:r w:rsidR="00744394" w:rsidRPr="005067E6">
      <w:rPr>
        <w:bCs/>
        <w:color w:val="404040"/>
        <w:sz w:val="18"/>
        <w:szCs w:val="18"/>
      </w:rPr>
      <w:t xml:space="preserve"> </w:t>
    </w:r>
    <w:r w:rsidR="00986544" w:rsidRPr="005067E6">
      <w:rPr>
        <w:bCs/>
        <w:color w:val="404040" w:themeColor="text1" w:themeTint="BF"/>
        <w:sz w:val="18"/>
        <w:szCs w:val="18"/>
      </w:rPr>
      <w:t xml:space="preserve">de </w:t>
    </w:r>
    <w:r w:rsidR="00537060" w:rsidRPr="005067E6">
      <w:rPr>
        <w:bCs/>
        <w:color w:val="404040" w:themeColor="text1" w:themeTint="BF"/>
        <w:sz w:val="18"/>
        <w:szCs w:val="18"/>
      </w:rPr>
      <w:t>202</w:t>
    </w:r>
    <w:r w:rsidRPr="005067E6">
      <w:rPr>
        <w:bCs/>
        <w:color w:val="404040" w:themeColor="text1" w:themeTint="BF"/>
        <w:sz w:val="18"/>
        <w:szCs w:val="18"/>
      </w:rPr>
      <w:t>6</w:t>
    </w:r>
  </w:p>
  <w:p w14:paraId="46840C25" w14:textId="063CB454" w:rsidR="007F7368" w:rsidRPr="005067E6" w:rsidRDefault="00537060" w:rsidP="00416C69">
    <w:pPr>
      <w:pStyle w:val="Encabezado"/>
      <w:ind w:left="-142" w:right="51"/>
      <w:jc w:val="right"/>
      <w:rPr>
        <w:bCs/>
        <w:color w:val="404040" w:themeColor="text1" w:themeTint="BF"/>
        <w:sz w:val="18"/>
        <w:szCs w:val="18"/>
      </w:rPr>
    </w:pPr>
    <w:r w:rsidRPr="005067E6">
      <w:rPr>
        <w:bCs/>
        <w:color w:val="404040" w:themeColor="text1" w:themeTint="BF"/>
        <w:sz w:val="18"/>
        <w:szCs w:val="18"/>
      </w:rPr>
      <w:t xml:space="preserve">Página </w:t>
    </w:r>
    <w:r w:rsidR="00CD548E" w:rsidRPr="005067E6">
      <w:rPr>
        <w:bCs/>
        <w:color w:val="404040" w:themeColor="text1" w:themeTint="BF"/>
        <w:sz w:val="18"/>
        <w:szCs w:val="18"/>
      </w:rPr>
      <w:t>3</w:t>
    </w:r>
    <w:r w:rsidR="00786AC9" w:rsidRPr="005067E6">
      <w:rPr>
        <w:bCs/>
        <w:color w:val="404040" w:themeColor="text1" w:themeTint="BF"/>
        <w:sz w:val="18"/>
        <w:szCs w:val="18"/>
      </w:rPr>
      <w:t>/4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06D12" w14:textId="74BE81B6" w:rsidR="008954C9" w:rsidRPr="001D4042" w:rsidRDefault="008954C9" w:rsidP="009D653F">
    <w:pPr>
      <w:pStyle w:val="Encabezado"/>
      <w:ind w:left="-142" w:right="51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5" behindDoc="1" locked="0" layoutInCell="1" allowOverlap="1" wp14:anchorId="7EEAB45A" wp14:editId="0D15CDDF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540913562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1A6B">
      <w:rPr>
        <w:rFonts w:ascii="Arial Black" w:hAnsi="Arial Black"/>
        <w:b/>
        <w:color w:val="00BFB3"/>
      </w:rPr>
      <w:t xml:space="preserve"> </w:t>
    </w:r>
    <w:r>
      <w:rPr>
        <w:rFonts w:ascii="Arial Black" w:hAnsi="Arial Black"/>
        <w:b/>
        <w:color w:val="00BFB3"/>
      </w:rPr>
      <w:t>BOLETÍN DE INDICADOR</w:t>
    </w:r>
    <w:r w:rsidR="0069708B">
      <w:rPr>
        <w:rFonts w:ascii="Arial Black" w:hAnsi="Arial Black"/>
        <w:b/>
        <w:color w:val="00BFB3"/>
      </w:rPr>
      <w:t xml:space="preserve"> </w:t>
    </w:r>
    <w:r w:rsidR="00C26B49">
      <w:rPr>
        <w:rFonts w:ascii="Arial Black" w:hAnsi="Arial Black"/>
        <w:b/>
        <w:color w:val="00BFB3"/>
      </w:rPr>
      <w:t>181</w:t>
    </w:r>
    <w:r w:rsidR="0069708B">
      <w:rPr>
        <w:rFonts w:ascii="Arial Black" w:hAnsi="Arial Black"/>
        <w:b/>
        <w:color w:val="00BFB3"/>
      </w:rPr>
      <w:t>/2</w:t>
    </w:r>
    <w:r w:rsidR="00D51576">
      <w:rPr>
        <w:rFonts w:ascii="Arial Black" w:hAnsi="Arial Black"/>
        <w:b/>
        <w:color w:val="00BFB3"/>
      </w:rPr>
      <w:t>6</w:t>
    </w:r>
  </w:p>
  <w:p w14:paraId="3DE52321" w14:textId="77777777" w:rsidR="008954C9" w:rsidRDefault="008954C9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4" behindDoc="0" locked="0" layoutInCell="1" allowOverlap="1" wp14:anchorId="18878A27" wp14:editId="22CBBF1B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883401905" name="Imagen 8834019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818FCB" w14:textId="77777777" w:rsidR="008954C9" w:rsidRPr="009E648D" w:rsidRDefault="008954C9" w:rsidP="00F138CE">
    <w:pPr>
      <w:pStyle w:val="Encabezado"/>
      <w:ind w:left="-142" w:right="51"/>
      <w:jc w:val="right"/>
      <w:rPr>
        <w:noProof/>
        <w:color w:val="404040"/>
      </w:rPr>
    </w:pPr>
    <w:r w:rsidRPr="009E648D">
      <w:rPr>
        <w:noProof/>
        <w:color w:val="404040"/>
      </w:rPr>
      <w:t>REPORTE DE RESULTADOS</w:t>
    </w:r>
  </w:p>
  <w:p w14:paraId="77761A50" w14:textId="631E0238" w:rsidR="008954C9" w:rsidRPr="00795581" w:rsidRDefault="008954C9" w:rsidP="009E648D">
    <w:pPr>
      <w:pStyle w:val="Encabezado"/>
      <w:ind w:left="-142" w:right="51"/>
      <w:jc w:val="right"/>
      <w:rPr>
        <w:b/>
        <w:bCs/>
        <w:noProof/>
        <w:color w:val="404040"/>
      </w:rPr>
    </w:pPr>
    <w:r w:rsidRPr="00795581">
      <w:rPr>
        <w:b/>
        <w:bCs/>
        <w:noProof/>
        <w:color w:val="404040"/>
      </w:rPr>
      <w:t xml:space="preserve">REGISTRO ADMINISTRATIVO DE LA INDUSTRIA </w:t>
    </w:r>
    <w:r w:rsidR="00E36134">
      <w:rPr>
        <w:b/>
        <w:bCs/>
        <w:noProof/>
        <w:color w:val="404040"/>
      </w:rPr>
      <w:br/>
    </w:r>
    <w:r w:rsidRPr="00795581">
      <w:rPr>
        <w:b/>
        <w:bCs/>
        <w:noProof/>
        <w:color w:val="404040"/>
      </w:rPr>
      <w:t>AUTOMOTRIZ DE VEHÍCULOS LIGEROS (</w:t>
    </w:r>
    <w:r w:rsidRPr="00795581">
      <w:rPr>
        <w:rStyle w:val="Fuerte"/>
        <w:color w:val="404040"/>
      </w:rPr>
      <w:t>RAIAVL)</w:t>
    </w:r>
  </w:p>
  <w:p w14:paraId="08DC586A" w14:textId="266D2314" w:rsidR="008954C9" w:rsidRPr="00795581" w:rsidRDefault="00D51576" w:rsidP="00F138CE">
    <w:pPr>
      <w:pStyle w:val="Encabezado"/>
      <w:ind w:left="-142" w:right="51"/>
      <w:jc w:val="right"/>
      <w:rPr>
        <w:bCs/>
        <w:color w:val="404040"/>
      </w:rPr>
    </w:pPr>
    <w:r>
      <w:rPr>
        <w:bCs/>
        <w:color w:val="404040"/>
      </w:rPr>
      <w:t>9</w:t>
    </w:r>
    <w:r w:rsidR="00744394" w:rsidRPr="00795581">
      <w:rPr>
        <w:bCs/>
        <w:color w:val="404040"/>
      </w:rPr>
      <w:t xml:space="preserve"> de </w:t>
    </w:r>
    <w:r w:rsidR="00DC5140">
      <w:rPr>
        <w:bCs/>
        <w:color w:val="404040"/>
      </w:rPr>
      <w:t>marz</w:t>
    </w:r>
    <w:r>
      <w:rPr>
        <w:bCs/>
        <w:color w:val="404040"/>
      </w:rPr>
      <w:t>o</w:t>
    </w:r>
    <w:r w:rsidR="00744394" w:rsidRPr="00795581">
      <w:rPr>
        <w:bCs/>
        <w:color w:val="404040"/>
      </w:rPr>
      <w:t xml:space="preserve"> </w:t>
    </w:r>
    <w:r w:rsidR="008954C9" w:rsidRPr="00795581">
      <w:rPr>
        <w:bCs/>
        <w:color w:val="404040"/>
      </w:rPr>
      <w:t>de 202</w:t>
    </w:r>
    <w:r>
      <w:rPr>
        <w:bCs/>
        <w:color w:val="404040"/>
      </w:rPr>
      <w:t>6</w:t>
    </w:r>
  </w:p>
  <w:p w14:paraId="08389CF9" w14:textId="183B2C98" w:rsidR="008954C9" w:rsidRPr="008954C9" w:rsidRDefault="008954C9" w:rsidP="009E648D">
    <w:pPr>
      <w:pStyle w:val="Encabezado"/>
      <w:ind w:left="-142" w:right="51"/>
      <w:jc w:val="right"/>
      <w:rPr>
        <w:bCs/>
        <w:color w:val="404040"/>
        <w:lang w:val="pt-BR"/>
      </w:rPr>
    </w:pPr>
    <w:r w:rsidRPr="00520715">
      <w:rPr>
        <w:bCs/>
        <w:color w:val="404040"/>
      </w:rPr>
      <w:t xml:space="preserve">Página </w:t>
    </w:r>
    <w:r w:rsidR="003B7788">
      <w:rPr>
        <w:color w:val="404040"/>
      </w:rPr>
      <w:t>4</w:t>
    </w:r>
    <w:r w:rsidRPr="008954C9">
      <w:rPr>
        <w:color w:val="404040"/>
      </w:rPr>
      <w:t>/</w:t>
    </w:r>
    <w:r>
      <w:rPr>
        <w:color w:val="404040"/>
      </w:rPr>
      <w:t>4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767034"/>
    <w:multiLevelType w:val="hybridMultilevel"/>
    <w:tmpl w:val="26004500"/>
    <w:lvl w:ilvl="0" w:tplc="F67A6D8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48414AF"/>
    <w:multiLevelType w:val="hybridMultilevel"/>
    <w:tmpl w:val="4ADAED72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4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5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6" w15:restartNumberingAfterBreak="0">
    <w:nsid w:val="28241D96"/>
    <w:multiLevelType w:val="hybridMultilevel"/>
    <w:tmpl w:val="B3A69DB4"/>
    <w:lvl w:ilvl="0" w:tplc="7D582E68">
      <w:start w:val="47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BF57021"/>
    <w:multiLevelType w:val="hybridMultilevel"/>
    <w:tmpl w:val="D6008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F24614"/>
    <w:multiLevelType w:val="hybridMultilevel"/>
    <w:tmpl w:val="90B2730A"/>
    <w:lvl w:ilvl="0" w:tplc="569AE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1031E2"/>
    <w:multiLevelType w:val="hybridMultilevel"/>
    <w:tmpl w:val="A5EA7662"/>
    <w:lvl w:ilvl="0" w:tplc="24F8889C">
      <w:start w:val="1"/>
      <w:numFmt w:val="decimal"/>
      <w:lvlText w:val="%1"/>
      <w:lvlJc w:val="left"/>
      <w:pPr>
        <w:ind w:left="390" w:hanging="360"/>
      </w:pPr>
      <w:rPr>
        <w:rFonts w:hint="default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110" w:hanging="360"/>
      </w:pPr>
    </w:lvl>
    <w:lvl w:ilvl="2" w:tplc="080A001B" w:tentative="1">
      <w:start w:val="1"/>
      <w:numFmt w:val="lowerRoman"/>
      <w:lvlText w:val="%3."/>
      <w:lvlJc w:val="right"/>
      <w:pPr>
        <w:ind w:left="1830" w:hanging="180"/>
      </w:pPr>
    </w:lvl>
    <w:lvl w:ilvl="3" w:tplc="080A000F" w:tentative="1">
      <w:start w:val="1"/>
      <w:numFmt w:val="decimal"/>
      <w:lvlText w:val="%4."/>
      <w:lvlJc w:val="left"/>
      <w:pPr>
        <w:ind w:left="2550" w:hanging="360"/>
      </w:pPr>
    </w:lvl>
    <w:lvl w:ilvl="4" w:tplc="080A0019" w:tentative="1">
      <w:start w:val="1"/>
      <w:numFmt w:val="lowerLetter"/>
      <w:lvlText w:val="%5."/>
      <w:lvlJc w:val="left"/>
      <w:pPr>
        <w:ind w:left="3270" w:hanging="360"/>
      </w:pPr>
    </w:lvl>
    <w:lvl w:ilvl="5" w:tplc="080A001B" w:tentative="1">
      <w:start w:val="1"/>
      <w:numFmt w:val="lowerRoman"/>
      <w:lvlText w:val="%6."/>
      <w:lvlJc w:val="right"/>
      <w:pPr>
        <w:ind w:left="3990" w:hanging="180"/>
      </w:pPr>
    </w:lvl>
    <w:lvl w:ilvl="6" w:tplc="080A000F" w:tentative="1">
      <w:start w:val="1"/>
      <w:numFmt w:val="decimal"/>
      <w:lvlText w:val="%7."/>
      <w:lvlJc w:val="left"/>
      <w:pPr>
        <w:ind w:left="4710" w:hanging="360"/>
      </w:pPr>
    </w:lvl>
    <w:lvl w:ilvl="7" w:tplc="080A0019" w:tentative="1">
      <w:start w:val="1"/>
      <w:numFmt w:val="lowerLetter"/>
      <w:lvlText w:val="%8."/>
      <w:lvlJc w:val="left"/>
      <w:pPr>
        <w:ind w:left="5430" w:hanging="360"/>
      </w:pPr>
    </w:lvl>
    <w:lvl w:ilvl="8" w:tplc="080A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2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3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4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7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8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2045666635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153815455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289168436">
    <w:abstractNumId w:val="9"/>
  </w:num>
  <w:num w:numId="4" w16cid:durableId="1582258102">
    <w:abstractNumId w:val="13"/>
  </w:num>
  <w:num w:numId="5" w16cid:durableId="3169378">
    <w:abstractNumId w:val="17"/>
  </w:num>
  <w:num w:numId="6" w16cid:durableId="347559762">
    <w:abstractNumId w:val="7"/>
  </w:num>
  <w:num w:numId="7" w16cid:durableId="830022680">
    <w:abstractNumId w:val="10"/>
  </w:num>
  <w:num w:numId="8" w16cid:durableId="1311792747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1951233126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428742796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836336601">
    <w:abstractNumId w:val="33"/>
  </w:num>
  <w:num w:numId="12" w16cid:durableId="1556357296">
    <w:abstractNumId w:val="36"/>
  </w:num>
  <w:num w:numId="13" w16cid:durableId="204800435">
    <w:abstractNumId w:val="38"/>
  </w:num>
  <w:num w:numId="14" w16cid:durableId="1600454847">
    <w:abstractNumId w:val="22"/>
  </w:num>
  <w:num w:numId="15" w16cid:durableId="1332365763">
    <w:abstractNumId w:val="18"/>
  </w:num>
  <w:num w:numId="16" w16cid:durableId="1867789321">
    <w:abstractNumId w:val="28"/>
  </w:num>
  <w:num w:numId="17" w16cid:durableId="1101753976">
    <w:abstractNumId w:val="20"/>
  </w:num>
  <w:num w:numId="18" w16cid:durableId="1034693595">
    <w:abstractNumId w:val="26"/>
  </w:num>
  <w:num w:numId="19" w16cid:durableId="1383402375">
    <w:abstractNumId w:val="11"/>
  </w:num>
  <w:num w:numId="20" w16cid:durableId="483932224">
    <w:abstractNumId w:val="0"/>
  </w:num>
  <w:num w:numId="21" w16cid:durableId="41365912">
    <w:abstractNumId w:val="19"/>
  </w:num>
  <w:num w:numId="22" w16cid:durableId="180356732">
    <w:abstractNumId w:val="5"/>
  </w:num>
  <w:num w:numId="23" w16cid:durableId="1427844234">
    <w:abstractNumId w:val="24"/>
  </w:num>
  <w:num w:numId="24" w16cid:durableId="1051031175">
    <w:abstractNumId w:val="23"/>
  </w:num>
  <w:num w:numId="25" w16cid:durableId="1340083473">
    <w:abstractNumId w:val="29"/>
  </w:num>
  <w:num w:numId="26" w16cid:durableId="1226912957">
    <w:abstractNumId w:val="34"/>
  </w:num>
  <w:num w:numId="27" w16cid:durableId="818574803">
    <w:abstractNumId w:val="15"/>
  </w:num>
  <w:num w:numId="28" w16cid:durableId="1347244454">
    <w:abstractNumId w:val="14"/>
  </w:num>
  <w:num w:numId="29" w16cid:durableId="428697808">
    <w:abstractNumId w:val="2"/>
  </w:num>
  <w:num w:numId="30" w16cid:durableId="1070234349">
    <w:abstractNumId w:val="8"/>
  </w:num>
  <w:num w:numId="31" w16cid:durableId="1439180387">
    <w:abstractNumId w:val="25"/>
  </w:num>
  <w:num w:numId="32" w16cid:durableId="1598639222">
    <w:abstractNumId w:val="30"/>
  </w:num>
  <w:num w:numId="33" w16cid:durableId="846942080">
    <w:abstractNumId w:val="3"/>
  </w:num>
  <w:num w:numId="34" w16cid:durableId="1657689942">
    <w:abstractNumId w:val="37"/>
  </w:num>
  <w:num w:numId="35" w16cid:durableId="1662192457">
    <w:abstractNumId w:val="35"/>
  </w:num>
  <w:num w:numId="36" w16cid:durableId="1476337847">
    <w:abstractNumId w:val="4"/>
  </w:num>
  <w:num w:numId="37" w16cid:durableId="844977152">
    <w:abstractNumId w:val="32"/>
  </w:num>
  <w:num w:numId="38" w16cid:durableId="504319649">
    <w:abstractNumId w:val="12"/>
  </w:num>
  <w:num w:numId="39" w16cid:durableId="603195239">
    <w:abstractNumId w:val="27"/>
  </w:num>
  <w:num w:numId="40" w16cid:durableId="255217088">
    <w:abstractNumId w:val="21"/>
  </w:num>
  <w:num w:numId="41" w16cid:durableId="1529679706">
    <w:abstractNumId w:val="31"/>
  </w:num>
  <w:num w:numId="42" w16cid:durableId="1280796581">
    <w:abstractNumId w:val="16"/>
  </w:num>
  <w:num w:numId="43" w16cid:durableId="166659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4096" w:nlCheck="1" w:checkStyle="0"/>
  <w:activeWritingStyle w:appName="MSWord" w:lang="es-ES_tradnl" w:vendorID="64" w:dllVersion="4096" w:nlCheck="1" w:checkStyle="0"/>
  <w:activeWritingStyle w:appName="MSWord" w:lang="es-MX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8db3e2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B26"/>
    <w:rsid w:val="0000398E"/>
    <w:rsid w:val="00003B70"/>
    <w:rsid w:val="00003C25"/>
    <w:rsid w:val="00003C68"/>
    <w:rsid w:val="00004291"/>
    <w:rsid w:val="000042CB"/>
    <w:rsid w:val="0000458A"/>
    <w:rsid w:val="00004D58"/>
    <w:rsid w:val="000050C6"/>
    <w:rsid w:val="00005940"/>
    <w:rsid w:val="00005EB0"/>
    <w:rsid w:val="00006B5A"/>
    <w:rsid w:val="00006DB9"/>
    <w:rsid w:val="00006DE4"/>
    <w:rsid w:val="000076D4"/>
    <w:rsid w:val="000078B1"/>
    <w:rsid w:val="00007A1A"/>
    <w:rsid w:val="000107E0"/>
    <w:rsid w:val="00010A59"/>
    <w:rsid w:val="000112A7"/>
    <w:rsid w:val="0001151F"/>
    <w:rsid w:val="000117DA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440"/>
    <w:rsid w:val="00013BF2"/>
    <w:rsid w:val="00013E55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101F"/>
    <w:rsid w:val="00021432"/>
    <w:rsid w:val="00021492"/>
    <w:rsid w:val="000216A3"/>
    <w:rsid w:val="00021926"/>
    <w:rsid w:val="00022563"/>
    <w:rsid w:val="000228C4"/>
    <w:rsid w:val="00022C0C"/>
    <w:rsid w:val="00022C2F"/>
    <w:rsid w:val="00022CA3"/>
    <w:rsid w:val="00023232"/>
    <w:rsid w:val="0002416C"/>
    <w:rsid w:val="000255A0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717"/>
    <w:rsid w:val="000308BA"/>
    <w:rsid w:val="00030D10"/>
    <w:rsid w:val="00030E15"/>
    <w:rsid w:val="00030F67"/>
    <w:rsid w:val="0003119F"/>
    <w:rsid w:val="00031231"/>
    <w:rsid w:val="000314D3"/>
    <w:rsid w:val="00031BCF"/>
    <w:rsid w:val="00031C1B"/>
    <w:rsid w:val="00031CEA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66E"/>
    <w:rsid w:val="00040766"/>
    <w:rsid w:val="0004099F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219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B54"/>
    <w:rsid w:val="00056182"/>
    <w:rsid w:val="0005680F"/>
    <w:rsid w:val="00056F51"/>
    <w:rsid w:val="000573F5"/>
    <w:rsid w:val="00057F37"/>
    <w:rsid w:val="000602B0"/>
    <w:rsid w:val="0006045B"/>
    <w:rsid w:val="0006056C"/>
    <w:rsid w:val="00060728"/>
    <w:rsid w:val="0006228A"/>
    <w:rsid w:val="00063614"/>
    <w:rsid w:val="00063838"/>
    <w:rsid w:val="0006426D"/>
    <w:rsid w:val="000642EE"/>
    <w:rsid w:val="0006433F"/>
    <w:rsid w:val="000646BA"/>
    <w:rsid w:val="00064B36"/>
    <w:rsid w:val="00064BBC"/>
    <w:rsid w:val="00064E9D"/>
    <w:rsid w:val="00064FDB"/>
    <w:rsid w:val="00065106"/>
    <w:rsid w:val="000651F1"/>
    <w:rsid w:val="00065708"/>
    <w:rsid w:val="00065A07"/>
    <w:rsid w:val="00065BC1"/>
    <w:rsid w:val="00065E5E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098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073"/>
    <w:rsid w:val="000748B1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8FA"/>
    <w:rsid w:val="00077C46"/>
    <w:rsid w:val="00077ECE"/>
    <w:rsid w:val="0008027F"/>
    <w:rsid w:val="0008061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5BD"/>
    <w:rsid w:val="00084687"/>
    <w:rsid w:val="0008490A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D57"/>
    <w:rsid w:val="00086EDE"/>
    <w:rsid w:val="0008756B"/>
    <w:rsid w:val="00087A09"/>
    <w:rsid w:val="00087A84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2"/>
    <w:rsid w:val="0009292F"/>
    <w:rsid w:val="00092C02"/>
    <w:rsid w:val="00092D98"/>
    <w:rsid w:val="00092F4C"/>
    <w:rsid w:val="000939F8"/>
    <w:rsid w:val="0009421A"/>
    <w:rsid w:val="00094496"/>
    <w:rsid w:val="000950E7"/>
    <w:rsid w:val="00095360"/>
    <w:rsid w:val="000954A2"/>
    <w:rsid w:val="0009557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B85"/>
    <w:rsid w:val="00097C0A"/>
    <w:rsid w:val="00097C29"/>
    <w:rsid w:val="00097C41"/>
    <w:rsid w:val="00097FE0"/>
    <w:rsid w:val="000A0344"/>
    <w:rsid w:val="000A0823"/>
    <w:rsid w:val="000A0EF3"/>
    <w:rsid w:val="000A1F1F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C7B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380F"/>
    <w:rsid w:val="000B4292"/>
    <w:rsid w:val="000B4A6A"/>
    <w:rsid w:val="000B50FB"/>
    <w:rsid w:val="000B515D"/>
    <w:rsid w:val="000B516A"/>
    <w:rsid w:val="000B5A74"/>
    <w:rsid w:val="000B5C4E"/>
    <w:rsid w:val="000B5FA3"/>
    <w:rsid w:val="000B6AF6"/>
    <w:rsid w:val="000B7FF2"/>
    <w:rsid w:val="000C1051"/>
    <w:rsid w:val="000C1AF9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273"/>
    <w:rsid w:val="000D15C5"/>
    <w:rsid w:val="000D1687"/>
    <w:rsid w:val="000D1DAF"/>
    <w:rsid w:val="000D28A5"/>
    <w:rsid w:val="000D31C1"/>
    <w:rsid w:val="000D36B2"/>
    <w:rsid w:val="000D36BF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13AF"/>
    <w:rsid w:val="000E19B3"/>
    <w:rsid w:val="000E1CA2"/>
    <w:rsid w:val="000E28E2"/>
    <w:rsid w:val="000E2970"/>
    <w:rsid w:val="000E2B40"/>
    <w:rsid w:val="000E30B3"/>
    <w:rsid w:val="000E35A3"/>
    <w:rsid w:val="000E369A"/>
    <w:rsid w:val="000E37DD"/>
    <w:rsid w:val="000E3CC1"/>
    <w:rsid w:val="000E40D0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6F8F"/>
    <w:rsid w:val="000E7168"/>
    <w:rsid w:val="000F04CC"/>
    <w:rsid w:val="000F05D5"/>
    <w:rsid w:val="000F1DEB"/>
    <w:rsid w:val="000F1F7A"/>
    <w:rsid w:val="000F202E"/>
    <w:rsid w:val="000F299A"/>
    <w:rsid w:val="000F3025"/>
    <w:rsid w:val="000F3491"/>
    <w:rsid w:val="000F3986"/>
    <w:rsid w:val="000F3C45"/>
    <w:rsid w:val="000F3DE6"/>
    <w:rsid w:val="000F448C"/>
    <w:rsid w:val="000F44E7"/>
    <w:rsid w:val="000F4702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6C12"/>
    <w:rsid w:val="000F7577"/>
    <w:rsid w:val="000F7974"/>
    <w:rsid w:val="000F7B9C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C79"/>
    <w:rsid w:val="00102E7A"/>
    <w:rsid w:val="00102EC2"/>
    <w:rsid w:val="00103847"/>
    <w:rsid w:val="00103913"/>
    <w:rsid w:val="00105234"/>
    <w:rsid w:val="00105316"/>
    <w:rsid w:val="0010553F"/>
    <w:rsid w:val="001057E1"/>
    <w:rsid w:val="00105E16"/>
    <w:rsid w:val="00105E2B"/>
    <w:rsid w:val="0010619C"/>
    <w:rsid w:val="0010664D"/>
    <w:rsid w:val="00106A20"/>
    <w:rsid w:val="00106D16"/>
    <w:rsid w:val="00107B62"/>
    <w:rsid w:val="00110510"/>
    <w:rsid w:val="0011076D"/>
    <w:rsid w:val="00110DB1"/>
    <w:rsid w:val="00110DF0"/>
    <w:rsid w:val="0011149E"/>
    <w:rsid w:val="001114D0"/>
    <w:rsid w:val="00111703"/>
    <w:rsid w:val="001119AF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B56"/>
    <w:rsid w:val="00114B96"/>
    <w:rsid w:val="00114E47"/>
    <w:rsid w:val="00115123"/>
    <w:rsid w:val="00115A1E"/>
    <w:rsid w:val="00115A20"/>
    <w:rsid w:val="00115F66"/>
    <w:rsid w:val="0011633C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EA1"/>
    <w:rsid w:val="00121789"/>
    <w:rsid w:val="0012181E"/>
    <w:rsid w:val="00122048"/>
    <w:rsid w:val="001228A0"/>
    <w:rsid w:val="00122B7D"/>
    <w:rsid w:val="00122DEA"/>
    <w:rsid w:val="00123C48"/>
    <w:rsid w:val="00123EFF"/>
    <w:rsid w:val="001241F7"/>
    <w:rsid w:val="00124D1A"/>
    <w:rsid w:val="00124DE2"/>
    <w:rsid w:val="001251AF"/>
    <w:rsid w:val="0012554D"/>
    <w:rsid w:val="00125654"/>
    <w:rsid w:val="00125D0D"/>
    <w:rsid w:val="00125D9D"/>
    <w:rsid w:val="00125DC1"/>
    <w:rsid w:val="001263E8"/>
    <w:rsid w:val="00126B06"/>
    <w:rsid w:val="00126C3E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5F37"/>
    <w:rsid w:val="001361A8"/>
    <w:rsid w:val="001362EC"/>
    <w:rsid w:val="001365A5"/>
    <w:rsid w:val="001368CC"/>
    <w:rsid w:val="00136AB1"/>
    <w:rsid w:val="001372CA"/>
    <w:rsid w:val="00137AFD"/>
    <w:rsid w:val="00137EBB"/>
    <w:rsid w:val="001400D6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D3A"/>
    <w:rsid w:val="001443AF"/>
    <w:rsid w:val="00144D09"/>
    <w:rsid w:val="00145277"/>
    <w:rsid w:val="00145808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ADE"/>
    <w:rsid w:val="00151EF7"/>
    <w:rsid w:val="00152D63"/>
    <w:rsid w:val="00152DCD"/>
    <w:rsid w:val="001533B2"/>
    <w:rsid w:val="001534CA"/>
    <w:rsid w:val="0015369A"/>
    <w:rsid w:val="0015386A"/>
    <w:rsid w:val="00153E85"/>
    <w:rsid w:val="001540F9"/>
    <w:rsid w:val="001545C9"/>
    <w:rsid w:val="00154E90"/>
    <w:rsid w:val="001553D8"/>
    <w:rsid w:val="00155564"/>
    <w:rsid w:val="001557A9"/>
    <w:rsid w:val="00155878"/>
    <w:rsid w:val="0015599D"/>
    <w:rsid w:val="00155A36"/>
    <w:rsid w:val="00156854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1FE"/>
    <w:rsid w:val="00162797"/>
    <w:rsid w:val="00162A20"/>
    <w:rsid w:val="00162C49"/>
    <w:rsid w:val="00162EF6"/>
    <w:rsid w:val="00163025"/>
    <w:rsid w:val="0016370B"/>
    <w:rsid w:val="001646EE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533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7BA"/>
    <w:rsid w:val="00182CBE"/>
    <w:rsid w:val="00182EBE"/>
    <w:rsid w:val="001831B3"/>
    <w:rsid w:val="0018334A"/>
    <w:rsid w:val="0018396A"/>
    <w:rsid w:val="00184046"/>
    <w:rsid w:val="001845FA"/>
    <w:rsid w:val="0018521A"/>
    <w:rsid w:val="0018522B"/>
    <w:rsid w:val="00185425"/>
    <w:rsid w:val="00185457"/>
    <w:rsid w:val="001854A8"/>
    <w:rsid w:val="001854BC"/>
    <w:rsid w:val="001854EC"/>
    <w:rsid w:val="00185D40"/>
    <w:rsid w:val="00186C17"/>
    <w:rsid w:val="00187284"/>
    <w:rsid w:val="0018761A"/>
    <w:rsid w:val="0018787A"/>
    <w:rsid w:val="00187A73"/>
    <w:rsid w:val="00187FD1"/>
    <w:rsid w:val="00190180"/>
    <w:rsid w:val="00190605"/>
    <w:rsid w:val="001908C1"/>
    <w:rsid w:val="00190A43"/>
    <w:rsid w:val="00190D0B"/>
    <w:rsid w:val="001912FB"/>
    <w:rsid w:val="00191608"/>
    <w:rsid w:val="00191664"/>
    <w:rsid w:val="00192065"/>
    <w:rsid w:val="00193D0C"/>
    <w:rsid w:val="00194085"/>
    <w:rsid w:val="001941AA"/>
    <w:rsid w:val="00194F73"/>
    <w:rsid w:val="001951D5"/>
    <w:rsid w:val="00195EC2"/>
    <w:rsid w:val="00195F99"/>
    <w:rsid w:val="00196BF1"/>
    <w:rsid w:val="00197041"/>
    <w:rsid w:val="001972EF"/>
    <w:rsid w:val="001975EC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D18"/>
    <w:rsid w:val="001A30D8"/>
    <w:rsid w:val="001A35A6"/>
    <w:rsid w:val="001A368A"/>
    <w:rsid w:val="001A3963"/>
    <w:rsid w:val="001A3A3A"/>
    <w:rsid w:val="001A3BD3"/>
    <w:rsid w:val="001A41DF"/>
    <w:rsid w:val="001A43F5"/>
    <w:rsid w:val="001A4A8B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699"/>
    <w:rsid w:val="001B222B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3ACE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4F4"/>
    <w:rsid w:val="001B75DC"/>
    <w:rsid w:val="001B7B83"/>
    <w:rsid w:val="001C0136"/>
    <w:rsid w:val="001C063A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0D3B"/>
    <w:rsid w:val="001D1163"/>
    <w:rsid w:val="001D1AEF"/>
    <w:rsid w:val="001D1CEE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5C5"/>
    <w:rsid w:val="001D5F02"/>
    <w:rsid w:val="001D6178"/>
    <w:rsid w:val="001D6186"/>
    <w:rsid w:val="001D6269"/>
    <w:rsid w:val="001D62AF"/>
    <w:rsid w:val="001D62CE"/>
    <w:rsid w:val="001D637E"/>
    <w:rsid w:val="001D6652"/>
    <w:rsid w:val="001D69E5"/>
    <w:rsid w:val="001D6B3D"/>
    <w:rsid w:val="001D6ED5"/>
    <w:rsid w:val="001D7104"/>
    <w:rsid w:val="001D7898"/>
    <w:rsid w:val="001D7EE9"/>
    <w:rsid w:val="001E00CD"/>
    <w:rsid w:val="001E0236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3E0"/>
    <w:rsid w:val="001E290B"/>
    <w:rsid w:val="001E385F"/>
    <w:rsid w:val="001E39E4"/>
    <w:rsid w:val="001E3C61"/>
    <w:rsid w:val="001E45E7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2A4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68"/>
    <w:rsid w:val="001F4BA5"/>
    <w:rsid w:val="001F5031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71A"/>
    <w:rsid w:val="0020084F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5ACC"/>
    <w:rsid w:val="00206147"/>
    <w:rsid w:val="002064F3"/>
    <w:rsid w:val="0020664F"/>
    <w:rsid w:val="002069A8"/>
    <w:rsid w:val="00206B2B"/>
    <w:rsid w:val="00206C70"/>
    <w:rsid w:val="00206EE7"/>
    <w:rsid w:val="002073B3"/>
    <w:rsid w:val="0020789A"/>
    <w:rsid w:val="00207C83"/>
    <w:rsid w:val="00210812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C01"/>
    <w:rsid w:val="0021669B"/>
    <w:rsid w:val="002166C7"/>
    <w:rsid w:val="00216876"/>
    <w:rsid w:val="002168C9"/>
    <w:rsid w:val="00217451"/>
    <w:rsid w:val="00220006"/>
    <w:rsid w:val="002200D2"/>
    <w:rsid w:val="0022018A"/>
    <w:rsid w:val="0022039A"/>
    <w:rsid w:val="00220ADA"/>
    <w:rsid w:val="00220B7B"/>
    <w:rsid w:val="0022180E"/>
    <w:rsid w:val="00221B60"/>
    <w:rsid w:val="002220BA"/>
    <w:rsid w:val="00222546"/>
    <w:rsid w:val="00222796"/>
    <w:rsid w:val="002227B3"/>
    <w:rsid w:val="002227F5"/>
    <w:rsid w:val="00222CE3"/>
    <w:rsid w:val="0022316B"/>
    <w:rsid w:val="002235D7"/>
    <w:rsid w:val="002239C4"/>
    <w:rsid w:val="00223BB8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65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2BD4"/>
    <w:rsid w:val="0023307F"/>
    <w:rsid w:val="00233A7D"/>
    <w:rsid w:val="00233E06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058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5DA"/>
    <w:rsid w:val="00241857"/>
    <w:rsid w:val="00241BED"/>
    <w:rsid w:val="002427BB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08B"/>
    <w:rsid w:val="002454F0"/>
    <w:rsid w:val="002456C9"/>
    <w:rsid w:val="002456FB"/>
    <w:rsid w:val="00245B9E"/>
    <w:rsid w:val="002465AC"/>
    <w:rsid w:val="002465EC"/>
    <w:rsid w:val="00246614"/>
    <w:rsid w:val="002468AE"/>
    <w:rsid w:val="00246907"/>
    <w:rsid w:val="00246935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EF9"/>
    <w:rsid w:val="00247FD9"/>
    <w:rsid w:val="0025003A"/>
    <w:rsid w:val="00250260"/>
    <w:rsid w:val="0025030F"/>
    <w:rsid w:val="00250FD5"/>
    <w:rsid w:val="00251167"/>
    <w:rsid w:val="002511BA"/>
    <w:rsid w:val="00251A55"/>
    <w:rsid w:val="00252682"/>
    <w:rsid w:val="002526B9"/>
    <w:rsid w:val="00252834"/>
    <w:rsid w:val="00252DD3"/>
    <w:rsid w:val="0025338F"/>
    <w:rsid w:val="0025394F"/>
    <w:rsid w:val="002539AA"/>
    <w:rsid w:val="00253B15"/>
    <w:rsid w:val="00253B97"/>
    <w:rsid w:val="002544CB"/>
    <w:rsid w:val="00254724"/>
    <w:rsid w:val="002553DD"/>
    <w:rsid w:val="00255BAA"/>
    <w:rsid w:val="00255D8E"/>
    <w:rsid w:val="0025607F"/>
    <w:rsid w:val="0025646F"/>
    <w:rsid w:val="00256584"/>
    <w:rsid w:val="00256797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F56"/>
    <w:rsid w:val="002610D8"/>
    <w:rsid w:val="00261A6C"/>
    <w:rsid w:val="002629E2"/>
    <w:rsid w:val="00262BA8"/>
    <w:rsid w:val="00262BC8"/>
    <w:rsid w:val="002636D4"/>
    <w:rsid w:val="002641D9"/>
    <w:rsid w:val="002643C5"/>
    <w:rsid w:val="0026453C"/>
    <w:rsid w:val="00264917"/>
    <w:rsid w:val="002649AC"/>
    <w:rsid w:val="00264D97"/>
    <w:rsid w:val="002651B7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756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AF0"/>
    <w:rsid w:val="00283B7F"/>
    <w:rsid w:val="0028468D"/>
    <w:rsid w:val="0028470C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5E9"/>
    <w:rsid w:val="00290C43"/>
    <w:rsid w:val="00290C90"/>
    <w:rsid w:val="00291260"/>
    <w:rsid w:val="002916DB"/>
    <w:rsid w:val="0029190A"/>
    <w:rsid w:val="00291EFD"/>
    <w:rsid w:val="00292220"/>
    <w:rsid w:val="00292EA6"/>
    <w:rsid w:val="00293047"/>
    <w:rsid w:val="00293271"/>
    <w:rsid w:val="00293422"/>
    <w:rsid w:val="00293587"/>
    <w:rsid w:val="00293896"/>
    <w:rsid w:val="00293AF8"/>
    <w:rsid w:val="00293C63"/>
    <w:rsid w:val="00293D08"/>
    <w:rsid w:val="00293ED1"/>
    <w:rsid w:val="00294214"/>
    <w:rsid w:val="002949F6"/>
    <w:rsid w:val="00294A06"/>
    <w:rsid w:val="00294FFB"/>
    <w:rsid w:val="002950AC"/>
    <w:rsid w:val="002954FD"/>
    <w:rsid w:val="002958FA"/>
    <w:rsid w:val="00296242"/>
    <w:rsid w:val="0029627F"/>
    <w:rsid w:val="002963EC"/>
    <w:rsid w:val="00296CE6"/>
    <w:rsid w:val="002973DF"/>
    <w:rsid w:val="00297C95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EB"/>
    <w:rsid w:val="002A46FA"/>
    <w:rsid w:val="002A4916"/>
    <w:rsid w:val="002A5227"/>
    <w:rsid w:val="002A53C5"/>
    <w:rsid w:val="002A57BC"/>
    <w:rsid w:val="002A581C"/>
    <w:rsid w:val="002A5E11"/>
    <w:rsid w:val="002A71B6"/>
    <w:rsid w:val="002B00FE"/>
    <w:rsid w:val="002B0D65"/>
    <w:rsid w:val="002B0E27"/>
    <w:rsid w:val="002B10B6"/>
    <w:rsid w:val="002B10D3"/>
    <w:rsid w:val="002B1113"/>
    <w:rsid w:val="002B155A"/>
    <w:rsid w:val="002B1867"/>
    <w:rsid w:val="002B1BD1"/>
    <w:rsid w:val="002B1EA3"/>
    <w:rsid w:val="002B2A55"/>
    <w:rsid w:val="002B2DA9"/>
    <w:rsid w:val="002B30C8"/>
    <w:rsid w:val="002B31FA"/>
    <w:rsid w:val="002B33D5"/>
    <w:rsid w:val="002B3434"/>
    <w:rsid w:val="002B3A06"/>
    <w:rsid w:val="002B4311"/>
    <w:rsid w:val="002B455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ECC"/>
    <w:rsid w:val="002C0144"/>
    <w:rsid w:val="002C0CAC"/>
    <w:rsid w:val="002C11C0"/>
    <w:rsid w:val="002C1475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38AE"/>
    <w:rsid w:val="002D3BBF"/>
    <w:rsid w:val="002D40A5"/>
    <w:rsid w:val="002D47E5"/>
    <w:rsid w:val="002D48E1"/>
    <w:rsid w:val="002D4DF7"/>
    <w:rsid w:val="002D5847"/>
    <w:rsid w:val="002D5F15"/>
    <w:rsid w:val="002D61C8"/>
    <w:rsid w:val="002D629E"/>
    <w:rsid w:val="002D6E9A"/>
    <w:rsid w:val="002D6F57"/>
    <w:rsid w:val="002D726B"/>
    <w:rsid w:val="002D756B"/>
    <w:rsid w:val="002D75DB"/>
    <w:rsid w:val="002D7F19"/>
    <w:rsid w:val="002E0067"/>
    <w:rsid w:val="002E02D0"/>
    <w:rsid w:val="002E0489"/>
    <w:rsid w:val="002E04C0"/>
    <w:rsid w:val="002E0544"/>
    <w:rsid w:val="002E0E0E"/>
    <w:rsid w:val="002E150B"/>
    <w:rsid w:val="002E1B77"/>
    <w:rsid w:val="002E1DF4"/>
    <w:rsid w:val="002E2C3B"/>
    <w:rsid w:val="002E3C37"/>
    <w:rsid w:val="002E3CD0"/>
    <w:rsid w:val="002E4BA7"/>
    <w:rsid w:val="002E4D3D"/>
    <w:rsid w:val="002E4DD1"/>
    <w:rsid w:val="002E5773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F61"/>
    <w:rsid w:val="002F63E6"/>
    <w:rsid w:val="002F7729"/>
    <w:rsid w:val="002F794D"/>
    <w:rsid w:val="00300081"/>
    <w:rsid w:val="0030023E"/>
    <w:rsid w:val="00300270"/>
    <w:rsid w:val="0030059B"/>
    <w:rsid w:val="00300812"/>
    <w:rsid w:val="0030094D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945"/>
    <w:rsid w:val="00303A1B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6E8F"/>
    <w:rsid w:val="0030759B"/>
    <w:rsid w:val="003076C4"/>
    <w:rsid w:val="003079A6"/>
    <w:rsid w:val="003106C8"/>
    <w:rsid w:val="003107A0"/>
    <w:rsid w:val="00310E3F"/>
    <w:rsid w:val="00311270"/>
    <w:rsid w:val="0031175D"/>
    <w:rsid w:val="00311800"/>
    <w:rsid w:val="003119DD"/>
    <w:rsid w:val="00311F1F"/>
    <w:rsid w:val="00312297"/>
    <w:rsid w:val="003124C8"/>
    <w:rsid w:val="00313367"/>
    <w:rsid w:val="0031354F"/>
    <w:rsid w:val="00313B8F"/>
    <w:rsid w:val="00314120"/>
    <w:rsid w:val="003141E2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B7"/>
    <w:rsid w:val="00317DA5"/>
    <w:rsid w:val="00317EC6"/>
    <w:rsid w:val="003201D0"/>
    <w:rsid w:val="003205E0"/>
    <w:rsid w:val="00320653"/>
    <w:rsid w:val="00321386"/>
    <w:rsid w:val="00321788"/>
    <w:rsid w:val="00321848"/>
    <w:rsid w:val="00321AF7"/>
    <w:rsid w:val="00321CB3"/>
    <w:rsid w:val="00322341"/>
    <w:rsid w:val="003229C1"/>
    <w:rsid w:val="0032343D"/>
    <w:rsid w:val="0032345B"/>
    <w:rsid w:val="003235FE"/>
    <w:rsid w:val="00324FF5"/>
    <w:rsid w:val="00325539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43A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4F72"/>
    <w:rsid w:val="003353D5"/>
    <w:rsid w:val="003354CA"/>
    <w:rsid w:val="00335A53"/>
    <w:rsid w:val="00337311"/>
    <w:rsid w:val="003377DD"/>
    <w:rsid w:val="003379A4"/>
    <w:rsid w:val="00337BB0"/>
    <w:rsid w:val="00337CB6"/>
    <w:rsid w:val="0034010A"/>
    <w:rsid w:val="003403AE"/>
    <w:rsid w:val="003405B9"/>
    <w:rsid w:val="00340913"/>
    <w:rsid w:val="003409BD"/>
    <w:rsid w:val="00340F65"/>
    <w:rsid w:val="00341008"/>
    <w:rsid w:val="0034111B"/>
    <w:rsid w:val="00342559"/>
    <w:rsid w:val="00342AC6"/>
    <w:rsid w:val="00342D1A"/>
    <w:rsid w:val="0034339B"/>
    <w:rsid w:val="00343686"/>
    <w:rsid w:val="00343860"/>
    <w:rsid w:val="00343AB5"/>
    <w:rsid w:val="00343CCF"/>
    <w:rsid w:val="0034438F"/>
    <w:rsid w:val="00344BD5"/>
    <w:rsid w:val="00344CEF"/>
    <w:rsid w:val="00344F44"/>
    <w:rsid w:val="0034511C"/>
    <w:rsid w:val="00345126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0828"/>
    <w:rsid w:val="00351032"/>
    <w:rsid w:val="003512E0"/>
    <w:rsid w:val="0035149A"/>
    <w:rsid w:val="00351668"/>
    <w:rsid w:val="00352775"/>
    <w:rsid w:val="00352F14"/>
    <w:rsid w:val="003530B3"/>
    <w:rsid w:val="003532DF"/>
    <w:rsid w:val="00353F13"/>
    <w:rsid w:val="003549E9"/>
    <w:rsid w:val="00354D80"/>
    <w:rsid w:val="00355078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2E4"/>
    <w:rsid w:val="003616F4"/>
    <w:rsid w:val="00361DE0"/>
    <w:rsid w:val="0036231E"/>
    <w:rsid w:val="003628E9"/>
    <w:rsid w:val="00362B5E"/>
    <w:rsid w:val="00362F22"/>
    <w:rsid w:val="003638E9"/>
    <w:rsid w:val="003641CC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51E"/>
    <w:rsid w:val="00370859"/>
    <w:rsid w:val="003709AD"/>
    <w:rsid w:val="00370DE5"/>
    <w:rsid w:val="00371208"/>
    <w:rsid w:val="00371372"/>
    <w:rsid w:val="003718D9"/>
    <w:rsid w:val="00371EBF"/>
    <w:rsid w:val="0037207D"/>
    <w:rsid w:val="00372389"/>
    <w:rsid w:val="00372564"/>
    <w:rsid w:val="00372644"/>
    <w:rsid w:val="00372841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77D3E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089"/>
    <w:rsid w:val="00383110"/>
    <w:rsid w:val="00383181"/>
    <w:rsid w:val="003831C2"/>
    <w:rsid w:val="00383338"/>
    <w:rsid w:val="0038339B"/>
    <w:rsid w:val="00383637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02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20A"/>
    <w:rsid w:val="00397BC5"/>
    <w:rsid w:val="00397BF1"/>
    <w:rsid w:val="003A0756"/>
    <w:rsid w:val="003A0A67"/>
    <w:rsid w:val="003A0E1D"/>
    <w:rsid w:val="003A1273"/>
    <w:rsid w:val="003A14F4"/>
    <w:rsid w:val="003A1596"/>
    <w:rsid w:val="003A1C56"/>
    <w:rsid w:val="003A1FEA"/>
    <w:rsid w:val="003A24A7"/>
    <w:rsid w:val="003A2D0D"/>
    <w:rsid w:val="003A2DAC"/>
    <w:rsid w:val="003A2E86"/>
    <w:rsid w:val="003A344A"/>
    <w:rsid w:val="003A3622"/>
    <w:rsid w:val="003A36D4"/>
    <w:rsid w:val="003A3C3F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FFB"/>
    <w:rsid w:val="003A701E"/>
    <w:rsid w:val="003A7161"/>
    <w:rsid w:val="003A71C4"/>
    <w:rsid w:val="003A7200"/>
    <w:rsid w:val="003A75C6"/>
    <w:rsid w:val="003A79FF"/>
    <w:rsid w:val="003A7B9B"/>
    <w:rsid w:val="003A7DFF"/>
    <w:rsid w:val="003A7E72"/>
    <w:rsid w:val="003B00E9"/>
    <w:rsid w:val="003B02DF"/>
    <w:rsid w:val="003B0A67"/>
    <w:rsid w:val="003B0A8B"/>
    <w:rsid w:val="003B0DE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773"/>
    <w:rsid w:val="003B2BCD"/>
    <w:rsid w:val="003B32BE"/>
    <w:rsid w:val="003B3476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0A5"/>
    <w:rsid w:val="003B5306"/>
    <w:rsid w:val="003B53A9"/>
    <w:rsid w:val="003B5757"/>
    <w:rsid w:val="003B59A4"/>
    <w:rsid w:val="003B5E92"/>
    <w:rsid w:val="003B5F7C"/>
    <w:rsid w:val="003B6179"/>
    <w:rsid w:val="003B69D0"/>
    <w:rsid w:val="003B7576"/>
    <w:rsid w:val="003B7788"/>
    <w:rsid w:val="003B7B4D"/>
    <w:rsid w:val="003C0125"/>
    <w:rsid w:val="003C03F7"/>
    <w:rsid w:val="003C05CD"/>
    <w:rsid w:val="003C0FE5"/>
    <w:rsid w:val="003C14B6"/>
    <w:rsid w:val="003C1CAF"/>
    <w:rsid w:val="003C22D4"/>
    <w:rsid w:val="003C29AF"/>
    <w:rsid w:val="003C2E73"/>
    <w:rsid w:val="003C36B1"/>
    <w:rsid w:val="003C3984"/>
    <w:rsid w:val="003C3BC5"/>
    <w:rsid w:val="003C3F73"/>
    <w:rsid w:val="003C40A2"/>
    <w:rsid w:val="003C4AA9"/>
    <w:rsid w:val="003C5428"/>
    <w:rsid w:val="003C5519"/>
    <w:rsid w:val="003C5A97"/>
    <w:rsid w:val="003C616B"/>
    <w:rsid w:val="003C622E"/>
    <w:rsid w:val="003C681D"/>
    <w:rsid w:val="003C6BED"/>
    <w:rsid w:val="003C76F4"/>
    <w:rsid w:val="003C7965"/>
    <w:rsid w:val="003C7AA9"/>
    <w:rsid w:val="003C7B7E"/>
    <w:rsid w:val="003C7D06"/>
    <w:rsid w:val="003C7EF7"/>
    <w:rsid w:val="003D0E1F"/>
    <w:rsid w:val="003D113B"/>
    <w:rsid w:val="003D1182"/>
    <w:rsid w:val="003D1AE0"/>
    <w:rsid w:val="003D20C9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E74"/>
    <w:rsid w:val="003E3238"/>
    <w:rsid w:val="003E4979"/>
    <w:rsid w:val="003E4A3C"/>
    <w:rsid w:val="003E4B79"/>
    <w:rsid w:val="003E4B85"/>
    <w:rsid w:val="003E4CD0"/>
    <w:rsid w:val="003E5764"/>
    <w:rsid w:val="003E581F"/>
    <w:rsid w:val="003E5842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92F"/>
    <w:rsid w:val="003F0AEA"/>
    <w:rsid w:val="003F0C75"/>
    <w:rsid w:val="003F0EDA"/>
    <w:rsid w:val="003F1023"/>
    <w:rsid w:val="003F18CF"/>
    <w:rsid w:val="003F1B53"/>
    <w:rsid w:val="003F2525"/>
    <w:rsid w:val="003F280A"/>
    <w:rsid w:val="003F2B68"/>
    <w:rsid w:val="003F2BFE"/>
    <w:rsid w:val="003F3A44"/>
    <w:rsid w:val="003F3B3F"/>
    <w:rsid w:val="003F42FA"/>
    <w:rsid w:val="003F5732"/>
    <w:rsid w:val="003F5A5B"/>
    <w:rsid w:val="003F5F0A"/>
    <w:rsid w:val="003F5FCC"/>
    <w:rsid w:val="003F603A"/>
    <w:rsid w:val="003F67CE"/>
    <w:rsid w:val="003F6DF4"/>
    <w:rsid w:val="003F7022"/>
    <w:rsid w:val="003F7263"/>
    <w:rsid w:val="003F7D77"/>
    <w:rsid w:val="00400626"/>
    <w:rsid w:val="00400A5E"/>
    <w:rsid w:val="00400D16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50CA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7E7"/>
    <w:rsid w:val="004118D5"/>
    <w:rsid w:val="0041209E"/>
    <w:rsid w:val="0041299B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ECC"/>
    <w:rsid w:val="00415EF5"/>
    <w:rsid w:val="00416787"/>
    <w:rsid w:val="00416B4D"/>
    <w:rsid w:val="00416C69"/>
    <w:rsid w:val="004170FC"/>
    <w:rsid w:val="00417223"/>
    <w:rsid w:val="00417F13"/>
    <w:rsid w:val="004203CA"/>
    <w:rsid w:val="004208D7"/>
    <w:rsid w:val="00420CA2"/>
    <w:rsid w:val="00420EB5"/>
    <w:rsid w:val="00421878"/>
    <w:rsid w:val="004219C1"/>
    <w:rsid w:val="0042202B"/>
    <w:rsid w:val="004228EE"/>
    <w:rsid w:val="00422BB1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BA1"/>
    <w:rsid w:val="00427D02"/>
    <w:rsid w:val="004300E1"/>
    <w:rsid w:val="00430294"/>
    <w:rsid w:val="004309CF"/>
    <w:rsid w:val="00430A16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81E"/>
    <w:rsid w:val="00434B3D"/>
    <w:rsid w:val="00434F9C"/>
    <w:rsid w:val="0043544E"/>
    <w:rsid w:val="004355FA"/>
    <w:rsid w:val="00435DDB"/>
    <w:rsid w:val="00435F09"/>
    <w:rsid w:val="00435F6F"/>
    <w:rsid w:val="00436225"/>
    <w:rsid w:val="00436548"/>
    <w:rsid w:val="00436C20"/>
    <w:rsid w:val="004373A1"/>
    <w:rsid w:val="00437C00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56E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68B7"/>
    <w:rsid w:val="00447603"/>
    <w:rsid w:val="00447999"/>
    <w:rsid w:val="00447AC5"/>
    <w:rsid w:val="00447BDB"/>
    <w:rsid w:val="00447C92"/>
    <w:rsid w:val="00447EAD"/>
    <w:rsid w:val="004504A7"/>
    <w:rsid w:val="004504E7"/>
    <w:rsid w:val="0045059C"/>
    <w:rsid w:val="00450899"/>
    <w:rsid w:val="004508B7"/>
    <w:rsid w:val="00450FE9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40E2"/>
    <w:rsid w:val="004541EE"/>
    <w:rsid w:val="00454571"/>
    <w:rsid w:val="004545C5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60281"/>
    <w:rsid w:val="004605F4"/>
    <w:rsid w:val="0046115F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0DD"/>
    <w:rsid w:val="004641CB"/>
    <w:rsid w:val="0046443B"/>
    <w:rsid w:val="004647D8"/>
    <w:rsid w:val="00464BC7"/>
    <w:rsid w:val="004651B8"/>
    <w:rsid w:val="00465580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0FA5"/>
    <w:rsid w:val="00471183"/>
    <w:rsid w:val="0047123C"/>
    <w:rsid w:val="004714F6"/>
    <w:rsid w:val="00471E38"/>
    <w:rsid w:val="00472459"/>
    <w:rsid w:val="0047289C"/>
    <w:rsid w:val="004729DB"/>
    <w:rsid w:val="00472E22"/>
    <w:rsid w:val="00472F67"/>
    <w:rsid w:val="00473625"/>
    <w:rsid w:val="004739A1"/>
    <w:rsid w:val="00473CB2"/>
    <w:rsid w:val="00474254"/>
    <w:rsid w:val="004742B5"/>
    <w:rsid w:val="0047430D"/>
    <w:rsid w:val="00474E5A"/>
    <w:rsid w:val="00474EA6"/>
    <w:rsid w:val="00474FDF"/>
    <w:rsid w:val="00475688"/>
    <w:rsid w:val="004758F6"/>
    <w:rsid w:val="004759E3"/>
    <w:rsid w:val="00475C51"/>
    <w:rsid w:val="00476161"/>
    <w:rsid w:val="00476658"/>
    <w:rsid w:val="0047666A"/>
    <w:rsid w:val="00476814"/>
    <w:rsid w:val="00476E34"/>
    <w:rsid w:val="00476EE1"/>
    <w:rsid w:val="00477163"/>
    <w:rsid w:val="00477898"/>
    <w:rsid w:val="00477B0E"/>
    <w:rsid w:val="00480195"/>
    <w:rsid w:val="00480921"/>
    <w:rsid w:val="00480BA6"/>
    <w:rsid w:val="00481380"/>
    <w:rsid w:val="00481688"/>
    <w:rsid w:val="00481CC8"/>
    <w:rsid w:val="004820E0"/>
    <w:rsid w:val="004822CA"/>
    <w:rsid w:val="0048261A"/>
    <w:rsid w:val="00482779"/>
    <w:rsid w:val="004829E5"/>
    <w:rsid w:val="00482A1F"/>
    <w:rsid w:val="0048385A"/>
    <w:rsid w:val="00483A8E"/>
    <w:rsid w:val="00483EBE"/>
    <w:rsid w:val="00483F95"/>
    <w:rsid w:val="00484D20"/>
    <w:rsid w:val="004850C1"/>
    <w:rsid w:val="00485219"/>
    <w:rsid w:val="00485B6C"/>
    <w:rsid w:val="00486F54"/>
    <w:rsid w:val="00487038"/>
    <w:rsid w:val="004871B4"/>
    <w:rsid w:val="00487422"/>
    <w:rsid w:val="004876DD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705"/>
    <w:rsid w:val="00496A9F"/>
    <w:rsid w:val="00497270"/>
    <w:rsid w:val="00497358"/>
    <w:rsid w:val="00497AC9"/>
    <w:rsid w:val="00497D6F"/>
    <w:rsid w:val="00497EA9"/>
    <w:rsid w:val="00497FA5"/>
    <w:rsid w:val="004A0036"/>
    <w:rsid w:val="004A03B3"/>
    <w:rsid w:val="004A04D5"/>
    <w:rsid w:val="004A0792"/>
    <w:rsid w:val="004A0BF2"/>
    <w:rsid w:val="004A1387"/>
    <w:rsid w:val="004A1B07"/>
    <w:rsid w:val="004A21D8"/>
    <w:rsid w:val="004A2DE9"/>
    <w:rsid w:val="004A2E04"/>
    <w:rsid w:val="004A3226"/>
    <w:rsid w:val="004A399F"/>
    <w:rsid w:val="004A39C0"/>
    <w:rsid w:val="004A4096"/>
    <w:rsid w:val="004A40C1"/>
    <w:rsid w:val="004A4692"/>
    <w:rsid w:val="004A502C"/>
    <w:rsid w:val="004A5030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985"/>
    <w:rsid w:val="004B79FA"/>
    <w:rsid w:val="004B7D94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B78"/>
    <w:rsid w:val="004D0C1E"/>
    <w:rsid w:val="004D0FCC"/>
    <w:rsid w:val="004D1000"/>
    <w:rsid w:val="004D1561"/>
    <w:rsid w:val="004D1D27"/>
    <w:rsid w:val="004D1DB2"/>
    <w:rsid w:val="004D2D4E"/>
    <w:rsid w:val="004D2EC3"/>
    <w:rsid w:val="004D2FF6"/>
    <w:rsid w:val="004D3FD6"/>
    <w:rsid w:val="004D405F"/>
    <w:rsid w:val="004D55CA"/>
    <w:rsid w:val="004D5A27"/>
    <w:rsid w:val="004D5F00"/>
    <w:rsid w:val="004D5F0E"/>
    <w:rsid w:val="004D62AA"/>
    <w:rsid w:val="004D6626"/>
    <w:rsid w:val="004D6758"/>
    <w:rsid w:val="004D67D3"/>
    <w:rsid w:val="004D732E"/>
    <w:rsid w:val="004D7B1A"/>
    <w:rsid w:val="004E0830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813"/>
    <w:rsid w:val="004E50D4"/>
    <w:rsid w:val="004E58EA"/>
    <w:rsid w:val="004E5F65"/>
    <w:rsid w:val="004E6C7A"/>
    <w:rsid w:val="004E74D3"/>
    <w:rsid w:val="004E7615"/>
    <w:rsid w:val="004E7CDF"/>
    <w:rsid w:val="004F02AF"/>
    <w:rsid w:val="004F078C"/>
    <w:rsid w:val="004F0908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5A6"/>
    <w:rsid w:val="004F3C22"/>
    <w:rsid w:val="004F3CC7"/>
    <w:rsid w:val="004F3E6A"/>
    <w:rsid w:val="004F469D"/>
    <w:rsid w:val="004F5346"/>
    <w:rsid w:val="004F5773"/>
    <w:rsid w:val="004F5C09"/>
    <w:rsid w:val="004F5E4E"/>
    <w:rsid w:val="004F6057"/>
    <w:rsid w:val="004F63CC"/>
    <w:rsid w:val="004F6678"/>
    <w:rsid w:val="004F67D9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43FC"/>
    <w:rsid w:val="00504A55"/>
    <w:rsid w:val="00504B31"/>
    <w:rsid w:val="0050591A"/>
    <w:rsid w:val="00505A1E"/>
    <w:rsid w:val="00505AC6"/>
    <w:rsid w:val="00505F08"/>
    <w:rsid w:val="0050671D"/>
    <w:rsid w:val="0050672C"/>
    <w:rsid w:val="005067E6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D51"/>
    <w:rsid w:val="00512E95"/>
    <w:rsid w:val="00513C4D"/>
    <w:rsid w:val="00514674"/>
    <w:rsid w:val="0051477F"/>
    <w:rsid w:val="00514C46"/>
    <w:rsid w:val="00514DDC"/>
    <w:rsid w:val="005151C3"/>
    <w:rsid w:val="00515639"/>
    <w:rsid w:val="00515BCF"/>
    <w:rsid w:val="00516083"/>
    <w:rsid w:val="0051635A"/>
    <w:rsid w:val="0051646E"/>
    <w:rsid w:val="005166C3"/>
    <w:rsid w:val="00516A18"/>
    <w:rsid w:val="00516ABB"/>
    <w:rsid w:val="00516BD0"/>
    <w:rsid w:val="00516EA5"/>
    <w:rsid w:val="005179DA"/>
    <w:rsid w:val="00517E2A"/>
    <w:rsid w:val="00517EF6"/>
    <w:rsid w:val="00520AD7"/>
    <w:rsid w:val="00520C1C"/>
    <w:rsid w:val="00521386"/>
    <w:rsid w:val="00521439"/>
    <w:rsid w:val="00521F92"/>
    <w:rsid w:val="00522133"/>
    <w:rsid w:val="0052292E"/>
    <w:rsid w:val="00522992"/>
    <w:rsid w:val="005229C6"/>
    <w:rsid w:val="00522A3A"/>
    <w:rsid w:val="00522D11"/>
    <w:rsid w:val="005232E0"/>
    <w:rsid w:val="0052373B"/>
    <w:rsid w:val="00523CFF"/>
    <w:rsid w:val="00523E00"/>
    <w:rsid w:val="0052439F"/>
    <w:rsid w:val="005243EB"/>
    <w:rsid w:val="00524974"/>
    <w:rsid w:val="00525104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0F82"/>
    <w:rsid w:val="0053109F"/>
    <w:rsid w:val="005311E8"/>
    <w:rsid w:val="005312C4"/>
    <w:rsid w:val="0053133A"/>
    <w:rsid w:val="00531822"/>
    <w:rsid w:val="00531AF5"/>
    <w:rsid w:val="00531D8F"/>
    <w:rsid w:val="005326D0"/>
    <w:rsid w:val="005327CB"/>
    <w:rsid w:val="00532800"/>
    <w:rsid w:val="005328BC"/>
    <w:rsid w:val="00532A66"/>
    <w:rsid w:val="00532A80"/>
    <w:rsid w:val="00532FDA"/>
    <w:rsid w:val="00533EE8"/>
    <w:rsid w:val="0053417D"/>
    <w:rsid w:val="0053490C"/>
    <w:rsid w:val="005349A0"/>
    <w:rsid w:val="00535585"/>
    <w:rsid w:val="005357C2"/>
    <w:rsid w:val="00536A58"/>
    <w:rsid w:val="00536AB4"/>
    <w:rsid w:val="00536F48"/>
    <w:rsid w:val="00537022"/>
    <w:rsid w:val="00537060"/>
    <w:rsid w:val="00537127"/>
    <w:rsid w:val="0053764B"/>
    <w:rsid w:val="00537A13"/>
    <w:rsid w:val="00537AFF"/>
    <w:rsid w:val="0054069F"/>
    <w:rsid w:val="00541307"/>
    <w:rsid w:val="00541B0B"/>
    <w:rsid w:val="00541B60"/>
    <w:rsid w:val="00541CFE"/>
    <w:rsid w:val="00541DB8"/>
    <w:rsid w:val="00541F9A"/>
    <w:rsid w:val="00542599"/>
    <w:rsid w:val="00542A66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42"/>
    <w:rsid w:val="0054612B"/>
    <w:rsid w:val="005466DF"/>
    <w:rsid w:val="00546773"/>
    <w:rsid w:val="00546947"/>
    <w:rsid w:val="00547753"/>
    <w:rsid w:val="005479F5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386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6D4F"/>
    <w:rsid w:val="00557401"/>
    <w:rsid w:val="0055747C"/>
    <w:rsid w:val="00557D41"/>
    <w:rsid w:val="00557F5B"/>
    <w:rsid w:val="00557FE2"/>
    <w:rsid w:val="00560729"/>
    <w:rsid w:val="005608D4"/>
    <w:rsid w:val="00560A86"/>
    <w:rsid w:val="005619B0"/>
    <w:rsid w:val="00561C64"/>
    <w:rsid w:val="00562173"/>
    <w:rsid w:val="0056218D"/>
    <w:rsid w:val="0056255F"/>
    <w:rsid w:val="00562CD2"/>
    <w:rsid w:val="00562E4D"/>
    <w:rsid w:val="00562EAD"/>
    <w:rsid w:val="00563222"/>
    <w:rsid w:val="0056367C"/>
    <w:rsid w:val="00563AEB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9AC"/>
    <w:rsid w:val="00572749"/>
    <w:rsid w:val="005739F4"/>
    <w:rsid w:val="00573A7F"/>
    <w:rsid w:val="00573EE1"/>
    <w:rsid w:val="00573EEA"/>
    <w:rsid w:val="00574054"/>
    <w:rsid w:val="0057406C"/>
    <w:rsid w:val="00575051"/>
    <w:rsid w:val="005758E3"/>
    <w:rsid w:val="00576069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7B"/>
    <w:rsid w:val="0058149F"/>
    <w:rsid w:val="0058161B"/>
    <w:rsid w:val="005817A5"/>
    <w:rsid w:val="00581B22"/>
    <w:rsid w:val="00581DF3"/>
    <w:rsid w:val="0058256F"/>
    <w:rsid w:val="00582853"/>
    <w:rsid w:val="00582893"/>
    <w:rsid w:val="00582C76"/>
    <w:rsid w:val="00583706"/>
    <w:rsid w:val="00583A87"/>
    <w:rsid w:val="00583AF1"/>
    <w:rsid w:val="00583CCB"/>
    <w:rsid w:val="0058403B"/>
    <w:rsid w:val="005842BA"/>
    <w:rsid w:val="0058436B"/>
    <w:rsid w:val="005843E6"/>
    <w:rsid w:val="005845FA"/>
    <w:rsid w:val="00584AC0"/>
    <w:rsid w:val="00585C21"/>
    <w:rsid w:val="00585FAC"/>
    <w:rsid w:val="005865AD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8D5"/>
    <w:rsid w:val="00590918"/>
    <w:rsid w:val="00590ACD"/>
    <w:rsid w:val="00590D18"/>
    <w:rsid w:val="00590EDD"/>
    <w:rsid w:val="005917F9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D4"/>
    <w:rsid w:val="005937E5"/>
    <w:rsid w:val="005938DB"/>
    <w:rsid w:val="005949FB"/>
    <w:rsid w:val="00594A96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97F70"/>
    <w:rsid w:val="005A01E7"/>
    <w:rsid w:val="005A02C8"/>
    <w:rsid w:val="005A074A"/>
    <w:rsid w:val="005A09E5"/>
    <w:rsid w:val="005A103C"/>
    <w:rsid w:val="005A1473"/>
    <w:rsid w:val="005A19FF"/>
    <w:rsid w:val="005A1A96"/>
    <w:rsid w:val="005A2074"/>
    <w:rsid w:val="005A24AE"/>
    <w:rsid w:val="005A2711"/>
    <w:rsid w:val="005A2C2B"/>
    <w:rsid w:val="005A3394"/>
    <w:rsid w:val="005A3921"/>
    <w:rsid w:val="005A3AD9"/>
    <w:rsid w:val="005A403A"/>
    <w:rsid w:val="005A41F7"/>
    <w:rsid w:val="005A43BE"/>
    <w:rsid w:val="005A4624"/>
    <w:rsid w:val="005A5011"/>
    <w:rsid w:val="005A508D"/>
    <w:rsid w:val="005A5F3B"/>
    <w:rsid w:val="005A60BA"/>
    <w:rsid w:val="005A6E09"/>
    <w:rsid w:val="005A7550"/>
    <w:rsid w:val="005A761B"/>
    <w:rsid w:val="005A79F3"/>
    <w:rsid w:val="005B0077"/>
    <w:rsid w:val="005B05A2"/>
    <w:rsid w:val="005B06F2"/>
    <w:rsid w:val="005B096F"/>
    <w:rsid w:val="005B0987"/>
    <w:rsid w:val="005B0FB5"/>
    <w:rsid w:val="005B1191"/>
    <w:rsid w:val="005B1205"/>
    <w:rsid w:val="005B1D3B"/>
    <w:rsid w:val="005B2088"/>
    <w:rsid w:val="005B2466"/>
    <w:rsid w:val="005B291C"/>
    <w:rsid w:val="005B2BBB"/>
    <w:rsid w:val="005B2BF5"/>
    <w:rsid w:val="005B2FD3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1EA"/>
    <w:rsid w:val="005C043D"/>
    <w:rsid w:val="005C0C11"/>
    <w:rsid w:val="005C12AC"/>
    <w:rsid w:val="005C1B0E"/>
    <w:rsid w:val="005C1C90"/>
    <w:rsid w:val="005C1CEF"/>
    <w:rsid w:val="005C1EF5"/>
    <w:rsid w:val="005C25B4"/>
    <w:rsid w:val="005C3964"/>
    <w:rsid w:val="005C428A"/>
    <w:rsid w:val="005C4330"/>
    <w:rsid w:val="005C46B0"/>
    <w:rsid w:val="005C4787"/>
    <w:rsid w:val="005C4997"/>
    <w:rsid w:val="005C5113"/>
    <w:rsid w:val="005C54B8"/>
    <w:rsid w:val="005C557C"/>
    <w:rsid w:val="005C56B7"/>
    <w:rsid w:val="005C59B3"/>
    <w:rsid w:val="005C5CDF"/>
    <w:rsid w:val="005C677E"/>
    <w:rsid w:val="005C6CD0"/>
    <w:rsid w:val="005C6E44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380"/>
    <w:rsid w:val="005E0707"/>
    <w:rsid w:val="005E0A1F"/>
    <w:rsid w:val="005E0DEA"/>
    <w:rsid w:val="005E0FF7"/>
    <w:rsid w:val="005E1058"/>
    <w:rsid w:val="005E1069"/>
    <w:rsid w:val="005E1654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AF2"/>
    <w:rsid w:val="005E3EB4"/>
    <w:rsid w:val="005E3FEB"/>
    <w:rsid w:val="005E40C8"/>
    <w:rsid w:val="005E43DF"/>
    <w:rsid w:val="005E455E"/>
    <w:rsid w:val="005E48DE"/>
    <w:rsid w:val="005E566F"/>
    <w:rsid w:val="005E5EB1"/>
    <w:rsid w:val="005E64AF"/>
    <w:rsid w:val="005E6BE9"/>
    <w:rsid w:val="005E71A5"/>
    <w:rsid w:val="005E7221"/>
    <w:rsid w:val="005E777B"/>
    <w:rsid w:val="005E7A30"/>
    <w:rsid w:val="005F00B5"/>
    <w:rsid w:val="005F03D5"/>
    <w:rsid w:val="005F0860"/>
    <w:rsid w:val="005F14A7"/>
    <w:rsid w:val="005F1B20"/>
    <w:rsid w:val="005F1B34"/>
    <w:rsid w:val="005F1E18"/>
    <w:rsid w:val="005F27E0"/>
    <w:rsid w:val="005F29C0"/>
    <w:rsid w:val="005F2A66"/>
    <w:rsid w:val="005F2B32"/>
    <w:rsid w:val="005F3176"/>
    <w:rsid w:val="005F3549"/>
    <w:rsid w:val="005F3D0E"/>
    <w:rsid w:val="005F3D56"/>
    <w:rsid w:val="005F3D8C"/>
    <w:rsid w:val="005F44BD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5F7B0F"/>
    <w:rsid w:val="0060008E"/>
    <w:rsid w:val="006005C1"/>
    <w:rsid w:val="00600662"/>
    <w:rsid w:val="00600CE1"/>
    <w:rsid w:val="00600E9F"/>
    <w:rsid w:val="006010ED"/>
    <w:rsid w:val="006011A0"/>
    <w:rsid w:val="00601C1B"/>
    <w:rsid w:val="00601CF8"/>
    <w:rsid w:val="00601D9B"/>
    <w:rsid w:val="00602A78"/>
    <w:rsid w:val="00602BCA"/>
    <w:rsid w:val="0060305F"/>
    <w:rsid w:val="006034C7"/>
    <w:rsid w:val="00604617"/>
    <w:rsid w:val="00604730"/>
    <w:rsid w:val="00604845"/>
    <w:rsid w:val="006049CE"/>
    <w:rsid w:val="00604AE3"/>
    <w:rsid w:val="00604C2F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A6"/>
    <w:rsid w:val="00611BAF"/>
    <w:rsid w:val="006120BB"/>
    <w:rsid w:val="006129CC"/>
    <w:rsid w:val="00612D19"/>
    <w:rsid w:val="0061330F"/>
    <w:rsid w:val="00613641"/>
    <w:rsid w:val="00613B1D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A3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962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6D31"/>
    <w:rsid w:val="006273FC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2259"/>
    <w:rsid w:val="00632765"/>
    <w:rsid w:val="00632DD8"/>
    <w:rsid w:val="006338DA"/>
    <w:rsid w:val="0063390C"/>
    <w:rsid w:val="00633A5E"/>
    <w:rsid w:val="00633F74"/>
    <w:rsid w:val="00634CEA"/>
    <w:rsid w:val="0063512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2EEB"/>
    <w:rsid w:val="00643299"/>
    <w:rsid w:val="006438BE"/>
    <w:rsid w:val="00643F82"/>
    <w:rsid w:val="006443B2"/>
    <w:rsid w:val="00645210"/>
    <w:rsid w:val="0064522C"/>
    <w:rsid w:val="00645933"/>
    <w:rsid w:val="006459B3"/>
    <w:rsid w:val="00645D57"/>
    <w:rsid w:val="00646970"/>
    <w:rsid w:val="00646FDD"/>
    <w:rsid w:val="006471C5"/>
    <w:rsid w:val="00647430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D51"/>
    <w:rsid w:val="00653AC4"/>
    <w:rsid w:val="00653B46"/>
    <w:rsid w:val="00653C52"/>
    <w:rsid w:val="006540C1"/>
    <w:rsid w:val="00654118"/>
    <w:rsid w:val="0065460C"/>
    <w:rsid w:val="00654642"/>
    <w:rsid w:val="0065469A"/>
    <w:rsid w:val="00654A84"/>
    <w:rsid w:val="00654AF4"/>
    <w:rsid w:val="00654CB8"/>
    <w:rsid w:val="00655395"/>
    <w:rsid w:val="0065561D"/>
    <w:rsid w:val="006559AA"/>
    <w:rsid w:val="00655D2D"/>
    <w:rsid w:val="00655F61"/>
    <w:rsid w:val="0065628B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3C6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43B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8C9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0DC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77F05"/>
    <w:rsid w:val="006801BB"/>
    <w:rsid w:val="006802E3"/>
    <w:rsid w:val="00680CC6"/>
    <w:rsid w:val="0068122E"/>
    <w:rsid w:val="0068241B"/>
    <w:rsid w:val="00683889"/>
    <w:rsid w:val="006838CA"/>
    <w:rsid w:val="00683B59"/>
    <w:rsid w:val="00683CC8"/>
    <w:rsid w:val="006842A2"/>
    <w:rsid w:val="006848BB"/>
    <w:rsid w:val="00684A44"/>
    <w:rsid w:val="00684CB9"/>
    <w:rsid w:val="00685075"/>
    <w:rsid w:val="00685339"/>
    <w:rsid w:val="00685597"/>
    <w:rsid w:val="00685716"/>
    <w:rsid w:val="006859F4"/>
    <w:rsid w:val="00685FC6"/>
    <w:rsid w:val="006860D7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981"/>
    <w:rsid w:val="00694C99"/>
    <w:rsid w:val="00694DF8"/>
    <w:rsid w:val="00695448"/>
    <w:rsid w:val="006955DC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08B"/>
    <w:rsid w:val="00697208"/>
    <w:rsid w:val="00697A32"/>
    <w:rsid w:val="006A06E3"/>
    <w:rsid w:val="006A099A"/>
    <w:rsid w:val="006A0B03"/>
    <w:rsid w:val="006A0ECA"/>
    <w:rsid w:val="006A11F4"/>
    <w:rsid w:val="006A14A8"/>
    <w:rsid w:val="006A182D"/>
    <w:rsid w:val="006A1ADF"/>
    <w:rsid w:val="006A23AC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290"/>
    <w:rsid w:val="006A6A1A"/>
    <w:rsid w:val="006A6BAB"/>
    <w:rsid w:val="006A6C28"/>
    <w:rsid w:val="006A74D0"/>
    <w:rsid w:val="006A777A"/>
    <w:rsid w:val="006A7AE9"/>
    <w:rsid w:val="006A7C9D"/>
    <w:rsid w:val="006A7F1D"/>
    <w:rsid w:val="006B0264"/>
    <w:rsid w:val="006B0BF0"/>
    <w:rsid w:val="006B0D7E"/>
    <w:rsid w:val="006B1BC2"/>
    <w:rsid w:val="006B1E59"/>
    <w:rsid w:val="006B269C"/>
    <w:rsid w:val="006B2995"/>
    <w:rsid w:val="006B2F13"/>
    <w:rsid w:val="006B3335"/>
    <w:rsid w:val="006B33FB"/>
    <w:rsid w:val="006B3EFD"/>
    <w:rsid w:val="006B40C8"/>
    <w:rsid w:val="006B472A"/>
    <w:rsid w:val="006B5149"/>
    <w:rsid w:val="006B549F"/>
    <w:rsid w:val="006B54EB"/>
    <w:rsid w:val="006B65CB"/>
    <w:rsid w:val="006B6BDD"/>
    <w:rsid w:val="006B765D"/>
    <w:rsid w:val="006B767F"/>
    <w:rsid w:val="006B77ED"/>
    <w:rsid w:val="006C01F4"/>
    <w:rsid w:val="006C07A4"/>
    <w:rsid w:val="006C0867"/>
    <w:rsid w:val="006C12F3"/>
    <w:rsid w:val="006C1503"/>
    <w:rsid w:val="006C215A"/>
    <w:rsid w:val="006C225C"/>
    <w:rsid w:val="006C24C7"/>
    <w:rsid w:val="006C273C"/>
    <w:rsid w:val="006C2FF1"/>
    <w:rsid w:val="006C347D"/>
    <w:rsid w:val="006C374A"/>
    <w:rsid w:val="006C3A0F"/>
    <w:rsid w:val="006C3B9C"/>
    <w:rsid w:val="006C41FB"/>
    <w:rsid w:val="006C42A3"/>
    <w:rsid w:val="006C4400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0EE8"/>
    <w:rsid w:val="006D1549"/>
    <w:rsid w:val="006D16EC"/>
    <w:rsid w:val="006D1A5F"/>
    <w:rsid w:val="006D1F0A"/>
    <w:rsid w:val="006D2F75"/>
    <w:rsid w:val="006D3429"/>
    <w:rsid w:val="006D366D"/>
    <w:rsid w:val="006D381C"/>
    <w:rsid w:val="006D39EA"/>
    <w:rsid w:val="006D3A59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2C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20"/>
    <w:rsid w:val="006E33D2"/>
    <w:rsid w:val="006E33EB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9FD"/>
    <w:rsid w:val="006E6E25"/>
    <w:rsid w:val="006E6F3D"/>
    <w:rsid w:val="006E7BB7"/>
    <w:rsid w:val="006F04B6"/>
    <w:rsid w:val="006F067D"/>
    <w:rsid w:val="006F1164"/>
    <w:rsid w:val="006F117D"/>
    <w:rsid w:val="006F1195"/>
    <w:rsid w:val="006F1200"/>
    <w:rsid w:val="006F13F3"/>
    <w:rsid w:val="006F1DBD"/>
    <w:rsid w:val="006F1E00"/>
    <w:rsid w:val="006F253F"/>
    <w:rsid w:val="006F301F"/>
    <w:rsid w:val="006F3327"/>
    <w:rsid w:val="006F3419"/>
    <w:rsid w:val="006F48EA"/>
    <w:rsid w:val="006F4E18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700821"/>
    <w:rsid w:val="00700FEB"/>
    <w:rsid w:val="007010A7"/>
    <w:rsid w:val="007011D1"/>
    <w:rsid w:val="007011D8"/>
    <w:rsid w:val="00702723"/>
    <w:rsid w:val="00702788"/>
    <w:rsid w:val="0070291E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A27"/>
    <w:rsid w:val="00712020"/>
    <w:rsid w:val="00712026"/>
    <w:rsid w:val="007121C0"/>
    <w:rsid w:val="00712638"/>
    <w:rsid w:val="0071276A"/>
    <w:rsid w:val="00712B22"/>
    <w:rsid w:val="00712D93"/>
    <w:rsid w:val="007134CD"/>
    <w:rsid w:val="007139BF"/>
    <w:rsid w:val="007139E5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366"/>
    <w:rsid w:val="00717763"/>
    <w:rsid w:val="00720A2C"/>
    <w:rsid w:val="00720B85"/>
    <w:rsid w:val="00720C22"/>
    <w:rsid w:val="00720C6E"/>
    <w:rsid w:val="00720E58"/>
    <w:rsid w:val="00720E79"/>
    <w:rsid w:val="00720F9E"/>
    <w:rsid w:val="0072276D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CC5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BA5"/>
    <w:rsid w:val="00731D9E"/>
    <w:rsid w:val="00732251"/>
    <w:rsid w:val="00732732"/>
    <w:rsid w:val="007330AB"/>
    <w:rsid w:val="0073397C"/>
    <w:rsid w:val="00733F0C"/>
    <w:rsid w:val="00734051"/>
    <w:rsid w:val="007341BF"/>
    <w:rsid w:val="00734519"/>
    <w:rsid w:val="0073458B"/>
    <w:rsid w:val="00734B84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0A1"/>
    <w:rsid w:val="007408EF"/>
    <w:rsid w:val="00741355"/>
    <w:rsid w:val="00741C56"/>
    <w:rsid w:val="00741C83"/>
    <w:rsid w:val="00741E9A"/>
    <w:rsid w:val="00742891"/>
    <w:rsid w:val="00742977"/>
    <w:rsid w:val="00742C3D"/>
    <w:rsid w:val="00742DAD"/>
    <w:rsid w:val="00743455"/>
    <w:rsid w:val="007435B8"/>
    <w:rsid w:val="007435EC"/>
    <w:rsid w:val="00744394"/>
    <w:rsid w:val="007444AE"/>
    <w:rsid w:val="007447C6"/>
    <w:rsid w:val="007449FE"/>
    <w:rsid w:val="00744BE8"/>
    <w:rsid w:val="00744CEC"/>
    <w:rsid w:val="0074556A"/>
    <w:rsid w:val="007457BC"/>
    <w:rsid w:val="00745A05"/>
    <w:rsid w:val="00745F8E"/>
    <w:rsid w:val="00746452"/>
    <w:rsid w:val="00746564"/>
    <w:rsid w:val="00746721"/>
    <w:rsid w:val="00746A38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824"/>
    <w:rsid w:val="00754AB1"/>
    <w:rsid w:val="00754E53"/>
    <w:rsid w:val="0075502B"/>
    <w:rsid w:val="00755633"/>
    <w:rsid w:val="00755639"/>
    <w:rsid w:val="00755B6F"/>
    <w:rsid w:val="007566D0"/>
    <w:rsid w:val="00756A17"/>
    <w:rsid w:val="00756B41"/>
    <w:rsid w:val="00757624"/>
    <w:rsid w:val="007576EC"/>
    <w:rsid w:val="00757957"/>
    <w:rsid w:val="00757D27"/>
    <w:rsid w:val="00760978"/>
    <w:rsid w:val="007609FD"/>
    <w:rsid w:val="00760D42"/>
    <w:rsid w:val="00761682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2C3"/>
    <w:rsid w:val="0077249A"/>
    <w:rsid w:val="0077262C"/>
    <w:rsid w:val="00772A29"/>
    <w:rsid w:val="0077372E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1ED2"/>
    <w:rsid w:val="0078285C"/>
    <w:rsid w:val="007829A6"/>
    <w:rsid w:val="00782B30"/>
    <w:rsid w:val="00782FEE"/>
    <w:rsid w:val="00783A36"/>
    <w:rsid w:val="00783A44"/>
    <w:rsid w:val="007845D4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AC9"/>
    <w:rsid w:val="0078700E"/>
    <w:rsid w:val="00787339"/>
    <w:rsid w:val="0078753E"/>
    <w:rsid w:val="00787568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8BF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5581"/>
    <w:rsid w:val="00795E20"/>
    <w:rsid w:val="00796787"/>
    <w:rsid w:val="007975BD"/>
    <w:rsid w:val="007979AB"/>
    <w:rsid w:val="00797B7E"/>
    <w:rsid w:val="007A05A2"/>
    <w:rsid w:val="007A05AE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2BF1"/>
    <w:rsid w:val="007A31B2"/>
    <w:rsid w:val="007A34BD"/>
    <w:rsid w:val="007A3629"/>
    <w:rsid w:val="007A385C"/>
    <w:rsid w:val="007A38F5"/>
    <w:rsid w:val="007A3D24"/>
    <w:rsid w:val="007A422D"/>
    <w:rsid w:val="007A4860"/>
    <w:rsid w:val="007A4CAF"/>
    <w:rsid w:val="007A4F7B"/>
    <w:rsid w:val="007A5054"/>
    <w:rsid w:val="007A522E"/>
    <w:rsid w:val="007A57F9"/>
    <w:rsid w:val="007A61E4"/>
    <w:rsid w:val="007A64C5"/>
    <w:rsid w:val="007A6668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6D3"/>
    <w:rsid w:val="007B49C4"/>
    <w:rsid w:val="007B4D74"/>
    <w:rsid w:val="007B4DC6"/>
    <w:rsid w:val="007B5132"/>
    <w:rsid w:val="007B5686"/>
    <w:rsid w:val="007B5734"/>
    <w:rsid w:val="007B654A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764"/>
    <w:rsid w:val="007C6900"/>
    <w:rsid w:val="007C69A9"/>
    <w:rsid w:val="007C6C60"/>
    <w:rsid w:val="007C6D07"/>
    <w:rsid w:val="007C7039"/>
    <w:rsid w:val="007C745C"/>
    <w:rsid w:val="007C7578"/>
    <w:rsid w:val="007C7605"/>
    <w:rsid w:val="007C7C53"/>
    <w:rsid w:val="007C7D6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750"/>
    <w:rsid w:val="007D1B92"/>
    <w:rsid w:val="007D240D"/>
    <w:rsid w:val="007D25B9"/>
    <w:rsid w:val="007D261C"/>
    <w:rsid w:val="007D26BD"/>
    <w:rsid w:val="007D29AD"/>
    <w:rsid w:val="007D2BD3"/>
    <w:rsid w:val="007D2BE8"/>
    <w:rsid w:val="007D3066"/>
    <w:rsid w:val="007D36F6"/>
    <w:rsid w:val="007D421B"/>
    <w:rsid w:val="007D4490"/>
    <w:rsid w:val="007D4579"/>
    <w:rsid w:val="007D49C0"/>
    <w:rsid w:val="007D4A98"/>
    <w:rsid w:val="007D51EB"/>
    <w:rsid w:val="007D58BB"/>
    <w:rsid w:val="007D6835"/>
    <w:rsid w:val="007D6A93"/>
    <w:rsid w:val="007D7CDE"/>
    <w:rsid w:val="007D7DC7"/>
    <w:rsid w:val="007D7EFB"/>
    <w:rsid w:val="007E01AF"/>
    <w:rsid w:val="007E0772"/>
    <w:rsid w:val="007E0844"/>
    <w:rsid w:val="007E0D31"/>
    <w:rsid w:val="007E0E04"/>
    <w:rsid w:val="007E0EF9"/>
    <w:rsid w:val="007E1FC2"/>
    <w:rsid w:val="007E21D9"/>
    <w:rsid w:val="007E2BDD"/>
    <w:rsid w:val="007E3313"/>
    <w:rsid w:val="007E34C5"/>
    <w:rsid w:val="007E3A53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DB4"/>
    <w:rsid w:val="007E7E0F"/>
    <w:rsid w:val="007E7F8F"/>
    <w:rsid w:val="007F015E"/>
    <w:rsid w:val="007F1160"/>
    <w:rsid w:val="007F1717"/>
    <w:rsid w:val="007F19B9"/>
    <w:rsid w:val="007F21B0"/>
    <w:rsid w:val="007F2773"/>
    <w:rsid w:val="007F2D4E"/>
    <w:rsid w:val="007F2DE9"/>
    <w:rsid w:val="007F2E07"/>
    <w:rsid w:val="007F2FDB"/>
    <w:rsid w:val="007F341B"/>
    <w:rsid w:val="007F34E7"/>
    <w:rsid w:val="007F3550"/>
    <w:rsid w:val="007F3682"/>
    <w:rsid w:val="007F3AA2"/>
    <w:rsid w:val="007F3B45"/>
    <w:rsid w:val="007F3E3E"/>
    <w:rsid w:val="007F3E43"/>
    <w:rsid w:val="007F4A9E"/>
    <w:rsid w:val="007F4ABC"/>
    <w:rsid w:val="007F4D45"/>
    <w:rsid w:val="007F4DD8"/>
    <w:rsid w:val="007F510F"/>
    <w:rsid w:val="007F53B9"/>
    <w:rsid w:val="007F545B"/>
    <w:rsid w:val="007F59B2"/>
    <w:rsid w:val="007F6607"/>
    <w:rsid w:val="007F7368"/>
    <w:rsid w:val="007F7865"/>
    <w:rsid w:val="007F78EA"/>
    <w:rsid w:val="007F7BC8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F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E43"/>
    <w:rsid w:val="00807F69"/>
    <w:rsid w:val="00810368"/>
    <w:rsid w:val="00810536"/>
    <w:rsid w:val="008107A9"/>
    <w:rsid w:val="008108B5"/>
    <w:rsid w:val="008109DC"/>
    <w:rsid w:val="00810A3E"/>
    <w:rsid w:val="00810BE7"/>
    <w:rsid w:val="00811336"/>
    <w:rsid w:val="0081165D"/>
    <w:rsid w:val="00811A6B"/>
    <w:rsid w:val="00811B28"/>
    <w:rsid w:val="00812222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17988"/>
    <w:rsid w:val="008200EA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71AC"/>
    <w:rsid w:val="00827534"/>
    <w:rsid w:val="0083030A"/>
    <w:rsid w:val="00830B33"/>
    <w:rsid w:val="0083118A"/>
    <w:rsid w:val="00831784"/>
    <w:rsid w:val="00831A80"/>
    <w:rsid w:val="00831D02"/>
    <w:rsid w:val="00832727"/>
    <w:rsid w:val="00832F9F"/>
    <w:rsid w:val="008337C1"/>
    <w:rsid w:val="0083415A"/>
    <w:rsid w:val="0083451D"/>
    <w:rsid w:val="00834F23"/>
    <w:rsid w:val="00835303"/>
    <w:rsid w:val="008353B6"/>
    <w:rsid w:val="00835696"/>
    <w:rsid w:val="00835ADD"/>
    <w:rsid w:val="00836A48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C34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6C1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4FE5"/>
    <w:rsid w:val="008558ED"/>
    <w:rsid w:val="00855CFC"/>
    <w:rsid w:val="00855FD5"/>
    <w:rsid w:val="00856049"/>
    <w:rsid w:val="0085632A"/>
    <w:rsid w:val="008568BB"/>
    <w:rsid w:val="00856E96"/>
    <w:rsid w:val="00856ECE"/>
    <w:rsid w:val="008572F7"/>
    <w:rsid w:val="00857822"/>
    <w:rsid w:val="00857C93"/>
    <w:rsid w:val="00860D51"/>
    <w:rsid w:val="00860F7C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8FB"/>
    <w:rsid w:val="0086444C"/>
    <w:rsid w:val="008644B1"/>
    <w:rsid w:val="008646F3"/>
    <w:rsid w:val="00864768"/>
    <w:rsid w:val="00864B19"/>
    <w:rsid w:val="00864F62"/>
    <w:rsid w:val="0086534E"/>
    <w:rsid w:val="008658AB"/>
    <w:rsid w:val="00865B18"/>
    <w:rsid w:val="00865DAD"/>
    <w:rsid w:val="00865FCE"/>
    <w:rsid w:val="0086672E"/>
    <w:rsid w:val="00866CF2"/>
    <w:rsid w:val="00866F39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49D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638C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293"/>
    <w:rsid w:val="0088172A"/>
    <w:rsid w:val="00881D54"/>
    <w:rsid w:val="00881F90"/>
    <w:rsid w:val="00882AF3"/>
    <w:rsid w:val="00882F50"/>
    <w:rsid w:val="00884487"/>
    <w:rsid w:val="0088467B"/>
    <w:rsid w:val="00884AFE"/>
    <w:rsid w:val="008851C4"/>
    <w:rsid w:val="0088541F"/>
    <w:rsid w:val="00885696"/>
    <w:rsid w:val="0088570A"/>
    <w:rsid w:val="00885A0E"/>
    <w:rsid w:val="00885A2A"/>
    <w:rsid w:val="00885E9D"/>
    <w:rsid w:val="00885FF4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1BE"/>
    <w:rsid w:val="00887877"/>
    <w:rsid w:val="008879EA"/>
    <w:rsid w:val="00887FF6"/>
    <w:rsid w:val="00890139"/>
    <w:rsid w:val="00891170"/>
    <w:rsid w:val="0089160E"/>
    <w:rsid w:val="0089162D"/>
    <w:rsid w:val="00891790"/>
    <w:rsid w:val="008921B1"/>
    <w:rsid w:val="00892687"/>
    <w:rsid w:val="00893386"/>
    <w:rsid w:val="0089351C"/>
    <w:rsid w:val="0089363C"/>
    <w:rsid w:val="00893657"/>
    <w:rsid w:val="00893671"/>
    <w:rsid w:val="00893681"/>
    <w:rsid w:val="00893C24"/>
    <w:rsid w:val="00893DF6"/>
    <w:rsid w:val="008941FB"/>
    <w:rsid w:val="00894291"/>
    <w:rsid w:val="008943D1"/>
    <w:rsid w:val="00894565"/>
    <w:rsid w:val="008950D6"/>
    <w:rsid w:val="008954C9"/>
    <w:rsid w:val="00895B46"/>
    <w:rsid w:val="00895D4B"/>
    <w:rsid w:val="00896474"/>
    <w:rsid w:val="00896DBC"/>
    <w:rsid w:val="00896FA7"/>
    <w:rsid w:val="00897677"/>
    <w:rsid w:val="00897B59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28C"/>
    <w:rsid w:val="008A35DB"/>
    <w:rsid w:val="008A3AF9"/>
    <w:rsid w:val="008A3FBE"/>
    <w:rsid w:val="008A4013"/>
    <w:rsid w:val="008A46A0"/>
    <w:rsid w:val="008A47CC"/>
    <w:rsid w:val="008A493B"/>
    <w:rsid w:val="008A4C9C"/>
    <w:rsid w:val="008A6041"/>
    <w:rsid w:val="008A6095"/>
    <w:rsid w:val="008A60F8"/>
    <w:rsid w:val="008A616C"/>
    <w:rsid w:val="008A6570"/>
    <w:rsid w:val="008A69FE"/>
    <w:rsid w:val="008A6EC7"/>
    <w:rsid w:val="008A6F36"/>
    <w:rsid w:val="008A7286"/>
    <w:rsid w:val="008A7297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37D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D7D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B7EFC"/>
    <w:rsid w:val="008C07A1"/>
    <w:rsid w:val="008C088F"/>
    <w:rsid w:val="008C08EA"/>
    <w:rsid w:val="008C096E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3ADE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75"/>
    <w:rsid w:val="008C72B4"/>
    <w:rsid w:val="008C7C18"/>
    <w:rsid w:val="008C7CC4"/>
    <w:rsid w:val="008D047D"/>
    <w:rsid w:val="008D0B4C"/>
    <w:rsid w:val="008D0FD0"/>
    <w:rsid w:val="008D14C4"/>
    <w:rsid w:val="008D1964"/>
    <w:rsid w:val="008D221A"/>
    <w:rsid w:val="008D24D6"/>
    <w:rsid w:val="008D24E1"/>
    <w:rsid w:val="008D2AF1"/>
    <w:rsid w:val="008D30DF"/>
    <w:rsid w:val="008D369E"/>
    <w:rsid w:val="008D3E6A"/>
    <w:rsid w:val="008D4C4F"/>
    <w:rsid w:val="008D53E2"/>
    <w:rsid w:val="008D5908"/>
    <w:rsid w:val="008D5AF1"/>
    <w:rsid w:val="008D60A9"/>
    <w:rsid w:val="008D6A6E"/>
    <w:rsid w:val="008D781F"/>
    <w:rsid w:val="008D78FE"/>
    <w:rsid w:val="008D7DBE"/>
    <w:rsid w:val="008D7FB9"/>
    <w:rsid w:val="008E0035"/>
    <w:rsid w:val="008E02A0"/>
    <w:rsid w:val="008E02B7"/>
    <w:rsid w:val="008E0809"/>
    <w:rsid w:val="008E0DF6"/>
    <w:rsid w:val="008E20BE"/>
    <w:rsid w:val="008E22AB"/>
    <w:rsid w:val="008E241B"/>
    <w:rsid w:val="008E27A1"/>
    <w:rsid w:val="008E29EC"/>
    <w:rsid w:val="008E2AC1"/>
    <w:rsid w:val="008E3096"/>
    <w:rsid w:val="008E30B6"/>
    <w:rsid w:val="008E330C"/>
    <w:rsid w:val="008E332F"/>
    <w:rsid w:val="008E35FC"/>
    <w:rsid w:val="008E381E"/>
    <w:rsid w:val="008E4114"/>
    <w:rsid w:val="008E45EA"/>
    <w:rsid w:val="008E4A1A"/>
    <w:rsid w:val="008E54CA"/>
    <w:rsid w:val="008E5E01"/>
    <w:rsid w:val="008E6093"/>
    <w:rsid w:val="008E659F"/>
    <w:rsid w:val="008E66E5"/>
    <w:rsid w:val="008E681C"/>
    <w:rsid w:val="008E687D"/>
    <w:rsid w:val="008E69A3"/>
    <w:rsid w:val="008E706F"/>
    <w:rsid w:val="008E76A5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2A0"/>
    <w:rsid w:val="008F4655"/>
    <w:rsid w:val="008F4779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0E9"/>
    <w:rsid w:val="008F74F7"/>
    <w:rsid w:val="008F75CD"/>
    <w:rsid w:val="008F7C28"/>
    <w:rsid w:val="008F7FE0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82B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5B1"/>
    <w:rsid w:val="00910995"/>
    <w:rsid w:val="00910B57"/>
    <w:rsid w:val="00910D77"/>
    <w:rsid w:val="0091128D"/>
    <w:rsid w:val="0091148A"/>
    <w:rsid w:val="009116E3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BF5"/>
    <w:rsid w:val="00916CCB"/>
    <w:rsid w:val="009171CC"/>
    <w:rsid w:val="00917315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568"/>
    <w:rsid w:val="00922A2B"/>
    <w:rsid w:val="0092489B"/>
    <w:rsid w:val="009249E3"/>
    <w:rsid w:val="00924A6C"/>
    <w:rsid w:val="00924AED"/>
    <w:rsid w:val="00924ED4"/>
    <w:rsid w:val="00924F63"/>
    <w:rsid w:val="00925450"/>
    <w:rsid w:val="00925C18"/>
    <w:rsid w:val="00925E1A"/>
    <w:rsid w:val="00925E53"/>
    <w:rsid w:val="00926543"/>
    <w:rsid w:val="00926A6A"/>
    <w:rsid w:val="00926B8F"/>
    <w:rsid w:val="009271AB"/>
    <w:rsid w:val="00927281"/>
    <w:rsid w:val="009273B8"/>
    <w:rsid w:val="00927A20"/>
    <w:rsid w:val="00927D76"/>
    <w:rsid w:val="00930140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4FBF"/>
    <w:rsid w:val="009350EE"/>
    <w:rsid w:val="0093518A"/>
    <w:rsid w:val="009352D3"/>
    <w:rsid w:val="009353A4"/>
    <w:rsid w:val="00935588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2C8"/>
    <w:rsid w:val="00936501"/>
    <w:rsid w:val="009366AD"/>
    <w:rsid w:val="00936EEA"/>
    <w:rsid w:val="00937496"/>
    <w:rsid w:val="009377A1"/>
    <w:rsid w:val="00937C7D"/>
    <w:rsid w:val="00937EBB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2A6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D3A"/>
    <w:rsid w:val="00960E7C"/>
    <w:rsid w:val="00960F79"/>
    <w:rsid w:val="009615D7"/>
    <w:rsid w:val="009616BD"/>
    <w:rsid w:val="00961CBD"/>
    <w:rsid w:val="00961DCE"/>
    <w:rsid w:val="009624CE"/>
    <w:rsid w:val="00962686"/>
    <w:rsid w:val="0096269F"/>
    <w:rsid w:val="00962D17"/>
    <w:rsid w:val="009631F4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C65"/>
    <w:rsid w:val="00971E8F"/>
    <w:rsid w:val="00971F83"/>
    <w:rsid w:val="00972061"/>
    <w:rsid w:val="0097245C"/>
    <w:rsid w:val="009725FE"/>
    <w:rsid w:val="0097282B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77B1F"/>
    <w:rsid w:val="009804EA"/>
    <w:rsid w:val="00980BAC"/>
    <w:rsid w:val="00980C22"/>
    <w:rsid w:val="00980DF0"/>
    <w:rsid w:val="00980F3F"/>
    <w:rsid w:val="00981399"/>
    <w:rsid w:val="00981D1C"/>
    <w:rsid w:val="00982214"/>
    <w:rsid w:val="009823D4"/>
    <w:rsid w:val="00982474"/>
    <w:rsid w:val="00982E9C"/>
    <w:rsid w:val="00982FF8"/>
    <w:rsid w:val="00983285"/>
    <w:rsid w:val="0098350A"/>
    <w:rsid w:val="00983C42"/>
    <w:rsid w:val="00983F25"/>
    <w:rsid w:val="00984672"/>
    <w:rsid w:val="00984F97"/>
    <w:rsid w:val="00984FAF"/>
    <w:rsid w:val="0098569D"/>
    <w:rsid w:val="00985A09"/>
    <w:rsid w:val="00986277"/>
    <w:rsid w:val="00986544"/>
    <w:rsid w:val="009866A3"/>
    <w:rsid w:val="0098693D"/>
    <w:rsid w:val="00986B79"/>
    <w:rsid w:val="00986D0D"/>
    <w:rsid w:val="00986DC0"/>
    <w:rsid w:val="009871C7"/>
    <w:rsid w:val="009872F1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791"/>
    <w:rsid w:val="00991974"/>
    <w:rsid w:val="00992097"/>
    <w:rsid w:val="00992869"/>
    <w:rsid w:val="00992914"/>
    <w:rsid w:val="00992C47"/>
    <w:rsid w:val="00992CC9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915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3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0B2"/>
    <w:rsid w:val="009B05B4"/>
    <w:rsid w:val="009B1F3A"/>
    <w:rsid w:val="009B21AC"/>
    <w:rsid w:val="009B2766"/>
    <w:rsid w:val="009B28FB"/>
    <w:rsid w:val="009B2FB6"/>
    <w:rsid w:val="009B304E"/>
    <w:rsid w:val="009B32F0"/>
    <w:rsid w:val="009B3CEC"/>
    <w:rsid w:val="009B3EB4"/>
    <w:rsid w:val="009B3F21"/>
    <w:rsid w:val="009B42BE"/>
    <w:rsid w:val="009B4885"/>
    <w:rsid w:val="009B4D23"/>
    <w:rsid w:val="009B5629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97F"/>
    <w:rsid w:val="009C0CF8"/>
    <w:rsid w:val="009C0ED7"/>
    <w:rsid w:val="009C125A"/>
    <w:rsid w:val="009C163B"/>
    <w:rsid w:val="009C1862"/>
    <w:rsid w:val="009C1AC7"/>
    <w:rsid w:val="009C1B2E"/>
    <w:rsid w:val="009C1EB2"/>
    <w:rsid w:val="009C24CE"/>
    <w:rsid w:val="009C2675"/>
    <w:rsid w:val="009C2839"/>
    <w:rsid w:val="009C28D4"/>
    <w:rsid w:val="009C294A"/>
    <w:rsid w:val="009C2C9C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D019B"/>
    <w:rsid w:val="009D0C15"/>
    <w:rsid w:val="009D1082"/>
    <w:rsid w:val="009D10BE"/>
    <w:rsid w:val="009D1478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028"/>
    <w:rsid w:val="009D40E2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7E0"/>
    <w:rsid w:val="009D6B77"/>
    <w:rsid w:val="009D6CE1"/>
    <w:rsid w:val="009D6F44"/>
    <w:rsid w:val="009D6FC0"/>
    <w:rsid w:val="009D7869"/>
    <w:rsid w:val="009E0AB5"/>
    <w:rsid w:val="009E12E3"/>
    <w:rsid w:val="009E14B2"/>
    <w:rsid w:val="009E16F2"/>
    <w:rsid w:val="009E1A84"/>
    <w:rsid w:val="009E1D15"/>
    <w:rsid w:val="009E1DFA"/>
    <w:rsid w:val="009E23ED"/>
    <w:rsid w:val="009E255E"/>
    <w:rsid w:val="009E269D"/>
    <w:rsid w:val="009E26BC"/>
    <w:rsid w:val="009E322C"/>
    <w:rsid w:val="009E3352"/>
    <w:rsid w:val="009E3479"/>
    <w:rsid w:val="009E387D"/>
    <w:rsid w:val="009E3DCA"/>
    <w:rsid w:val="009E453D"/>
    <w:rsid w:val="009E45F8"/>
    <w:rsid w:val="009E4B4E"/>
    <w:rsid w:val="009E5013"/>
    <w:rsid w:val="009E526A"/>
    <w:rsid w:val="009E567C"/>
    <w:rsid w:val="009E56B0"/>
    <w:rsid w:val="009E58B6"/>
    <w:rsid w:val="009E5917"/>
    <w:rsid w:val="009E6223"/>
    <w:rsid w:val="009E648D"/>
    <w:rsid w:val="009E665A"/>
    <w:rsid w:val="009E69D7"/>
    <w:rsid w:val="009E725F"/>
    <w:rsid w:val="009E79CF"/>
    <w:rsid w:val="009E7F2E"/>
    <w:rsid w:val="009F009C"/>
    <w:rsid w:val="009F0345"/>
    <w:rsid w:val="009F04F2"/>
    <w:rsid w:val="009F0646"/>
    <w:rsid w:val="009F0A8F"/>
    <w:rsid w:val="009F2161"/>
    <w:rsid w:val="009F231C"/>
    <w:rsid w:val="009F23E3"/>
    <w:rsid w:val="009F2512"/>
    <w:rsid w:val="009F29F3"/>
    <w:rsid w:val="009F2C7D"/>
    <w:rsid w:val="009F30E5"/>
    <w:rsid w:val="009F40CE"/>
    <w:rsid w:val="009F4BDF"/>
    <w:rsid w:val="009F4CDA"/>
    <w:rsid w:val="009F59BF"/>
    <w:rsid w:val="009F5D42"/>
    <w:rsid w:val="009F5F68"/>
    <w:rsid w:val="009F70CE"/>
    <w:rsid w:val="009F776E"/>
    <w:rsid w:val="009F7ABE"/>
    <w:rsid w:val="009F7FAE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327"/>
    <w:rsid w:val="00A04E68"/>
    <w:rsid w:val="00A05975"/>
    <w:rsid w:val="00A05DDC"/>
    <w:rsid w:val="00A05EAA"/>
    <w:rsid w:val="00A0608D"/>
    <w:rsid w:val="00A060BE"/>
    <w:rsid w:val="00A0695E"/>
    <w:rsid w:val="00A07D26"/>
    <w:rsid w:val="00A07D2F"/>
    <w:rsid w:val="00A102AB"/>
    <w:rsid w:val="00A1036E"/>
    <w:rsid w:val="00A104A1"/>
    <w:rsid w:val="00A10D80"/>
    <w:rsid w:val="00A10FC7"/>
    <w:rsid w:val="00A11671"/>
    <w:rsid w:val="00A1187C"/>
    <w:rsid w:val="00A11EEF"/>
    <w:rsid w:val="00A11EF6"/>
    <w:rsid w:val="00A12159"/>
    <w:rsid w:val="00A12CCC"/>
    <w:rsid w:val="00A12D1A"/>
    <w:rsid w:val="00A12E07"/>
    <w:rsid w:val="00A12F3D"/>
    <w:rsid w:val="00A13A4E"/>
    <w:rsid w:val="00A14B5E"/>
    <w:rsid w:val="00A1532A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424"/>
    <w:rsid w:val="00A21997"/>
    <w:rsid w:val="00A21A06"/>
    <w:rsid w:val="00A21E67"/>
    <w:rsid w:val="00A220FF"/>
    <w:rsid w:val="00A221B7"/>
    <w:rsid w:val="00A22781"/>
    <w:rsid w:val="00A22EE6"/>
    <w:rsid w:val="00A23A98"/>
    <w:rsid w:val="00A24217"/>
    <w:rsid w:val="00A24255"/>
    <w:rsid w:val="00A244E9"/>
    <w:rsid w:val="00A24622"/>
    <w:rsid w:val="00A246A3"/>
    <w:rsid w:val="00A24A3F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5D1"/>
    <w:rsid w:val="00A27B57"/>
    <w:rsid w:val="00A27EC4"/>
    <w:rsid w:val="00A30BC2"/>
    <w:rsid w:val="00A313B3"/>
    <w:rsid w:val="00A31CE5"/>
    <w:rsid w:val="00A31D00"/>
    <w:rsid w:val="00A31DB7"/>
    <w:rsid w:val="00A32051"/>
    <w:rsid w:val="00A32AE0"/>
    <w:rsid w:val="00A32B77"/>
    <w:rsid w:val="00A32BB4"/>
    <w:rsid w:val="00A32FA2"/>
    <w:rsid w:val="00A3367C"/>
    <w:rsid w:val="00A33BE0"/>
    <w:rsid w:val="00A33CCF"/>
    <w:rsid w:val="00A33DA2"/>
    <w:rsid w:val="00A3561C"/>
    <w:rsid w:val="00A35D65"/>
    <w:rsid w:val="00A362D0"/>
    <w:rsid w:val="00A36521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FEC"/>
    <w:rsid w:val="00A5183F"/>
    <w:rsid w:val="00A51B8B"/>
    <w:rsid w:val="00A51FC3"/>
    <w:rsid w:val="00A53079"/>
    <w:rsid w:val="00A532FC"/>
    <w:rsid w:val="00A53624"/>
    <w:rsid w:val="00A53C09"/>
    <w:rsid w:val="00A53C0C"/>
    <w:rsid w:val="00A544FA"/>
    <w:rsid w:val="00A54F72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1782"/>
    <w:rsid w:val="00A61FDA"/>
    <w:rsid w:val="00A622AD"/>
    <w:rsid w:val="00A6293E"/>
    <w:rsid w:val="00A62958"/>
    <w:rsid w:val="00A62AC7"/>
    <w:rsid w:val="00A63360"/>
    <w:rsid w:val="00A63850"/>
    <w:rsid w:val="00A64787"/>
    <w:rsid w:val="00A648E9"/>
    <w:rsid w:val="00A64EEB"/>
    <w:rsid w:val="00A657DE"/>
    <w:rsid w:val="00A65C38"/>
    <w:rsid w:val="00A6654A"/>
    <w:rsid w:val="00A66592"/>
    <w:rsid w:val="00A66C0D"/>
    <w:rsid w:val="00A67344"/>
    <w:rsid w:val="00A673FF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35F"/>
    <w:rsid w:val="00A71BB6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93A"/>
    <w:rsid w:val="00A7597F"/>
    <w:rsid w:val="00A75B2B"/>
    <w:rsid w:val="00A75D3F"/>
    <w:rsid w:val="00A76393"/>
    <w:rsid w:val="00A764CD"/>
    <w:rsid w:val="00A767A5"/>
    <w:rsid w:val="00A768C8"/>
    <w:rsid w:val="00A76C21"/>
    <w:rsid w:val="00A77553"/>
    <w:rsid w:val="00A77727"/>
    <w:rsid w:val="00A8004B"/>
    <w:rsid w:val="00A803FE"/>
    <w:rsid w:val="00A808CC"/>
    <w:rsid w:val="00A80DB3"/>
    <w:rsid w:val="00A811B7"/>
    <w:rsid w:val="00A8153C"/>
    <w:rsid w:val="00A818FB"/>
    <w:rsid w:val="00A81BE3"/>
    <w:rsid w:val="00A8226A"/>
    <w:rsid w:val="00A82293"/>
    <w:rsid w:val="00A82681"/>
    <w:rsid w:val="00A82941"/>
    <w:rsid w:val="00A82B36"/>
    <w:rsid w:val="00A82DC2"/>
    <w:rsid w:val="00A832FD"/>
    <w:rsid w:val="00A834D6"/>
    <w:rsid w:val="00A83DBC"/>
    <w:rsid w:val="00A84178"/>
    <w:rsid w:val="00A846B9"/>
    <w:rsid w:val="00A84746"/>
    <w:rsid w:val="00A847AE"/>
    <w:rsid w:val="00A84D2C"/>
    <w:rsid w:val="00A84D39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C77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20B1"/>
    <w:rsid w:val="00A922CE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3BB3"/>
    <w:rsid w:val="00A93C04"/>
    <w:rsid w:val="00A94084"/>
    <w:rsid w:val="00A9446E"/>
    <w:rsid w:val="00A94AD0"/>
    <w:rsid w:val="00A953A8"/>
    <w:rsid w:val="00A95A5F"/>
    <w:rsid w:val="00A96852"/>
    <w:rsid w:val="00A96B2E"/>
    <w:rsid w:val="00A96C21"/>
    <w:rsid w:val="00A96D6C"/>
    <w:rsid w:val="00A973BF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1EC0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743D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700"/>
    <w:rsid w:val="00AC5736"/>
    <w:rsid w:val="00AC5A64"/>
    <w:rsid w:val="00AC7042"/>
    <w:rsid w:val="00AC752F"/>
    <w:rsid w:val="00AC7B8D"/>
    <w:rsid w:val="00AC7D54"/>
    <w:rsid w:val="00AC7E49"/>
    <w:rsid w:val="00AC7EB3"/>
    <w:rsid w:val="00AD099F"/>
    <w:rsid w:val="00AD0A38"/>
    <w:rsid w:val="00AD0AEE"/>
    <w:rsid w:val="00AD16B8"/>
    <w:rsid w:val="00AD1A22"/>
    <w:rsid w:val="00AD1C10"/>
    <w:rsid w:val="00AD2565"/>
    <w:rsid w:val="00AD27C9"/>
    <w:rsid w:val="00AD2CE1"/>
    <w:rsid w:val="00AD2D97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65B"/>
    <w:rsid w:val="00AD7770"/>
    <w:rsid w:val="00AD7922"/>
    <w:rsid w:val="00AE0413"/>
    <w:rsid w:val="00AE05BF"/>
    <w:rsid w:val="00AE07D2"/>
    <w:rsid w:val="00AE0D8D"/>
    <w:rsid w:val="00AE113B"/>
    <w:rsid w:val="00AE1EC6"/>
    <w:rsid w:val="00AE21C3"/>
    <w:rsid w:val="00AE23C8"/>
    <w:rsid w:val="00AE265A"/>
    <w:rsid w:val="00AE2A5B"/>
    <w:rsid w:val="00AE2BD3"/>
    <w:rsid w:val="00AE308D"/>
    <w:rsid w:val="00AE36D1"/>
    <w:rsid w:val="00AE3DDB"/>
    <w:rsid w:val="00AE456F"/>
    <w:rsid w:val="00AE4A64"/>
    <w:rsid w:val="00AE52FB"/>
    <w:rsid w:val="00AE5771"/>
    <w:rsid w:val="00AE59FC"/>
    <w:rsid w:val="00AE6AAF"/>
    <w:rsid w:val="00AE6E2E"/>
    <w:rsid w:val="00AE6E97"/>
    <w:rsid w:val="00AE758E"/>
    <w:rsid w:val="00AE7EEF"/>
    <w:rsid w:val="00AE7F69"/>
    <w:rsid w:val="00AF059D"/>
    <w:rsid w:val="00AF077D"/>
    <w:rsid w:val="00AF0992"/>
    <w:rsid w:val="00AF0C7C"/>
    <w:rsid w:val="00AF0D62"/>
    <w:rsid w:val="00AF0EB3"/>
    <w:rsid w:val="00AF10FA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3F8B"/>
    <w:rsid w:val="00AF4345"/>
    <w:rsid w:val="00AF44BF"/>
    <w:rsid w:val="00AF463B"/>
    <w:rsid w:val="00AF4CC5"/>
    <w:rsid w:val="00AF4D6D"/>
    <w:rsid w:val="00AF5319"/>
    <w:rsid w:val="00AF55D2"/>
    <w:rsid w:val="00AF5E08"/>
    <w:rsid w:val="00AF608B"/>
    <w:rsid w:val="00AF6A59"/>
    <w:rsid w:val="00AF6CCB"/>
    <w:rsid w:val="00AF71D6"/>
    <w:rsid w:val="00AF73B1"/>
    <w:rsid w:val="00AF75A9"/>
    <w:rsid w:val="00AF7BDD"/>
    <w:rsid w:val="00B00F8C"/>
    <w:rsid w:val="00B00FEC"/>
    <w:rsid w:val="00B01693"/>
    <w:rsid w:val="00B0205C"/>
    <w:rsid w:val="00B02145"/>
    <w:rsid w:val="00B0256F"/>
    <w:rsid w:val="00B02797"/>
    <w:rsid w:val="00B02F0C"/>
    <w:rsid w:val="00B02FBA"/>
    <w:rsid w:val="00B030F5"/>
    <w:rsid w:val="00B03776"/>
    <w:rsid w:val="00B03ED8"/>
    <w:rsid w:val="00B0401D"/>
    <w:rsid w:val="00B04179"/>
    <w:rsid w:val="00B042D2"/>
    <w:rsid w:val="00B042D6"/>
    <w:rsid w:val="00B04463"/>
    <w:rsid w:val="00B04706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995"/>
    <w:rsid w:val="00B06ACE"/>
    <w:rsid w:val="00B06D89"/>
    <w:rsid w:val="00B06DA3"/>
    <w:rsid w:val="00B071D5"/>
    <w:rsid w:val="00B0733E"/>
    <w:rsid w:val="00B10279"/>
    <w:rsid w:val="00B108E9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AC3"/>
    <w:rsid w:val="00B13BE0"/>
    <w:rsid w:val="00B13D2B"/>
    <w:rsid w:val="00B13F2E"/>
    <w:rsid w:val="00B14011"/>
    <w:rsid w:val="00B14793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765"/>
    <w:rsid w:val="00B2288A"/>
    <w:rsid w:val="00B230D6"/>
    <w:rsid w:val="00B23BF0"/>
    <w:rsid w:val="00B24D66"/>
    <w:rsid w:val="00B258AF"/>
    <w:rsid w:val="00B260D9"/>
    <w:rsid w:val="00B264B0"/>
    <w:rsid w:val="00B26CDB"/>
    <w:rsid w:val="00B26ECF"/>
    <w:rsid w:val="00B26F7E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097A"/>
    <w:rsid w:val="00B31602"/>
    <w:rsid w:val="00B3174B"/>
    <w:rsid w:val="00B319FE"/>
    <w:rsid w:val="00B3232C"/>
    <w:rsid w:val="00B33070"/>
    <w:rsid w:val="00B331B8"/>
    <w:rsid w:val="00B334B4"/>
    <w:rsid w:val="00B33786"/>
    <w:rsid w:val="00B337A4"/>
    <w:rsid w:val="00B34271"/>
    <w:rsid w:val="00B34725"/>
    <w:rsid w:val="00B355F0"/>
    <w:rsid w:val="00B3578C"/>
    <w:rsid w:val="00B35AA1"/>
    <w:rsid w:val="00B35E63"/>
    <w:rsid w:val="00B36994"/>
    <w:rsid w:val="00B369C4"/>
    <w:rsid w:val="00B36D9E"/>
    <w:rsid w:val="00B37019"/>
    <w:rsid w:val="00B37311"/>
    <w:rsid w:val="00B37387"/>
    <w:rsid w:val="00B373FB"/>
    <w:rsid w:val="00B37975"/>
    <w:rsid w:val="00B40F2F"/>
    <w:rsid w:val="00B4106F"/>
    <w:rsid w:val="00B41BE7"/>
    <w:rsid w:val="00B424F7"/>
    <w:rsid w:val="00B42568"/>
    <w:rsid w:val="00B42665"/>
    <w:rsid w:val="00B42D8F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0D20"/>
    <w:rsid w:val="00B61262"/>
    <w:rsid w:val="00B61CDA"/>
    <w:rsid w:val="00B6210A"/>
    <w:rsid w:val="00B6220A"/>
    <w:rsid w:val="00B62608"/>
    <w:rsid w:val="00B629F3"/>
    <w:rsid w:val="00B6358B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C14"/>
    <w:rsid w:val="00B66D54"/>
    <w:rsid w:val="00B66E77"/>
    <w:rsid w:val="00B67229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99D"/>
    <w:rsid w:val="00B73D34"/>
    <w:rsid w:val="00B742C1"/>
    <w:rsid w:val="00B74720"/>
    <w:rsid w:val="00B74AA2"/>
    <w:rsid w:val="00B74C61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1CE"/>
    <w:rsid w:val="00B805D0"/>
    <w:rsid w:val="00B805FB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CC3"/>
    <w:rsid w:val="00B840BB"/>
    <w:rsid w:val="00B84131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567"/>
    <w:rsid w:val="00B866C7"/>
    <w:rsid w:val="00B86949"/>
    <w:rsid w:val="00B86EF1"/>
    <w:rsid w:val="00B86EFB"/>
    <w:rsid w:val="00B8735F"/>
    <w:rsid w:val="00B87563"/>
    <w:rsid w:val="00B8784E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AE8"/>
    <w:rsid w:val="00B92E6B"/>
    <w:rsid w:val="00B93043"/>
    <w:rsid w:val="00B93431"/>
    <w:rsid w:val="00B93500"/>
    <w:rsid w:val="00B93522"/>
    <w:rsid w:val="00B9370E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412"/>
    <w:rsid w:val="00B97577"/>
    <w:rsid w:val="00B97AB8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2038"/>
    <w:rsid w:val="00BA359B"/>
    <w:rsid w:val="00BA3A93"/>
    <w:rsid w:val="00BA3E41"/>
    <w:rsid w:val="00BA46E8"/>
    <w:rsid w:val="00BA4732"/>
    <w:rsid w:val="00BA4D05"/>
    <w:rsid w:val="00BA4F45"/>
    <w:rsid w:val="00BA5165"/>
    <w:rsid w:val="00BA5599"/>
    <w:rsid w:val="00BA5A40"/>
    <w:rsid w:val="00BA5C73"/>
    <w:rsid w:val="00BA5FD5"/>
    <w:rsid w:val="00BA610F"/>
    <w:rsid w:val="00BA62AB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07B"/>
    <w:rsid w:val="00BB4389"/>
    <w:rsid w:val="00BB4973"/>
    <w:rsid w:val="00BB4A6F"/>
    <w:rsid w:val="00BB56B1"/>
    <w:rsid w:val="00BB5759"/>
    <w:rsid w:val="00BB5A30"/>
    <w:rsid w:val="00BB5B98"/>
    <w:rsid w:val="00BB6407"/>
    <w:rsid w:val="00BB6A14"/>
    <w:rsid w:val="00BB718E"/>
    <w:rsid w:val="00BB7663"/>
    <w:rsid w:val="00BB7BAC"/>
    <w:rsid w:val="00BB7F7D"/>
    <w:rsid w:val="00BC009A"/>
    <w:rsid w:val="00BC057A"/>
    <w:rsid w:val="00BC0598"/>
    <w:rsid w:val="00BC08D8"/>
    <w:rsid w:val="00BC08FC"/>
    <w:rsid w:val="00BC0FCE"/>
    <w:rsid w:val="00BC1010"/>
    <w:rsid w:val="00BC13CC"/>
    <w:rsid w:val="00BC1F65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1290"/>
    <w:rsid w:val="00BD1A5A"/>
    <w:rsid w:val="00BD1CFB"/>
    <w:rsid w:val="00BD2AAB"/>
    <w:rsid w:val="00BD2B8F"/>
    <w:rsid w:val="00BD2F3F"/>
    <w:rsid w:val="00BD35B9"/>
    <w:rsid w:val="00BD369B"/>
    <w:rsid w:val="00BD369D"/>
    <w:rsid w:val="00BD36EC"/>
    <w:rsid w:val="00BD4A52"/>
    <w:rsid w:val="00BD51CA"/>
    <w:rsid w:val="00BD5459"/>
    <w:rsid w:val="00BD5CD2"/>
    <w:rsid w:val="00BD5F3C"/>
    <w:rsid w:val="00BD77DE"/>
    <w:rsid w:val="00BD79C2"/>
    <w:rsid w:val="00BE0515"/>
    <w:rsid w:val="00BE18C5"/>
    <w:rsid w:val="00BE1F2E"/>
    <w:rsid w:val="00BE1FA7"/>
    <w:rsid w:val="00BE2AD7"/>
    <w:rsid w:val="00BE2BAA"/>
    <w:rsid w:val="00BE2FF7"/>
    <w:rsid w:val="00BE42C8"/>
    <w:rsid w:val="00BE4F8D"/>
    <w:rsid w:val="00BE50E1"/>
    <w:rsid w:val="00BE590A"/>
    <w:rsid w:val="00BE5A2B"/>
    <w:rsid w:val="00BE5DC6"/>
    <w:rsid w:val="00BE66A5"/>
    <w:rsid w:val="00BE6A22"/>
    <w:rsid w:val="00BE6FA3"/>
    <w:rsid w:val="00BE71DF"/>
    <w:rsid w:val="00BE770F"/>
    <w:rsid w:val="00BE778C"/>
    <w:rsid w:val="00BE77C4"/>
    <w:rsid w:val="00BE7966"/>
    <w:rsid w:val="00BE7FE3"/>
    <w:rsid w:val="00BF01D4"/>
    <w:rsid w:val="00BF0463"/>
    <w:rsid w:val="00BF058A"/>
    <w:rsid w:val="00BF0CFC"/>
    <w:rsid w:val="00BF11F8"/>
    <w:rsid w:val="00BF1B9B"/>
    <w:rsid w:val="00BF20FB"/>
    <w:rsid w:val="00BF2355"/>
    <w:rsid w:val="00BF2997"/>
    <w:rsid w:val="00BF2B28"/>
    <w:rsid w:val="00BF2B84"/>
    <w:rsid w:val="00BF34CE"/>
    <w:rsid w:val="00BF3A7A"/>
    <w:rsid w:val="00BF3C50"/>
    <w:rsid w:val="00BF4428"/>
    <w:rsid w:val="00BF4C22"/>
    <w:rsid w:val="00BF4CD1"/>
    <w:rsid w:val="00BF4DD7"/>
    <w:rsid w:val="00BF51E4"/>
    <w:rsid w:val="00BF5900"/>
    <w:rsid w:val="00BF59E2"/>
    <w:rsid w:val="00BF6043"/>
    <w:rsid w:val="00BF6DCF"/>
    <w:rsid w:val="00BF76ED"/>
    <w:rsid w:val="00BF774F"/>
    <w:rsid w:val="00BF7850"/>
    <w:rsid w:val="00C00156"/>
    <w:rsid w:val="00C003C3"/>
    <w:rsid w:val="00C006F6"/>
    <w:rsid w:val="00C00838"/>
    <w:rsid w:val="00C008C6"/>
    <w:rsid w:val="00C0097A"/>
    <w:rsid w:val="00C00BE6"/>
    <w:rsid w:val="00C00F80"/>
    <w:rsid w:val="00C00FA2"/>
    <w:rsid w:val="00C01250"/>
    <w:rsid w:val="00C01619"/>
    <w:rsid w:val="00C02C01"/>
    <w:rsid w:val="00C02CEB"/>
    <w:rsid w:val="00C03041"/>
    <w:rsid w:val="00C035DA"/>
    <w:rsid w:val="00C03815"/>
    <w:rsid w:val="00C03C9D"/>
    <w:rsid w:val="00C041F4"/>
    <w:rsid w:val="00C0454E"/>
    <w:rsid w:val="00C04C59"/>
    <w:rsid w:val="00C0524E"/>
    <w:rsid w:val="00C05428"/>
    <w:rsid w:val="00C058A3"/>
    <w:rsid w:val="00C05E05"/>
    <w:rsid w:val="00C062FB"/>
    <w:rsid w:val="00C06B5A"/>
    <w:rsid w:val="00C0711F"/>
    <w:rsid w:val="00C077E1"/>
    <w:rsid w:val="00C079C7"/>
    <w:rsid w:val="00C1012D"/>
    <w:rsid w:val="00C107BE"/>
    <w:rsid w:val="00C10BD0"/>
    <w:rsid w:val="00C10C03"/>
    <w:rsid w:val="00C112F7"/>
    <w:rsid w:val="00C1161D"/>
    <w:rsid w:val="00C117E7"/>
    <w:rsid w:val="00C11B0E"/>
    <w:rsid w:val="00C11E13"/>
    <w:rsid w:val="00C123D7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978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84E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FB8"/>
    <w:rsid w:val="00C23BBD"/>
    <w:rsid w:val="00C23E3D"/>
    <w:rsid w:val="00C2455C"/>
    <w:rsid w:val="00C24638"/>
    <w:rsid w:val="00C24E22"/>
    <w:rsid w:val="00C24FBA"/>
    <w:rsid w:val="00C26495"/>
    <w:rsid w:val="00C26B49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6C3"/>
    <w:rsid w:val="00C36B6C"/>
    <w:rsid w:val="00C36FF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47F05"/>
    <w:rsid w:val="00C510DE"/>
    <w:rsid w:val="00C51236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F8F"/>
    <w:rsid w:val="00C556F2"/>
    <w:rsid w:val="00C55D06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44B1"/>
    <w:rsid w:val="00C65030"/>
    <w:rsid w:val="00C652A1"/>
    <w:rsid w:val="00C6532C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8F8"/>
    <w:rsid w:val="00C71A56"/>
    <w:rsid w:val="00C724C9"/>
    <w:rsid w:val="00C72FA0"/>
    <w:rsid w:val="00C730CC"/>
    <w:rsid w:val="00C73705"/>
    <w:rsid w:val="00C73E15"/>
    <w:rsid w:val="00C74093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35C"/>
    <w:rsid w:val="00C77584"/>
    <w:rsid w:val="00C77B63"/>
    <w:rsid w:val="00C77C4B"/>
    <w:rsid w:val="00C77D3B"/>
    <w:rsid w:val="00C77D50"/>
    <w:rsid w:val="00C77F77"/>
    <w:rsid w:val="00C80DC6"/>
    <w:rsid w:val="00C815E4"/>
    <w:rsid w:val="00C815F4"/>
    <w:rsid w:val="00C819F5"/>
    <w:rsid w:val="00C822CB"/>
    <w:rsid w:val="00C8290C"/>
    <w:rsid w:val="00C83021"/>
    <w:rsid w:val="00C83531"/>
    <w:rsid w:val="00C835DE"/>
    <w:rsid w:val="00C83FFE"/>
    <w:rsid w:val="00C846E6"/>
    <w:rsid w:val="00C84C25"/>
    <w:rsid w:val="00C84F62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878"/>
    <w:rsid w:val="00C91E57"/>
    <w:rsid w:val="00C91FA1"/>
    <w:rsid w:val="00C920BB"/>
    <w:rsid w:val="00C922E8"/>
    <w:rsid w:val="00C9291B"/>
    <w:rsid w:val="00C93188"/>
    <w:rsid w:val="00C93846"/>
    <w:rsid w:val="00C94446"/>
    <w:rsid w:val="00C94A1B"/>
    <w:rsid w:val="00C94EF3"/>
    <w:rsid w:val="00C94FEB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5A2"/>
    <w:rsid w:val="00CA4EF3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E7"/>
    <w:rsid w:val="00CB3270"/>
    <w:rsid w:val="00CB354D"/>
    <w:rsid w:val="00CB3823"/>
    <w:rsid w:val="00CB459C"/>
    <w:rsid w:val="00CB4DA4"/>
    <w:rsid w:val="00CB4F36"/>
    <w:rsid w:val="00CB557A"/>
    <w:rsid w:val="00CB6108"/>
    <w:rsid w:val="00CB6431"/>
    <w:rsid w:val="00CB644A"/>
    <w:rsid w:val="00CB65A6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B9C"/>
    <w:rsid w:val="00CC2BDD"/>
    <w:rsid w:val="00CC30D6"/>
    <w:rsid w:val="00CC326E"/>
    <w:rsid w:val="00CC378A"/>
    <w:rsid w:val="00CC38EE"/>
    <w:rsid w:val="00CC4867"/>
    <w:rsid w:val="00CC566D"/>
    <w:rsid w:val="00CC5CA4"/>
    <w:rsid w:val="00CC60CD"/>
    <w:rsid w:val="00CC6AA6"/>
    <w:rsid w:val="00CC6ACF"/>
    <w:rsid w:val="00CC722F"/>
    <w:rsid w:val="00CC726E"/>
    <w:rsid w:val="00CC7476"/>
    <w:rsid w:val="00CC75EE"/>
    <w:rsid w:val="00CD0BAE"/>
    <w:rsid w:val="00CD1017"/>
    <w:rsid w:val="00CD129C"/>
    <w:rsid w:val="00CD12BA"/>
    <w:rsid w:val="00CD181E"/>
    <w:rsid w:val="00CD2688"/>
    <w:rsid w:val="00CD2C45"/>
    <w:rsid w:val="00CD2CD2"/>
    <w:rsid w:val="00CD387C"/>
    <w:rsid w:val="00CD4543"/>
    <w:rsid w:val="00CD474C"/>
    <w:rsid w:val="00CD548E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38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429"/>
    <w:rsid w:val="00CE7FF2"/>
    <w:rsid w:val="00CF063B"/>
    <w:rsid w:val="00CF0B25"/>
    <w:rsid w:val="00CF0E8B"/>
    <w:rsid w:val="00CF1090"/>
    <w:rsid w:val="00CF12A2"/>
    <w:rsid w:val="00CF12DA"/>
    <w:rsid w:val="00CF13E8"/>
    <w:rsid w:val="00CF1AB9"/>
    <w:rsid w:val="00CF1B03"/>
    <w:rsid w:val="00CF1B1E"/>
    <w:rsid w:val="00CF1E58"/>
    <w:rsid w:val="00CF1F79"/>
    <w:rsid w:val="00CF24DF"/>
    <w:rsid w:val="00CF2B1C"/>
    <w:rsid w:val="00CF2B8E"/>
    <w:rsid w:val="00CF368B"/>
    <w:rsid w:val="00CF39B2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F9"/>
    <w:rsid w:val="00D027F9"/>
    <w:rsid w:val="00D032AA"/>
    <w:rsid w:val="00D033DD"/>
    <w:rsid w:val="00D03A3E"/>
    <w:rsid w:val="00D03B1A"/>
    <w:rsid w:val="00D03D46"/>
    <w:rsid w:val="00D03E97"/>
    <w:rsid w:val="00D04005"/>
    <w:rsid w:val="00D040BB"/>
    <w:rsid w:val="00D056E9"/>
    <w:rsid w:val="00D05BC8"/>
    <w:rsid w:val="00D05CB6"/>
    <w:rsid w:val="00D061FC"/>
    <w:rsid w:val="00D06325"/>
    <w:rsid w:val="00D06DF0"/>
    <w:rsid w:val="00D07684"/>
    <w:rsid w:val="00D076A6"/>
    <w:rsid w:val="00D0789A"/>
    <w:rsid w:val="00D07F59"/>
    <w:rsid w:val="00D101E7"/>
    <w:rsid w:val="00D1026B"/>
    <w:rsid w:val="00D10279"/>
    <w:rsid w:val="00D104B2"/>
    <w:rsid w:val="00D1071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29"/>
    <w:rsid w:val="00D14873"/>
    <w:rsid w:val="00D14922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75C7"/>
    <w:rsid w:val="00D17E09"/>
    <w:rsid w:val="00D20886"/>
    <w:rsid w:val="00D2104F"/>
    <w:rsid w:val="00D219C1"/>
    <w:rsid w:val="00D22065"/>
    <w:rsid w:val="00D22D2E"/>
    <w:rsid w:val="00D22E00"/>
    <w:rsid w:val="00D240A6"/>
    <w:rsid w:val="00D2470B"/>
    <w:rsid w:val="00D251E6"/>
    <w:rsid w:val="00D25801"/>
    <w:rsid w:val="00D259B0"/>
    <w:rsid w:val="00D25DCE"/>
    <w:rsid w:val="00D26097"/>
    <w:rsid w:val="00D261C5"/>
    <w:rsid w:val="00D26391"/>
    <w:rsid w:val="00D2699D"/>
    <w:rsid w:val="00D2769D"/>
    <w:rsid w:val="00D27747"/>
    <w:rsid w:val="00D27B2F"/>
    <w:rsid w:val="00D27BF7"/>
    <w:rsid w:val="00D30729"/>
    <w:rsid w:val="00D30E9C"/>
    <w:rsid w:val="00D30EAF"/>
    <w:rsid w:val="00D30F60"/>
    <w:rsid w:val="00D311E2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A23"/>
    <w:rsid w:val="00D3719F"/>
    <w:rsid w:val="00D371C8"/>
    <w:rsid w:val="00D373B0"/>
    <w:rsid w:val="00D4061B"/>
    <w:rsid w:val="00D40FCB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47C22"/>
    <w:rsid w:val="00D50780"/>
    <w:rsid w:val="00D50F4A"/>
    <w:rsid w:val="00D51089"/>
    <w:rsid w:val="00D51095"/>
    <w:rsid w:val="00D51576"/>
    <w:rsid w:val="00D5228C"/>
    <w:rsid w:val="00D5283F"/>
    <w:rsid w:val="00D52E06"/>
    <w:rsid w:val="00D5311F"/>
    <w:rsid w:val="00D532C4"/>
    <w:rsid w:val="00D533BC"/>
    <w:rsid w:val="00D53650"/>
    <w:rsid w:val="00D54112"/>
    <w:rsid w:val="00D54129"/>
    <w:rsid w:val="00D54DE4"/>
    <w:rsid w:val="00D55129"/>
    <w:rsid w:val="00D553C7"/>
    <w:rsid w:val="00D5648F"/>
    <w:rsid w:val="00D5651D"/>
    <w:rsid w:val="00D567A0"/>
    <w:rsid w:val="00D56B89"/>
    <w:rsid w:val="00D5717C"/>
    <w:rsid w:val="00D572D0"/>
    <w:rsid w:val="00D5786C"/>
    <w:rsid w:val="00D57B21"/>
    <w:rsid w:val="00D57B9A"/>
    <w:rsid w:val="00D57D18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A7"/>
    <w:rsid w:val="00D749D2"/>
    <w:rsid w:val="00D74D9B"/>
    <w:rsid w:val="00D74F2E"/>
    <w:rsid w:val="00D750A2"/>
    <w:rsid w:val="00D75650"/>
    <w:rsid w:val="00D756E6"/>
    <w:rsid w:val="00D756E8"/>
    <w:rsid w:val="00D75B68"/>
    <w:rsid w:val="00D76F8C"/>
    <w:rsid w:val="00D7761B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EC5"/>
    <w:rsid w:val="00D81F38"/>
    <w:rsid w:val="00D822C6"/>
    <w:rsid w:val="00D8252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708B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22C1"/>
    <w:rsid w:val="00DA24B0"/>
    <w:rsid w:val="00DA2582"/>
    <w:rsid w:val="00DA2694"/>
    <w:rsid w:val="00DA3283"/>
    <w:rsid w:val="00DA3431"/>
    <w:rsid w:val="00DA38BB"/>
    <w:rsid w:val="00DA3CF1"/>
    <w:rsid w:val="00DA3E6B"/>
    <w:rsid w:val="00DA4B0E"/>
    <w:rsid w:val="00DA50E4"/>
    <w:rsid w:val="00DA5BEB"/>
    <w:rsid w:val="00DA621A"/>
    <w:rsid w:val="00DA66B1"/>
    <w:rsid w:val="00DA69F8"/>
    <w:rsid w:val="00DA6BFD"/>
    <w:rsid w:val="00DA6FA2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B39"/>
    <w:rsid w:val="00DB4D04"/>
    <w:rsid w:val="00DB510A"/>
    <w:rsid w:val="00DB5178"/>
    <w:rsid w:val="00DB520C"/>
    <w:rsid w:val="00DB5386"/>
    <w:rsid w:val="00DB5ABE"/>
    <w:rsid w:val="00DB5E7F"/>
    <w:rsid w:val="00DB6292"/>
    <w:rsid w:val="00DB632B"/>
    <w:rsid w:val="00DB6586"/>
    <w:rsid w:val="00DB67E7"/>
    <w:rsid w:val="00DB687A"/>
    <w:rsid w:val="00DB68BB"/>
    <w:rsid w:val="00DB6D2C"/>
    <w:rsid w:val="00DB6F55"/>
    <w:rsid w:val="00DB7289"/>
    <w:rsid w:val="00DB7806"/>
    <w:rsid w:val="00DB7F10"/>
    <w:rsid w:val="00DC14E3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4AC2"/>
    <w:rsid w:val="00DC5140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B5D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67D"/>
    <w:rsid w:val="00DD3821"/>
    <w:rsid w:val="00DD391B"/>
    <w:rsid w:val="00DD45D3"/>
    <w:rsid w:val="00DD487B"/>
    <w:rsid w:val="00DD48F3"/>
    <w:rsid w:val="00DD4E0C"/>
    <w:rsid w:val="00DD5236"/>
    <w:rsid w:val="00DD5A2A"/>
    <w:rsid w:val="00DD662B"/>
    <w:rsid w:val="00DD670F"/>
    <w:rsid w:val="00DD6C92"/>
    <w:rsid w:val="00DD6F96"/>
    <w:rsid w:val="00DD7BD4"/>
    <w:rsid w:val="00DE00CE"/>
    <w:rsid w:val="00DE01AB"/>
    <w:rsid w:val="00DE0A61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D21"/>
    <w:rsid w:val="00DE5032"/>
    <w:rsid w:val="00DE5EA6"/>
    <w:rsid w:val="00DE5F41"/>
    <w:rsid w:val="00DE61FB"/>
    <w:rsid w:val="00DE6B6A"/>
    <w:rsid w:val="00DE6BC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E"/>
    <w:rsid w:val="00DF572E"/>
    <w:rsid w:val="00DF58F3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790"/>
    <w:rsid w:val="00E01956"/>
    <w:rsid w:val="00E01ED2"/>
    <w:rsid w:val="00E02047"/>
    <w:rsid w:val="00E023E5"/>
    <w:rsid w:val="00E02837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1FD"/>
    <w:rsid w:val="00E105B9"/>
    <w:rsid w:val="00E1079E"/>
    <w:rsid w:val="00E10F6A"/>
    <w:rsid w:val="00E112FA"/>
    <w:rsid w:val="00E12CED"/>
    <w:rsid w:val="00E1337A"/>
    <w:rsid w:val="00E13762"/>
    <w:rsid w:val="00E137D4"/>
    <w:rsid w:val="00E13D2C"/>
    <w:rsid w:val="00E13EE3"/>
    <w:rsid w:val="00E148CD"/>
    <w:rsid w:val="00E14B0F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4C7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188"/>
    <w:rsid w:val="00E33396"/>
    <w:rsid w:val="00E335C5"/>
    <w:rsid w:val="00E33D24"/>
    <w:rsid w:val="00E33D9F"/>
    <w:rsid w:val="00E33E8E"/>
    <w:rsid w:val="00E34706"/>
    <w:rsid w:val="00E347F0"/>
    <w:rsid w:val="00E349B8"/>
    <w:rsid w:val="00E34ED4"/>
    <w:rsid w:val="00E35580"/>
    <w:rsid w:val="00E36134"/>
    <w:rsid w:val="00E3626F"/>
    <w:rsid w:val="00E36DD5"/>
    <w:rsid w:val="00E36E11"/>
    <w:rsid w:val="00E3751A"/>
    <w:rsid w:val="00E377A6"/>
    <w:rsid w:val="00E37BF6"/>
    <w:rsid w:val="00E4005E"/>
    <w:rsid w:val="00E40A1E"/>
    <w:rsid w:val="00E41A5B"/>
    <w:rsid w:val="00E41CF2"/>
    <w:rsid w:val="00E41D23"/>
    <w:rsid w:val="00E4297F"/>
    <w:rsid w:val="00E42F93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52A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69A"/>
    <w:rsid w:val="00E528EF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6BC8"/>
    <w:rsid w:val="00E57E87"/>
    <w:rsid w:val="00E57EAF"/>
    <w:rsid w:val="00E60DE1"/>
    <w:rsid w:val="00E61076"/>
    <w:rsid w:val="00E61812"/>
    <w:rsid w:val="00E618D1"/>
    <w:rsid w:val="00E61A15"/>
    <w:rsid w:val="00E61C1E"/>
    <w:rsid w:val="00E62C14"/>
    <w:rsid w:val="00E62CF0"/>
    <w:rsid w:val="00E62E5D"/>
    <w:rsid w:val="00E63096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80B"/>
    <w:rsid w:val="00E7593F"/>
    <w:rsid w:val="00E7641F"/>
    <w:rsid w:val="00E76497"/>
    <w:rsid w:val="00E76C33"/>
    <w:rsid w:val="00E8011B"/>
    <w:rsid w:val="00E801FE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4324"/>
    <w:rsid w:val="00E84AD4"/>
    <w:rsid w:val="00E84D20"/>
    <w:rsid w:val="00E84FEB"/>
    <w:rsid w:val="00E8534F"/>
    <w:rsid w:val="00E85398"/>
    <w:rsid w:val="00E854EA"/>
    <w:rsid w:val="00E85EC9"/>
    <w:rsid w:val="00E860EE"/>
    <w:rsid w:val="00E86456"/>
    <w:rsid w:val="00E86BAE"/>
    <w:rsid w:val="00E86EA0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4225"/>
    <w:rsid w:val="00E94250"/>
    <w:rsid w:val="00E943A6"/>
    <w:rsid w:val="00E9456F"/>
    <w:rsid w:val="00E94F06"/>
    <w:rsid w:val="00E95243"/>
    <w:rsid w:val="00E956CB"/>
    <w:rsid w:val="00E958AD"/>
    <w:rsid w:val="00E960B8"/>
    <w:rsid w:val="00E9628F"/>
    <w:rsid w:val="00E96AEE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EB5"/>
    <w:rsid w:val="00EA4F1E"/>
    <w:rsid w:val="00EA4F7D"/>
    <w:rsid w:val="00EA5F9C"/>
    <w:rsid w:val="00EA633B"/>
    <w:rsid w:val="00EA659C"/>
    <w:rsid w:val="00EA684E"/>
    <w:rsid w:val="00EA6CA0"/>
    <w:rsid w:val="00EA7206"/>
    <w:rsid w:val="00EA78E0"/>
    <w:rsid w:val="00EB0687"/>
    <w:rsid w:val="00EB08A1"/>
    <w:rsid w:val="00EB0A68"/>
    <w:rsid w:val="00EB0E44"/>
    <w:rsid w:val="00EB0E6A"/>
    <w:rsid w:val="00EB0FE6"/>
    <w:rsid w:val="00EB1164"/>
    <w:rsid w:val="00EB16EB"/>
    <w:rsid w:val="00EB182C"/>
    <w:rsid w:val="00EB1937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3C70"/>
    <w:rsid w:val="00EB400A"/>
    <w:rsid w:val="00EB42B4"/>
    <w:rsid w:val="00EB45D7"/>
    <w:rsid w:val="00EB47B3"/>
    <w:rsid w:val="00EB4926"/>
    <w:rsid w:val="00EB4B58"/>
    <w:rsid w:val="00EB4E5F"/>
    <w:rsid w:val="00EB502B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1D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552D"/>
    <w:rsid w:val="00EC5B93"/>
    <w:rsid w:val="00EC64A1"/>
    <w:rsid w:val="00EC6506"/>
    <w:rsid w:val="00EC69DD"/>
    <w:rsid w:val="00EC6FCF"/>
    <w:rsid w:val="00EC758F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1B1B"/>
    <w:rsid w:val="00ED24B6"/>
    <w:rsid w:val="00ED24DC"/>
    <w:rsid w:val="00ED25D2"/>
    <w:rsid w:val="00ED281D"/>
    <w:rsid w:val="00ED3188"/>
    <w:rsid w:val="00ED35A5"/>
    <w:rsid w:val="00ED35C0"/>
    <w:rsid w:val="00ED3A5B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7F1"/>
    <w:rsid w:val="00ED596C"/>
    <w:rsid w:val="00ED5ACF"/>
    <w:rsid w:val="00ED642C"/>
    <w:rsid w:val="00ED7ADE"/>
    <w:rsid w:val="00EE0102"/>
    <w:rsid w:val="00EE0174"/>
    <w:rsid w:val="00EE01D1"/>
    <w:rsid w:val="00EE083C"/>
    <w:rsid w:val="00EE0D6A"/>
    <w:rsid w:val="00EE12E9"/>
    <w:rsid w:val="00EE13A7"/>
    <w:rsid w:val="00EE1F92"/>
    <w:rsid w:val="00EE2B55"/>
    <w:rsid w:val="00EE3341"/>
    <w:rsid w:val="00EE3404"/>
    <w:rsid w:val="00EE3445"/>
    <w:rsid w:val="00EE4436"/>
    <w:rsid w:val="00EE4A2B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052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2990"/>
    <w:rsid w:val="00EF3393"/>
    <w:rsid w:val="00EF3C53"/>
    <w:rsid w:val="00EF3C6A"/>
    <w:rsid w:val="00EF3F1A"/>
    <w:rsid w:val="00EF463E"/>
    <w:rsid w:val="00EF5058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3B9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6E1"/>
    <w:rsid w:val="00F11E4F"/>
    <w:rsid w:val="00F11F00"/>
    <w:rsid w:val="00F126F2"/>
    <w:rsid w:val="00F1272B"/>
    <w:rsid w:val="00F13033"/>
    <w:rsid w:val="00F13232"/>
    <w:rsid w:val="00F132E7"/>
    <w:rsid w:val="00F1346F"/>
    <w:rsid w:val="00F138CE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17E7C"/>
    <w:rsid w:val="00F20017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EE2"/>
    <w:rsid w:val="00F232DA"/>
    <w:rsid w:val="00F23BAD"/>
    <w:rsid w:val="00F2432F"/>
    <w:rsid w:val="00F24874"/>
    <w:rsid w:val="00F24980"/>
    <w:rsid w:val="00F24B20"/>
    <w:rsid w:val="00F24C3D"/>
    <w:rsid w:val="00F24EF6"/>
    <w:rsid w:val="00F25C36"/>
    <w:rsid w:val="00F26145"/>
    <w:rsid w:val="00F26345"/>
    <w:rsid w:val="00F2634C"/>
    <w:rsid w:val="00F26D6D"/>
    <w:rsid w:val="00F274E6"/>
    <w:rsid w:val="00F2790A"/>
    <w:rsid w:val="00F27A25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6323"/>
    <w:rsid w:val="00F36360"/>
    <w:rsid w:val="00F366D0"/>
    <w:rsid w:val="00F36EA7"/>
    <w:rsid w:val="00F36F16"/>
    <w:rsid w:val="00F37507"/>
    <w:rsid w:val="00F40042"/>
    <w:rsid w:val="00F402F3"/>
    <w:rsid w:val="00F40419"/>
    <w:rsid w:val="00F41179"/>
    <w:rsid w:val="00F415F2"/>
    <w:rsid w:val="00F42037"/>
    <w:rsid w:val="00F4227A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33F9"/>
    <w:rsid w:val="00F539AC"/>
    <w:rsid w:val="00F53D94"/>
    <w:rsid w:val="00F5420D"/>
    <w:rsid w:val="00F54768"/>
    <w:rsid w:val="00F547EA"/>
    <w:rsid w:val="00F54ADC"/>
    <w:rsid w:val="00F553E8"/>
    <w:rsid w:val="00F55AA3"/>
    <w:rsid w:val="00F55DFC"/>
    <w:rsid w:val="00F56690"/>
    <w:rsid w:val="00F56C88"/>
    <w:rsid w:val="00F5759B"/>
    <w:rsid w:val="00F57BDA"/>
    <w:rsid w:val="00F57D11"/>
    <w:rsid w:val="00F57F43"/>
    <w:rsid w:val="00F60058"/>
    <w:rsid w:val="00F6066A"/>
    <w:rsid w:val="00F60688"/>
    <w:rsid w:val="00F60D88"/>
    <w:rsid w:val="00F60DC0"/>
    <w:rsid w:val="00F61248"/>
    <w:rsid w:val="00F61281"/>
    <w:rsid w:val="00F6132C"/>
    <w:rsid w:val="00F613C3"/>
    <w:rsid w:val="00F617B5"/>
    <w:rsid w:val="00F61D87"/>
    <w:rsid w:val="00F62635"/>
    <w:rsid w:val="00F626F5"/>
    <w:rsid w:val="00F62870"/>
    <w:rsid w:val="00F629DE"/>
    <w:rsid w:val="00F62A03"/>
    <w:rsid w:val="00F638B4"/>
    <w:rsid w:val="00F6394E"/>
    <w:rsid w:val="00F63A69"/>
    <w:rsid w:val="00F643C2"/>
    <w:rsid w:val="00F64A0B"/>
    <w:rsid w:val="00F64CAE"/>
    <w:rsid w:val="00F6557B"/>
    <w:rsid w:val="00F658DA"/>
    <w:rsid w:val="00F65A0A"/>
    <w:rsid w:val="00F65C89"/>
    <w:rsid w:val="00F666B5"/>
    <w:rsid w:val="00F66F76"/>
    <w:rsid w:val="00F67275"/>
    <w:rsid w:val="00F67EF9"/>
    <w:rsid w:val="00F70011"/>
    <w:rsid w:val="00F704DC"/>
    <w:rsid w:val="00F710AB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09D"/>
    <w:rsid w:val="00F741FA"/>
    <w:rsid w:val="00F7430B"/>
    <w:rsid w:val="00F745D9"/>
    <w:rsid w:val="00F7523E"/>
    <w:rsid w:val="00F759D7"/>
    <w:rsid w:val="00F7609A"/>
    <w:rsid w:val="00F76152"/>
    <w:rsid w:val="00F761AD"/>
    <w:rsid w:val="00F76924"/>
    <w:rsid w:val="00F76C75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A6"/>
    <w:rsid w:val="00F819E1"/>
    <w:rsid w:val="00F81A5F"/>
    <w:rsid w:val="00F822A0"/>
    <w:rsid w:val="00F82B44"/>
    <w:rsid w:val="00F82B8B"/>
    <w:rsid w:val="00F83243"/>
    <w:rsid w:val="00F8377F"/>
    <w:rsid w:val="00F83A8B"/>
    <w:rsid w:val="00F83B2E"/>
    <w:rsid w:val="00F84099"/>
    <w:rsid w:val="00F8412E"/>
    <w:rsid w:val="00F843F7"/>
    <w:rsid w:val="00F8441D"/>
    <w:rsid w:val="00F8476D"/>
    <w:rsid w:val="00F84932"/>
    <w:rsid w:val="00F84A59"/>
    <w:rsid w:val="00F85501"/>
    <w:rsid w:val="00F856B7"/>
    <w:rsid w:val="00F856DE"/>
    <w:rsid w:val="00F85851"/>
    <w:rsid w:val="00F85CF4"/>
    <w:rsid w:val="00F861D2"/>
    <w:rsid w:val="00F86769"/>
    <w:rsid w:val="00F8676D"/>
    <w:rsid w:val="00F8686F"/>
    <w:rsid w:val="00F86909"/>
    <w:rsid w:val="00F86C16"/>
    <w:rsid w:val="00F86FBD"/>
    <w:rsid w:val="00F874DD"/>
    <w:rsid w:val="00F8798B"/>
    <w:rsid w:val="00F87F91"/>
    <w:rsid w:val="00F9034D"/>
    <w:rsid w:val="00F90624"/>
    <w:rsid w:val="00F907AF"/>
    <w:rsid w:val="00F90D25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DDF"/>
    <w:rsid w:val="00F95EFB"/>
    <w:rsid w:val="00F9624E"/>
    <w:rsid w:val="00F9660E"/>
    <w:rsid w:val="00F9687F"/>
    <w:rsid w:val="00F96923"/>
    <w:rsid w:val="00F96E26"/>
    <w:rsid w:val="00F96F73"/>
    <w:rsid w:val="00F970DB"/>
    <w:rsid w:val="00F9766C"/>
    <w:rsid w:val="00F97774"/>
    <w:rsid w:val="00F97F58"/>
    <w:rsid w:val="00FA008C"/>
    <w:rsid w:val="00FA0431"/>
    <w:rsid w:val="00FA04B0"/>
    <w:rsid w:val="00FA0577"/>
    <w:rsid w:val="00FA086C"/>
    <w:rsid w:val="00FA0870"/>
    <w:rsid w:val="00FA0FFB"/>
    <w:rsid w:val="00FA1292"/>
    <w:rsid w:val="00FA1441"/>
    <w:rsid w:val="00FA1596"/>
    <w:rsid w:val="00FA1D00"/>
    <w:rsid w:val="00FA203F"/>
    <w:rsid w:val="00FA25F4"/>
    <w:rsid w:val="00FA2775"/>
    <w:rsid w:val="00FA2D95"/>
    <w:rsid w:val="00FA38A1"/>
    <w:rsid w:val="00FA3C01"/>
    <w:rsid w:val="00FA3F41"/>
    <w:rsid w:val="00FA4181"/>
    <w:rsid w:val="00FA4A3B"/>
    <w:rsid w:val="00FA4FDA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39B"/>
    <w:rsid w:val="00FB2506"/>
    <w:rsid w:val="00FB2985"/>
    <w:rsid w:val="00FB306B"/>
    <w:rsid w:val="00FB3784"/>
    <w:rsid w:val="00FB4A2E"/>
    <w:rsid w:val="00FB4FE3"/>
    <w:rsid w:val="00FB50C2"/>
    <w:rsid w:val="00FB529D"/>
    <w:rsid w:val="00FB56C5"/>
    <w:rsid w:val="00FB57EF"/>
    <w:rsid w:val="00FB59E5"/>
    <w:rsid w:val="00FB5FB0"/>
    <w:rsid w:val="00FB6F0E"/>
    <w:rsid w:val="00FB7747"/>
    <w:rsid w:val="00FB7C86"/>
    <w:rsid w:val="00FB7E29"/>
    <w:rsid w:val="00FB7F55"/>
    <w:rsid w:val="00FC01A4"/>
    <w:rsid w:val="00FC06BF"/>
    <w:rsid w:val="00FC0AE4"/>
    <w:rsid w:val="00FC0DBB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C3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C89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D61"/>
    <w:rsid w:val="00FD40E3"/>
    <w:rsid w:val="00FD436D"/>
    <w:rsid w:val="00FD4917"/>
    <w:rsid w:val="00FD491D"/>
    <w:rsid w:val="00FD49DB"/>
    <w:rsid w:val="00FD5062"/>
    <w:rsid w:val="00FD506B"/>
    <w:rsid w:val="00FD5626"/>
    <w:rsid w:val="00FD57A5"/>
    <w:rsid w:val="00FD5FCA"/>
    <w:rsid w:val="00FD63EF"/>
    <w:rsid w:val="00FD6D64"/>
    <w:rsid w:val="00FD70C7"/>
    <w:rsid w:val="00FD7399"/>
    <w:rsid w:val="00FD764D"/>
    <w:rsid w:val="00FD7A2C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C2B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BD6"/>
    <w:rsid w:val="00FE2F5F"/>
    <w:rsid w:val="00FE32DE"/>
    <w:rsid w:val="00FE36B4"/>
    <w:rsid w:val="00FE393B"/>
    <w:rsid w:val="00FE4608"/>
    <w:rsid w:val="00FE4826"/>
    <w:rsid w:val="00FE518B"/>
    <w:rsid w:val="00FE5DD2"/>
    <w:rsid w:val="00FE633A"/>
    <w:rsid w:val="00FE66DF"/>
    <w:rsid w:val="00FE6845"/>
    <w:rsid w:val="00FE693B"/>
    <w:rsid w:val="00FE6AD1"/>
    <w:rsid w:val="00FE6C84"/>
    <w:rsid w:val="00FE76F5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4B7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8db3e2"/>
    </o:shapedefaults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092C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uiPriority w:val="99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cf01">
    <w:name w:val="cf01"/>
    <w:basedOn w:val="Fuentedeprrafopredeter"/>
    <w:rsid w:val="008B7EFC"/>
    <w:rPr>
      <w:rFonts w:ascii="Segoe UI" w:hAnsi="Segoe UI" w:cs="Segoe UI" w:hint="default"/>
      <w:sz w:val="18"/>
      <w:szCs w:val="18"/>
    </w:rPr>
  </w:style>
  <w:style w:type="character" w:styleId="Fuerte">
    <w:name w:val="Strong"/>
    <w:basedOn w:val="Fuentedeprrafopredeter"/>
    <w:uiPriority w:val="22"/>
    <w:qFormat/>
    <w:rsid w:val="00983C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hyperlink" Target="https://twitter.com/INEGI_INFORMA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inegi.org.mx/datosprimarios/iavl/" TargetMode="External"/><Relationship Id="rId34" Type="http://schemas.microsoft.com/office/2020/10/relationships/intelligence" Target="intelligence2.xm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eader" Target="header3.xml"/><Relationship Id="rId25" Type="http://schemas.openxmlformats.org/officeDocument/2006/relationships/image" Target="media/image4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4.xml"/><Relationship Id="rId29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www.instagram.com/inegi_informa/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image" Target="media/image3.png"/><Relationship Id="rId28" Type="http://schemas.openxmlformats.org/officeDocument/2006/relationships/hyperlink" Target="https://www.youtube.com/user/INEGIInforma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inegi.org.mx/datosprimarios/iavl/" TargetMode="External"/><Relationship Id="rId31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www.facebook.com/INEGIInforma/" TargetMode="External"/><Relationship Id="rId27" Type="http://schemas.openxmlformats.org/officeDocument/2006/relationships/image" Target="media/image5.png"/><Relationship Id="rId30" Type="http://schemas.openxmlformats.org/officeDocument/2006/relationships/hyperlink" Target="http://www.inegi.org.mx/" TargetMode="External"/><Relationship Id="rId8" Type="http://schemas.openxmlformats.org/officeDocument/2006/relationships/webSettings" Target="webSetting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essica.salinas\AppData\Local\Microsoft\Windows\INetCache\Content.Outlook\997KQ3N1\RAIAVL_graficas_2026_03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essica.salinas\AppData\Local\Microsoft\Windows\INetCache\Content.Outlook\997KQ3N1\RAIAVL_graficas_2026_03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[RAIAVL_graficas_2026_03.xlsx]Tablas_dinamicas!TablaDinámica6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</c:pivotFmt>
      <c:pivotFmt>
        <c:idx val="4"/>
        <c:spPr>
          <a:solidFill>
            <a:schemeClr val="accent1"/>
          </a:solidFill>
          <a:ln>
            <a:solidFill>
              <a:schemeClr val="bg1"/>
            </a:solidFill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rgbClr val="003057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3.1358024691358025E-2"/>
              <c:y val="-7.0555555555555552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rgbClr val="08989C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-1.1759259259259259E-2"/>
              <c:y val="2.3518518518518518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>
            <a:solidFill>
              <a:schemeClr val="bg1"/>
            </a:solidFill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rgbClr val="003057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3.1358024691358025E-2"/>
              <c:y val="-7.0555555555555552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9"/>
        <c:spPr>
          <a:solidFill>
            <a:srgbClr val="08989C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-1.1759259259259259E-2"/>
              <c:y val="2.3518518518518518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10"/>
        <c:spPr>
          <a:solidFill>
            <a:schemeClr val="accent1"/>
          </a:solidFill>
          <a:ln>
            <a:solidFill>
              <a:schemeClr val="bg1"/>
            </a:solidFill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11"/>
        <c:spPr>
          <a:solidFill>
            <a:srgbClr val="003057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3.1358024691358025E-2"/>
              <c:y val="-7.0555555555555552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12"/>
        <c:spPr>
          <a:solidFill>
            <a:srgbClr val="08989C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-1.1759259259259259E-2"/>
              <c:y val="2.3518518518518518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</c:pivotFmts>
    <c:plotArea>
      <c:layout>
        <c:manualLayout>
          <c:layoutTarget val="inner"/>
          <c:xMode val="edge"/>
          <c:yMode val="edge"/>
          <c:x val="0.16717272878654521"/>
          <c:y val="3.9828094811081528E-3"/>
          <c:w val="0.67137640649903652"/>
          <c:h val="0.9905308248325434"/>
        </c:manualLayout>
      </c:layout>
      <c:pieChart>
        <c:varyColors val="1"/>
        <c:ser>
          <c:idx val="0"/>
          <c:order val="0"/>
          <c:tx>
            <c:strRef>
              <c:f>Tablas_dinamicas!$C$35</c:f>
              <c:strCache>
                <c:ptCount val="1"/>
                <c:pt idx="0">
                  <c:v>Total</c:v>
                </c:pt>
              </c:strCache>
            </c:strRef>
          </c:tx>
          <c:spPr>
            <a:ln>
              <a:solidFill>
                <a:schemeClr val="bg1"/>
              </a:solidFill>
            </a:ln>
          </c:spPr>
          <c:dPt>
            <c:idx val="0"/>
            <c:bubble3D val="0"/>
            <c:spPr>
              <a:solidFill>
                <a:srgbClr val="003057"/>
              </a:solidFill>
              <a:ln>
                <a:solidFill>
                  <a:schemeClr val="bg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644-41EF-8653-13F20F9778BC}"/>
              </c:ext>
            </c:extLst>
          </c:dPt>
          <c:dPt>
            <c:idx val="1"/>
            <c:bubble3D val="0"/>
            <c:spPr>
              <a:solidFill>
                <a:srgbClr val="08989C"/>
              </a:solidFill>
              <a:ln>
                <a:solidFill>
                  <a:schemeClr val="bg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644-41EF-8653-13F20F9778BC}"/>
              </c:ext>
            </c:extLst>
          </c:dPt>
          <c:dLbls>
            <c:dLbl>
              <c:idx val="0"/>
              <c:layout>
                <c:manualLayout>
                  <c:x val="-9.1239692270066494E-2"/>
                  <c:y val="9.7210604456489214E-2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644-41EF-8653-13F20F9778BC}"/>
                </c:ext>
              </c:extLst>
            </c:dLbl>
            <c:dLbl>
              <c:idx val="1"/>
              <c:layout>
                <c:manualLayout>
                  <c:x val="8.8216095344577292E-2"/>
                  <c:y val="-6.3796549612265704E-2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644-41EF-8653-13F20F9778BC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Tablas_dinamicas!$B$36:$B$38</c:f>
              <c:strCache>
                <c:ptCount val="2"/>
                <c:pt idx="0">
                  <c:v>Automóviles</c:v>
                </c:pt>
                <c:pt idx="1">
                  <c:v>Camiones ligeros</c:v>
                </c:pt>
              </c:strCache>
            </c:strRef>
          </c:cat>
          <c:val>
            <c:numRef>
              <c:f>Tablas_dinamicas!$C$36:$C$38</c:f>
              <c:numCache>
                <c:formatCode>##\ ###\ ##0</c:formatCode>
                <c:ptCount val="2"/>
                <c:pt idx="0">
                  <c:v>122797</c:v>
                </c:pt>
                <c:pt idx="1">
                  <c:v>502977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644-41EF-8653-13F20F9778B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29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Data val="1"/>
        <c14:dropZoneSeries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013813204916994E-2"/>
          <c:y val="3.467921724052514E-2"/>
          <c:w val="0.96958560385249037"/>
          <c:h val="0.94550408719346046"/>
        </c:manualLayout>
      </c:layout>
      <c:ofPieChart>
        <c:ofPieType val="bar"/>
        <c:varyColors val="1"/>
        <c:ser>
          <c:idx val="0"/>
          <c:order val="0"/>
          <c:spPr>
            <a:ln w="6350">
              <a:solidFill>
                <a:schemeClr val="lt1"/>
              </a:solidFill>
            </a:ln>
            <a:effectLst>
              <a:glow rad="12700">
                <a:schemeClr val="accent1">
                  <a:alpha val="40000"/>
                </a:schemeClr>
              </a:glow>
            </a:effectLst>
          </c:spPr>
          <c:dPt>
            <c:idx val="0"/>
            <c:bubble3D val="0"/>
            <c:spPr>
              <a:solidFill>
                <a:srgbClr val="08989C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1-6DD1-4F7D-9C61-12DEE5EFF28D}"/>
              </c:ext>
            </c:extLst>
          </c:dPt>
          <c:dPt>
            <c:idx val="1"/>
            <c:bubble3D val="0"/>
            <c:spPr>
              <a:solidFill>
                <a:srgbClr val="9F2578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3-6DD1-4F7D-9C61-12DEE5EFF28D}"/>
              </c:ext>
            </c:extLst>
          </c:dPt>
          <c:dPt>
            <c:idx val="2"/>
            <c:bubble3D val="0"/>
            <c:spPr>
              <a:solidFill>
                <a:srgbClr val="E26C3B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5-6DD1-4F7D-9C61-12DEE5EFF28D}"/>
              </c:ext>
            </c:extLst>
          </c:dPt>
          <c:dPt>
            <c:idx val="3"/>
            <c:bubble3D val="0"/>
            <c:spPr>
              <a:solidFill>
                <a:srgbClr val="2C7D68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7-6DD1-4F7D-9C61-12DEE5EFF28D}"/>
              </c:ext>
            </c:extLst>
          </c:dPt>
          <c:dPt>
            <c:idx val="4"/>
            <c:bubble3D val="0"/>
            <c:spPr>
              <a:solidFill>
                <a:srgbClr val="6342FF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9-6DD1-4F7D-9C61-12DEE5EFF28D}"/>
              </c:ext>
            </c:extLst>
          </c:dPt>
          <c:dPt>
            <c:idx val="5"/>
            <c:bubble3D val="0"/>
            <c:spPr>
              <a:solidFill>
                <a:srgbClr val="C12A53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B-6DD1-4F7D-9C61-12DEE5EFF28D}"/>
              </c:ext>
            </c:extLst>
          </c:dPt>
          <c:dPt>
            <c:idx val="6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D-6DD1-4F7D-9C61-12DEE5EFF28D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F-6DD1-4F7D-9C61-12DEE5EFF28D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11-6DD1-4F7D-9C61-12DEE5EFF28D}"/>
              </c:ext>
            </c:extLst>
          </c:dPt>
          <c:dPt>
            <c:idx val="9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13-6DD1-4F7D-9C61-12DEE5EFF28D}"/>
              </c:ext>
            </c:extLst>
          </c:dPt>
          <c:dLbls>
            <c:dLbl>
              <c:idx val="0"/>
              <c:layout>
                <c:manualLayout>
                  <c:x val="0.10905134182577329"/>
                  <c:y val="0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DD1-4F7D-9C61-12DEE5EFF28D}"/>
                </c:ext>
              </c:extLst>
            </c:dLbl>
            <c:dLbl>
              <c:idx val="1"/>
              <c:layout>
                <c:manualLayout>
                  <c:x val="-0.15750426330405315"/>
                  <c:y val="1.4900165594237555E-2"/>
                </c:manualLayout>
              </c:layout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9.8241927666351231E-2"/>
                      <c:h val="0.16340573527380284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6DD1-4F7D-9C61-12DEE5EFF28D}"/>
                </c:ext>
              </c:extLst>
            </c:dLbl>
            <c:dLbl>
              <c:idx val="2"/>
              <c:layout>
                <c:manualLayout>
                  <c:x val="-8.1465977885700633E-2"/>
                  <c:y val="-7.0173727664770164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7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45F9BD33-0983-46BD-BA13-44A779C0F876}" type="CATEGORYNAME">
                      <a:rPr lang="en-US" sz="700" b="1"/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700" b="1"/>
                      <a:t>,</a:t>
                    </a:r>
                    <a:fld id="{628612A5-C15C-4959-9625-658C2D5C9E3B}" type="VALUE">
                      <a:rPr lang="en-US" sz="700" b="1"/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700" b="1"/>
                      <a:t>, </a:t>
                    </a:r>
                    <a:fld id="{E9961F02-96E5-47B6-A8D1-1FEB5FAD6745}" type="PERCENTAGE">
                      <a:rPr lang="en-US" sz="700" b="1"/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700" b="1"/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7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5353170078703813"/>
                      <c:h val="8.4920081584229215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6DD1-4F7D-9C61-12DEE5EFF28D}"/>
                </c:ext>
              </c:extLst>
            </c:dLbl>
            <c:dLbl>
              <c:idx val="3"/>
              <c:layout>
                <c:manualLayout>
                  <c:x val="-8.3020824082454148E-2"/>
                  <c:y val="9.7523108100464405E-7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6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0054E7F8-C391-4BC4-BFBB-2A352A2B9ACF}" type="CATEGORYNAME">
                      <a:rPr lang="en-US" sz="650" b="1"/>
                      <a:pPr>
                        <a:defRPr sz="6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650" b="1"/>
                      <a:t>,</a:t>
                    </a:r>
                    <a:r>
                      <a:rPr lang="en-US" sz="650" b="1" baseline="0"/>
                      <a:t> </a:t>
                    </a:r>
                    <a:fld id="{5545C9D5-27B3-409A-BFB7-25E6B03BCA58}" type="VALUE">
                      <a:rPr lang="en-US" sz="650" b="1"/>
                      <a:pPr>
                        <a:defRPr sz="6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650" b="1"/>
                      <a:t>, </a:t>
                    </a:r>
                    <a:fld id="{469185E2-C172-4D80-BF0C-0503EDF77B13}" type="PERCENTAGE">
                      <a:rPr lang="en-US" sz="650" b="1"/>
                      <a:pPr>
                        <a:defRPr sz="6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650" b="1"/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6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4530622777681688"/>
                      <c:h val="5.8573901172570136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6DD1-4F7D-9C61-12DEE5EFF28D}"/>
                </c:ext>
              </c:extLst>
            </c:dLbl>
            <c:dLbl>
              <c:idx val="4"/>
              <c:layout>
                <c:manualLayout>
                  <c:x val="-0.11665108361264752"/>
                  <c:y val="-8.1150928712559346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80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DEAEBA3A-A0EA-41F0-8804-F1B24604D409}" type="CATEGORYNAME">
                      <a:rPr lang="en-US" sz="800" b="1"/>
                      <a:pPr>
                        <a:defRPr sz="80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endParaRPr lang="en-US" sz="800" b="1"/>
                  </a:p>
                  <a:p>
                    <a:pPr>
                      <a:defRPr sz="80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defRPr>
                    </a:pPr>
                    <a:fld id="{902AAF2B-B060-4F2E-8BBD-58F0A7B9635D}" type="VALUE">
                      <a:rPr lang="en-US" sz="800" b="1"/>
                      <a:pPr>
                        <a:defRPr sz="80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endParaRPr lang="en-US" sz="800" b="1"/>
                  </a:p>
                  <a:p>
                    <a:pPr>
                      <a:defRPr sz="80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defRPr>
                    </a:pPr>
                    <a:r>
                      <a:rPr lang="en-US" sz="800" b="1"/>
                      <a:t> (7.2</a:t>
                    </a:r>
                    <a:r>
                      <a:rPr lang="en-US" sz="800" b="1" baseline="0"/>
                      <a:t> %)</a:t>
                    </a: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8037732610758592"/>
                      <c:h val="0.1689154845240579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6DD1-4F7D-9C61-12DEE5EFF28D}"/>
                </c:ext>
              </c:extLst>
            </c:dLbl>
            <c:dLbl>
              <c:idx val="5"/>
              <c:layout>
                <c:manualLayout>
                  <c:x val="-0.11642811890230172"/>
                  <c:y val="-4.2469944989716926E-3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6DD1-4F7D-9C61-12DEE5EFF28D}"/>
                </c:ext>
              </c:extLst>
            </c:dLbl>
            <c:dLbl>
              <c:idx val="6"/>
              <c:layout>
                <c:manualLayout>
                  <c:x val="-0.18688862707254375"/>
                  <c:y val="0"/>
                </c:manualLayout>
              </c:layout>
              <c:tx>
                <c:rich>
                  <a:bodyPr/>
                  <a:lstStyle/>
                  <a:p>
                    <a:fld id="{27B0164C-8063-455A-A94C-EE5B35E772AD}" type="CATEGORYNAME">
                      <a:rPr lang="en-US"/>
                      <a:pPr/>
                      <a:t>[NOMBRE DE CATEGORÍA]</a:t>
                    </a:fld>
                    <a:r>
                      <a:rPr lang="en-US"/>
                      <a:t> países</a:t>
                    </a:r>
                    <a:endParaRPr lang="en-US" baseline="0"/>
                  </a:p>
                  <a:p>
                    <a:fld id="{77DB61BF-927D-4789-BB46-46F8279CB338}" type="VALUE">
                      <a:rPr lang="en-US"/>
                      <a:pPr/>
                      <a:t>[VALOR]</a:t>
                    </a:fld>
                    <a:endParaRPr lang="en-US" baseline="0"/>
                  </a:p>
                  <a:p>
                    <a:fld id="{B107D9A2-BDB5-4AE2-B0A9-161F162E4D2C}" type="PERCENTAGE">
                      <a:rPr lang="en-US"/>
                      <a:pPr/>
                      <a:t>[PORCENTAJE]</a:t>
                    </a:fld>
                    <a:endParaRPr lang="es-MX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D-6DD1-4F7D-9C61-12DEE5EFF28D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Tablas_dinamicas!$D$47:$D$198</c:f>
              <c:strCache>
                <c:ptCount val="5"/>
                <c:pt idx="0">
                  <c:v>Estados Unidos</c:v>
                </c:pt>
                <c:pt idx="1">
                  <c:v>Canadá</c:v>
                </c:pt>
                <c:pt idx="2">
                  <c:v>Alemania</c:v>
                </c:pt>
                <c:pt idx="3">
                  <c:v>Colombia</c:v>
                </c:pt>
                <c:pt idx="4">
                  <c:v>Resto países</c:v>
                </c:pt>
              </c:strCache>
            </c:strRef>
          </c:cat>
          <c:val>
            <c:numRef>
              <c:f>Tablas_dinamicas!$E$47:$E$198</c:f>
              <c:numCache>
                <c:formatCode>##\ ###\ ##0</c:formatCode>
                <c:ptCount val="9"/>
                <c:pt idx="0">
                  <c:v>367455</c:v>
                </c:pt>
                <c:pt idx="1">
                  <c:v>58792</c:v>
                </c:pt>
                <c:pt idx="2">
                  <c:v>15903</c:v>
                </c:pt>
                <c:pt idx="3">
                  <c:v>8020</c:v>
                </c:pt>
                <c:pt idx="4">
                  <c:v>35256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4-6DD1-4F7D-9C61-12DEE5EFF28D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  <c:showLeaderLines val="0"/>
        </c:dLbls>
        <c:gapWidth val="92"/>
        <c:splitType val="pos"/>
        <c:splitPos val="8"/>
        <c:secondPieSize val="91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</c:of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50000"/>
            <a:lumOff val="50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4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1de951f-ce81-44a5-9543-8b187aa8e16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0D770DDCF9CD41A9B9A4B2239C60DC" ma:contentTypeVersion="13" ma:contentTypeDescription="Create a new document." ma:contentTypeScope="" ma:versionID="2f855a811c4afa3cb649e08ca49cb847">
  <xsd:schema xmlns:xsd="http://www.w3.org/2001/XMLSchema" xmlns:xs="http://www.w3.org/2001/XMLSchema" xmlns:p="http://schemas.microsoft.com/office/2006/metadata/properties" xmlns:ns3="9cbc5179-7b32-4f77-96d5-cb42cf21e26f" xmlns:ns4="b1de951f-ce81-44a5-9543-8b187aa8e16b" targetNamespace="http://schemas.microsoft.com/office/2006/metadata/properties" ma:root="true" ma:fieldsID="3fe4f911d9523874b1b6ff5eb3c40ff9" ns3:_="" ns4:_="">
    <xsd:import namespace="9cbc5179-7b32-4f77-96d5-cb42cf21e26f"/>
    <xsd:import namespace="b1de951f-ce81-44a5-9543-8b187aa8e16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c5179-7b32-4f77-96d5-cb42cf21e2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de951f-ce81-44a5-9543-8b187aa8e1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b1de951f-ce81-44a5-9543-8b187aa8e16b"/>
  </ds:schemaRefs>
</ds:datastoreItem>
</file>

<file path=customXml/itemProps2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88BD7B-CB76-46E7-AAD8-83D0F33DE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bc5179-7b32-4f77-96d5-cb42cf21e26f"/>
    <ds:schemaRef ds:uri="b1de951f-ce81-44a5-9543-8b187aa8e1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26</TotalTime>
  <Pages>4</Pages>
  <Words>1995</Words>
  <Characters>9235</Characters>
  <Application>Microsoft Office Word</Application>
  <DocSecurity>0</DocSecurity>
  <Lines>1030</Lines>
  <Paragraphs>743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Registro Administrativo de la Industria Automotriz de Vehículos Ligeros (RAIAVL)</vt:lpstr>
    </vt:vector>
  </TitlesOfParts>
  <Manager>INEGI</Manager>
  <Company>INEGI</Company>
  <LinksUpToDate>false</LinksUpToDate>
  <CharactersWithSpaces>11103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Registro Administrativo de la Industria Automotriz de Vehículos Ligeros (RAIAVL)</dc:title>
  <dc:subject>Registro Administrativo de la Industria Automotriz de Vehículos Ligeros (RAIAVL)</dc:subject>
  <dc:creator>INEGI</dc:creator>
  <cp:keywords>RAIAVL, vehículo, ligero, venta, producción, exportación</cp:keywords>
  <cp:lastModifiedBy>GUILLEN MEDINA MOISES</cp:lastModifiedBy>
  <cp:revision>12</cp:revision>
  <cp:lastPrinted>2025-06-06T20:49:00Z</cp:lastPrinted>
  <dcterms:created xsi:type="dcterms:W3CDTF">2026-03-06T19:12:00Z</dcterms:created>
  <dcterms:modified xsi:type="dcterms:W3CDTF">2026-03-06T20:44:00Z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0x0101000F0D770DDCF9CD41A9B9A4B2239C60DC</vt:lpwstr>
  </property>
</Properties>
</file>