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529B8" w14:textId="7C609FA7" w:rsidR="006D6FCF" w:rsidRPr="003E3824" w:rsidRDefault="006D6FCF" w:rsidP="006D6FCF">
      <w:pPr>
        <w:spacing w:before="300" w:after="300"/>
        <w:jc w:val="right"/>
        <w:rPr>
          <w:b/>
          <w:bCs/>
          <w:color w:val="07BFBA"/>
        </w:rPr>
      </w:pPr>
      <w:bookmarkStart w:id="0" w:name="_Hlk176867694"/>
      <w:bookmarkStart w:id="1" w:name="_Hlk33002076"/>
      <w:r w:rsidRPr="003E3824">
        <w:rPr>
          <w:b/>
          <w:bCs/>
          <w:color w:val="07BFBA"/>
        </w:rPr>
        <w:t>Próxima publicación</w:t>
      </w:r>
      <w:r w:rsidR="00C0799A" w:rsidRPr="003E3824">
        <w:rPr>
          <w:b/>
          <w:bCs/>
          <w:color w:val="07BFBA"/>
        </w:rPr>
        <w:t xml:space="preserve"> mensual</w:t>
      </w:r>
      <w:r w:rsidRPr="003E3824">
        <w:rPr>
          <w:b/>
          <w:bCs/>
          <w:color w:val="07BFBA"/>
        </w:rPr>
        <w:t xml:space="preserve">: </w:t>
      </w:r>
      <w:r w:rsidR="008F7C21" w:rsidRPr="003E3824">
        <w:rPr>
          <w:b/>
          <w:bCs/>
          <w:color w:val="07BFBA"/>
        </w:rPr>
        <w:t>9</w:t>
      </w:r>
      <w:r w:rsidRPr="003E3824">
        <w:rPr>
          <w:b/>
          <w:bCs/>
          <w:color w:val="07BFBA"/>
        </w:rPr>
        <w:t xml:space="preserve"> de </w:t>
      </w:r>
      <w:r w:rsidR="00FE1B12" w:rsidRPr="003E3824">
        <w:rPr>
          <w:b/>
          <w:bCs/>
          <w:color w:val="07BFBA"/>
        </w:rPr>
        <w:t>abril</w:t>
      </w:r>
      <w:r w:rsidR="00A17746" w:rsidRPr="003E3824">
        <w:rPr>
          <w:b/>
          <w:bCs/>
          <w:color w:val="07BFBA"/>
        </w:rPr>
        <w:t xml:space="preserve"> de 202</w:t>
      </w:r>
      <w:r w:rsidR="00B0392F" w:rsidRPr="003E3824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6D6FCF" w:rsidRPr="003E3824" w14:paraId="7704C19A" w14:textId="77777777" w:rsidTr="00D368F9">
        <w:trPr>
          <w:trHeight w:hRule="exact" w:val="73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830F4A0" w14:textId="3CED2891" w:rsidR="006D6FCF" w:rsidRPr="003E3824" w:rsidRDefault="00813B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3E382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</w:t>
            </w:r>
            <w:r w:rsidR="00484685" w:rsidRPr="003E382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general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49257737" w14:textId="77777777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359F5E6" w14:textId="5669FE38" w:rsidR="006D6FCF" w:rsidRPr="003E3824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3E382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5D3B6965" w14:textId="77777777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60E8B5A" w14:textId="312E406A" w:rsidR="006D6FCF" w:rsidRPr="003E3824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3E382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A71207" w:rsidRPr="003E3824" w14:paraId="18A76854" w14:textId="77777777" w:rsidTr="00D368F9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B13B21D" w14:textId="35E9FD80" w:rsidR="00A71207" w:rsidRPr="003E3824" w:rsidRDefault="00391615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febr</w:t>
            </w:r>
            <w:r w:rsidR="00D20FAE" w:rsidRPr="003E3824">
              <w:rPr>
                <w:kern w:val="24"/>
                <w:sz w:val="18"/>
                <w:szCs w:val="18"/>
                <w:lang w:val="es-ES" w:eastAsia="es-MX"/>
              </w:rPr>
              <w:t>ero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DA4AD66" w14:textId="77777777" w:rsidR="00A71207" w:rsidRPr="003E3824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19CD1A3" w14:textId="10998315" w:rsidR="00A71207" w:rsidRPr="003E3824" w:rsidRDefault="00391615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febr</w:t>
            </w:r>
            <w:r w:rsidR="00D20FAE" w:rsidRPr="003E3824">
              <w:rPr>
                <w:kern w:val="24"/>
                <w:sz w:val="18"/>
                <w:szCs w:val="18"/>
                <w:lang w:val="es-ES" w:eastAsia="es-MX"/>
              </w:rPr>
              <w:t>ero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8231ACD" w14:textId="77777777" w:rsidR="00A71207" w:rsidRPr="003E3824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5C81A57" w14:textId="01C4643D" w:rsidR="00A71207" w:rsidRPr="003E3824" w:rsidRDefault="00391615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febr</w:t>
            </w:r>
            <w:r w:rsidR="00D20FAE" w:rsidRPr="003E3824">
              <w:rPr>
                <w:kern w:val="24"/>
                <w:sz w:val="18"/>
                <w:szCs w:val="18"/>
                <w:lang w:val="es-ES" w:eastAsia="es-MX"/>
              </w:rPr>
              <w:t>ero</w:t>
            </w:r>
          </w:p>
        </w:tc>
      </w:tr>
      <w:tr w:rsidR="006D6FCF" w:rsidRPr="003E3824" w14:paraId="4328315A" w14:textId="77777777" w:rsidTr="00D368F9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C841CD8" w14:textId="5FA468C0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3535386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6EB81956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B0FA65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82BBCC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16B6968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0B7B4FD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62A731A3" w14:textId="77777777" w:rsidR="006D6FCF" w:rsidRPr="003E3824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3E3824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6D6FCF" w:rsidRPr="003E3824" w14:paraId="0E67BD67" w14:textId="77777777" w:rsidTr="005A011B">
        <w:trPr>
          <w:trHeight w:hRule="exact" w:val="56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77FA1C30" w14:textId="65B61EEC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3E3824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3E3824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0.</w:t>
            </w:r>
            <w:r w:rsidR="002E1D08"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50</w:t>
            </w:r>
            <w:r w:rsidR="006B3170"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1185D1D" w14:textId="3345677A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3E3824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3E3824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="002E1D08"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4</w:t>
            </w:r>
            <w:r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2E1D08"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02</w:t>
            </w:r>
            <w:r w:rsidR="006B3170"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EB90F28" w14:textId="77777777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C874169" w14:textId="4E3A3455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3E382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3E3824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kern w:val="24"/>
                <w:sz w:val="26"/>
                <w:szCs w:val="26"/>
                <w:lang w:val="es-ES" w:eastAsia="es-MX"/>
              </w:rPr>
              <w:t>0.</w:t>
            </w:r>
            <w:r w:rsidR="002E1D08" w:rsidRPr="003E3824">
              <w:rPr>
                <w:kern w:val="24"/>
                <w:sz w:val="26"/>
                <w:szCs w:val="26"/>
                <w:lang w:val="es-ES" w:eastAsia="es-MX"/>
              </w:rPr>
              <w:t>46</w:t>
            </w:r>
            <w:r w:rsidR="006B3170" w:rsidRPr="003E3824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3BE4FE62" w14:textId="6EEE809A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3E382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3E3824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8311C" w:rsidRPr="003E3824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="00F5085F" w:rsidRPr="003E3824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734399" w:rsidRPr="003E3824">
              <w:rPr>
                <w:kern w:val="24"/>
                <w:sz w:val="26"/>
                <w:szCs w:val="26"/>
                <w:lang w:val="es-ES" w:eastAsia="es-MX"/>
              </w:rPr>
              <w:t>5</w:t>
            </w:r>
            <w:r w:rsidR="002E1D08" w:rsidRPr="003E3824">
              <w:rPr>
                <w:kern w:val="24"/>
                <w:sz w:val="26"/>
                <w:szCs w:val="26"/>
                <w:lang w:val="es-ES" w:eastAsia="es-MX"/>
              </w:rPr>
              <w:t>0</w:t>
            </w:r>
            <w:r w:rsidR="006B3170" w:rsidRPr="003E3824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AFFDA01" w14:textId="77777777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45B417D" w14:textId="44C85CDF" w:rsidR="006D6FCF" w:rsidRPr="003E3824" w:rsidRDefault="002E1D08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3E382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="009F16A0" w:rsidRPr="003E3824">
              <w:rPr>
                <w:kern w:val="24"/>
                <w:sz w:val="26"/>
                <w:szCs w:val="26"/>
                <w:lang w:val="es-ES" w:eastAsia="es-MX"/>
              </w:rPr>
              <w:t>0</w:t>
            </w:r>
            <w:r w:rsidR="00F5085F" w:rsidRPr="003E3824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Pr="003E3824">
              <w:rPr>
                <w:kern w:val="24"/>
                <w:sz w:val="26"/>
                <w:szCs w:val="26"/>
                <w:lang w:val="es-ES" w:eastAsia="es-MX"/>
              </w:rPr>
              <w:t>64</w:t>
            </w:r>
            <w:r w:rsidR="006B3170" w:rsidRPr="003E3824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6D6FCF" w:rsidRPr="003E3824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BEC2C2E" w14:textId="359BBED5" w:rsidR="006D6FCF" w:rsidRPr="003E3824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3E382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3E3824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2E1D08" w:rsidRPr="003E3824">
              <w:rPr>
                <w:kern w:val="24"/>
                <w:sz w:val="26"/>
                <w:szCs w:val="26"/>
                <w:lang w:val="es-ES" w:eastAsia="es-MX"/>
              </w:rPr>
              <w:t>2</w:t>
            </w:r>
            <w:r w:rsidRPr="003E3824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2E1D08" w:rsidRPr="003E3824">
              <w:rPr>
                <w:kern w:val="24"/>
                <w:sz w:val="26"/>
                <w:szCs w:val="26"/>
                <w:lang w:val="es-ES" w:eastAsia="es-MX"/>
              </w:rPr>
              <w:t>44</w:t>
            </w:r>
            <w:r w:rsidR="006B3170" w:rsidRPr="003E3824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3E3824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26D40B75" w14:textId="77777777" w:rsidR="0017183B" w:rsidRPr="003E3824" w:rsidRDefault="0017183B" w:rsidP="0017183B">
      <w:pPr>
        <w:pStyle w:val="Prrafodelista"/>
        <w:ind w:left="0"/>
        <w:jc w:val="center"/>
        <w:rPr>
          <w:b/>
          <w:bCs/>
          <w:szCs w:val="28"/>
        </w:rPr>
      </w:pPr>
    </w:p>
    <w:bookmarkEnd w:id="0"/>
    <w:p w14:paraId="00D98DC6" w14:textId="3F92F828" w:rsidR="0017183B" w:rsidRPr="003E3824" w:rsidRDefault="00F5085F" w:rsidP="0017183B">
      <w:pPr>
        <w:pStyle w:val="Prrafodelista"/>
        <w:ind w:left="0"/>
        <w:jc w:val="center"/>
        <w:rPr>
          <w:sz w:val="20"/>
          <w:szCs w:val="20"/>
          <w:lang w:val="es-ES"/>
        </w:rPr>
      </w:pPr>
      <w:r w:rsidRPr="003E3824">
        <w:rPr>
          <w:b/>
          <w:bCs/>
          <w:szCs w:val="28"/>
        </w:rPr>
        <w:t xml:space="preserve">La inflación </w:t>
      </w:r>
      <w:r w:rsidR="00DA779C" w:rsidRPr="003E3824">
        <w:rPr>
          <w:b/>
          <w:bCs/>
          <w:szCs w:val="28"/>
        </w:rPr>
        <w:t xml:space="preserve">anual </w:t>
      </w:r>
      <w:r w:rsidRPr="003E3824">
        <w:rPr>
          <w:b/>
          <w:bCs/>
          <w:szCs w:val="28"/>
        </w:rPr>
        <w:t xml:space="preserve">fue de </w:t>
      </w:r>
      <w:r w:rsidR="002E1D08" w:rsidRPr="003E3824">
        <w:rPr>
          <w:b/>
          <w:bCs/>
          <w:szCs w:val="28"/>
        </w:rPr>
        <w:t>4</w:t>
      </w:r>
      <w:r w:rsidRPr="003E3824">
        <w:rPr>
          <w:b/>
          <w:bCs/>
          <w:szCs w:val="28"/>
        </w:rPr>
        <w:t>.</w:t>
      </w:r>
      <w:r w:rsidR="002E1D08" w:rsidRPr="003E3824">
        <w:rPr>
          <w:b/>
          <w:bCs/>
          <w:szCs w:val="28"/>
        </w:rPr>
        <w:t>02</w:t>
      </w:r>
      <w:r w:rsidR="006B3170" w:rsidRPr="003E3824">
        <w:rPr>
          <w:b/>
          <w:bCs/>
          <w:szCs w:val="28"/>
        </w:rPr>
        <w:t> </w:t>
      </w:r>
      <w:r w:rsidRPr="003E3824">
        <w:rPr>
          <w:b/>
          <w:bCs/>
          <w:szCs w:val="28"/>
        </w:rPr>
        <w:t xml:space="preserve">% en </w:t>
      </w:r>
      <w:r w:rsidR="00391615" w:rsidRPr="003E3824">
        <w:rPr>
          <w:b/>
          <w:bCs/>
          <w:szCs w:val="28"/>
        </w:rPr>
        <w:t>febr</w:t>
      </w:r>
      <w:r w:rsidR="00D20FAE" w:rsidRPr="003E3824">
        <w:rPr>
          <w:b/>
          <w:bCs/>
          <w:szCs w:val="28"/>
        </w:rPr>
        <w:t>ero</w:t>
      </w:r>
      <w:r w:rsidRPr="003E3824">
        <w:rPr>
          <w:b/>
          <w:bCs/>
          <w:szCs w:val="28"/>
        </w:rPr>
        <w:t xml:space="preserve"> de 202</w:t>
      </w:r>
      <w:r w:rsidR="005E4715" w:rsidRPr="003E3824">
        <w:rPr>
          <w:b/>
          <w:bCs/>
          <w:szCs w:val="28"/>
        </w:rPr>
        <w:t>6</w:t>
      </w:r>
    </w:p>
    <w:p w14:paraId="24B7A246" w14:textId="77777777" w:rsidR="00F5085F" w:rsidRPr="003E3824" w:rsidRDefault="00F5085F" w:rsidP="0017183B">
      <w:pPr>
        <w:pStyle w:val="Prrafodelista"/>
        <w:ind w:left="0"/>
        <w:jc w:val="center"/>
        <w:rPr>
          <w:b/>
          <w:bCs/>
          <w:szCs w:val="28"/>
        </w:rPr>
      </w:pPr>
    </w:p>
    <w:p w14:paraId="037CF010" w14:textId="57B32977" w:rsidR="006D6FCF" w:rsidRPr="003E3824" w:rsidRDefault="006D6FCF" w:rsidP="0017183B">
      <w:pPr>
        <w:widowControl w:val="0"/>
        <w:rPr>
          <w:bCs/>
        </w:rPr>
      </w:pPr>
      <w:r w:rsidRPr="003E3824">
        <w:rPr>
          <w:bCs/>
        </w:rPr>
        <w:t>El Índice Nacional de Precios al Consumidor (</w:t>
      </w:r>
      <w:r w:rsidRPr="003E3824">
        <w:rPr>
          <w:bCs/>
          <w:smallCaps/>
        </w:rPr>
        <w:t>inpc</w:t>
      </w:r>
      <w:r w:rsidRPr="003E3824">
        <w:rPr>
          <w:bCs/>
        </w:rPr>
        <w:t xml:space="preserve">) </w:t>
      </w:r>
      <w:r w:rsidR="0014656D" w:rsidRPr="003E3824">
        <w:rPr>
          <w:bCs/>
        </w:rPr>
        <w:t>es una medida de</w:t>
      </w:r>
      <w:r w:rsidR="00521065" w:rsidRPr="003E3824">
        <w:rPr>
          <w:bCs/>
        </w:rPr>
        <w:t>l</w:t>
      </w:r>
      <w:r w:rsidR="0014656D" w:rsidRPr="003E3824">
        <w:rPr>
          <w:bCs/>
        </w:rPr>
        <w:t xml:space="preserve"> cambio promedio en los precios de los productos que </w:t>
      </w:r>
      <w:r w:rsidR="008059CF" w:rsidRPr="003E3824">
        <w:rPr>
          <w:bCs/>
        </w:rPr>
        <w:t>integran</w:t>
      </w:r>
      <w:r w:rsidR="0014656D" w:rsidRPr="003E3824">
        <w:rPr>
          <w:bCs/>
        </w:rPr>
        <w:t xml:space="preserve"> una canasta de bienes y servicios representativa del consumo de los hogares del país, a lo largo del tiempo.</w:t>
      </w:r>
    </w:p>
    <w:p w14:paraId="3DBA6882" w14:textId="77777777" w:rsidR="0017183B" w:rsidRPr="003E3824" w:rsidRDefault="0017183B" w:rsidP="00354F2E">
      <w:pPr>
        <w:widowControl w:val="0"/>
        <w:rPr>
          <w:bCs/>
          <w:sz w:val="22"/>
          <w:szCs w:val="22"/>
        </w:rPr>
      </w:pPr>
    </w:p>
    <w:p w14:paraId="6B124ED5" w14:textId="56C49155" w:rsidR="006D6FCF" w:rsidRPr="003E3824" w:rsidRDefault="006D6FCF" w:rsidP="00354F2E">
      <w:pPr>
        <w:widowControl w:val="0"/>
        <w:rPr>
          <w:bCs/>
        </w:rPr>
      </w:pPr>
      <w:r w:rsidRPr="003E3824">
        <w:rPr>
          <w:bCs/>
        </w:rPr>
        <w:t>En</w:t>
      </w:r>
      <w:r w:rsidR="00391615" w:rsidRPr="003E3824">
        <w:rPr>
          <w:bCs/>
        </w:rPr>
        <w:t xml:space="preserve"> febr</w:t>
      </w:r>
      <w:r w:rsidR="00D20FAE" w:rsidRPr="003E3824">
        <w:rPr>
          <w:bCs/>
        </w:rPr>
        <w:t>ero</w:t>
      </w:r>
      <w:r w:rsidRPr="003E3824">
        <w:rPr>
          <w:bCs/>
        </w:rPr>
        <w:t xml:space="preserve"> de 202</w:t>
      </w:r>
      <w:r w:rsidR="005E4715" w:rsidRPr="003E3824">
        <w:rPr>
          <w:bCs/>
        </w:rPr>
        <w:t>6</w:t>
      </w:r>
      <w:r w:rsidRPr="003E3824">
        <w:rPr>
          <w:bCs/>
        </w:rPr>
        <w:t xml:space="preserve">, el </w:t>
      </w:r>
      <w:r w:rsidRPr="003E3824">
        <w:rPr>
          <w:bCs/>
          <w:smallCaps/>
        </w:rPr>
        <w:t>inpc</w:t>
      </w:r>
      <w:r w:rsidRPr="003E3824">
        <w:rPr>
          <w:bCs/>
        </w:rPr>
        <w:t xml:space="preserve"> presentó un nivel de 1</w:t>
      </w:r>
      <w:r w:rsidR="00A8311C" w:rsidRPr="003E3824">
        <w:rPr>
          <w:bCs/>
        </w:rPr>
        <w:t>4</w:t>
      </w:r>
      <w:r w:rsidR="002E1D08" w:rsidRPr="003E3824">
        <w:rPr>
          <w:bCs/>
        </w:rPr>
        <w:t>4</w:t>
      </w:r>
      <w:r w:rsidR="00F5085F" w:rsidRPr="003E3824">
        <w:rPr>
          <w:bCs/>
        </w:rPr>
        <w:t>.</w:t>
      </w:r>
      <w:r w:rsidR="002E1D08" w:rsidRPr="003E3824">
        <w:rPr>
          <w:bCs/>
        </w:rPr>
        <w:t>307</w:t>
      </w:r>
      <w:r w:rsidR="0020658A" w:rsidRPr="003E3824">
        <w:rPr>
          <w:bCs/>
        </w:rPr>
        <w:t>:</w:t>
      </w:r>
      <w:r w:rsidRPr="003E3824">
        <w:rPr>
          <w:bCs/>
        </w:rPr>
        <w:t xml:space="preserve"> aument</w:t>
      </w:r>
      <w:r w:rsidR="0020658A" w:rsidRPr="003E3824">
        <w:rPr>
          <w:bCs/>
        </w:rPr>
        <w:t>ó</w:t>
      </w:r>
      <w:r w:rsidRPr="003E3824">
        <w:rPr>
          <w:bCs/>
        </w:rPr>
        <w:t xml:space="preserve"> 0.</w:t>
      </w:r>
      <w:r w:rsidR="002E1D08" w:rsidRPr="003E3824">
        <w:rPr>
          <w:bCs/>
        </w:rPr>
        <w:t>50</w:t>
      </w:r>
      <w:r w:rsidR="006B3170" w:rsidRPr="003E3824">
        <w:rPr>
          <w:bCs/>
        </w:rPr>
        <w:t> </w:t>
      </w:r>
      <w:r w:rsidRPr="003E3824">
        <w:rPr>
          <w:bCs/>
        </w:rPr>
        <w:t xml:space="preserve">% respecto al mes anterior. Con este resultado, la inflación general anual se ubicó en </w:t>
      </w:r>
      <w:r w:rsidR="002E1D08" w:rsidRPr="003E3824">
        <w:rPr>
          <w:bCs/>
        </w:rPr>
        <w:t>4</w:t>
      </w:r>
      <w:r w:rsidRPr="003E3824">
        <w:rPr>
          <w:bCs/>
        </w:rPr>
        <w:t>.</w:t>
      </w:r>
      <w:r w:rsidR="002E1D08" w:rsidRPr="003E3824">
        <w:rPr>
          <w:bCs/>
        </w:rPr>
        <w:t>02</w:t>
      </w:r>
      <w:r w:rsidR="003E3824">
        <w:rPr>
          <w:bCs/>
        </w:rPr>
        <w:t xml:space="preserve"> </w:t>
      </w:r>
      <w:r w:rsidRPr="003E3824">
        <w:rPr>
          <w:bCs/>
        </w:rPr>
        <w:t>por</w:t>
      </w:r>
      <w:r w:rsidR="003E3824">
        <w:rPr>
          <w:bCs/>
        </w:rPr>
        <w:t xml:space="preserve"> </w:t>
      </w:r>
      <w:r w:rsidRPr="003E3824">
        <w:rPr>
          <w:bCs/>
        </w:rPr>
        <w:t>ciento. En el mismo mes de 202</w:t>
      </w:r>
      <w:r w:rsidR="005E4715" w:rsidRPr="003E3824">
        <w:rPr>
          <w:bCs/>
        </w:rPr>
        <w:t>5</w:t>
      </w:r>
      <w:r w:rsidRPr="003E3824">
        <w:rPr>
          <w:bCs/>
        </w:rPr>
        <w:t xml:space="preserve">, la inflación mensual fue de </w:t>
      </w:r>
      <w:r w:rsidR="00CD5151" w:rsidRPr="003E3824">
        <w:rPr>
          <w:bCs/>
        </w:rPr>
        <w:t>0</w:t>
      </w:r>
      <w:r w:rsidRPr="003E3824">
        <w:rPr>
          <w:bCs/>
        </w:rPr>
        <w:t>.</w:t>
      </w:r>
      <w:r w:rsidR="00734399" w:rsidRPr="003E3824">
        <w:rPr>
          <w:bCs/>
        </w:rPr>
        <w:t>2</w:t>
      </w:r>
      <w:r w:rsidR="002E1D08" w:rsidRPr="003E3824">
        <w:rPr>
          <w:bCs/>
        </w:rPr>
        <w:t>8</w:t>
      </w:r>
      <w:r w:rsidR="006B3170" w:rsidRPr="003E3824">
        <w:rPr>
          <w:bCs/>
        </w:rPr>
        <w:t> </w:t>
      </w:r>
      <w:r w:rsidRPr="003E3824">
        <w:rPr>
          <w:bCs/>
        </w:rPr>
        <w:t xml:space="preserve">% y la anual, de </w:t>
      </w:r>
      <w:r w:rsidR="00734399" w:rsidRPr="003E3824">
        <w:rPr>
          <w:bCs/>
        </w:rPr>
        <w:t>3</w:t>
      </w:r>
      <w:r w:rsidR="00F5085F" w:rsidRPr="003E3824">
        <w:rPr>
          <w:bCs/>
        </w:rPr>
        <w:t>.</w:t>
      </w:r>
      <w:r w:rsidR="002E1D08" w:rsidRPr="003E3824">
        <w:rPr>
          <w:bCs/>
        </w:rPr>
        <w:t>77</w:t>
      </w:r>
      <w:r w:rsidR="006B3170" w:rsidRPr="003E3824">
        <w:rPr>
          <w:bCs/>
        </w:rPr>
        <w:t> </w:t>
      </w:r>
      <w:r w:rsidR="007C064D" w:rsidRPr="003E3824">
        <w:rPr>
          <w:bCs/>
        </w:rPr>
        <w:t>% (ver</w:t>
      </w:r>
      <w:r w:rsidR="00A775C8" w:rsidRPr="003E3824">
        <w:rPr>
          <w:bCs/>
        </w:rPr>
        <w:t> </w:t>
      </w:r>
      <w:r w:rsidR="007C064D" w:rsidRPr="003E3824">
        <w:rPr>
          <w:bCs/>
        </w:rPr>
        <w:t>gráfica</w:t>
      </w:r>
      <w:r w:rsidR="00A775C8" w:rsidRPr="003E3824">
        <w:rPr>
          <w:bCs/>
        </w:rPr>
        <w:t> </w:t>
      </w:r>
      <w:r w:rsidR="007C064D" w:rsidRPr="003E3824">
        <w:rPr>
          <w:bCs/>
        </w:rPr>
        <w:t>1)</w:t>
      </w:r>
      <w:r w:rsidRPr="003E3824">
        <w:rPr>
          <w:bCs/>
        </w:rPr>
        <w:t>.</w:t>
      </w:r>
    </w:p>
    <w:p w14:paraId="6F74C39F" w14:textId="77777777" w:rsidR="0017183B" w:rsidRPr="003E3824" w:rsidRDefault="0017183B" w:rsidP="00354F2E">
      <w:pPr>
        <w:widowControl w:val="0"/>
        <w:rPr>
          <w:bCs/>
          <w:sz w:val="22"/>
          <w:szCs w:val="22"/>
        </w:rPr>
      </w:pPr>
    </w:p>
    <w:p w14:paraId="386723FC" w14:textId="3C6FE983" w:rsidR="006D6FCF" w:rsidRPr="003E3824" w:rsidRDefault="006D6FCF" w:rsidP="00354F2E">
      <w:pPr>
        <w:pStyle w:val="Prrafodelista"/>
        <w:ind w:left="0"/>
        <w:rPr>
          <w:bCs/>
        </w:rPr>
      </w:pPr>
      <w:r w:rsidRPr="003E3824">
        <w:rPr>
          <w:bCs/>
        </w:rPr>
        <w:t>El índice de precios subyacente</w:t>
      </w:r>
      <w:r w:rsidR="00453F38" w:rsidRPr="003E3824">
        <w:rPr>
          <w:bCs/>
        </w:rPr>
        <w:t>,</w:t>
      </w:r>
      <w:r w:rsidR="00453F38" w:rsidRPr="003E3824">
        <w:rPr>
          <w:bCs/>
          <w:lang w:val="es-ES"/>
        </w:rPr>
        <w:t xml:space="preserve"> </w:t>
      </w:r>
      <w:r w:rsidR="00462072" w:rsidRPr="003E3824">
        <w:rPr>
          <w:bCs/>
          <w:lang w:val="es-ES"/>
        </w:rPr>
        <w:t xml:space="preserve">que </w:t>
      </w:r>
      <w:r w:rsidR="00453F38" w:rsidRPr="003E3824">
        <w:rPr>
          <w:bCs/>
          <w:lang w:val="es-ES"/>
        </w:rPr>
        <w:t>excluye bienes y servicios con precios más volátiles</w:t>
      </w:r>
      <w:r w:rsidR="00AB0587" w:rsidRPr="003E3824">
        <w:rPr>
          <w:bCs/>
          <w:lang w:val="es-ES"/>
        </w:rPr>
        <w:t>,</w:t>
      </w:r>
      <w:r w:rsidR="005638E0" w:rsidRPr="003E3824">
        <w:rPr>
          <w:bCs/>
          <w:lang w:val="es-ES"/>
        </w:rPr>
        <w:br/>
        <w:t>o</w:t>
      </w:r>
      <w:r w:rsidR="00412F07" w:rsidRPr="003E3824">
        <w:rPr>
          <w:bCs/>
          <w:lang w:val="es-ES"/>
        </w:rPr>
        <w:t xml:space="preserve"> </w:t>
      </w:r>
      <w:r w:rsidR="00AE6D2A" w:rsidRPr="003E3824">
        <w:rPr>
          <w:bCs/>
          <w:lang w:val="es-ES"/>
        </w:rPr>
        <w:t xml:space="preserve">que </w:t>
      </w:r>
      <w:r w:rsidR="00412F07" w:rsidRPr="003E3824">
        <w:rPr>
          <w:bCs/>
          <w:lang w:val="es-ES"/>
        </w:rPr>
        <w:t>no responden a condiciones de mercado</w:t>
      </w:r>
      <w:r w:rsidR="00453F38" w:rsidRPr="003E3824">
        <w:rPr>
          <w:bCs/>
          <w:lang w:val="es-ES"/>
        </w:rPr>
        <w:t>,</w:t>
      </w:r>
      <w:r w:rsidRPr="003E3824">
        <w:rPr>
          <w:bCs/>
        </w:rPr>
        <w:t xml:space="preserve"> incrementó 0.</w:t>
      </w:r>
      <w:r w:rsidR="002E1D08" w:rsidRPr="003E3824">
        <w:rPr>
          <w:bCs/>
        </w:rPr>
        <w:t>46</w:t>
      </w:r>
      <w:r w:rsidR="006B3170" w:rsidRPr="003E3824">
        <w:rPr>
          <w:bCs/>
        </w:rPr>
        <w:t> </w:t>
      </w:r>
      <w:r w:rsidRPr="003E3824">
        <w:rPr>
          <w:bCs/>
        </w:rPr>
        <w:t>% a tasa mensual</w:t>
      </w:r>
      <w:r w:rsidR="000B3324" w:rsidRPr="003E3824">
        <w:rPr>
          <w:bCs/>
        </w:rPr>
        <w:t>.</w:t>
      </w:r>
      <w:r w:rsidR="000A7534" w:rsidRPr="003E3824">
        <w:rPr>
          <w:bCs/>
        </w:rPr>
        <w:t xml:space="preserve"> </w:t>
      </w:r>
      <w:r w:rsidR="004E0640" w:rsidRPr="003E3824">
        <w:rPr>
          <w:bCs/>
        </w:rPr>
        <w:t>A</w:t>
      </w:r>
      <w:r w:rsidR="004E0640">
        <w:rPr>
          <w:bCs/>
        </w:rPr>
        <w:t> </w:t>
      </w:r>
      <w:r w:rsidR="004E0640" w:rsidRPr="003E3824">
        <w:rPr>
          <w:bCs/>
        </w:rPr>
        <w:t>su</w:t>
      </w:r>
      <w:r w:rsidR="004E0640">
        <w:rPr>
          <w:bCs/>
        </w:rPr>
        <w:t> </w:t>
      </w:r>
      <w:r w:rsidRPr="003E3824">
        <w:rPr>
          <w:bCs/>
        </w:rPr>
        <w:t>interior, los precios de l</w:t>
      </w:r>
      <w:r w:rsidR="00B4560D" w:rsidRPr="003E3824">
        <w:rPr>
          <w:bCs/>
        </w:rPr>
        <w:t>as mercancías</w:t>
      </w:r>
      <w:r w:rsidRPr="003E3824">
        <w:rPr>
          <w:bCs/>
        </w:rPr>
        <w:t xml:space="preserve"> subieron 0.</w:t>
      </w:r>
      <w:r w:rsidR="002E1D08" w:rsidRPr="003E3824">
        <w:rPr>
          <w:bCs/>
        </w:rPr>
        <w:t>39</w:t>
      </w:r>
      <w:r w:rsidR="006B3170" w:rsidRPr="003E3824">
        <w:rPr>
          <w:bCs/>
        </w:rPr>
        <w:t> </w:t>
      </w:r>
      <w:r w:rsidRPr="003E3824">
        <w:rPr>
          <w:bCs/>
        </w:rPr>
        <w:t>%</w:t>
      </w:r>
      <w:r w:rsidR="00B4560D" w:rsidRPr="003E3824">
        <w:rPr>
          <w:bCs/>
        </w:rPr>
        <w:t xml:space="preserve"> y </w:t>
      </w:r>
      <w:r w:rsidR="002D4189" w:rsidRPr="003E3824">
        <w:rPr>
          <w:bCs/>
        </w:rPr>
        <w:t>los de</w:t>
      </w:r>
      <w:r w:rsidRPr="003E3824">
        <w:rPr>
          <w:bCs/>
        </w:rPr>
        <w:t xml:space="preserve"> </w:t>
      </w:r>
      <w:r w:rsidR="00B4560D" w:rsidRPr="003E3824">
        <w:rPr>
          <w:bCs/>
        </w:rPr>
        <w:t>servicios,</w:t>
      </w:r>
      <w:r w:rsidRPr="003E3824">
        <w:rPr>
          <w:bCs/>
        </w:rPr>
        <w:t xml:space="preserve"> 0.</w:t>
      </w:r>
      <w:r w:rsidR="002E1D08" w:rsidRPr="003E3824">
        <w:rPr>
          <w:bCs/>
        </w:rPr>
        <w:t>52</w:t>
      </w:r>
      <w:r w:rsidR="003E3824">
        <w:rPr>
          <w:bCs/>
        </w:rPr>
        <w:t xml:space="preserve"> </w:t>
      </w:r>
      <w:r w:rsidRPr="003E3824">
        <w:rPr>
          <w:bCs/>
        </w:rPr>
        <w:t>por</w:t>
      </w:r>
      <w:r w:rsidR="003E3824">
        <w:rPr>
          <w:bCs/>
        </w:rPr>
        <w:t xml:space="preserve"> </w:t>
      </w:r>
      <w:r w:rsidRPr="003E3824">
        <w:rPr>
          <w:bCs/>
        </w:rPr>
        <w:t>ciento.</w:t>
      </w:r>
    </w:p>
    <w:p w14:paraId="20946DFB" w14:textId="77777777" w:rsidR="0017183B" w:rsidRPr="003E3824" w:rsidRDefault="0017183B" w:rsidP="00354F2E">
      <w:pPr>
        <w:pStyle w:val="Prrafodelista"/>
        <w:ind w:left="0"/>
        <w:rPr>
          <w:bCs/>
          <w:sz w:val="22"/>
          <w:szCs w:val="22"/>
        </w:rPr>
      </w:pPr>
    </w:p>
    <w:p w14:paraId="754650E7" w14:textId="7D18B92D" w:rsidR="0017183B" w:rsidRPr="003E3824" w:rsidRDefault="006D6FCF" w:rsidP="006B737F">
      <w:pPr>
        <w:pStyle w:val="Prrafodelista"/>
        <w:ind w:left="0"/>
        <w:rPr>
          <w:bCs/>
        </w:rPr>
      </w:pPr>
      <w:r w:rsidRPr="003E3824">
        <w:rPr>
          <w:bCs/>
        </w:rPr>
        <w:t xml:space="preserve">A tasa mensual, el índice de precios no subyacente </w:t>
      </w:r>
      <w:r w:rsidR="002E1D08" w:rsidRPr="003E3824">
        <w:rPr>
          <w:bCs/>
        </w:rPr>
        <w:t>creci</w:t>
      </w:r>
      <w:r w:rsidR="00A7495B" w:rsidRPr="003E3824">
        <w:rPr>
          <w:bCs/>
        </w:rPr>
        <w:t>ó</w:t>
      </w:r>
      <w:r w:rsidRPr="003E3824">
        <w:rPr>
          <w:bCs/>
        </w:rPr>
        <w:t xml:space="preserve"> </w:t>
      </w:r>
      <w:r w:rsidR="00B4560D" w:rsidRPr="003E3824">
        <w:rPr>
          <w:bCs/>
        </w:rPr>
        <w:t>0</w:t>
      </w:r>
      <w:r w:rsidR="00D65240" w:rsidRPr="003E3824">
        <w:rPr>
          <w:bCs/>
        </w:rPr>
        <w:t>.</w:t>
      </w:r>
      <w:r w:rsidR="002E1D08" w:rsidRPr="003E3824">
        <w:rPr>
          <w:bCs/>
        </w:rPr>
        <w:t>64</w:t>
      </w:r>
      <w:bookmarkStart w:id="2" w:name="_Hlk197431843"/>
      <w:r w:rsidR="003E3824">
        <w:rPr>
          <w:bCs/>
        </w:rPr>
        <w:t xml:space="preserve"> </w:t>
      </w:r>
      <w:r w:rsidRPr="003E3824">
        <w:rPr>
          <w:bCs/>
        </w:rPr>
        <w:t>por</w:t>
      </w:r>
      <w:r w:rsidR="003E3824">
        <w:rPr>
          <w:bCs/>
        </w:rPr>
        <w:t xml:space="preserve"> </w:t>
      </w:r>
      <w:r w:rsidRPr="003E3824">
        <w:rPr>
          <w:bCs/>
        </w:rPr>
        <w:t>ciento.</w:t>
      </w:r>
      <w:bookmarkEnd w:id="2"/>
      <w:r w:rsidR="00445B32" w:rsidRPr="003E3824">
        <w:rPr>
          <w:bCs/>
        </w:rPr>
        <w:t xml:space="preserve"> </w:t>
      </w:r>
      <w:r w:rsidRPr="003E3824">
        <w:rPr>
          <w:bCs/>
        </w:rPr>
        <w:t>Dentro de este,</w:t>
      </w:r>
      <w:r w:rsidR="007C2729" w:rsidRPr="003E3824">
        <w:rPr>
          <w:bCs/>
        </w:rPr>
        <w:br/>
        <w:t>los</w:t>
      </w:r>
      <w:r w:rsidR="00445B32" w:rsidRPr="003E3824">
        <w:rPr>
          <w:bCs/>
        </w:rPr>
        <w:t xml:space="preserve"> precios de </w:t>
      </w:r>
      <w:r w:rsidR="002E1D08" w:rsidRPr="003E3824">
        <w:rPr>
          <w:bCs/>
        </w:rPr>
        <w:t>frutas y verduras ascendieron</w:t>
      </w:r>
      <w:r w:rsidR="009612F4" w:rsidRPr="003E3824">
        <w:rPr>
          <w:bCs/>
        </w:rPr>
        <w:t xml:space="preserve"> </w:t>
      </w:r>
      <w:r w:rsidR="002E1D08" w:rsidRPr="003E3824">
        <w:rPr>
          <w:bCs/>
        </w:rPr>
        <w:t>4</w:t>
      </w:r>
      <w:r w:rsidR="00E33CCA" w:rsidRPr="003E3824">
        <w:rPr>
          <w:bCs/>
        </w:rPr>
        <w:t>.</w:t>
      </w:r>
      <w:r w:rsidR="002E1D08" w:rsidRPr="003E3824">
        <w:rPr>
          <w:bCs/>
        </w:rPr>
        <w:t>94</w:t>
      </w:r>
      <w:r w:rsidR="009612F4" w:rsidRPr="003E3824">
        <w:rPr>
          <w:bCs/>
        </w:rPr>
        <w:t xml:space="preserve"> % </w:t>
      </w:r>
      <w:r w:rsidR="00445B32" w:rsidRPr="003E3824">
        <w:rPr>
          <w:bCs/>
        </w:rPr>
        <w:t>y los de energéticos y tarifas autorizadas por el gobierno</w:t>
      </w:r>
      <w:r w:rsidR="002E1D08" w:rsidRPr="003E3824">
        <w:rPr>
          <w:bCs/>
        </w:rPr>
        <w:t xml:space="preserve">, </w:t>
      </w:r>
      <w:r w:rsidR="00B4560D" w:rsidRPr="003E3824">
        <w:rPr>
          <w:bCs/>
        </w:rPr>
        <w:t>0</w:t>
      </w:r>
      <w:r w:rsidR="00445B32" w:rsidRPr="003E3824">
        <w:rPr>
          <w:bCs/>
        </w:rPr>
        <w:t>.</w:t>
      </w:r>
      <w:r w:rsidR="00734399" w:rsidRPr="003E3824">
        <w:rPr>
          <w:bCs/>
        </w:rPr>
        <w:t>0</w:t>
      </w:r>
      <w:r w:rsidR="002E1D08" w:rsidRPr="003E3824">
        <w:rPr>
          <w:bCs/>
        </w:rPr>
        <w:t>2</w:t>
      </w:r>
      <w:r w:rsidR="00B4560D" w:rsidRPr="003E3824">
        <w:rPr>
          <w:bCs/>
        </w:rPr>
        <w:t xml:space="preserve"> % </w:t>
      </w:r>
      <w:r w:rsidR="0014656D" w:rsidRPr="003E3824">
        <w:rPr>
          <w:bCs/>
        </w:rPr>
        <w:t>(ver</w:t>
      </w:r>
      <w:r w:rsidR="00A775C8" w:rsidRPr="003E3824">
        <w:rPr>
          <w:bCs/>
        </w:rPr>
        <w:t> </w:t>
      </w:r>
      <w:r w:rsidR="0014656D" w:rsidRPr="003E3824">
        <w:rPr>
          <w:bCs/>
        </w:rPr>
        <w:t>cuadro</w:t>
      </w:r>
      <w:r w:rsidR="00A775C8" w:rsidRPr="003E3824">
        <w:rPr>
          <w:bCs/>
        </w:rPr>
        <w:t> </w:t>
      </w:r>
      <w:r w:rsidR="0014656D" w:rsidRPr="003E3824">
        <w:rPr>
          <w:bCs/>
        </w:rPr>
        <w:t>1).</w:t>
      </w:r>
    </w:p>
    <w:p w14:paraId="4F95E5AB" w14:textId="420B5D3D" w:rsidR="000929AC" w:rsidRPr="003E3824" w:rsidRDefault="000929AC" w:rsidP="008717C0">
      <w:pPr>
        <w:jc w:val="left"/>
        <w:rPr>
          <w:color w:val="000000" w:themeColor="text1"/>
        </w:rPr>
      </w:pPr>
    </w:p>
    <w:p w14:paraId="0AD7A90E" w14:textId="77777777" w:rsidR="006D6FCF" w:rsidRPr="003E3824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t>Gráfica</w:t>
      </w:r>
      <w:r w:rsidRPr="003E3824">
        <w:rPr>
          <w:rFonts w:ascii="Arial" w:hAnsi="Arial"/>
          <w:color w:val="003057"/>
          <w:sz w:val="20"/>
          <w:szCs w:val="20"/>
        </w:rPr>
        <w:t xml:space="preserve"> 1</w:t>
      </w:r>
    </w:p>
    <w:p w14:paraId="0E7D2B6C" w14:textId="1065A581" w:rsidR="006D6FCF" w:rsidRPr="003E3824" w:rsidRDefault="000E438C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3E3824">
        <w:rPr>
          <w:rFonts w:ascii="Arial" w:hAnsi="Arial"/>
          <w:b/>
          <w:bCs/>
          <w:color w:val="003057"/>
          <w:sz w:val="22"/>
          <w:szCs w:val="22"/>
        </w:rPr>
        <w:t>V</w:t>
      </w:r>
      <w:r w:rsidR="006D6FCF" w:rsidRPr="003E3824">
        <w:rPr>
          <w:rFonts w:ascii="Arial" w:hAnsi="Arial"/>
          <w:b/>
          <w:bCs/>
          <w:color w:val="003057"/>
          <w:sz w:val="22"/>
          <w:szCs w:val="22"/>
        </w:rPr>
        <w:t>ariación</w:t>
      </w:r>
      <w:r w:rsidR="0046625C" w:rsidRPr="003E3824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6D6FCF" w:rsidRPr="003E3824">
        <w:rPr>
          <w:rFonts w:ascii="Arial" w:hAnsi="Arial"/>
          <w:b/>
          <w:bCs/>
          <w:color w:val="003057"/>
          <w:sz w:val="22"/>
          <w:szCs w:val="22"/>
        </w:rPr>
        <w:t>del</w:t>
      </w:r>
      <w:r w:rsidR="00656784" w:rsidRPr="003E3824">
        <w:rPr>
          <w:rFonts w:ascii="Arial" w:hAnsi="Arial"/>
          <w:b/>
          <w:bCs/>
          <w:color w:val="003057"/>
          <w:sz w:val="22"/>
          <w:szCs w:val="22"/>
        </w:rPr>
        <w:t xml:space="preserve"> Índice Nacional de Precios al Consumidor</w:t>
      </w:r>
    </w:p>
    <w:p w14:paraId="72F77D96" w14:textId="023F4AFC" w:rsidR="006D6FCF" w:rsidRPr="003E3824" w:rsidRDefault="00391615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3E3824">
        <w:rPr>
          <w:color w:val="27251F"/>
          <w:sz w:val="20"/>
          <w:szCs w:val="20"/>
        </w:rPr>
        <w:t>febr</w:t>
      </w:r>
      <w:r w:rsidR="00D20FAE" w:rsidRPr="003E3824">
        <w:rPr>
          <w:color w:val="27251F"/>
          <w:sz w:val="20"/>
          <w:szCs w:val="20"/>
        </w:rPr>
        <w:t>ero</w:t>
      </w:r>
      <w:r w:rsidR="006D6FCF" w:rsidRPr="003E3824">
        <w:rPr>
          <w:color w:val="27251F"/>
          <w:sz w:val="20"/>
          <w:szCs w:val="20"/>
        </w:rPr>
        <w:t xml:space="preserve"> de los años que se indican</w:t>
      </w:r>
    </w:p>
    <w:p w14:paraId="3BC08619" w14:textId="3B9F26D5" w:rsidR="00EA50AE" w:rsidRPr="003E3824" w:rsidRDefault="006D6FCF" w:rsidP="00E97082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3E3824">
        <w:rPr>
          <w:color w:val="27251F"/>
          <w:sz w:val="18"/>
          <w:szCs w:val="18"/>
        </w:rPr>
        <w:t>(</w:t>
      </w:r>
      <w:r w:rsidR="006B2A29" w:rsidRPr="003E3824">
        <w:rPr>
          <w:color w:val="27251F"/>
          <w:sz w:val="18"/>
          <w:szCs w:val="18"/>
        </w:rPr>
        <w:t>variación porcentual mensual</w:t>
      </w:r>
      <w:r w:rsidRPr="003E3824">
        <w:rPr>
          <w:color w:val="27251F"/>
          <w:sz w:val="18"/>
          <w:szCs w:val="18"/>
        </w:rPr>
        <w:t>)</w:t>
      </w:r>
    </w:p>
    <w:p w14:paraId="0531C5A2" w14:textId="004F7815" w:rsidR="00E97082" w:rsidRPr="003E3824" w:rsidRDefault="00E97082" w:rsidP="006D6FCF">
      <w:pPr>
        <w:autoSpaceDE w:val="0"/>
        <w:autoSpaceDN w:val="0"/>
        <w:adjustRightInd w:val="0"/>
        <w:jc w:val="center"/>
        <w:rPr>
          <w:noProof/>
        </w:rPr>
      </w:pPr>
      <w:r w:rsidRPr="003E3824">
        <w:rPr>
          <w:noProof/>
        </w:rPr>
        <w:drawing>
          <wp:inline distT="0" distB="0" distL="0" distR="0" wp14:anchorId="03BE6ABD" wp14:editId="40BE048A">
            <wp:extent cx="5760000" cy="1800000"/>
            <wp:effectExtent l="0" t="0" r="0" b="0"/>
            <wp:docPr id="131510245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816D5B" w14:textId="37E3FE5C" w:rsidR="00B74055" w:rsidRPr="003E3824" w:rsidRDefault="006D6FCF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</w:rPr>
      </w:pPr>
      <w:r w:rsidRPr="003E3824">
        <w:rPr>
          <w:color w:val="4D565E"/>
          <w:sz w:val="16"/>
        </w:rPr>
        <w:t>Fuente:</w:t>
      </w:r>
      <w:r w:rsidR="000E438C" w:rsidRPr="003E3824">
        <w:rPr>
          <w:color w:val="4D565E"/>
          <w:sz w:val="16"/>
        </w:rPr>
        <w:t xml:space="preserve"> </w:t>
      </w:r>
      <w:r w:rsidR="000E438C" w:rsidRPr="003E3824">
        <w:rPr>
          <w:smallCaps/>
          <w:color w:val="4D565E"/>
          <w:sz w:val="16"/>
        </w:rPr>
        <w:t>inegi</w:t>
      </w:r>
      <w:r w:rsidR="000E438C" w:rsidRPr="003E3824">
        <w:rPr>
          <w:color w:val="4D565E"/>
          <w:sz w:val="16"/>
        </w:rPr>
        <w:t>. Índice Nacional de Precios al Consumidor</w:t>
      </w:r>
      <w:r w:rsidR="000E438C" w:rsidRPr="003E3824">
        <w:rPr>
          <w:smallCaps/>
          <w:color w:val="4D565E"/>
          <w:sz w:val="16"/>
        </w:rPr>
        <w:t xml:space="preserve"> (</w:t>
      </w:r>
      <w:r w:rsidRPr="003E3824">
        <w:rPr>
          <w:smallCaps/>
          <w:color w:val="4D565E"/>
          <w:sz w:val="16"/>
          <w:szCs w:val="16"/>
        </w:rPr>
        <w:t>inpc</w:t>
      </w:r>
      <w:r w:rsidR="000E438C" w:rsidRPr="003E3824">
        <w:rPr>
          <w:smallCaps/>
          <w:color w:val="4D565E"/>
          <w:sz w:val="16"/>
          <w:szCs w:val="16"/>
        </w:rPr>
        <w:t>)</w:t>
      </w:r>
      <w:r w:rsidRPr="003E3824">
        <w:rPr>
          <w:color w:val="4D565E"/>
          <w:sz w:val="16"/>
          <w:szCs w:val="16"/>
        </w:rPr>
        <w:t>, 202</w:t>
      </w:r>
      <w:r w:rsidR="008F7C21" w:rsidRPr="003E3824">
        <w:rPr>
          <w:color w:val="4D565E"/>
          <w:sz w:val="16"/>
          <w:szCs w:val="16"/>
        </w:rPr>
        <w:t>6</w:t>
      </w:r>
      <w:r w:rsidRPr="003E3824">
        <w:rPr>
          <w:color w:val="4D565E"/>
          <w:sz w:val="16"/>
          <w:szCs w:val="16"/>
        </w:rPr>
        <w:t>.</w:t>
      </w:r>
      <w:bookmarkEnd w:id="1"/>
    </w:p>
    <w:p w14:paraId="350D9308" w14:textId="637B9A06" w:rsidR="006D6FCF" w:rsidRPr="003E3824" w:rsidRDefault="006D6FCF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  <w:r w:rsidRPr="003E3824">
        <w:rPr>
          <w:color w:val="000000" w:themeColor="text1"/>
        </w:rPr>
        <w:lastRenderedPageBreak/>
        <w:t xml:space="preserve">En el siguiente cuadro se presentan las variaciones e incidencias del </w:t>
      </w:r>
      <w:r w:rsidRPr="003E3824">
        <w:rPr>
          <w:smallCaps/>
          <w:color w:val="000000" w:themeColor="text1"/>
        </w:rPr>
        <w:t>inpc</w:t>
      </w:r>
      <w:r w:rsidRPr="003E3824">
        <w:rPr>
          <w:color w:val="000000" w:themeColor="text1"/>
        </w:rPr>
        <w:t xml:space="preserve"> y sus componentes.</w:t>
      </w:r>
    </w:p>
    <w:p w14:paraId="662BE22E" w14:textId="77777777" w:rsidR="0017183B" w:rsidRPr="003E3824" w:rsidRDefault="0017183B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4CE6296" w14:textId="77777777" w:rsidR="006D6FCF" w:rsidRPr="003E3824" w:rsidRDefault="006D6FCF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t>Cuadro</w:t>
      </w:r>
      <w:r w:rsidRPr="003E3824">
        <w:rPr>
          <w:rFonts w:ascii="Arial" w:hAnsi="Arial"/>
          <w:color w:val="003057"/>
          <w:sz w:val="20"/>
          <w:szCs w:val="20"/>
        </w:rPr>
        <w:t xml:space="preserve"> 1</w:t>
      </w:r>
    </w:p>
    <w:p w14:paraId="5CA8F5AC" w14:textId="269AFC8B" w:rsidR="006D6FCF" w:rsidRPr="003E3824" w:rsidRDefault="000E438C" w:rsidP="0017183B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3E3824">
        <w:rPr>
          <w:b/>
          <w:bCs/>
          <w:color w:val="003057"/>
          <w:sz w:val="22"/>
          <w:szCs w:val="22"/>
        </w:rPr>
        <w:t>V</w:t>
      </w:r>
      <w:r w:rsidR="006D6FCF" w:rsidRPr="003E3824">
        <w:rPr>
          <w:b/>
          <w:bCs/>
          <w:color w:val="003057"/>
          <w:sz w:val="22"/>
          <w:szCs w:val="22"/>
        </w:rPr>
        <w:t>ariación e incidencia del</w:t>
      </w:r>
      <w:r w:rsidRPr="003E3824">
        <w:rPr>
          <w:b/>
          <w:bCs/>
          <w:smallCaps/>
          <w:color w:val="003057"/>
          <w:sz w:val="22"/>
          <w:szCs w:val="22"/>
        </w:rPr>
        <w:t xml:space="preserve"> </w:t>
      </w:r>
      <w:r w:rsidR="00656784" w:rsidRPr="003E3824">
        <w:rPr>
          <w:b/>
          <w:bCs/>
          <w:color w:val="003057"/>
          <w:sz w:val="22"/>
          <w:szCs w:val="22"/>
        </w:rPr>
        <w:t>Índice Nacional de Precios al Consumidor</w:t>
      </w:r>
      <w:r w:rsidR="006D6FCF" w:rsidRPr="003E3824">
        <w:rPr>
          <w:b/>
          <w:bCs/>
          <w:smallCaps/>
          <w:color w:val="003057"/>
          <w:sz w:val="22"/>
          <w:szCs w:val="22"/>
        </w:rPr>
        <w:t xml:space="preserve"> </w:t>
      </w:r>
      <w:r w:rsidR="008271C1" w:rsidRPr="003E3824">
        <w:rPr>
          <w:b/>
          <w:bCs/>
          <w:smallCaps/>
          <w:color w:val="003057"/>
          <w:sz w:val="22"/>
          <w:szCs w:val="22"/>
        </w:rPr>
        <w:t xml:space="preserve">(inpc) </w:t>
      </w:r>
      <w:r w:rsidR="006D6FCF" w:rsidRPr="003E3824">
        <w:rPr>
          <w:b/>
          <w:bCs/>
          <w:color w:val="003057"/>
          <w:sz w:val="22"/>
          <w:szCs w:val="22"/>
        </w:rPr>
        <w:t>y sus componentes</w:t>
      </w:r>
    </w:p>
    <w:p w14:paraId="58E5B7E0" w14:textId="7265FFC0" w:rsidR="006D6FCF" w:rsidRPr="003E3824" w:rsidRDefault="00391615" w:rsidP="0017183B">
      <w:pPr>
        <w:widowControl w:val="0"/>
        <w:jc w:val="center"/>
        <w:rPr>
          <w:color w:val="27251F"/>
          <w:sz w:val="20"/>
          <w:szCs w:val="20"/>
        </w:rPr>
      </w:pPr>
      <w:r w:rsidRPr="003E3824">
        <w:rPr>
          <w:color w:val="27251F"/>
          <w:sz w:val="20"/>
          <w:szCs w:val="20"/>
        </w:rPr>
        <w:t>febr</w:t>
      </w:r>
      <w:r w:rsidR="00D20FAE" w:rsidRPr="003E3824">
        <w:rPr>
          <w:color w:val="27251F"/>
          <w:sz w:val="20"/>
          <w:szCs w:val="20"/>
        </w:rPr>
        <w:t>ero</w:t>
      </w:r>
      <w:r w:rsidR="006D6FCF" w:rsidRPr="003E3824">
        <w:rPr>
          <w:color w:val="27251F"/>
          <w:sz w:val="20"/>
          <w:szCs w:val="20"/>
        </w:rPr>
        <w:t xml:space="preserve"> de los años que se indican</w:t>
      </w:r>
    </w:p>
    <w:p w14:paraId="4F28F931" w14:textId="7ED10FF5" w:rsidR="00CF2127" w:rsidRPr="003E3824" w:rsidRDefault="00CF2127" w:rsidP="0017183B">
      <w:pPr>
        <w:widowControl w:val="0"/>
        <w:jc w:val="center"/>
        <w:rPr>
          <w:color w:val="27251F"/>
          <w:sz w:val="20"/>
          <w:szCs w:val="20"/>
        </w:rPr>
      </w:pPr>
      <w:r w:rsidRPr="003E3824">
        <w:rPr>
          <w:color w:val="27251F"/>
          <w:sz w:val="18"/>
          <w:szCs w:val="18"/>
        </w:rPr>
        <w:t>(variación y puntos porcentuales)</w:t>
      </w:r>
    </w:p>
    <w:tbl>
      <w:tblPr>
        <w:tblW w:w="504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82"/>
        <w:gridCol w:w="628"/>
        <w:gridCol w:w="630"/>
        <w:gridCol w:w="636"/>
        <w:gridCol w:w="630"/>
        <w:gridCol w:w="630"/>
        <w:gridCol w:w="668"/>
        <w:gridCol w:w="674"/>
        <w:gridCol w:w="678"/>
        <w:gridCol w:w="714"/>
        <w:gridCol w:w="690"/>
      </w:tblGrid>
      <w:tr w:rsidR="006A61D7" w:rsidRPr="003E3824" w14:paraId="029EC178" w14:textId="77777777" w:rsidTr="00ED7548">
        <w:trPr>
          <w:trHeight w:val="283"/>
          <w:jc w:val="center"/>
        </w:trPr>
        <w:tc>
          <w:tcPr>
            <w:tcW w:w="1731" w:type="pct"/>
            <w:vMerge w:val="restart"/>
            <w:shd w:val="clear" w:color="auto" w:fill="80DDD7"/>
            <w:noWrap/>
            <w:vAlign w:val="center"/>
            <w:hideMark/>
          </w:tcPr>
          <w:p w14:paraId="7FCBF7E5" w14:textId="77777777" w:rsidR="006A61D7" w:rsidRPr="003E3824" w:rsidRDefault="006A61D7" w:rsidP="000C1A4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bookmarkStart w:id="3" w:name="_Hlk2757709"/>
            <w:r w:rsidRPr="003E3824">
              <w:rPr>
                <w:b/>
                <w:bCs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899" w:type="pct"/>
            <w:gridSpan w:val="6"/>
            <w:shd w:val="clear" w:color="auto" w:fill="80DDD7"/>
            <w:vAlign w:val="center"/>
          </w:tcPr>
          <w:p w14:paraId="4EF1FF21" w14:textId="176C4737" w:rsidR="006A61D7" w:rsidRPr="003E3824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71" w:type="pct"/>
            <w:gridSpan w:val="4"/>
            <w:shd w:val="clear" w:color="auto" w:fill="80DDD7"/>
            <w:vAlign w:val="center"/>
          </w:tcPr>
          <w:p w14:paraId="1F4F6F92" w14:textId="212CE1D3" w:rsidR="006A61D7" w:rsidRPr="003E3824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Incidencia</w:t>
            </w:r>
            <w:r w:rsidRPr="003E3824">
              <w:rPr>
                <w:b/>
                <w:bCs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6A61D7" w:rsidRPr="003E3824" w14:paraId="5829D945" w14:textId="77777777" w:rsidTr="00ED7548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noWrap/>
            <w:vAlign w:val="center"/>
          </w:tcPr>
          <w:p w14:paraId="1F70C853" w14:textId="77777777" w:rsidR="006A61D7" w:rsidRPr="003E3824" w:rsidRDefault="006A61D7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41" w:type="pct"/>
            <w:gridSpan w:val="3"/>
            <w:shd w:val="clear" w:color="auto" w:fill="BDEDEA"/>
            <w:vAlign w:val="center"/>
          </w:tcPr>
          <w:p w14:paraId="44C1E6AE" w14:textId="3909F045" w:rsidR="006A61D7" w:rsidRPr="003E3824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957" w:type="pct"/>
            <w:gridSpan w:val="3"/>
            <w:shd w:val="clear" w:color="auto" w:fill="BDEDEA"/>
            <w:vAlign w:val="center"/>
          </w:tcPr>
          <w:p w14:paraId="7C30161B" w14:textId="3E457C5A" w:rsidR="006A61D7" w:rsidRPr="003E3824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1027" w:type="pct"/>
            <w:gridSpan w:val="3"/>
            <w:shd w:val="clear" w:color="auto" w:fill="BDEDEA"/>
            <w:vAlign w:val="center"/>
          </w:tcPr>
          <w:p w14:paraId="307AED7F" w14:textId="04B4FB7C" w:rsidR="006A61D7" w:rsidRPr="003E3824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344" w:type="pct"/>
            <w:shd w:val="clear" w:color="auto" w:fill="BDEDEA"/>
            <w:vAlign w:val="center"/>
          </w:tcPr>
          <w:p w14:paraId="656D3698" w14:textId="017705B1" w:rsidR="006A61D7" w:rsidRPr="003E3824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</w:tr>
      <w:tr w:rsidR="00435113" w:rsidRPr="003E3824" w14:paraId="6EC59974" w14:textId="77777777" w:rsidTr="00ED7548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vAlign w:val="center"/>
            <w:hideMark/>
          </w:tcPr>
          <w:p w14:paraId="58811916" w14:textId="77777777" w:rsidR="006A61D7" w:rsidRPr="003E3824" w:rsidRDefault="006A61D7" w:rsidP="006A61D7">
            <w:pPr>
              <w:jc w:val="center"/>
              <w:rPr>
                <w:b/>
                <w:bCs/>
                <w:sz w:val="18"/>
                <w:szCs w:val="16"/>
                <w:lang w:eastAsia="es-MX"/>
              </w:rPr>
            </w:pPr>
          </w:p>
        </w:tc>
        <w:tc>
          <w:tcPr>
            <w:tcW w:w="312" w:type="pct"/>
            <w:shd w:val="clear" w:color="auto" w:fill="80DDD7"/>
            <w:vAlign w:val="center"/>
          </w:tcPr>
          <w:p w14:paraId="6BAC45D8" w14:textId="0145ACA6" w:rsidR="006A61D7" w:rsidRPr="003E3824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4B005C0A" w14:textId="382502F2" w:rsidR="006A61D7" w:rsidRPr="003E3824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6" w:type="pct"/>
            <w:shd w:val="clear" w:color="auto" w:fill="80DDD7"/>
            <w:vAlign w:val="center"/>
          </w:tcPr>
          <w:p w14:paraId="67D7CD1D" w14:textId="0E6EC20B" w:rsidR="006A61D7" w:rsidRPr="003E3824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13" w:type="pct"/>
            <w:shd w:val="clear" w:color="auto" w:fill="80DDD7"/>
            <w:noWrap/>
            <w:vAlign w:val="center"/>
          </w:tcPr>
          <w:p w14:paraId="4D5E1EBA" w14:textId="4FF43616" w:rsidR="006A61D7" w:rsidRPr="003E3824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2ECD93A6" w14:textId="2B1D0131" w:rsidR="006A61D7" w:rsidRPr="003E3824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1" w:type="pct"/>
            <w:shd w:val="clear" w:color="auto" w:fill="80DDD7"/>
            <w:vAlign w:val="center"/>
          </w:tcPr>
          <w:p w14:paraId="1FA6051F" w14:textId="694E3408" w:rsidR="006A61D7" w:rsidRPr="003E3824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35" w:type="pct"/>
            <w:shd w:val="clear" w:color="auto" w:fill="80DDD7"/>
            <w:vAlign w:val="center"/>
          </w:tcPr>
          <w:p w14:paraId="30BF4075" w14:textId="33B42213" w:rsidR="006A61D7" w:rsidRPr="003E3824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37" w:type="pct"/>
            <w:shd w:val="clear" w:color="auto" w:fill="80DDD7"/>
            <w:vAlign w:val="center"/>
          </w:tcPr>
          <w:p w14:paraId="77668BE9" w14:textId="731BBD0F" w:rsidR="006A61D7" w:rsidRPr="003E3824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5" w:type="pct"/>
            <w:shd w:val="clear" w:color="auto" w:fill="80DDD7"/>
            <w:noWrap/>
            <w:vAlign w:val="center"/>
          </w:tcPr>
          <w:p w14:paraId="1E949170" w14:textId="3EC4DF4E" w:rsidR="006A61D7" w:rsidRPr="003E3824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44" w:type="pct"/>
            <w:shd w:val="clear" w:color="auto" w:fill="80DDD7"/>
            <w:vAlign w:val="center"/>
          </w:tcPr>
          <w:p w14:paraId="7A529D7C" w14:textId="196ACC20" w:rsidR="006A61D7" w:rsidRPr="003E3824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202</w:t>
            </w:r>
            <w:r w:rsidR="005E4715" w:rsidRPr="003E3824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ED7548" w:rsidRPr="003E3824" w14:paraId="3DF78E3C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C0C0C0"/>
            <w:noWrap/>
            <w:vAlign w:val="center"/>
            <w:hideMark/>
          </w:tcPr>
          <w:p w14:paraId="2D9CFC71" w14:textId="52E24AA5" w:rsidR="00ED7548" w:rsidRPr="003E3824" w:rsidRDefault="00ED7548" w:rsidP="00ED7548">
            <w:pPr>
              <w:ind w:left="104"/>
              <w:jc w:val="left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12" w:type="pct"/>
            <w:shd w:val="clear" w:color="auto" w:fill="C0C0C0"/>
            <w:vAlign w:val="center"/>
          </w:tcPr>
          <w:p w14:paraId="7A8D33EB" w14:textId="54F53866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0.09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160DB968" w14:textId="2B1A74EC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0.28</w:t>
            </w:r>
          </w:p>
        </w:tc>
        <w:tc>
          <w:tcPr>
            <w:tcW w:w="316" w:type="pct"/>
            <w:shd w:val="clear" w:color="auto" w:fill="C0C0C0"/>
            <w:vAlign w:val="center"/>
          </w:tcPr>
          <w:p w14:paraId="278E8826" w14:textId="0C17EC29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0.50</w:t>
            </w:r>
          </w:p>
        </w:tc>
        <w:tc>
          <w:tcPr>
            <w:tcW w:w="313" w:type="pct"/>
            <w:shd w:val="clear" w:color="auto" w:fill="C0C0C0"/>
            <w:noWrap/>
            <w:vAlign w:val="center"/>
            <w:hideMark/>
          </w:tcPr>
          <w:p w14:paraId="71790242" w14:textId="78CB74E5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4.40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4A589DA7" w14:textId="1B1BC533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3.77</w:t>
            </w:r>
          </w:p>
        </w:tc>
        <w:tc>
          <w:tcPr>
            <w:tcW w:w="331" w:type="pct"/>
            <w:shd w:val="clear" w:color="auto" w:fill="C0C0C0"/>
            <w:vAlign w:val="center"/>
          </w:tcPr>
          <w:p w14:paraId="44A4FD4A" w14:textId="3DF897EB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4.02</w:t>
            </w:r>
          </w:p>
        </w:tc>
        <w:tc>
          <w:tcPr>
            <w:tcW w:w="335" w:type="pct"/>
            <w:shd w:val="clear" w:color="auto" w:fill="C0C0C0"/>
            <w:vAlign w:val="center"/>
          </w:tcPr>
          <w:p w14:paraId="2FE7FDD7" w14:textId="77A37AD0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0.094</w:t>
            </w:r>
          </w:p>
        </w:tc>
        <w:tc>
          <w:tcPr>
            <w:tcW w:w="337" w:type="pct"/>
            <w:shd w:val="clear" w:color="auto" w:fill="C0C0C0"/>
            <w:vAlign w:val="center"/>
          </w:tcPr>
          <w:p w14:paraId="3EA4DBE9" w14:textId="2AEB693B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0.277</w:t>
            </w:r>
          </w:p>
        </w:tc>
        <w:tc>
          <w:tcPr>
            <w:tcW w:w="355" w:type="pct"/>
            <w:shd w:val="clear" w:color="auto" w:fill="C0C0C0"/>
            <w:noWrap/>
            <w:vAlign w:val="center"/>
            <w:hideMark/>
          </w:tcPr>
          <w:p w14:paraId="76501114" w14:textId="7E124A32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0.501</w:t>
            </w:r>
          </w:p>
        </w:tc>
        <w:tc>
          <w:tcPr>
            <w:tcW w:w="344" w:type="pct"/>
            <w:shd w:val="clear" w:color="auto" w:fill="C0C0C0"/>
            <w:vAlign w:val="center"/>
          </w:tcPr>
          <w:p w14:paraId="78AC10AB" w14:textId="30279D59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4.023</w:t>
            </w:r>
          </w:p>
        </w:tc>
      </w:tr>
      <w:tr w:rsidR="00ED7548" w:rsidRPr="003E3824" w14:paraId="259E4F81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D185B0D" w14:textId="77777777" w:rsidR="00ED7548" w:rsidRPr="003E3824" w:rsidRDefault="00ED7548" w:rsidP="00ED7548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12" w:type="pct"/>
            <w:vAlign w:val="center"/>
          </w:tcPr>
          <w:p w14:paraId="0A69F7F7" w14:textId="03A0EDDD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0.49</w:t>
            </w:r>
          </w:p>
        </w:tc>
        <w:tc>
          <w:tcPr>
            <w:tcW w:w="313" w:type="pct"/>
            <w:vAlign w:val="center"/>
          </w:tcPr>
          <w:p w14:paraId="1E5A63F9" w14:textId="444D3F52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0.48</w:t>
            </w:r>
          </w:p>
        </w:tc>
        <w:tc>
          <w:tcPr>
            <w:tcW w:w="316" w:type="pct"/>
            <w:vAlign w:val="center"/>
          </w:tcPr>
          <w:p w14:paraId="0CBA0580" w14:textId="57D01E17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0.46</w:t>
            </w:r>
          </w:p>
        </w:tc>
        <w:tc>
          <w:tcPr>
            <w:tcW w:w="313" w:type="pct"/>
            <w:noWrap/>
            <w:vAlign w:val="center"/>
            <w:hideMark/>
          </w:tcPr>
          <w:p w14:paraId="4236581C" w14:textId="576227FD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4.64</w:t>
            </w:r>
          </w:p>
        </w:tc>
        <w:tc>
          <w:tcPr>
            <w:tcW w:w="313" w:type="pct"/>
            <w:vAlign w:val="center"/>
          </w:tcPr>
          <w:p w14:paraId="39DF06DC" w14:textId="3259828F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3.65</w:t>
            </w:r>
          </w:p>
        </w:tc>
        <w:tc>
          <w:tcPr>
            <w:tcW w:w="331" w:type="pct"/>
            <w:vAlign w:val="center"/>
          </w:tcPr>
          <w:p w14:paraId="3C16F3D9" w14:textId="283BF620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4.50</w:t>
            </w:r>
          </w:p>
        </w:tc>
        <w:tc>
          <w:tcPr>
            <w:tcW w:w="335" w:type="pct"/>
            <w:vAlign w:val="center"/>
          </w:tcPr>
          <w:p w14:paraId="4FF3D3DF" w14:textId="7308914C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0.370</w:t>
            </w:r>
          </w:p>
        </w:tc>
        <w:tc>
          <w:tcPr>
            <w:tcW w:w="337" w:type="pct"/>
            <w:vAlign w:val="center"/>
          </w:tcPr>
          <w:p w14:paraId="5CD5EC09" w14:textId="66164695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0.369</w:t>
            </w:r>
          </w:p>
        </w:tc>
        <w:tc>
          <w:tcPr>
            <w:tcW w:w="355" w:type="pct"/>
            <w:noWrap/>
            <w:vAlign w:val="center"/>
            <w:hideMark/>
          </w:tcPr>
          <w:p w14:paraId="22778F5E" w14:textId="062DC41A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0.355</w:t>
            </w:r>
          </w:p>
        </w:tc>
        <w:tc>
          <w:tcPr>
            <w:tcW w:w="344" w:type="pct"/>
            <w:vAlign w:val="center"/>
          </w:tcPr>
          <w:p w14:paraId="5FC3C22B" w14:textId="45AC93F1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3.460</w:t>
            </w:r>
          </w:p>
        </w:tc>
      </w:tr>
      <w:tr w:rsidR="00ED7548" w:rsidRPr="003E3824" w14:paraId="05976937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55CDA36" w14:textId="77777777" w:rsidR="00ED7548" w:rsidRPr="003E3824" w:rsidRDefault="00ED7548" w:rsidP="00ED7548">
            <w:pPr>
              <w:ind w:left="170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62C14FF" w14:textId="0B08EED5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0.40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42E4A23" w14:textId="6BC9BBA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0.41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DEEFD6" w14:textId="3D9B3BEA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0.39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1E7EF614" w14:textId="1896366D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4.11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7B32354" w14:textId="448095E4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2.75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7E5EFA9E" w14:textId="55E318A6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4.55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06B4EF0" w14:textId="123A9DAD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0.164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7564CFA8" w14:textId="6DA73D1F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0.152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4848B1AC" w14:textId="21FBC160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0.148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27D4EF33" w14:textId="0916FEED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1.705</w:t>
            </w:r>
          </w:p>
        </w:tc>
      </w:tr>
      <w:tr w:rsidR="00ED7548" w:rsidRPr="003E3824" w14:paraId="03D5CCD7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CAC254B" w14:textId="33CFF90C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Alimentos, bebidas y tabaco</w:t>
            </w:r>
            <w:r w:rsidRPr="003E3824">
              <w:rPr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12" w:type="pct"/>
            <w:vAlign w:val="center"/>
          </w:tcPr>
          <w:p w14:paraId="131F7E93" w14:textId="410871B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0.40</w:t>
            </w:r>
          </w:p>
        </w:tc>
        <w:tc>
          <w:tcPr>
            <w:tcW w:w="313" w:type="pct"/>
            <w:vAlign w:val="center"/>
          </w:tcPr>
          <w:p w14:paraId="3A477617" w14:textId="18979EF0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0.39</w:t>
            </w:r>
          </w:p>
        </w:tc>
        <w:tc>
          <w:tcPr>
            <w:tcW w:w="316" w:type="pct"/>
            <w:vAlign w:val="center"/>
          </w:tcPr>
          <w:p w14:paraId="628A1C08" w14:textId="5A056A4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0.45</w:t>
            </w:r>
          </w:p>
        </w:tc>
        <w:tc>
          <w:tcPr>
            <w:tcW w:w="313" w:type="pct"/>
            <w:noWrap/>
            <w:vAlign w:val="center"/>
            <w:hideMark/>
          </w:tcPr>
          <w:p w14:paraId="40C86ACC" w14:textId="3F346BF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5.25</w:t>
            </w:r>
          </w:p>
        </w:tc>
        <w:tc>
          <w:tcPr>
            <w:tcW w:w="313" w:type="pct"/>
            <w:vAlign w:val="center"/>
          </w:tcPr>
          <w:p w14:paraId="63B5E841" w14:textId="15448AD6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3.78</w:t>
            </w:r>
          </w:p>
        </w:tc>
        <w:tc>
          <w:tcPr>
            <w:tcW w:w="331" w:type="pct"/>
            <w:vAlign w:val="center"/>
          </w:tcPr>
          <w:p w14:paraId="549BDEC7" w14:textId="6687B02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6.20</w:t>
            </w:r>
          </w:p>
        </w:tc>
        <w:tc>
          <w:tcPr>
            <w:tcW w:w="335" w:type="pct"/>
            <w:vAlign w:val="center"/>
          </w:tcPr>
          <w:p w14:paraId="05507B23" w14:textId="1471F7CE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0.091</w:t>
            </w:r>
          </w:p>
        </w:tc>
        <w:tc>
          <w:tcPr>
            <w:tcW w:w="337" w:type="pct"/>
            <w:vAlign w:val="center"/>
          </w:tcPr>
          <w:p w14:paraId="2962B496" w14:textId="6F9C179F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0.067</w:t>
            </w:r>
          </w:p>
        </w:tc>
        <w:tc>
          <w:tcPr>
            <w:tcW w:w="355" w:type="pct"/>
            <w:noWrap/>
            <w:vAlign w:val="center"/>
            <w:hideMark/>
          </w:tcPr>
          <w:p w14:paraId="7341E9EF" w14:textId="769B8968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0.080</w:t>
            </w:r>
          </w:p>
        </w:tc>
        <w:tc>
          <w:tcPr>
            <w:tcW w:w="344" w:type="pct"/>
            <w:vAlign w:val="center"/>
          </w:tcPr>
          <w:p w14:paraId="42B8670B" w14:textId="5ACE8BB5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1.073</w:t>
            </w:r>
          </w:p>
        </w:tc>
      </w:tr>
      <w:tr w:rsidR="00ED7548" w:rsidRPr="003E3824" w14:paraId="27094248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3C1FFCB8" w14:textId="77777777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22EE38E" w14:textId="687FAD53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0.40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BDC87B7" w14:textId="18C27E55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0.42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64F5C1B" w14:textId="45EF18FF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0.34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06EE8084" w14:textId="64449B9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2.75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6C4FF67" w14:textId="4D6E794C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1.75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E86D5C7" w14:textId="317EAFBF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3.13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791F8877" w14:textId="15D53E19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0.074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5DBF1294" w14:textId="38D359BF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0.085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6EEAAF7E" w14:textId="2FC22D3C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0.068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3C5B6C0F" w14:textId="1A6274C8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0.632</w:t>
            </w:r>
          </w:p>
        </w:tc>
      </w:tr>
      <w:tr w:rsidR="00ED7548" w:rsidRPr="003E3824" w14:paraId="0336587C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29408A11" w14:textId="77777777" w:rsidR="00ED7548" w:rsidRPr="003E3824" w:rsidRDefault="00ED7548" w:rsidP="00ED7548">
            <w:pPr>
              <w:ind w:left="170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12" w:type="pct"/>
            <w:vAlign w:val="center"/>
          </w:tcPr>
          <w:p w14:paraId="2BFD73B6" w14:textId="44B4BB60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0.61</w:t>
            </w:r>
          </w:p>
        </w:tc>
        <w:tc>
          <w:tcPr>
            <w:tcW w:w="313" w:type="pct"/>
            <w:vAlign w:val="center"/>
          </w:tcPr>
          <w:p w14:paraId="354CD62C" w14:textId="61361C5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0.55</w:t>
            </w:r>
          </w:p>
        </w:tc>
        <w:tc>
          <w:tcPr>
            <w:tcW w:w="316" w:type="pct"/>
            <w:vAlign w:val="center"/>
          </w:tcPr>
          <w:p w14:paraId="5FC133A5" w14:textId="57EB8D4E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0.52</w:t>
            </w:r>
          </w:p>
        </w:tc>
        <w:tc>
          <w:tcPr>
            <w:tcW w:w="313" w:type="pct"/>
            <w:noWrap/>
            <w:vAlign w:val="center"/>
          </w:tcPr>
          <w:p w14:paraId="6A45F8F7" w14:textId="3DDFB4D7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5.30</w:t>
            </w:r>
          </w:p>
        </w:tc>
        <w:tc>
          <w:tcPr>
            <w:tcW w:w="313" w:type="pct"/>
            <w:vAlign w:val="center"/>
          </w:tcPr>
          <w:p w14:paraId="196CFD11" w14:textId="3564D928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4.64</w:t>
            </w:r>
          </w:p>
        </w:tc>
        <w:tc>
          <w:tcPr>
            <w:tcW w:w="331" w:type="pct"/>
            <w:vAlign w:val="center"/>
          </w:tcPr>
          <w:p w14:paraId="053526C8" w14:textId="032215CD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4.45</w:t>
            </w:r>
          </w:p>
        </w:tc>
        <w:tc>
          <w:tcPr>
            <w:tcW w:w="335" w:type="pct"/>
            <w:vAlign w:val="center"/>
          </w:tcPr>
          <w:p w14:paraId="6280186A" w14:textId="36DA4F6B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0.206</w:t>
            </w:r>
          </w:p>
        </w:tc>
        <w:tc>
          <w:tcPr>
            <w:tcW w:w="337" w:type="pct"/>
            <w:vAlign w:val="center"/>
          </w:tcPr>
          <w:p w14:paraId="43171A67" w14:textId="6A0A7A06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0.217</w:t>
            </w:r>
          </w:p>
        </w:tc>
        <w:tc>
          <w:tcPr>
            <w:tcW w:w="355" w:type="pct"/>
            <w:noWrap/>
            <w:vAlign w:val="center"/>
          </w:tcPr>
          <w:p w14:paraId="7E4D6BBA" w14:textId="0147B3EB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0.207</w:t>
            </w:r>
          </w:p>
        </w:tc>
        <w:tc>
          <w:tcPr>
            <w:tcW w:w="344" w:type="pct"/>
            <w:vAlign w:val="center"/>
          </w:tcPr>
          <w:p w14:paraId="7B2AA9CA" w14:textId="16705BC0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1.755</w:t>
            </w:r>
          </w:p>
        </w:tc>
      </w:tr>
      <w:tr w:rsidR="00ED7548" w:rsidRPr="003E3824" w14:paraId="5F7F8AF4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56ED3821" w14:textId="4C920FF5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Vivienda</w:t>
            </w:r>
            <w:r w:rsidRPr="003E3824">
              <w:rPr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658F34D6" w14:textId="169A1538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1EAE755" w14:textId="42B4B42E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0.33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BB98FCD" w14:textId="740DCF7A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0.32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3B3E01F0" w14:textId="5CA1CC5F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3.73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54DD2A0E" w14:textId="5F97AD4D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3.75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3A33B12" w14:textId="2EC8DAE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3.44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0A7AD7F6" w14:textId="0F97B22C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0.059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4982B966" w14:textId="5B54042E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0.059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5F6CFEFD" w14:textId="1AE554EF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0.058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737F1CDA" w14:textId="4CF52F02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0.620</w:t>
            </w:r>
          </w:p>
        </w:tc>
      </w:tr>
      <w:tr w:rsidR="00ED7548" w:rsidRPr="003E3824" w14:paraId="434310F5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3B0293D3" w14:textId="77777777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12" w:type="pct"/>
            <w:vAlign w:val="center"/>
          </w:tcPr>
          <w:p w14:paraId="6CEDCFAE" w14:textId="654EEF80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0.59</w:t>
            </w:r>
          </w:p>
        </w:tc>
        <w:tc>
          <w:tcPr>
            <w:tcW w:w="313" w:type="pct"/>
            <w:vAlign w:val="center"/>
          </w:tcPr>
          <w:p w14:paraId="7A4531BB" w14:textId="5A4ADF6A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0.74</w:t>
            </w:r>
          </w:p>
        </w:tc>
        <w:tc>
          <w:tcPr>
            <w:tcW w:w="316" w:type="pct"/>
            <w:vAlign w:val="center"/>
          </w:tcPr>
          <w:p w14:paraId="4B91C5F3" w14:textId="44AACD55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0.76</w:t>
            </w:r>
          </w:p>
        </w:tc>
        <w:tc>
          <w:tcPr>
            <w:tcW w:w="313" w:type="pct"/>
            <w:noWrap/>
            <w:vAlign w:val="center"/>
          </w:tcPr>
          <w:p w14:paraId="39EB3D78" w14:textId="35B8DCB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6.39</w:t>
            </w:r>
          </w:p>
        </w:tc>
        <w:tc>
          <w:tcPr>
            <w:tcW w:w="313" w:type="pct"/>
            <w:vAlign w:val="center"/>
          </w:tcPr>
          <w:p w14:paraId="10A1F97E" w14:textId="1914C216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5.73</w:t>
            </w:r>
          </w:p>
        </w:tc>
        <w:tc>
          <w:tcPr>
            <w:tcW w:w="331" w:type="pct"/>
            <w:vAlign w:val="center"/>
          </w:tcPr>
          <w:p w14:paraId="30ED0288" w14:textId="140F2E18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6.04</w:t>
            </w:r>
          </w:p>
        </w:tc>
        <w:tc>
          <w:tcPr>
            <w:tcW w:w="335" w:type="pct"/>
            <w:vAlign w:val="center"/>
          </w:tcPr>
          <w:p w14:paraId="2DAD98C5" w14:textId="237C3A94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0.020</w:t>
            </w:r>
          </w:p>
        </w:tc>
        <w:tc>
          <w:tcPr>
            <w:tcW w:w="337" w:type="pct"/>
            <w:vAlign w:val="center"/>
          </w:tcPr>
          <w:p w14:paraId="609DB587" w14:textId="7F4F4E80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0.019</w:t>
            </w:r>
          </w:p>
        </w:tc>
        <w:tc>
          <w:tcPr>
            <w:tcW w:w="355" w:type="pct"/>
            <w:noWrap/>
            <w:vAlign w:val="center"/>
          </w:tcPr>
          <w:p w14:paraId="47EE3E63" w14:textId="6F674C11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0.020</w:t>
            </w:r>
          </w:p>
        </w:tc>
        <w:tc>
          <w:tcPr>
            <w:tcW w:w="344" w:type="pct"/>
            <w:vAlign w:val="center"/>
          </w:tcPr>
          <w:p w14:paraId="19DC29F8" w14:textId="2D3E88E2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0.157</w:t>
            </w:r>
          </w:p>
        </w:tc>
      </w:tr>
      <w:tr w:rsidR="00ED7548" w:rsidRPr="003E3824" w14:paraId="558E6717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7EEE6F73" w14:textId="1A7B189A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Otros servicios</w:t>
            </w:r>
            <w:r w:rsidRPr="003E3824">
              <w:rPr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3696ED" w14:textId="0E258828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0.75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548B738" w14:textId="7EE47EC0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0.74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01A9D73C" w14:textId="0087874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0.68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432B83EF" w14:textId="28205207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6.36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7713E5D" w14:textId="05EF6E0F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5.42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E726E1F" w14:textId="297AFE37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5.20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2EB289E6" w14:textId="730F61B4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0.126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85685F8" w14:textId="73E869A9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0.139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2CB64ABE" w14:textId="123CA721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0.129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685E2008" w14:textId="40E1578D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0.978</w:t>
            </w:r>
          </w:p>
        </w:tc>
      </w:tr>
      <w:tr w:rsidR="00ED7548" w:rsidRPr="003E3824" w14:paraId="59888176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5315C548" w14:textId="77777777" w:rsidR="00ED7548" w:rsidRPr="003E3824" w:rsidRDefault="00ED7548" w:rsidP="00ED7548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12" w:type="pct"/>
            <w:vAlign w:val="center"/>
          </w:tcPr>
          <w:p w14:paraId="053E3287" w14:textId="361734E9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-1.10</w:t>
            </w:r>
          </w:p>
        </w:tc>
        <w:tc>
          <w:tcPr>
            <w:tcW w:w="313" w:type="pct"/>
            <w:vAlign w:val="center"/>
          </w:tcPr>
          <w:p w14:paraId="3E251094" w14:textId="78B488A3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-0.39</w:t>
            </w:r>
          </w:p>
        </w:tc>
        <w:tc>
          <w:tcPr>
            <w:tcW w:w="316" w:type="pct"/>
            <w:vAlign w:val="center"/>
          </w:tcPr>
          <w:p w14:paraId="2EF9C5B3" w14:textId="0BB11F8E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0.64</w:t>
            </w:r>
          </w:p>
        </w:tc>
        <w:tc>
          <w:tcPr>
            <w:tcW w:w="313" w:type="pct"/>
            <w:noWrap/>
            <w:vAlign w:val="center"/>
          </w:tcPr>
          <w:p w14:paraId="1C1468B5" w14:textId="16724868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3.67</w:t>
            </w:r>
          </w:p>
        </w:tc>
        <w:tc>
          <w:tcPr>
            <w:tcW w:w="313" w:type="pct"/>
            <w:vAlign w:val="center"/>
          </w:tcPr>
          <w:p w14:paraId="5601A92A" w14:textId="60D602F6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4.08</w:t>
            </w:r>
          </w:p>
        </w:tc>
        <w:tc>
          <w:tcPr>
            <w:tcW w:w="331" w:type="pct"/>
            <w:vAlign w:val="center"/>
          </w:tcPr>
          <w:p w14:paraId="18C3A00E" w14:textId="66A9C391" w:rsidR="00ED7548" w:rsidRPr="003E3824" w:rsidRDefault="00ED7548" w:rsidP="00ED7548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2.44</w:t>
            </w:r>
          </w:p>
        </w:tc>
        <w:tc>
          <w:tcPr>
            <w:tcW w:w="335" w:type="pct"/>
            <w:vAlign w:val="center"/>
          </w:tcPr>
          <w:p w14:paraId="303AC2A9" w14:textId="06BB4F30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-0.276</w:t>
            </w:r>
          </w:p>
        </w:tc>
        <w:tc>
          <w:tcPr>
            <w:tcW w:w="337" w:type="pct"/>
            <w:vAlign w:val="center"/>
          </w:tcPr>
          <w:p w14:paraId="3CA8AC21" w14:textId="697D53FA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-0.092</w:t>
            </w:r>
          </w:p>
        </w:tc>
        <w:tc>
          <w:tcPr>
            <w:tcW w:w="355" w:type="pct"/>
            <w:noWrap/>
            <w:vAlign w:val="center"/>
          </w:tcPr>
          <w:p w14:paraId="608EA177" w14:textId="40558261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0.146</w:t>
            </w:r>
          </w:p>
        </w:tc>
        <w:tc>
          <w:tcPr>
            <w:tcW w:w="344" w:type="pct"/>
            <w:vAlign w:val="center"/>
          </w:tcPr>
          <w:p w14:paraId="5AD5417F" w14:textId="255F0A9F" w:rsidR="00ED7548" w:rsidRPr="003E3824" w:rsidRDefault="00ED7548" w:rsidP="00ED7548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3E3824">
              <w:rPr>
                <w:b/>
                <w:bCs/>
                <w:sz w:val="16"/>
                <w:szCs w:val="16"/>
              </w:rPr>
              <w:t>0.563</w:t>
            </w:r>
          </w:p>
        </w:tc>
      </w:tr>
      <w:tr w:rsidR="00ED7548" w:rsidRPr="003E3824" w14:paraId="772D01F2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64DB657B" w14:textId="77777777" w:rsidR="00ED7548" w:rsidRPr="003E3824" w:rsidRDefault="00ED7548" w:rsidP="00ED7548">
            <w:pPr>
              <w:ind w:left="170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4FD102D0" w14:textId="604282D5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-4.60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2065CB51" w14:textId="4E835997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-1.44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7C35AF86" w14:textId="3F55F8D6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1.45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17FD40DB" w14:textId="61302E5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4.77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9ADC675" w14:textId="5B43CC38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3.89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4AA3597C" w14:textId="04DBF77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4.50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D411A07" w14:textId="05FF1B05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-0.554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19D7144" w14:textId="1FE901AE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-0.146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399610A1" w14:textId="0C27AA6C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0.143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4D08C621" w14:textId="6AAD0B32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0.447</w:t>
            </w:r>
          </w:p>
        </w:tc>
      </w:tr>
      <w:tr w:rsidR="00ED7548" w:rsidRPr="003E3824" w14:paraId="0488B08A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14B09E59" w14:textId="77777777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12" w:type="pct"/>
            <w:vAlign w:val="center"/>
          </w:tcPr>
          <w:p w14:paraId="56B77281" w14:textId="33C4964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-8.43</w:t>
            </w:r>
          </w:p>
        </w:tc>
        <w:tc>
          <w:tcPr>
            <w:tcW w:w="313" w:type="pct"/>
            <w:vAlign w:val="center"/>
          </w:tcPr>
          <w:p w14:paraId="56B0A537" w14:textId="7BF4F5EB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-6.26</w:t>
            </w:r>
          </w:p>
        </w:tc>
        <w:tc>
          <w:tcPr>
            <w:tcW w:w="316" w:type="pct"/>
            <w:vAlign w:val="center"/>
          </w:tcPr>
          <w:p w14:paraId="51BF0D77" w14:textId="1815130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4.94</w:t>
            </w:r>
          </w:p>
        </w:tc>
        <w:tc>
          <w:tcPr>
            <w:tcW w:w="313" w:type="pct"/>
            <w:noWrap/>
            <w:vAlign w:val="center"/>
          </w:tcPr>
          <w:p w14:paraId="721128FA" w14:textId="2B70631C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15.00</w:t>
            </w:r>
          </w:p>
        </w:tc>
        <w:tc>
          <w:tcPr>
            <w:tcW w:w="313" w:type="pct"/>
            <w:vAlign w:val="center"/>
          </w:tcPr>
          <w:p w14:paraId="175DE447" w14:textId="66F9F72D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-5.54</w:t>
            </w:r>
          </w:p>
        </w:tc>
        <w:tc>
          <w:tcPr>
            <w:tcW w:w="331" w:type="pct"/>
            <w:vAlign w:val="center"/>
          </w:tcPr>
          <w:p w14:paraId="080B292D" w14:textId="0CC137AD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9.88</w:t>
            </w:r>
          </w:p>
        </w:tc>
        <w:tc>
          <w:tcPr>
            <w:tcW w:w="335" w:type="pct"/>
            <w:vAlign w:val="center"/>
          </w:tcPr>
          <w:p w14:paraId="6900EE4B" w14:textId="66BA8A9D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-0.510</w:t>
            </w:r>
          </w:p>
        </w:tc>
        <w:tc>
          <w:tcPr>
            <w:tcW w:w="337" w:type="pct"/>
            <w:vAlign w:val="center"/>
          </w:tcPr>
          <w:p w14:paraId="3A440C7E" w14:textId="38CBE5B2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-0.263</w:t>
            </w:r>
          </w:p>
        </w:tc>
        <w:tc>
          <w:tcPr>
            <w:tcW w:w="355" w:type="pct"/>
            <w:noWrap/>
            <w:vAlign w:val="center"/>
          </w:tcPr>
          <w:p w14:paraId="7752E21C" w14:textId="5198E0C2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0.196</w:t>
            </w:r>
          </w:p>
        </w:tc>
        <w:tc>
          <w:tcPr>
            <w:tcW w:w="344" w:type="pct"/>
            <w:vAlign w:val="center"/>
          </w:tcPr>
          <w:p w14:paraId="41B93645" w14:textId="42BD85CD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0.388</w:t>
            </w:r>
          </w:p>
        </w:tc>
      </w:tr>
      <w:tr w:rsidR="00ED7548" w:rsidRPr="003E3824" w14:paraId="3A742667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vAlign w:val="center"/>
            <w:hideMark/>
          </w:tcPr>
          <w:p w14:paraId="0AE95B94" w14:textId="77777777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56B0523" w14:textId="7DDF4E02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-0.75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5B0EC21" w14:textId="4A73DF00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1.98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4F5F8DD2" w14:textId="3B68563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-0.89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204ACD95" w14:textId="73E0F546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-3.23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0BD92F6" w14:textId="4656114B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10.53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33BBCC4C" w14:textId="7AF5DF2B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0.98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3F991261" w14:textId="438F6CF9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-0.045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B915564" w14:textId="6E7B3F15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0.117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226782E" w14:textId="134E1F70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-0.053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18DD318A" w14:textId="4DF70292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0.059</w:t>
            </w:r>
          </w:p>
        </w:tc>
      </w:tr>
      <w:tr w:rsidR="00ED7548" w:rsidRPr="003E3824" w14:paraId="59EBFFBA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4F204FA" w14:textId="77777777" w:rsidR="00ED7548" w:rsidRPr="003E3824" w:rsidRDefault="00ED7548" w:rsidP="00ED7548">
            <w:pPr>
              <w:ind w:left="170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12" w:type="pct"/>
            <w:vAlign w:val="center"/>
          </w:tcPr>
          <w:p w14:paraId="23B5B035" w14:textId="334AE573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2.12</w:t>
            </w:r>
          </w:p>
        </w:tc>
        <w:tc>
          <w:tcPr>
            <w:tcW w:w="313" w:type="pct"/>
            <w:vAlign w:val="center"/>
          </w:tcPr>
          <w:p w14:paraId="0C359C60" w14:textId="56E11AA6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0.41</w:t>
            </w:r>
          </w:p>
        </w:tc>
        <w:tc>
          <w:tcPr>
            <w:tcW w:w="316" w:type="pct"/>
            <w:vAlign w:val="center"/>
          </w:tcPr>
          <w:p w14:paraId="7FBCCE69" w14:textId="5FDC2765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</w:t>
            </w:r>
          </w:p>
        </w:tc>
        <w:tc>
          <w:tcPr>
            <w:tcW w:w="313" w:type="pct"/>
            <w:noWrap/>
            <w:vAlign w:val="center"/>
            <w:hideMark/>
          </w:tcPr>
          <w:p w14:paraId="19F43003" w14:textId="02E8EC1B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2.75</w:t>
            </w:r>
          </w:p>
        </w:tc>
        <w:tc>
          <w:tcPr>
            <w:tcW w:w="313" w:type="pct"/>
            <w:vAlign w:val="center"/>
          </w:tcPr>
          <w:p w14:paraId="47E2A7E0" w14:textId="3FF7CD72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3.57</w:t>
            </w:r>
          </w:p>
        </w:tc>
        <w:tc>
          <w:tcPr>
            <w:tcW w:w="331" w:type="pct"/>
            <w:vAlign w:val="center"/>
          </w:tcPr>
          <w:p w14:paraId="5D4F0C79" w14:textId="02513A35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0.89</w:t>
            </w:r>
          </w:p>
        </w:tc>
        <w:tc>
          <w:tcPr>
            <w:tcW w:w="335" w:type="pct"/>
            <w:vAlign w:val="center"/>
          </w:tcPr>
          <w:p w14:paraId="65BA9817" w14:textId="118D7621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0.278</w:t>
            </w:r>
          </w:p>
        </w:tc>
        <w:tc>
          <w:tcPr>
            <w:tcW w:w="337" w:type="pct"/>
            <w:vAlign w:val="center"/>
          </w:tcPr>
          <w:p w14:paraId="6E474707" w14:textId="514EE340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0.054</w:t>
            </w:r>
          </w:p>
        </w:tc>
        <w:tc>
          <w:tcPr>
            <w:tcW w:w="355" w:type="pct"/>
            <w:noWrap/>
            <w:vAlign w:val="center"/>
            <w:hideMark/>
          </w:tcPr>
          <w:p w14:paraId="229AD346" w14:textId="380051FA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0.002</w:t>
            </w:r>
          </w:p>
        </w:tc>
        <w:tc>
          <w:tcPr>
            <w:tcW w:w="344" w:type="pct"/>
            <w:vAlign w:val="center"/>
          </w:tcPr>
          <w:p w14:paraId="28A7E851" w14:textId="16F252BA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0.116</w:t>
            </w:r>
          </w:p>
        </w:tc>
      </w:tr>
      <w:tr w:rsidR="00ED7548" w:rsidRPr="003E3824" w14:paraId="0480AC49" w14:textId="77777777" w:rsidTr="00ED7548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DBE6999" w14:textId="77777777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E5E30F" w14:textId="169B7058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2.81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A446D13" w14:textId="6119DE3C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0.29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193556" w14:textId="299817DA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-0.33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61209DD2" w14:textId="54D1E0ED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2.28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B53598E" w14:textId="5629614E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3.74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079F7561" w14:textId="2AF28B3E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-1.77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65F2B8F8" w14:textId="38DF8038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0.256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26DB7B8" w14:textId="3EB94840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0.025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0F036FE" w14:textId="096DCFB8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-0.027</w:t>
            </w:r>
          </w:p>
        </w:tc>
        <w:tc>
          <w:tcPr>
            <w:tcW w:w="344" w:type="pct"/>
            <w:shd w:val="clear" w:color="auto" w:fill="F2F2F2"/>
            <w:vAlign w:val="center"/>
          </w:tcPr>
          <w:p w14:paraId="1A7A50E5" w14:textId="5E9EBFA6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-0.151</w:t>
            </w:r>
          </w:p>
        </w:tc>
      </w:tr>
      <w:tr w:rsidR="00ED7548" w:rsidRPr="003E3824" w14:paraId="5C129E9D" w14:textId="77777777" w:rsidTr="00ED7548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75E28E9" w14:textId="77777777" w:rsidR="00ED7548" w:rsidRPr="003E3824" w:rsidRDefault="00ED7548" w:rsidP="00ED7548">
            <w:pPr>
              <w:ind w:left="227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12" w:type="pct"/>
            <w:vAlign w:val="center"/>
          </w:tcPr>
          <w:p w14:paraId="52545BEB" w14:textId="102C649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0.56</w:t>
            </w:r>
          </w:p>
        </w:tc>
        <w:tc>
          <w:tcPr>
            <w:tcW w:w="313" w:type="pct"/>
            <w:vAlign w:val="center"/>
          </w:tcPr>
          <w:p w14:paraId="09572815" w14:textId="25DC77C2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0.64</w:t>
            </w:r>
          </w:p>
        </w:tc>
        <w:tc>
          <w:tcPr>
            <w:tcW w:w="316" w:type="pct"/>
            <w:vAlign w:val="center"/>
          </w:tcPr>
          <w:p w14:paraId="6FA95BB5" w14:textId="769E3F22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0.62</w:t>
            </w:r>
          </w:p>
        </w:tc>
        <w:tc>
          <w:tcPr>
            <w:tcW w:w="313" w:type="pct"/>
            <w:noWrap/>
            <w:vAlign w:val="center"/>
            <w:hideMark/>
          </w:tcPr>
          <w:p w14:paraId="04D9F219" w14:textId="16B41799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3.87</w:t>
            </w:r>
          </w:p>
        </w:tc>
        <w:tc>
          <w:tcPr>
            <w:tcW w:w="313" w:type="pct"/>
            <w:vAlign w:val="center"/>
          </w:tcPr>
          <w:p w14:paraId="38296A45" w14:textId="31648757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4.10</w:t>
            </w:r>
          </w:p>
        </w:tc>
        <w:tc>
          <w:tcPr>
            <w:tcW w:w="331" w:type="pct"/>
            <w:vAlign w:val="center"/>
          </w:tcPr>
          <w:p w14:paraId="27DEB3F5" w14:textId="00CB1FE1" w:rsidR="00ED7548" w:rsidRPr="003E3824" w:rsidRDefault="00ED7548" w:rsidP="00ED7548">
            <w:pPr>
              <w:ind w:right="142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5.82</w:t>
            </w:r>
          </w:p>
        </w:tc>
        <w:tc>
          <w:tcPr>
            <w:tcW w:w="335" w:type="pct"/>
            <w:vAlign w:val="center"/>
          </w:tcPr>
          <w:p w14:paraId="73C4319B" w14:textId="148B8D28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0.022</w:t>
            </w:r>
          </w:p>
        </w:tc>
        <w:tc>
          <w:tcPr>
            <w:tcW w:w="337" w:type="pct"/>
            <w:vAlign w:val="center"/>
          </w:tcPr>
          <w:p w14:paraId="199C9C12" w14:textId="15E9AB11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0.029</w:t>
            </w:r>
          </w:p>
        </w:tc>
        <w:tc>
          <w:tcPr>
            <w:tcW w:w="355" w:type="pct"/>
            <w:noWrap/>
            <w:vAlign w:val="center"/>
            <w:hideMark/>
          </w:tcPr>
          <w:p w14:paraId="18B61781" w14:textId="7F8F2089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0.029</w:t>
            </w:r>
          </w:p>
        </w:tc>
        <w:tc>
          <w:tcPr>
            <w:tcW w:w="344" w:type="pct"/>
            <w:vAlign w:val="center"/>
          </w:tcPr>
          <w:p w14:paraId="1CB05CF9" w14:textId="2159396B" w:rsidR="00ED7548" w:rsidRPr="003E3824" w:rsidRDefault="00ED7548" w:rsidP="00ED7548">
            <w:pPr>
              <w:ind w:right="113"/>
              <w:jc w:val="right"/>
              <w:rPr>
                <w:sz w:val="16"/>
                <w:szCs w:val="16"/>
              </w:rPr>
            </w:pPr>
            <w:r w:rsidRPr="003E3824">
              <w:rPr>
                <w:sz w:val="16"/>
                <w:szCs w:val="16"/>
              </w:rPr>
              <w:t>0.267</w:t>
            </w:r>
          </w:p>
        </w:tc>
      </w:tr>
    </w:tbl>
    <w:bookmarkEnd w:id="3"/>
    <w:p w14:paraId="515BC214" w14:textId="0F6D58C5" w:rsidR="006D6FCF" w:rsidRPr="003E3824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3E3824">
        <w:rPr>
          <w:color w:val="4D565E"/>
          <w:sz w:val="16"/>
          <w:szCs w:val="16"/>
          <w:vertAlign w:val="superscript"/>
        </w:rPr>
        <w:t>1</w:t>
      </w:r>
      <w:r w:rsidR="00E86FCC" w:rsidRPr="003E3824">
        <w:rPr>
          <w:color w:val="4D565E"/>
          <w:sz w:val="16"/>
          <w:szCs w:val="16"/>
          <w:vertAlign w:val="superscript"/>
        </w:rPr>
        <w:t>/</w:t>
      </w:r>
      <w:r w:rsidRPr="003E3824">
        <w:rPr>
          <w:color w:val="4D565E"/>
          <w:sz w:val="18"/>
          <w:szCs w:val="16"/>
          <w:vertAlign w:val="superscript"/>
        </w:rPr>
        <w:tab/>
      </w:r>
      <w:r w:rsidRPr="003E3824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3E3824">
        <w:rPr>
          <w:smallCaps/>
          <w:color w:val="4D565E"/>
          <w:sz w:val="16"/>
          <w:szCs w:val="16"/>
        </w:rPr>
        <w:t xml:space="preserve">inpc </w:t>
      </w:r>
      <w:r w:rsidRPr="003E3824">
        <w:rPr>
          <w:color w:val="4D565E"/>
          <w:sz w:val="16"/>
          <w:szCs w:val="16"/>
        </w:rPr>
        <w:t>a la inflación general.</w:t>
      </w:r>
      <w:r w:rsidR="000C7B3D" w:rsidRPr="003E3824">
        <w:rPr>
          <w:color w:val="4D565E"/>
          <w:sz w:val="16"/>
          <w:szCs w:val="16"/>
        </w:rPr>
        <w:br/>
        <w:t>Esta</w:t>
      </w:r>
      <w:r w:rsidRPr="003E3824">
        <w:rPr>
          <w:color w:val="4D565E"/>
          <w:sz w:val="16"/>
          <w:szCs w:val="16"/>
        </w:rPr>
        <w:t xml:space="preserve"> se calcula utilizando los ponderadores de cada subíndice, así como los precios relativos y sus respectivas variaciones. </w:t>
      </w:r>
      <w:r w:rsidR="00922CDF">
        <w:rPr>
          <w:color w:val="4D565E"/>
          <w:sz w:val="16"/>
          <w:szCs w:val="16"/>
        </w:rPr>
        <w:t xml:space="preserve">                 </w:t>
      </w:r>
      <w:r w:rsidRPr="003E3824">
        <w:rPr>
          <w:color w:val="4D565E"/>
          <w:sz w:val="16"/>
          <w:szCs w:val="16"/>
        </w:rPr>
        <w:t>En ciertos casos, la suma de los componentes de algún grupo de subíndices puede presentar discrepancias por efectos de redondeo.</w:t>
      </w:r>
    </w:p>
    <w:p w14:paraId="48315953" w14:textId="01F38AC3" w:rsidR="006D6FCF" w:rsidRPr="003E3824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3E3824">
        <w:rPr>
          <w:color w:val="4D565E"/>
          <w:sz w:val="16"/>
          <w:szCs w:val="16"/>
          <w:vertAlign w:val="superscript"/>
        </w:rPr>
        <w:t>2</w:t>
      </w:r>
      <w:r w:rsidR="00E86FCC" w:rsidRPr="003E3824">
        <w:rPr>
          <w:color w:val="4D565E"/>
          <w:sz w:val="16"/>
          <w:szCs w:val="16"/>
          <w:vertAlign w:val="superscript"/>
        </w:rPr>
        <w:t>/</w:t>
      </w:r>
      <w:r w:rsidRPr="003E3824">
        <w:rPr>
          <w:color w:val="4D565E"/>
          <w:sz w:val="18"/>
          <w:szCs w:val="16"/>
          <w:vertAlign w:val="superscript"/>
        </w:rPr>
        <w:tab/>
      </w:r>
      <w:r w:rsidRPr="003E3824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283C99C0" w14:textId="771F071F" w:rsidR="006D6FCF" w:rsidRPr="003E3824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3E3824">
        <w:rPr>
          <w:color w:val="4D565E"/>
          <w:sz w:val="16"/>
          <w:szCs w:val="16"/>
          <w:vertAlign w:val="superscript"/>
        </w:rPr>
        <w:t>3</w:t>
      </w:r>
      <w:r w:rsidR="00E86FCC" w:rsidRPr="003E3824">
        <w:rPr>
          <w:color w:val="4D565E"/>
          <w:sz w:val="16"/>
          <w:szCs w:val="16"/>
          <w:vertAlign w:val="superscript"/>
        </w:rPr>
        <w:t>/</w:t>
      </w:r>
      <w:r w:rsidRPr="003E3824">
        <w:rPr>
          <w:color w:val="4D565E"/>
          <w:sz w:val="18"/>
          <w:szCs w:val="16"/>
          <w:vertAlign w:val="superscript"/>
        </w:rPr>
        <w:tab/>
      </w:r>
      <w:r w:rsidRPr="003E3824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37E31100" w14:textId="7C611783" w:rsidR="006D6FCF" w:rsidRPr="003E3824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3E3824">
        <w:rPr>
          <w:color w:val="4D565E"/>
          <w:sz w:val="16"/>
          <w:szCs w:val="16"/>
          <w:vertAlign w:val="superscript"/>
        </w:rPr>
        <w:t>4</w:t>
      </w:r>
      <w:r w:rsidR="00E86FCC" w:rsidRPr="003E3824">
        <w:rPr>
          <w:color w:val="4D565E"/>
          <w:sz w:val="16"/>
          <w:szCs w:val="16"/>
          <w:vertAlign w:val="superscript"/>
        </w:rPr>
        <w:t>/</w:t>
      </w:r>
      <w:r w:rsidRPr="003E3824">
        <w:rPr>
          <w:color w:val="4D565E"/>
          <w:sz w:val="18"/>
          <w:szCs w:val="16"/>
          <w:vertAlign w:val="superscript"/>
        </w:rPr>
        <w:tab/>
      </w:r>
      <w:r w:rsidRPr="003E3824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1D0FF3F6" w14:textId="1FF71013" w:rsidR="006D6FCF" w:rsidRPr="003E3824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  <w:lang w:val="es-ES"/>
        </w:rPr>
      </w:pPr>
      <w:r w:rsidRPr="003E3824">
        <w:rPr>
          <w:color w:val="4D565E"/>
          <w:sz w:val="16"/>
          <w:szCs w:val="16"/>
          <w:lang w:val="es-ES"/>
        </w:rPr>
        <w:t>Fuente:</w:t>
      </w:r>
      <w:r w:rsidRPr="003E3824">
        <w:tab/>
      </w:r>
      <w:r w:rsidR="00F34B3A" w:rsidRPr="003E3824">
        <w:rPr>
          <w:smallCaps/>
          <w:color w:val="4D565E"/>
          <w:sz w:val="16"/>
          <w:szCs w:val="16"/>
          <w:lang w:val="es-ES"/>
        </w:rPr>
        <w:t>inegi</w:t>
      </w:r>
      <w:r w:rsidR="00F34B3A" w:rsidRPr="003E3824">
        <w:rPr>
          <w:color w:val="4D565E"/>
          <w:sz w:val="16"/>
          <w:szCs w:val="16"/>
          <w:lang w:val="es-ES"/>
        </w:rPr>
        <w:t>. Índice Nacional de Precios al Consumidor</w:t>
      </w:r>
      <w:r w:rsidR="00F34B3A" w:rsidRPr="003E3824">
        <w:rPr>
          <w:smallCaps/>
          <w:color w:val="4D565E"/>
          <w:sz w:val="16"/>
          <w:szCs w:val="16"/>
          <w:lang w:val="es-ES"/>
        </w:rPr>
        <w:t xml:space="preserve"> (inpc)</w:t>
      </w:r>
      <w:r w:rsidR="00F34B3A" w:rsidRPr="003E3824">
        <w:rPr>
          <w:color w:val="4D565E"/>
          <w:sz w:val="16"/>
          <w:szCs w:val="16"/>
          <w:lang w:val="es-ES"/>
        </w:rPr>
        <w:t>, 202</w:t>
      </w:r>
      <w:r w:rsidR="008F7C21" w:rsidRPr="003E3824">
        <w:rPr>
          <w:color w:val="4D565E"/>
          <w:sz w:val="16"/>
          <w:szCs w:val="16"/>
          <w:lang w:val="es-ES"/>
        </w:rPr>
        <w:t>6</w:t>
      </w:r>
      <w:r w:rsidR="00F34B3A" w:rsidRPr="003E3824">
        <w:rPr>
          <w:color w:val="4D565E"/>
          <w:sz w:val="16"/>
          <w:szCs w:val="16"/>
          <w:lang w:val="es-ES"/>
        </w:rPr>
        <w:t>.</w:t>
      </w:r>
    </w:p>
    <w:p w14:paraId="13D40F3A" w14:textId="77777777" w:rsidR="0017183B" w:rsidRPr="003E3824" w:rsidRDefault="0017183B" w:rsidP="00DE3817">
      <w:pPr>
        <w:autoSpaceDE w:val="0"/>
        <w:autoSpaceDN w:val="0"/>
        <w:adjustRightInd w:val="0"/>
        <w:ind w:right="51"/>
        <w:rPr>
          <w:color w:val="000000" w:themeColor="text1"/>
        </w:rPr>
      </w:pPr>
    </w:p>
    <w:p w14:paraId="080ED85F" w14:textId="38C52117" w:rsidR="006D6FCF" w:rsidRPr="003E3824" w:rsidRDefault="006D6FCF" w:rsidP="0017183B">
      <w:pPr>
        <w:autoSpaceDE w:val="0"/>
        <w:autoSpaceDN w:val="0"/>
        <w:adjustRightInd w:val="0"/>
      </w:pPr>
      <w:r w:rsidRPr="003E3824">
        <w:t xml:space="preserve">En la primera y segunda quincena de </w:t>
      </w:r>
      <w:r w:rsidR="00391615" w:rsidRPr="003E3824">
        <w:t>febr</w:t>
      </w:r>
      <w:r w:rsidR="00D20FAE" w:rsidRPr="003E3824">
        <w:t>ero</w:t>
      </w:r>
      <w:r w:rsidRPr="003E3824">
        <w:t xml:space="preserve"> de 202</w:t>
      </w:r>
      <w:r w:rsidR="005E4715" w:rsidRPr="003E3824">
        <w:t>6</w:t>
      </w:r>
      <w:r w:rsidRPr="003E3824">
        <w:t xml:space="preserve">, el </w:t>
      </w:r>
      <w:r w:rsidRPr="003E3824">
        <w:rPr>
          <w:smallCaps/>
        </w:rPr>
        <w:t>inpc</w:t>
      </w:r>
      <w:r w:rsidRPr="003E3824">
        <w:t xml:space="preserve"> registró niveles de 1</w:t>
      </w:r>
      <w:r w:rsidR="009E5C31" w:rsidRPr="003E3824">
        <w:t>4</w:t>
      </w:r>
      <w:r w:rsidR="002E1D08" w:rsidRPr="003E3824">
        <w:t>4</w:t>
      </w:r>
      <w:r w:rsidR="00744826" w:rsidRPr="003E3824">
        <w:t>.</w:t>
      </w:r>
      <w:r w:rsidR="002E1D08" w:rsidRPr="003E3824">
        <w:t>064</w:t>
      </w:r>
      <w:r w:rsidR="0072023A" w:rsidRPr="003E3824">
        <w:t> </w:t>
      </w:r>
      <w:r w:rsidRPr="003E3824">
        <w:t>y</w:t>
      </w:r>
      <w:r w:rsidR="0072023A" w:rsidRPr="003E3824">
        <w:t> </w:t>
      </w:r>
      <w:r w:rsidRPr="003E3824">
        <w:t>1</w:t>
      </w:r>
      <w:r w:rsidR="00871821" w:rsidRPr="003E3824">
        <w:t>4</w:t>
      </w:r>
      <w:r w:rsidR="002E1D08" w:rsidRPr="003E3824">
        <w:t>4</w:t>
      </w:r>
      <w:r w:rsidRPr="003E3824">
        <w:t>.</w:t>
      </w:r>
      <w:r w:rsidR="002E1D08" w:rsidRPr="003E3824">
        <w:t>551</w:t>
      </w:r>
      <w:r w:rsidRPr="003E3824">
        <w:t>, respectivamente. Esto implicó un</w:t>
      </w:r>
      <w:r w:rsidR="00976FE7" w:rsidRPr="003E3824">
        <w:t xml:space="preserve"> </w:t>
      </w:r>
      <w:r w:rsidR="00734399" w:rsidRPr="003E3824">
        <w:t>aumento</w:t>
      </w:r>
      <w:r w:rsidRPr="003E3824">
        <w:t xml:space="preserve"> quincenal de 0.</w:t>
      </w:r>
      <w:r w:rsidR="002E1D08" w:rsidRPr="003E3824">
        <w:t>34</w:t>
      </w:r>
      <w:r w:rsidR="003E3824">
        <w:t xml:space="preserve"> </w:t>
      </w:r>
      <w:r w:rsidRPr="003E3824">
        <w:t>por</w:t>
      </w:r>
      <w:r w:rsidR="003E3824">
        <w:t xml:space="preserve"> </w:t>
      </w:r>
      <w:r w:rsidRPr="003E3824">
        <w:t>ciento.</w:t>
      </w:r>
    </w:p>
    <w:p w14:paraId="6F7BD82C" w14:textId="77777777" w:rsidR="0017183B" w:rsidRPr="003E3824" w:rsidRDefault="0017183B" w:rsidP="00DE3817">
      <w:pPr>
        <w:widowControl w:val="0"/>
        <w:jc w:val="left"/>
        <w:rPr>
          <w:bCs/>
        </w:rPr>
      </w:pPr>
    </w:p>
    <w:p w14:paraId="3C8F6A3C" w14:textId="7A782DA4" w:rsidR="006D6FCF" w:rsidRPr="003E3824" w:rsidRDefault="006D6FCF" w:rsidP="00DE3817">
      <w:pPr>
        <w:widowControl w:val="0"/>
        <w:ind w:left="567"/>
        <w:jc w:val="left"/>
        <w:rPr>
          <w:b/>
          <w:color w:val="000000" w:themeColor="text1"/>
        </w:rPr>
      </w:pPr>
      <w:r w:rsidRPr="003E3824">
        <w:rPr>
          <w:b/>
        </w:rPr>
        <w:t xml:space="preserve">Componentes del </w:t>
      </w:r>
      <w:r w:rsidRPr="003E3824">
        <w:rPr>
          <w:b/>
          <w:smallCaps/>
          <w:color w:val="000000" w:themeColor="text1"/>
        </w:rPr>
        <w:t>inpc</w:t>
      </w:r>
      <w:r w:rsidRPr="003E3824">
        <w:rPr>
          <w:b/>
          <w:color w:val="000000" w:themeColor="text1"/>
        </w:rPr>
        <w:t xml:space="preserve"> </w:t>
      </w:r>
    </w:p>
    <w:p w14:paraId="56139417" w14:textId="77777777" w:rsidR="0017183B" w:rsidRPr="003E3824" w:rsidRDefault="0017183B" w:rsidP="00DE3817">
      <w:pPr>
        <w:widowControl w:val="0"/>
        <w:jc w:val="left"/>
        <w:rPr>
          <w:bCs/>
          <w:color w:val="000000" w:themeColor="text1"/>
        </w:rPr>
      </w:pPr>
    </w:p>
    <w:p w14:paraId="0E91F083" w14:textId="2D7F7583" w:rsidR="008E333F" w:rsidRPr="003E3824" w:rsidRDefault="006D6FCF" w:rsidP="008E333F">
      <w:pPr>
        <w:autoSpaceDE w:val="0"/>
        <w:autoSpaceDN w:val="0"/>
        <w:adjustRightInd w:val="0"/>
      </w:pPr>
      <w:r w:rsidRPr="003E3824">
        <w:t xml:space="preserve">En </w:t>
      </w:r>
      <w:r w:rsidR="003769BB" w:rsidRPr="003E3824">
        <w:t xml:space="preserve">el </w:t>
      </w:r>
      <w:r w:rsidR="00391615" w:rsidRPr="003E3824">
        <w:t>segundo</w:t>
      </w:r>
      <w:r w:rsidR="003769BB" w:rsidRPr="003E3824">
        <w:t xml:space="preserve"> mes</w:t>
      </w:r>
      <w:r w:rsidRPr="003E3824">
        <w:t xml:space="preserve"> de </w:t>
      </w:r>
      <w:r w:rsidR="007C064D" w:rsidRPr="003E3824">
        <w:t>202</w:t>
      </w:r>
      <w:r w:rsidR="005E4715" w:rsidRPr="003E3824">
        <w:t>6</w:t>
      </w:r>
      <w:r w:rsidRPr="003E3824">
        <w:t>, la variación mensual de los índices subyacente y no subyacente fue de</w:t>
      </w:r>
      <w:r w:rsidR="00E64DBB" w:rsidRPr="003E3824">
        <w:t xml:space="preserve"> </w:t>
      </w:r>
      <w:r w:rsidRPr="003E3824">
        <w:t>0.</w:t>
      </w:r>
      <w:r w:rsidR="002E1D08" w:rsidRPr="003E3824">
        <w:t>46</w:t>
      </w:r>
      <w:r w:rsidR="0072023A" w:rsidRPr="003E3824">
        <w:t> </w:t>
      </w:r>
      <w:r w:rsidRPr="003E3824">
        <w:t>y</w:t>
      </w:r>
      <w:r w:rsidR="0072023A" w:rsidRPr="003E3824">
        <w:t> </w:t>
      </w:r>
      <w:r w:rsidR="00976FE7" w:rsidRPr="003E3824">
        <w:t>0</w:t>
      </w:r>
      <w:r w:rsidR="00442C74" w:rsidRPr="003E3824">
        <w:t>.</w:t>
      </w:r>
      <w:r w:rsidR="002E1D08" w:rsidRPr="003E3824">
        <w:t>64</w:t>
      </w:r>
      <w:r w:rsidR="00723505" w:rsidRPr="003E3824">
        <w:t> </w:t>
      </w:r>
      <w:r w:rsidRPr="003E3824">
        <w:t xml:space="preserve">%, </w:t>
      </w:r>
      <w:r w:rsidR="00732065" w:rsidRPr="003E3824">
        <w:t>en ese orden</w:t>
      </w:r>
      <w:r w:rsidRPr="003E3824">
        <w:t>. En el mismo mes de 202</w:t>
      </w:r>
      <w:r w:rsidR="005E4715" w:rsidRPr="003E3824">
        <w:t>5</w:t>
      </w:r>
      <w:r w:rsidRPr="003E3824">
        <w:t>, fue de 0.</w:t>
      </w:r>
      <w:r w:rsidR="00734399" w:rsidRPr="003E3824">
        <w:t>4</w:t>
      </w:r>
      <w:r w:rsidR="002E1D08" w:rsidRPr="003E3824">
        <w:t>8</w:t>
      </w:r>
      <w:r w:rsidR="0072023A" w:rsidRPr="003E3824">
        <w:t> </w:t>
      </w:r>
      <w:r w:rsidRPr="003E3824">
        <w:t>y</w:t>
      </w:r>
      <w:r w:rsidR="0072023A" w:rsidRPr="003E3824">
        <w:t> </w:t>
      </w:r>
      <w:r w:rsidR="00976FE7" w:rsidRPr="003E3824">
        <w:t>-0</w:t>
      </w:r>
      <w:r w:rsidR="00442C74" w:rsidRPr="003E3824">
        <w:t>.</w:t>
      </w:r>
      <w:r w:rsidR="002E1D08" w:rsidRPr="003E3824">
        <w:t>39</w:t>
      </w:r>
      <w:r w:rsidR="00723505" w:rsidRPr="003E3824">
        <w:t> </w:t>
      </w:r>
      <w:r w:rsidR="009032DA" w:rsidRPr="003E3824">
        <w:t>% (ver</w:t>
      </w:r>
      <w:r w:rsidR="00A775C8" w:rsidRPr="003E3824">
        <w:t> </w:t>
      </w:r>
      <w:r w:rsidR="009032DA" w:rsidRPr="003E3824">
        <w:t>gráfica</w:t>
      </w:r>
      <w:r w:rsidR="00A775C8" w:rsidRPr="003E3824">
        <w:t> </w:t>
      </w:r>
      <w:r w:rsidR="009032DA" w:rsidRPr="003E3824">
        <w:t>2).</w:t>
      </w:r>
    </w:p>
    <w:p w14:paraId="33A7A998" w14:textId="77777777" w:rsidR="006C33D0" w:rsidRPr="003E3824" w:rsidRDefault="006C33D0" w:rsidP="006C33D0">
      <w:pPr>
        <w:autoSpaceDE w:val="0"/>
        <w:autoSpaceDN w:val="0"/>
        <w:adjustRightInd w:val="0"/>
      </w:pPr>
      <w:r w:rsidRPr="003E3824">
        <w:br w:type="page"/>
      </w:r>
    </w:p>
    <w:p w14:paraId="41383C52" w14:textId="77777777" w:rsidR="006D6FCF" w:rsidRPr="003E3824" w:rsidRDefault="006D6FCF" w:rsidP="0017183B">
      <w:pPr>
        <w:pStyle w:val="n01"/>
        <w:keepNext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3E3824">
        <w:rPr>
          <w:rFonts w:ascii="Arial" w:hAnsi="Arial"/>
          <w:color w:val="003057"/>
          <w:sz w:val="20"/>
          <w:szCs w:val="20"/>
        </w:rPr>
        <w:t xml:space="preserve"> 2</w:t>
      </w:r>
    </w:p>
    <w:p w14:paraId="256EDD6D" w14:textId="07B4CCC5" w:rsidR="006D6FCF" w:rsidRPr="003E3824" w:rsidRDefault="000E438C" w:rsidP="0017183B">
      <w:pPr>
        <w:widowControl w:val="0"/>
        <w:jc w:val="center"/>
        <w:rPr>
          <w:b/>
          <w:bCs/>
          <w:color w:val="003057"/>
          <w:sz w:val="22"/>
          <w:szCs w:val="22"/>
        </w:rPr>
      </w:pPr>
      <w:r w:rsidRPr="003E3824">
        <w:rPr>
          <w:b/>
          <w:bCs/>
          <w:color w:val="003057"/>
          <w:sz w:val="22"/>
          <w:szCs w:val="22"/>
        </w:rPr>
        <w:t>V</w:t>
      </w:r>
      <w:r w:rsidR="006D6FCF" w:rsidRPr="003E3824">
        <w:rPr>
          <w:b/>
          <w:bCs/>
          <w:color w:val="003057"/>
          <w:sz w:val="22"/>
          <w:szCs w:val="22"/>
        </w:rPr>
        <w:t>ariación</w:t>
      </w:r>
      <w:r w:rsidR="00D55992" w:rsidRPr="003E3824">
        <w:rPr>
          <w:b/>
          <w:bCs/>
          <w:color w:val="003057"/>
          <w:sz w:val="22"/>
          <w:szCs w:val="22"/>
        </w:rPr>
        <w:t xml:space="preserve"> </w:t>
      </w:r>
      <w:r w:rsidR="006D6FCF" w:rsidRPr="003E3824">
        <w:rPr>
          <w:b/>
          <w:bCs/>
          <w:color w:val="003057"/>
          <w:sz w:val="22"/>
          <w:szCs w:val="22"/>
        </w:rPr>
        <w:t>de los índices de precios subyacente y no subyacente</w:t>
      </w:r>
    </w:p>
    <w:p w14:paraId="29315B97" w14:textId="76B29C2F" w:rsidR="006D6FCF" w:rsidRPr="003E3824" w:rsidRDefault="00391615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3E3824">
        <w:rPr>
          <w:color w:val="27251F"/>
          <w:sz w:val="20"/>
          <w:szCs w:val="20"/>
        </w:rPr>
        <w:t>febr</w:t>
      </w:r>
      <w:r w:rsidR="00D20FAE" w:rsidRPr="003E3824">
        <w:rPr>
          <w:color w:val="27251F"/>
          <w:sz w:val="20"/>
          <w:szCs w:val="20"/>
        </w:rPr>
        <w:t>ero</w:t>
      </w:r>
      <w:r w:rsidR="006D6FCF" w:rsidRPr="003E3824">
        <w:rPr>
          <w:color w:val="27251F"/>
          <w:sz w:val="20"/>
          <w:szCs w:val="20"/>
        </w:rPr>
        <w:t xml:space="preserve"> de los años que se indican</w:t>
      </w:r>
    </w:p>
    <w:p w14:paraId="13BF5EE5" w14:textId="61992994" w:rsidR="00EA50AE" w:rsidRPr="003E3824" w:rsidRDefault="006D6FCF" w:rsidP="008E6056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3E3824">
        <w:rPr>
          <w:color w:val="27251F"/>
          <w:sz w:val="18"/>
          <w:szCs w:val="18"/>
        </w:rPr>
        <w:t>(</w:t>
      </w:r>
      <w:r w:rsidR="006B2A29" w:rsidRPr="003E3824">
        <w:rPr>
          <w:color w:val="27251F"/>
          <w:sz w:val="18"/>
          <w:szCs w:val="18"/>
        </w:rPr>
        <w:t>variación porcentual mensual</w:t>
      </w:r>
      <w:r w:rsidRPr="003E3824">
        <w:rPr>
          <w:color w:val="27251F"/>
          <w:sz w:val="18"/>
          <w:szCs w:val="18"/>
        </w:rPr>
        <w:t>)</w:t>
      </w:r>
    </w:p>
    <w:p w14:paraId="45BF7DDD" w14:textId="785078E1" w:rsidR="00E97082" w:rsidRPr="003E3824" w:rsidRDefault="00E97082" w:rsidP="008614D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auto"/>
        </w:rPr>
      </w:pPr>
      <w:r w:rsidRPr="003E3824">
        <w:rPr>
          <w:rFonts w:ascii="Arial" w:hAnsi="Arial"/>
          <w:noProof/>
        </w:rPr>
        <w:drawing>
          <wp:inline distT="0" distB="0" distL="0" distR="0" wp14:anchorId="423A4587" wp14:editId="0BCE62C7">
            <wp:extent cx="5760000" cy="1800000"/>
            <wp:effectExtent l="0" t="0" r="0" b="0"/>
            <wp:docPr id="26957801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EA09D1A" w14:textId="2DD92C79" w:rsidR="0017183B" w:rsidRPr="003E3824" w:rsidRDefault="00F34B3A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  <w:szCs w:val="16"/>
        </w:rPr>
      </w:pPr>
      <w:r w:rsidRPr="003E3824">
        <w:rPr>
          <w:color w:val="4D565E"/>
          <w:sz w:val="16"/>
        </w:rPr>
        <w:t>Fuente:</w:t>
      </w:r>
      <w:r w:rsidRPr="003E3824">
        <w:rPr>
          <w:smallCaps/>
          <w:color w:val="4D565E"/>
          <w:sz w:val="16"/>
        </w:rPr>
        <w:t xml:space="preserve"> inegi</w:t>
      </w:r>
      <w:r w:rsidRPr="003E3824">
        <w:rPr>
          <w:color w:val="4D565E"/>
          <w:sz w:val="16"/>
        </w:rPr>
        <w:t>. Índice Nacional de Precios al Consumidor</w:t>
      </w:r>
      <w:r w:rsidRPr="003E3824">
        <w:rPr>
          <w:smallCaps/>
          <w:color w:val="4D565E"/>
          <w:sz w:val="16"/>
        </w:rPr>
        <w:t xml:space="preserve"> (</w:t>
      </w:r>
      <w:r w:rsidRPr="003E3824">
        <w:rPr>
          <w:smallCaps/>
          <w:color w:val="4D565E"/>
          <w:sz w:val="16"/>
          <w:szCs w:val="16"/>
        </w:rPr>
        <w:t>inpc)</w:t>
      </w:r>
      <w:r w:rsidRPr="003E3824">
        <w:rPr>
          <w:color w:val="4D565E"/>
          <w:sz w:val="16"/>
          <w:szCs w:val="16"/>
        </w:rPr>
        <w:t>, 202</w:t>
      </w:r>
      <w:r w:rsidR="008F7C21" w:rsidRPr="003E3824">
        <w:rPr>
          <w:color w:val="4D565E"/>
          <w:sz w:val="16"/>
          <w:szCs w:val="16"/>
        </w:rPr>
        <w:t>6</w:t>
      </w:r>
      <w:r w:rsidRPr="003E3824">
        <w:rPr>
          <w:color w:val="4D565E"/>
          <w:sz w:val="16"/>
          <w:szCs w:val="16"/>
        </w:rPr>
        <w:t>.</w:t>
      </w:r>
    </w:p>
    <w:p w14:paraId="4ADE45EA" w14:textId="77777777" w:rsidR="00F34B3A" w:rsidRPr="003E3824" w:rsidRDefault="00F34B3A" w:rsidP="00DE3817">
      <w:pPr>
        <w:autoSpaceDE w:val="0"/>
        <w:autoSpaceDN w:val="0"/>
        <w:adjustRightInd w:val="0"/>
        <w:rPr>
          <w:color w:val="000000" w:themeColor="text1"/>
        </w:rPr>
      </w:pPr>
    </w:p>
    <w:p w14:paraId="7748CD12" w14:textId="22EFD85A" w:rsidR="006D6FCF" w:rsidRPr="003E3824" w:rsidRDefault="006D6FCF" w:rsidP="0017183B">
      <w:pPr>
        <w:autoSpaceDE w:val="0"/>
        <w:autoSpaceDN w:val="0"/>
        <w:adjustRightInd w:val="0"/>
        <w:rPr>
          <w:color w:val="000000" w:themeColor="text1"/>
          <w:spacing w:val="-2"/>
        </w:rPr>
      </w:pPr>
      <w:r w:rsidRPr="003E3824">
        <w:rPr>
          <w:color w:val="000000" w:themeColor="text1"/>
          <w:spacing w:val="-2"/>
        </w:rPr>
        <w:t>A tasa anual,</w:t>
      </w:r>
      <w:r w:rsidR="002466A3" w:rsidRPr="003E3824">
        <w:rPr>
          <w:color w:val="000000" w:themeColor="text1"/>
          <w:spacing w:val="-2"/>
        </w:rPr>
        <w:t xml:space="preserve"> en </w:t>
      </w:r>
      <w:r w:rsidR="00391615" w:rsidRPr="003E3824">
        <w:rPr>
          <w:color w:val="000000" w:themeColor="text1"/>
          <w:spacing w:val="-2"/>
        </w:rPr>
        <w:t>febr</w:t>
      </w:r>
      <w:r w:rsidR="00D20FAE" w:rsidRPr="003E3824">
        <w:rPr>
          <w:color w:val="000000" w:themeColor="text1"/>
          <w:spacing w:val="-2"/>
        </w:rPr>
        <w:t>ero</w:t>
      </w:r>
      <w:r w:rsidR="002466A3" w:rsidRPr="003E3824">
        <w:rPr>
          <w:color w:val="000000" w:themeColor="text1"/>
          <w:spacing w:val="-2"/>
        </w:rPr>
        <w:t xml:space="preserve"> pasado,</w:t>
      </w:r>
      <w:r w:rsidRPr="003E3824">
        <w:rPr>
          <w:color w:val="000000" w:themeColor="text1"/>
          <w:spacing w:val="-2"/>
        </w:rPr>
        <w:t xml:space="preserve"> los índices subyacente y no subyacente </w:t>
      </w:r>
      <w:r w:rsidR="00734399" w:rsidRPr="003E3824">
        <w:rPr>
          <w:color w:val="000000" w:themeColor="text1"/>
          <w:spacing w:val="-2"/>
        </w:rPr>
        <w:t>crecie</w:t>
      </w:r>
      <w:r w:rsidR="00976FE7" w:rsidRPr="003E3824">
        <w:rPr>
          <w:color w:val="000000" w:themeColor="text1"/>
          <w:spacing w:val="-2"/>
        </w:rPr>
        <w:t>r</w:t>
      </w:r>
      <w:r w:rsidR="00E708A8" w:rsidRPr="003E3824">
        <w:rPr>
          <w:color w:val="000000" w:themeColor="text1"/>
          <w:spacing w:val="-2"/>
        </w:rPr>
        <w:t>on</w:t>
      </w:r>
      <w:r w:rsidRPr="003E3824">
        <w:rPr>
          <w:color w:val="000000" w:themeColor="text1"/>
          <w:spacing w:val="-2"/>
        </w:rPr>
        <w:t xml:space="preserve"> </w:t>
      </w:r>
      <w:r w:rsidR="00871821" w:rsidRPr="003E3824">
        <w:rPr>
          <w:color w:val="000000" w:themeColor="text1"/>
          <w:spacing w:val="-2"/>
        </w:rPr>
        <w:t>4</w:t>
      </w:r>
      <w:r w:rsidR="00734EFA" w:rsidRPr="003E3824">
        <w:rPr>
          <w:color w:val="000000" w:themeColor="text1"/>
          <w:spacing w:val="-2"/>
        </w:rPr>
        <w:t>.</w:t>
      </w:r>
      <w:r w:rsidR="00734399" w:rsidRPr="003E3824">
        <w:rPr>
          <w:color w:val="000000" w:themeColor="text1"/>
          <w:spacing w:val="-2"/>
        </w:rPr>
        <w:t>5</w:t>
      </w:r>
      <w:r w:rsidR="002E1D08" w:rsidRPr="003E3824">
        <w:rPr>
          <w:color w:val="000000" w:themeColor="text1"/>
          <w:spacing w:val="-2"/>
        </w:rPr>
        <w:t>0</w:t>
      </w:r>
      <w:r w:rsidR="002A55D0" w:rsidRPr="003E3824">
        <w:rPr>
          <w:color w:val="000000" w:themeColor="text1"/>
          <w:spacing w:val="-2"/>
        </w:rPr>
        <w:t> </w:t>
      </w:r>
      <w:r w:rsidRPr="003E3824">
        <w:rPr>
          <w:color w:val="000000" w:themeColor="text1"/>
          <w:spacing w:val="-2"/>
        </w:rPr>
        <w:t>y</w:t>
      </w:r>
      <w:r w:rsidR="002A55D0" w:rsidRPr="003E3824">
        <w:rPr>
          <w:color w:val="000000" w:themeColor="text1"/>
          <w:spacing w:val="-2"/>
        </w:rPr>
        <w:t> </w:t>
      </w:r>
      <w:r w:rsidR="002E1D08" w:rsidRPr="003E3824">
        <w:rPr>
          <w:color w:val="000000" w:themeColor="text1"/>
          <w:spacing w:val="-2"/>
        </w:rPr>
        <w:t>2</w:t>
      </w:r>
      <w:r w:rsidRPr="003E3824">
        <w:rPr>
          <w:color w:val="000000" w:themeColor="text1"/>
          <w:spacing w:val="-2"/>
        </w:rPr>
        <w:t>.</w:t>
      </w:r>
      <w:r w:rsidR="002E1D08" w:rsidRPr="003E3824">
        <w:rPr>
          <w:color w:val="000000" w:themeColor="text1"/>
          <w:spacing w:val="-2"/>
        </w:rPr>
        <w:t>44</w:t>
      </w:r>
      <w:r w:rsidR="00723505" w:rsidRPr="003E3824">
        <w:rPr>
          <w:color w:val="000000" w:themeColor="text1"/>
          <w:spacing w:val="-2"/>
        </w:rPr>
        <w:t> </w:t>
      </w:r>
      <w:r w:rsidRPr="003E3824">
        <w:rPr>
          <w:color w:val="000000" w:themeColor="text1"/>
          <w:spacing w:val="-2"/>
        </w:rPr>
        <w:t xml:space="preserve">%, respectivamente. En </w:t>
      </w:r>
      <w:r w:rsidR="002466A3" w:rsidRPr="003E3824">
        <w:rPr>
          <w:color w:val="000000" w:themeColor="text1"/>
          <w:spacing w:val="-2"/>
        </w:rPr>
        <w:t xml:space="preserve">igual mes </w:t>
      </w:r>
      <w:r w:rsidRPr="003E3824">
        <w:rPr>
          <w:color w:val="000000" w:themeColor="text1"/>
          <w:spacing w:val="-2"/>
        </w:rPr>
        <w:t>de</w:t>
      </w:r>
      <w:r w:rsidR="005B2BB3" w:rsidRPr="003E3824">
        <w:rPr>
          <w:color w:val="000000" w:themeColor="text1"/>
          <w:spacing w:val="-2"/>
        </w:rPr>
        <w:t xml:space="preserve"> 202</w:t>
      </w:r>
      <w:r w:rsidR="00D20FAE" w:rsidRPr="003E3824">
        <w:rPr>
          <w:color w:val="000000" w:themeColor="text1"/>
          <w:spacing w:val="-2"/>
        </w:rPr>
        <w:t>5</w:t>
      </w:r>
      <w:r w:rsidRPr="003E3824">
        <w:rPr>
          <w:color w:val="000000" w:themeColor="text1"/>
          <w:spacing w:val="-2"/>
        </w:rPr>
        <w:t xml:space="preserve">, la variación anual fue de </w:t>
      </w:r>
      <w:r w:rsidR="00BC5559" w:rsidRPr="003E3824">
        <w:rPr>
          <w:color w:val="000000" w:themeColor="text1"/>
          <w:spacing w:val="-2"/>
        </w:rPr>
        <w:t>3</w:t>
      </w:r>
      <w:r w:rsidR="00734EFA" w:rsidRPr="003E3824">
        <w:rPr>
          <w:color w:val="000000" w:themeColor="text1"/>
          <w:spacing w:val="-2"/>
        </w:rPr>
        <w:t>.</w:t>
      </w:r>
      <w:r w:rsidR="00976FE7" w:rsidRPr="003E3824">
        <w:rPr>
          <w:color w:val="000000" w:themeColor="text1"/>
          <w:spacing w:val="-2"/>
        </w:rPr>
        <w:t>6</w:t>
      </w:r>
      <w:r w:rsidR="002E1D08" w:rsidRPr="003E3824">
        <w:rPr>
          <w:color w:val="000000" w:themeColor="text1"/>
          <w:spacing w:val="-2"/>
        </w:rPr>
        <w:t>5</w:t>
      </w:r>
      <w:r w:rsidR="002A55D0" w:rsidRPr="003E3824">
        <w:rPr>
          <w:color w:val="000000" w:themeColor="text1"/>
          <w:spacing w:val="-2"/>
        </w:rPr>
        <w:t> </w:t>
      </w:r>
      <w:r w:rsidRPr="003E3824">
        <w:rPr>
          <w:color w:val="000000" w:themeColor="text1"/>
          <w:spacing w:val="-2"/>
        </w:rPr>
        <w:t>y</w:t>
      </w:r>
      <w:r w:rsidR="002A55D0" w:rsidRPr="003E3824">
        <w:rPr>
          <w:color w:val="000000" w:themeColor="text1"/>
          <w:spacing w:val="-2"/>
        </w:rPr>
        <w:t> </w:t>
      </w:r>
      <w:r w:rsidR="00AE696B" w:rsidRPr="003E3824">
        <w:rPr>
          <w:color w:val="000000" w:themeColor="text1"/>
          <w:spacing w:val="-2"/>
        </w:rPr>
        <w:t>de</w:t>
      </w:r>
      <w:r w:rsidR="002A55D0" w:rsidRPr="003E3824">
        <w:rPr>
          <w:color w:val="000000" w:themeColor="text1"/>
          <w:spacing w:val="-2"/>
        </w:rPr>
        <w:t> </w:t>
      </w:r>
      <w:r w:rsidR="002E1D08" w:rsidRPr="003E3824">
        <w:rPr>
          <w:color w:val="000000" w:themeColor="text1"/>
          <w:spacing w:val="-2"/>
        </w:rPr>
        <w:t>4</w:t>
      </w:r>
      <w:r w:rsidRPr="003E3824">
        <w:rPr>
          <w:color w:val="000000" w:themeColor="text1"/>
          <w:spacing w:val="-2"/>
        </w:rPr>
        <w:t>.</w:t>
      </w:r>
      <w:r w:rsidR="002E1D08" w:rsidRPr="003E3824">
        <w:rPr>
          <w:color w:val="000000" w:themeColor="text1"/>
          <w:spacing w:val="-2"/>
        </w:rPr>
        <w:t>08</w:t>
      </w:r>
      <w:r w:rsidR="00723505" w:rsidRPr="003E3824">
        <w:rPr>
          <w:color w:val="000000" w:themeColor="text1"/>
          <w:spacing w:val="-2"/>
        </w:rPr>
        <w:t> </w:t>
      </w:r>
      <w:r w:rsidRPr="003E3824">
        <w:rPr>
          <w:color w:val="000000" w:themeColor="text1"/>
          <w:spacing w:val="-2"/>
        </w:rPr>
        <w:t>%, en ese orden</w:t>
      </w:r>
      <w:r w:rsidR="007F4D62" w:rsidRPr="003E3824">
        <w:rPr>
          <w:color w:val="000000" w:themeColor="text1"/>
          <w:spacing w:val="-2"/>
        </w:rPr>
        <w:t xml:space="preserve"> </w:t>
      </w:r>
      <w:r w:rsidR="00E708A8" w:rsidRPr="003E3824">
        <w:rPr>
          <w:color w:val="000000" w:themeColor="text1"/>
          <w:spacing w:val="-2"/>
        </w:rPr>
        <w:t>(ver</w:t>
      </w:r>
      <w:r w:rsidR="00572CF7" w:rsidRPr="003E3824">
        <w:rPr>
          <w:color w:val="000000" w:themeColor="text1"/>
          <w:spacing w:val="-2"/>
        </w:rPr>
        <w:t> </w:t>
      </w:r>
      <w:r w:rsidR="00E708A8" w:rsidRPr="003E3824">
        <w:rPr>
          <w:color w:val="000000" w:themeColor="text1"/>
          <w:spacing w:val="-2"/>
        </w:rPr>
        <w:t>gráfica</w:t>
      </w:r>
      <w:r w:rsidR="00572CF7" w:rsidRPr="003E3824">
        <w:rPr>
          <w:color w:val="000000" w:themeColor="text1"/>
          <w:spacing w:val="-2"/>
        </w:rPr>
        <w:t> </w:t>
      </w:r>
      <w:r w:rsidR="00E708A8" w:rsidRPr="003E3824">
        <w:rPr>
          <w:color w:val="000000" w:themeColor="text1"/>
          <w:spacing w:val="-2"/>
        </w:rPr>
        <w:t>3).</w:t>
      </w:r>
    </w:p>
    <w:p w14:paraId="47A22938" w14:textId="77777777" w:rsidR="0017183B" w:rsidRPr="003E3824" w:rsidRDefault="0017183B" w:rsidP="0017183B">
      <w:pPr>
        <w:autoSpaceDE w:val="0"/>
        <w:autoSpaceDN w:val="0"/>
        <w:adjustRightInd w:val="0"/>
        <w:rPr>
          <w:color w:val="000000" w:themeColor="text1"/>
        </w:rPr>
      </w:pPr>
    </w:p>
    <w:p w14:paraId="3EF015B6" w14:textId="77777777" w:rsidR="006D6FCF" w:rsidRPr="003E3824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1B7DCFCB" w14:textId="271AEFD6" w:rsidR="006D6FCF" w:rsidRPr="003E3824" w:rsidRDefault="00F34B3A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3E3824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6D6FCF" w:rsidRPr="003E3824">
        <w:rPr>
          <w:rFonts w:ascii="Arial" w:hAnsi="Arial"/>
          <w:b/>
          <w:bCs/>
          <w:iCs/>
          <w:color w:val="003057"/>
          <w:sz w:val="22"/>
          <w:szCs w:val="22"/>
        </w:rPr>
        <w:t>ariación</w:t>
      </w:r>
      <w:r w:rsidR="00D55992" w:rsidRPr="003E3824">
        <w:rPr>
          <w:rFonts w:ascii="Arial" w:hAnsi="Arial"/>
          <w:b/>
          <w:bCs/>
          <w:iCs/>
          <w:color w:val="003057"/>
          <w:sz w:val="22"/>
          <w:szCs w:val="22"/>
        </w:rPr>
        <w:t xml:space="preserve"> </w:t>
      </w:r>
      <w:r w:rsidR="006D6FCF" w:rsidRPr="003E3824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6D6FCF" w:rsidRPr="003E3824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843BC0" w:rsidRPr="003E3824">
        <w:rPr>
          <w:rFonts w:ascii="Arial" w:hAnsi="Arial"/>
          <w:b/>
          <w:bCs/>
          <w:color w:val="003057"/>
          <w:sz w:val="22"/>
          <w:szCs w:val="22"/>
        </w:rPr>
        <w:t>Índice Nacional de Precios al Consumidor</w:t>
      </w:r>
      <w:r w:rsidR="006D6FCF" w:rsidRPr="003E3824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EB2B10" w:rsidRPr="003E3824">
        <w:rPr>
          <w:rFonts w:ascii="Arial" w:hAnsi="Arial"/>
          <w:b/>
          <w:bCs/>
          <w:color w:val="003057"/>
          <w:sz w:val="22"/>
          <w:szCs w:val="22"/>
        </w:rPr>
        <w:t>(</w:t>
      </w:r>
      <w:r w:rsidR="00EB2B10" w:rsidRPr="003E3824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EB2B10" w:rsidRPr="003E3824">
        <w:rPr>
          <w:rFonts w:ascii="Arial" w:hAnsi="Arial"/>
          <w:b/>
          <w:bCs/>
          <w:color w:val="003057"/>
          <w:sz w:val="22"/>
          <w:szCs w:val="22"/>
        </w:rPr>
        <w:t xml:space="preserve">) </w:t>
      </w:r>
      <w:r w:rsidR="006D6FCF" w:rsidRPr="003E3824">
        <w:rPr>
          <w:rFonts w:ascii="Arial" w:hAnsi="Arial"/>
          <w:b/>
          <w:bCs/>
          <w:color w:val="003057"/>
          <w:sz w:val="22"/>
          <w:szCs w:val="22"/>
        </w:rPr>
        <w:t>y sus componentes</w:t>
      </w:r>
    </w:p>
    <w:p w14:paraId="44996F12" w14:textId="1F0C0010" w:rsidR="006D6FCF" w:rsidRPr="003E3824" w:rsidRDefault="00391615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strike/>
          <w:color w:val="27251F"/>
          <w:sz w:val="20"/>
          <w:szCs w:val="20"/>
        </w:rPr>
      </w:pPr>
      <w:r w:rsidRPr="003E3824">
        <w:rPr>
          <w:rFonts w:ascii="Arial" w:hAnsi="Arial"/>
          <w:color w:val="27251F"/>
          <w:sz w:val="20"/>
          <w:szCs w:val="20"/>
        </w:rPr>
        <w:t>febr</w:t>
      </w:r>
      <w:r w:rsidR="00D20FAE" w:rsidRPr="003E3824">
        <w:rPr>
          <w:rFonts w:ascii="Arial" w:hAnsi="Arial"/>
          <w:color w:val="27251F"/>
          <w:sz w:val="20"/>
          <w:szCs w:val="20"/>
        </w:rPr>
        <w:t>ero</w:t>
      </w:r>
      <w:r w:rsidR="008065AA" w:rsidRPr="003E3824">
        <w:rPr>
          <w:rFonts w:ascii="Arial" w:hAnsi="Arial"/>
          <w:color w:val="27251F"/>
          <w:sz w:val="20"/>
          <w:szCs w:val="20"/>
        </w:rPr>
        <w:t xml:space="preserve"> de 201</w:t>
      </w:r>
      <w:r w:rsidR="005E4715" w:rsidRPr="003E3824">
        <w:rPr>
          <w:rFonts w:ascii="Arial" w:hAnsi="Arial"/>
          <w:color w:val="27251F"/>
          <w:sz w:val="20"/>
          <w:szCs w:val="20"/>
        </w:rPr>
        <w:t>7</w:t>
      </w:r>
      <w:r w:rsidR="00D4331E" w:rsidRPr="003E3824">
        <w:rPr>
          <w:rFonts w:ascii="Arial" w:hAnsi="Arial"/>
          <w:bCs/>
          <w:color w:val="27251F"/>
          <w:sz w:val="20"/>
          <w:szCs w:val="20"/>
        </w:rPr>
        <w:t>–</w:t>
      </w:r>
      <w:r w:rsidRPr="003E3824">
        <w:rPr>
          <w:rFonts w:ascii="Arial" w:hAnsi="Arial"/>
          <w:color w:val="27251F"/>
          <w:sz w:val="20"/>
          <w:szCs w:val="20"/>
        </w:rPr>
        <w:t>febr</w:t>
      </w:r>
      <w:r w:rsidR="00D20FAE" w:rsidRPr="003E3824">
        <w:rPr>
          <w:rFonts w:ascii="Arial" w:hAnsi="Arial"/>
          <w:color w:val="27251F"/>
          <w:sz w:val="20"/>
          <w:szCs w:val="20"/>
        </w:rPr>
        <w:t>ero</w:t>
      </w:r>
      <w:r w:rsidR="006D6FCF" w:rsidRPr="003E3824">
        <w:rPr>
          <w:rFonts w:ascii="Arial" w:hAnsi="Arial"/>
          <w:color w:val="27251F"/>
          <w:sz w:val="20"/>
          <w:szCs w:val="20"/>
        </w:rPr>
        <w:t xml:space="preserve"> de 202</w:t>
      </w:r>
      <w:r w:rsidR="005E4715" w:rsidRPr="003E3824">
        <w:rPr>
          <w:rFonts w:ascii="Arial" w:hAnsi="Arial"/>
          <w:color w:val="27251F"/>
          <w:sz w:val="20"/>
          <w:szCs w:val="20"/>
        </w:rPr>
        <w:t>6</w:t>
      </w:r>
    </w:p>
    <w:p w14:paraId="79A16496" w14:textId="2662F2A0" w:rsidR="00323735" w:rsidRPr="003E3824" w:rsidRDefault="006D6FCF" w:rsidP="008E6056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27251F"/>
          <w:sz w:val="18"/>
          <w:szCs w:val="18"/>
        </w:rPr>
      </w:pPr>
      <w:r w:rsidRPr="003E3824">
        <w:rPr>
          <w:rFonts w:ascii="Arial" w:hAnsi="Arial"/>
          <w:iCs/>
          <w:color w:val="27251F"/>
          <w:sz w:val="18"/>
          <w:szCs w:val="18"/>
        </w:rPr>
        <w:t>(</w:t>
      </w:r>
      <w:r w:rsidR="006B2A29" w:rsidRPr="003E3824">
        <w:rPr>
          <w:rFonts w:ascii="Arial" w:hAnsi="Arial"/>
          <w:iCs/>
          <w:color w:val="27251F"/>
          <w:sz w:val="18"/>
          <w:szCs w:val="18"/>
        </w:rPr>
        <w:t>variación porcentual anual</w:t>
      </w:r>
      <w:r w:rsidRPr="003E3824">
        <w:rPr>
          <w:rFonts w:ascii="Arial" w:hAnsi="Arial"/>
          <w:iCs/>
          <w:color w:val="27251F"/>
          <w:sz w:val="18"/>
          <w:szCs w:val="18"/>
        </w:rPr>
        <w:t>)</w:t>
      </w:r>
    </w:p>
    <w:p w14:paraId="44C86E82" w14:textId="7775E8AA" w:rsidR="008E6056" w:rsidRPr="003E3824" w:rsidRDefault="008E6056" w:rsidP="006D6FCF">
      <w:pPr>
        <w:widowControl w:val="0"/>
        <w:autoSpaceDE w:val="0"/>
        <w:autoSpaceDN w:val="0"/>
        <w:adjustRightInd w:val="0"/>
        <w:jc w:val="center"/>
        <w:rPr>
          <w:noProof/>
        </w:rPr>
      </w:pPr>
      <w:r w:rsidRPr="003E3824">
        <w:rPr>
          <w:noProof/>
        </w:rPr>
        <w:drawing>
          <wp:inline distT="0" distB="0" distL="0" distR="0" wp14:anchorId="016BC15D" wp14:editId="1CB8877D">
            <wp:extent cx="5760000" cy="1800000"/>
            <wp:effectExtent l="0" t="0" r="0" b="0"/>
            <wp:docPr id="187112207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E76E2A9" w14:textId="356C58C7" w:rsidR="00F34B3A" w:rsidRPr="003E3824" w:rsidRDefault="00F34B3A" w:rsidP="004136E1">
      <w:pPr>
        <w:autoSpaceDE w:val="0"/>
        <w:autoSpaceDN w:val="0"/>
        <w:adjustRightInd w:val="0"/>
        <w:ind w:left="1134" w:hanging="425"/>
        <w:rPr>
          <w:color w:val="4D565E"/>
          <w:sz w:val="16"/>
          <w:szCs w:val="16"/>
        </w:rPr>
      </w:pPr>
      <w:r w:rsidRPr="003E3824">
        <w:rPr>
          <w:color w:val="4D565E"/>
          <w:sz w:val="16"/>
        </w:rPr>
        <w:t>Fuente:</w:t>
      </w:r>
      <w:r w:rsidRPr="003E3824">
        <w:rPr>
          <w:smallCaps/>
          <w:color w:val="4D565E"/>
          <w:sz w:val="16"/>
        </w:rPr>
        <w:t xml:space="preserve"> inegi</w:t>
      </w:r>
      <w:r w:rsidRPr="003E3824">
        <w:rPr>
          <w:color w:val="4D565E"/>
          <w:sz w:val="16"/>
        </w:rPr>
        <w:t>. Índice Nacional de Precios al Consumidor</w:t>
      </w:r>
      <w:r w:rsidRPr="003E3824">
        <w:rPr>
          <w:smallCaps/>
          <w:color w:val="4D565E"/>
          <w:sz w:val="16"/>
        </w:rPr>
        <w:t xml:space="preserve"> (</w:t>
      </w:r>
      <w:r w:rsidRPr="003E3824">
        <w:rPr>
          <w:smallCaps/>
          <w:color w:val="4D565E"/>
          <w:sz w:val="16"/>
          <w:szCs w:val="16"/>
        </w:rPr>
        <w:t>inpc)</w:t>
      </w:r>
      <w:r w:rsidRPr="003E3824">
        <w:rPr>
          <w:color w:val="4D565E"/>
          <w:sz w:val="16"/>
          <w:szCs w:val="16"/>
        </w:rPr>
        <w:t>, 202</w:t>
      </w:r>
      <w:r w:rsidR="008F7C21" w:rsidRPr="003E3824">
        <w:rPr>
          <w:color w:val="4D565E"/>
          <w:sz w:val="16"/>
          <w:szCs w:val="16"/>
        </w:rPr>
        <w:t>6</w:t>
      </w:r>
      <w:r w:rsidRPr="003E3824">
        <w:rPr>
          <w:color w:val="4D565E"/>
          <w:sz w:val="16"/>
          <w:szCs w:val="16"/>
        </w:rPr>
        <w:t>.</w:t>
      </w:r>
    </w:p>
    <w:p w14:paraId="7CA346EC" w14:textId="49A2DDAE" w:rsidR="00F34B3A" w:rsidRPr="003E3824" w:rsidRDefault="00F34B3A" w:rsidP="0014656D">
      <w:pPr>
        <w:jc w:val="left"/>
        <w:rPr>
          <w:color w:val="000000" w:themeColor="text1"/>
        </w:rPr>
      </w:pPr>
    </w:p>
    <w:p w14:paraId="0519434D" w14:textId="272CCC38" w:rsidR="006D6FCF" w:rsidRPr="003E3824" w:rsidRDefault="006D6FCF" w:rsidP="009032DA">
      <w:pPr>
        <w:widowControl w:val="0"/>
        <w:ind w:left="567"/>
        <w:jc w:val="left"/>
        <w:rPr>
          <w:b/>
          <w:color w:val="000000" w:themeColor="text1"/>
        </w:rPr>
      </w:pPr>
      <w:r w:rsidRPr="003E3824">
        <w:rPr>
          <w:b/>
        </w:rPr>
        <w:t xml:space="preserve">Productos con mayor incidencia en el </w:t>
      </w:r>
      <w:r w:rsidRPr="003E3824">
        <w:rPr>
          <w:b/>
          <w:smallCaps/>
          <w:color w:val="000000" w:themeColor="text1"/>
        </w:rPr>
        <w:t>inpc</w:t>
      </w:r>
      <w:r w:rsidRPr="003E3824">
        <w:rPr>
          <w:b/>
          <w:color w:val="000000" w:themeColor="text1"/>
        </w:rPr>
        <w:t xml:space="preserve"> </w:t>
      </w:r>
    </w:p>
    <w:p w14:paraId="265D6D29" w14:textId="77777777" w:rsidR="0017183B" w:rsidRPr="003E3824" w:rsidRDefault="0017183B" w:rsidP="0017183B">
      <w:pPr>
        <w:autoSpaceDE w:val="0"/>
        <w:autoSpaceDN w:val="0"/>
        <w:adjustRightInd w:val="0"/>
      </w:pPr>
    </w:p>
    <w:p w14:paraId="4FB58B2D" w14:textId="28A45E33" w:rsidR="0014206C" w:rsidRPr="003E3824" w:rsidRDefault="006D6FCF" w:rsidP="000C54E1">
      <w:pPr>
        <w:autoSpaceDE w:val="0"/>
        <w:autoSpaceDN w:val="0"/>
        <w:adjustRightInd w:val="0"/>
      </w:pPr>
      <w:r w:rsidRPr="003E3824">
        <w:t xml:space="preserve">En </w:t>
      </w:r>
      <w:r w:rsidR="00391615" w:rsidRPr="003E3824">
        <w:t>febr</w:t>
      </w:r>
      <w:r w:rsidR="00D20FAE" w:rsidRPr="003E3824">
        <w:t>ero</w:t>
      </w:r>
      <w:r w:rsidRPr="003E3824">
        <w:t xml:space="preserve"> de 202</w:t>
      </w:r>
      <w:r w:rsidR="005E4715" w:rsidRPr="003E3824">
        <w:t>6</w:t>
      </w:r>
      <w:r w:rsidRPr="003E3824">
        <w:t>, los productos genéricos cuyas variaciones de precios, al alza y a la baja,</w:t>
      </w:r>
      <w:r w:rsidR="000C7461" w:rsidRPr="003E3824">
        <w:t xml:space="preserve"> </w:t>
      </w:r>
      <w:r w:rsidRPr="003E3824">
        <w:t>destacaron por su incidencia sobre la inflación general fueron</w:t>
      </w:r>
      <w:r w:rsidR="007C064D" w:rsidRPr="003E3824">
        <w:t xml:space="preserve"> los siguientes</w:t>
      </w:r>
      <w:r w:rsidRPr="003E3824">
        <w:t xml:space="preserve">: </w:t>
      </w:r>
      <w:r w:rsidR="002E1D08" w:rsidRPr="003E3824">
        <w:t>jitomate</w:t>
      </w:r>
      <w:r w:rsidR="001371E8">
        <w:t>,</w:t>
      </w:r>
      <w:r w:rsidR="001371E8" w:rsidRPr="003E3824">
        <w:t xml:space="preserve"> </w:t>
      </w:r>
      <w:r w:rsidR="002E1D08" w:rsidRPr="003E3824">
        <w:t>papa y otros tubérculos</w:t>
      </w:r>
      <w:r w:rsidR="001371E8">
        <w:t>,</w:t>
      </w:r>
      <w:r w:rsidR="001371E8" w:rsidRPr="003E3824">
        <w:t xml:space="preserve"> </w:t>
      </w:r>
      <w:r w:rsidR="009C3934" w:rsidRPr="003E3824">
        <w:t xml:space="preserve">así como </w:t>
      </w:r>
      <w:r w:rsidR="00976FE7" w:rsidRPr="003E3824">
        <w:t>loncherías, fondas, torterías y taquerías</w:t>
      </w:r>
      <w:r w:rsidR="00493B41">
        <w:t>,</w:t>
      </w:r>
      <w:r w:rsidR="009C3934" w:rsidRPr="003E3824">
        <w:t xml:space="preserve"> </w:t>
      </w:r>
      <w:r w:rsidRPr="003E3824">
        <w:t>con incremento</w:t>
      </w:r>
      <w:r w:rsidR="002C3D73" w:rsidRPr="003E3824">
        <w:t>s</w:t>
      </w:r>
      <w:r w:rsidRPr="003E3824">
        <w:t xml:space="preserve"> en su</w:t>
      </w:r>
      <w:r w:rsidR="000907F1" w:rsidRPr="003E3824">
        <w:t>s</w:t>
      </w:r>
      <w:r w:rsidRPr="003E3824">
        <w:t xml:space="preserve"> precio</w:t>
      </w:r>
      <w:r w:rsidR="000907F1" w:rsidRPr="003E3824">
        <w:t>s</w:t>
      </w:r>
      <w:r w:rsidRPr="003E3824">
        <w:t>. En contraste,</w:t>
      </w:r>
      <w:r w:rsidR="009E5C31" w:rsidRPr="003E3824">
        <w:t xml:space="preserve"> </w:t>
      </w:r>
      <w:r w:rsidR="004C71EA" w:rsidRPr="003E3824">
        <w:t xml:space="preserve">el </w:t>
      </w:r>
      <w:r w:rsidR="005A6737" w:rsidRPr="003E3824">
        <w:t>gas doméstico LP</w:t>
      </w:r>
      <w:r w:rsidR="00734399" w:rsidRPr="003E3824">
        <w:t>, el huevo</w:t>
      </w:r>
      <w:r w:rsidR="008D6D09" w:rsidRPr="003E3824">
        <w:t xml:space="preserve"> y</w:t>
      </w:r>
      <w:r w:rsidRPr="003E3824">
        <w:t xml:space="preserve"> </w:t>
      </w:r>
      <w:r w:rsidR="007E4228" w:rsidRPr="003E3824">
        <w:t>e</w:t>
      </w:r>
      <w:r w:rsidR="005A6737" w:rsidRPr="003E3824">
        <w:t>l pollo</w:t>
      </w:r>
      <w:r w:rsidR="00FF1771" w:rsidRPr="003E3824">
        <w:t xml:space="preserve"> </w:t>
      </w:r>
      <w:r w:rsidR="00AB0587" w:rsidRPr="003E3824">
        <w:t>disminuyeron sus precios</w:t>
      </w:r>
      <w:r w:rsidR="00D04C07" w:rsidRPr="003E3824">
        <w:t xml:space="preserve"> (ver</w:t>
      </w:r>
      <w:r w:rsidR="00572CF7" w:rsidRPr="003E3824">
        <w:t> </w:t>
      </w:r>
      <w:r w:rsidR="00D04C07" w:rsidRPr="003E3824">
        <w:t>cuadro</w:t>
      </w:r>
      <w:r w:rsidR="00572CF7" w:rsidRPr="003E3824">
        <w:t> </w:t>
      </w:r>
      <w:r w:rsidR="00D04C07" w:rsidRPr="003E3824">
        <w:t>2)</w:t>
      </w:r>
      <w:r w:rsidRPr="003E3824">
        <w:t>.</w:t>
      </w:r>
    </w:p>
    <w:p w14:paraId="2F6C5B47" w14:textId="1BE5F0EC" w:rsidR="006D6FCF" w:rsidRPr="003E3824" w:rsidRDefault="006D6FCF" w:rsidP="0017183B">
      <w:pPr>
        <w:pStyle w:val="n01"/>
        <w:keepNext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lastRenderedPageBreak/>
        <w:t>Cuadro</w:t>
      </w:r>
      <w:r w:rsidRPr="003E3824">
        <w:rPr>
          <w:rFonts w:ascii="Arial" w:hAnsi="Arial"/>
          <w:color w:val="003057"/>
          <w:sz w:val="20"/>
          <w:szCs w:val="20"/>
        </w:rPr>
        <w:t xml:space="preserve"> 2</w:t>
      </w:r>
    </w:p>
    <w:p w14:paraId="6AF69279" w14:textId="06E8327F" w:rsidR="006D6FCF" w:rsidRPr="003E3824" w:rsidRDefault="00F34B3A" w:rsidP="0017183B">
      <w:pPr>
        <w:keepNext/>
        <w:keepLines/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3E3824">
        <w:rPr>
          <w:b/>
          <w:bCs/>
          <w:iCs/>
          <w:color w:val="003057"/>
          <w:sz w:val="22"/>
          <w:szCs w:val="22"/>
        </w:rPr>
        <w:t>V</w:t>
      </w:r>
      <w:r w:rsidR="006D6FCF" w:rsidRPr="003E3824">
        <w:rPr>
          <w:b/>
          <w:bCs/>
          <w:iCs/>
          <w:color w:val="003057"/>
          <w:sz w:val="22"/>
          <w:szCs w:val="22"/>
        </w:rPr>
        <w:t>ariación</w:t>
      </w:r>
      <w:r w:rsidR="006D6FCF" w:rsidRPr="003E3824">
        <w:rPr>
          <w:b/>
          <w:bCs/>
          <w:color w:val="003057"/>
          <w:spacing w:val="1"/>
          <w:sz w:val="22"/>
          <w:szCs w:val="22"/>
        </w:rPr>
        <w:t xml:space="preserve"> de productos genéricos </w:t>
      </w:r>
      <w:r w:rsidR="00E74FB1" w:rsidRPr="003E3824">
        <w:rPr>
          <w:b/>
          <w:bCs/>
          <w:color w:val="003057"/>
          <w:spacing w:val="1"/>
          <w:sz w:val="22"/>
          <w:szCs w:val="22"/>
        </w:rPr>
        <w:t xml:space="preserve">con mayor incidencia </w:t>
      </w:r>
      <w:r w:rsidR="00E74FB1" w:rsidRPr="003E3824">
        <w:rPr>
          <w:b/>
          <w:bCs/>
          <w:color w:val="003057"/>
          <w:spacing w:val="1"/>
          <w:sz w:val="22"/>
          <w:szCs w:val="22"/>
        </w:rPr>
        <w:br/>
      </w:r>
      <w:r w:rsidR="006D6FCF" w:rsidRPr="003E3824">
        <w:rPr>
          <w:b/>
          <w:bCs/>
          <w:color w:val="003057"/>
          <w:spacing w:val="1"/>
          <w:sz w:val="22"/>
          <w:szCs w:val="22"/>
        </w:rPr>
        <w:t>en el</w:t>
      </w:r>
      <w:r w:rsidR="006D6FCF" w:rsidRPr="003E3824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3E3824">
        <w:rPr>
          <w:b/>
          <w:bCs/>
          <w:color w:val="003057"/>
          <w:sz w:val="22"/>
          <w:szCs w:val="22"/>
        </w:rPr>
        <w:t>Índice Nacional de Precios al Consumidor</w:t>
      </w:r>
    </w:p>
    <w:p w14:paraId="50CE78B1" w14:textId="0F8B7662" w:rsidR="00CA56F5" w:rsidRPr="003E3824" w:rsidRDefault="00391615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3E3824">
        <w:rPr>
          <w:color w:val="27251F"/>
          <w:position w:val="-1"/>
          <w:sz w:val="20"/>
          <w:szCs w:val="20"/>
        </w:rPr>
        <w:t>febr</w:t>
      </w:r>
      <w:r w:rsidR="00D20FAE" w:rsidRPr="003E3824">
        <w:rPr>
          <w:color w:val="27251F"/>
          <w:position w:val="-1"/>
          <w:sz w:val="20"/>
          <w:szCs w:val="20"/>
        </w:rPr>
        <w:t>ero</w:t>
      </w:r>
      <w:r w:rsidR="00FE4254" w:rsidRPr="003E3824">
        <w:rPr>
          <w:color w:val="27251F"/>
          <w:position w:val="-1"/>
          <w:sz w:val="20"/>
          <w:szCs w:val="20"/>
        </w:rPr>
        <w:t xml:space="preserve"> </w:t>
      </w:r>
      <w:r w:rsidR="006D6FCF" w:rsidRPr="003E3824">
        <w:rPr>
          <w:color w:val="27251F"/>
          <w:position w:val="-1"/>
          <w:sz w:val="20"/>
          <w:szCs w:val="20"/>
        </w:rPr>
        <w:t>de 202</w:t>
      </w:r>
      <w:r w:rsidR="005E4715" w:rsidRPr="003E3824">
        <w:rPr>
          <w:color w:val="27251F"/>
          <w:position w:val="-1"/>
          <w:sz w:val="20"/>
          <w:szCs w:val="20"/>
        </w:rPr>
        <w:t>6</w:t>
      </w:r>
    </w:p>
    <w:p w14:paraId="4B66E822" w14:textId="2074B72F" w:rsidR="00E74FB1" w:rsidRPr="003E3824" w:rsidRDefault="00E74FB1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18"/>
          <w:szCs w:val="18"/>
        </w:rPr>
      </w:pPr>
      <w:r w:rsidRPr="003E3824">
        <w:rPr>
          <w:iCs/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205AE5" w:rsidRPr="003E3824" w14:paraId="0315DDC4" w14:textId="77777777" w:rsidTr="002A712B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0DA2FA95" w14:textId="47F56E20" w:rsidR="00205AE5" w:rsidRPr="003E3824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073EBBD" w14:textId="7E74D2E0" w:rsidR="00205AE5" w:rsidRPr="003E3824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3A2781AF" w14:textId="18653674" w:rsidR="00205AE5" w:rsidRPr="003E3824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3E3824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575664B2" w14:textId="18438CF3" w:rsidR="00205AE5" w:rsidRPr="003E3824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861EA8A" w14:textId="1C8D008C" w:rsidR="00205AE5" w:rsidRPr="003E3824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F6F7CDC" w14:textId="7DE6B470" w:rsidR="00205AE5" w:rsidRPr="003E3824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3E3824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ED7548" w:rsidRPr="003E3824" w14:paraId="5A550056" w14:textId="77777777" w:rsidTr="00E97082">
        <w:trPr>
          <w:trHeight w:val="227"/>
          <w:jc w:val="center"/>
        </w:trPr>
        <w:tc>
          <w:tcPr>
            <w:tcW w:w="2654" w:type="dxa"/>
            <w:noWrap/>
            <w:vAlign w:val="center"/>
            <w:hideMark/>
          </w:tcPr>
          <w:p w14:paraId="78E95382" w14:textId="4EC477A2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vAlign w:val="center"/>
          </w:tcPr>
          <w:p w14:paraId="2A35A1FC" w14:textId="31F9DE19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22.51</w:t>
            </w:r>
          </w:p>
        </w:tc>
        <w:tc>
          <w:tcPr>
            <w:tcW w:w="1120" w:type="dxa"/>
            <w:noWrap/>
            <w:vAlign w:val="center"/>
            <w:hideMark/>
          </w:tcPr>
          <w:p w14:paraId="6693FF69" w14:textId="3ABAE500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0.115</w:t>
            </w:r>
          </w:p>
        </w:tc>
        <w:tc>
          <w:tcPr>
            <w:tcW w:w="2653" w:type="dxa"/>
            <w:noWrap/>
            <w:vAlign w:val="center"/>
            <w:hideMark/>
          </w:tcPr>
          <w:p w14:paraId="437072F7" w14:textId="64FD1BDA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Gas doméstico LP</w:t>
            </w:r>
          </w:p>
        </w:tc>
        <w:tc>
          <w:tcPr>
            <w:tcW w:w="1120" w:type="dxa"/>
            <w:noWrap/>
            <w:vAlign w:val="center"/>
            <w:hideMark/>
          </w:tcPr>
          <w:p w14:paraId="4BF74E8A" w14:textId="7787AD59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-1.84</w:t>
            </w:r>
          </w:p>
        </w:tc>
        <w:tc>
          <w:tcPr>
            <w:tcW w:w="1120" w:type="dxa"/>
            <w:noWrap/>
            <w:vAlign w:val="center"/>
            <w:hideMark/>
          </w:tcPr>
          <w:p w14:paraId="698CD1AE" w14:textId="70EAACCA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-0.025</w:t>
            </w:r>
          </w:p>
        </w:tc>
      </w:tr>
      <w:tr w:rsidR="00ED7548" w:rsidRPr="003E3824" w14:paraId="5EF768A8" w14:textId="77777777" w:rsidTr="00E9708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09FAD450" w14:textId="284C7DCB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76AFB835" w14:textId="47198B97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20.86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4E3ABD78" w14:textId="213557EC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403CC1A" w14:textId="098B889C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0B9DC56" w14:textId="23E902B8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-2.63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5468F61" w14:textId="2E92E186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-0.024</w:t>
            </w:r>
          </w:p>
        </w:tc>
      </w:tr>
      <w:tr w:rsidR="00ED7548" w:rsidRPr="003E3824" w14:paraId="3340AE23" w14:textId="77777777" w:rsidTr="00E9708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5476EEDD" w14:textId="41C48C74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71B67B75" w14:textId="7C69970F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120" w:type="dxa"/>
            <w:noWrap/>
            <w:vAlign w:val="center"/>
          </w:tcPr>
          <w:p w14:paraId="00AB3C48" w14:textId="00693F0A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2653" w:type="dxa"/>
            <w:noWrap/>
            <w:vAlign w:val="center"/>
          </w:tcPr>
          <w:p w14:paraId="24362652" w14:textId="4A8641B6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Pollo</w:t>
            </w:r>
          </w:p>
        </w:tc>
        <w:tc>
          <w:tcPr>
            <w:tcW w:w="1120" w:type="dxa"/>
            <w:noWrap/>
            <w:vAlign w:val="center"/>
          </w:tcPr>
          <w:p w14:paraId="4C68E1F8" w14:textId="3911A80B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1120" w:type="dxa"/>
            <w:noWrap/>
            <w:vAlign w:val="center"/>
          </w:tcPr>
          <w:p w14:paraId="6EB1BA30" w14:textId="435B8F01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-0.022</w:t>
            </w:r>
          </w:p>
        </w:tc>
      </w:tr>
      <w:tr w:rsidR="00ED7548" w:rsidRPr="003E3824" w14:paraId="655765F5" w14:textId="77777777" w:rsidTr="00E9708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365415E" w14:textId="2547623A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6E898604" w14:textId="10531479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CE7439C" w14:textId="1AF6541F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2D3618E" w14:textId="0E8B2BC1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Cebolla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25260D3" w14:textId="099FDF6D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-8.40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594921" w14:textId="3E45A21B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-0.017</w:t>
            </w:r>
          </w:p>
        </w:tc>
      </w:tr>
      <w:tr w:rsidR="00ED7548" w:rsidRPr="003E3824" w14:paraId="3D4049AA" w14:textId="77777777" w:rsidTr="00E9708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4EF424A" w14:textId="38E24777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Tomate verde</w:t>
            </w:r>
          </w:p>
        </w:tc>
        <w:tc>
          <w:tcPr>
            <w:tcW w:w="1120" w:type="dxa"/>
            <w:vAlign w:val="center"/>
          </w:tcPr>
          <w:p w14:paraId="49CF0C5D" w14:textId="383F8155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18.89</w:t>
            </w:r>
          </w:p>
        </w:tc>
        <w:tc>
          <w:tcPr>
            <w:tcW w:w="1120" w:type="dxa"/>
            <w:noWrap/>
            <w:vAlign w:val="center"/>
          </w:tcPr>
          <w:p w14:paraId="271A32D0" w14:textId="081F4A8F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2653" w:type="dxa"/>
            <w:noWrap/>
            <w:vAlign w:val="center"/>
          </w:tcPr>
          <w:p w14:paraId="59EC0441" w14:textId="692FF260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Carne de cerdo</w:t>
            </w:r>
          </w:p>
        </w:tc>
        <w:tc>
          <w:tcPr>
            <w:tcW w:w="1120" w:type="dxa"/>
            <w:noWrap/>
            <w:vAlign w:val="center"/>
          </w:tcPr>
          <w:p w14:paraId="4E6C1B69" w14:textId="1BCCA927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-1.38</w:t>
            </w:r>
          </w:p>
        </w:tc>
        <w:tc>
          <w:tcPr>
            <w:tcW w:w="1120" w:type="dxa"/>
            <w:noWrap/>
            <w:vAlign w:val="center"/>
          </w:tcPr>
          <w:p w14:paraId="24647745" w14:textId="3943CA36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-0.013</w:t>
            </w:r>
          </w:p>
        </w:tc>
      </w:tr>
      <w:tr w:rsidR="00ED7548" w:rsidRPr="003E3824" w14:paraId="6C6C27B8" w14:textId="77777777" w:rsidTr="00E9708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6656D00E" w14:textId="3582E7DB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Limón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B788600" w14:textId="364ECD46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25.97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9B96A78" w14:textId="2A891D36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6260CA8A" w14:textId="0AFBD85E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Desodorantes personales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6470B51" w14:textId="45968448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-1.41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5E89ED94" w14:textId="31247FC3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ED7548" w:rsidRPr="003E3824" w14:paraId="568BE8A2" w14:textId="77777777" w:rsidTr="00E9708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0C3CBFB3" w14:textId="43C67475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Plátanos</w:t>
            </w:r>
          </w:p>
        </w:tc>
        <w:tc>
          <w:tcPr>
            <w:tcW w:w="1120" w:type="dxa"/>
            <w:vAlign w:val="center"/>
          </w:tcPr>
          <w:p w14:paraId="1192E144" w14:textId="4C6EDBC4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10.79</w:t>
            </w:r>
          </w:p>
        </w:tc>
        <w:tc>
          <w:tcPr>
            <w:tcW w:w="1120" w:type="dxa"/>
            <w:noWrap/>
            <w:vAlign w:val="center"/>
          </w:tcPr>
          <w:p w14:paraId="4AD899C3" w14:textId="0090BD45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2653" w:type="dxa"/>
            <w:noWrap/>
            <w:vAlign w:val="center"/>
          </w:tcPr>
          <w:p w14:paraId="0B011CD2" w14:textId="271AC412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Gasolina de bajo octanaje</w:t>
            </w:r>
          </w:p>
        </w:tc>
        <w:tc>
          <w:tcPr>
            <w:tcW w:w="1120" w:type="dxa"/>
            <w:noWrap/>
            <w:vAlign w:val="center"/>
          </w:tcPr>
          <w:p w14:paraId="44BB4D93" w14:textId="7E587EF8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1120" w:type="dxa"/>
            <w:noWrap/>
            <w:vAlign w:val="center"/>
          </w:tcPr>
          <w:p w14:paraId="609BDD76" w14:textId="781170BC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ED7548" w:rsidRPr="003E3824" w14:paraId="46E20D64" w14:textId="77777777" w:rsidTr="00E9708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6876DA" w14:textId="40B41228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Otros alimentos cocinados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A46787" w14:textId="308B11C1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8249A30" w14:textId="218D8C84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30FFEF1" w14:textId="6E4A3D0D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7B44230" w14:textId="48D32548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-6.76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95BEEBA" w14:textId="208FE6C0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ED7548" w:rsidRPr="003E3824" w14:paraId="580CA53E" w14:textId="77777777" w:rsidTr="00E97082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9289B87" w14:textId="66CA098C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Cigarrillos</w:t>
            </w:r>
          </w:p>
        </w:tc>
        <w:tc>
          <w:tcPr>
            <w:tcW w:w="1120" w:type="dxa"/>
            <w:vAlign w:val="center"/>
          </w:tcPr>
          <w:p w14:paraId="55E380F4" w14:textId="18E697E1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2.27</w:t>
            </w:r>
          </w:p>
        </w:tc>
        <w:tc>
          <w:tcPr>
            <w:tcW w:w="1120" w:type="dxa"/>
            <w:noWrap/>
            <w:vAlign w:val="center"/>
          </w:tcPr>
          <w:p w14:paraId="13D6F499" w14:textId="552CFD31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2653" w:type="dxa"/>
            <w:noWrap/>
            <w:vAlign w:val="center"/>
          </w:tcPr>
          <w:p w14:paraId="14964DB1" w14:textId="0E1D100B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Frijol</w:t>
            </w:r>
          </w:p>
        </w:tc>
        <w:tc>
          <w:tcPr>
            <w:tcW w:w="1120" w:type="dxa"/>
            <w:noWrap/>
            <w:vAlign w:val="center"/>
          </w:tcPr>
          <w:p w14:paraId="652F3360" w14:textId="0B05554E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-1.81</w:t>
            </w:r>
          </w:p>
        </w:tc>
        <w:tc>
          <w:tcPr>
            <w:tcW w:w="1120" w:type="dxa"/>
            <w:noWrap/>
            <w:vAlign w:val="center"/>
          </w:tcPr>
          <w:p w14:paraId="5ED2CCEE" w14:textId="11DBE60F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-0.006</w:t>
            </w:r>
          </w:p>
        </w:tc>
      </w:tr>
      <w:tr w:rsidR="00ED7548" w:rsidRPr="003E3824" w14:paraId="32921CB2" w14:textId="77777777" w:rsidTr="00E97082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782C331B" w14:textId="143A8B25" w:rsidR="00ED7548" w:rsidRPr="003E3824" w:rsidRDefault="00ED7548" w:rsidP="00E9708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Restaurantes y similares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B18F1D" w14:textId="4B023592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00CC3291" w14:textId="2CEBF371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0BE9202" w14:textId="0A74B566" w:rsidR="00ED7548" w:rsidRPr="003E3824" w:rsidRDefault="00ED7548" w:rsidP="00E9708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Calabacita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9F425A9" w14:textId="21A0A305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-4.70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55BF20" w14:textId="0CE255A2" w:rsidR="00ED7548" w:rsidRPr="003E3824" w:rsidRDefault="00ED7548" w:rsidP="00E9708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-0.006</w:t>
            </w:r>
          </w:p>
        </w:tc>
      </w:tr>
    </w:tbl>
    <w:p w14:paraId="1D227219" w14:textId="229622C5" w:rsidR="000F37EA" w:rsidRPr="003E3824" w:rsidRDefault="006D6FCF" w:rsidP="00976FE7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3E3824">
        <w:rPr>
          <w:color w:val="4D565E"/>
          <w:sz w:val="16"/>
          <w:szCs w:val="16"/>
          <w:vertAlign w:val="superscript"/>
        </w:rPr>
        <w:t>1/</w:t>
      </w:r>
      <w:r w:rsidRPr="003E3824">
        <w:rPr>
          <w:color w:val="4D565E"/>
          <w:sz w:val="18"/>
          <w:szCs w:val="16"/>
          <w:vertAlign w:val="superscript"/>
        </w:rPr>
        <w:tab/>
      </w:r>
      <w:r w:rsidRPr="003E3824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3E3824">
        <w:rPr>
          <w:smallCaps/>
          <w:color w:val="4D565E"/>
          <w:sz w:val="16"/>
          <w:szCs w:val="16"/>
        </w:rPr>
        <w:t>inpc</w:t>
      </w:r>
      <w:r w:rsidRPr="003E3824">
        <w:rPr>
          <w:color w:val="4D565E"/>
          <w:sz w:val="16"/>
          <w:szCs w:val="16"/>
        </w:rPr>
        <w:t xml:space="preserve"> a la inflación general. </w:t>
      </w:r>
      <w:r w:rsidR="006E4CCB">
        <w:rPr>
          <w:color w:val="4D565E"/>
          <w:sz w:val="16"/>
          <w:szCs w:val="16"/>
        </w:rPr>
        <w:t xml:space="preserve">                 </w:t>
      </w:r>
      <w:r w:rsidRPr="003E3824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1EE4CFFC" w14:textId="63BC59B3" w:rsidR="00F34B3A" w:rsidRPr="003E3824" w:rsidRDefault="00F34B3A" w:rsidP="005162FC">
      <w:pPr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3E3824">
        <w:rPr>
          <w:color w:val="4D565E"/>
          <w:sz w:val="16"/>
        </w:rPr>
        <w:t>Fuente:</w:t>
      </w:r>
      <w:r w:rsidRPr="003E3824">
        <w:rPr>
          <w:smallCaps/>
          <w:color w:val="4D565E"/>
          <w:sz w:val="16"/>
        </w:rPr>
        <w:t xml:space="preserve"> inegi</w:t>
      </w:r>
      <w:r w:rsidRPr="003E3824">
        <w:rPr>
          <w:color w:val="4D565E"/>
          <w:sz w:val="16"/>
        </w:rPr>
        <w:t>. Índice Nacional de Precios al Consumidor</w:t>
      </w:r>
      <w:r w:rsidRPr="003E3824">
        <w:rPr>
          <w:smallCaps/>
          <w:color w:val="4D565E"/>
          <w:sz w:val="16"/>
        </w:rPr>
        <w:t xml:space="preserve"> (</w:t>
      </w:r>
      <w:r w:rsidRPr="003E3824">
        <w:rPr>
          <w:smallCaps/>
          <w:color w:val="4D565E"/>
          <w:sz w:val="16"/>
          <w:szCs w:val="16"/>
        </w:rPr>
        <w:t>inpc)</w:t>
      </w:r>
      <w:r w:rsidRPr="003E3824">
        <w:rPr>
          <w:color w:val="4D565E"/>
          <w:sz w:val="16"/>
          <w:szCs w:val="16"/>
        </w:rPr>
        <w:t>, 202</w:t>
      </w:r>
      <w:r w:rsidR="008F7C21" w:rsidRPr="003E3824">
        <w:rPr>
          <w:color w:val="4D565E"/>
          <w:sz w:val="16"/>
          <w:szCs w:val="16"/>
        </w:rPr>
        <w:t>6</w:t>
      </w:r>
      <w:r w:rsidRPr="003E3824">
        <w:rPr>
          <w:color w:val="4D565E"/>
          <w:sz w:val="16"/>
          <w:szCs w:val="16"/>
        </w:rPr>
        <w:t>.</w:t>
      </w:r>
    </w:p>
    <w:p w14:paraId="7235F4AB" w14:textId="5E799559" w:rsidR="006D6FCF" w:rsidRPr="003E3824" w:rsidRDefault="006D6FCF" w:rsidP="00E74FB1">
      <w:pPr>
        <w:autoSpaceDE w:val="0"/>
        <w:autoSpaceDN w:val="0"/>
        <w:adjustRightInd w:val="0"/>
        <w:spacing w:before="200"/>
        <w:ind w:left="567"/>
        <w:rPr>
          <w:b/>
          <w:bCs/>
        </w:rPr>
      </w:pPr>
      <w:r w:rsidRPr="003E3824">
        <w:rPr>
          <w:b/>
          <w:bCs/>
          <w:smallCaps/>
        </w:rPr>
        <w:t>inpc</w:t>
      </w:r>
      <w:r w:rsidRPr="003E3824">
        <w:rPr>
          <w:b/>
          <w:bCs/>
        </w:rPr>
        <w:t xml:space="preserve"> por entidad y ciudad</w:t>
      </w:r>
    </w:p>
    <w:p w14:paraId="1AF83E7B" w14:textId="6EA27D53" w:rsidR="006D6FCF" w:rsidRPr="003E3824" w:rsidRDefault="006D6FCF" w:rsidP="00E74FB1">
      <w:pPr>
        <w:autoSpaceDE w:val="0"/>
        <w:autoSpaceDN w:val="0"/>
        <w:adjustRightInd w:val="0"/>
        <w:spacing w:before="200"/>
      </w:pPr>
      <w:r w:rsidRPr="003E3824">
        <w:t xml:space="preserve">En el siguiente cuadro, se presentan las entidades federativas y ciudades en las que el </w:t>
      </w:r>
      <w:r w:rsidRPr="003E3824">
        <w:rPr>
          <w:smallCaps/>
        </w:rPr>
        <w:t>inpc</w:t>
      </w:r>
      <w:r w:rsidRPr="003E3824">
        <w:t xml:space="preserve"> alcanzó las mayores variaciones durante </w:t>
      </w:r>
      <w:r w:rsidR="00391615" w:rsidRPr="003E3824">
        <w:t>febr</w:t>
      </w:r>
      <w:r w:rsidR="00D20FAE" w:rsidRPr="003E3824">
        <w:t>ero</w:t>
      </w:r>
      <w:r w:rsidRPr="003E3824">
        <w:t xml:space="preserve"> de 202</w:t>
      </w:r>
      <w:r w:rsidR="005E4715" w:rsidRPr="003E3824">
        <w:t>6</w:t>
      </w:r>
      <w:r w:rsidRPr="003E3824">
        <w:t>.</w:t>
      </w:r>
    </w:p>
    <w:p w14:paraId="4081BFFD" w14:textId="77777777" w:rsidR="006D6FCF" w:rsidRPr="003E3824" w:rsidRDefault="006D6FCF" w:rsidP="00E74FB1">
      <w:pPr>
        <w:pStyle w:val="n01"/>
        <w:keepLines w:val="0"/>
        <w:spacing w:before="20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t>Cuadro 3</w:t>
      </w:r>
    </w:p>
    <w:p w14:paraId="4CAF1571" w14:textId="38C9EB84" w:rsidR="006D6FCF" w:rsidRPr="003E3824" w:rsidRDefault="00F34B3A" w:rsidP="0017183B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3E3824">
        <w:rPr>
          <w:b/>
          <w:bCs/>
          <w:iCs/>
          <w:color w:val="003057"/>
          <w:sz w:val="22"/>
          <w:szCs w:val="22"/>
        </w:rPr>
        <w:t>V</w:t>
      </w:r>
      <w:r w:rsidR="006D6FCF" w:rsidRPr="003E3824">
        <w:rPr>
          <w:b/>
          <w:bCs/>
          <w:iCs/>
          <w:color w:val="003057"/>
          <w:sz w:val="22"/>
          <w:szCs w:val="22"/>
        </w:rPr>
        <w:t>ariaci</w:t>
      </w:r>
      <w:r w:rsidR="006539F6" w:rsidRPr="003E3824">
        <w:rPr>
          <w:b/>
          <w:bCs/>
          <w:iCs/>
          <w:color w:val="003057"/>
          <w:sz w:val="22"/>
          <w:szCs w:val="22"/>
        </w:rPr>
        <w:t>ones más significativas</w:t>
      </w:r>
      <w:r w:rsidR="006D6FCF" w:rsidRPr="003E3824">
        <w:rPr>
          <w:b/>
          <w:bCs/>
          <w:color w:val="003057"/>
          <w:spacing w:val="1"/>
          <w:sz w:val="22"/>
          <w:szCs w:val="22"/>
        </w:rPr>
        <w:t xml:space="preserve"> del </w:t>
      </w:r>
      <w:r w:rsidR="00843BC0" w:rsidRPr="003E3824">
        <w:rPr>
          <w:b/>
          <w:bCs/>
          <w:color w:val="003057"/>
          <w:sz w:val="22"/>
          <w:szCs w:val="22"/>
        </w:rPr>
        <w:t>Índice Nacional de Precios al Consumidor</w:t>
      </w:r>
      <w:r w:rsidR="006539F6" w:rsidRPr="003E3824">
        <w:rPr>
          <w:b/>
          <w:bCs/>
          <w:color w:val="003057"/>
          <w:sz w:val="22"/>
          <w:szCs w:val="22"/>
        </w:rPr>
        <w:t>,</w:t>
      </w:r>
      <w:r w:rsidR="001C0C78" w:rsidRPr="003E3824">
        <w:rPr>
          <w:b/>
          <w:bCs/>
          <w:color w:val="003057"/>
          <w:sz w:val="22"/>
          <w:szCs w:val="22"/>
        </w:rPr>
        <w:t xml:space="preserve"> </w:t>
      </w:r>
      <w:r w:rsidR="00E74FB1" w:rsidRPr="003E3824">
        <w:rPr>
          <w:b/>
          <w:bCs/>
          <w:color w:val="003057"/>
          <w:sz w:val="22"/>
          <w:szCs w:val="22"/>
        </w:rPr>
        <w:br/>
      </w:r>
      <w:r w:rsidR="001C0C78" w:rsidRPr="003E3824">
        <w:rPr>
          <w:b/>
          <w:bCs/>
          <w:color w:val="003057"/>
          <w:sz w:val="22"/>
          <w:szCs w:val="22"/>
        </w:rPr>
        <w:t>según entidad federativa y ciudad</w:t>
      </w:r>
      <w:r w:rsidR="006539F6" w:rsidRPr="003E3824">
        <w:rPr>
          <w:b/>
          <w:bCs/>
          <w:color w:val="003057"/>
          <w:sz w:val="22"/>
          <w:szCs w:val="22"/>
          <w:vertAlign w:val="superscript"/>
        </w:rPr>
        <w:t>1/</w:t>
      </w:r>
    </w:p>
    <w:p w14:paraId="73D6634B" w14:textId="18E6C900" w:rsidR="006D6FCF" w:rsidRPr="003E3824" w:rsidRDefault="00391615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3E3824">
        <w:rPr>
          <w:color w:val="27251F"/>
          <w:position w:val="-1"/>
          <w:sz w:val="20"/>
          <w:szCs w:val="20"/>
        </w:rPr>
        <w:t>febr</w:t>
      </w:r>
      <w:r w:rsidR="001C0C78" w:rsidRPr="003E3824">
        <w:rPr>
          <w:color w:val="27251F"/>
          <w:position w:val="-1"/>
          <w:sz w:val="20"/>
          <w:szCs w:val="20"/>
        </w:rPr>
        <w:t>ero de 2026</w:t>
      </w:r>
    </w:p>
    <w:p w14:paraId="1C6A90FA" w14:textId="3396BC7E" w:rsidR="002F6D27" w:rsidRPr="003E3824" w:rsidRDefault="006539F6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3E3824">
        <w:rPr>
          <w:bCs/>
          <w:color w:val="27251F"/>
          <w:spacing w:val="1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7E26CE" w:rsidRPr="003E3824" w14:paraId="33217BF0" w14:textId="77777777" w:rsidTr="002A712B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22429EAA" w14:textId="1F94FDC5" w:rsidR="007E26CE" w:rsidRPr="003E3824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ariació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n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70CD9AF3" w14:textId="7D236547" w:rsidR="007E26CE" w:rsidRPr="003E3824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147B8605" w14:textId="6B167935" w:rsidR="007E26CE" w:rsidRPr="003E3824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61D13D17" w14:textId="30C6FE49" w:rsidR="007E26CE" w:rsidRPr="003E3824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</w:tr>
      <w:tr w:rsidR="007E26CE" w:rsidRPr="003E3824" w14:paraId="49DE772A" w14:textId="77777777" w:rsidTr="002A712B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6571628C" w14:textId="50F59ACA" w:rsidR="007E26CE" w:rsidRPr="003E3824" w:rsidRDefault="007E26CE" w:rsidP="00207FA9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D9511A" w:rsidRPr="003E3824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ED7548" w:rsidRPr="003E3824" w14:paraId="2E0272AD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126DC7D4" w14:textId="37F5D721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Veracruz</w:t>
            </w:r>
          </w:p>
        </w:tc>
        <w:tc>
          <w:tcPr>
            <w:tcW w:w="714" w:type="pct"/>
            <w:vAlign w:val="center"/>
          </w:tcPr>
          <w:p w14:paraId="1897D1BB" w14:textId="23BE8D6F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785" w:type="pct"/>
            <w:noWrap/>
            <w:vAlign w:val="center"/>
            <w:hideMark/>
          </w:tcPr>
          <w:p w14:paraId="5995A807" w14:textId="27D71A08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16" w:type="pct"/>
            <w:noWrap/>
            <w:vAlign w:val="center"/>
            <w:hideMark/>
          </w:tcPr>
          <w:p w14:paraId="5D5C0396" w14:textId="1C38ECEF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0.12</w:t>
            </w:r>
          </w:p>
        </w:tc>
      </w:tr>
      <w:tr w:rsidR="00ED7548" w:rsidRPr="003E3824" w14:paraId="3E5F22AF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2EF620E1" w14:textId="6D63A63D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Tlaxcala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3581CE6" w14:textId="453A9133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2F9441" w14:textId="7E69965A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Oaxaca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C575B86" w14:textId="746E226C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0.21</w:t>
            </w:r>
          </w:p>
        </w:tc>
      </w:tr>
      <w:tr w:rsidR="00ED7548" w:rsidRPr="003E3824" w14:paraId="63C969C0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62C268EA" w14:textId="06275B21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Puebla</w:t>
            </w:r>
          </w:p>
        </w:tc>
        <w:tc>
          <w:tcPr>
            <w:tcW w:w="714" w:type="pct"/>
            <w:vAlign w:val="center"/>
          </w:tcPr>
          <w:p w14:paraId="573FD4F0" w14:textId="4340E735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785" w:type="pct"/>
            <w:noWrap/>
            <w:vAlign w:val="center"/>
            <w:hideMark/>
          </w:tcPr>
          <w:p w14:paraId="09EF6282" w14:textId="00C43345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16" w:type="pct"/>
            <w:noWrap/>
            <w:vAlign w:val="center"/>
            <w:hideMark/>
          </w:tcPr>
          <w:p w14:paraId="3FA2CE19" w14:textId="6180BCA4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0.24</w:t>
            </w:r>
          </w:p>
        </w:tc>
      </w:tr>
      <w:tr w:rsidR="00ED7548" w:rsidRPr="003E3824" w14:paraId="18A2D2A3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EACE54" w14:textId="55633EB0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Campeche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AFA55B8" w14:textId="1B0C73B3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D8EC4E9" w14:textId="5C734CE7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Nuevo León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924ECF1" w14:textId="66F8FF0B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0.29</w:t>
            </w:r>
          </w:p>
        </w:tc>
      </w:tr>
      <w:tr w:rsidR="00ED7548" w:rsidRPr="003E3824" w14:paraId="2538CD7F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39777F12" w14:textId="5F01CAE6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14" w:type="pct"/>
            <w:vAlign w:val="center"/>
          </w:tcPr>
          <w:p w14:paraId="3852B6CC" w14:textId="15A7AA84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785" w:type="pct"/>
            <w:noWrap/>
            <w:vAlign w:val="center"/>
            <w:hideMark/>
          </w:tcPr>
          <w:p w14:paraId="7DD4D035" w14:textId="74877825" w:rsidR="00ED7548" w:rsidRPr="003E3824" w:rsidRDefault="00ED7548" w:rsidP="0037179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6" w:type="pct"/>
            <w:noWrap/>
            <w:vAlign w:val="center"/>
            <w:hideMark/>
          </w:tcPr>
          <w:p w14:paraId="68447491" w14:textId="091BEEBB" w:rsidR="00ED7548" w:rsidRPr="003E3824" w:rsidRDefault="00ED7548" w:rsidP="0037179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0.29</w:t>
            </w:r>
          </w:p>
        </w:tc>
      </w:tr>
      <w:tr w:rsidR="007E26CE" w:rsidRPr="003E3824" w14:paraId="3E946C1C" w14:textId="77777777" w:rsidTr="002A712B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B5E5FF8" w14:textId="18CC183D" w:rsidR="007E26CE" w:rsidRPr="003E3824" w:rsidRDefault="007E26CE" w:rsidP="00207FA9">
            <w:pPr>
              <w:jc w:val="center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ED7548" w:rsidRPr="003E3824" w14:paraId="79E586D4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40B3AEF4" w14:textId="5B655169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Veracruz, Ver.</w:t>
            </w:r>
          </w:p>
        </w:tc>
        <w:tc>
          <w:tcPr>
            <w:tcW w:w="714" w:type="pct"/>
            <w:vAlign w:val="center"/>
          </w:tcPr>
          <w:p w14:paraId="484B9DC8" w14:textId="03B14671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1785" w:type="pct"/>
            <w:noWrap/>
            <w:vAlign w:val="center"/>
            <w:hideMark/>
          </w:tcPr>
          <w:p w14:paraId="0F8E7863" w14:textId="767136DF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Matamoros, Tamps.</w:t>
            </w:r>
          </w:p>
        </w:tc>
        <w:tc>
          <w:tcPr>
            <w:tcW w:w="716" w:type="pct"/>
            <w:noWrap/>
            <w:vAlign w:val="center"/>
            <w:hideMark/>
          </w:tcPr>
          <w:p w14:paraId="67AD2EB3" w14:textId="1B2948E5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-0.04</w:t>
            </w:r>
          </w:p>
        </w:tc>
      </w:tr>
      <w:tr w:rsidR="00ED7548" w:rsidRPr="003E3824" w14:paraId="105A6479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7572723E" w14:textId="32C9DB2D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Atlacomulco, Méx.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42959ED9" w14:textId="5DDCE50C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5444DCB6" w14:textId="38CF802E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Cd. Jiménez, Chih.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0D401EA" w14:textId="7B338FFD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-0.02</w:t>
            </w:r>
          </w:p>
        </w:tc>
      </w:tr>
      <w:tr w:rsidR="00ED7548" w:rsidRPr="003E3824" w14:paraId="50241A29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76CD302C" w14:textId="221FB9F4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Izúcar de Matamoros, Pue.</w:t>
            </w:r>
          </w:p>
        </w:tc>
        <w:tc>
          <w:tcPr>
            <w:tcW w:w="714" w:type="pct"/>
            <w:vAlign w:val="center"/>
          </w:tcPr>
          <w:p w14:paraId="38BE0D5C" w14:textId="40715B58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785" w:type="pct"/>
            <w:noWrap/>
            <w:vAlign w:val="center"/>
          </w:tcPr>
          <w:p w14:paraId="73DEF504" w14:textId="2D74674F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Oaxaca, Oax.</w:t>
            </w:r>
          </w:p>
        </w:tc>
        <w:tc>
          <w:tcPr>
            <w:tcW w:w="716" w:type="pct"/>
            <w:noWrap/>
            <w:vAlign w:val="center"/>
          </w:tcPr>
          <w:p w14:paraId="4B6A82AE" w14:textId="07495F7F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0.11</w:t>
            </w:r>
          </w:p>
        </w:tc>
      </w:tr>
      <w:tr w:rsidR="00ED7548" w:rsidRPr="003E3824" w14:paraId="52E54DF3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40C85A4" w14:textId="7DE0E3B5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Chetumal, Q. Roo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F6FA9E3" w14:textId="7E3519BB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59DB7D8" w14:textId="131737EF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Tijuana, B.C.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4EA2B422" w14:textId="714871E7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0.12</w:t>
            </w:r>
          </w:p>
        </w:tc>
      </w:tr>
      <w:tr w:rsidR="00ED7548" w:rsidRPr="003E3824" w14:paraId="0ACAB20B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41EC35B3" w14:textId="521EE328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Tlaxcala, Tlax.</w:t>
            </w:r>
          </w:p>
        </w:tc>
        <w:tc>
          <w:tcPr>
            <w:tcW w:w="714" w:type="pct"/>
            <w:vAlign w:val="center"/>
          </w:tcPr>
          <w:p w14:paraId="1DD4E660" w14:textId="02141EB1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785" w:type="pct"/>
            <w:noWrap/>
            <w:vAlign w:val="center"/>
          </w:tcPr>
          <w:p w14:paraId="30C0D91D" w14:textId="59FFF4D1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Tapachula, Chis.</w:t>
            </w:r>
          </w:p>
        </w:tc>
        <w:tc>
          <w:tcPr>
            <w:tcW w:w="716" w:type="pct"/>
            <w:noWrap/>
            <w:vAlign w:val="center"/>
          </w:tcPr>
          <w:p w14:paraId="7155FCA8" w14:textId="456820BE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0.18</w:t>
            </w:r>
          </w:p>
        </w:tc>
      </w:tr>
      <w:tr w:rsidR="00ED7548" w:rsidRPr="003E3824" w14:paraId="0B307D14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D1D10F6" w14:textId="657B3769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Puebla, Pue.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7F207359" w14:textId="26176665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6CD83989" w14:textId="33232B40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Acapulco</w:t>
            </w:r>
            <w:r w:rsidR="00E97082" w:rsidRPr="003E3824">
              <w:rPr>
                <w:color w:val="000000"/>
                <w:sz w:val="16"/>
                <w:szCs w:val="16"/>
              </w:rPr>
              <w:t xml:space="preserve"> de Juárez</w:t>
            </w:r>
            <w:r w:rsidRPr="003E3824">
              <w:rPr>
                <w:color w:val="000000"/>
                <w:sz w:val="16"/>
                <w:szCs w:val="16"/>
              </w:rPr>
              <w:t>, Gro.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3E2421C6" w14:textId="57202F18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0.19</w:t>
            </w:r>
          </w:p>
        </w:tc>
      </w:tr>
      <w:tr w:rsidR="00ED7548" w:rsidRPr="003E3824" w14:paraId="1002B19F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5E3B1B11" w14:textId="62B831F3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Jacona, Mich.</w:t>
            </w:r>
          </w:p>
        </w:tc>
        <w:tc>
          <w:tcPr>
            <w:tcW w:w="714" w:type="pct"/>
            <w:vAlign w:val="center"/>
          </w:tcPr>
          <w:p w14:paraId="1C8A3ADD" w14:textId="629AA983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785" w:type="pct"/>
            <w:noWrap/>
            <w:vAlign w:val="center"/>
          </w:tcPr>
          <w:p w14:paraId="02EC647E" w14:textId="75ADD895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Córdoba, Ver.</w:t>
            </w:r>
          </w:p>
        </w:tc>
        <w:tc>
          <w:tcPr>
            <w:tcW w:w="716" w:type="pct"/>
            <w:noWrap/>
            <w:vAlign w:val="center"/>
          </w:tcPr>
          <w:p w14:paraId="41D7D492" w14:textId="1BBD9F1C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0.28</w:t>
            </w:r>
          </w:p>
        </w:tc>
      </w:tr>
      <w:tr w:rsidR="00ED7548" w:rsidRPr="003E3824" w14:paraId="2ACF5575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5264DD4E" w14:textId="59C09EBC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Campeche, Camp.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28ACA30" w14:textId="79263037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114DF155" w14:textId="19B43DC5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Monterrey, N.L.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76300226" w14:textId="59A878AF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0.29</w:t>
            </w:r>
          </w:p>
        </w:tc>
      </w:tr>
      <w:tr w:rsidR="00ED7548" w:rsidRPr="003E3824" w14:paraId="76DF6C3D" w14:textId="77777777" w:rsidTr="0037179C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6F0E2179" w14:textId="1E7D2F5D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Pachuca, Hgo.</w:t>
            </w:r>
          </w:p>
        </w:tc>
        <w:tc>
          <w:tcPr>
            <w:tcW w:w="714" w:type="pct"/>
            <w:vAlign w:val="center"/>
          </w:tcPr>
          <w:p w14:paraId="0C271319" w14:textId="3A3449C5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785" w:type="pct"/>
            <w:noWrap/>
            <w:vAlign w:val="center"/>
          </w:tcPr>
          <w:p w14:paraId="74E17068" w14:textId="00CCAD25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6" w:type="pct"/>
            <w:noWrap/>
            <w:vAlign w:val="center"/>
          </w:tcPr>
          <w:p w14:paraId="07A2428A" w14:textId="128058E0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0.29</w:t>
            </w:r>
          </w:p>
        </w:tc>
      </w:tr>
      <w:tr w:rsidR="00ED7548" w:rsidRPr="003E3824" w14:paraId="6968ACF8" w14:textId="77777777" w:rsidTr="0037179C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744864A1" w14:textId="57967B9E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3E3824">
              <w:rPr>
                <w:color w:val="000000" w:themeColor="text1"/>
                <w:sz w:val="16"/>
                <w:szCs w:val="16"/>
                <w:lang w:val="es-ES"/>
              </w:rPr>
              <w:t>Tepic, Nay.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18497A17" w14:textId="058AB29B" w:rsidR="00ED7548" w:rsidRPr="003E3824" w:rsidRDefault="00ED7548" w:rsidP="0037179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2B8780D9" w14:textId="76C1B4E9" w:rsidR="00ED7548" w:rsidRPr="003E3824" w:rsidRDefault="00ED7548" w:rsidP="0037179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Tampico, Tamps.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0866C38D" w14:textId="472D9BC0" w:rsidR="00ED7548" w:rsidRPr="003E3824" w:rsidRDefault="00ED7548" w:rsidP="0037179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0.30</w:t>
            </w:r>
          </w:p>
        </w:tc>
      </w:tr>
    </w:tbl>
    <w:p w14:paraId="6FC0A180" w14:textId="3D913DEA" w:rsidR="006D6FCF" w:rsidRPr="003E3824" w:rsidRDefault="0092481D" w:rsidP="005644C9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28"/>
          <w:u w:val="none"/>
        </w:rPr>
      </w:pPr>
      <w:r w:rsidRPr="003E3824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E86FCC" w:rsidRPr="003E3824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6D6FCF" w:rsidRPr="003E3824">
        <w:rPr>
          <w:rStyle w:val="Hipervnculo"/>
          <w:color w:val="4D565E"/>
          <w:sz w:val="18"/>
          <w:szCs w:val="28"/>
          <w:u w:val="none"/>
        </w:rPr>
        <w:tab/>
      </w:r>
      <w:r w:rsidR="006D6FCF" w:rsidRPr="003E3824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6D6FCF" w:rsidRPr="003E3824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6D6FCF" w:rsidRPr="003E3824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2781FA4E" w14:textId="352CC6D0" w:rsidR="000929AC" w:rsidRPr="003E3824" w:rsidRDefault="004F110F" w:rsidP="00CF2127">
      <w:pPr>
        <w:autoSpaceDE w:val="0"/>
        <w:autoSpaceDN w:val="0"/>
        <w:adjustRightInd w:val="0"/>
        <w:ind w:left="709" w:right="113" w:hanging="567"/>
        <w:rPr>
          <w:color w:val="000000" w:themeColor="text1"/>
          <w:sz w:val="16"/>
          <w:szCs w:val="16"/>
        </w:rPr>
      </w:pPr>
      <w:r w:rsidRPr="003E3824">
        <w:rPr>
          <w:color w:val="4D565E"/>
          <w:sz w:val="16"/>
          <w:szCs w:val="16"/>
          <w:lang w:val="es-ES"/>
        </w:rPr>
        <w:t>Fuente:</w:t>
      </w:r>
      <w:r w:rsidRPr="003E3824">
        <w:tab/>
      </w:r>
      <w:r w:rsidRPr="003E3824">
        <w:rPr>
          <w:smallCaps/>
          <w:color w:val="4D565E"/>
          <w:sz w:val="16"/>
          <w:szCs w:val="16"/>
          <w:lang w:val="es-ES"/>
        </w:rPr>
        <w:t>inegi</w:t>
      </w:r>
      <w:r w:rsidRPr="003E3824">
        <w:rPr>
          <w:color w:val="4D565E"/>
          <w:sz w:val="16"/>
          <w:szCs w:val="16"/>
          <w:lang w:val="es-ES"/>
        </w:rPr>
        <w:t>. Índice Nacional de Precios al Consumidor</w:t>
      </w:r>
      <w:r w:rsidRPr="003E3824">
        <w:rPr>
          <w:smallCaps/>
          <w:color w:val="4D565E"/>
          <w:sz w:val="16"/>
          <w:szCs w:val="16"/>
          <w:lang w:val="es-ES"/>
        </w:rPr>
        <w:t xml:space="preserve"> (inpc)</w:t>
      </w:r>
      <w:r w:rsidRPr="003E3824">
        <w:rPr>
          <w:color w:val="4D565E"/>
          <w:sz w:val="16"/>
          <w:szCs w:val="16"/>
          <w:lang w:val="es-ES"/>
        </w:rPr>
        <w:t>, 202</w:t>
      </w:r>
      <w:r w:rsidR="008F7C21" w:rsidRPr="003E3824">
        <w:rPr>
          <w:color w:val="4D565E"/>
          <w:sz w:val="16"/>
          <w:szCs w:val="16"/>
          <w:lang w:val="es-ES"/>
        </w:rPr>
        <w:t>6</w:t>
      </w:r>
      <w:r w:rsidRPr="003E3824">
        <w:rPr>
          <w:rStyle w:val="Hipervnculo"/>
          <w:color w:val="4D565E"/>
          <w:sz w:val="16"/>
          <w:szCs w:val="16"/>
          <w:u w:val="none"/>
          <w:lang w:val="es-ES"/>
        </w:rPr>
        <w:t>.</w:t>
      </w:r>
    </w:p>
    <w:p w14:paraId="54718DD9" w14:textId="77777777" w:rsidR="006D6FCF" w:rsidRPr="003E3824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3E3824">
        <w:rPr>
          <w:b/>
          <w:bCs/>
          <w:smallCaps/>
        </w:rPr>
        <w:lastRenderedPageBreak/>
        <w:t>inpc</w:t>
      </w:r>
      <w:r w:rsidRPr="003E3824">
        <w:rPr>
          <w:b/>
          <w:bCs/>
        </w:rPr>
        <w:t xml:space="preserve"> por finalidades del consumo</w:t>
      </w:r>
    </w:p>
    <w:p w14:paraId="727FF9D2" w14:textId="77777777" w:rsidR="0017183B" w:rsidRPr="003E3824" w:rsidRDefault="0017183B" w:rsidP="0017183B">
      <w:pPr>
        <w:widowControl w:val="0"/>
        <w:autoSpaceDE w:val="0"/>
        <w:autoSpaceDN w:val="0"/>
        <w:adjustRightInd w:val="0"/>
      </w:pPr>
    </w:p>
    <w:p w14:paraId="235BA2EA" w14:textId="1A0169E4" w:rsidR="006D6FCF" w:rsidRPr="003E3824" w:rsidRDefault="006D6FCF" w:rsidP="0017183B">
      <w:pPr>
        <w:widowControl w:val="0"/>
        <w:autoSpaceDE w:val="0"/>
        <w:autoSpaceDN w:val="0"/>
        <w:adjustRightInd w:val="0"/>
      </w:pPr>
      <w:r w:rsidRPr="003E3824">
        <w:t xml:space="preserve">A continuación, se muestra el comportamiento de los subíndices que integran el </w:t>
      </w:r>
      <w:r w:rsidRPr="003E3824">
        <w:rPr>
          <w:smallCaps/>
        </w:rPr>
        <w:t>inpc</w:t>
      </w:r>
      <w:r w:rsidRPr="003E3824">
        <w:t>,</w:t>
      </w:r>
      <w:r w:rsidR="009841DD" w:rsidRPr="003E3824">
        <w:br/>
        <w:t>para</w:t>
      </w:r>
      <w:r w:rsidRPr="003E3824">
        <w:t xml:space="preserve"> </w:t>
      </w:r>
      <w:r w:rsidR="00391615" w:rsidRPr="003E3824">
        <w:t>febr</w:t>
      </w:r>
      <w:r w:rsidR="00D20FAE" w:rsidRPr="003E3824">
        <w:t>ero</w:t>
      </w:r>
      <w:r w:rsidRPr="003E3824">
        <w:t xml:space="preserve"> de 202</w:t>
      </w:r>
      <w:r w:rsidR="005E4715" w:rsidRPr="003E3824">
        <w:t>6</w:t>
      </w:r>
      <w:r w:rsidRPr="003E3824">
        <w:t>, según la Clasificación del Consumo Individual por Finalidades</w:t>
      </w:r>
      <w:r w:rsidRPr="003E3824">
        <w:rPr>
          <w:vertAlign w:val="superscript"/>
        </w:rPr>
        <w:footnoteReference w:id="2"/>
      </w:r>
      <w:r w:rsidRPr="003E3824">
        <w:t xml:space="preserve"> que se utiliza internacionalmente para los índices de precios al consumidor</w:t>
      </w:r>
      <w:r w:rsidR="00841667" w:rsidRPr="003E3824">
        <w:t>.</w:t>
      </w:r>
    </w:p>
    <w:p w14:paraId="3AAF0062" w14:textId="77777777" w:rsidR="0017183B" w:rsidRPr="003E3824" w:rsidRDefault="0017183B" w:rsidP="0017183B">
      <w:pPr>
        <w:widowControl w:val="0"/>
        <w:autoSpaceDE w:val="0"/>
        <w:autoSpaceDN w:val="0"/>
        <w:adjustRightInd w:val="0"/>
      </w:pPr>
    </w:p>
    <w:p w14:paraId="0D859FC3" w14:textId="77777777" w:rsidR="006D6FCF" w:rsidRPr="003E3824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3E3824">
        <w:rPr>
          <w:rFonts w:ascii="Arial" w:hAnsi="Arial"/>
          <w:bCs/>
          <w:color w:val="003057"/>
          <w:sz w:val="20"/>
          <w:szCs w:val="20"/>
        </w:rPr>
        <w:t>Cuadro 4</w:t>
      </w:r>
    </w:p>
    <w:p w14:paraId="1BA37427" w14:textId="5BE70C5A" w:rsidR="00843BC0" w:rsidRPr="003E3824" w:rsidRDefault="00F34B3A" w:rsidP="00DE381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z w:val="22"/>
          <w:szCs w:val="22"/>
        </w:rPr>
      </w:pPr>
      <w:r w:rsidRPr="003E3824">
        <w:rPr>
          <w:b/>
          <w:bCs/>
          <w:iCs/>
          <w:color w:val="003057"/>
          <w:sz w:val="22"/>
          <w:szCs w:val="22"/>
        </w:rPr>
        <w:t>V</w:t>
      </w:r>
      <w:r w:rsidR="006D6FCF" w:rsidRPr="003E3824">
        <w:rPr>
          <w:b/>
          <w:bCs/>
          <w:iCs/>
          <w:color w:val="003057"/>
          <w:sz w:val="22"/>
          <w:szCs w:val="22"/>
        </w:rPr>
        <w:t>ariaci</w:t>
      </w:r>
      <w:r w:rsidR="00FA0A9D" w:rsidRPr="003E3824">
        <w:rPr>
          <w:b/>
          <w:bCs/>
          <w:iCs/>
          <w:color w:val="003057"/>
          <w:sz w:val="22"/>
          <w:szCs w:val="22"/>
        </w:rPr>
        <w:t>ó</w:t>
      </w:r>
      <w:r w:rsidR="00CF2127" w:rsidRPr="003E3824">
        <w:rPr>
          <w:b/>
          <w:bCs/>
          <w:iCs/>
          <w:color w:val="003057"/>
          <w:sz w:val="22"/>
          <w:szCs w:val="22"/>
        </w:rPr>
        <w:t>n</w:t>
      </w:r>
      <w:r w:rsidR="006D6FCF" w:rsidRPr="003E3824">
        <w:rPr>
          <w:b/>
          <w:bCs/>
          <w:iCs/>
          <w:color w:val="003057"/>
          <w:sz w:val="22"/>
          <w:szCs w:val="22"/>
        </w:rPr>
        <w:t xml:space="preserve"> del</w:t>
      </w:r>
      <w:r w:rsidR="006D6FCF" w:rsidRPr="003E3824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3E3824">
        <w:rPr>
          <w:b/>
          <w:bCs/>
          <w:color w:val="003057"/>
          <w:sz w:val="22"/>
          <w:szCs w:val="22"/>
        </w:rPr>
        <w:t>Índice Nacional de Precios al Consumidor</w:t>
      </w:r>
      <w:r w:rsidR="008271C1" w:rsidRPr="003E3824">
        <w:rPr>
          <w:b/>
          <w:bCs/>
          <w:color w:val="003057"/>
          <w:sz w:val="22"/>
          <w:szCs w:val="22"/>
        </w:rPr>
        <w:t xml:space="preserve"> (</w:t>
      </w:r>
      <w:r w:rsidR="008271C1" w:rsidRPr="003E3824">
        <w:rPr>
          <w:b/>
          <w:bCs/>
          <w:smallCaps/>
          <w:color w:val="003057"/>
          <w:sz w:val="22"/>
          <w:szCs w:val="22"/>
        </w:rPr>
        <w:t>inpc</w:t>
      </w:r>
      <w:r w:rsidR="008271C1" w:rsidRPr="003E3824">
        <w:rPr>
          <w:b/>
          <w:bCs/>
          <w:color w:val="003057"/>
          <w:sz w:val="22"/>
          <w:szCs w:val="22"/>
        </w:rPr>
        <w:t>)</w:t>
      </w:r>
    </w:p>
    <w:p w14:paraId="16F09061" w14:textId="32089066" w:rsidR="006D6FCF" w:rsidRPr="003E3824" w:rsidRDefault="006D6FCF" w:rsidP="00DE381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3E3824">
        <w:rPr>
          <w:bCs/>
          <w:color w:val="003057"/>
          <w:spacing w:val="1"/>
          <w:sz w:val="20"/>
          <w:szCs w:val="20"/>
        </w:rPr>
        <w:t>clasificación del consumo individual por finalidades</w:t>
      </w:r>
    </w:p>
    <w:p w14:paraId="25DF8779" w14:textId="17A84F11" w:rsidR="006D6FCF" w:rsidRPr="003E3824" w:rsidRDefault="00391615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20"/>
          <w:szCs w:val="20"/>
        </w:rPr>
      </w:pPr>
      <w:r w:rsidRPr="003E3824">
        <w:rPr>
          <w:bCs/>
          <w:color w:val="27251F"/>
          <w:spacing w:val="1"/>
          <w:sz w:val="20"/>
          <w:szCs w:val="20"/>
        </w:rPr>
        <w:t>febr</w:t>
      </w:r>
      <w:r w:rsidR="00D20FAE" w:rsidRPr="003E3824">
        <w:rPr>
          <w:bCs/>
          <w:color w:val="27251F"/>
          <w:spacing w:val="1"/>
          <w:sz w:val="20"/>
          <w:szCs w:val="20"/>
        </w:rPr>
        <w:t>ero</w:t>
      </w:r>
      <w:r w:rsidR="006D6FCF" w:rsidRPr="003E3824">
        <w:rPr>
          <w:bCs/>
          <w:color w:val="27251F"/>
          <w:spacing w:val="1"/>
          <w:sz w:val="20"/>
          <w:szCs w:val="20"/>
        </w:rPr>
        <w:t xml:space="preserve"> de 202</w:t>
      </w:r>
      <w:r w:rsidR="00D20FAE" w:rsidRPr="003E3824">
        <w:rPr>
          <w:bCs/>
          <w:color w:val="27251F"/>
          <w:spacing w:val="1"/>
          <w:sz w:val="20"/>
          <w:szCs w:val="20"/>
        </w:rPr>
        <w:t>6</w:t>
      </w:r>
    </w:p>
    <w:p w14:paraId="0B5CE335" w14:textId="0768E9F4" w:rsidR="006D6FCF" w:rsidRPr="003E3824" w:rsidRDefault="006D6FCF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3E3824">
        <w:rPr>
          <w:bCs/>
          <w:color w:val="27251F"/>
          <w:spacing w:val="1"/>
          <w:sz w:val="18"/>
          <w:szCs w:val="18"/>
        </w:rPr>
        <w:t>(</w:t>
      </w:r>
      <w:r w:rsidR="00E938E4" w:rsidRPr="003E3824">
        <w:rPr>
          <w:bCs/>
          <w:color w:val="27251F"/>
          <w:spacing w:val="1"/>
          <w:sz w:val="18"/>
          <w:szCs w:val="18"/>
        </w:rPr>
        <w:t>variación porcentual quincenal, mensual y anual</w:t>
      </w:r>
      <w:r w:rsidRPr="003E3824">
        <w:rPr>
          <w:bCs/>
          <w:color w:val="27251F"/>
          <w:spacing w:val="1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3"/>
        <w:gridCol w:w="2162"/>
        <w:gridCol w:w="1463"/>
        <w:gridCol w:w="1576"/>
      </w:tblGrid>
      <w:tr w:rsidR="00A504BB" w:rsidRPr="003E3824" w14:paraId="4994D5AA" w14:textId="77777777" w:rsidTr="002A712B">
        <w:trPr>
          <w:trHeight w:val="283"/>
          <w:jc w:val="center"/>
        </w:trPr>
        <w:tc>
          <w:tcPr>
            <w:tcW w:w="4763" w:type="dxa"/>
            <w:vMerge w:val="restart"/>
            <w:shd w:val="clear" w:color="auto" w:fill="80DDD7"/>
            <w:noWrap/>
            <w:vAlign w:val="center"/>
            <w:hideMark/>
          </w:tcPr>
          <w:p w14:paraId="05852F37" w14:textId="77777777" w:rsidR="00A504BB" w:rsidRPr="003E3824" w:rsidRDefault="00A504BB" w:rsidP="00C9495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2162" w:type="dxa"/>
            <w:vMerge w:val="restart"/>
            <w:shd w:val="clear" w:color="auto" w:fill="80DDD7"/>
            <w:vAlign w:val="center"/>
          </w:tcPr>
          <w:p w14:paraId="47D8ED45" w14:textId="7F287378" w:rsidR="00A504BB" w:rsidRPr="003E3824" w:rsidRDefault="00A504BB" w:rsidP="00FE425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="00E662A3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C36D27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391615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febre</w:t>
            </w:r>
            <w:r w:rsidR="00D20FA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ro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E662A3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392C19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en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relación</w:t>
            </w:r>
            <w:r w:rsidR="001371E8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392C19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 </w:t>
            </w:r>
            <w:r w:rsidR="001371E8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 anterior</w:t>
            </w:r>
          </w:p>
        </w:tc>
        <w:tc>
          <w:tcPr>
            <w:tcW w:w="3039" w:type="dxa"/>
            <w:gridSpan w:val="2"/>
            <w:shd w:val="clear" w:color="auto" w:fill="80DDD7"/>
            <w:vAlign w:val="center"/>
          </w:tcPr>
          <w:p w14:paraId="4862EB4E" w14:textId="1C7D1304" w:rsidR="00A504BB" w:rsidRPr="003E3824" w:rsidRDefault="00391615" w:rsidP="00DE3817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Febre</w:t>
            </w:r>
            <w:r w:rsidR="00D20FA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ro</w:t>
            </w:r>
            <w:r w:rsidR="00A504BB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A504BB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664236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="00A504BB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n relación </w:t>
            </w:r>
            <w:r w:rsidR="00664236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A504BB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A504BB" w:rsidRPr="003E3824" w14:paraId="7FE96FC1" w14:textId="77777777" w:rsidTr="002A712B">
        <w:trPr>
          <w:trHeight w:val="454"/>
          <w:jc w:val="center"/>
        </w:trPr>
        <w:tc>
          <w:tcPr>
            <w:tcW w:w="4763" w:type="dxa"/>
            <w:vMerge/>
            <w:shd w:val="clear" w:color="auto" w:fill="00BFB3"/>
            <w:noWrap/>
            <w:vAlign w:val="center"/>
          </w:tcPr>
          <w:p w14:paraId="6DD5C8C0" w14:textId="77777777" w:rsidR="00A504BB" w:rsidRPr="003E3824" w:rsidRDefault="00A504BB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162" w:type="dxa"/>
            <w:vMerge/>
            <w:shd w:val="clear" w:color="auto" w:fill="00BFB3"/>
          </w:tcPr>
          <w:p w14:paraId="3D836077" w14:textId="77777777" w:rsidR="00A504BB" w:rsidRPr="003E3824" w:rsidRDefault="00A504BB" w:rsidP="00B8601A">
            <w:pPr>
              <w:autoSpaceDE w:val="0"/>
              <w:autoSpaceDN w:val="0"/>
              <w:adjustRightInd w:val="0"/>
              <w:ind w:left="22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63" w:type="dxa"/>
            <w:shd w:val="clear" w:color="auto" w:fill="BDEDEA"/>
            <w:noWrap/>
            <w:vAlign w:val="center"/>
          </w:tcPr>
          <w:p w14:paraId="1839ACF7" w14:textId="7CEF5F52" w:rsidR="00392EEE" w:rsidRPr="003E3824" w:rsidRDefault="00391615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enero</w:t>
            </w:r>
          </w:p>
          <w:p w14:paraId="6DBF7100" w14:textId="664CFE05" w:rsidR="00A504BB" w:rsidRPr="003E3824" w:rsidRDefault="00A504BB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391615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576" w:type="dxa"/>
            <w:shd w:val="clear" w:color="auto" w:fill="BDEDEA"/>
            <w:vAlign w:val="center"/>
          </w:tcPr>
          <w:p w14:paraId="3550B3F8" w14:textId="6F60E804" w:rsidR="00392EEE" w:rsidRPr="003E3824" w:rsidRDefault="00391615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febrero</w:t>
            </w:r>
          </w:p>
          <w:p w14:paraId="645F06E8" w14:textId="649A23B7" w:rsidR="00A504BB" w:rsidRPr="003E3824" w:rsidRDefault="00392EEE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d</w:t>
            </w:r>
            <w:r w:rsidR="00A504BB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A504BB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202</w:t>
            </w:r>
            <w:r w:rsidR="00D20FAE" w:rsidRPr="003E3824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ED7548" w:rsidRPr="003E3824" w14:paraId="493EB7D6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C0C0C0"/>
            <w:noWrap/>
            <w:vAlign w:val="center"/>
            <w:hideMark/>
          </w:tcPr>
          <w:p w14:paraId="3971367A" w14:textId="56883688" w:rsidR="00ED7548" w:rsidRPr="003E3824" w:rsidRDefault="00ED7548" w:rsidP="00ED7548">
            <w:pPr>
              <w:ind w:left="57" w:firstLine="47"/>
              <w:jc w:val="left"/>
              <w:rPr>
                <w:b/>
                <w:color w:val="000000"/>
                <w:sz w:val="16"/>
                <w:szCs w:val="16"/>
                <w:lang w:eastAsia="es-MX"/>
              </w:rPr>
            </w:pPr>
            <w:r w:rsidRPr="003E3824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2162" w:type="dxa"/>
            <w:shd w:val="clear" w:color="auto" w:fill="C0C0C0"/>
            <w:vAlign w:val="center"/>
          </w:tcPr>
          <w:p w14:paraId="4743A76F" w14:textId="5AC26406" w:rsidR="00ED7548" w:rsidRPr="003E3824" w:rsidRDefault="00ED7548" w:rsidP="00E97082">
            <w:pPr>
              <w:ind w:right="95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463" w:type="dxa"/>
            <w:shd w:val="clear" w:color="auto" w:fill="C0C0C0"/>
            <w:noWrap/>
            <w:vAlign w:val="center"/>
            <w:hideMark/>
          </w:tcPr>
          <w:p w14:paraId="53B73225" w14:textId="5BE6F6A7" w:rsidR="00ED7548" w:rsidRPr="003E3824" w:rsidRDefault="00ED7548" w:rsidP="00E97082">
            <w:pPr>
              <w:ind w:right="56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576" w:type="dxa"/>
            <w:shd w:val="clear" w:color="auto" w:fill="C0C0C0"/>
            <w:noWrap/>
            <w:vAlign w:val="center"/>
            <w:hideMark/>
          </w:tcPr>
          <w:p w14:paraId="360BA17D" w14:textId="4CD895BE" w:rsidR="00ED7548" w:rsidRPr="003E3824" w:rsidRDefault="00ED7548" w:rsidP="00E97082">
            <w:pPr>
              <w:ind w:right="58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3E3824">
              <w:rPr>
                <w:b/>
                <w:bCs/>
                <w:color w:val="000000"/>
                <w:sz w:val="16"/>
                <w:szCs w:val="16"/>
              </w:rPr>
              <w:t>4.02</w:t>
            </w:r>
          </w:p>
        </w:tc>
      </w:tr>
      <w:tr w:rsidR="00ED7548" w:rsidRPr="003E3824" w14:paraId="21DD7290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061F6948" w14:textId="77777777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2162" w:type="dxa"/>
            <w:vAlign w:val="center"/>
          </w:tcPr>
          <w:p w14:paraId="7E16AF24" w14:textId="04701FAF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463" w:type="dxa"/>
            <w:noWrap/>
            <w:vAlign w:val="center"/>
          </w:tcPr>
          <w:p w14:paraId="7C78EBE2" w14:textId="214C8B6B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576" w:type="dxa"/>
            <w:noWrap/>
            <w:vAlign w:val="center"/>
          </w:tcPr>
          <w:p w14:paraId="45FE2A7F" w14:textId="15CB8FC4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5.16</w:t>
            </w:r>
          </w:p>
        </w:tc>
      </w:tr>
      <w:tr w:rsidR="00ED7548" w:rsidRPr="003E3824" w14:paraId="22011870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780BB3B" w14:textId="4E6E9562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09B93C3" w14:textId="4E5977B1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7A3FE18" w14:textId="2D8DE529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1957BB1C" w14:textId="23C45667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8.12</w:t>
            </w:r>
          </w:p>
        </w:tc>
      </w:tr>
      <w:tr w:rsidR="00ED7548" w:rsidRPr="003E3824" w14:paraId="171E82AB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F13354A" w14:textId="71FBE286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2162" w:type="dxa"/>
            <w:vAlign w:val="center"/>
          </w:tcPr>
          <w:p w14:paraId="3EF01EFD" w14:textId="56F8E1C1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463" w:type="dxa"/>
            <w:noWrap/>
            <w:vAlign w:val="center"/>
          </w:tcPr>
          <w:p w14:paraId="1A64C377" w14:textId="15F03BFC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76" w:type="dxa"/>
            <w:noWrap/>
            <w:vAlign w:val="center"/>
          </w:tcPr>
          <w:p w14:paraId="26AB6986" w14:textId="14FDBD0F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2.70</w:t>
            </w:r>
          </w:p>
        </w:tc>
      </w:tr>
      <w:tr w:rsidR="00ED7548" w:rsidRPr="003E3824" w14:paraId="5BA02A55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08878CB4" w14:textId="77777777" w:rsidR="00ED7548" w:rsidRPr="003E3824" w:rsidRDefault="00ED7548" w:rsidP="00ED7548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532D79CE" w14:textId="7E3AB781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20F9C528" w14:textId="3D201646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290D5F2F" w14:textId="001C3E90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2.82</w:t>
            </w:r>
          </w:p>
        </w:tc>
      </w:tr>
      <w:tr w:rsidR="00ED7548" w:rsidRPr="003E3824" w14:paraId="1FA2C835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2A84E6E2" w14:textId="5208D2A8" w:rsidR="00ED7548" w:rsidRPr="003E3824" w:rsidRDefault="00ED7548" w:rsidP="00ED7548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2162" w:type="dxa"/>
            <w:vAlign w:val="center"/>
          </w:tcPr>
          <w:p w14:paraId="479A2F89" w14:textId="40BC5D4E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463" w:type="dxa"/>
            <w:noWrap/>
            <w:vAlign w:val="center"/>
          </w:tcPr>
          <w:p w14:paraId="0B29B6CB" w14:textId="5DCE651D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576" w:type="dxa"/>
            <w:noWrap/>
            <w:vAlign w:val="center"/>
          </w:tcPr>
          <w:p w14:paraId="5A5634AE" w14:textId="6466DD60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2.87</w:t>
            </w:r>
          </w:p>
        </w:tc>
      </w:tr>
      <w:tr w:rsidR="00ED7548" w:rsidRPr="003E3824" w14:paraId="7A11F6D0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2E74CE1" w14:textId="77777777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E7D3359" w14:textId="2B8D84DD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15D73A8" w14:textId="7559427A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592ADF1A" w14:textId="5EC979C6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5.21</w:t>
            </w:r>
          </w:p>
        </w:tc>
      </w:tr>
      <w:tr w:rsidR="00ED7548" w:rsidRPr="003E3824" w14:paraId="3FA2E79C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E368798" w14:textId="77777777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2162" w:type="dxa"/>
            <w:vAlign w:val="center"/>
          </w:tcPr>
          <w:p w14:paraId="2CFC99C7" w14:textId="3C2D1A3D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463" w:type="dxa"/>
            <w:noWrap/>
            <w:vAlign w:val="center"/>
          </w:tcPr>
          <w:p w14:paraId="4252CA54" w14:textId="24A7A0B6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576" w:type="dxa"/>
            <w:noWrap/>
            <w:vAlign w:val="center"/>
          </w:tcPr>
          <w:p w14:paraId="7D28DE7D" w14:textId="54C83AEF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1.44</w:t>
            </w:r>
          </w:p>
        </w:tc>
      </w:tr>
      <w:tr w:rsidR="00ED7548" w:rsidRPr="003E3824" w14:paraId="4A337833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679C3039" w14:textId="0834A670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DF2F1C4" w14:textId="62E8EB75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40221C28" w14:textId="6DBB3FDC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779EF169" w14:textId="30C952A7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0.04</w:t>
            </w:r>
          </w:p>
        </w:tc>
      </w:tr>
      <w:tr w:rsidR="00ED7548" w:rsidRPr="003E3824" w14:paraId="68CDE198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33972607" w14:textId="0FEC2CA0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2162" w:type="dxa"/>
            <w:vAlign w:val="center"/>
          </w:tcPr>
          <w:p w14:paraId="489AAACA" w14:textId="348D3119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463" w:type="dxa"/>
            <w:noWrap/>
            <w:vAlign w:val="center"/>
          </w:tcPr>
          <w:p w14:paraId="6A6195D0" w14:textId="74BECCB0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76" w:type="dxa"/>
            <w:noWrap/>
            <w:vAlign w:val="center"/>
          </w:tcPr>
          <w:p w14:paraId="3CBD37A3" w14:textId="0C26D61A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3.98</w:t>
            </w:r>
          </w:p>
        </w:tc>
      </w:tr>
      <w:tr w:rsidR="00ED7548" w:rsidRPr="003E3824" w14:paraId="3F6DF250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3D548240" w14:textId="354A6983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E1598A7" w14:textId="45A2A029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65A71BD4" w14:textId="5D11E0CF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56E3792B" w14:textId="622DD80E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6.03</w:t>
            </w:r>
          </w:p>
        </w:tc>
      </w:tr>
      <w:tr w:rsidR="00ED7548" w:rsidRPr="003E3824" w14:paraId="37F54B23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77F5C77E" w14:textId="5444DC0A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2162" w:type="dxa"/>
            <w:vAlign w:val="center"/>
          </w:tcPr>
          <w:p w14:paraId="2AF32436" w14:textId="3E9930EA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463" w:type="dxa"/>
            <w:noWrap/>
            <w:vAlign w:val="center"/>
          </w:tcPr>
          <w:p w14:paraId="2154C9B3" w14:textId="28BA14FA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76" w:type="dxa"/>
            <w:noWrap/>
            <w:vAlign w:val="center"/>
          </w:tcPr>
          <w:p w14:paraId="4CCA988A" w14:textId="39D4D875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7.22</w:t>
            </w:r>
          </w:p>
        </w:tc>
      </w:tr>
      <w:tr w:rsidR="00ED7548" w:rsidRPr="003E3824" w14:paraId="15CF6F47" w14:textId="77777777" w:rsidTr="00E97082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58504066" w14:textId="51862CA2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19C37C39" w14:textId="29F4E2C6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2B1312B8" w14:textId="20ED9799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1.69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15C1F6B0" w14:textId="2F12246C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3.23</w:t>
            </w:r>
          </w:p>
        </w:tc>
      </w:tr>
      <w:tr w:rsidR="00ED7548" w:rsidRPr="003E3824" w14:paraId="04189AB6" w14:textId="77777777" w:rsidTr="00E97082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7EB1345" w14:textId="2976ED65" w:rsidR="00ED7548" w:rsidRPr="003E3824" w:rsidRDefault="00ED7548" w:rsidP="00ED7548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3E3824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3E3824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162" w:type="dxa"/>
            <w:vAlign w:val="center"/>
          </w:tcPr>
          <w:p w14:paraId="304EF152" w14:textId="76B9369E" w:rsidR="00ED7548" w:rsidRPr="003E3824" w:rsidRDefault="00ED7548" w:rsidP="00E97082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463" w:type="dxa"/>
            <w:noWrap/>
            <w:vAlign w:val="center"/>
          </w:tcPr>
          <w:p w14:paraId="5F8C938E" w14:textId="2800BE2C" w:rsidR="00ED7548" w:rsidRPr="003E3824" w:rsidRDefault="00ED7548" w:rsidP="00E97082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576" w:type="dxa"/>
            <w:noWrap/>
            <w:vAlign w:val="center"/>
          </w:tcPr>
          <w:p w14:paraId="2F059457" w14:textId="0A22D3BC" w:rsidR="00ED7548" w:rsidRPr="003E3824" w:rsidRDefault="00ED7548" w:rsidP="00E97082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3E3824">
              <w:rPr>
                <w:color w:val="000000"/>
                <w:sz w:val="16"/>
                <w:szCs w:val="16"/>
              </w:rPr>
              <w:t>5.53</w:t>
            </w:r>
          </w:p>
        </w:tc>
      </w:tr>
    </w:tbl>
    <w:p w14:paraId="51ECC504" w14:textId="14E32419" w:rsidR="006D6FCF" w:rsidRPr="003E3824" w:rsidRDefault="006D6FCF" w:rsidP="008929DA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</w:rPr>
      </w:pPr>
      <w:r w:rsidRPr="003E3824">
        <w:rPr>
          <w:color w:val="4D565E"/>
          <w:sz w:val="16"/>
          <w:szCs w:val="16"/>
          <w:vertAlign w:val="superscript"/>
        </w:rPr>
        <w:t>1</w:t>
      </w:r>
      <w:r w:rsidR="00E86FCC" w:rsidRPr="003E3824">
        <w:rPr>
          <w:color w:val="4D565E"/>
          <w:sz w:val="16"/>
          <w:szCs w:val="16"/>
          <w:vertAlign w:val="superscript"/>
        </w:rPr>
        <w:t>/</w:t>
      </w:r>
      <w:r w:rsidRPr="003E3824">
        <w:rPr>
          <w:color w:val="4D565E"/>
          <w:sz w:val="16"/>
          <w:szCs w:val="14"/>
          <w:vertAlign w:val="superscript"/>
        </w:rPr>
        <w:tab/>
      </w:r>
      <w:r w:rsidR="000F42EC" w:rsidRPr="003E3824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otros.</w:t>
      </w:r>
    </w:p>
    <w:p w14:paraId="2BBC56E0" w14:textId="6CFAF280" w:rsidR="008D0219" w:rsidRPr="003E3824" w:rsidRDefault="008D0219" w:rsidP="6F3DD1B4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  <w:lang w:val="es-ES"/>
        </w:rPr>
      </w:pPr>
      <w:r w:rsidRPr="003E3824">
        <w:rPr>
          <w:color w:val="4D565E"/>
          <w:sz w:val="16"/>
          <w:szCs w:val="16"/>
          <w:lang w:val="es-ES"/>
        </w:rPr>
        <w:t>Fuente:</w:t>
      </w:r>
      <w:r w:rsidRPr="003E3824">
        <w:tab/>
      </w:r>
      <w:r w:rsidRPr="003E3824">
        <w:rPr>
          <w:smallCaps/>
          <w:color w:val="4D565E"/>
          <w:sz w:val="16"/>
          <w:szCs w:val="16"/>
          <w:lang w:val="es-ES"/>
        </w:rPr>
        <w:t>inegi</w:t>
      </w:r>
      <w:r w:rsidRPr="003E3824">
        <w:rPr>
          <w:color w:val="4D565E"/>
          <w:sz w:val="16"/>
          <w:szCs w:val="16"/>
          <w:lang w:val="es-ES"/>
        </w:rPr>
        <w:t>. Índice Nacional de Precios al Consumidor</w:t>
      </w:r>
      <w:r w:rsidRPr="003E3824">
        <w:rPr>
          <w:smallCaps/>
          <w:color w:val="4D565E"/>
          <w:sz w:val="16"/>
          <w:szCs w:val="16"/>
          <w:lang w:val="es-ES"/>
        </w:rPr>
        <w:t xml:space="preserve"> (inpc)</w:t>
      </w:r>
      <w:r w:rsidRPr="003E3824">
        <w:rPr>
          <w:color w:val="4D565E"/>
          <w:sz w:val="16"/>
          <w:szCs w:val="16"/>
          <w:lang w:val="es-ES"/>
        </w:rPr>
        <w:t>, 202</w:t>
      </w:r>
      <w:r w:rsidR="008F7C21" w:rsidRPr="003E3824">
        <w:rPr>
          <w:color w:val="4D565E"/>
          <w:sz w:val="16"/>
          <w:szCs w:val="16"/>
          <w:lang w:val="es-ES"/>
        </w:rPr>
        <w:t>6</w:t>
      </w:r>
      <w:r w:rsidRPr="003E3824">
        <w:rPr>
          <w:color w:val="4D565E"/>
          <w:sz w:val="16"/>
          <w:szCs w:val="16"/>
          <w:lang w:val="es-ES"/>
        </w:rPr>
        <w:t>.</w:t>
      </w:r>
    </w:p>
    <w:p w14:paraId="3A87E4CE" w14:textId="77777777" w:rsidR="0017183B" w:rsidRPr="003E3824" w:rsidRDefault="0017183B" w:rsidP="00DE3817">
      <w:pPr>
        <w:widowControl w:val="0"/>
        <w:autoSpaceDE w:val="0"/>
        <w:autoSpaceDN w:val="0"/>
        <w:adjustRightInd w:val="0"/>
        <w:rPr>
          <w:b/>
          <w:bCs/>
        </w:rPr>
      </w:pPr>
    </w:p>
    <w:p w14:paraId="0D07D905" w14:textId="6B125D08" w:rsidR="006D6FCF" w:rsidRPr="003E3824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3E3824">
        <w:rPr>
          <w:b/>
          <w:bCs/>
        </w:rPr>
        <w:t>Canasta de consumo mínimo</w:t>
      </w:r>
    </w:p>
    <w:p w14:paraId="5D1386DC" w14:textId="77777777" w:rsidR="0017183B" w:rsidRPr="003E3824" w:rsidRDefault="0017183B" w:rsidP="0017183B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011D4F58" w14:textId="2E7D9CE4" w:rsidR="00DE3817" w:rsidRPr="003E3824" w:rsidRDefault="006D6FCF" w:rsidP="6F3DD1B4">
      <w:pPr>
        <w:widowControl w:val="0"/>
        <w:autoSpaceDE w:val="0"/>
        <w:autoSpaceDN w:val="0"/>
        <w:adjustRightInd w:val="0"/>
        <w:rPr>
          <w:color w:val="000000" w:themeColor="text1"/>
          <w:lang w:val="es-ES"/>
        </w:rPr>
      </w:pPr>
      <w:r w:rsidRPr="003E3824">
        <w:rPr>
          <w:color w:val="000000" w:themeColor="text1"/>
          <w:lang w:val="es-ES"/>
        </w:rPr>
        <w:t xml:space="preserve">En </w:t>
      </w:r>
      <w:r w:rsidR="00391615" w:rsidRPr="003E3824">
        <w:rPr>
          <w:color w:val="000000" w:themeColor="text1"/>
          <w:lang w:val="es-ES"/>
        </w:rPr>
        <w:t>febre</w:t>
      </w:r>
      <w:r w:rsidR="00D20FAE" w:rsidRPr="003E3824">
        <w:rPr>
          <w:color w:val="000000" w:themeColor="text1"/>
          <w:lang w:val="es-ES"/>
        </w:rPr>
        <w:t>ro</w:t>
      </w:r>
      <w:r w:rsidRPr="003E3824">
        <w:rPr>
          <w:color w:val="000000" w:themeColor="text1"/>
          <w:lang w:val="es-ES"/>
        </w:rPr>
        <w:t xml:space="preserve"> de 202</w:t>
      </w:r>
      <w:r w:rsidR="00D20FAE" w:rsidRPr="003E3824">
        <w:rPr>
          <w:color w:val="000000" w:themeColor="text1"/>
          <w:lang w:val="es-ES"/>
        </w:rPr>
        <w:t>6</w:t>
      </w:r>
      <w:r w:rsidRPr="003E3824">
        <w:rPr>
          <w:color w:val="000000" w:themeColor="text1"/>
          <w:lang w:val="es-ES"/>
        </w:rPr>
        <w:t>, el Índice de Precios al Consumidor de la Canasta de Consumo Mínimo (</w:t>
      </w:r>
      <w:proofErr w:type="spellStart"/>
      <w:r w:rsidRPr="003E3824">
        <w:rPr>
          <w:smallCaps/>
          <w:color w:val="000000" w:themeColor="text1"/>
          <w:lang w:val="es-ES"/>
        </w:rPr>
        <w:t>ipcccm</w:t>
      </w:r>
      <w:proofErr w:type="spellEnd"/>
      <w:r w:rsidRPr="003E3824">
        <w:rPr>
          <w:color w:val="000000" w:themeColor="text1"/>
          <w:lang w:val="es-ES"/>
        </w:rPr>
        <w:t>)</w:t>
      </w:r>
      <w:r w:rsidRPr="003E3824">
        <w:rPr>
          <w:rStyle w:val="Refdenotaalpie"/>
          <w:lang w:val="es-ES"/>
        </w:rPr>
        <w:footnoteReference w:id="3"/>
      </w:r>
      <w:r w:rsidRPr="003E3824">
        <w:rPr>
          <w:color w:val="000000" w:themeColor="text1"/>
          <w:lang w:val="es-ES"/>
        </w:rPr>
        <w:t xml:space="preserve"> tuvo un </w:t>
      </w:r>
      <w:r w:rsidR="005A6737" w:rsidRPr="003E3824">
        <w:rPr>
          <w:color w:val="000000" w:themeColor="text1"/>
          <w:lang w:val="es-ES"/>
        </w:rPr>
        <w:t>aumento</w:t>
      </w:r>
      <w:r w:rsidRPr="003E3824">
        <w:rPr>
          <w:color w:val="000000" w:themeColor="text1"/>
          <w:lang w:val="es-ES"/>
        </w:rPr>
        <w:t xml:space="preserve"> mensual de 0.</w:t>
      </w:r>
      <w:r w:rsidR="005A6737" w:rsidRPr="003E3824">
        <w:rPr>
          <w:color w:val="000000" w:themeColor="text1"/>
          <w:lang w:val="es-ES"/>
        </w:rPr>
        <w:t>52</w:t>
      </w:r>
      <w:r w:rsidR="00377B01" w:rsidRPr="003E3824">
        <w:rPr>
          <w:color w:val="000000" w:themeColor="text1"/>
          <w:lang w:val="es-ES"/>
        </w:rPr>
        <w:t> </w:t>
      </w:r>
      <w:r w:rsidRPr="003E3824">
        <w:rPr>
          <w:color w:val="000000" w:themeColor="text1"/>
          <w:lang w:val="es-ES"/>
        </w:rPr>
        <w:t>y</w:t>
      </w:r>
      <w:r w:rsidR="00377B01" w:rsidRPr="003E3824">
        <w:rPr>
          <w:color w:val="000000" w:themeColor="text1"/>
          <w:lang w:val="es-ES"/>
        </w:rPr>
        <w:t> </w:t>
      </w:r>
      <w:r w:rsidRPr="003E3824">
        <w:rPr>
          <w:color w:val="000000" w:themeColor="text1"/>
          <w:lang w:val="es-ES"/>
        </w:rPr>
        <w:t>de</w:t>
      </w:r>
      <w:r w:rsidR="00377B01" w:rsidRPr="003E3824">
        <w:rPr>
          <w:color w:val="000000" w:themeColor="text1"/>
          <w:lang w:val="es-ES"/>
        </w:rPr>
        <w:t> </w:t>
      </w:r>
      <w:r w:rsidR="00FF1771" w:rsidRPr="003E3824">
        <w:rPr>
          <w:color w:val="000000" w:themeColor="text1"/>
          <w:lang w:val="es-ES"/>
        </w:rPr>
        <w:t>3</w:t>
      </w:r>
      <w:r w:rsidRPr="003E3824">
        <w:rPr>
          <w:color w:val="000000" w:themeColor="text1"/>
          <w:lang w:val="es-ES"/>
        </w:rPr>
        <w:t>.</w:t>
      </w:r>
      <w:r w:rsidR="005A6737" w:rsidRPr="003E3824">
        <w:rPr>
          <w:color w:val="000000" w:themeColor="text1"/>
          <w:lang w:val="es-ES"/>
        </w:rPr>
        <w:t>84</w:t>
      </w:r>
      <w:r w:rsidR="00723505" w:rsidRPr="003E3824">
        <w:rPr>
          <w:color w:val="000000" w:themeColor="text1"/>
          <w:lang w:val="es-ES"/>
        </w:rPr>
        <w:t> </w:t>
      </w:r>
      <w:r w:rsidRPr="003E3824">
        <w:rPr>
          <w:color w:val="000000" w:themeColor="text1"/>
          <w:lang w:val="es-ES"/>
        </w:rPr>
        <w:t>% a tasa anual. En el mismo periodo de 202</w:t>
      </w:r>
      <w:r w:rsidR="00D20FAE" w:rsidRPr="003E3824">
        <w:rPr>
          <w:color w:val="000000" w:themeColor="text1"/>
          <w:lang w:val="es-ES"/>
        </w:rPr>
        <w:t>5</w:t>
      </w:r>
      <w:r w:rsidRPr="003E3824">
        <w:rPr>
          <w:color w:val="000000" w:themeColor="text1"/>
          <w:lang w:val="es-ES"/>
        </w:rPr>
        <w:t xml:space="preserve">, </w:t>
      </w:r>
      <w:r w:rsidR="004C71EA" w:rsidRPr="003E3824">
        <w:rPr>
          <w:color w:val="000000" w:themeColor="text1"/>
          <w:lang w:val="es-ES"/>
        </w:rPr>
        <w:t xml:space="preserve">ascendió </w:t>
      </w:r>
      <w:r w:rsidR="007E4228" w:rsidRPr="003E3824">
        <w:rPr>
          <w:color w:val="000000" w:themeColor="text1"/>
          <w:lang w:val="es-ES"/>
        </w:rPr>
        <w:t>0</w:t>
      </w:r>
      <w:r w:rsidR="00E1282F" w:rsidRPr="003E3824">
        <w:rPr>
          <w:color w:val="000000" w:themeColor="text1"/>
          <w:lang w:val="es-ES"/>
        </w:rPr>
        <w:t>.</w:t>
      </w:r>
      <w:r w:rsidR="005A6737" w:rsidRPr="003E3824">
        <w:rPr>
          <w:color w:val="000000" w:themeColor="text1"/>
          <w:lang w:val="es-ES"/>
        </w:rPr>
        <w:t>29</w:t>
      </w:r>
      <w:r w:rsidR="00377B01" w:rsidRPr="003E3824">
        <w:rPr>
          <w:color w:val="000000" w:themeColor="text1"/>
          <w:lang w:val="es-ES"/>
        </w:rPr>
        <w:t> </w:t>
      </w:r>
      <w:r w:rsidRPr="003E3824">
        <w:rPr>
          <w:color w:val="000000" w:themeColor="text1"/>
          <w:lang w:val="es-ES"/>
        </w:rPr>
        <w:t>y</w:t>
      </w:r>
      <w:r w:rsidR="00377B01" w:rsidRPr="003E3824">
        <w:rPr>
          <w:color w:val="000000" w:themeColor="text1"/>
          <w:lang w:val="es-ES"/>
        </w:rPr>
        <w:t> </w:t>
      </w:r>
      <w:r w:rsidR="00976FE7" w:rsidRPr="003E3824">
        <w:rPr>
          <w:color w:val="000000" w:themeColor="text1"/>
          <w:lang w:val="es-ES"/>
        </w:rPr>
        <w:t>3</w:t>
      </w:r>
      <w:r w:rsidR="00E1282F" w:rsidRPr="003E3824">
        <w:rPr>
          <w:color w:val="000000" w:themeColor="text1"/>
          <w:lang w:val="es-ES"/>
        </w:rPr>
        <w:t>.</w:t>
      </w:r>
      <w:r w:rsidR="005A6737" w:rsidRPr="003E3824">
        <w:rPr>
          <w:color w:val="000000" w:themeColor="text1"/>
          <w:lang w:val="es-ES"/>
        </w:rPr>
        <w:t>56</w:t>
      </w:r>
      <w:r w:rsidR="00723505" w:rsidRPr="003E3824">
        <w:rPr>
          <w:color w:val="000000" w:themeColor="text1"/>
          <w:lang w:val="es-ES"/>
        </w:rPr>
        <w:t> </w:t>
      </w:r>
      <w:r w:rsidRPr="003E3824">
        <w:rPr>
          <w:color w:val="000000" w:themeColor="text1"/>
          <w:lang w:val="es-ES"/>
        </w:rPr>
        <w:t>%, en ese orden.</w:t>
      </w:r>
    </w:p>
    <w:p w14:paraId="22C783F9" w14:textId="77777777" w:rsidR="00DE3817" w:rsidRPr="003E3824" w:rsidRDefault="00DE3817">
      <w:pPr>
        <w:jc w:val="left"/>
        <w:rPr>
          <w:color w:val="000000" w:themeColor="text1"/>
        </w:rPr>
      </w:pPr>
      <w:r w:rsidRPr="003E3824">
        <w:rPr>
          <w:color w:val="000000" w:themeColor="text1"/>
        </w:rPr>
        <w:br w:type="page"/>
      </w:r>
    </w:p>
    <w:p w14:paraId="5C7981C1" w14:textId="6113B40A" w:rsidR="006D6FCF" w:rsidRPr="003E3824" w:rsidRDefault="006D6FCF" w:rsidP="003769BB">
      <w:pPr>
        <w:spacing w:before="240" w:after="240"/>
        <w:jc w:val="center"/>
        <w:rPr>
          <w:b/>
          <w:bCs/>
          <w:smallCaps/>
          <w:sz w:val="26"/>
          <w:szCs w:val="26"/>
        </w:rPr>
      </w:pPr>
      <w:r w:rsidRPr="003E3824">
        <w:rPr>
          <w:b/>
          <w:bCs/>
          <w:smallCaps/>
          <w:sz w:val="26"/>
          <w:szCs w:val="26"/>
        </w:rPr>
        <w:lastRenderedPageBreak/>
        <w:t xml:space="preserve">i. ficha </w:t>
      </w:r>
      <w:r w:rsidR="00457870" w:rsidRPr="003E3824">
        <w:rPr>
          <w:b/>
          <w:bCs/>
          <w:smallCaps/>
          <w:sz w:val="26"/>
          <w:szCs w:val="26"/>
        </w:rPr>
        <w:t>metodológ</w:t>
      </w:r>
      <w:r w:rsidRPr="003E3824">
        <w:rPr>
          <w:b/>
          <w:bCs/>
          <w:smallCaps/>
          <w:sz w:val="26"/>
          <w:szCs w:val="26"/>
        </w:rPr>
        <w:t>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6D6FCF" w:rsidRPr="003E3824" w14:paraId="1D14620A" w14:textId="77777777" w:rsidTr="00207FA9">
        <w:trPr>
          <w:jc w:val="center"/>
        </w:trPr>
        <w:tc>
          <w:tcPr>
            <w:tcW w:w="2268" w:type="dxa"/>
            <w:vAlign w:val="center"/>
          </w:tcPr>
          <w:p w14:paraId="3C73ACCC" w14:textId="7777777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3CB8EACC" w14:textId="17C8B160" w:rsidR="006D6FCF" w:rsidRPr="003E3824" w:rsidRDefault="006D6FCF" w:rsidP="002614CD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3E3824">
              <w:rPr>
                <w:sz w:val="20"/>
                <w:szCs w:val="20"/>
                <w:lang w:val="es-MX"/>
              </w:rPr>
              <w:t xml:space="preserve">El </w:t>
            </w:r>
            <w:r w:rsidR="004B3AE5" w:rsidRPr="003E3824">
              <w:rPr>
                <w:sz w:val="20"/>
                <w:szCs w:val="20"/>
                <w:lang w:val="es-MX"/>
              </w:rPr>
              <w:t>Índice Nacional de Precios al Consumidor (</w:t>
            </w:r>
            <w:r w:rsidRPr="003E3824">
              <w:rPr>
                <w:smallCaps/>
                <w:sz w:val="20"/>
                <w:szCs w:val="20"/>
                <w:lang w:val="es-MX"/>
              </w:rPr>
              <w:t>inpc</w:t>
            </w:r>
            <w:r w:rsidR="004B3AE5" w:rsidRPr="003E3824">
              <w:rPr>
                <w:smallCaps/>
                <w:sz w:val="20"/>
                <w:szCs w:val="20"/>
                <w:lang w:val="es-MX"/>
              </w:rPr>
              <w:t>)</w:t>
            </w:r>
            <w:r w:rsidRPr="003E3824">
              <w:rPr>
                <w:sz w:val="20"/>
                <w:szCs w:val="20"/>
                <w:lang w:val="es-MX"/>
              </w:rPr>
              <w:t xml:space="preserve"> es una medida de</w:t>
            </w:r>
            <w:r w:rsidR="006C69D4" w:rsidRPr="003E3824">
              <w:rPr>
                <w:sz w:val="20"/>
                <w:szCs w:val="20"/>
                <w:lang w:val="es-MX"/>
              </w:rPr>
              <w:t>l</w:t>
            </w:r>
            <w:r w:rsidRPr="003E3824">
              <w:rPr>
                <w:sz w:val="20"/>
                <w:szCs w:val="20"/>
                <w:lang w:val="es-MX"/>
              </w:rPr>
              <w:t xml:space="preserve"> cambio promedio en los precios de los productos que </w:t>
            </w:r>
            <w:r w:rsidR="008059CF" w:rsidRPr="003E3824">
              <w:rPr>
                <w:sz w:val="20"/>
                <w:szCs w:val="20"/>
                <w:lang w:val="es-MX"/>
              </w:rPr>
              <w:t>integran</w:t>
            </w:r>
            <w:r w:rsidRPr="003E3824">
              <w:rPr>
                <w:sz w:val="20"/>
                <w:szCs w:val="20"/>
                <w:lang w:val="es-MX"/>
              </w:rPr>
              <w:t xml:space="preserve"> una canasta de bienes y servicios representativa del consumo de los hogares </w:t>
            </w:r>
            <w:r w:rsidR="00F13C52" w:rsidRPr="003E3824">
              <w:rPr>
                <w:sz w:val="20"/>
                <w:szCs w:val="20"/>
                <w:lang w:val="es-MX"/>
              </w:rPr>
              <w:t xml:space="preserve">en </w:t>
            </w:r>
            <w:r w:rsidRPr="003E3824">
              <w:rPr>
                <w:sz w:val="20"/>
                <w:szCs w:val="20"/>
                <w:lang w:val="es-MX"/>
              </w:rPr>
              <w:t>el país, a lo largo del tiempo. Estos cambios de precios repercuten en el poder adquisitivo y en el bienestar de las y los consumidores</w:t>
            </w:r>
            <w:r w:rsidR="005F14AA" w:rsidRPr="003E3824">
              <w:rPr>
                <w:sz w:val="20"/>
                <w:szCs w:val="20"/>
                <w:lang w:val="es-MX"/>
              </w:rPr>
              <w:t xml:space="preserve">. Por esta razón, </w:t>
            </w:r>
            <w:r w:rsidRPr="003E3824">
              <w:rPr>
                <w:sz w:val="20"/>
                <w:szCs w:val="20"/>
                <w:lang w:val="es-MX"/>
              </w:rPr>
              <w:t xml:space="preserve">el </w:t>
            </w:r>
            <w:r w:rsidRPr="003E3824">
              <w:rPr>
                <w:smallCaps/>
                <w:sz w:val="20"/>
                <w:szCs w:val="20"/>
                <w:lang w:val="es-MX"/>
              </w:rPr>
              <w:t>inpc</w:t>
            </w:r>
            <w:r w:rsidRPr="003E3824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6D6FCF" w:rsidRPr="003E3824" w14:paraId="545C691B" w14:textId="77777777" w:rsidTr="00207FA9">
        <w:trPr>
          <w:jc w:val="center"/>
        </w:trPr>
        <w:tc>
          <w:tcPr>
            <w:tcW w:w="2268" w:type="dxa"/>
          </w:tcPr>
          <w:p w14:paraId="3201C983" w14:textId="47CE55FE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99C830E" w14:textId="77777777" w:rsidR="006D6FCF" w:rsidRPr="003E3824" w:rsidRDefault="006D6FCF" w:rsidP="002614CD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3E3824">
              <w:rPr>
                <w:color w:val="000000" w:themeColor="text1"/>
                <w:sz w:val="20"/>
                <w:lang w:val="es-ES_tradnl"/>
              </w:rPr>
              <w:t>Segunda quincena de julio de 2018=100.</w:t>
            </w:r>
          </w:p>
        </w:tc>
      </w:tr>
      <w:tr w:rsidR="006D6FCF" w:rsidRPr="003E3824" w14:paraId="6D82DC7D" w14:textId="77777777" w:rsidTr="00207FA9">
        <w:trPr>
          <w:jc w:val="center"/>
        </w:trPr>
        <w:tc>
          <w:tcPr>
            <w:tcW w:w="2268" w:type="dxa"/>
            <w:vAlign w:val="center"/>
          </w:tcPr>
          <w:p w14:paraId="78391369" w14:textId="7777777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40AAA4D8" w14:textId="13BC2036" w:rsidR="006D6FCF" w:rsidRPr="003E3824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E3824">
              <w:rPr>
                <w:sz w:val="20"/>
                <w:lang w:val="es-ES_tradnl"/>
              </w:rPr>
              <w:t>Se</w:t>
            </w:r>
            <w:r w:rsidRPr="003E3824">
              <w:rPr>
                <w:sz w:val="20"/>
                <w:lang w:val="es-MX"/>
              </w:rPr>
              <w:t xml:space="preserve"> integra por una muestra de </w:t>
            </w:r>
            <w:r w:rsidR="00316073" w:rsidRPr="003E3824">
              <w:rPr>
                <w:sz w:val="20"/>
                <w:lang w:val="es-MX"/>
              </w:rPr>
              <w:t>alrededor</w:t>
            </w:r>
            <w:r w:rsidRPr="003E3824">
              <w:rPr>
                <w:sz w:val="20"/>
                <w:lang w:val="es-MX"/>
              </w:rPr>
              <w:t xml:space="preserve"> de 12</w:t>
            </w:r>
            <w:r w:rsidR="00316073" w:rsidRPr="003E3824">
              <w:rPr>
                <w:sz w:val="20"/>
                <w:lang w:val="es-MX"/>
              </w:rPr>
              <w:t>3</w:t>
            </w:r>
            <w:r w:rsidRPr="003E3824">
              <w:rPr>
                <w:sz w:val="20"/>
                <w:lang w:val="es-MX"/>
              </w:rPr>
              <w:t xml:space="preserve"> mil </w:t>
            </w:r>
            <w:r w:rsidR="00316073" w:rsidRPr="003E3824">
              <w:rPr>
                <w:sz w:val="20"/>
                <w:lang w:val="es-MX"/>
              </w:rPr>
              <w:t>artículos</w:t>
            </w:r>
            <w:r w:rsidRPr="003E3824">
              <w:rPr>
                <w:sz w:val="20"/>
                <w:lang w:val="es-MX"/>
              </w:rPr>
              <w:t xml:space="preserve"> y servicios específicos, agrupados en 29</w:t>
            </w:r>
            <w:r w:rsidR="00316073" w:rsidRPr="003E3824">
              <w:rPr>
                <w:sz w:val="20"/>
                <w:lang w:val="es-MX"/>
              </w:rPr>
              <w:t>2</w:t>
            </w:r>
            <w:r w:rsidRPr="003E3824">
              <w:rPr>
                <w:sz w:val="20"/>
                <w:lang w:val="es-MX"/>
              </w:rPr>
              <w:t xml:space="preserve"> productos genéricos</w:t>
            </w:r>
            <w:r w:rsidR="000E0D54" w:rsidRPr="003E3824">
              <w:rPr>
                <w:sz w:val="20"/>
                <w:lang w:val="es-MX"/>
              </w:rPr>
              <w:t xml:space="preserve"> (conjunto de bienes o servicios de la canasta del </w:t>
            </w:r>
            <w:r w:rsidR="00115B25" w:rsidRPr="003E3824">
              <w:rPr>
                <w:smallCaps/>
                <w:sz w:val="20"/>
                <w:lang w:val="es-MX"/>
              </w:rPr>
              <w:t>inpc</w:t>
            </w:r>
            <w:r w:rsidR="000E0D54" w:rsidRPr="003E3824">
              <w:rPr>
                <w:sz w:val="20"/>
                <w:lang w:val="es-MX"/>
              </w:rPr>
              <w:t xml:space="preserve"> relativamente homogéneos, con un uso final común</w:t>
            </w:r>
            <w:r w:rsidR="00CD4667" w:rsidRPr="003E3824">
              <w:rPr>
                <w:sz w:val="20"/>
                <w:lang w:val="es-MX"/>
              </w:rPr>
              <w:t>)</w:t>
            </w:r>
            <w:r w:rsidR="000E0D54" w:rsidRPr="003E3824">
              <w:rPr>
                <w:sz w:val="20"/>
                <w:lang w:val="es-MX"/>
              </w:rPr>
              <w:t>. Se compone de productos específicos o variedades con características similares.</w:t>
            </w:r>
          </w:p>
        </w:tc>
      </w:tr>
      <w:tr w:rsidR="006D6FCF" w:rsidRPr="003E3824" w14:paraId="0ADF5CB0" w14:textId="77777777" w:rsidTr="00207FA9">
        <w:trPr>
          <w:jc w:val="center"/>
        </w:trPr>
        <w:tc>
          <w:tcPr>
            <w:tcW w:w="2268" w:type="dxa"/>
            <w:vAlign w:val="center"/>
          </w:tcPr>
          <w:p w14:paraId="5051A870" w14:textId="7777777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67B7A26F" w14:textId="154CB278" w:rsidR="006D6FCF" w:rsidRPr="003E3824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E3824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3E3824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3E3824">
              <w:rPr>
                <w:sz w:val="20"/>
                <w:lang w:val="es-MX"/>
              </w:rPr>
              <w:t>.</w:t>
            </w:r>
            <w:r w:rsidRPr="003E3824">
              <w:rPr>
                <w:color w:val="000000"/>
                <w:sz w:val="20"/>
                <w:lang w:val="es-MX"/>
              </w:rPr>
              <w:t xml:space="preserve"> </w:t>
            </w:r>
            <w:r w:rsidRPr="003E3824">
              <w:rPr>
                <w:color w:val="000000" w:themeColor="text1"/>
                <w:sz w:val="20"/>
                <w:lang w:val="es-ES_tradnl"/>
              </w:rPr>
              <w:t xml:space="preserve">La estructura de las ponderaciones se construyó con información de la Encuesta Nacional de Ingresos y Gastos de los Hogares </w:t>
            </w:r>
            <w:r w:rsidR="00707B8D" w:rsidRPr="003E3824">
              <w:rPr>
                <w:color w:val="000000" w:themeColor="text1"/>
                <w:sz w:val="20"/>
                <w:lang w:val="es-ES_tradnl"/>
              </w:rPr>
              <w:t xml:space="preserve">Estacional 2022 </w:t>
            </w:r>
            <w:r w:rsidRPr="003E3824">
              <w:rPr>
                <w:color w:val="000000" w:themeColor="text1"/>
                <w:sz w:val="20"/>
                <w:lang w:val="es-ES_tradnl"/>
              </w:rPr>
              <w:t>(</w:t>
            </w:r>
            <w:r w:rsidRPr="003E3824">
              <w:rPr>
                <w:smallCaps/>
                <w:color w:val="000000" w:themeColor="text1"/>
                <w:sz w:val="20"/>
                <w:lang w:val="es-ES_tradnl"/>
              </w:rPr>
              <w:t>enigh</w:t>
            </w:r>
            <w:r w:rsidR="00707B8D" w:rsidRPr="003E3824">
              <w:rPr>
                <w:smallCaps/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3E3824">
              <w:rPr>
                <w:color w:val="000000" w:themeColor="text1"/>
                <w:sz w:val="20"/>
                <w:lang w:val="es-ES_tradnl"/>
              </w:rPr>
              <w:t>Estacional</w:t>
            </w:r>
            <w:r w:rsidR="00430622" w:rsidRPr="003E3824">
              <w:rPr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3E3824">
              <w:rPr>
                <w:color w:val="000000" w:themeColor="text1"/>
                <w:sz w:val="20"/>
                <w:lang w:val="es-ES_tradnl"/>
              </w:rPr>
              <w:t>2022</w:t>
            </w:r>
            <w:r w:rsidRPr="003E3824">
              <w:rPr>
                <w:color w:val="000000" w:themeColor="text1"/>
                <w:sz w:val="20"/>
                <w:lang w:val="es-ES_tradnl"/>
              </w:rPr>
              <w:t>)</w:t>
            </w:r>
            <w:r w:rsidR="00430622" w:rsidRPr="003E3824">
              <w:rPr>
                <w:color w:val="000000" w:themeColor="text1"/>
                <w:sz w:val="20"/>
                <w:lang w:val="es-ES_tradnl"/>
              </w:rPr>
              <w:t>.</w:t>
            </w:r>
          </w:p>
        </w:tc>
      </w:tr>
      <w:tr w:rsidR="006D6FCF" w:rsidRPr="003E3824" w14:paraId="2367FC10" w14:textId="77777777" w:rsidTr="00207FA9">
        <w:trPr>
          <w:jc w:val="center"/>
        </w:trPr>
        <w:tc>
          <w:tcPr>
            <w:tcW w:w="2268" w:type="dxa"/>
            <w:vAlign w:val="center"/>
          </w:tcPr>
          <w:p w14:paraId="35F36FAE" w14:textId="7777777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57103256" w14:textId="3A6763A3" w:rsidR="006D6FCF" w:rsidRPr="003E3824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3E3824">
              <w:rPr>
                <w:sz w:val="20"/>
                <w:lang w:val="es-MX"/>
              </w:rPr>
              <w:t>Los</w:t>
            </w:r>
            <w:r w:rsidRPr="003E3824">
              <w:rPr>
                <w:color w:val="000000" w:themeColor="text1"/>
                <w:sz w:val="20"/>
              </w:rPr>
              <w:t xml:space="preserve"> </w:t>
            </w:r>
            <w:r w:rsidRPr="003E3824">
              <w:rPr>
                <w:sz w:val="20"/>
              </w:rPr>
              <w:t>puntos</w:t>
            </w:r>
            <w:r w:rsidRPr="003E3824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="002F10FF" w:rsidRPr="003E3824">
              <w:rPr>
                <w:color w:val="000000"/>
                <w:sz w:val="20"/>
              </w:rPr>
              <w:t>cotizan cuánto cuestan los productos específicos</w:t>
            </w:r>
            <w:r w:rsidR="002F10FF" w:rsidRPr="003E3824">
              <w:rPr>
                <w:color w:val="000000" w:themeColor="text1"/>
                <w:sz w:val="20"/>
              </w:rPr>
              <w:t xml:space="preserve"> </w:t>
            </w:r>
            <w:r w:rsidRPr="003E3824">
              <w:rPr>
                <w:color w:val="000000" w:themeColor="text1"/>
                <w:sz w:val="20"/>
              </w:rPr>
              <w:t>que están en</w:t>
            </w:r>
            <w:r w:rsidR="002F10FF" w:rsidRPr="003E3824">
              <w:rPr>
                <w:color w:val="000000" w:themeColor="text1"/>
                <w:sz w:val="20"/>
              </w:rPr>
              <w:t>tre</w:t>
            </w:r>
            <w:r w:rsidRPr="003E3824">
              <w:rPr>
                <w:color w:val="000000" w:themeColor="text1"/>
                <w:sz w:val="20"/>
              </w:rPr>
              <w:t xml:space="preserve"> los 29</w:t>
            </w:r>
            <w:r w:rsidR="002F10FF" w:rsidRPr="003E3824">
              <w:rPr>
                <w:color w:val="000000" w:themeColor="text1"/>
                <w:sz w:val="20"/>
              </w:rPr>
              <w:t>2</w:t>
            </w:r>
            <w:r w:rsidRPr="003E3824">
              <w:rPr>
                <w:color w:val="000000" w:themeColor="text1"/>
                <w:sz w:val="20"/>
              </w:rPr>
              <w:t xml:space="preserve"> productos genéricos que contiene la canasta que los hogares adquieren en el país. De estos, se seleccionaron 2</w:t>
            </w:r>
            <w:r w:rsidR="002F10FF" w:rsidRPr="003E3824">
              <w:rPr>
                <w:color w:val="000000" w:themeColor="text1"/>
                <w:sz w:val="20"/>
              </w:rPr>
              <w:t>35</w:t>
            </w:r>
            <w:r w:rsidRPr="003E3824">
              <w:rPr>
                <w:color w:val="000000" w:themeColor="text1"/>
                <w:sz w:val="20"/>
              </w:rPr>
              <w:t xml:space="preserve"> mediante un </w:t>
            </w:r>
            <w:r w:rsidRPr="003E3824">
              <w:rPr>
                <w:sz w:val="20"/>
              </w:rPr>
              <w:t>muestreo probabilístico y los 5</w:t>
            </w:r>
            <w:r w:rsidR="002F10FF" w:rsidRPr="003E3824">
              <w:rPr>
                <w:sz w:val="20"/>
              </w:rPr>
              <w:t>7</w:t>
            </w:r>
            <w:r w:rsidRPr="003E3824">
              <w:rPr>
                <w:sz w:val="20"/>
              </w:rPr>
              <w:t xml:space="preserve"> restantes</w:t>
            </w:r>
            <w:r w:rsidR="00D649F8" w:rsidRPr="003E3824">
              <w:rPr>
                <w:sz w:val="20"/>
              </w:rPr>
              <w:t>,</w:t>
            </w:r>
            <w:r w:rsidRPr="003E3824">
              <w:rPr>
                <w:sz w:val="20"/>
              </w:rPr>
              <w:t xml:space="preserve"> con un </w:t>
            </w:r>
            <w:r w:rsidR="002F10FF" w:rsidRPr="003E3824">
              <w:rPr>
                <w:sz w:val="20"/>
              </w:rPr>
              <w:t xml:space="preserve">muestreo </w:t>
            </w:r>
            <w:r w:rsidRPr="003E3824">
              <w:rPr>
                <w:sz w:val="20"/>
              </w:rPr>
              <w:t>no probabilístico.</w:t>
            </w:r>
          </w:p>
        </w:tc>
      </w:tr>
      <w:tr w:rsidR="006D6FCF" w:rsidRPr="003E3824" w14:paraId="4183DFC9" w14:textId="77777777" w:rsidTr="00207FA9">
        <w:trPr>
          <w:jc w:val="center"/>
        </w:trPr>
        <w:tc>
          <w:tcPr>
            <w:tcW w:w="2268" w:type="dxa"/>
            <w:vAlign w:val="center"/>
          </w:tcPr>
          <w:p w14:paraId="673DBE16" w14:textId="20A07C54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46B24EBF" w14:textId="2B6626FA" w:rsidR="006D6FCF" w:rsidRPr="003E3824" w:rsidRDefault="006D6FCF" w:rsidP="002614CD">
            <w:pPr>
              <w:ind w:left="142" w:right="142"/>
              <w:rPr>
                <w:sz w:val="20"/>
                <w:szCs w:val="20"/>
              </w:rPr>
            </w:pPr>
            <w:r w:rsidRPr="003E3824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país.</w:t>
            </w:r>
          </w:p>
        </w:tc>
      </w:tr>
      <w:tr w:rsidR="006D6FCF" w:rsidRPr="003E3824" w14:paraId="7554D4B1" w14:textId="77777777" w:rsidTr="00207FA9">
        <w:trPr>
          <w:jc w:val="center"/>
        </w:trPr>
        <w:tc>
          <w:tcPr>
            <w:tcW w:w="2268" w:type="dxa"/>
            <w:vAlign w:val="center"/>
          </w:tcPr>
          <w:p w14:paraId="7B2CF928" w14:textId="51C8AEAC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r w:rsidR="00005DB5" w:rsidRPr="003E3824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</w:p>
        </w:tc>
        <w:tc>
          <w:tcPr>
            <w:tcW w:w="7694" w:type="dxa"/>
            <w:vAlign w:val="center"/>
          </w:tcPr>
          <w:p w14:paraId="075F7D41" w14:textId="211334EB" w:rsidR="006D6FCF" w:rsidRPr="003E3824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E3824">
              <w:rPr>
                <w:sz w:val="20"/>
                <w:lang w:val="es-MX"/>
              </w:rPr>
              <w:t xml:space="preserve">El </w:t>
            </w:r>
            <w:r w:rsidRPr="003E3824">
              <w:rPr>
                <w:smallCaps/>
                <w:sz w:val="20"/>
                <w:lang w:val="es-MX"/>
              </w:rPr>
              <w:t xml:space="preserve">inpc </w:t>
            </w:r>
            <w:r w:rsidRPr="003E3824">
              <w:rPr>
                <w:sz w:val="20"/>
                <w:lang w:val="es-MX"/>
              </w:rPr>
              <w:t xml:space="preserve">se calcula utilizando la fórmula de Laspeyres </w:t>
            </w:r>
            <w:r w:rsidRPr="003E3824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6D6FCF" w:rsidRPr="003E3824" w14:paraId="52BBA731" w14:textId="77777777" w:rsidTr="00207FA9">
        <w:trPr>
          <w:jc w:val="center"/>
        </w:trPr>
        <w:tc>
          <w:tcPr>
            <w:tcW w:w="2268" w:type="dxa"/>
            <w:vAlign w:val="center"/>
          </w:tcPr>
          <w:p w14:paraId="52707F57" w14:textId="7777777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40D1FBF4" w14:textId="08F21898" w:rsidR="006D6FCF" w:rsidRPr="003E3824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E3824">
              <w:rPr>
                <w:sz w:val="20"/>
              </w:rPr>
              <w:t xml:space="preserve">El cálculo y divulgación del </w:t>
            </w:r>
            <w:r w:rsidRPr="003E3824">
              <w:rPr>
                <w:smallCaps/>
                <w:sz w:val="20"/>
              </w:rPr>
              <w:t>inpc</w:t>
            </w:r>
            <w:r w:rsidRPr="003E3824">
              <w:rPr>
                <w:sz w:val="20"/>
              </w:rPr>
              <w:t xml:space="preserve"> </w:t>
            </w:r>
            <w:r w:rsidR="002076AE" w:rsidRPr="003E3824">
              <w:rPr>
                <w:sz w:val="20"/>
              </w:rPr>
              <w:t>es tanto quincenal como mensual.</w:t>
            </w:r>
            <w:r w:rsidRPr="003E3824">
              <w:rPr>
                <w:sz w:val="20"/>
              </w:rPr>
              <w:t xml:space="preserve"> Se publica los días 10 y 25 de cada mes en el </w:t>
            </w:r>
            <w:r w:rsidRPr="003E3824">
              <w:rPr>
                <w:i/>
                <w:iCs/>
                <w:sz w:val="20"/>
              </w:rPr>
              <w:t>Diario Oficial de la Federación</w:t>
            </w:r>
            <w:r w:rsidR="002F10FF" w:rsidRPr="003E3824">
              <w:rPr>
                <w:sz w:val="20"/>
              </w:rPr>
              <w:t>,</w:t>
            </w:r>
            <w:r w:rsidRPr="003E3824">
              <w:rPr>
                <w:sz w:val="20"/>
              </w:rPr>
              <w:t xml:space="preserve"> o el día hábil anterior, en caso de que estas fechas sean sábado, domingo o día festivo. El día previo se publica en el sitio web del </w:t>
            </w:r>
            <w:r w:rsidRPr="003E3824">
              <w:rPr>
                <w:smallCaps/>
                <w:sz w:val="20"/>
              </w:rPr>
              <w:t>inegi</w:t>
            </w:r>
            <w:r w:rsidRPr="003E3824">
              <w:rPr>
                <w:sz w:val="20"/>
              </w:rPr>
              <w:t>.</w:t>
            </w:r>
          </w:p>
        </w:tc>
      </w:tr>
      <w:tr w:rsidR="006D6FCF" w:rsidRPr="003E3824" w14:paraId="58170DA4" w14:textId="77777777" w:rsidTr="00207FA9">
        <w:trPr>
          <w:jc w:val="center"/>
        </w:trPr>
        <w:tc>
          <w:tcPr>
            <w:tcW w:w="2268" w:type="dxa"/>
            <w:vAlign w:val="center"/>
          </w:tcPr>
          <w:p w14:paraId="0409DDB1" w14:textId="3B8E0C0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Nota a</w:t>
            </w:r>
            <w:r w:rsidR="00916191"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la persona usuaria</w:t>
            </w:r>
          </w:p>
        </w:tc>
        <w:tc>
          <w:tcPr>
            <w:tcW w:w="7694" w:type="dxa"/>
            <w:vAlign w:val="center"/>
          </w:tcPr>
          <w:p w14:paraId="098A8F71" w14:textId="1476C008" w:rsidR="006D6FCF" w:rsidRPr="003E3824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3E3824">
              <w:rPr>
                <w:sz w:val="20"/>
              </w:rPr>
              <w:t xml:space="preserve">El </w:t>
            </w:r>
            <w:r w:rsidRPr="003E3824">
              <w:rPr>
                <w:smallCaps/>
                <w:sz w:val="20"/>
              </w:rPr>
              <w:t>inegi</w:t>
            </w:r>
            <w:r w:rsidRPr="003E3824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3E3824">
              <w:rPr>
                <w:spacing w:val="-2"/>
                <w:sz w:val="20"/>
              </w:rPr>
              <w:t>:</w:t>
            </w:r>
          </w:p>
          <w:p w14:paraId="23ADA81C" w14:textId="4AA6358B" w:rsidR="006D6FCF" w:rsidRPr="003E3824" w:rsidRDefault="0014656D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3E3824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6D6FCF" w:rsidRPr="003E3824" w14:paraId="6AB157C8" w14:textId="77777777" w:rsidTr="00207FA9">
        <w:trPr>
          <w:jc w:val="center"/>
        </w:trPr>
        <w:tc>
          <w:tcPr>
            <w:tcW w:w="2268" w:type="dxa"/>
            <w:vAlign w:val="center"/>
          </w:tcPr>
          <w:p w14:paraId="077333C2" w14:textId="3EA91791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Certificación</w:t>
            </w:r>
            <w:r w:rsidR="00536210"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                </w:t>
            </w:r>
            <w:r w:rsidRPr="003E3824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297F65" w:rsidRPr="003E3824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3E3824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69955185" w14:textId="77777777" w:rsidR="006D6FCF" w:rsidRPr="003E3824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2065566D" w14:textId="72CD217F" w:rsidR="006D6FCF" w:rsidRPr="003E3824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3E3824">
              <w:rPr>
                <w:sz w:val="20"/>
              </w:rPr>
              <w:t xml:space="preserve">La certificación de los índices </w:t>
            </w:r>
            <w:r w:rsidR="008A2386" w:rsidRPr="003E3824">
              <w:rPr>
                <w:sz w:val="20"/>
              </w:rPr>
              <w:t>n</w:t>
            </w:r>
            <w:r w:rsidRPr="003E3824">
              <w:rPr>
                <w:sz w:val="20"/>
              </w:rPr>
              <w:t xml:space="preserve">acionales de </w:t>
            </w:r>
            <w:r w:rsidR="008A2386" w:rsidRPr="003E3824">
              <w:rPr>
                <w:sz w:val="20"/>
              </w:rPr>
              <w:t>p</w:t>
            </w:r>
            <w:r w:rsidRPr="003E3824">
              <w:rPr>
                <w:sz w:val="20"/>
              </w:rPr>
              <w:t>recios se ha mantenido desde 2011 mediante su Sistema de Gestión de la Calidad</w:t>
            </w:r>
            <w:r w:rsidR="003E5B2C" w:rsidRPr="003E3824">
              <w:rPr>
                <w:sz w:val="20"/>
              </w:rPr>
              <w:t>,</w:t>
            </w:r>
            <w:r w:rsidRPr="003E3824">
              <w:rPr>
                <w:sz w:val="20"/>
              </w:rPr>
              <w:t xml:space="preserve"> el cual cumple satisfactoriame</w:t>
            </w:r>
            <w:r w:rsidRPr="003E3824"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4EE7C327" wp14:editId="2C3694C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3E3824">
              <w:rPr>
                <w:sz w:val="20"/>
              </w:rPr>
              <w:t>nte con el estándar internacional</w:t>
            </w:r>
            <w:r w:rsidR="00294113" w:rsidRPr="003E3824">
              <w:rPr>
                <w:sz w:val="20"/>
              </w:rPr>
              <w:t xml:space="preserve">                               </w:t>
            </w:r>
            <w:r w:rsidRPr="003E3824">
              <w:rPr>
                <w:sz w:val="20"/>
              </w:rPr>
              <w:t>ISO</w:t>
            </w:r>
            <w:r w:rsidR="00E238B1" w:rsidRPr="003E3824">
              <w:rPr>
                <w:sz w:val="20"/>
              </w:rPr>
              <w:t> </w:t>
            </w:r>
            <w:r w:rsidRPr="003E3824">
              <w:rPr>
                <w:sz w:val="20"/>
              </w:rPr>
              <w:t>9001:2015</w:t>
            </w:r>
            <w:r w:rsidR="003E5B2C" w:rsidRPr="003E3824">
              <w:rPr>
                <w:sz w:val="20"/>
              </w:rPr>
              <w:t>/</w:t>
            </w:r>
            <w:r w:rsidRPr="003E3824">
              <w:rPr>
                <w:sz w:val="20"/>
              </w:rPr>
              <w:t>NMX</w:t>
            </w:r>
            <w:r w:rsidR="00FB6AA0" w:rsidRPr="003E3824">
              <w:rPr>
                <w:sz w:val="20"/>
              </w:rPr>
              <w:noBreakHyphen/>
            </w:r>
            <w:r w:rsidRPr="003E3824">
              <w:rPr>
                <w:sz w:val="20"/>
              </w:rPr>
              <w:t>CC</w:t>
            </w:r>
            <w:r w:rsidR="00FB6AA0" w:rsidRPr="003E3824">
              <w:rPr>
                <w:sz w:val="20"/>
              </w:rPr>
              <w:noBreakHyphen/>
            </w:r>
            <w:r w:rsidRPr="003E3824">
              <w:rPr>
                <w:sz w:val="20"/>
              </w:rPr>
              <w:t>9001</w:t>
            </w:r>
            <w:r w:rsidR="00FB6AA0" w:rsidRPr="003E3824">
              <w:rPr>
                <w:sz w:val="20"/>
              </w:rPr>
              <w:noBreakHyphen/>
            </w:r>
            <w:r w:rsidRPr="003E3824">
              <w:rPr>
                <w:sz w:val="20"/>
              </w:rPr>
              <w:t>IMNC</w:t>
            </w:r>
            <w:r w:rsidR="00FB6AA0" w:rsidRPr="003E3824">
              <w:rPr>
                <w:sz w:val="20"/>
              </w:rPr>
              <w:noBreakHyphen/>
            </w:r>
            <w:r w:rsidRPr="003E3824">
              <w:rPr>
                <w:sz w:val="20"/>
              </w:rPr>
              <w:t>201</w:t>
            </w:r>
            <w:r w:rsidR="003E5B2C" w:rsidRPr="003E3824">
              <w:rPr>
                <w:sz w:val="20"/>
              </w:rPr>
              <w:t>5</w:t>
            </w:r>
            <w:r w:rsidRPr="003E3824">
              <w:rPr>
                <w:sz w:val="20"/>
              </w:rPr>
              <w:t>. El certificado se identifica con número MBC</w:t>
            </w:r>
            <w:r w:rsidR="003E5B2C" w:rsidRPr="003E3824">
              <w:rPr>
                <w:sz w:val="20"/>
              </w:rPr>
              <w:t>/</w:t>
            </w:r>
            <w:r w:rsidRPr="003E3824">
              <w:rPr>
                <w:sz w:val="20"/>
              </w:rPr>
              <w:t>01484</w:t>
            </w:r>
            <w:r w:rsidR="003E5B2C" w:rsidRPr="003E3824">
              <w:rPr>
                <w:sz w:val="20"/>
              </w:rPr>
              <w:t>/</w:t>
            </w:r>
            <w:r w:rsidRPr="003E3824">
              <w:rPr>
                <w:sz w:val="20"/>
              </w:rPr>
              <w:t>SG</w:t>
            </w:r>
            <w:r w:rsidR="003E5B2C" w:rsidRPr="003E3824">
              <w:rPr>
                <w:sz w:val="20"/>
              </w:rPr>
              <w:t>C</w:t>
            </w:r>
            <w:r w:rsidRPr="003E3824">
              <w:rPr>
                <w:sz w:val="20"/>
              </w:rPr>
              <w:t xml:space="preserve"> con vigencia a diciembre de 2026, otorgado por </w:t>
            </w:r>
            <w:r w:rsidR="003E5B2C" w:rsidRPr="003E3824">
              <w:rPr>
                <w:sz w:val="20"/>
              </w:rPr>
              <w:t xml:space="preserve">el organismo </w:t>
            </w:r>
            <w:r w:rsidRPr="003E3824">
              <w:rPr>
                <w:sz w:val="20"/>
              </w:rPr>
              <w:t>MB</w:t>
            </w:r>
            <w:r w:rsidR="00E238B1" w:rsidRPr="003E3824">
              <w:rPr>
                <w:sz w:val="20"/>
              </w:rPr>
              <w:t> </w:t>
            </w:r>
            <w:proofErr w:type="spellStart"/>
            <w:r w:rsidRPr="003E3824">
              <w:rPr>
                <w:sz w:val="20"/>
              </w:rPr>
              <w:t>Certification</w:t>
            </w:r>
            <w:proofErr w:type="spellEnd"/>
            <w:r w:rsidR="00E238B1" w:rsidRPr="003E3824">
              <w:rPr>
                <w:sz w:val="20"/>
              </w:rPr>
              <w:t> </w:t>
            </w:r>
            <w:r w:rsidRPr="003E3824">
              <w:rPr>
                <w:sz w:val="20"/>
              </w:rPr>
              <w:t>México.</w:t>
            </w:r>
          </w:p>
        </w:tc>
      </w:tr>
    </w:tbl>
    <w:p w14:paraId="699B6A03" w14:textId="77777777" w:rsidR="008D0219" w:rsidRPr="003E3824" w:rsidRDefault="008D0219" w:rsidP="002614C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308178BC" w14:textId="3976D9CD" w:rsidR="006D6FCF" w:rsidRPr="003E3824" w:rsidRDefault="006D6FCF" w:rsidP="006D6FCF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E382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La información estadística y geográfica que genera el</w:t>
      </w:r>
      <w:r w:rsidR="008D0219" w:rsidRPr="003E382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D0219" w:rsidRPr="003E3824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="008D0219" w:rsidRPr="003E382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Pr="003E382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72019F68" w14:textId="77777777" w:rsidR="006D6FCF" w:rsidRPr="003E3824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E382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5FD58C76" w:rsidR="00A62AC7" w:rsidRPr="003E3824" w:rsidRDefault="006D6FCF" w:rsidP="000C54E1">
      <w:pPr>
        <w:spacing w:before="120"/>
        <w:contextualSpacing/>
        <w:jc w:val="center"/>
      </w:pPr>
      <w:r w:rsidRPr="003E3824">
        <w:rPr>
          <w:noProof/>
        </w:rPr>
        <w:drawing>
          <wp:inline distT="0" distB="0" distL="0" distR="0" wp14:anchorId="44F62F18" wp14:editId="3CE1771B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E3824">
        <w:rPr>
          <w:noProof/>
        </w:rPr>
        <w:t xml:space="preserve"> </w:t>
      </w:r>
      <w:r w:rsidRPr="003E3824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824">
        <w:rPr>
          <w:noProof/>
        </w:rPr>
        <w:t xml:space="preserve"> </w:t>
      </w:r>
      <w:r w:rsidRPr="003E3824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824">
        <w:rPr>
          <w:noProof/>
        </w:rPr>
        <w:t xml:space="preserve"> </w:t>
      </w:r>
      <w:r w:rsidRPr="003E3824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824">
        <w:rPr>
          <w:noProof/>
        </w:rPr>
        <w:t xml:space="preserve">     </w:t>
      </w:r>
      <w:r w:rsidRPr="003E3824">
        <w:rPr>
          <w:noProof/>
        </w:rPr>
        <w:drawing>
          <wp:inline distT="0" distB="0" distL="0" distR="0" wp14:anchorId="3A7AD14B" wp14:editId="5141297A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3E3824" w:rsidSect="003769BB">
      <w:headerReference w:type="even" r:id="rId26"/>
      <w:headerReference w:type="default" r:id="rId27"/>
      <w:headerReference w:type="first" r:id="rId28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E3B17" w14:textId="77777777" w:rsidR="001F2331" w:rsidRDefault="001F2331">
      <w:r>
        <w:separator/>
      </w:r>
    </w:p>
  </w:endnote>
  <w:endnote w:type="continuationSeparator" w:id="0">
    <w:p w14:paraId="29DF8B91" w14:textId="77777777" w:rsidR="001F2331" w:rsidRDefault="001F2331">
      <w:r>
        <w:continuationSeparator/>
      </w:r>
    </w:p>
  </w:endnote>
  <w:endnote w:type="continuationNotice" w:id="1">
    <w:p w14:paraId="37B1A1CA" w14:textId="77777777" w:rsidR="001F2331" w:rsidRDefault="001F23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857EF" w14:textId="77777777" w:rsidR="001F2331" w:rsidRDefault="001F2331">
      <w:r>
        <w:separator/>
      </w:r>
    </w:p>
  </w:footnote>
  <w:footnote w:type="continuationSeparator" w:id="0">
    <w:p w14:paraId="76BD1C2B" w14:textId="77777777" w:rsidR="001F2331" w:rsidRDefault="001F2331">
      <w:r>
        <w:continuationSeparator/>
      </w:r>
    </w:p>
  </w:footnote>
  <w:footnote w:type="continuationNotice" w:id="1">
    <w:p w14:paraId="0EDC0867" w14:textId="77777777" w:rsidR="001F2331" w:rsidRDefault="001F2331"/>
  </w:footnote>
  <w:footnote w:id="2">
    <w:p w14:paraId="0E909103" w14:textId="3C8E1037" w:rsidR="006D6FCF" w:rsidRPr="00735938" w:rsidRDefault="006D6FCF" w:rsidP="002E51CF">
      <w:pPr>
        <w:pStyle w:val="Textonotapie"/>
        <w:ind w:left="142" w:hanging="142"/>
        <w:rPr>
          <w:sz w:val="16"/>
          <w:szCs w:val="16"/>
          <w:lang w:val="es-MX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sz w:val="16"/>
          <w:szCs w:val="16"/>
        </w:rPr>
        <w:tab/>
      </w:r>
      <w:r w:rsidR="00A77E08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A77E08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A77E08" w:rsidRPr="00735938">
        <w:rPr>
          <w:spacing w:val="-4"/>
          <w:sz w:val="16"/>
          <w:szCs w:val="16"/>
        </w:rPr>
        <w:t>, p. 26</w:t>
      </w:r>
      <w:r w:rsidRPr="00735938">
        <w:rPr>
          <w:spacing w:val="-4"/>
          <w:sz w:val="16"/>
          <w:szCs w:val="16"/>
        </w:rPr>
        <w:t>.</w:t>
      </w:r>
    </w:p>
  </w:footnote>
  <w:footnote w:id="3">
    <w:p w14:paraId="5B17C747" w14:textId="09626E33" w:rsidR="006D6FCF" w:rsidRPr="00A91C9E" w:rsidRDefault="006D6FCF" w:rsidP="006D6FCF">
      <w:pPr>
        <w:pStyle w:val="Default"/>
        <w:ind w:left="142" w:hanging="142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 xml:space="preserve">El </w:t>
      </w:r>
      <w:r w:rsidR="00E1639D" w:rsidRPr="00735938">
        <w:rPr>
          <w:color w:val="auto"/>
          <w:sz w:val="16"/>
          <w:szCs w:val="16"/>
          <w:lang w:val="es-ES_tradnl" w:eastAsia="es-ES"/>
        </w:rPr>
        <w:t>propósito de la Canasta de Consumo Mínimo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="00E1639D"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="00E1639D" w:rsidRPr="00735938">
        <w:rPr>
          <w:color w:val="auto"/>
          <w:sz w:val="16"/>
          <w:szCs w:val="16"/>
          <w:lang w:val="es-ES_tradnl" w:eastAsia="es-ES"/>
        </w:rPr>
        <w:t>. La metodología puede consultarse en</w:t>
      </w:r>
      <w:r w:rsidRPr="00735938">
        <w:rPr>
          <w:color w:val="auto"/>
          <w:sz w:val="16"/>
          <w:szCs w:val="16"/>
          <w:lang w:val="es-ES_tradnl" w:eastAsia="es-ES"/>
        </w:rPr>
        <w:t xml:space="preserve">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BB074" w14:textId="72C5C553" w:rsidR="007607D1" w:rsidRDefault="001F2331">
    <w:pPr>
      <w:pStyle w:val="Encabezado"/>
    </w:pPr>
    <w:r>
      <w:rPr>
        <w:noProof/>
      </w:rPr>
      <w:pict w14:anchorId="241661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left:0;text-align:left;margin-left:0;margin-top:0;width:473.7pt;height:613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ifusion_restringida_01"/>
          <w10:wrap anchorx="margin" anchory="margin"/>
        </v:shape>
      </w:pict>
    </w:r>
    <w:r>
      <w:rPr>
        <w:noProof/>
      </w:rPr>
      <w:pict w14:anchorId="53E5F9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left:0;text-align:left;margin-left:0;margin-top:0;width:572.25pt;height:54pt;rotation:315;z-index:-251658239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Arial&quot;;font-size:48pt" string="DIFUSIÓN RESTRINGI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F481624" w:rsidR="009D653F" w:rsidRPr="00354409" w:rsidRDefault="00BF1960" w:rsidP="002F38F3">
    <w:pPr>
      <w:pStyle w:val="Encabezado"/>
      <w:jc w:val="right"/>
      <w:rPr>
        <w:rFonts w:ascii="Arial Black" w:hAnsi="Arial Black"/>
        <w:b/>
        <w:color w:val="07BFBA"/>
      </w:rPr>
    </w:pPr>
    <w:r w:rsidRPr="0035440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0766FDB3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768590" cy="1335819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335819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2A53FD24">
            <v:group id="Grupo 4" style="position:absolute;margin-left:0;margin-top:0;width:611.7pt;height:105.2pt;z-index:-251628544;mso-position-horizontal:left;mso-position-horizontal-relative:page;mso-position-vertical:top;mso-position-vertical-relative:page;mso-width-relative:margin;mso-height-relative:margin" coordsize="77685,12274" o:spid="_x0000_s1026" o:allowoverlap="f" w14:anchorId="6EF215B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GS3xL+K3U/5jda9s&#10;9FeluD92o6vfdn7i3JlwTyaDsbaWFJFTWt3bimhp/h0/T7JrbIo/utkzMyWHFi7Zpo6VZosIvix8&#10;YumHxD6L7U6J9KtN5bRNAx6ZGsa3lRx/zm8905UUNNc3huTJjp/zOsazkRUr9tP8OLBZFjQWx48M&#10;UdvSeIyJ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AAAAAAAOwOlfS3fvWzqHtHpV0x25n7s33vjWcXQ9u6Hp9lKy5OXk3VrfPkz3&#10;1tx9P0vT8e2/IzMue6PGw8WKSaa+yKO+6gWAf67/AIF7C+B/RXE2dpdMDX+qW6o8LV+rvUOPHrbk&#10;bj3BZDd+LRtKlntplY2ztsUnvg07Hr9n31rJlSWWz5EtG5MRn8o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o:title="Gráfico, Icono&#10;&#10;Descripción generada automáticamente" r:id="rId3"/>
              </v:shape>
              <v:shape id="Imagen 277445007" style="position:absolute;left:7196;top:4572;width:15907;height:3092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croptop="1051f" cropbottom="1051f" o:title="" r:id="rId4"/>
              </v:shape>
              <w10:wrap anchorx="page" anchory="page"/>
            </v:group>
          </w:pict>
        </mc:Fallback>
      </mc:AlternateContent>
    </w:r>
    <w:r w:rsidR="009D653F" w:rsidRPr="00354409">
      <w:rPr>
        <w:rFonts w:ascii="Arial Black" w:hAnsi="Arial Black"/>
        <w:b/>
        <w:color w:val="07BFBA"/>
      </w:rPr>
      <w:t>BOLETÍN DE INDICADOR</w:t>
    </w:r>
    <w:r w:rsidR="00A16D57">
      <w:rPr>
        <w:rFonts w:ascii="Arial Black" w:hAnsi="Arial Black"/>
        <w:b/>
        <w:color w:val="07BFBA"/>
      </w:rPr>
      <w:t xml:space="preserve"> 179/26</w:t>
    </w:r>
  </w:p>
  <w:p w14:paraId="03B7DDCE" w14:textId="77777777" w:rsidR="00040193" w:rsidRDefault="00040193" w:rsidP="00040193">
    <w:pPr>
      <w:pStyle w:val="Encabezado"/>
      <w:jc w:val="right"/>
      <w:rPr>
        <w:noProof/>
        <w:color w:val="404040"/>
      </w:rPr>
    </w:pPr>
  </w:p>
  <w:p w14:paraId="346B7D91" w14:textId="6272A40C" w:rsidR="0017183B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 xml:space="preserve">ÍNDICE </w:t>
    </w:r>
    <w:r w:rsidRPr="00DA779C">
      <w:rPr>
        <w:b/>
        <w:bCs/>
        <w:noProof/>
        <w:color w:val="404040"/>
      </w:rPr>
      <w:t>NACIONAL DE PRECIOS</w:t>
    </w:r>
  </w:p>
  <w:p w14:paraId="1F7DC996" w14:textId="72D36F8E" w:rsidR="00040193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>AL CONSUMIDOR (INPC)</w:t>
    </w:r>
  </w:p>
  <w:p w14:paraId="37AB48C6" w14:textId="0D5BE0E3" w:rsidR="00040193" w:rsidRPr="004B5741" w:rsidRDefault="00D20FAE" w:rsidP="00040193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9</w:t>
    </w:r>
    <w:r w:rsidR="00040193" w:rsidRPr="004B5741">
      <w:rPr>
        <w:noProof/>
        <w:color w:val="404040"/>
      </w:rPr>
      <w:t xml:space="preserve"> de </w:t>
    </w:r>
    <w:r w:rsidR="00FE1B12">
      <w:rPr>
        <w:noProof/>
        <w:color w:val="404040"/>
      </w:rPr>
      <w:t>marzo</w:t>
    </w:r>
    <w:r w:rsidR="00040193" w:rsidRPr="004B5741">
      <w:rPr>
        <w:noProof/>
        <w:color w:val="404040"/>
      </w:rPr>
      <w:t xml:space="preserve"> de 202</w:t>
    </w:r>
    <w:r w:rsidR="008F7C21">
      <w:rPr>
        <w:noProof/>
        <w:color w:val="404040"/>
      </w:rPr>
      <w:t>6</w:t>
    </w:r>
  </w:p>
  <w:p w14:paraId="7024DFF3" w14:textId="7287AF99" w:rsidR="00E03FB3" w:rsidRPr="00040193" w:rsidRDefault="00040193" w:rsidP="00040193">
    <w:pPr>
      <w:pStyle w:val="Encabezado"/>
      <w:jc w:val="right"/>
      <w:rPr>
        <w:bCs/>
        <w:color w:val="404040"/>
      </w:rPr>
    </w:pPr>
    <w:r w:rsidRPr="004B5741">
      <w:rPr>
        <w:bCs/>
        <w:color w:val="404040"/>
      </w:rPr>
      <w:t xml:space="preserve">Página </w:t>
    </w:r>
    <w:r w:rsidRPr="004B5741">
      <w:rPr>
        <w:bCs/>
        <w:color w:val="404040"/>
      </w:rPr>
      <w:fldChar w:fldCharType="begin"/>
    </w:r>
    <w:r w:rsidRPr="004B5741">
      <w:rPr>
        <w:bCs/>
        <w:color w:val="404040"/>
      </w:rPr>
      <w:instrText xml:space="preserve"> PAGE  \* Arabic </w:instrText>
    </w:r>
    <w:r w:rsidRPr="004B5741">
      <w:rPr>
        <w:bCs/>
        <w:color w:val="404040"/>
      </w:rPr>
      <w:fldChar w:fldCharType="separate"/>
    </w:r>
    <w:r w:rsidRPr="004B5741">
      <w:rPr>
        <w:bCs/>
        <w:color w:val="404040"/>
      </w:rPr>
      <w:t>1</w:t>
    </w:r>
    <w:r w:rsidRPr="004B5741">
      <w:rPr>
        <w:bCs/>
        <w:color w:val="404040"/>
      </w:rPr>
      <w:fldChar w:fldCharType="end"/>
    </w:r>
    <w:r w:rsidRPr="004B5741">
      <w:rPr>
        <w:bCs/>
        <w:color w:val="404040"/>
      </w:rPr>
      <w:t>/</w:t>
    </w:r>
    <w:r w:rsidR="001041CE">
      <w:rPr>
        <w:bCs/>
        <w:color w:val="404040"/>
      </w:rPr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73EC1DA3" w:rsidR="00537060" w:rsidRPr="00040193" w:rsidRDefault="00537060" w:rsidP="00040193">
    <w:pPr>
      <w:pStyle w:val="Encabezado"/>
      <w:jc w:val="right"/>
      <w:rPr>
        <w:bCs/>
        <w:color w:val="40404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0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2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4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17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17"/>
  </w:num>
  <w:num w:numId="3" w16cid:durableId="499271919">
    <w:abstractNumId w:val="8"/>
  </w:num>
  <w:num w:numId="4" w16cid:durableId="1110471655">
    <w:abstractNumId w:val="4"/>
  </w:num>
  <w:num w:numId="5" w16cid:durableId="379868459">
    <w:abstractNumId w:val="16"/>
  </w:num>
  <w:num w:numId="6" w16cid:durableId="782304541">
    <w:abstractNumId w:val="13"/>
  </w:num>
  <w:num w:numId="7" w16cid:durableId="1856729440">
    <w:abstractNumId w:val="9"/>
  </w:num>
  <w:num w:numId="8" w16cid:durableId="881092894">
    <w:abstractNumId w:val="14"/>
  </w:num>
  <w:num w:numId="9" w16cid:durableId="869345234">
    <w:abstractNumId w:val="11"/>
  </w:num>
  <w:num w:numId="10" w16cid:durableId="1474323076">
    <w:abstractNumId w:val="10"/>
  </w:num>
  <w:num w:numId="11" w16cid:durableId="1747848345">
    <w:abstractNumId w:val="2"/>
  </w:num>
  <w:num w:numId="12" w16cid:durableId="396056016">
    <w:abstractNumId w:val="12"/>
  </w:num>
  <w:num w:numId="13" w16cid:durableId="349182667">
    <w:abstractNumId w:val="15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7"/>
  </w:num>
  <w:num w:numId="17" w16cid:durableId="1758403799">
    <w:abstractNumId w:val="3"/>
  </w:num>
  <w:num w:numId="18" w16cid:durableId="1167860632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912"/>
    <w:rsid w:val="00000BEA"/>
    <w:rsid w:val="0000180F"/>
    <w:rsid w:val="00001DC5"/>
    <w:rsid w:val="00001FB3"/>
    <w:rsid w:val="00002201"/>
    <w:rsid w:val="00002466"/>
    <w:rsid w:val="00002605"/>
    <w:rsid w:val="00002665"/>
    <w:rsid w:val="000027BD"/>
    <w:rsid w:val="00002B26"/>
    <w:rsid w:val="00002FEA"/>
    <w:rsid w:val="00003B70"/>
    <w:rsid w:val="00003C25"/>
    <w:rsid w:val="00003C68"/>
    <w:rsid w:val="00004291"/>
    <w:rsid w:val="000042CB"/>
    <w:rsid w:val="0000458A"/>
    <w:rsid w:val="00004D23"/>
    <w:rsid w:val="00004D58"/>
    <w:rsid w:val="000050C6"/>
    <w:rsid w:val="00005940"/>
    <w:rsid w:val="00005DB5"/>
    <w:rsid w:val="00005EB0"/>
    <w:rsid w:val="00006358"/>
    <w:rsid w:val="000067CD"/>
    <w:rsid w:val="00006B5A"/>
    <w:rsid w:val="00006DE4"/>
    <w:rsid w:val="000076D4"/>
    <w:rsid w:val="000078B1"/>
    <w:rsid w:val="00007A1A"/>
    <w:rsid w:val="00010A37"/>
    <w:rsid w:val="00010A59"/>
    <w:rsid w:val="000112A7"/>
    <w:rsid w:val="0001151F"/>
    <w:rsid w:val="00011840"/>
    <w:rsid w:val="0001197E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B25"/>
    <w:rsid w:val="00020F6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E86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193"/>
    <w:rsid w:val="0004066E"/>
    <w:rsid w:val="00040766"/>
    <w:rsid w:val="00040F75"/>
    <w:rsid w:val="000419D3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D21"/>
    <w:rsid w:val="00045E9B"/>
    <w:rsid w:val="00046139"/>
    <w:rsid w:val="000465BF"/>
    <w:rsid w:val="00046822"/>
    <w:rsid w:val="00046A3B"/>
    <w:rsid w:val="00046AB6"/>
    <w:rsid w:val="00046D06"/>
    <w:rsid w:val="000471CD"/>
    <w:rsid w:val="0004735D"/>
    <w:rsid w:val="0004744D"/>
    <w:rsid w:val="0004777C"/>
    <w:rsid w:val="000501E0"/>
    <w:rsid w:val="00050618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4E06"/>
    <w:rsid w:val="00055047"/>
    <w:rsid w:val="00055B54"/>
    <w:rsid w:val="00056182"/>
    <w:rsid w:val="0005680F"/>
    <w:rsid w:val="00056F51"/>
    <w:rsid w:val="000573F5"/>
    <w:rsid w:val="00057A39"/>
    <w:rsid w:val="00057F37"/>
    <w:rsid w:val="000601FF"/>
    <w:rsid w:val="000602B0"/>
    <w:rsid w:val="0006045B"/>
    <w:rsid w:val="0006056C"/>
    <w:rsid w:val="0006201D"/>
    <w:rsid w:val="0006228A"/>
    <w:rsid w:val="00063614"/>
    <w:rsid w:val="00063838"/>
    <w:rsid w:val="0006433F"/>
    <w:rsid w:val="000646BA"/>
    <w:rsid w:val="00064BBC"/>
    <w:rsid w:val="00064C82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8BD"/>
    <w:rsid w:val="000739D2"/>
    <w:rsid w:val="00073DE1"/>
    <w:rsid w:val="00073E58"/>
    <w:rsid w:val="00073EF4"/>
    <w:rsid w:val="000748B1"/>
    <w:rsid w:val="000753EC"/>
    <w:rsid w:val="0007567F"/>
    <w:rsid w:val="00075B3A"/>
    <w:rsid w:val="00075DEC"/>
    <w:rsid w:val="00075FB0"/>
    <w:rsid w:val="00076234"/>
    <w:rsid w:val="000767F7"/>
    <w:rsid w:val="00076EE9"/>
    <w:rsid w:val="00077545"/>
    <w:rsid w:val="00077763"/>
    <w:rsid w:val="00077A20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06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7F1"/>
    <w:rsid w:val="00090857"/>
    <w:rsid w:val="00090B52"/>
    <w:rsid w:val="00090B9C"/>
    <w:rsid w:val="00090D7B"/>
    <w:rsid w:val="00091474"/>
    <w:rsid w:val="000915F7"/>
    <w:rsid w:val="00091EEF"/>
    <w:rsid w:val="00092764"/>
    <w:rsid w:val="00092816"/>
    <w:rsid w:val="0009292F"/>
    <w:rsid w:val="000929AC"/>
    <w:rsid w:val="00092C02"/>
    <w:rsid w:val="00092DF7"/>
    <w:rsid w:val="00092F4C"/>
    <w:rsid w:val="000939F8"/>
    <w:rsid w:val="0009421A"/>
    <w:rsid w:val="00094496"/>
    <w:rsid w:val="000945F5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7D"/>
    <w:rsid w:val="000A21D6"/>
    <w:rsid w:val="000A260D"/>
    <w:rsid w:val="000A2C8F"/>
    <w:rsid w:val="000A2C97"/>
    <w:rsid w:val="000A2F4F"/>
    <w:rsid w:val="000A31EF"/>
    <w:rsid w:val="000A3354"/>
    <w:rsid w:val="000A3733"/>
    <w:rsid w:val="000A43B0"/>
    <w:rsid w:val="000A446D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E34"/>
    <w:rsid w:val="000A707A"/>
    <w:rsid w:val="000A7534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2AED"/>
    <w:rsid w:val="000B3324"/>
    <w:rsid w:val="000B369C"/>
    <w:rsid w:val="000B380F"/>
    <w:rsid w:val="000B4292"/>
    <w:rsid w:val="000B4A6A"/>
    <w:rsid w:val="000B4AE3"/>
    <w:rsid w:val="000B50FB"/>
    <w:rsid w:val="000B515D"/>
    <w:rsid w:val="000B5A74"/>
    <w:rsid w:val="000B5C4E"/>
    <w:rsid w:val="000B5FA3"/>
    <w:rsid w:val="000B6AF6"/>
    <w:rsid w:val="000B7FF2"/>
    <w:rsid w:val="000C0EAF"/>
    <w:rsid w:val="000C1051"/>
    <w:rsid w:val="000C1A4B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CCA"/>
    <w:rsid w:val="000C4FA1"/>
    <w:rsid w:val="000C4FBD"/>
    <w:rsid w:val="000C5299"/>
    <w:rsid w:val="000C5468"/>
    <w:rsid w:val="000C54E1"/>
    <w:rsid w:val="000C55CC"/>
    <w:rsid w:val="000C57AA"/>
    <w:rsid w:val="000C5852"/>
    <w:rsid w:val="000C5D0E"/>
    <w:rsid w:val="000C6034"/>
    <w:rsid w:val="000C6081"/>
    <w:rsid w:val="000C60C9"/>
    <w:rsid w:val="000C6A4A"/>
    <w:rsid w:val="000C6AFD"/>
    <w:rsid w:val="000C702C"/>
    <w:rsid w:val="000C7461"/>
    <w:rsid w:val="000C7B3D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E5C"/>
    <w:rsid w:val="000D31C1"/>
    <w:rsid w:val="000D36B2"/>
    <w:rsid w:val="000D36BF"/>
    <w:rsid w:val="000D39FD"/>
    <w:rsid w:val="000D3E10"/>
    <w:rsid w:val="000D418A"/>
    <w:rsid w:val="000D46E7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51"/>
    <w:rsid w:val="000D5AB2"/>
    <w:rsid w:val="000D5EDB"/>
    <w:rsid w:val="000D5F2A"/>
    <w:rsid w:val="000D6C0F"/>
    <w:rsid w:val="000D6F1E"/>
    <w:rsid w:val="000D713C"/>
    <w:rsid w:val="000D7A95"/>
    <w:rsid w:val="000D7BBD"/>
    <w:rsid w:val="000D7CA4"/>
    <w:rsid w:val="000E039A"/>
    <w:rsid w:val="000E03C0"/>
    <w:rsid w:val="000E0654"/>
    <w:rsid w:val="000E0D54"/>
    <w:rsid w:val="000E13AF"/>
    <w:rsid w:val="000E19B3"/>
    <w:rsid w:val="000E1CA2"/>
    <w:rsid w:val="000E28E2"/>
    <w:rsid w:val="000E2970"/>
    <w:rsid w:val="000E2B40"/>
    <w:rsid w:val="000E35A3"/>
    <w:rsid w:val="000E369A"/>
    <w:rsid w:val="000E3A2A"/>
    <w:rsid w:val="000E3CC1"/>
    <w:rsid w:val="000E438C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781"/>
    <w:rsid w:val="000F2E77"/>
    <w:rsid w:val="000F3025"/>
    <w:rsid w:val="000F3491"/>
    <w:rsid w:val="000F37EA"/>
    <w:rsid w:val="000F3986"/>
    <w:rsid w:val="000F3C45"/>
    <w:rsid w:val="000F3DE6"/>
    <w:rsid w:val="000F42EC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4FD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35"/>
    <w:rsid w:val="00100F80"/>
    <w:rsid w:val="001011EC"/>
    <w:rsid w:val="001017C1"/>
    <w:rsid w:val="00101A86"/>
    <w:rsid w:val="00101E92"/>
    <w:rsid w:val="00101F40"/>
    <w:rsid w:val="00102298"/>
    <w:rsid w:val="00102C09"/>
    <w:rsid w:val="00102C79"/>
    <w:rsid w:val="00102EC2"/>
    <w:rsid w:val="00103847"/>
    <w:rsid w:val="00103913"/>
    <w:rsid w:val="001041CE"/>
    <w:rsid w:val="00105234"/>
    <w:rsid w:val="00105316"/>
    <w:rsid w:val="0010535B"/>
    <w:rsid w:val="001054C9"/>
    <w:rsid w:val="001057E1"/>
    <w:rsid w:val="00105E16"/>
    <w:rsid w:val="00105E2B"/>
    <w:rsid w:val="0010619C"/>
    <w:rsid w:val="0010664D"/>
    <w:rsid w:val="00106A20"/>
    <w:rsid w:val="00106A93"/>
    <w:rsid w:val="00106D16"/>
    <w:rsid w:val="001075B8"/>
    <w:rsid w:val="00107B62"/>
    <w:rsid w:val="001101B2"/>
    <w:rsid w:val="00110510"/>
    <w:rsid w:val="0011076D"/>
    <w:rsid w:val="00110BC6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B25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81E"/>
    <w:rsid w:val="00120EA1"/>
    <w:rsid w:val="00121789"/>
    <w:rsid w:val="0012181E"/>
    <w:rsid w:val="00122048"/>
    <w:rsid w:val="001228A0"/>
    <w:rsid w:val="00122B7D"/>
    <w:rsid w:val="00122DEA"/>
    <w:rsid w:val="00123304"/>
    <w:rsid w:val="00123C48"/>
    <w:rsid w:val="00123EFF"/>
    <w:rsid w:val="001241F7"/>
    <w:rsid w:val="00124A4A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81A"/>
    <w:rsid w:val="0012798A"/>
    <w:rsid w:val="001300A8"/>
    <w:rsid w:val="001301E6"/>
    <w:rsid w:val="001304F2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8D2"/>
    <w:rsid w:val="00132DE0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1E8"/>
    <w:rsid w:val="001372CA"/>
    <w:rsid w:val="00137AFD"/>
    <w:rsid w:val="00137DA9"/>
    <w:rsid w:val="00137DFB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06C"/>
    <w:rsid w:val="00142241"/>
    <w:rsid w:val="00142D7E"/>
    <w:rsid w:val="00142E09"/>
    <w:rsid w:val="0014377B"/>
    <w:rsid w:val="00143D3A"/>
    <w:rsid w:val="00144D09"/>
    <w:rsid w:val="001455A0"/>
    <w:rsid w:val="00145808"/>
    <w:rsid w:val="00145F65"/>
    <w:rsid w:val="001460E0"/>
    <w:rsid w:val="0014656D"/>
    <w:rsid w:val="00146902"/>
    <w:rsid w:val="00146DFA"/>
    <w:rsid w:val="00147B68"/>
    <w:rsid w:val="00147BB3"/>
    <w:rsid w:val="00147DD5"/>
    <w:rsid w:val="0015018D"/>
    <w:rsid w:val="00150228"/>
    <w:rsid w:val="001502C3"/>
    <w:rsid w:val="001504E8"/>
    <w:rsid w:val="00150536"/>
    <w:rsid w:val="00151ADE"/>
    <w:rsid w:val="0015229B"/>
    <w:rsid w:val="00152D63"/>
    <w:rsid w:val="00152DCD"/>
    <w:rsid w:val="001533B2"/>
    <w:rsid w:val="001534CA"/>
    <w:rsid w:val="0015369A"/>
    <w:rsid w:val="0015386A"/>
    <w:rsid w:val="00153E85"/>
    <w:rsid w:val="001540F9"/>
    <w:rsid w:val="001540FD"/>
    <w:rsid w:val="00154777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34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64"/>
    <w:rsid w:val="00172600"/>
    <w:rsid w:val="00172614"/>
    <w:rsid w:val="00172672"/>
    <w:rsid w:val="00172AA4"/>
    <w:rsid w:val="0017308E"/>
    <w:rsid w:val="00173309"/>
    <w:rsid w:val="0017356F"/>
    <w:rsid w:val="0017357E"/>
    <w:rsid w:val="001735A8"/>
    <w:rsid w:val="00173881"/>
    <w:rsid w:val="001740E5"/>
    <w:rsid w:val="001741F4"/>
    <w:rsid w:val="00174391"/>
    <w:rsid w:val="00174587"/>
    <w:rsid w:val="0017474C"/>
    <w:rsid w:val="00174783"/>
    <w:rsid w:val="001756A4"/>
    <w:rsid w:val="00175CF4"/>
    <w:rsid w:val="001763FA"/>
    <w:rsid w:val="001763FC"/>
    <w:rsid w:val="001764C8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31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644"/>
    <w:rsid w:val="001908C1"/>
    <w:rsid w:val="00190A43"/>
    <w:rsid w:val="00190D0B"/>
    <w:rsid w:val="00190E23"/>
    <w:rsid w:val="00190FEF"/>
    <w:rsid w:val="001912FB"/>
    <w:rsid w:val="001913A9"/>
    <w:rsid w:val="001915B9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CE9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586"/>
    <w:rsid w:val="001B277C"/>
    <w:rsid w:val="001B277F"/>
    <w:rsid w:val="001B2C6A"/>
    <w:rsid w:val="001B2F19"/>
    <w:rsid w:val="001B35B2"/>
    <w:rsid w:val="001B35ED"/>
    <w:rsid w:val="001B369D"/>
    <w:rsid w:val="001B3F4A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0C78"/>
    <w:rsid w:val="001C117D"/>
    <w:rsid w:val="001C120F"/>
    <w:rsid w:val="001C151F"/>
    <w:rsid w:val="001C1F9C"/>
    <w:rsid w:val="001C226A"/>
    <w:rsid w:val="001C234C"/>
    <w:rsid w:val="001C236E"/>
    <w:rsid w:val="001C29E7"/>
    <w:rsid w:val="001C3119"/>
    <w:rsid w:val="001C32C6"/>
    <w:rsid w:val="001C3D57"/>
    <w:rsid w:val="001C3E2D"/>
    <w:rsid w:val="001C4526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7FB"/>
    <w:rsid w:val="001D3897"/>
    <w:rsid w:val="001D3AD1"/>
    <w:rsid w:val="001D41C3"/>
    <w:rsid w:val="001D45D2"/>
    <w:rsid w:val="001D478B"/>
    <w:rsid w:val="001D4816"/>
    <w:rsid w:val="001D4970"/>
    <w:rsid w:val="001D5F02"/>
    <w:rsid w:val="001D6057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9F1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19"/>
    <w:rsid w:val="001E39E4"/>
    <w:rsid w:val="001E44B3"/>
    <w:rsid w:val="001E45E7"/>
    <w:rsid w:val="001E48C8"/>
    <w:rsid w:val="001E490C"/>
    <w:rsid w:val="001E4ADF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600"/>
    <w:rsid w:val="001F0B7F"/>
    <w:rsid w:val="001F0CD0"/>
    <w:rsid w:val="001F0F71"/>
    <w:rsid w:val="001F1279"/>
    <w:rsid w:val="001F136E"/>
    <w:rsid w:val="001F1592"/>
    <w:rsid w:val="001F15B1"/>
    <w:rsid w:val="001F19D1"/>
    <w:rsid w:val="001F1B69"/>
    <w:rsid w:val="001F1C8F"/>
    <w:rsid w:val="001F1D9A"/>
    <w:rsid w:val="001F2331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4EBD"/>
    <w:rsid w:val="001F4FF6"/>
    <w:rsid w:val="001F58D3"/>
    <w:rsid w:val="001F59C6"/>
    <w:rsid w:val="001F60DA"/>
    <w:rsid w:val="001F65A4"/>
    <w:rsid w:val="001F65E0"/>
    <w:rsid w:val="001F6B53"/>
    <w:rsid w:val="001F6C3F"/>
    <w:rsid w:val="001F6EE3"/>
    <w:rsid w:val="001F7362"/>
    <w:rsid w:val="001F7AE9"/>
    <w:rsid w:val="001F7CBF"/>
    <w:rsid w:val="001F7CFD"/>
    <w:rsid w:val="0020084F"/>
    <w:rsid w:val="0020094B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CD"/>
    <w:rsid w:val="00204BFC"/>
    <w:rsid w:val="00204F6E"/>
    <w:rsid w:val="002054AD"/>
    <w:rsid w:val="00205AE5"/>
    <w:rsid w:val="00206147"/>
    <w:rsid w:val="002064F3"/>
    <w:rsid w:val="0020658A"/>
    <w:rsid w:val="002069A8"/>
    <w:rsid w:val="00206B2B"/>
    <w:rsid w:val="00206C70"/>
    <w:rsid w:val="00206EE7"/>
    <w:rsid w:val="002076AE"/>
    <w:rsid w:val="0020789A"/>
    <w:rsid w:val="00207C83"/>
    <w:rsid w:val="00207FA9"/>
    <w:rsid w:val="00210869"/>
    <w:rsid w:val="002116AD"/>
    <w:rsid w:val="00211999"/>
    <w:rsid w:val="002119E9"/>
    <w:rsid w:val="00211B44"/>
    <w:rsid w:val="00211E71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5B9D"/>
    <w:rsid w:val="00215D9F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408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0CC"/>
    <w:rsid w:val="002252FB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2E90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5EC"/>
    <w:rsid w:val="002358E5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725"/>
    <w:rsid w:val="00240ECB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4C1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12A"/>
    <w:rsid w:val="002454F0"/>
    <w:rsid w:val="002456C9"/>
    <w:rsid w:val="002456FB"/>
    <w:rsid w:val="00245B9E"/>
    <w:rsid w:val="002465AC"/>
    <w:rsid w:val="002465EC"/>
    <w:rsid w:val="00246614"/>
    <w:rsid w:val="002466A3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485A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FF5"/>
    <w:rsid w:val="002604FD"/>
    <w:rsid w:val="00260F56"/>
    <w:rsid w:val="002610D8"/>
    <w:rsid w:val="002614CD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C19"/>
    <w:rsid w:val="00267EE2"/>
    <w:rsid w:val="00267F5F"/>
    <w:rsid w:val="002702F4"/>
    <w:rsid w:val="00270965"/>
    <w:rsid w:val="00270A01"/>
    <w:rsid w:val="00270EC6"/>
    <w:rsid w:val="00271718"/>
    <w:rsid w:val="002719B5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0DFE"/>
    <w:rsid w:val="00281063"/>
    <w:rsid w:val="00281676"/>
    <w:rsid w:val="00281C41"/>
    <w:rsid w:val="00281E32"/>
    <w:rsid w:val="002823B9"/>
    <w:rsid w:val="00282479"/>
    <w:rsid w:val="0028276E"/>
    <w:rsid w:val="002827F3"/>
    <w:rsid w:val="00282986"/>
    <w:rsid w:val="002829BD"/>
    <w:rsid w:val="00282B3E"/>
    <w:rsid w:val="00282C1F"/>
    <w:rsid w:val="00282C6C"/>
    <w:rsid w:val="00283B7F"/>
    <w:rsid w:val="0028468D"/>
    <w:rsid w:val="0028470C"/>
    <w:rsid w:val="00284800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08B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113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97F65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4F1"/>
    <w:rsid w:val="002A46FA"/>
    <w:rsid w:val="002A4916"/>
    <w:rsid w:val="002A5227"/>
    <w:rsid w:val="002A53C5"/>
    <w:rsid w:val="002A55D0"/>
    <w:rsid w:val="002A57BC"/>
    <w:rsid w:val="002A581C"/>
    <w:rsid w:val="002A6525"/>
    <w:rsid w:val="002A712B"/>
    <w:rsid w:val="002B00FE"/>
    <w:rsid w:val="002B0E27"/>
    <w:rsid w:val="002B10B6"/>
    <w:rsid w:val="002B10D3"/>
    <w:rsid w:val="002B1113"/>
    <w:rsid w:val="002B1867"/>
    <w:rsid w:val="002B1BD1"/>
    <w:rsid w:val="002B1EA3"/>
    <w:rsid w:val="002B2486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4DA"/>
    <w:rsid w:val="002B6815"/>
    <w:rsid w:val="002B6AB1"/>
    <w:rsid w:val="002B71D1"/>
    <w:rsid w:val="002B78CF"/>
    <w:rsid w:val="002B7ECC"/>
    <w:rsid w:val="002C0042"/>
    <w:rsid w:val="002C0144"/>
    <w:rsid w:val="002C038D"/>
    <w:rsid w:val="002C0CAC"/>
    <w:rsid w:val="002C1475"/>
    <w:rsid w:val="002C1F28"/>
    <w:rsid w:val="002C1FBB"/>
    <w:rsid w:val="002C23CF"/>
    <w:rsid w:val="002C254B"/>
    <w:rsid w:val="002C25DE"/>
    <w:rsid w:val="002C27E8"/>
    <w:rsid w:val="002C2AB7"/>
    <w:rsid w:val="002C2ACB"/>
    <w:rsid w:val="002C2F60"/>
    <w:rsid w:val="002C373F"/>
    <w:rsid w:val="002C3D73"/>
    <w:rsid w:val="002C41CB"/>
    <w:rsid w:val="002C47E2"/>
    <w:rsid w:val="002C59F5"/>
    <w:rsid w:val="002C5C58"/>
    <w:rsid w:val="002C5C93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C6A"/>
    <w:rsid w:val="002D34B6"/>
    <w:rsid w:val="002D37EE"/>
    <w:rsid w:val="002D40A5"/>
    <w:rsid w:val="002D4189"/>
    <w:rsid w:val="002D47E5"/>
    <w:rsid w:val="002D48E1"/>
    <w:rsid w:val="002D4CCB"/>
    <w:rsid w:val="002D4DF7"/>
    <w:rsid w:val="002D5847"/>
    <w:rsid w:val="002D61C8"/>
    <w:rsid w:val="002D629E"/>
    <w:rsid w:val="002D63B3"/>
    <w:rsid w:val="002D6E9A"/>
    <w:rsid w:val="002D6F57"/>
    <w:rsid w:val="002D7144"/>
    <w:rsid w:val="002D726B"/>
    <w:rsid w:val="002D75DB"/>
    <w:rsid w:val="002D7F19"/>
    <w:rsid w:val="002E0067"/>
    <w:rsid w:val="002E02D0"/>
    <w:rsid w:val="002E0489"/>
    <w:rsid w:val="002E04C0"/>
    <w:rsid w:val="002E0544"/>
    <w:rsid w:val="002E1D08"/>
    <w:rsid w:val="002E1DF4"/>
    <w:rsid w:val="002E2C3B"/>
    <w:rsid w:val="002E3C37"/>
    <w:rsid w:val="002E3CD0"/>
    <w:rsid w:val="002E41B2"/>
    <w:rsid w:val="002E4BA7"/>
    <w:rsid w:val="002E4D3D"/>
    <w:rsid w:val="002E4DD1"/>
    <w:rsid w:val="002E51CF"/>
    <w:rsid w:val="002E5957"/>
    <w:rsid w:val="002E5CA7"/>
    <w:rsid w:val="002E6377"/>
    <w:rsid w:val="002E64C3"/>
    <w:rsid w:val="002E668B"/>
    <w:rsid w:val="002E7113"/>
    <w:rsid w:val="002E7235"/>
    <w:rsid w:val="002E7822"/>
    <w:rsid w:val="002E7A07"/>
    <w:rsid w:val="002E7C80"/>
    <w:rsid w:val="002E7DEA"/>
    <w:rsid w:val="002F01B0"/>
    <w:rsid w:val="002F024B"/>
    <w:rsid w:val="002F0276"/>
    <w:rsid w:val="002F039E"/>
    <w:rsid w:val="002F10E7"/>
    <w:rsid w:val="002F10FF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281"/>
    <w:rsid w:val="002F38F3"/>
    <w:rsid w:val="002F3C64"/>
    <w:rsid w:val="002F4431"/>
    <w:rsid w:val="002F4687"/>
    <w:rsid w:val="002F47E7"/>
    <w:rsid w:val="002F510D"/>
    <w:rsid w:val="002F523B"/>
    <w:rsid w:val="002F5F61"/>
    <w:rsid w:val="002F63E6"/>
    <w:rsid w:val="002F6C5B"/>
    <w:rsid w:val="002F6D27"/>
    <w:rsid w:val="002F744D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CAB"/>
    <w:rsid w:val="00301D96"/>
    <w:rsid w:val="0030220C"/>
    <w:rsid w:val="003022FE"/>
    <w:rsid w:val="003025F4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27D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07FC9"/>
    <w:rsid w:val="003106C8"/>
    <w:rsid w:val="003109E0"/>
    <w:rsid w:val="00310A1B"/>
    <w:rsid w:val="00310DAC"/>
    <w:rsid w:val="00310E3F"/>
    <w:rsid w:val="00311270"/>
    <w:rsid w:val="003113F8"/>
    <w:rsid w:val="0031175D"/>
    <w:rsid w:val="00311800"/>
    <w:rsid w:val="003119DD"/>
    <w:rsid w:val="0031201D"/>
    <w:rsid w:val="00312297"/>
    <w:rsid w:val="003124C8"/>
    <w:rsid w:val="00313367"/>
    <w:rsid w:val="0031354F"/>
    <w:rsid w:val="00314614"/>
    <w:rsid w:val="00314739"/>
    <w:rsid w:val="00314773"/>
    <w:rsid w:val="00314962"/>
    <w:rsid w:val="003149C2"/>
    <w:rsid w:val="00314F8A"/>
    <w:rsid w:val="003151F3"/>
    <w:rsid w:val="003152FA"/>
    <w:rsid w:val="003154DB"/>
    <w:rsid w:val="003156BC"/>
    <w:rsid w:val="00315D12"/>
    <w:rsid w:val="00316073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3735"/>
    <w:rsid w:val="00324FF5"/>
    <w:rsid w:val="003256A0"/>
    <w:rsid w:val="00325BAB"/>
    <w:rsid w:val="00325E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9E0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49A"/>
    <w:rsid w:val="003515FC"/>
    <w:rsid w:val="00351668"/>
    <w:rsid w:val="00352775"/>
    <w:rsid w:val="00352F14"/>
    <w:rsid w:val="003530B3"/>
    <w:rsid w:val="003532DF"/>
    <w:rsid w:val="00353F13"/>
    <w:rsid w:val="00354409"/>
    <w:rsid w:val="003549E9"/>
    <w:rsid w:val="00354F2E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0D93"/>
    <w:rsid w:val="00361062"/>
    <w:rsid w:val="003610F5"/>
    <w:rsid w:val="003616F4"/>
    <w:rsid w:val="00361C9A"/>
    <w:rsid w:val="00361DE0"/>
    <w:rsid w:val="003628E9"/>
    <w:rsid w:val="00362A9B"/>
    <w:rsid w:val="00362B5E"/>
    <w:rsid w:val="003638E9"/>
    <w:rsid w:val="003641CC"/>
    <w:rsid w:val="00364273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413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79C"/>
    <w:rsid w:val="003718D9"/>
    <w:rsid w:val="0037207D"/>
    <w:rsid w:val="003720A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8C"/>
    <w:rsid w:val="003760FD"/>
    <w:rsid w:val="003769BB"/>
    <w:rsid w:val="003769D5"/>
    <w:rsid w:val="00376A9C"/>
    <w:rsid w:val="00377475"/>
    <w:rsid w:val="00377A8C"/>
    <w:rsid w:val="00377B01"/>
    <w:rsid w:val="00380027"/>
    <w:rsid w:val="0038053C"/>
    <w:rsid w:val="0038054C"/>
    <w:rsid w:val="0038061C"/>
    <w:rsid w:val="00381137"/>
    <w:rsid w:val="00381168"/>
    <w:rsid w:val="00381BE5"/>
    <w:rsid w:val="00381D06"/>
    <w:rsid w:val="00381D7C"/>
    <w:rsid w:val="00381E3D"/>
    <w:rsid w:val="003820DA"/>
    <w:rsid w:val="003825F4"/>
    <w:rsid w:val="00383110"/>
    <w:rsid w:val="00383181"/>
    <w:rsid w:val="003831C2"/>
    <w:rsid w:val="003831F9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615"/>
    <w:rsid w:val="00391B86"/>
    <w:rsid w:val="00391CBB"/>
    <w:rsid w:val="00391D90"/>
    <w:rsid w:val="00391DDE"/>
    <w:rsid w:val="0039208E"/>
    <w:rsid w:val="003923A6"/>
    <w:rsid w:val="0039257A"/>
    <w:rsid w:val="0039290C"/>
    <w:rsid w:val="00392C19"/>
    <w:rsid w:val="00392EEE"/>
    <w:rsid w:val="00393231"/>
    <w:rsid w:val="0039344E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832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364"/>
    <w:rsid w:val="003A74C7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262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8DE"/>
    <w:rsid w:val="003B69D0"/>
    <w:rsid w:val="003B7B4D"/>
    <w:rsid w:val="003C0125"/>
    <w:rsid w:val="003C03F7"/>
    <w:rsid w:val="003C05CD"/>
    <w:rsid w:val="003C0FE5"/>
    <w:rsid w:val="003C14B6"/>
    <w:rsid w:val="003C1B97"/>
    <w:rsid w:val="003C1C2E"/>
    <w:rsid w:val="003C1CAF"/>
    <w:rsid w:val="003C22D4"/>
    <w:rsid w:val="003C29AF"/>
    <w:rsid w:val="003C2E73"/>
    <w:rsid w:val="003C36B1"/>
    <w:rsid w:val="003C387C"/>
    <w:rsid w:val="003C3984"/>
    <w:rsid w:val="003C3BC5"/>
    <w:rsid w:val="003C3F73"/>
    <w:rsid w:val="003C40A2"/>
    <w:rsid w:val="003C4D4A"/>
    <w:rsid w:val="003C5428"/>
    <w:rsid w:val="003C5519"/>
    <w:rsid w:val="003C5A97"/>
    <w:rsid w:val="003C616B"/>
    <w:rsid w:val="003C6702"/>
    <w:rsid w:val="003C681D"/>
    <w:rsid w:val="003C6A4E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336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44E"/>
    <w:rsid w:val="003E1867"/>
    <w:rsid w:val="003E1ABA"/>
    <w:rsid w:val="003E20CB"/>
    <w:rsid w:val="003E2169"/>
    <w:rsid w:val="003E23B1"/>
    <w:rsid w:val="003E26DE"/>
    <w:rsid w:val="003E2E74"/>
    <w:rsid w:val="003E3238"/>
    <w:rsid w:val="003E3824"/>
    <w:rsid w:val="003E41E2"/>
    <w:rsid w:val="003E4419"/>
    <w:rsid w:val="003E4979"/>
    <w:rsid w:val="003E4B79"/>
    <w:rsid w:val="003E4B85"/>
    <w:rsid w:val="003E5764"/>
    <w:rsid w:val="003E57EE"/>
    <w:rsid w:val="003E581F"/>
    <w:rsid w:val="003E59A3"/>
    <w:rsid w:val="003E5B2C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1EEB"/>
    <w:rsid w:val="003F2B5A"/>
    <w:rsid w:val="003F2BFE"/>
    <w:rsid w:val="003F33D6"/>
    <w:rsid w:val="003F3A44"/>
    <w:rsid w:val="003F3B3F"/>
    <w:rsid w:val="003F3E27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94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2F07"/>
    <w:rsid w:val="00413129"/>
    <w:rsid w:val="00413162"/>
    <w:rsid w:val="004133CD"/>
    <w:rsid w:val="00413549"/>
    <w:rsid w:val="004136E1"/>
    <w:rsid w:val="00413FCD"/>
    <w:rsid w:val="0041439E"/>
    <w:rsid w:val="00414538"/>
    <w:rsid w:val="00414647"/>
    <w:rsid w:val="0041479C"/>
    <w:rsid w:val="00414A3B"/>
    <w:rsid w:val="00414F3F"/>
    <w:rsid w:val="00414F9A"/>
    <w:rsid w:val="00415ECC"/>
    <w:rsid w:val="00415EF5"/>
    <w:rsid w:val="0041616A"/>
    <w:rsid w:val="00416787"/>
    <w:rsid w:val="004170FC"/>
    <w:rsid w:val="00417D3E"/>
    <w:rsid w:val="00417F13"/>
    <w:rsid w:val="004203CA"/>
    <w:rsid w:val="004208D7"/>
    <w:rsid w:val="00420CA2"/>
    <w:rsid w:val="00420EEC"/>
    <w:rsid w:val="00421103"/>
    <w:rsid w:val="004215BD"/>
    <w:rsid w:val="00421878"/>
    <w:rsid w:val="004219C1"/>
    <w:rsid w:val="004228EE"/>
    <w:rsid w:val="00422BB1"/>
    <w:rsid w:val="00422D87"/>
    <w:rsid w:val="0042325A"/>
    <w:rsid w:val="0042336F"/>
    <w:rsid w:val="0042342C"/>
    <w:rsid w:val="004234EF"/>
    <w:rsid w:val="00423CA0"/>
    <w:rsid w:val="004242F2"/>
    <w:rsid w:val="0042452A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622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2B21"/>
    <w:rsid w:val="00433460"/>
    <w:rsid w:val="00433550"/>
    <w:rsid w:val="004335F8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113"/>
    <w:rsid w:val="004355FA"/>
    <w:rsid w:val="00435F09"/>
    <w:rsid w:val="00435F6F"/>
    <w:rsid w:val="00436225"/>
    <w:rsid w:val="00436548"/>
    <w:rsid w:val="0043679D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C74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4B27"/>
    <w:rsid w:val="00445064"/>
    <w:rsid w:val="00445172"/>
    <w:rsid w:val="00445472"/>
    <w:rsid w:val="0044586B"/>
    <w:rsid w:val="00445B32"/>
    <w:rsid w:val="00446498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75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3F38"/>
    <w:rsid w:val="004541EE"/>
    <w:rsid w:val="00454571"/>
    <w:rsid w:val="0045592A"/>
    <w:rsid w:val="00455ADA"/>
    <w:rsid w:val="00455AFA"/>
    <w:rsid w:val="00456308"/>
    <w:rsid w:val="00456348"/>
    <w:rsid w:val="004566BE"/>
    <w:rsid w:val="0045682E"/>
    <w:rsid w:val="004568B4"/>
    <w:rsid w:val="00457142"/>
    <w:rsid w:val="004573A4"/>
    <w:rsid w:val="00457487"/>
    <w:rsid w:val="00457493"/>
    <w:rsid w:val="00457870"/>
    <w:rsid w:val="00457958"/>
    <w:rsid w:val="004601B9"/>
    <w:rsid w:val="004605F4"/>
    <w:rsid w:val="0046115F"/>
    <w:rsid w:val="0046148D"/>
    <w:rsid w:val="00461535"/>
    <w:rsid w:val="0046203B"/>
    <w:rsid w:val="00462072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660"/>
    <w:rsid w:val="004647D8"/>
    <w:rsid w:val="00464BC7"/>
    <w:rsid w:val="004651B8"/>
    <w:rsid w:val="00465580"/>
    <w:rsid w:val="00465972"/>
    <w:rsid w:val="00465B80"/>
    <w:rsid w:val="00465E7E"/>
    <w:rsid w:val="0046625C"/>
    <w:rsid w:val="0046695A"/>
    <w:rsid w:val="00466BB5"/>
    <w:rsid w:val="004672E8"/>
    <w:rsid w:val="00467321"/>
    <w:rsid w:val="0046758F"/>
    <w:rsid w:val="004677E9"/>
    <w:rsid w:val="00467972"/>
    <w:rsid w:val="00470535"/>
    <w:rsid w:val="00470D57"/>
    <w:rsid w:val="00471183"/>
    <w:rsid w:val="0047123C"/>
    <w:rsid w:val="004714F6"/>
    <w:rsid w:val="00471600"/>
    <w:rsid w:val="00471E38"/>
    <w:rsid w:val="0047289C"/>
    <w:rsid w:val="00472E22"/>
    <w:rsid w:val="00472F67"/>
    <w:rsid w:val="004735DE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FD5"/>
    <w:rsid w:val="00477163"/>
    <w:rsid w:val="00477898"/>
    <w:rsid w:val="00477B0E"/>
    <w:rsid w:val="00477D0F"/>
    <w:rsid w:val="00480195"/>
    <w:rsid w:val="00480263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685"/>
    <w:rsid w:val="00484D20"/>
    <w:rsid w:val="004850C1"/>
    <w:rsid w:val="004856A5"/>
    <w:rsid w:val="00486F54"/>
    <w:rsid w:val="00487038"/>
    <w:rsid w:val="004871B4"/>
    <w:rsid w:val="004876DD"/>
    <w:rsid w:val="0049076A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397F"/>
    <w:rsid w:val="00493B41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AE5"/>
    <w:rsid w:val="004B3C75"/>
    <w:rsid w:val="004B3D50"/>
    <w:rsid w:val="004B4194"/>
    <w:rsid w:val="004B457E"/>
    <w:rsid w:val="004B5447"/>
    <w:rsid w:val="004B55F0"/>
    <w:rsid w:val="004B56C3"/>
    <w:rsid w:val="004B5741"/>
    <w:rsid w:val="004B5E0F"/>
    <w:rsid w:val="004B6377"/>
    <w:rsid w:val="004B656C"/>
    <w:rsid w:val="004B6928"/>
    <w:rsid w:val="004B6AA6"/>
    <w:rsid w:val="004B6C9D"/>
    <w:rsid w:val="004B754D"/>
    <w:rsid w:val="004B79FA"/>
    <w:rsid w:val="004B7D94"/>
    <w:rsid w:val="004C0FB7"/>
    <w:rsid w:val="004C104B"/>
    <w:rsid w:val="004C12B2"/>
    <w:rsid w:val="004C164A"/>
    <w:rsid w:val="004C17F1"/>
    <w:rsid w:val="004C2C65"/>
    <w:rsid w:val="004C2E14"/>
    <w:rsid w:val="004C2FE3"/>
    <w:rsid w:val="004C305A"/>
    <w:rsid w:val="004C3094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06C"/>
    <w:rsid w:val="004C5570"/>
    <w:rsid w:val="004C5BD0"/>
    <w:rsid w:val="004C5D52"/>
    <w:rsid w:val="004C5DB0"/>
    <w:rsid w:val="004C60D8"/>
    <w:rsid w:val="004C62EE"/>
    <w:rsid w:val="004C6A0D"/>
    <w:rsid w:val="004C71EA"/>
    <w:rsid w:val="004D0C1E"/>
    <w:rsid w:val="004D0FCC"/>
    <w:rsid w:val="004D1000"/>
    <w:rsid w:val="004D1561"/>
    <w:rsid w:val="004D1D27"/>
    <w:rsid w:val="004D2B7A"/>
    <w:rsid w:val="004D2EC3"/>
    <w:rsid w:val="004D2FF6"/>
    <w:rsid w:val="004D3FD6"/>
    <w:rsid w:val="004D405F"/>
    <w:rsid w:val="004D55CA"/>
    <w:rsid w:val="004D5A27"/>
    <w:rsid w:val="004D5F0E"/>
    <w:rsid w:val="004D6626"/>
    <w:rsid w:val="004D6758"/>
    <w:rsid w:val="004D732E"/>
    <w:rsid w:val="004D7B1A"/>
    <w:rsid w:val="004E0640"/>
    <w:rsid w:val="004E0830"/>
    <w:rsid w:val="004E169C"/>
    <w:rsid w:val="004E1A49"/>
    <w:rsid w:val="004E1BF0"/>
    <w:rsid w:val="004E1E6A"/>
    <w:rsid w:val="004E20EB"/>
    <w:rsid w:val="004E220F"/>
    <w:rsid w:val="004E2277"/>
    <w:rsid w:val="004E28E1"/>
    <w:rsid w:val="004E2B01"/>
    <w:rsid w:val="004E34C7"/>
    <w:rsid w:val="004E356A"/>
    <w:rsid w:val="004E375D"/>
    <w:rsid w:val="004E3850"/>
    <w:rsid w:val="004E3FC0"/>
    <w:rsid w:val="004E3FC1"/>
    <w:rsid w:val="004E4115"/>
    <w:rsid w:val="004E4813"/>
    <w:rsid w:val="004E4BD8"/>
    <w:rsid w:val="004E4BEA"/>
    <w:rsid w:val="004E58EA"/>
    <w:rsid w:val="004E5F65"/>
    <w:rsid w:val="004E6C7A"/>
    <w:rsid w:val="004E6D8E"/>
    <w:rsid w:val="004E6E2D"/>
    <w:rsid w:val="004E74D3"/>
    <w:rsid w:val="004E7615"/>
    <w:rsid w:val="004E7CDF"/>
    <w:rsid w:val="004F02AF"/>
    <w:rsid w:val="004F078C"/>
    <w:rsid w:val="004F07CE"/>
    <w:rsid w:val="004F1087"/>
    <w:rsid w:val="004F110F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363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DAD"/>
    <w:rsid w:val="004F3E6A"/>
    <w:rsid w:val="004F469D"/>
    <w:rsid w:val="004F5346"/>
    <w:rsid w:val="004F5681"/>
    <w:rsid w:val="004F5773"/>
    <w:rsid w:val="004F57E4"/>
    <w:rsid w:val="004F5C09"/>
    <w:rsid w:val="004F5E4E"/>
    <w:rsid w:val="004F6057"/>
    <w:rsid w:val="004F6376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376"/>
    <w:rsid w:val="00501CDC"/>
    <w:rsid w:val="00501E6C"/>
    <w:rsid w:val="00501EBE"/>
    <w:rsid w:val="00502103"/>
    <w:rsid w:val="00503551"/>
    <w:rsid w:val="00503806"/>
    <w:rsid w:val="00503963"/>
    <w:rsid w:val="00503F38"/>
    <w:rsid w:val="005043FC"/>
    <w:rsid w:val="00504440"/>
    <w:rsid w:val="00504A55"/>
    <w:rsid w:val="00504B31"/>
    <w:rsid w:val="00505A1E"/>
    <w:rsid w:val="00505AC6"/>
    <w:rsid w:val="00505F08"/>
    <w:rsid w:val="0050635E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4EA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9B0"/>
    <w:rsid w:val="00514B72"/>
    <w:rsid w:val="00514C46"/>
    <w:rsid w:val="00514DDC"/>
    <w:rsid w:val="005151C3"/>
    <w:rsid w:val="00515BCF"/>
    <w:rsid w:val="00516083"/>
    <w:rsid w:val="005162FC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065"/>
    <w:rsid w:val="00521171"/>
    <w:rsid w:val="00521439"/>
    <w:rsid w:val="00521BFA"/>
    <w:rsid w:val="00521DAC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BC4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91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210"/>
    <w:rsid w:val="00536A58"/>
    <w:rsid w:val="00536AB4"/>
    <w:rsid w:val="00536AFF"/>
    <w:rsid w:val="00536F48"/>
    <w:rsid w:val="00537022"/>
    <w:rsid w:val="00537060"/>
    <w:rsid w:val="00537127"/>
    <w:rsid w:val="0053764B"/>
    <w:rsid w:val="0054069F"/>
    <w:rsid w:val="00541307"/>
    <w:rsid w:val="005416CC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00"/>
    <w:rsid w:val="00545698"/>
    <w:rsid w:val="00545B42"/>
    <w:rsid w:val="00545D6F"/>
    <w:rsid w:val="0054612B"/>
    <w:rsid w:val="005466DF"/>
    <w:rsid w:val="00546773"/>
    <w:rsid w:val="00547753"/>
    <w:rsid w:val="005479F5"/>
    <w:rsid w:val="00547D90"/>
    <w:rsid w:val="005501E4"/>
    <w:rsid w:val="005501FC"/>
    <w:rsid w:val="005506E4"/>
    <w:rsid w:val="005508EF"/>
    <w:rsid w:val="00550F2A"/>
    <w:rsid w:val="005510E3"/>
    <w:rsid w:val="00551500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9C"/>
    <w:rsid w:val="0055400F"/>
    <w:rsid w:val="00554019"/>
    <w:rsid w:val="00554239"/>
    <w:rsid w:val="005548DD"/>
    <w:rsid w:val="00554DBF"/>
    <w:rsid w:val="00554DDC"/>
    <w:rsid w:val="0055518E"/>
    <w:rsid w:val="00555425"/>
    <w:rsid w:val="00555500"/>
    <w:rsid w:val="00555CEE"/>
    <w:rsid w:val="00555FC3"/>
    <w:rsid w:val="00556027"/>
    <w:rsid w:val="00556506"/>
    <w:rsid w:val="0055659A"/>
    <w:rsid w:val="00556731"/>
    <w:rsid w:val="00556AE2"/>
    <w:rsid w:val="00557401"/>
    <w:rsid w:val="0055747C"/>
    <w:rsid w:val="0055779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2A4"/>
    <w:rsid w:val="0056255F"/>
    <w:rsid w:val="00562E4D"/>
    <w:rsid w:val="00562EAD"/>
    <w:rsid w:val="00563222"/>
    <w:rsid w:val="0056367C"/>
    <w:rsid w:val="005638E0"/>
    <w:rsid w:val="00563AEB"/>
    <w:rsid w:val="005642AA"/>
    <w:rsid w:val="00564321"/>
    <w:rsid w:val="005644C9"/>
    <w:rsid w:val="00564618"/>
    <w:rsid w:val="00564775"/>
    <w:rsid w:val="00565150"/>
    <w:rsid w:val="0056551D"/>
    <w:rsid w:val="005660E6"/>
    <w:rsid w:val="00566C28"/>
    <w:rsid w:val="00566EBC"/>
    <w:rsid w:val="005673A1"/>
    <w:rsid w:val="00567500"/>
    <w:rsid w:val="0056753D"/>
    <w:rsid w:val="00567811"/>
    <w:rsid w:val="00567CDA"/>
    <w:rsid w:val="00567DDE"/>
    <w:rsid w:val="00567DEE"/>
    <w:rsid w:val="00570163"/>
    <w:rsid w:val="005701B3"/>
    <w:rsid w:val="005702BD"/>
    <w:rsid w:val="005704B1"/>
    <w:rsid w:val="005709FC"/>
    <w:rsid w:val="005711DF"/>
    <w:rsid w:val="005719AC"/>
    <w:rsid w:val="00571FB4"/>
    <w:rsid w:val="005723C4"/>
    <w:rsid w:val="00572749"/>
    <w:rsid w:val="00572CF7"/>
    <w:rsid w:val="005739F4"/>
    <w:rsid w:val="00573A7F"/>
    <w:rsid w:val="00573EE1"/>
    <w:rsid w:val="00573EEA"/>
    <w:rsid w:val="0057406C"/>
    <w:rsid w:val="00575051"/>
    <w:rsid w:val="005758E3"/>
    <w:rsid w:val="00576069"/>
    <w:rsid w:val="005764A8"/>
    <w:rsid w:val="00576948"/>
    <w:rsid w:val="00576AD5"/>
    <w:rsid w:val="00576D35"/>
    <w:rsid w:val="005775C0"/>
    <w:rsid w:val="005777C8"/>
    <w:rsid w:val="00577AD5"/>
    <w:rsid w:val="00577F23"/>
    <w:rsid w:val="00580414"/>
    <w:rsid w:val="005806B1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64B"/>
    <w:rsid w:val="00582853"/>
    <w:rsid w:val="00582893"/>
    <w:rsid w:val="00582C76"/>
    <w:rsid w:val="00583706"/>
    <w:rsid w:val="00583A87"/>
    <w:rsid w:val="00583AF1"/>
    <w:rsid w:val="00583CCB"/>
    <w:rsid w:val="00583D68"/>
    <w:rsid w:val="00583DF8"/>
    <w:rsid w:val="0058403B"/>
    <w:rsid w:val="005841B0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7E9"/>
    <w:rsid w:val="00597799"/>
    <w:rsid w:val="005977F9"/>
    <w:rsid w:val="00597BA8"/>
    <w:rsid w:val="005A011B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624"/>
    <w:rsid w:val="005A5011"/>
    <w:rsid w:val="005A508D"/>
    <w:rsid w:val="005A5F3B"/>
    <w:rsid w:val="005A60BA"/>
    <w:rsid w:val="005A6737"/>
    <w:rsid w:val="005A6E09"/>
    <w:rsid w:val="005A70CD"/>
    <w:rsid w:val="005A7550"/>
    <w:rsid w:val="005A761B"/>
    <w:rsid w:val="005A79F3"/>
    <w:rsid w:val="005B05A2"/>
    <w:rsid w:val="005B096F"/>
    <w:rsid w:val="005B0987"/>
    <w:rsid w:val="005B0AA5"/>
    <w:rsid w:val="005B0FB5"/>
    <w:rsid w:val="005B1191"/>
    <w:rsid w:val="005B1205"/>
    <w:rsid w:val="005B1D3B"/>
    <w:rsid w:val="005B2088"/>
    <w:rsid w:val="005B2466"/>
    <w:rsid w:val="005B273B"/>
    <w:rsid w:val="005B2BB3"/>
    <w:rsid w:val="005B2BBB"/>
    <w:rsid w:val="005B2BF5"/>
    <w:rsid w:val="005B2FD3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683"/>
    <w:rsid w:val="005C0B32"/>
    <w:rsid w:val="005C0C11"/>
    <w:rsid w:val="005C12AC"/>
    <w:rsid w:val="005C1C90"/>
    <w:rsid w:val="005C1CEF"/>
    <w:rsid w:val="005C1EF5"/>
    <w:rsid w:val="005C25B4"/>
    <w:rsid w:val="005C3494"/>
    <w:rsid w:val="005C3964"/>
    <w:rsid w:val="005C428A"/>
    <w:rsid w:val="005C4330"/>
    <w:rsid w:val="005C4787"/>
    <w:rsid w:val="005C4997"/>
    <w:rsid w:val="005C4C5C"/>
    <w:rsid w:val="005C5113"/>
    <w:rsid w:val="005C54B8"/>
    <w:rsid w:val="005C557C"/>
    <w:rsid w:val="005C56B7"/>
    <w:rsid w:val="005C5CDF"/>
    <w:rsid w:val="005C6379"/>
    <w:rsid w:val="005C677E"/>
    <w:rsid w:val="005C6CD0"/>
    <w:rsid w:val="005C6DDD"/>
    <w:rsid w:val="005C7072"/>
    <w:rsid w:val="005C759E"/>
    <w:rsid w:val="005C76FC"/>
    <w:rsid w:val="005C77A1"/>
    <w:rsid w:val="005C785E"/>
    <w:rsid w:val="005C78D5"/>
    <w:rsid w:val="005D00B6"/>
    <w:rsid w:val="005D03C9"/>
    <w:rsid w:val="005D0F17"/>
    <w:rsid w:val="005D101F"/>
    <w:rsid w:val="005D1247"/>
    <w:rsid w:val="005D1CAC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B7B"/>
    <w:rsid w:val="005E2D15"/>
    <w:rsid w:val="005E2D9D"/>
    <w:rsid w:val="005E2EDB"/>
    <w:rsid w:val="005E2FB1"/>
    <w:rsid w:val="005E3850"/>
    <w:rsid w:val="005E3EB4"/>
    <w:rsid w:val="005E3FEB"/>
    <w:rsid w:val="005E40C8"/>
    <w:rsid w:val="005E43DF"/>
    <w:rsid w:val="005E455E"/>
    <w:rsid w:val="005E4715"/>
    <w:rsid w:val="005E48DE"/>
    <w:rsid w:val="005E566F"/>
    <w:rsid w:val="005E5EB1"/>
    <w:rsid w:val="005E6276"/>
    <w:rsid w:val="005E64AF"/>
    <w:rsid w:val="005E6BE9"/>
    <w:rsid w:val="005E71A5"/>
    <w:rsid w:val="005E7221"/>
    <w:rsid w:val="005E777B"/>
    <w:rsid w:val="005F03D5"/>
    <w:rsid w:val="005F0860"/>
    <w:rsid w:val="005F11D6"/>
    <w:rsid w:val="005F14A7"/>
    <w:rsid w:val="005F14AA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A65"/>
    <w:rsid w:val="005F3D56"/>
    <w:rsid w:val="005F3D8C"/>
    <w:rsid w:val="005F44BD"/>
    <w:rsid w:val="005F4D73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3639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6FC6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E94"/>
    <w:rsid w:val="0061516E"/>
    <w:rsid w:val="006151BC"/>
    <w:rsid w:val="00615204"/>
    <w:rsid w:val="006154F0"/>
    <w:rsid w:val="006156F3"/>
    <w:rsid w:val="00615E77"/>
    <w:rsid w:val="006162A3"/>
    <w:rsid w:val="00616C7D"/>
    <w:rsid w:val="0061723E"/>
    <w:rsid w:val="0061735F"/>
    <w:rsid w:val="00617A4A"/>
    <w:rsid w:val="006205E1"/>
    <w:rsid w:val="006205F3"/>
    <w:rsid w:val="00620674"/>
    <w:rsid w:val="00620887"/>
    <w:rsid w:val="006208EE"/>
    <w:rsid w:val="0062091D"/>
    <w:rsid w:val="00620C44"/>
    <w:rsid w:val="0062100E"/>
    <w:rsid w:val="006211A5"/>
    <w:rsid w:val="006211B8"/>
    <w:rsid w:val="0062128D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899"/>
    <w:rsid w:val="00627A49"/>
    <w:rsid w:val="00627A9A"/>
    <w:rsid w:val="00627D2B"/>
    <w:rsid w:val="00627D60"/>
    <w:rsid w:val="00627E30"/>
    <w:rsid w:val="00630169"/>
    <w:rsid w:val="006303FC"/>
    <w:rsid w:val="006309D1"/>
    <w:rsid w:val="00630C24"/>
    <w:rsid w:val="00630E40"/>
    <w:rsid w:val="006310A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F74"/>
    <w:rsid w:val="006342C0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7A1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9F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0FF2"/>
    <w:rsid w:val="00661AFC"/>
    <w:rsid w:val="00662A70"/>
    <w:rsid w:val="00662AF9"/>
    <w:rsid w:val="00662C14"/>
    <w:rsid w:val="00662C18"/>
    <w:rsid w:val="00662C97"/>
    <w:rsid w:val="00662CBB"/>
    <w:rsid w:val="00662F3E"/>
    <w:rsid w:val="006630FF"/>
    <w:rsid w:val="0066314F"/>
    <w:rsid w:val="0066398B"/>
    <w:rsid w:val="00663F53"/>
    <w:rsid w:val="00664236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6CA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3"/>
    <w:rsid w:val="00675C5E"/>
    <w:rsid w:val="00676685"/>
    <w:rsid w:val="00676816"/>
    <w:rsid w:val="00676851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2F70"/>
    <w:rsid w:val="00683889"/>
    <w:rsid w:val="006838CA"/>
    <w:rsid w:val="00683B59"/>
    <w:rsid w:val="00683CC8"/>
    <w:rsid w:val="006842A2"/>
    <w:rsid w:val="006848BB"/>
    <w:rsid w:val="00684A44"/>
    <w:rsid w:val="00684D66"/>
    <w:rsid w:val="00685075"/>
    <w:rsid w:val="00685339"/>
    <w:rsid w:val="00685597"/>
    <w:rsid w:val="00685716"/>
    <w:rsid w:val="006859F4"/>
    <w:rsid w:val="00685FC6"/>
    <w:rsid w:val="00686338"/>
    <w:rsid w:val="00686D8B"/>
    <w:rsid w:val="0068731C"/>
    <w:rsid w:val="00687893"/>
    <w:rsid w:val="006904AD"/>
    <w:rsid w:val="006905D5"/>
    <w:rsid w:val="006905F1"/>
    <w:rsid w:val="006912E6"/>
    <w:rsid w:val="006913A7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3EC6"/>
    <w:rsid w:val="006943D0"/>
    <w:rsid w:val="006943E4"/>
    <w:rsid w:val="006944B8"/>
    <w:rsid w:val="00694706"/>
    <w:rsid w:val="00694C99"/>
    <w:rsid w:val="00694DF8"/>
    <w:rsid w:val="0069516D"/>
    <w:rsid w:val="006956E0"/>
    <w:rsid w:val="00695D95"/>
    <w:rsid w:val="00695DDA"/>
    <w:rsid w:val="00696136"/>
    <w:rsid w:val="00696243"/>
    <w:rsid w:val="006962E6"/>
    <w:rsid w:val="0069657D"/>
    <w:rsid w:val="00696619"/>
    <w:rsid w:val="006966D5"/>
    <w:rsid w:val="006967F0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D14"/>
    <w:rsid w:val="006A1EAD"/>
    <w:rsid w:val="006A23AC"/>
    <w:rsid w:val="006A2835"/>
    <w:rsid w:val="006A2C5F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1D7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677"/>
    <w:rsid w:val="006B1E59"/>
    <w:rsid w:val="006B269C"/>
    <w:rsid w:val="006B2995"/>
    <w:rsid w:val="006B2A29"/>
    <w:rsid w:val="006B2F13"/>
    <w:rsid w:val="006B3170"/>
    <w:rsid w:val="006B3335"/>
    <w:rsid w:val="006B33FB"/>
    <w:rsid w:val="006B38A5"/>
    <w:rsid w:val="006B3EFD"/>
    <w:rsid w:val="006B40C8"/>
    <w:rsid w:val="006B472A"/>
    <w:rsid w:val="006B5149"/>
    <w:rsid w:val="006B549F"/>
    <w:rsid w:val="006B54EB"/>
    <w:rsid w:val="006B5AFF"/>
    <w:rsid w:val="006B5E40"/>
    <w:rsid w:val="006B65CB"/>
    <w:rsid w:val="006B737F"/>
    <w:rsid w:val="006B765D"/>
    <w:rsid w:val="006B767F"/>
    <w:rsid w:val="006B77ED"/>
    <w:rsid w:val="006C0196"/>
    <w:rsid w:val="006C01F4"/>
    <w:rsid w:val="006C0867"/>
    <w:rsid w:val="006C0973"/>
    <w:rsid w:val="006C12F3"/>
    <w:rsid w:val="006C1503"/>
    <w:rsid w:val="006C215A"/>
    <w:rsid w:val="006C24C7"/>
    <w:rsid w:val="006C273C"/>
    <w:rsid w:val="006C2FF1"/>
    <w:rsid w:val="006C33D0"/>
    <w:rsid w:val="006C374A"/>
    <w:rsid w:val="006C3A0F"/>
    <w:rsid w:val="006C3B9C"/>
    <w:rsid w:val="006C4374"/>
    <w:rsid w:val="006C479E"/>
    <w:rsid w:val="006C4A29"/>
    <w:rsid w:val="006C4A5F"/>
    <w:rsid w:val="006C54EE"/>
    <w:rsid w:val="006C57FE"/>
    <w:rsid w:val="006C5AB5"/>
    <w:rsid w:val="006C60A5"/>
    <w:rsid w:val="006C6854"/>
    <w:rsid w:val="006C69D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88A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2A5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FA"/>
    <w:rsid w:val="006E4705"/>
    <w:rsid w:val="006E470D"/>
    <w:rsid w:val="006E49DF"/>
    <w:rsid w:val="006E4BC0"/>
    <w:rsid w:val="006E4CCB"/>
    <w:rsid w:val="006E4E81"/>
    <w:rsid w:val="006E58CF"/>
    <w:rsid w:val="006E6241"/>
    <w:rsid w:val="006E645F"/>
    <w:rsid w:val="006E69A7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E82"/>
    <w:rsid w:val="006F707D"/>
    <w:rsid w:val="006F7ADB"/>
    <w:rsid w:val="006F7CF1"/>
    <w:rsid w:val="00700821"/>
    <w:rsid w:val="00700FEB"/>
    <w:rsid w:val="007010A7"/>
    <w:rsid w:val="007011D1"/>
    <w:rsid w:val="007011D8"/>
    <w:rsid w:val="00702212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C0"/>
    <w:rsid w:val="007071D4"/>
    <w:rsid w:val="0070728F"/>
    <w:rsid w:val="00707B8D"/>
    <w:rsid w:val="00707C37"/>
    <w:rsid w:val="00707DF8"/>
    <w:rsid w:val="00710164"/>
    <w:rsid w:val="00710167"/>
    <w:rsid w:val="007102FF"/>
    <w:rsid w:val="0071054F"/>
    <w:rsid w:val="00710595"/>
    <w:rsid w:val="00710870"/>
    <w:rsid w:val="007110B3"/>
    <w:rsid w:val="007113AF"/>
    <w:rsid w:val="007116C5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23A"/>
    <w:rsid w:val="00720405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505"/>
    <w:rsid w:val="00723F60"/>
    <w:rsid w:val="0072406F"/>
    <w:rsid w:val="0072454A"/>
    <w:rsid w:val="007245B1"/>
    <w:rsid w:val="00724952"/>
    <w:rsid w:val="00724CD4"/>
    <w:rsid w:val="00724CFE"/>
    <w:rsid w:val="0072502E"/>
    <w:rsid w:val="00725664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75E"/>
    <w:rsid w:val="00730DD2"/>
    <w:rsid w:val="00730E03"/>
    <w:rsid w:val="007310E4"/>
    <w:rsid w:val="00731129"/>
    <w:rsid w:val="007313F9"/>
    <w:rsid w:val="00731D9E"/>
    <w:rsid w:val="00732065"/>
    <w:rsid w:val="0073246B"/>
    <w:rsid w:val="00732732"/>
    <w:rsid w:val="007330AB"/>
    <w:rsid w:val="0073397C"/>
    <w:rsid w:val="00733E78"/>
    <w:rsid w:val="00733F0C"/>
    <w:rsid w:val="00734051"/>
    <w:rsid w:val="007341BF"/>
    <w:rsid w:val="00734399"/>
    <w:rsid w:val="00734519"/>
    <w:rsid w:val="0073458B"/>
    <w:rsid w:val="00734B84"/>
    <w:rsid w:val="00734EFA"/>
    <w:rsid w:val="00735938"/>
    <w:rsid w:val="00735D2A"/>
    <w:rsid w:val="00735EBF"/>
    <w:rsid w:val="007365AF"/>
    <w:rsid w:val="007365ED"/>
    <w:rsid w:val="00736709"/>
    <w:rsid w:val="00736927"/>
    <w:rsid w:val="007373D2"/>
    <w:rsid w:val="0073779C"/>
    <w:rsid w:val="00737A4B"/>
    <w:rsid w:val="00737FC3"/>
    <w:rsid w:val="00740008"/>
    <w:rsid w:val="00740187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826"/>
    <w:rsid w:val="007449FE"/>
    <w:rsid w:val="00744CEC"/>
    <w:rsid w:val="0074556A"/>
    <w:rsid w:val="007457BC"/>
    <w:rsid w:val="00745A05"/>
    <w:rsid w:val="00745BC5"/>
    <w:rsid w:val="00745C64"/>
    <w:rsid w:val="00745F8E"/>
    <w:rsid w:val="00746452"/>
    <w:rsid w:val="00746564"/>
    <w:rsid w:val="00746721"/>
    <w:rsid w:val="0074708D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8F6"/>
    <w:rsid w:val="00753DA5"/>
    <w:rsid w:val="00754E0C"/>
    <w:rsid w:val="00754E53"/>
    <w:rsid w:val="0075502B"/>
    <w:rsid w:val="00755633"/>
    <w:rsid w:val="00755639"/>
    <w:rsid w:val="00755B6F"/>
    <w:rsid w:val="00756A17"/>
    <w:rsid w:val="00756B41"/>
    <w:rsid w:val="007571F0"/>
    <w:rsid w:val="00757624"/>
    <w:rsid w:val="007576EC"/>
    <w:rsid w:val="00757957"/>
    <w:rsid w:val="007607D1"/>
    <w:rsid w:val="00760978"/>
    <w:rsid w:val="007609FD"/>
    <w:rsid w:val="00760D42"/>
    <w:rsid w:val="00761C5E"/>
    <w:rsid w:val="00761E24"/>
    <w:rsid w:val="00762034"/>
    <w:rsid w:val="0076236A"/>
    <w:rsid w:val="007623B0"/>
    <w:rsid w:val="00762646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67F95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8BC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0F4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8C"/>
    <w:rsid w:val="007829A6"/>
    <w:rsid w:val="00782B30"/>
    <w:rsid w:val="00782FEE"/>
    <w:rsid w:val="00783A36"/>
    <w:rsid w:val="00783A44"/>
    <w:rsid w:val="00783B39"/>
    <w:rsid w:val="00784526"/>
    <w:rsid w:val="007845D4"/>
    <w:rsid w:val="007846EE"/>
    <w:rsid w:val="00784716"/>
    <w:rsid w:val="00784DF0"/>
    <w:rsid w:val="007851BA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423"/>
    <w:rsid w:val="00795E20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B21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A7E55"/>
    <w:rsid w:val="007B0222"/>
    <w:rsid w:val="007B036E"/>
    <w:rsid w:val="007B0851"/>
    <w:rsid w:val="007B09D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5A1D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064D"/>
    <w:rsid w:val="007C1541"/>
    <w:rsid w:val="007C19DF"/>
    <w:rsid w:val="007C2512"/>
    <w:rsid w:val="007C25F8"/>
    <w:rsid w:val="007C2729"/>
    <w:rsid w:val="007C2F98"/>
    <w:rsid w:val="007C34D7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2C5B"/>
    <w:rsid w:val="007D3066"/>
    <w:rsid w:val="007D36F6"/>
    <w:rsid w:val="007D421B"/>
    <w:rsid w:val="007D4490"/>
    <w:rsid w:val="007D4579"/>
    <w:rsid w:val="007D51EB"/>
    <w:rsid w:val="007D58BB"/>
    <w:rsid w:val="007D5B15"/>
    <w:rsid w:val="007D6835"/>
    <w:rsid w:val="007D6A93"/>
    <w:rsid w:val="007D720A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6CE"/>
    <w:rsid w:val="007E2BDD"/>
    <w:rsid w:val="007E3313"/>
    <w:rsid w:val="007E4228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0B09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B2"/>
    <w:rsid w:val="007F5CAA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46F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9CF"/>
    <w:rsid w:val="00805D6F"/>
    <w:rsid w:val="00806273"/>
    <w:rsid w:val="008065AA"/>
    <w:rsid w:val="0080661F"/>
    <w:rsid w:val="008067A6"/>
    <w:rsid w:val="00806EFD"/>
    <w:rsid w:val="00806F98"/>
    <w:rsid w:val="00806FA3"/>
    <w:rsid w:val="00806FBD"/>
    <w:rsid w:val="00807074"/>
    <w:rsid w:val="00807B0E"/>
    <w:rsid w:val="00807E43"/>
    <w:rsid w:val="00807F69"/>
    <w:rsid w:val="00810368"/>
    <w:rsid w:val="00810536"/>
    <w:rsid w:val="008108B5"/>
    <w:rsid w:val="00810BE7"/>
    <w:rsid w:val="00810E6F"/>
    <w:rsid w:val="00810EC0"/>
    <w:rsid w:val="00811336"/>
    <w:rsid w:val="0081165D"/>
    <w:rsid w:val="00811B28"/>
    <w:rsid w:val="00811FA1"/>
    <w:rsid w:val="0081270F"/>
    <w:rsid w:val="00812862"/>
    <w:rsid w:val="00812A05"/>
    <w:rsid w:val="00812A7A"/>
    <w:rsid w:val="00812B10"/>
    <w:rsid w:val="00812DC8"/>
    <w:rsid w:val="008132B2"/>
    <w:rsid w:val="0081362B"/>
    <w:rsid w:val="00813BCF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AC1"/>
    <w:rsid w:val="00815E5B"/>
    <w:rsid w:val="00815FAF"/>
    <w:rsid w:val="008160D1"/>
    <w:rsid w:val="008162B3"/>
    <w:rsid w:val="0081640D"/>
    <w:rsid w:val="00816829"/>
    <w:rsid w:val="0081687A"/>
    <w:rsid w:val="008169A1"/>
    <w:rsid w:val="00816B78"/>
    <w:rsid w:val="00817119"/>
    <w:rsid w:val="00817879"/>
    <w:rsid w:val="00820160"/>
    <w:rsid w:val="0082022B"/>
    <w:rsid w:val="0082041D"/>
    <w:rsid w:val="00820C3D"/>
    <w:rsid w:val="00820E0E"/>
    <w:rsid w:val="00821237"/>
    <w:rsid w:val="00821392"/>
    <w:rsid w:val="008216DA"/>
    <w:rsid w:val="0082174F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5BA"/>
    <w:rsid w:val="0082488C"/>
    <w:rsid w:val="008251E7"/>
    <w:rsid w:val="00825417"/>
    <w:rsid w:val="008257E8"/>
    <w:rsid w:val="008262BC"/>
    <w:rsid w:val="008266A2"/>
    <w:rsid w:val="008267AE"/>
    <w:rsid w:val="008271AC"/>
    <w:rsid w:val="008271C1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6FCD"/>
    <w:rsid w:val="008374F8"/>
    <w:rsid w:val="00840C84"/>
    <w:rsid w:val="00840EAF"/>
    <w:rsid w:val="008414FF"/>
    <w:rsid w:val="00841667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2D06"/>
    <w:rsid w:val="0084330E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A95"/>
    <w:rsid w:val="00846B10"/>
    <w:rsid w:val="00846C17"/>
    <w:rsid w:val="00846C9F"/>
    <w:rsid w:val="00846D16"/>
    <w:rsid w:val="00846DE1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8B"/>
    <w:rsid w:val="008528CF"/>
    <w:rsid w:val="00852A3A"/>
    <w:rsid w:val="00852BA9"/>
    <w:rsid w:val="008532D9"/>
    <w:rsid w:val="00853510"/>
    <w:rsid w:val="00853ABA"/>
    <w:rsid w:val="00853D34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524"/>
    <w:rsid w:val="008568BB"/>
    <w:rsid w:val="00856E96"/>
    <w:rsid w:val="00857822"/>
    <w:rsid w:val="00857C93"/>
    <w:rsid w:val="00860D51"/>
    <w:rsid w:val="008611C1"/>
    <w:rsid w:val="008614D5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52C2"/>
    <w:rsid w:val="0086534E"/>
    <w:rsid w:val="008658AB"/>
    <w:rsid w:val="00865B18"/>
    <w:rsid w:val="00865B5C"/>
    <w:rsid w:val="00865DAD"/>
    <w:rsid w:val="00865FCE"/>
    <w:rsid w:val="00866394"/>
    <w:rsid w:val="0086672E"/>
    <w:rsid w:val="00866CF2"/>
    <w:rsid w:val="008675EC"/>
    <w:rsid w:val="008679CE"/>
    <w:rsid w:val="00867B12"/>
    <w:rsid w:val="00867BEF"/>
    <w:rsid w:val="00867DA7"/>
    <w:rsid w:val="008705A8"/>
    <w:rsid w:val="00870B91"/>
    <w:rsid w:val="008717C0"/>
    <w:rsid w:val="00871821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3CA3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F8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29DA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114"/>
    <w:rsid w:val="00895B46"/>
    <w:rsid w:val="00895E1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0E36"/>
    <w:rsid w:val="008A155C"/>
    <w:rsid w:val="008A180E"/>
    <w:rsid w:val="008A197C"/>
    <w:rsid w:val="008A1AA8"/>
    <w:rsid w:val="008A1D01"/>
    <w:rsid w:val="008A20DA"/>
    <w:rsid w:val="008A2386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1DD"/>
    <w:rsid w:val="008A46A0"/>
    <w:rsid w:val="008A493B"/>
    <w:rsid w:val="008A4C9C"/>
    <w:rsid w:val="008A5700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4FE"/>
    <w:rsid w:val="008A7B50"/>
    <w:rsid w:val="008B00E5"/>
    <w:rsid w:val="008B0191"/>
    <w:rsid w:val="008B0641"/>
    <w:rsid w:val="008B06E7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D45"/>
    <w:rsid w:val="008B4FB7"/>
    <w:rsid w:val="008B5253"/>
    <w:rsid w:val="008B53B8"/>
    <w:rsid w:val="008B53D8"/>
    <w:rsid w:val="008B5DDD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652"/>
    <w:rsid w:val="008B79A9"/>
    <w:rsid w:val="008C07A1"/>
    <w:rsid w:val="008C088F"/>
    <w:rsid w:val="008C08EA"/>
    <w:rsid w:val="008C0BB9"/>
    <w:rsid w:val="008C0EAD"/>
    <w:rsid w:val="008C0FB7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EAD"/>
    <w:rsid w:val="008C6056"/>
    <w:rsid w:val="008C6628"/>
    <w:rsid w:val="008C6717"/>
    <w:rsid w:val="008C69C9"/>
    <w:rsid w:val="008C6E38"/>
    <w:rsid w:val="008C6F62"/>
    <w:rsid w:val="008C6F75"/>
    <w:rsid w:val="008C7457"/>
    <w:rsid w:val="008C7804"/>
    <w:rsid w:val="008C7C18"/>
    <w:rsid w:val="008C7CC4"/>
    <w:rsid w:val="008D0219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6D09"/>
    <w:rsid w:val="008D781F"/>
    <w:rsid w:val="008D7DBE"/>
    <w:rsid w:val="008D7FB9"/>
    <w:rsid w:val="008E0296"/>
    <w:rsid w:val="008E02A0"/>
    <w:rsid w:val="008E02B7"/>
    <w:rsid w:val="008E0DF6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33F"/>
    <w:rsid w:val="008E35FC"/>
    <w:rsid w:val="008E4114"/>
    <w:rsid w:val="008E4402"/>
    <w:rsid w:val="008E45EA"/>
    <w:rsid w:val="008E4A1A"/>
    <w:rsid w:val="008E5E01"/>
    <w:rsid w:val="008E6056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1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41"/>
    <w:rsid w:val="0090289A"/>
    <w:rsid w:val="00902A3A"/>
    <w:rsid w:val="00902C85"/>
    <w:rsid w:val="009030F7"/>
    <w:rsid w:val="009032DA"/>
    <w:rsid w:val="009034D9"/>
    <w:rsid w:val="00903D45"/>
    <w:rsid w:val="0090426B"/>
    <w:rsid w:val="009046C9"/>
    <w:rsid w:val="009046F1"/>
    <w:rsid w:val="00904883"/>
    <w:rsid w:val="009048F0"/>
    <w:rsid w:val="00904B0A"/>
    <w:rsid w:val="00904CE9"/>
    <w:rsid w:val="00904F84"/>
    <w:rsid w:val="009050E7"/>
    <w:rsid w:val="009055DD"/>
    <w:rsid w:val="00905996"/>
    <w:rsid w:val="00905B5E"/>
    <w:rsid w:val="0090616A"/>
    <w:rsid w:val="00906177"/>
    <w:rsid w:val="0090618D"/>
    <w:rsid w:val="00906527"/>
    <w:rsid w:val="0090669C"/>
    <w:rsid w:val="00906ACF"/>
    <w:rsid w:val="00906BD9"/>
    <w:rsid w:val="00906EA0"/>
    <w:rsid w:val="009075C1"/>
    <w:rsid w:val="0090766E"/>
    <w:rsid w:val="00907F4C"/>
    <w:rsid w:val="0091006A"/>
    <w:rsid w:val="009105A0"/>
    <w:rsid w:val="00910995"/>
    <w:rsid w:val="00910B57"/>
    <w:rsid w:val="0091128D"/>
    <w:rsid w:val="0091148A"/>
    <w:rsid w:val="00911E08"/>
    <w:rsid w:val="00911E50"/>
    <w:rsid w:val="00912347"/>
    <w:rsid w:val="0091268D"/>
    <w:rsid w:val="009129C1"/>
    <w:rsid w:val="00912FC0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A46"/>
    <w:rsid w:val="00915DB5"/>
    <w:rsid w:val="00915DF4"/>
    <w:rsid w:val="00916068"/>
    <w:rsid w:val="00916191"/>
    <w:rsid w:val="00916BF5"/>
    <w:rsid w:val="00916CCB"/>
    <w:rsid w:val="009171CC"/>
    <w:rsid w:val="00917D81"/>
    <w:rsid w:val="00917DB8"/>
    <w:rsid w:val="009200F8"/>
    <w:rsid w:val="00920411"/>
    <w:rsid w:val="0092047A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2CDF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07F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3EA3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39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9CF"/>
    <w:rsid w:val="00953B5D"/>
    <w:rsid w:val="00953D3D"/>
    <w:rsid w:val="00953F68"/>
    <w:rsid w:val="00953F86"/>
    <w:rsid w:val="00954231"/>
    <w:rsid w:val="009542F1"/>
    <w:rsid w:val="009543D8"/>
    <w:rsid w:val="00954451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5DD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59B"/>
    <w:rsid w:val="00960D3A"/>
    <w:rsid w:val="00960DB2"/>
    <w:rsid w:val="00960F79"/>
    <w:rsid w:val="00961211"/>
    <w:rsid w:val="009612F4"/>
    <w:rsid w:val="009615D7"/>
    <w:rsid w:val="00961F2C"/>
    <w:rsid w:val="009624CE"/>
    <w:rsid w:val="00962D17"/>
    <w:rsid w:val="00962E19"/>
    <w:rsid w:val="00963D17"/>
    <w:rsid w:val="00963D45"/>
    <w:rsid w:val="009640B5"/>
    <w:rsid w:val="00964459"/>
    <w:rsid w:val="00964983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8D0"/>
    <w:rsid w:val="009679FE"/>
    <w:rsid w:val="00967DD4"/>
    <w:rsid w:val="009706DC"/>
    <w:rsid w:val="00970E13"/>
    <w:rsid w:val="00970F12"/>
    <w:rsid w:val="00970F1A"/>
    <w:rsid w:val="00970F48"/>
    <w:rsid w:val="009710BF"/>
    <w:rsid w:val="00971874"/>
    <w:rsid w:val="00971E8F"/>
    <w:rsid w:val="00971F83"/>
    <w:rsid w:val="00972061"/>
    <w:rsid w:val="0097245C"/>
    <w:rsid w:val="009725FE"/>
    <w:rsid w:val="0097282B"/>
    <w:rsid w:val="00972B2D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817"/>
    <w:rsid w:val="00976FCF"/>
    <w:rsid w:val="00976FE7"/>
    <w:rsid w:val="00977570"/>
    <w:rsid w:val="009804EA"/>
    <w:rsid w:val="00980BAC"/>
    <w:rsid w:val="00980C22"/>
    <w:rsid w:val="00980DE6"/>
    <w:rsid w:val="00980DF0"/>
    <w:rsid w:val="00980F3F"/>
    <w:rsid w:val="0098190B"/>
    <w:rsid w:val="00981B55"/>
    <w:rsid w:val="00981D1C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1DD"/>
    <w:rsid w:val="00984672"/>
    <w:rsid w:val="00984F97"/>
    <w:rsid w:val="00984FAF"/>
    <w:rsid w:val="0098569D"/>
    <w:rsid w:val="00985A09"/>
    <w:rsid w:val="00986277"/>
    <w:rsid w:val="009862DA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12C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8"/>
    <w:rsid w:val="00994B69"/>
    <w:rsid w:val="00994E90"/>
    <w:rsid w:val="00995121"/>
    <w:rsid w:val="0099551B"/>
    <w:rsid w:val="009955E2"/>
    <w:rsid w:val="00995629"/>
    <w:rsid w:val="009956CA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4B3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2DC"/>
    <w:rsid w:val="009A6376"/>
    <w:rsid w:val="009A6621"/>
    <w:rsid w:val="009A6AEA"/>
    <w:rsid w:val="009A6CC5"/>
    <w:rsid w:val="009A7AD0"/>
    <w:rsid w:val="009B05B4"/>
    <w:rsid w:val="009B09AC"/>
    <w:rsid w:val="009B1EC0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41C"/>
    <w:rsid w:val="009B65C3"/>
    <w:rsid w:val="009B67C4"/>
    <w:rsid w:val="009B6A3F"/>
    <w:rsid w:val="009B6C5A"/>
    <w:rsid w:val="009B71E1"/>
    <w:rsid w:val="009B7A0A"/>
    <w:rsid w:val="009B7E96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934"/>
    <w:rsid w:val="009C3C35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BAD"/>
    <w:rsid w:val="009D007E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7A7"/>
    <w:rsid w:val="009E387D"/>
    <w:rsid w:val="009E453D"/>
    <w:rsid w:val="009E45F8"/>
    <w:rsid w:val="009E5013"/>
    <w:rsid w:val="009E526A"/>
    <w:rsid w:val="009E567C"/>
    <w:rsid w:val="009E56B0"/>
    <w:rsid w:val="009E56E7"/>
    <w:rsid w:val="009E5917"/>
    <w:rsid w:val="009E5C31"/>
    <w:rsid w:val="009E6223"/>
    <w:rsid w:val="009E665A"/>
    <w:rsid w:val="009E725F"/>
    <w:rsid w:val="009E79CF"/>
    <w:rsid w:val="009E7DCE"/>
    <w:rsid w:val="009E7F2E"/>
    <w:rsid w:val="009F009C"/>
    <w:rsid w:val="009F01DB"/>
    <w:rsid w:val="009F0345"/>
    <w:rsid w:val="009F04F2"/>
    <w:rsid w:val="009F0A8F"/>
    <w:rsid w:val="009F16A0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69B7"/>
    <w:rsid w:val="009F70CE"/>
    <w:rsid w:val="009F749A"/>
    <w:rsid w:val="009F776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25D"/>
    <w:rsid w:val="00A0695E"/>
    <w:rsid w:val="00A070C9"/>
    <w:rsid w:val="00A07D26"/>
    <w:rsid w:val="00A07D2F"/>
    <w:rsid w:val="00A1036E"/>
    <w:rsid w:val="00A104A1"/>
    <w:rsid w:val="00A10D80"/>
    <w:rsid w:val="00A10FC7"/>
    <w:rsid w:val="00A11671"/>
    <w:rsid w:val="00A1187C"/>
    <w:rsid w:val="00A11D4A"/>
    <w:rsid w:val="00A11EEF"/>
    <w:rsid w:val="00A12CCC"/>
    <w:rsid w:val="00A12D1A"/>
    <w:rsid w:val="00A12E07"/>
    <w:rsid w:val="00A12F3D"/>
    <w:rsid w:val="00A13A4E"/>
    <w:rsid w:val="00A14D60"/>
    <w:rsid w:val="00A14E4D"/>
    <w:rsid w:val="00A154F0"/>
    <w:rsid w:val="00A15566"/>
    <w:rsid w:val="00A15AC9"/>
    <w:rsid w:val="00A15B2D"/>
    <w:rsid w:val="00A163CD"/>
    <w:rsid w:val="00A165FB"/>
    <w:rsid w:val="00A16778"/>
    <w:rsid w:val="00A16910"/>
    <w:rsid w:val="00A16B57"/>
    <w:rsid w:val="00A16D57"/>
    <w:rsid w:val="00A171BF"/>
    <w:rsid w:val="00A17746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5CD"/>
    <w:rsid w:val="00A24622"/>
    <w:rsid w:val="00A246A3"/>
    <w:rsid w:val="00A247CC"/>
    <w:rsid w:val="00A259A8"/>
    <w:rsid w:val="00A25ABB"/>
    <w:rsid w:val="00A25E39"/>
    <w:rsid w:val="00A266D7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1D1"/>
    <w:rsid w:val="00A313B3"/>
    <w:rsid w:val="00A31CE5"/>
    <w:rsid w:val="00A31D00"/>
    <w:rsid w:val="00A32051"/>
    <w:rsid w:val="00A3294B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4F6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4BB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0E3"/>
    <w:rsid w:val="00A62958"/>
    <w:rsid w:val="00A62AC7"/>
    <w:rsid w:val="00A6350E"/>
    <w:rsid w:val="00A63850"/>
    <w:rsid w:val="00A6459F"/>
    <w:rsid w:val="00A64787"/>
    <w:rsid w:val="00A648E9"/>
    <w:rsid w:val="00A64EEB"/>
    <w:rsid w:val="00A65123"/>
    <w:rsid w:val="00A65AEE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20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954"/>
    <w:rsid w:val="00A748ED"/>
    <w:rsid w:val="00A7495B"/>
    <w:rsid w:val="00A75386"/>
    <w:rsid w:val="00A758F3"/>
    <w:rsid w:val="00A7593A"/>
    <w:rsid w:val="00A7597F"/>
    <w:rsid w:val="00A75B2B"/>
    <w:rsid w:val="00A75D3F"/>
    <w:rsid w:val="00A75EEE"/>
    <w:rsid w:val="00A764CD"/>
    <w:rsid w:val="00A768C8"/>
    <w:rsid w:val="00A76B78"/>
    <w:rsid w:val="00A76C21"/>
    <w:rsid w:val="00A77553"/>
    <w:rsid w:val="00A775C8"/>
    <w:rsid w:val="00A77727"/>
    <w:rsid w:val="00A77E08"/>
    <w:rsid w:val="00A8004B"/>
    <w:rsid w:val="00A8013F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11C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AE6"/>
    <w:rsid w:val="00A85B3E"/>
    <w:rsid w:val="00A85C80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1F26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4FA8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5A4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87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49"/>
    <w:rsid w:val="00AC0894"/>
    <w:rsid w:val="00AC11DA"/>
    <w:rsid w:val="00AC16A2"/>
    <w:rsid w:val="00AC1D3B"/>
    <w:rsid w:val="00AC1D7C"/>
    <w:rsid w:val="00AC226A"/>
    <w:rsid w:val="00AC246C"/>
    <w:rsid w:val="00AC26BF"/>
    <w:rsid w:val="00AC2FB2"/>
    <w:rsid w:val="00AC32FB"/>
    <w:rsid w:val="00AC34C0"/>
    <w:rsid w:val="00AC384D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5A69"/>
    <w:rsid w:val="00AC7042"/>
    <w:rsid w:val="00AC752F"/>
    <w:rsid w:val="00AC7B8D"/>
    <w:rsid w:val="00AC7D54"/>
    <w:rsid w:val="00AC7E49"/>
    <w:rsid w:val="00AD01FD"/>
    <w:rsid w:val="00AD04A5"/>
    <w:rsid w:val="00AD084D"/>
    <w:rsid w:val="00AD099F"/>
    <w:rsid w:val="00AD0AEE"/>
    <w:rsid w:val="00AD102D"/>
    <w:rsid w:val="00AD16B8"/>
    <w:rsid w:val="00AD1A22"/>
    <w:rsid w:val="00AD1C10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4971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4B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5F46"/>
    <w:rsid w:val="00AE696B"/>
    <w:rsid w:val="00AE6AAF"/>
    <w:rsid w:val="00AE6D2A"/>
    <w:rsid w:val="00AE6E2E"/>
    <w:rsid w:val="00AE6E97"/>
    <w:rsid w:val="00AE758E"/>
    <w:rsid w:val="00AE7671"/>
    <w:rsid w:val="00AE7E08"/>
    <w:rsid w:val="00AE7F69"/>
    <w:rsid w:val="00AF059D"/>
    <w:rsid w:val="00AF077D"/>
    <w:rsid w:val="00AF0992"/>
    <w:rsid w:val="00AF0BE3"/>
    <w:rsid w:val="00AF0C7C"/>
    <w:rsid w:val="00AF0D62"/>
    <w:rsid w:val="00AF0EB3"/>
    <w:rsid w:val="00AF11F8"/>
    <w:rsid w:val="00AF1281"/>
    <w:rsid w:val="00AF14C8"/>
    <w:rsid w:val="00AF16BB"/>
    <w:rsid w:val="00AF1F4F"/>
    <w:rsid w:val="00AF23D9"/>
    <w:rsid w:val="00AF26C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18A"/>
    <w:rsid w:val="00AF627F"/>
    <w:rsid w:val="00AF6A59"/>
    <w:rsid w:val="00AF71D6"/>
    <w:rsid w:val="00AF73B1"/>
    <w:rsid w:val="00AF75A9"/>
    <w:rsid w:val="00AF7BDD"/>
    <w:rsid w:val="00B00F8C"/>
    <w:rsid w:val="00B00FEC"/>
    <w:rsid w:val="00B01693"/>
    <w:rsid w:val="00B018E2"/>
    <w:rsid w:val="00B01FCF"/>
    <w:rsid w:val="00B0205C"/>
    <w:rsid w:val="00B02145"/>
    <w:rsid w:val="00B0232A"/>
    <w:rsid w:val="00B0256F"/>
    <w:rsid w:val="00B02F0C"/>
    <w:rsid w:val="00B030F5"/>
    <w:rsid w:val="00B03776"/>
    <w:rsid w:val="00B0392F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6F5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204"/>
    <w:rsid w:val="00B118E1"/>
    <w:rsid w:val="00B11A39"/>
    <w:rsid w:val="00B11A5F"/>
    <w:rsid w:val="00B11A9A"/>
    <w:rsid w:val="00B11C3C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2E3"/>
    <w:rsid w:val="00B15774"/>
    <w:rsid w:val="00B15CFE"/>
    <w:rsid w:val="00B15DB9"/>
    <w:rsid w:val="00B16013"/>
    <w:rsid w:val="00B16B86"/>
    <w:rsid w:val="00B1780E"/>
    <w:rsid w:val="00B17C4B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721"/>
    <w:rsid w:val="00B23937"/>
    <w:rsid w:val="00B23BF0"/>
    <w:rsid w:val="00B24D66"/>
    <w:rsid w:val="00B258AF"/>
    <w:rsid w:val="00B25AEC"/>
    <w:rsid w:val="00B260D9"/>
    <w:rsid w:val="00B264B0"/>
    <w:rsid w:val="00B2657E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2DB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730"/>
    <w:rsid w:val="00B41BE7"/>
    <w:rsid w:val="00B4241E"/>
    <w:rsid w:val="00B424F7"/>
    <w:rsid w:val="00B42568"/>
    <w:rsid w:val="00B429BD"/>
    <w:rsid w:val="00B42B5E"/>
    <w:rsid w:val="00B42C01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0D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9B2"/>
    <w:rsid w:val="00B56FBD"/>
    <w:rsid w:val="00B5715A"/>
    <w:rsid w:val="00B57327"/>
    <w:rsid w:val="00B57F2F"/>
    <w:rsid w:val="00B57F74"/>
    <w:rsid w:val="00B57FD1"/>
    <w:rsid w:val="00B6002D"/>
    <w:rsid w:val="00B6010B"/>
    <w:rsid w:val="00B6038E"/>
    <w:rsid w:val="00B60DE4"/>
    <w:rsid w:val="00B61262"/>
    <w:rsid w:val="00B6210A"/>
    <w:rsid w:val="00B6220A"/>
    <w:rsid w:val="00B62459"/>
    <w:rsid w:val="00B6252B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055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9EE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956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494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22F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72C"/>
    <w:rsid w:val="00BB4973"/>
    <w:rsid w:val="00BB4A6F"/>
    <w:rsid w:val="00BB56B1"/>
    <w:rsid w:val="00BB56C3"/>
    <w:rsid w:val="00BB5759"/>
    <w:rsid w:val="00BB5A30"/>
    <w:rsid w:val="00BB5B98"/>
    <w:rsid w:val="00BB6407"/>
    <w:rsid w:val="00BB718E"/>
    <w:rsid w:val="00BB726F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2BCF"/>
    <w:rsid w:val="00BC3112"/>
    <w:rsid w:val="00BC3776"/>
    <w:rsid w:val="00BC39C4"/>
    <w:rsid w:val="00BC3B13"/>
    <w:rsid w:val="00BC3D8E"/>
    <w:rsid w:val="00BC3E6F"/>
    <w:rsid w:val="00BC3E7F"/>
    <w:rsid w:val="00BC41B5"/>
    <w:rsid w:val="00BC4C63"/>
    <w:rsid w:val="00BC53C2"/>
    <w:rsid w:val="00BC54D1"/>
    <w:rsid w:val="00BC5559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E56"/>
    <w:rsid w:val="00BD4A52"/>
    <w:rsid w:val="00BD51CA"/>
    <w:rsid w:val="00BD5459"/>
    <w:rsid w:val="00BD5CD2"/>
    <w:rsid w:val="00BD5F3C"/>
    <w:rsid w:val="00BD77DE"/>
    <w:rsid w:val="00BD79C2"/>
    <w:rsid w:val="00BE0284"/>
    <w:rsid w:val="00BE0515"/>
    <w:rsid w:val="00BE0F12"/>
    <w:rsid w:val="00BE1159"/>
    <w:rsid w:val="00BE11EB"/>
    <w:rsid w:val="00BE1292"/>
    <w:rsid w:val="00BE1455"/>
    <w:rsid w:val="00BE1F2E"/>
    <w:rsid w:val="00BE1FA7"/>
    <w:rsid w:val="00BE2AD7"/>
    <w:rsid w:val="00BE2BAA"/>
    <w:rsid w:val="00BE2DBB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960"/>
    <w:rsid w:val="00BF1B9B"/>
    <w:rsid w:val="00BF20FB"/>
    <w:rsid w:val="00BF2355"/>
    <w:rsid w:val="00BF2997"/>
    <w:rsid w:val="00BF2B28"/>
    <w:rsid w:val="00BF2B84"/>
    <w:rsid w:val="00BF3A7A"/>
    <w:rsid w:val="00BF4BB1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517"/>
    <w:rsid w:val="00C01619"/>
    <w:rsid w:val="00C01CDB"/>
    <w:rsid w:val="00C022C3"/>
    <w:rsid w:val="00C02C01"/>
    <w:rsid w:val="00C03041"/>
    <w:rsid w:val="00C031E1"/>
    <w:rsid w:val="00C035DA"/>
    <w:rsid w:val="00C03815"/>
    <w:rsid w:val="00C041F4"/>
    <w:rsid w:val="00C04C59"/>
    <w:rsid w:val="00C0524E"/>
    <w:rsid w:val="00C05428"/>
    <w:rsid w:val="00C054C5"/>
    <w:rsid w:val="00C058A3"/>
    <w:rsid w:val="00C05E05"/>
    <w:rsid w:val="00C06B5A"/>
    <w:rsid w:val="00C0711F"/>
    <w:rsid w:val="00C076FC"/>
    <w:rsid w:val="00C077E1"/>
    <w:rsid w:val="00C0799A"/>
    <w:rsid w:val="00C079C7"/>
    <w:rsid w:val="00C107BE"/>
    <w:rsid w:val="00C10865"/>
    <w:rsid w:val="00C10896"/>
    <w:rsid w:val="00C10BD0"/>
    <w:rsid w:val="00C10C03"/>
    <w:rsid w:val="00C11171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9BF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10A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BBD"/>
    <w:rsid w:val="00C23E3D"/>
    <w:rsid w:val="00C2455C"/>
    <w:rsid w:val="00C24638"/>
    <w:rsid w:val="00C24E22"/>
    <w:rsid w:val="00C25EC9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CC5"/>
    <w:rsid w:val="00C34FBC"/>
    <w:rsid w:val="00C35087"/>
    <w:rsid w:val="00C35140"/>
    <w:rsid w:val="00C3523B"/>
    <w:rsid w:val="00C35947"/>
    <w:rsid w:val="00C3595E"/>
    <w:rsid w:val="00C35C46"/>
    <w:rsid w:val="00C36B6C"/>
    <w:rsid w:val="00C36D27"/>
    <w:rsid w:val="00C36FFE"/>
    <w:rsid w:val="00C375B0"/>
    <w:rsid w:val="00C40A83"/>
    <w:rsid w:val="00C40ACE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2F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64F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BFF"/>
    <w:rsid w:val="00C72480"/>
    <w:rsid w:val="00C72FA0"/>
    <w:rsid w:val="00C730CC"/>
    <w:rsid w:val="00C73705"/>
    <w:rsid w:val="00C737D6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4F7"/>
    <w:rsid w:val="00C815E4"/>
    <w:rsid w:val="00C819F5"/>
    <w:rsid w:val="00C822CB"/>
    <w:rsid w:val="00C8290C"/>
    <w:rsid w:val="00C83021"/>
    <w:rsid w:val="00C835DE"/>
    <w:rsid w:val="00C83A17"/>
    <w:rsid w:val="00C83CC6"/>
    <w:rsid w:val="00C84C25"/>
    <w:rsid w:val="00C84CDD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9D3"/>
    <w:rsid w:val="00C93188"/>
    <w:rsid w:val="00C93A09"/>
    <w:rsid w:val="00C941F2"/>
    <w:rsid w:val="00C94446"/>
    <w:rsid w:val="00C94951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114D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6F5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7A6"/>
    <w:rsid w:val="00CB1B50"/>
    <w:rsid w:val="00CB1BD3"/>
    <w:rsid w:val="00CB21EF"/>
    <w:rsid w:val="00CB26B1"/>
    <w:rsid w:val="00CB2714"/>
    <w:rsid w:val="00CB2824"/>
    <w:rsid w:val="00CB2C75"/>
    <w:rsid w:val="00CB2CBE"/>
    <w:rsid w:val="00CB2F9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553"/>
    <w:rsid w:val="00CC05E7"/>
    <w:rsid w:val="00CC07A1"/>
    <w:rsid w:val="00CC0824"/>
    <w:rsid w:val="00CC0840"/>
    <w:rsid w:val="00CC08D7"/>
    <w:rsid w:val="00CC0A9A"/>
    <w:rsid w:val="00CC0EA3"/>
    <w:rsid w:val="00CC156F"/>
    <w:rsid w:val="00CC1AEE"/>
    <w:rsid w:val="00CC1BD0"/>
    <w:rsid w:val="00CC2B9C"/>
    <w:rsid w:val="00CC2BDD"/>
    <w:rsid w:val="00CC2DE1"/>
    <w:rsid w:val="00CC30D6"/>
    <w:rsid w:val="00CC326E"/>
    <w:rsid w:val="00CC378A"/>
    <w:rsid w:val="00CC38EE"/>
    <w:rsid w:val="00CC4867"/>
    <w:rsid w:val="00CC566D"/>
    <w:rsid w:val="00CC5CA4"/>
    <w:rsid w:val="00CC60CD"/>
    <w:rsid w:val="00CC65A9"/>
    <w:rsid w:val="00CC6AA6"/>
    <w:rsid w:val="00CC6ACF"/>
    <w:rsid w:val="00CC6FD2"/>
    <w:rsid w:val="00CC722F"/>
    <w:rsid w:val="00CC726E"/>
    <w:rsid w:val="00CC743B"/>
    <w:rsid w:val="00CC7476"/>
    <w:rsid w:val="00CC75EE"/>
    <w:rsid w:val="00CD0BAE"/>
    <w:rsid w:val="00CD1017"/>
    <w:rsid w:val="00CD1101"/>
    <w:rsid w:val="00CD129C"/>
    <w:rsid w:val="00CD12BA"/>
    <w:rsid w:val="00CD181E"/>
    <w:rsid w:val="00CD2688"/>
    <w:rsid w:val="00CD26B5"/>
    <w:rsid w:val="00CD2C45"/>
    <w:rsid w:val="00CD2CD2"/>
    <w:rsid w:val="00CD387C"/>
    <w:rsid w:val="00CD4667"/>
    <w:rsid w:val="00CD474C"/>
    <w:rsid w:val="00CD5151"/>
    <w:rsid w:val="00CD5589"/>
    <w:rsid w:val="00CD5A21"/>
    <w:rsid w:val="00CD5CCC"/>
    <w:rsid w:val="00CD6B16"/>
    <w:rsid w:val="00CD6B5E"/>
    <w:rsid w:val="00CD6C77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0B0"/>
    <w:rsid w:val="00CE2567"/>
    <w:rsid w:val="00CE25B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C29"/>
    <w:rsid w:val="00CE4D55"/>
    <w:rsid w:val="00CE4EA8"/>
    <w:rsid w:val="00CE51B1"/>
    <w:rsid w:val="00CE5261"/>
    <w:rsid w:val="00CE584B"/>
    <w:rsid w:val="00CE5A0A"/>
    <w:rsid w:val="00CE5C58"/>
    <w:rsid w:val="00CE6C5C"/>
    <w:rsid w:val="00CE72F6"/>
    <w:rsid w:val="00CE73DC"/>
    <w:rsid w:val="00CE750C"/>
    <w:rsid w:val="00CE7BE5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127"/>
    <w:rsid w:val="00CF2B1C"/>
    <w:rsid w:val="00CF2B7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A7F"/>
    <w:rsid w:val="00D00C54"/>
    <w:rsid w:val="00D01549"/>
    <w:rsid w:val="00D015A8"/>
    <w:rsid w:val="00D024F9"/>
    <w:rsid w:val="00D027F9"/>
    <w:rsid w:val="00D032AA"/>
    <w:rsid w:val="00D03860"/>
    <w:rsid w:val="00D03A3E"/>
    <w:rsid w:val="00D03B1A"/>
    <w:rsid w:val="00D03D46"/>
    <w:rsid w:val="00D03E97"/>
    <w:rsid w:val="00D04005"/>
    <w:rsid w:val="00D040BB"/>
    <w:rsid w:val="00D04C07"/>
    <w:rsid w:val="00D0506A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1D8"/>
    <w:rsid w:val="00D16747"/>
    <w:rsid w:val="00D16999"/>
    <w:rsid w:val="00D175C6"/>
    <w:rsid w:val="00D175C7"/>
    <w:rsid w:val="00D17E09"/>
    <w:rsid w:val="00D20886"/>
    <w:rsid w:val="00D20FAE"/>
    <w:rsid w:val="00D2104F"/>
    <w:rsid w:val="00D219C1"/>
    <w:rsid w:val="00D22D2E"/>
    <w:rsid w:val="00D22E00"/>
    <w:rsid w:val="00D22EB1"/>
    <w:rsid w:val="00D240A6"/>
    <w:rsid w:val="00D251E6"/>
    <w:rsid w:val="00D2568F"/>
    <w:rsid w:val="00D2571B"/>
    <w:rsid w:val="00D259B0"/>
    <w:rsid w:val="00D25C52"/>
    <w:rsid w:val="00D26097"/>
    <w:rsid w:val="00D261C5"/>
    <w:rsid w:val="00D26391"/>
    <w:rsid w:val="00D2699D"/>
    <w:rsid w:val="00D27747"/>
    <w:rsid w:val="00D27B2F"/>
    <w:rsid w:val="00D27BF7"/>
    <w:rsid w:val="00D30729"/>
    <w:rsid w:val="00D30C31"/>
    <w:rsid w:val="00D30E9C"/>
    <w:rsid w:val="00D30EAF"/>
    <w:rsid w:val="00D30F60"/>
    <w:rsid w:val="00D3127E"/>
    <w:rsid w:val="00D314F6"/>
    <w:rsid w:val="00D31657"/>
    <w:rsid w:val="00D31A4F"/>
    <w:rsid w:val="00D31D6C"/>
    <w:rsid w:val="00D31D99"/>
    <w:rsid w:val="00D31FAE"/>
    <w:rsid w:val="00D326D9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8F9"/>
    <w:rsid w:val="00D3719F"/>
    <w:rsid w:val="00D371C8"/>
    <w:rsid w:val="00D373B0"/>
    <w:rsid w:val="00D40488"/>
    <w:rsid w:val="00D4061B"/>
    <w:rsid w:val="00D41BF7"/>
    <w:rsid w:val="00D41CAE"/>
    <w:rsid w:val="00D4284F"/>
    <w:rsid w:val="00D431DA"/>
    <w:rsid w:val="00D4331E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8D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881"/>
    <w:rsid w:val="00D553C7"/>
    <w:rsid w:val="00D55992"/>
    <w:rsid w:val="00D55AEC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20F"/>
    <w:rsid w:val="00D62369"/>
    <w:rsid w:val="00D623AA"/>
    <w:rsid w:val="00D62636"/>
    <w:rsid w:val="00D62A24"/>
    <w:rsid w:val="00D62E43"/>
    <w:rsid w:val="00D62FA3"/>
    <w:rsid w:val="00D62FAC"/>
    <w:rsid w:val="00D635B0"/>
    <w:rsid w:val="00D637A9"/>
    <w:rsid w:val="00D63BE1"/>
    <w:rsid w:val="00D6403E"/>
    <w:rsid w:val="00D64170"/>
    <w:rsid w:val="00D6486B"/>
    <w:rsid w:val="00D649F8"/>
    <w:rsid w:val="00D64FA5"/>
    <w:rsid w:val="00D651D4"/>
    <w:rsid w:val="00D65240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BF6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AFE"/>
    <w:rsid w:val="00D76F8C"/>
    <w:rsid w:val="00D779E7"/>
    <w:rsid w:val="00D801EB"/>
    <w:rsid w:val="00D80260"/>
    <w:rsid w:val="00D80747"/>
    <w:rsid w:val="00D8099F"/>
    <w:rsid w:val="00D809FF"/>
    <w:rsid w:val="00D80E48"/>
    <w:rsid w:val="00D80FA3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6AAD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B92"/>
    <w:rsid w:val="00D91E5A"/>
    <w:rsid w:val="00D920E8"/>
    <w:rsid w:val="00D92722"/>
    <w:rsid w:val="00D92BF2"/>
    <w:rsid w:val="00D93295"/>
    <w:rsid w:val="00D9335B"/>
    <w:rsid w:val="00D93DAF"/>
    <w:rsid w:val="00D9418A"/>
    <w:rsid w:val="00D941AE"/>
    <w:rsid w:val="00D94BA4"/>
    <w:rsid w:val="00D94E5E"/>
    <w:rsid w:val="00D94F2C"/>
    <w:rsid w:val="00D9511A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0F6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B0B"/>
    <w:rsid w:val="00DA1DA8"/>
    <w:rsid w:val="00DA1DAD"/>
    <w:rsid w:val="00DA22C1"/>
    <w:rsid w:val="00DA24B0"/>
    <w:rsid w:val="00DA2582"/>
    <w:rsid w:val="00DA2694"/>
    <w:rsid w:val="00DA2CE7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79C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3F4"/>
    <w:rsid w:val="00DB26B5"/>
    <w:rsid w:val="00DB2E31"/>
    <w:rsid w:val="00DB31ED"/>
    <w:rsid w:val="00DB35F3"/>
    <w:rsid w:val="00DB3AA0"/>
    <w:rsid w:val="00DB3C49"/>
    <w:rsid w:val="00DB3EA6"/>
    <w:rsid w:val="00DB40CE"/>
    <w:rsid w:val="00DB41B9"/>
    <w:rsid w:val="00DB42C2"/>
    <w:rsid w:val="00DB434B"/>
    <w:rsid w:val="00DB444B"/>
    <w:rsid w:val="00DB4459"/>
    <w:rsid w:val="00DB4628"/>
    <w:rsid w:val="00DB4714"/>
    <w:rsid w:val="00DB4788"/>
    <w:rsid w:val="00DB48E5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1524"/>
    <w:rsid w:val="00DC1889"/>
    <w:rsid w:val="00DC1CA3"/>
    <w:rsid w:val="00DC2270"/>
    <w:rsid w:val="00DC27EA"/>
    <w:rsid w:val="00DC2A33"/>
    <w:rsid w:val="00DC2AC4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755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CC3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766"/>
    <w:rsid w:val="00DD5A2A"/>
    <w:rsid w:val="00DD63F7"/>
    <w:rsid w:val="00DD662B"/>
    <w:rsid w:val="00DD6C92"/>
    <w:rsid w:val="00DD6F96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323"/>
    <w:rsid w:val="00DE292D"/>
    <w:rsid w:val="00DE2AA3"/>
    <w:rsid w:val="00DE30BE"/>
    <w:rsid w:val="00DE30D1"/>
    <w:rsid w:val="00DE3817"/>
    <w:rsid w:val="00DE3B74"/>
    <w:rsid w:val="00DE40F7"/>
    <w:rsid w:val="00DE44B1"/>
    <w:rsid w:val="00DE47DF"/>
    <w:rsid w:val="00DE4D21"/>
    <w:rsid w:val="00DE5EA6"/>
    <w:rsid w:val="00DE5F41"/>
    <w:rsid w:val="00DE61FB"/>
    <w:rsid w:val="00DE6B6A"/>
    <w:rsid w:val="00DE6EFC"/>
    <w:rsid w:val="00DE7253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0F11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076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72"/>
    <w:rsid w:val="00E112FA"/>
    <w:rsid w:val="00E11644"/>
    <w:rsid w:val="00E1282F"/>
    <w:rsid w:val="00E12CED"/>
    <w:rsid w:val="00E13762"/>
    <w:rsid w:val="00E137D4"/>
    <w:rsid w:val="00E13D2C"/>
    <w:rsid w:val="00E13EE3"/>
    <w:rsid w:val="00E14157"/>
    <w:rsid w:val="00E148CD"/>
    <w:rsid w:val="00E14E22"/>
    <w:rsid w:val="00E14FF5"/>
    <w:rsid w:val="00E15260"/>
    <w:rsid w:val="00E15513"/>
    <w:rsid w:val="00E15713"/>
    <w:rsid w:val="00E15A59"/>
    <w:rsid w:val="00E1639D"/>
    <w:rsid w:val="00E16682"/>
    <w:rsid w:val="00E1678A"/>
    <w:rsid w:val="00E16BCC"/>
    <w:rsid w:val="00E17549"/>
    <w:rsid w:val="00E1793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8B1"/>
    <w:rsid w:val="00E23AB9"/>
    <w:rsid w:val="00E23AC4"/>
    <w:rsid w:val="00E23BE7"/>
    <w:rsid w:val="00E23D59"/>
    <w:rsid w:val="00E23ED2"/>
    <w:rsid w:val="00E2427B"/>
    <w:rsid w:val="00E2456D"/>
    <w:rsid w:val="00E24BB9"/>
    <w:rsid w:val="00E256F7"/>
    <w:rsid w:val="00E25995"/>
    <w:rsid w:val="00E25AB1"/>
    <w:rsid w:val="00E25D57"/>
    <w:rsid w:val="00E26257"/>
    <w:rsid w:val="00E264AD"/>
    <w:rsid w:val="00E26583"/>
    <w:rsid w:val="00E268B0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5C5"/>
    <w:rsid w:val="00E33CCA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51A"/>
    <w:rsid w:val="00E376B1"/>
    <w:rsid w:val="00E377A6"/>
    <w:rsid w:val="00E37BF6"/>
    <w:rsid w:val="00E4005E"/>
    <w:rsid w:val="00E4021C"/>
    <w:rsid w:val="00E40A1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5F1E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4DE"/>
    <w:rsid w:val="00E5269A"/>
    <w:rsid w:val="00E535D1"/>
    <w:rsid w:val="00E536FC"/>
    <w:rsid w:val="00E53AA6"/>
    <w:rsid w:val="00E53C6C"/>
    <w:rsid w:val="00E53CB2"/>
    <w:rsid w:val="00E53D6A"/>
    <w:rsid w:val="00E53EE8"/>
    <w:rsid w:val="00E5444C"/>
    <w:rsid w:val="00E545D3"/>
    <w:rsid w:val="00E54898"/>
    <w:rsid w:val="00E548F2"/>
    <w:rsid w:val="00E55558"/>
    <w:rsid w:val="00E55BB8"/>
    <w:rsid w:val="00E56344"/>
    <w:rsid w:val="00E57E87"/>
    <w:rsid w:val="00E57EAF"/>
    <w:rsid w:val="00E6097F"/>
    <w:rsid w:val="00E60DE1"/>
    <w:rsid w:val="00E61076"/>
    <w:rsid w:val="00E61812"/>
    <w:rsid w:val="00E618D1"/>
    <w:rsid w:val="00E61A15"/>
    <w:rsid w:val="00E61C1E"/>
    <w:rsid w:val="00E62CF0"/>
    <w:rsid w:val="00E62E36"/>
    <w:rsid w:val="00E62E5D"/>
    <w:rsid w:val="00E63096"/>
    <w:rsid w:val="00E6446D"/>
    <w:rsid w:val="00E64B76"/>
    <w:rsid w:val="00E64DBB"/>
    <w:rsid w:val="00E65073"/>
    <w:rsid w:val="00E655C8"/>
    <w:rsid w:val="00E65AAC"/>
    <w:rsid w:val="00E65E8C"/>
    <w:rsid w:val="00E65F87"/>
    <w:rsid w:val="00E66098"/>
    <w:rsid w:val="00E662A3"/>
    <w:rsid w:val="00E66800"/>
    <w:rsid w:val="00E66A2B"/>
    <w:rsid w:val="00E66D78"/>
    <w:rsid w:val="00E66DCD"/>
    <w:rsid w:val="00E671C2"/>
    <w:rsid w:val="00E673C1"/>
    <w:rsid w:val="00E67C5C"/>
    <w:rsid w:val="00E67D94"/>
    <w:rsid w:val="00E67E55"/>
    <w:rsid w:val="00E70504"/>
    <w:rsid w:val="00E708A8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4FB1"/>
    <w:rsid w:val="00E7518B"/>
    <w:rsid w:val="00E755A5"/>
    <w:rsid w:val="00E757B9"/>
    <w:rsid w:val="00E7583E"/>
    <w:rsid w:val="00E7593F"/>
    <w:rsid w:val="00E76497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3237"/>
    <w:rsid w:val="00E83EE0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F93"/>
    <w:rsid w:val="00E86FCC"/>
    <w:rsid w:val="00E876A3"/>
    <w:rsid w:val="00E87894"/>
    <w:rsid w:val="00E87CB7"/>
    <w:rsid w:val="00E87DC5"/>
    <w:rsid w:val="00E903A5"/>
    <w:rsid w:val="00E90400"/>
    <w:rsid w:val="00E90A19"/>
    <w:rsid w:val="00E90CA9"/>
    <w:rsid w:val="00E9102F"/>
    <w:rsid w:val="00E912AA"/>
    <w:rsid w:val="00E91460"/>
    <w:rsid w:val="00E9153B"/>
    <w:rsid w:val="00E915F1"/>
    <w:rsid w:val="00E9182A"/>
    <w:rsid w:val="00E91895"/>
    <w:rsid w:val="00E91C42"/>
    <w:rsid w:val="00E92341"/>
    <w:rsid w:val="00E92BD2"/>
    <w:rsid w:val="00E93635"/>
    <w:rsid w:val="00E938E4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8B"/>
    <w:rsid w:val="00E97082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20"/>
    <w:rsid w:val="00EA41B9"/>
    <w:rsid w:val="00EA449C"/>
    <w:rsid w:val="00EA4F1E"/>
    <w:rsid w:val="00EA4F7D"/>
    <w:rsid w:val="00EA50AE"/>
    <w:rsid w:val="00EA57B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37F"/>
    <w:rsid w:val="00EB269D"/>
    <w:rsid w:val="00EB2B10"/>
    <w:rsid w:val="00EB2E2E"/>
    <w:rsid w:val="00EB30E8"/>
    <w:rsid w:val="00EB344E"/>
    <w:rsid w:val="00EB397E"/>
    <w:rsid w:val="00EB3B7A"/>
    <w:rsid w:val="00EB400A"/>
    <w:rsid w:val="00EB42B4"/>
    <w:rsid w:val="00EB45D7"/>
    <w:rsid w:val="00EB47B3"/>
    <w:rsid w:val="00EB4926"/>
    <w:rsid w:val="00EB4B28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747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2FFF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77"/>
    <w:rsid w:val="00EC69DD"/>
    <w:rsid w:val="00EC6FCF"/>
    <w:rsid w:val="00EC774B"/>
    <w:rsid w:val="00ED013B"/>
    <w:rsid w:val="00ED0569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B3F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7548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0AD"/>
    <w:rsid w:val="00EE4436"/>
    <w:rsid w:val="00EE4BBE"/>
    <w:rsid w:val="00EE4E5A"/>
    <w:rsid w:val="00EE546C"/>
    <w:rsid w:val="00EE556A"/>
    <w:rsid w:val="00EE563D"/>
    <w:rsid w:val="00EE58CA"/>
    <w:rsid w:val="00EE5CF8"/>
    <w:rsid w:val="00EE5D84"/>
    <w:rsid w:val="00EE5DFC"/>
    <w:rsid w:val="00EE60A5"/>
    <w:rsid w:val="00EE60E7"/>
    <w:rsid w:val="00EE60F1"/>
    <w:rsid w:val="00EE6940"/>
    <w:rsid w:val="00EE6A20"/>
    <w:rsid w:val="00EE71DA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E2C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EF7AB0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430"/>
    <w:rsid w:val="00F020E1"/>
    <w:rsid w:val="00F02164"/>
    <w:rsid w:val="00F0221D"/>
    <w:rsid w:val="00F025AE"/>
    <w:rsid w:val="00F02DE5"/>
    <w:rsid w:val="00F0324F"/>
    <w:rsid w:val="00F03AA2"/>
    <w:rsid w:val="00F03C4A"/>
    <w:rsid w:val="00F03D4D"/>
    <w:rsid w:val="00F043F9"/>
    <w:rsid w:val="00F0440D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F23"/>
    <w:rsid w:val="00F11359"/>
    <w:rsid w:val="00F116E1"/>
    <w:rsid w:val="00F11894"/>
    <w:rsid w:val="00F11E4F"/>
    <w:rsid w:val="00F11F00"/>
    <w:rsid w:val="00F126F2"/>
    <w:rsid w:val="00F1272B"/>
    <w:rsid w:val="00F13033"/>
    <w:rsid w:val="00F13232"/>
    <w:rsid w:val="00F132E7"/>
    <w:rsid w:val="00F13A85"/>
    <w:rsid w:val="00F13C52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2DC"/>
    <w:rsid w:val="00F21514"/>
    <w:rsid w:val="00F21AE7"/>
    <w:rsid w:val="00F21B8E"/>
    <w:rsid w:val="00F21CAF"/>
    <w:rsid w:val="00F21FFD"/>
    <w:rsid w:val="00F22160"/>
    <w:rsid w:val="00F223BD"/>
    <w:rsid w:val="00F223EA"/>
    <w:rsid w:val="00F22EE2"/>
    <w:rsid w:val="00F231B5"/>
    <w:rsid w:val="00F232DA"/>
    <w:rsid w:val="00F23BAD"/>
    <w:rsid w:val="00F23C02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F3D"/>
    <w:rsid w:val="00F3031B"/>
    <w:rsid w:val="00F30616"/>
    <w:rsid w:val="00F3091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5E91"/>
    <w:rsid w:val="00F36323"/>
    <w:rsid w:val="00F36EA7"/>
    <w:rsid w:val="00F36F16"/>
    <w:rsid w:val="00F37507"/>
    <w:rsid w:val="00F37D5F"/>
    <w:rsid w:val="00F40042"/>
    <w:rsid w:val="00F402F3"/>
    <w:rsid w:val="00F40F91"/>
    <w:rsid w:val="00F41179"/>
    <w:rsid w:val="00F415F2"/>
    <w:rsid w:val="00F41BD4"/>
    <w:rsid w:val="00F42037"/>
    <w:rsid w:val="00F423F6"/>
    <w:rsid w:val="00F42415"/>
    <w:rsid w:val="00F424D3"/>
    <w:rsid w:val="00F4284C"/>
    <w:rsid w:val="00F437D4"/>
    <w:rsid w:val="00F43857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85F"/>
    <w:rsid w:val="00F511EE"/>
    <w:rsid w:val="00F5146D"/>
    <w:rsid w:val="00F51D28"/>
    <w:rsid w:val="00F51E4D"/>
    <w:rsid w:val="00F5258A"/>
    <w:rsid w:val="00F533F9"/>
    <w:rsid w:val="00F539AC"/>
    <w:rsid w:val="00F53D94"/>
    <w:rsid w:val="00F5420D"/>
    <w:rsid w:val="00F54768"/>
    <w:rsid w:val="00F54ADC"/>
    <w:rsid w:val="00F54C48"/>
    <w:rsid w:val="00F553E8"/>
    <w:rsid w:val="00F55AA3"/>
    <w:rsid w:val="00F55DFC"/>
    <w:rsid w:val="00F56C88"/>
    <w:rsid w:val="00F57BDA"/>
    <w:rsid w:val="00F57F43"/>
    <w:rsid w:val="00F60058"/>
    <w:rsid w:val="00F600E5"/>
    <w:rsid w:val="00F603C2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8B4"/>
    <w:rsid w:val="00F6394E"/>
    <w:rsid w:val="00F643C2"/>
    <w:rsid w:val="00F647C2"/>
    <w:rsid w:val="00F64A0B"/>
    <w:rsid w:val="00F64CAE"/>
    <w:rsid w:val="00F6557B"/>
    <w:rsid w:val="00F658DA"/>
    <w:rsid w:val="00F65A0A"/>
    <w:rsid w:val="00F666B5"/>
    <w:rsid w:val="00F66C17"/>
    <w:rsid w:val="00F66EB6"/>
    <w:rsid w:val="00F66F76"/>
    <w:rsid w:val="00F67275"/>
    <w:rsid w:val="00F675DC"/>
    <w:rsid w:val="00F67BDA"/>
    <w:rsid w:val="00F67EF9"/>
    <w:rsid w:val="00F70011"/>
    <w:rsid w:val="00F704DC"/>
    <w:rsid w:val="00F706AD"/>
    <w:rsid w:val="00F713E2"/>
    <w:rsid w:val="00F7187B"/>
    <w:rsid w:val="00F718A4"/>
    <w:rsid w:val="00F723D7"/>
    <w:rsid w:val="00F72630"/>
    <w:rsid w:val="00F72698"/>
    <w:rsid w:val="00F728AA"/>
    <w:rsid w:val="00F72AD3"/>
    <w:rsid w:val="00F72C71"/>
    <w:rsid w:val="00F72C8A"/>
    <w:rsid w:val="00F72CA8"/>
    <w:rsid w:val="00F72D90"/>
    <w:rsid w:val="00F73418"/>
    <w:rsid w:val="00F73962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9E1"/>
    <w:rsid w:val="00F822A0"/>
    <w:rsid w:val="00F82B44"/>
    <w:rsid w:val="00F82B8B"/>
    <w:rsid w:val="00F832F6"/>
    <w:rsid w:val="00F83A8B"/>
    <w:rsid w:val="00F83B2E"/>
    <w:rsid w:val="00F83FF9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E86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432"/>
    <w:rsid w:val="00F90624"/>
    <w:rsid w:val="00F907AF"/>
    <w:rsid w:val="00F90E09"/>
    <w:rsid w:val="00F90E58"/>
    <w:rsid w:val="00F91633"/>
    <w:rsid w:val="00F91AA9"/>
    <w:rsid w:val="00F91CBC"/>
    <w:rsid w:val="00F91E36"/>
    <w:rsid w:val="00F922ED"/>
    <w:rsid w:val="00F9349A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5FC6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A9D"/>
    <w:rsid w:val="00FA0FFB"/>
    <w:rsid w:val="00FA1292"/>
    <w:rsid w:val="00FA1441"/>
    <w:rsid w:val="00FA1596"/>
    <w:rsid w:val="00FA161C"/>
    <w:rsid w:val="00FA1892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81"/>
    <w:rsid w:val="00FA42BB"/>
    <w:rsid w:val="00FA4A3B"/>
    <w:rsid w:val="00FA4FDA"/>
    <w:rsid w:val="00FA5FA4"/>
    <w:rsid w:val="00FA62C1"/>
    <w:rsid w:val="00FA63DE"/>
    <w:rsid w:val="00FA69EC"/>
    <w:rsid w:val="00FA6B17"/>
    <w:rsid w:val="00FA6F91"/>
    <w:rsid w:val="00FA71CD"/>
    <w:rsid w:val="00FA7860"/>
    <w:rsid w:val="00FA7BEF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AA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CA8"/>
    <w:rsid w:val="00FC5E55"/>
    <w:rsid w:val="00FC5F5C"/>
    <w:rsid w:val="00FC6028"/>
    <w:rsid w:val="00FC635D"/>
    <w:rsid w:val="00FC66B8"/>
    <w:rsid w:val="00FC672E"/>
    <w:rsid w:val="00FC6947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43C"/>
    <w:rsid w:val="00FD1618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FCA"/>
    <w:rsid w:val="00FD63EF"/>
    <w:rsid w:val="00FD6952"/>
    <w:rsid w:val="00FD6D64"/>
    <w:rsid w:val="00FD70C7"/>
    <w:rsid w:val="00FD7171"/>
    <w:rsid w:val="00FD7399"/>
    <w:rsid w:val="00FD764D"/>
    <w:rsid w:val="00FD7985"/>
    <w:rsid w:val="00FD7ACC"/>
    <w:rsid w:val="00FD7B35"/>
    <w:rsid w:val="00FD7BCD"/>
    <w:rsid w:val="00FD7C6C"/>
    <w:rsid w:val="00FD7CDC"/>
    <w:rsid w:val="00FD7E34"/>
    <w:rsid w:val="00FD7F20"/>
    <w:rsid w:val="00FD7FBA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B12"/>
    <w:rsid w:val="00FE1CE2"/>
    <w:rsid w:val="00FE1DFC"/>
    <w:rsid w:val="00FE21B5"/>
    <w:rsid w:val="00FE235B"/>
    <w:rsid w:val="00FE2620"/>
    <w:rsid w:val="00FE27FE"/>
    <w:rsid w:val="00FE2852"/>
    <w:rsid w:val="00FE2A5D"/>
    <w:rsid w:val="00FE2AD5"/>
    <w:rsid w:val="00FE2F5F"/>
    <w:rsid w:val="00FE393B"/>
    <w:rsid w:val="00FE4254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6D6"/>
    <w:rsid w:val="00FF1744"/>
    <w:rsid w:val="00FF1771"/>
    <w:rsid w:val="00FF183A"/>
    <w:rsid w:val="00FF1F34"/>
    <w:rsid w:val="00FF2265"/>
    <w:rsid w:val="00FF2DD8"/>
    <w:rsid w:val="00FF3223"/>
    <w:rsid w:val="00FF3496"/>
    <w:rsid w:val="00FF3A4E"/>
    <w:rsid w:val="00FF3CA1"/>
    <w:rsid w:val="00FF4177"/>
    <w:rsid w:val="00FF4553"/>
    <w:rsid w:val="00FF4675"/>
    <w:rsid w:val="00FF48C8"/>
    <w:rsid w:val="00FF49EF"/>
    <w:rsid w:val="00FF5142"/>
    <w:rsid w:val="00FF6E3F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6F3DD1B4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21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png"/><Relationship Id="rId1" Type="http://schemas.openxmlformats.org/officeDocument/2006/relationships/image" Target="media/image8.jpeg"/><Relationship Id="rId4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2880484201152161E-3"/>
          <c:y val="2.9928483710178429E-2"/>
          <c:w val="0.9903009029798544"/>
          <c:h val="0.8227657410854695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2018'!$V$263:$AE$263</c:f>
              <c:numCache>
                <c:formatCode>0.00</c:formatCode>
                <c:ptCount val="10"/>
                <c:pt idx="0">
                  <c:v>0.57785839259139049</c:v>
                </c:pt>
                <c:pt idx="1">
                  <c:v>0.38096541655325833</c:v>
                </c:pt>
                <c:pt idx="2">
                  <c:v>-2.8125848624749317E-2</c:v>
                </c:pt>
                <c:pt idx="3">
                  <c:v>0.41523011451707337</c:v>
                </c:pt>
                <c:pt idx="4">
                  <c:v>0.63242899918338757</c:v>
                </c:pt>
                <c:pt idx="5">
                  <c:v>0.82964695513634279</c:v>
                </c:pt>
                <c:pt idx="6">
                  <c:v>0.55757994596972171</c:v>
                </c:pt>
                <c:pt idx="7">
                  <c:v>9.4343154505627247E-2</c:v>
                </c:pt>
                <c:pt idx="8">
                  <c:v>0.27684812386605806</c:v>
                </c:pt>
                <c:pt idx="9">
                  <c:v>0.50073822324985251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51-4F9D-B8BD-795BF238621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axId val="588496080"/>
        <c:axId val="588500000"/>
      </c:barChart>
      <c:catAx>
        <c:axId val="5884960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b="0">
                <a:solidFill>
                  <a:srgbClr val="4D565E"/>
                </a:solidFill>
              </a:defRPr>
            </a:pPr>
            <a:endParaRPr lang="es-MX"/>
          </a:p>
        </c:txPr>
        <c:crossAx val="588500000"/>
        <c:crosses val="autoZero"/>
        <c:auto val="1"/>
        <c:lblAlgn val="ctr"/>
        <c:lblOffset val="100"/>
        <c:noMultiLvlLbl val="0"/>
      </c:catAx>
      <c:valAx>
        <c:axId val="588500000"/>
        <c:scaling>
          <c:orientation val="minMax"/>
          <c:max val="0.95000000000000007"/>
          <c:min val="-0.15000000000000002"/>
        </c:scaling>
        <c:delete val="1"/>
        <c:axPos val="l"/>
        <c:majorGridlines>
          <c:spPr>
            <a:ln w="3175">
              <a:noFill/>
            </a:ln>
          </c:spPr>
        </c:majorGridlines>
        <c:numFmt formatCode="#,##0.00" sourceLinked="0"/>
        <c:majorTickMark val="out"/>
        <c:minorTickMark val="none"/>
        <c:tickLblPos val="nextTo"/>
        <c:crossAx val="588496080"/>
        <c:crosses val="autoZero"/>
        <c:crossBetween val="between"/>
        <c:majorUnit val="0.15000000000000002"/>
      </c:valAx>
      <c:spPr>
        <a:noFill/>
        <a:ln w="9525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800" b="1"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910425474654713E-3"/>
          <c:y val="3.475944444444444E-2"/>
          <c:w val="0.99069720198977329"/>
          <c:h val="0.73258111111111113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2018'!$M$275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2018'!$V$278:$AE$278</c:f>
              <c:numCache>
                <c:formatCode>0.00</c:formatCode>
                <c:ptCount val="10"/>
                <c:pt idx="0">
                  <c:v>0.76</c:v>
                </c:pt>
                <c:pt idx="1">
                  <c:v>0.49</c:v>
                </c:pt>
                <c:pt idx="2">
                  <c:v>0.43167259878373887</c:v>
                </c:pt>
                <c:pt idx="3">
                  <c:v>0.36402935072259446</c:v>
                </c:pt>
                <c:pt idx="4">
                  <c:v>0.39406216319433085</c:v>
                </c:pt>
                <c:pt idx="5">
                  <c:v>0.76</c:v>
                </c:pt>
                <c:pt idx="6">
                  <c:v>0.61091054491502206</c:v>
                </c:pt>
                <c:pt idx="7">
                  <c:v>0.49</c:v>
                </c:pt>
                <c:pt idx="8">
                  <c:v>0.48054704849658236</c:v>
                </c:pt>
                <c:pt idx="9">
                  <c:v>0.4597749265685902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7B-460C-B1F4-9EE1DC52AAD8}"/>
            </c:ext>
          </c:extLst>
        </c:ser>
        <c:ser>
          <c:idx val="2"/>
          <c:order val="1"/>
          <c:tx>
            <c:strRef>
              <c:f>'Datos base 2q jul 2018'!$M$290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2018'!$V$293:$AE$293</c:f>
              <c:numCache>
                <c:formatCode>0.00</c:formatCode>
                <c:ptCount val="10"/>
                <c:pt idx="0">
                  <c:v>3.1350343396985281E-2</c:v>
                </c:pt>
                <c:pt idx="1">
                  <c:v>7.8952604499282764E-2</c:v>
                </c:pt>
                <c:pt idx="2">
                  <c:v>-1.3779170795009676</c:v>
                </c:pt>
                <c:pt idx="3">
                  <c:v>0.56691104840558282</c:v>
                </c:pt>
                <c:pt idx="4">
                  <c:v>1.3550317816159341</c:v>
                </c:pt>
                <c:pt idx="5">
                  <c:v>1.0361692477423023</c:v>
                </c:pt>
                <c:pt idx="6">
                  <c:v>0.39846342735558871</c:v>
                </c:pt>
                <c:pt idx="7">
                  <c:v>-1.096859204760714</c:v>
                </c:pt>
                <c:pt idx="8">
                  <c:v>-0.39490356187527054</c:v>
                </c:pt>
                <c:pt idx="9">
                  <c:v>0.64153301395541984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7B-460C-B1F4-9EE1DC52AAD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overlap val="-10"/>
        <c:axId val="588498040"/>
        <c:axId val="588501960"/>
      </c:barChart>
      <c:catAx>
        <c:axId val="5884980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588501960"/>
        <c:crosses val="autoZero"/>
        <c:auto val="1"/>
        <c:lblAlgn val="ctr"/>
        <c:lblOffset val="100"/>
        <c:noMultiLvlLbl val="0"/>
      </c:catAx>
      <c:valAx>
        <c:axId val="588501960"/>
        <c:scaling>
          <c:orientation val="minMax"/>
          <c:max val="1.8"/>
          <c:min val="-1.8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588498040"/>
        <c:crosses val="autoZero"/>
        <c:crossBetween val="between"/>
        <c:majorUnit val="0.60000000000000009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277586805555558"/>
          <c:y val="0.92041388888888886"/>
          <c:w val="0.35003107638888892"/>
          <c:h val="4.3873838409956262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120902976376487E-2"/>
          <c:y val="3.7005420632549406E-2"/>
          <c:w val="0.89238277381391129"/>
          <c:h val="0.68124166666666663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2018'!$I$4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107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6574182286131858E-2"/>
                      <c:h val="6.608548962904428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4B05-437F-B547-5B178FC2A557}"/>
                </c:ext>
              </c:extLst>
            </c:dLbl>
            <c:dLbl>
              <c:idx val="108"/>
              <c:layout>
                <c:manualLayout>
                  <c:x val="-1.9116408684857061E-3"/>
                  <c:y val="6.0852749793008408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C0C0C0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4B05-437F-B547-5B178FC2A55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2018'!$A$140:$B$248</c:f>
              <c:multiLvlStrCache>
                <c:ptCount val="109"/>
                <c:lvl>
                  <c:pt idx="0">
                    <c:v>FEB</c:v>
                  </c:pt>
                  <c:pt idx="1">
                    <c:v>MAR</c:v>
                  </c:pt>
                  <c:pt idx="2">
                    <c:v>ABR</c:v>
                  </c:pt>
                  <c:pt idx="3">
                    <c:v>MAY</c:v>
                  </c:pt>
                  <c:pt idx="4">
                    <c:v>JUN</c:v>
                  </c:pt>
                  <c:pt idx="5">
                    <c:v>JUL</c:v>
                  </c:pt>
                  <c:pt idx="6">
                    <c:v>AGO</c:v>
                  </c:pt>
                  <c:pt idx="7">
                    <c:v>SEP</c:v>
                  </c:pt>
                  <c:pt idx="8">
                    <c:v>OCT</c:v>
                  </c:pt>
                  <c:pt idx="9">
                    <c:v>NOV</c:v>
                  </c:pt>
                  <c:pt idx="10">
                    <c:v>DIC</c:v>
                  </c:pt>
                  <c:pt idx="11">
                    <c:v>ENE</c:v>
                  </c:pt>
                  <c:pt idx="12">
                    <c:v>FEB</c:v>
                  </c:pt>
                  <c:pt idx="13">
                    <c:v>MAR</c:v>
                  </c:pt>
                  <c:pt idx="14">
                    <c:v>ABR</c:v>
                  </c:pt>
                  <c:pt idx="15">
                    <c:v>MAY</c:v>
                  </c:pt>
                  <c:pt idx="16">
                    <c:v>JUN</c:v>
                  </c:pt>
                  <c:pt idx="17">
                    <c:v>JUL</c:v>
                  </c:pt>
                  <c:pt idx="18">
                    <c:v>AGO</c:v>
                  </c:pt>
                  <c:pt idx="19">
                    <c:v>SEP</c:v>
                  </c:pt>
                  <c:pt idx="20">
                    <c:v>OCT</c:v>
                  </c:pt>
                  <c:pt idx="21">
                    <c:v>NOV</c:v>
                  </c:pt>
                  <c:pt idx="22">
                    <c:v>DIC</c:v>
                  </c:pt>
                  <c:pt idx="23">
                    <c:v>ENE</c:v>
                  </c:pt>
                  <c:pt idx="24">
                    <c:v>FEB</c:v>
                  </c:pt>
                  <c:pt idx="25">
                    <c:v>MAR</c:v>
                  </c:pt>
                  <c:pt idx="26">
                    <c:v>ABR</c:v>
                  </c:pt>
                  <c:pt idx="27">
                    <c:v>MAY</c:v>
                  </c:pt>
                  <c:pt idx="28">
                    <c:v>JUN</c:v>
                  </c:pt>
                  <c:pt idx="29">
                    <c:v>JUL</c:v>
                  </c:pt>
                  <c:pt idx="30">
                    <c:v>AGO</c:v>
                  </c:pt>
                  <c:pt idx="31">
                    <c:v>SEP</c:v>
                  </c:pt>
                  <c:pt idx="32">
                    <c:v>OCT</c:v>
                  </c:pt>
                  <c:pt idx="33">
                    <c:v>NOV</c:v>
                  </c:pt>
                  <c:pt idx="34">
                    <c:v>DIC</c:v>
                  </c:pt>
                  <c:pt idx="35">
                    <c:v>ENE</c:v>
                  </c:pt>
                  <c:pt idx="36">
                    <c:v>FEB</c:v>
                  </c:pt>
                  <c:pt idx="37">
                    <c:v>MAR</c:v>
                  </c:pt>
                  <c:pt idx="38">
                    <c:v>ABR</c:v>
                  </c:pt>
                  <c:pt idx="39">
                    <c:v>MAY</c:v>
                  </c:pt>
                  <c:pt idx="40">
                    <c:v>JUN</c:v>
                  </c:pt>
                  <c:pt idx="41">
                    <c:v>JUL</c:v>
                  </c:pt>
                  <c:pt idx="42">
                    <c:v>AGO</c:v>
                  </c:pt>
                  <c:pt idx="43">
                    <c:v>SEP</c:v>
                  </c:pt>
                  <c:pt idx="44">
                    <c:v>OCT</c:v>
                  </c:pt>
                  <c:pt idx="45">
                    <c:v>NOV</c:v>
                  </c:pt>
                  <c:pt idx="46">
                    <c:v>DIC</c:v>
                  </c:pt>
                  <c:pt idx="47">
                    <c:v>ENE</c:v>
                  </c:pt>
                  <c:pt idx="48">
                    <c:v>FEB</c:v>
                  </c:pt>
                  <c:pt idx="49">
                    <c:v>MAR</c:v>
                  </c:pt>
                  <c:pt idx="50">
                    <c:v>ABR</c:v>
                  </c:pt>
                  <c:pt idx="51">
                    <c:v>MAY</c:v>
                  </c:pt>
                  <c:pt idx="52">
                    <c:v>JUN</c:v>
                  </c:pt>
                  <c:pt idx="53">
                    <c:v>JUL</c:v>
                  </c:pt>
                  <c:pt idx="54">
                    <c:v>AGO</c:v>
                  </c:pt>
                  <c:pt idx="55">
                    <c:v>SEP</c:v>
                  </c:pt>
                  <c:pt idx="56">
                    <c:v>OCT</c:v>
                  </c:pt>
                  <c:pt idx="57">
                    <c:v>NOV</c:v>
                  </c:pt>
                  <c:pt idx="58">
                    <c:v>DIC</c:v>
                  </c:pt>
                  <c:pt idx="59">
                    <c:v>ENE</c:v>
                  </c:pt>
                  <c:pt idx="60">
                    <c:v>FEB</c:v>
                  </c:pt>
                  <c:pt idx="61">
                    <c:v>MAR</c:v>
                  </c:pt>
                  <c:pt idx="62">
                    <c:v>ABR</c:v>
                  </c:pt>
                  <c:pt idx="63">
                    <c:v>MAY</c:v>
                  </c:pt>
                  <c:pt idx="64">
                    <c:v>JUN</c:v>
                  </c:pt>
                  <c:pt idx="65">
                    <c:v>JUL</c:v>
                  </c:pt>
                  <c:pt idx="66">
                    <c:v>AGO</c:v>
                  </c:pt>
                  <c:pt idx="67">
                    <c:v>SEP</c:v>
                  </c:pt>
                  <c:pt idx="68">
                    <c:v>OCT</c:v>
                  </c:pt>
                  <c:pt idx="69">
                    <c:v>NOV</c:v>
                  </c:pt>
                  <c:pt idx="70">
                    <c:v>DIC</c:v>
                  </c:pt>
                  <c:pt idx="71">
                    <c:v>ENE</c:v>
                  </c:pt>
                  <c:pt idx="72">
                    <c:v>FEB</c:v>
                  </c:pt>
                  <c:pt idx="73">
                    <c:v>MAR</c:v>
                  </c:pt>
                  <c:pt idx="74">
                    <c:v>ABR</c:v>
                  </c:pt>
                  <c:pt idx="75">
                    <c:v>MAY</c:v>
                  </c:pt>
                  <c:pt idx="76">
                    <c:v>JUN</c:v>
                  </c:pt>
                  <c:pt idx="77">
                    <c:v>JUL</c:v>
                  </c:pt>
                  <c:pt idx="78">
                    <c:v>AGO</c:v>
                  </c:pt>
                  <c:pt idx="79">
                    <c:v>SEP</c:v>
                  </c:pt>
                  <c:pt idx="80">
                    <c:v>OCT</c:v>
                  </c:pt>
                  <c:pt idx="81">
                    <c:v>NOV</c:v>
                  </c:pt>
                  <c:pt idx="82">
                    <c:v>DIC</c:v>
                  </c:pt>
                  <c:pt idx="83">
                    <c:v>ENE</c:v>
                  </c:pt>
                  <c:pt idx="84">
                    <c:v>FEB</c:v>
                  </c:pt>
                  <c:pt idx="85">
                    <c:v>MAR</c:v>
                  </c:pt>
                  <c:pt idx="86">
                    <c:v>ABR</c:v>
                  </c:pt>
                  <c:pt idx="87">
                    <c:v>MAY</c:v>
                  </c:pt>
                  <c:pt idx="88">
                    <c:v>JUN</c:v>
                  </c:pt>
                  <c:pt idx="89">
                    <c:v>JUL</c:v>
                  </c:pt>
                  <c:pt idx="90">
                    <c:v>AGO</c:v>
                  </c:pt>
                  <c:pt idx="91">
                    <c:v>SEP</c:v>
                  </c:pt>
                  <c:pt idx="92">
                    <c:v>OCT</c:v>
                  </c:pt>
                  <c:pt idx="93">
                    <c:v>NOV</c:v>
                  </c:pt>
                  <c:pt idx="94">
                    <c:v>DIC</c:v>
                  </c:pt>
                  <c:pt idx="95">
                    <c:v>ENE</c:v>
                  </c:pt>
                  <c:pt idx="96">
                    <c:v>FEB</c:v>
                  </c:pt>
                  <c:pt idx="97">
                    <c:v>MAR</c:v>
                  </c:pt>
                  <c:pt idx="98">
                    <c:v>ABR</c:v>
                  </c:pt>
                  <c:pt idx="99">
                    <c:v>MAY</c:v>
                  </c:pt>
                  <c:pt idx="100">
                    <c:v>JUN</c:v>
                  </c:pt>
                  <c:pt idx="101">
                    <c:v>JUL</c:v>
                  </c:pt>
                  <c:pt idx="102">
                    <c:v>AGO</c:v>
                  </c:pt>
                  <c:pt idx="103">
                    <c:v>SEP</c:v>
                  </c:pt>
                  <c:pt idx="104">
                    <c:v>OCT</c:v>
                  </c:pt>
                  <c:pt idx="105">
                    <c:v>NOV</c:v>
                  </c:pt>
                  <c:pt idx="106">
                    <c:v>DIC</c:v>
                  </c:pt>
                  <c:pt idx="107">
                    <c:v>ENE</c:v>
                  </c:pt>
                  <c:pt idx="108">
                    <c:v>FEB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2019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2020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2021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2022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2023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2024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2025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2018'!$I$140:$I$248</c:f>
              <c:numCache>
                <c:formatCode>0.00</c:formatCode>
                <c:ptCount val="109"/>
                <c:pt idx="0">
                  <c:v>4.8642316221077904</c:v>
                </c:pt>
                <c:pt idx="1">
                  <c:v>5.3525622279225935</c:v>
                </c:pt>
                <c:pt idx="2">
                  <c:v>5.8171698714189608</c:v>
                </c:pt>
                <c:pt idx="3">
                  <c:v>6.164014481771769</c:v>
                </c:pt>
                <c:pt idx="4">
                  <c:v>6.313655898604563</c:v>
                </c:pt>
                <c:pt idx="5">
                  <c:v>6.4381642633648415</c:v>
                </c:pt>
                <c:pt idx="6">
                  <c:v>6.6634880005356303</c:v>
                </c:pt>
                <c:pt idx="7">
                  <c:v>6.3478470530529556</c:v>
                </c:pt>
                <c:pt idx="8">
                  <c:v>6.3715322254074946</c:v>
                </c:pt>
                <c:pt idx="9">
                  <c:v>6.6345231359612793</c:v>
                </c:pt>
                <c:pt idx="10">
                  <c:v>6.7730481981797581</c:v>
                </c:pt>
                <c:pt idx="11">
                  <c:v>5.5458354066681883</c:v>
                </c:pt>
                <c:pt idx="12">
                  <c:v>5.3392170318710876</c:v>
                </c:pt>
                <c:pt idx="13">
                  <c:v>5.0354120567542688</c:v>
                </c:pt>
                <c:pt idx="14">
                  <c:v>4.5507834159790761</c:v>
                </c:pt>
                <c:pt idx="15">
                  <c:v>4.5062692817090664</c:v>
                </c:pt>
                <c:pt idx="16">
                  <c:v>4.646857793811197</c:v>
                </c:pt>
                <c:pt idx="17">
                  <c:v>4.8114055136107421</c:v>
                </c:pt>
                <c:pt idx="18">
                  <c:v>4.9045281971251713</c:v>
                </c:pt>
                <c:pt idx="19">
                  <c:v>5.0195736443800598</c:v>
                </c:pt>
                <c:pt idx="20">
                  <c:v>4.9036357279928389</c:v>
                </c:pt>
                <c:pt idx="21">
                  <c:v>4.7165339115996296</c:v>
                </c:pt>
                <c:pt idx="22">
                  <c:v>4.8305461995371113</c:v>
                </c:pt>
                <c:pt idx="23">
                  <c:v>4.3656058642822071</c:v>
                </c:pt>
                <c:pt idx="24">
                  <c:v>3.9402756478719825</c:v>
                </c:pt>
                <c:pt idx="25">
                  <c:v>4.0041779576547754</c:v>
                </c:pt>
                <c:pt idx="26">
                  <c:v>4.4134533855602065</c:v>
                </c:pt>
                <c:pt idx="27">
                  <c:v>4.2819932459612131</c:v>
                </c:pt>
                <c:pt idx="28">
                  <c:v>3.9471469134120252</c:v>
                </c:pt>
                <c:pt idx="29">
                  <c:v>3.7813381657400003</c:v>
                </c:pt>
                <c:pt idx="30">
                  <c:v>3.1624407913067643</c:v>
                </c:pt>
                <c:pt idx="31">
                  <c:v>2.9975128075547142</c:v>
                </c:pt>
                <c:pt idx="32">
                  <c:v>3.0195189274447864</c:v>
                </c:pt>
                <c:pt idx="33">
                  <c:v>2.9744973265691144</c:v>
                </c:pt>
                <c:pt idx="34">
                  <c:v>2.8285769753445988</c:v>
                </c:pt>
                <c:pt idx="35">
                  <c:v>3.2383520192419635</c:v>
                </c:pt>
                <c:pt idx="36">
                  <c:v>3.6961941811620269</c:v>
                </c:pt>
                <c:pt idx="37">
                  <c:v>3.249062584560658</c:v>
                </c:pt>
                <c:pt idx="38">
                  <c:v>2.1481488636253765</c:v>
                </c:pt>
                <c:pt idx="39">
                  <c:v>2.8372710276752588</c:v>
                </c:pt>
                <c:pt idx="40">
                  <c:v>3.3340109778410065</c:v>
                </c:pt>
                <c:pt idx="41">
                  <c:v>3.6234050556000374</c:v>
                </c:pt>
                <c:pt idx="42">
                  <c:v>4.0484228802932343</c:v>
                </c:pt>
                <c:pt idx="43">
                  <c:v>4.0137769140482282</c:v>
                </c:pt>
                <c:pt idx="44">
                  <c:v>4.0869640106025562</c:v>
                </c:pt>
                <c:pt idx="45">
                  <c:v>3.3318778121618209</c:v>
                </c:pt>
                <c:pt idx="46">
                  <c:v>3.1500745747352177</c:v>
                </c:pt>
                <c:pt idx="47">
                  <c:v>3.5350925812845713</c:v>
                </c:pt>
                <c:pt idx="48">
                  <c:v>3.759039751517923</c:v>
                </c:pt>
                <c:pt idx="49">
                  <c:v>4.6668788258859228</c:v>
                </c:pt>
                <c:pt idx="50">
                  <c:v>6.0848186846957697</c:v>
                </c:pt>
                <c:pt idx="51">
                  <c:v>5.8938226484052558</c:v>
                </c:pt>
                <c:pt idx="52">
                  <c:v>5.8786056228511629</c:v>
                </c:pt>
                <c:pt idx="53">
                  <c:v>5.8058151222962762</c:v>
                </c:pt>
                <c:pt idx="54">
                  <c:v>5.5920717179489543</c:v>
                </c:pt>
                <c:pt idx="55">
                  <c:v>6.0001479919344236</c:v>
                </c:pt>
                <c:pt idx="56">
                  <c:v>6.2395425377387959</c:v>
                </c:pt>
                <c:pt idx="57">
                  <c:v>7.3748805761740366</c:v>
                </c:pt>
                <c:pt idx="58">
                  <c:v>7.3551079426380284</c:v>
                </c:pt>
                <c:pt idx="59">
                  <c:v>7.0701388258778808</c:v>
                </c:pt>
                <c:pt idx="60">
                  <c:v>7.2799733109722542</c:v>
                </c:pt>
                <c:pt idx="61">
                  <c:v>7.453677207039644</c:v>
                </c:pt>
                <c:pt idx="62">
                  <c:v>7.6825028968713793</c:v>
                </c:pt>
                <c:pt idx="63">
                  <c:v>7.6526209982298532</c:v>
                </c:pt>
                <c:pt idx="64">
                  <c:v>7.9863384593604536</c:v>
                </c:pt>
                <c:pt idx="65">
                  <c:v>8.1508066360549414</c:v>
                </c:pt>
                <c:pt idx="66">
                  <c:v>8.6954231380433455</c:v>
                </c:pt>
                <c:pt idx="67">
                  <c:v>8.6997495658851065</c:v>
                </c:pt>
                <c:pt idx="68">
                  <c:v>8.406815448118298</c:v>
                </c:pt>
                <c:pt idx="69">
                  <c:v>7.7966188699907679</c:v>
                </c:pt>
                <c:pt idx="70">
                  <c:v>7.8170286766460872</c:v>
                </c:pt>
                <c:pt idx="71">
                  <c:v>7.9100354231284253</c:v>
                </c:pt>
                <c:pt idx="72">
                  <c:v>7.6188635160235663</c:v>
                </c:pt>
                <c:pt idx="73">
                  <c:v>6.8492580663953584</c:v>
                </c:pt>
                <c:pt idx="74">
                  <c:v>6.2528454005910117</c:v>
                </c:pt>
                <c:pt idx="75">
                  <c:v>5.8353026722414159</c:v>
                </c:pt>
                <c:pt idx="76">
                  <c:v>5.0555537347186208</c:v>
                </c:pt>
                <c:pt idx="77">
                  <c:v>4.78576308683345</c:v>
                </c:pt>
                <c:pt idx="78">
                  <c:v>4.6380136184098752</c:v>
                </c:pt>
                <c:pt idx="79">
                  <c:v>4.4544878021369305</c:v>
                </c:pt>
                <c:pt idx="80">
                  <c:v>4.2570005428015145</c:v>
                </c:pt>
                <c:pt idx="81">
                  <c:v>4.3239124741065282</c:v>
                </c:pt>
                <c:pt idx="82">
                  <c:v>4.6608896408861566</c:v>
                </c:pt>
                <c:pt idx="83">
                  <c:v>4.8839291323741874</c:v>
                </c:pt>
                <c:pt idx="84">
                  <c:v>4.4007622260750168</c:v>
                </c:pt>
                <c:pt idx="85">
                  <c:v>4.4209394885854625</c:v>
                </c:pt>
                <c:pt idx="86">
                  <c:v>4.6532100371602603</c:v>
                </c:pt>
                <c:pt idx="87">
                  <c:v>4.6867680584616211</c:v>
                </c:pt>
                <c:pt idx="88">
                  <c:v>4.9760556569485415</c:v>
                </c:pt>
                <c:pt idx="89">
                  <c:v>5.566163686040726</c:v>
                </c:pt>
                <c:pt idx="90">
                  <c:v>4.9928596240688794</c:v>
                </c:pt>
                <c:pt idx="91">
                  <c:v>4.5803873347679103</c:v>
                </c:pt>
                <c:pt idx="92">
                  <c:v>4.7615401695135784</c:v>
                </c:pt>
                <c:pt idx="93">
                  <c:v>4.5486705466164734</c:v>
                </c:pt>
                <c:pt idx="94">
                  <c:v>4.2123393743437321</c:v>
                </c:pt>
                <c:pt idx="95">
                  <c:v>3.5850398712141018</c:v>
                </c:pt>
                <c:pt idx="96">
                  <c:v>3.7739095308981785</c:v>
                </c:pt>
                <c:pt idx="97">
                  <c:v>3.8011412374594489</c:v>
                </c:pt>
                <c:pt idx="98">
                  <c:v>3.9334206765126112</c:v>
                </c:pt>
                <c:pt idx="99">
                  <c:v>4.4187728862604247</c:v>
                </c:pt>
                <c:pt idx="100">
                  <c:v>4.3174287115324672</c:v>
                </c:pt>
                <c:pt idx="101">
                  <c:v>3.5124225200914738</c:v>
                </c:pt>
                <c:pt idx="102">
                  <c:v>3.5687765140096861</c:v>
                </c:pt>
                <c:pt idx="103">
                  <c:v>3.7602880658436089</c:v>
                </c:pt>
                <c:pt idx="104">
                  <c:v>3.5665214722132799</c:v>
                </c:pt>
                <c:pt idx="105">
                  <c:v>3.7991908254744411</c:v>
                </c:pt>
                <c:pt idx="106">
                  <c:v>3.6919441242778017</c:v>
                </c:pt>
                <c:pt idx="107">
                  <c:v>3.7913013307503851</c:v>
                </c:pt>
                <c:pt idx="108">
                  <c:v>4.0230382192234959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B05-437F-B547-5B178FC2A557}"/>
            </c:ext>
          </c:extLst>
        </c:ser>
        <c:ser>
          <c:idx val="1"/>
          <c:order val="1"/>
          <c:tx>
            <c:strRef>
              <c:f>'Datos base 2q jul 2018'!$J$4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107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4374785486692129E-2"/>
                      <c:h val="8.679937903167049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4B05-437F-B547-5B178FC2A557}"/>
                </c:ext>
              </c:extLst>
            </c:dLbl>
            <c:dLbl>
              <c:idx val="108"/>
              <c:layout>
                <c:manualLayout>
                  <c:x val="-1.9116408684857061E-3"/>
                  <c:y val="-2.935390839024444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08989C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4-4B05-437F-B547-5B178FC2A55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2018'!$A$140:$B$248</c:f>
              <c:multiLvlStrCache>
                <c:ptCount val="109"/>
                <c:lvl>
                  <c:pt idx="0">
                    <c:v>FEB</c:v>
                  </c:pt>
                  <c:pt idx="1">
                    <c:v>MAR</c:v>
                  </c:pt>
                  <c:pt idx="2">
                    <c:v>ABR</c:v>
                  </c:pt>
                  <c:pt idx="3">
                    <c:v>MAY</c:v>
                  </c:pt>
                  <c:pt idx="4">
                    <c:v>JUN</c:v>
                  </c:pt>
                  <c:pt idx="5">
                    <c:v>JUL</c:v>
                  </c:pt>
                  <c:pt idx="6">
                    <c:v>AGO</c:v>
                  </c:pt>
                  <c:pt idx="7">
                    <c:v>SEP</c:v>
                  </c:pt>
                  <c:pt idx="8">
                    <c:v>OCT</c:v>
                  </c:pt>
                  <c:pt idx="9">
                    <c:v>NOV</c:v>
                  </c:pt>
                  <c:pt idx="10">
                    <c:v>DIC</c:v>
                  </c:pt>
                  <c:pt idx="11">
                    <c:v>ENE</c:v>
                  </c:pt>
                  <c:pt idx="12">
                    <c:v>FEB</c:v>
                  </c:pt>
                  <c:pt idx="13">
                    <c:v>MAR</c:v>
                  </c:pt>
                  <c:pt idx="14">
                    <c:v>ABR</c:v>
                  </c:pt>
                  <c:pt idx="15">
                    <c:v>MAY</c:v>
                  </c:pt>
                  <c:pt idx="16">
                    <c:v>JUN</c:v>
                  </c:pt>
                  <c:pt idx="17">
                    <c:v>JUL</c:v>
                  </c:pt>
                  <c:pt idx="18">
                    <c:v>AGO</c:v>
                  </c:pt>
                  <c:pt idx="19">
                    <c:v>SEP</c:v>
                  </c:pt>
                  <c:pt idx="20">
                    <c:v>OCT</c:v>
                  </c:pt>
                  <c:pt idx="21">
                    <c:v>NOV</c:v>
                  </c:pt>
                  <c:pt idx="22">
                    <c:v>DIC</c:v>
                  </c:pt>
                  <c:pt idx="23">
                    <c:v>ENE</c:v>
                  </c:pt>
                  <c:pt idx="24">
                    <c:v>FEB</c:v>
                  </c:pt>
                  <c:pt idx="25">
                    <c:v>MAR</c:v>
                  </c:pt>
                  <c:pt idx="26">
                    <c:v>ABR</c:v>
                  </c:pt>
                  <c:pt idx="27">
                    <c:v>MAY</c:v>
                  </c:pt>
                  <c:pt idx="28">
                    <c:v>JUN</c:v>
                  </c:pt>
                  <c:pt idx="29">
                    <c:v>JUL</c:v>
                  </c:pt>
                  <c:pt idx="30">
                    <c:v>AGO</c:v>
                  </c:pt>
                  <c:pt idx="31">
                    <c:v>SEP</c:v>
                  </c:pt>
                  <c:pt idx="32">
                    <c:v>OCT</c:v>
                  </c:pt>
                  <c:pt idx="33">
                    <c:v>NOV</c:v>
                  </c:pt>
                  <c:pt idx="34">
                    <c:v>DIC</c:v>
                  </c:pt>
                  <c:pt idx="35">
                    <c:v>ENE</c:v>
                  </c:pt>
                  <c:pt idx="36">
                    <c:v>FEB</c:v>
                  </c:pt>
                  <c:pt idx="37">
                    <c:v>MAR</c:v>
                  </c:pt>
                  <c:pt idx="38">
                    <c:v>ABR</c:v>
                  </c:pt>
                  <c:pt idx="39">
                    <c:v>MAY</c:v>
                  </c:pt>
                  <c:pt idx="40">
                    <c:v>JUN</c:v>
                  </c:pt>
                  <c:pt idx="41">
                    <c:v>JUL</c:v>
                  </c:pt>
                  <c:pt idx="42">
                    <c:v>AGO</c:v>
                  </c:pt>
                  <c:pt idx="43">
                    <c:v>SEP</c:v>
                  </c:pt>
                  <c:pt idx="44">
                    <c:v>OCT</c:v>
                  </c:pt>
                  <c:pt idx="45">
                    <c:v>NOV</c:v>
                  </c:pt>
                  <c:pt idx="46">
                    <c:v>DIC</c:v>
                  </c:pt>
                  <c:pt idx="47">
                    <c:v>ENE</c:v>
                  </c:pt>
                  <c:pt idx="48">
                    <c:v>FEB</c:v>
                  </c:pt>
                  <c:pt idx="49">
                    <c:v>MAR</c:v>
                  </c:pt>
                  <c:pt idx="50">
                    <c:v>ABR</c:v>
                  </c:pt>
                  <c:pt idx="51">
                    <c:v>MAY</c:v>
                  </c:pt>
                  <c:pt idx="52">
                    <c:v>JUN</c:v>
                  </c:pt>
                  <c:pt idx="53">
                    <c:v>JUL</c:v>
                  </c:pt>
                  <c:pt idx="54">
                    <c:v>AGO</c:v>
                  </c:pt>
                  <c:pt idx="55">
                    <c:v>SEP</c:v>
                  </c:pt>
                  <c:pt idx="56">
                    <c:v>OCT</c:v>
                  </c:pt>
                  <c:pt idx="57">
                    <c:v>NOV</c:v>
                  </c:pt>
                  <c:pt idx="58">
                    <c:v>DIC</c:v>
                  </c:pt>
                  <c:pt idx="59">
                    <c:v>ENE</c:v>
                  </c:pt>
                  <c:pt idx="60">
                    <c:v>FEB</c:v>
                  </c:pt>
                  <c:pt idx="61">
                    <c:v>MAR</c:v>
                  </c:pt>
                  <c:pt idx="62">
                    <c:v>ABR</c:v>
                  </c:pt>
                  <c:pt idx="63">
                    <c:v>MAY</c:v>
                  </c:pt>
                  <c:pt idx="64">
                    <c:v>JUN</c:v>
                  </c:pt>
                  <c:pt idx="65">
                    <c:v>JUL</c:v>
                  </c:pt>
                  <c:pt idx="66">
                    <c:v>AGO</c:v>
                  </c:pt>
                  <c:pt idx="67">
                    <c:v>SEP</c:v>
                  </c:pt>
                  <c:pt idx="68">
                    <c:v>OCT</c:v>
                  </c:pt>
                  <c:pt idx="69">
                    <c:v>NOV</c:v>
                  </c:pt>
                  <c:pt idx="70">
                    <c:v>DIC</c:v>
                  </c:pt>
                  <c:pt idx="71">
                    <c:v>ENE</c:v>
                  </c:pt>
                  <c:pt idx="72">
                    <c:v>FEB</c:v>
                  </c:pt>
                  <c:pt idx="73">
                    <c:v>MAR</c:v>
                  </c:pt>
                  <c:pt idx="74">
                    <c:v>ABR</c:v>
                  </c:pt>
                  <c:pt idx="75">
                    <c:v>MAY</c:v>
                  </c:pt>
                  <c:pt idx="76">
                    <c:v>JUN</c:v>
                  </c:pt>
                  <c:pt idx="77">
                    <c:v>JUL</c:v>
                  </c:pt>
                  <c:pt idx="78">
                    <c:v>AGO</c:v>
                  </c:pt>
                  <c:pt idx="79">
                    <c:v>SEP</c:v>
                  </c:pt>
                  <c:pt idx="80">
                    <c:v>OCT</c:v>
                  </c:pt>
                  <c:pt idx="81">
                    <c:v>NOV</c:v>
                  </c:pt>
                  <c:pt idx="82">
                    <c:v>DIC</c:v>
                  </c:pt>
                  <c:pt idx="83">
                    <c:v>ENE</c:v>
                  </c:pt>
                  <c:pt idx="84">
                    <c:v>FEB</c:v>
                  </c:pt>
                  <c:pt idx="85">
                    <c:v>MAR</c:v>
                  </c:pt>
                  <c:pt idx="86">
                    <c:v>ABR</c:v>
                  </c:pt>
                  <c:pt idx="87">
                    <c:v>MAY</c:v>
                  </c:pt>
                  <c:pt idx="88">
                    <c:v>JUN</c:v>
                  </c:pt>
                  <c:pt idx="89">
                    <c:v>JUL</c:v>
                  </c:pt>
                  <c:pt idx="90">
                    <c:v>AGO</c:v>
                  </c:pt>
                  <c:pt idx="91">
                    <c:v>SEP</c:v>
                  </c:pt>
                  <c:pt idx="92">
                    <c:v>OCT</c:v>
                  </c:pt>
                  <c:pt idx="93">
                    <c:v>NOV</c:v>
                  </c:pt>
                  <c:pt idx="94">
                    <c:v>DIC</c:v>
                  </c:pt>
                  <c:pt idx="95">
                    <c:v>ENE</c:v>
                  </c:pt>
                  <c:pt idx="96">
                    <c:v>FEB</c:v>
                  </c:pt>
                  <c:pt idx="97">
                    <c:v>MAR</c:v>
                  </c:pt>
                  <c:pt idx="98">
                    <c:v>ABR</c:v>
                  </c:pt>
                  <c:pt idx="99">
                    <c:v>MAY</c:v>
                  </c:pt>
                  <c:pt idx="100">
                    <c:v>JUN</c:v>
                  </c:pt>
                  <c:pt idx="101">
                    <c:v>JUL</c:v>
                  </c:pt>
                  <c:pt idx="102">
                    <c:v>AGO</c:v>
                  </c:pt>
                  <c:pt idx="103">
                    <c:v>SEP</c:v>
                  </c:pt>
                  <c:pt idx="104">
                    <c:v>OCT</c:v>
                  </c:pt>
                  <c:pt idx="105">
                    <c:v>NOV</c:v>
                  </c:pt>
                  <c:pt idx="106">
                    <c:v>DIC</c:v>
                  </c:pt>
                  <c:pt idx="107">
                    <c:v>ENE</c:v>
                  </c:pt>
                  <c:pt idx="108">
                    <c:v>FEB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2019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2020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2021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2022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2023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2024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2025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2018'!$J$140:$J$248</c:f>
              <c:numCache>
                <c:formatCode>0.00</c:formatCode>
                <c:ptCount val="109"/>
                <c:pt idx="0">
                  <c:v>4.2555046474681122</c:v>
                </c:pt>
                <c:pt idx="1">
                  <c:v>4.4783374612468032</c:v>
                </c:pt>
                <c:pt idx="2">
                  <c:v>4.7173262046132205</c:v>
                </c:pt>
                <c:pt idx="3">
                  <c:v>4.7815776448543312</c:v>
                </c:pt>
                <c:pt idx="4">
                  <c:v>4.833843813112753</c:v>
                </c:pt>
                <c:pt idx="5">
                  <c:v>4.9355168413803643</c:v>
                </c:pt>
                <c:pt idx="6">
                  <c:v>5.00295805944251</c:v>
                </c:pt>
                <c:pt idx="7">
                  <c:v>4.8001484368890042</c:v>
                </c:pt>
                <c:pt idx="8">
                  <c:v>4.7718024040305878</c:v>
                </c:pt>
                <c:pt idx="9">
                  <c:v>4.8971034253441257</c:v>
                </c:pt>
                <c:pt idx="10">
                  <c:v>4.8687783623536536</c:v>
                </c:pt>
                <c:pt idx="11">
                  <c:v>4.5610867697521336</c:v>
                </c:pt>
                <c:pt idx="12">
                  <c:v>4.274662816877818</c:v>
                </c:pt>
                <c:pt idx="13">
                  <c:v>4.0228686863967731</c:v>
                </c:pt>
                <c:pt idx="14">
                  <c:v>3.7095644217902812</c:v>
                </c:pt>
                <c:pt idx="15">
                  <c:v>3.6906558377129541</c:v>
                </c:pt>
                <c:pt idx="16">
                  <c:v>3.6152923643840587</c:v>
                </c:pt>
                <c:pt idx="17">
                  <c:v>3.6349156535132536</c:v>
                </c:pt>
                <c:pt idx="18">
                  <c:v>3.6268947226107766</c:v>
                </c:pt>
                <c:pt idx="19">
                  <c:v>3.6697723796643711</c:v>
                </c:pt>
                <c:pt idx="20">
                  <c:v>3.7294081492156295</c:v>
                </c:pt>
                <c:pt idx="21">
                  <c:v>3.6336719347380031</c:v>
                </c:pt>
                <c:pt idx="22">
                  <c:v>3.6830818113138264</c:v>
                </c:pt>
                <c:pt idx="23">
                  <c:v>3.5956327388360299</c:v>
                </c:pt>
                <c:pt idx="24">
                  <c:v>3.537349270223733</c:v>
                </c:pt>
                <c:pt idx="25">
                  <c:v>3.5522683456016058</c:v>
                </c:pt>
                <c:pt idx="26">
                  <c:v>3.8709212669731707</c:v>
                </c:pt>
                <c:pt idx="27">
                  <c:v>3.7745907093303277</c:v>
                </c:pt>
                <c:pt idx="28">
                  <c:v>3.8492317375589113</c:v>
                </c:pt>
                <c:pt idx="29">
                  <c:v>3.8210955621744924</c:v>
                </c:pt>
                <c:pt idx="30">
                  <c:v>3.7767203638696234</c:v>
                </c:pt>
                <c:pt idx="31">
                  <c:v>3.7501104880073521</c:v>
                </c:pt>
                <c:pt idx="32">
                  <c:v>3.6838660901607589</c:v>
                </c:pt>
                <c:pt idx="33">
                  <c:v>3.6526547168777235</c:v>
                </c:pt>
                <c:pt idx="34">
                  <c:v>3.5944383267003222</c:v>
                </c:pt>
                <c:pt idx="35">
                  <c:v>3.7258051269170922</c:v>
                </c:pt>
                <c:pt idx="36">
                  <c:v>3.6559431980555557</c:v>
                </c:pt>
                <c:pt idx="37">
                  <c:v>3.6034824224892237</c:v>
                </c:pt>
                <c:pt idx="38">
                  <c:v>3.5040058440094501</c:v>
                </c:pt>
                <c:pt idx="39">
                  <c:v>3.6431158770428462</c:v>
                </c:pt>
                <c:pt idx="40">
                  <c:v>3.7095519936249266</c:v>
                </c:pt>
                <c:pt idx="41">
                  <c:v>3.8504643366929825</c:v>
                </c:pt>
                <c:pt idx="42">
                  <c:v>3.9681293310125154</c:v>
                </c:pt>
                <c:pt idx="43">
                  <c:v>3.9863861016879332</c:v>
                </c:pt>
                <c:pt idx="44">
                  <c:v>3.9794770148346315</c:v>
                </c:pt>
                <c:pt idx="45">
                  <c:v>3.6622510777344131</c:v>
                </c:pt>
                <c:pt idx="46">
                  <c:v>3.8038316585266685</c:v>
                </c:pt>
                <c:pt idx="47">
                  <c:v>3.8377622798270838</c:v>
                </c:pt>
                <c:pt idx="48">
                  <c:v>3.8688345679985359</c:v>
                </c:pt>
                <c:pt idx="49">
                  <c:v>4.1229167354992935</c:v>
                </c:pt>
                <c:pt idx="50">
                  <c:v>4.1320595141718375</c:v>
                </c:pt>
                <c:pt idx="51">
                  <c:v>4.3673258471376375</c:v>
                </c:pt>
                <c:pt idx="52">
                  <c:v>4.5780245490051552</c:v>
                </c:pt>
                <c:pt idx="53">
                  <c:v>4.6609701888603805</c:v>
                </c:pt>
                <c:pt idx="54">
                  <c:v>4.775809534334341</c:v>
                </c:pt>
                <c:pt idx="55">
                  <c:v>4.924389599560941</c:v>
                </c:pt>
                <c:pt idx="56">
                  <c:v>5.1911502221035022</c:v>
                </c:pt>
                <c:pt idx="57">
                  <c:v>5.6674600488462845</c:v>
                </c:pt>
                <c:pt idx="58">
                  <c:v>5.9357284799343324</c:v>
                </c:pt>
                <c:pt idx="59">
                  <c:v>6.2062327478008994</c:v>
                </c:pt>
                <c:pt idx="60">
                  <c:v>6.5924248756255466</c:v>
                </c:pt>
                <c:pt idx="61">
                  <c:v>6.779594659077004</c:v>
                </c:pt>
                <c:pt idx="62">
                  <c:v>7.2152388264808964</c:v>
                </c:pt>
                <c:pt idx="63">
                  <c:v>7.2818841880767815</c:v>
                </c:pt>
                <c:pt idx="64">
                  <c:v>7.4947964380009946</c:v>
                </c:pt>
                <c:pt idx="65">
                  <c:v>7.6516813830317609</c:v>
                </c:pt>
                <c:pt idx="66">
                  <c:v>8.0502285649986192</c:v>
                </c:pt>
                <c:pt idx="67">
                  <c:v>8.2798838640530938</c:v>
                </c:pt>
                <c:pt idx="68">
                  <c:v>8.4240478196222934</c:v>
                </c:pt>
                <c:pt idx="69">
                  <c:v>8.5148407567817941</c:v>
                </c:pt>
                <c:pt idx="70">
                  <c:v>8.3461020506626848</c:v>
                </c:pt>
                <c:pt idx="71">
                  <c:v>8.4532622485856024</c:v>
                </c:pt>
                <c:pt idx="72">
                  <c:v>8.2937354743242828</c:v>
                </c:pt>
                <c:pt idx="73">
                  <c:v>8.0880658275438666</c:v>
                </c:pt>
                <c:pt idx="74">
                  <c:v>7.6691449203935003</c:v>
                </c:pt>
                <c:pt idx="75">
                  <c:v>7.3864962180413718</c:v>
                </c:pt>
                <c:pt idx="76">
                  <c:v>6.8860751462546776</c:v>
                </c:pt>
                <c:pt idx="77">
                  <c:v>6.6399789066681203</c:v>
                </c:pt>
                <c:pt idx="78">
                  <c:v>6.0828654504733404</c:v>
                </c:pt>
                <c:pt idx="79">
                  <c:v>5.7566757084968057</c:v>
                </c:pt>
                <c:pt idx="80">
                  <c:v>5.5022778521397031</c:v>
                </c:pt>
                <c:pt idx="81">
                  <c:v>5.3048804942205541</c:v>
                </c:pt>
                <c:pt idx="82">
                  <c:v>5.0877036597271719</c:v>
                </c:pt>
                <c:pt idx="83">
                  <c:v>4.7643099882979101</c:v>
                </c:pt>
                <c:pt idx="84">
                  <c:v>4.6430992240690028</c:v>
                </c:pt>
                <c:pt idx="85">
                  <c:v>4.5505555736234493</c:v>
                </c:pt>
                <c:pt idx="86">
                  <c:v>4.3654777206945106</c:v>
                </c:pt>
                <c:pt idx="87">
                  <c:v>4.2094304650623027</c:v>
                </c:pt>
                <c:pt idx="88">
                  <c:v>4.1251010094846441</c:v>
                </c:pt>
                <c:pt idx="89">
                  <c:v>4.0472248131344646</c:v>
                </c:pt>
                <c:pt idx="90">
                  <c:v>3.9960106555771091</c:v>
                </c:pt>
                <c:pt idx="91">
                  <c:v>3.9128062211395642</c:v>
                </c:pt>
                <c:pt idx="92">
                  <c:v>3.8030070219551515</c:v>
                </c:pt>
                <c:pt idx="93">
                  <c:v>3.5775045187472321</c:v>
                </c:pt>
                <c:pt idx="94">
                  <c:v>3.6503900187256244</c:v>
                </c:pt>
                <c:pt idx="95">
                  <c:v>3.6607006201045067</c:v>
                </c:pt>
                <c:pt idx="96">
                  <c:v>3.6463026981447433</c:v>
                </c:pt>
                <c:pt idx="97">
                  <c:v>3.6412794312348007</c:v>
                </c:pt>
                <c:pt idx="98">
                  <c:v>3.9326221860833233</c:v>
                </c:pt>
                <c:pt idx="99">
                  <c:v>4.0591182076913812</c:v>
                </c:pt>
                <c:pt idx="100">
                  <c:v>4.2408364862769776</c:v>
                </c:pt>
                <c:pt idx="101">
                  <c:v>4.2306868815297438</c:v>
                </c:pt>
                <c:pt idx="102">
                  <c:v>4.2271189812477683</c:v>
                </c:pt>
                <c:pt idx="103">
                  <c:v>4.2778541133920989</c:v>
                </c:pt>
                <c:pt idx="104">
                  <c:v>4.2834772964586154</c:v>
                </c:pt>
                <c:pt idx="105">
                  <c:v>4.4308292416691319</c:v>
                </c:pt>
                <c:pt idx="106">
                  <c:v>4.32500427380198</c:v>
                </c:pt>
                <c:pt idx="107">
                  <c:v>4.5189326671751129</c:v>
                </c:pt>
                <c:pt idx="108">
                  <c:v>4.4973256986929666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4B05-437F-B547-5B178FC2A557}"/>
            </c:ext>
          </c:extLst>
        </c:ser>
        <c:ser>
          <c:idx val="2"/>
          <c:order val="2"/>
          <c:tx>
            <c:strRef>
              <c:f>'Datos base 2q jul 2018'!$K$4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101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8747096827728242E-2"/>
                      <c:h val="8.566944935514346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6-4B05-437F-B547-5B178FC2A557}"/>
                </c:ext>
              </c:extLst>
            </c:dLbl>
            <c:dLbl>
              <c:idx val="108"/>
              <c:layout>
                <c:manualLayout>
                  <c:x val="-1.9116408684857061E-3"/>
                  <c:y val="6.0469329124967349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B05-437F-B547-5B178FC2A55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2018'!$A$140:$B$248</c:f>
              <c:multiLvlStrCache>
                <c:ptCount val="109"/>
                <c:lvl>
                  <c:pt idx="0">
                    <c:v>FEB</c:v>
                  </c:pt>
                  <c:pt idx="1">
                    <c:v>MAR</c:v>
                  </c:pt>
                  <c:pt idx="2">
                    <c:v>ABR</c:v>
                  </c:pt>
                  <c:pt idx="3">
                    <c:v>MAY</c:v>
                  </c:pt>
                  <c:pt idx="4">
                    <c:v>JUN</c:v>
                  </c:pt>
                  <c:pt idx="5">
                    <c:v>JUL</c:v>
                  </c:pt>
                  <c:pt idx="6">
                    <c:v>AGO</c:v>
                  </c:pt>
                  <c:pt idx="7">
                    <c:v>SEP</c:v>
                  </c:pt>
                  <c:pt idx="8">
                    <c:v>OCT</c:v>
                  </c:pt>
                  <c:pt idx="9">
                    <c:v>NOV</c:v>
                  </c:pt>
                  <c:pt idx="10">
                    <c:v>DIC</c:v>
                  </c:pt>
                  <c:pt idx="11">
                    <c:v>ENE</c:v>
                  </c:pt>
                  <c:pt idx="12">
                    <c:v>FEB</c:v>
                  </c:pt>
                  <c:pt idx="13">
                    <c:v>MAR</c:v>
                  </c:pt>
                  <c:pt idx="14">
                    <c:v>ABR</c:v>
                  </c:pt>
                  <c:pt idx="15">
                    <c:v>MAY</c:v>
                  </c:pt>
                  <c:pt idx="16">
                    <c:v>JUN</c:v>
                  </c:pt>
                  <c:pt idx="17">
                    <c:v>JUL</c:v>
                  </c:pt>
                  <c:pt idx="18">
                    <c:v>AGO</c:v>
                  </c:pt>
                  <c:pt idx="19">
                    <c:v>SEP</c:v>
                  </c:pt>
                  <c:pt idx="20">
                    <c:v>OCT</c:v>
                  </c:pt>
                  <c:pt idx="21">
                    <c:v>NOV</c:v>
                  </c:pt>
                  <c:pt idx="22">
                    <c:v>DIC</c:v>
                  </c:pt>
                  <c:pt idx="23">
                    <c:v>ENE</c:v>
                  </c:pt>
                  <c:pt idx="24">
                    <c:v>FEB</c:v>
                  </c:pt>
                  <c:pt idx="25">
                    <c:v>MAR</c:v>
                  </c:pt>
                  <c:pt idx="26">
                    <c:v>ABR</c:v>
                  </c:pt>
                  <c:pt idx="27">
                    <c:v>MAY</c:v>
                  </c:pt>
                  <c:pt idx="28">
                    <c:v>JUN</c:v>
                  </c:pt>
                  <c:pt idx="29">
                    <c:v>JUL</c:v>
                  </c:pt>
                  <c:pt idx="30">
                    <c:v>AGO</c:v>
                  </c:pt>
                  <c:pt idx="31">
                    <c:v>SEP</c:v>
                  </c:pt>
                  <c:pt idx="32">
                    <c:v>OCT</c:v>
                  </c:pt>
                  <c:pt idx="33">
                    <c:v>NOV</c:v>
                  </c:pt>
                  <c:pt idx="34">
                    <c:v>DIC</c:v>
                  </c:pt>
                  <c:pt idx="35">
                    <c:v>ENE</c:v>
                  </c:pt>
                  <c:pt idx="36">
                    <c:v>FEB</c:v>
                  </c:pt>
                  <c:pt idx="37">
                    <c:v>MAR</c:v>
                  </c:pt>
                  <c:pt idx="38">
                    <c:v>ABR</c:v>
                  </c:pt>
                  <c:pt idx="39">
                    <c:v>MAY</c:v>
                  </c:pt>
                  <c:pt idx="40">
                    <c:v>JUN</c:v>
                  </c:pt>
                  <c:pt idx="41">
                    <c:v>JUL</c:v>
                  </c:pt>
                  <c:pt idx="42">
                    <c:v>AGO</c:v>
                  </c:pt>
                  <c:pt idx="43">
                    <c:v>SEP</c:v>
                  </c:pt>
                  <c:pt idx="44">
                    <c:v>OCT</c:v>
                  </c:pt>
                  <c:pt idx="45">
                    <c:v>NOV</c:v>
                  </c:pt>
                  <c:pt idx="46">
                    <c:v>DIC</c:v>
                  </c:pt>
                  <c:pt idx="47">
                    <c:v>ENE</c:v>
                  </c:pt>
                  <c:pt idx="48">
                    <c:v>FEB</c:v>
                  </c:pt>
                  <c:pt idx="49">
                    <c:v>MAR</c:v>
                  </c:pt>
                  <c:pt idx="50">
                    <c:v>ABR</c:v>
                  </c:pt>
                  <c:pt idx="51">
                    <c:v>MAY</c:v>
                  </c:pt>
                  <c:pt idx="52">
                    <c:v>JUN</c:v>
                  </c:pt>
                  <c:pt idx="53">
                    <c:v>JUL</c:v>
                  </c:pt>
                  <c:pt idx="54">
                    <c:v>AGO</c:v>
                  </c:pt>
                  <c:pt idx="55">
                    <c:v>SEP</c:v>
                  </c:pt>
                  <c:pt idx="56">
                    <c:v>OCT</c:v>
                  </c:pt>
                  <c:pt idx="57">
                    <c:v>NOV</c:v>
                  </c:pt>
                  <c:pt idx="58">
                    <c:v>DIC</c:v>
                  </c:pt>
                  <c:pt idx="59">
                    <c:v>ENE</c:v>
                  </c:pt>
                  <c:pt idx="60">
                    <c:v>FEB</c:v>
                  </c:pt>
                  <c:pt idx="61">
                    <c:v>MAR</c:v>
                  </c:pt>
                  <c:pt idx="62">
                    <c:v>ABR</c:v>
                  </c:pt>
                  <c:pt idx="63">
                    <c:v>MAY</c:v>
                  </c:pt>
                  <c:pt idx="64">
                    <c:v>JUN</c:v>
                  </c:pt>
                  <c:pt idx="65">
                    <c:v>JUL</c:v>
                  </c:pt>
                  <c:pt idx="66">
                    <c:v>AGO</c:v>
                  </c:pt>
                  <c:pt idx="67">
                    <c:v>SEP</c:v>
                  </c:pt>
                  <c:pt idx="68">
                    <c:v>OCT</c:v>
                  </c:pt>
                  <c:pt idx="69">
                    <c:v>NOV</c:v>
                  </c:pt>
                  <c:pt idx="70">
                    <c:v>DIC</c:v>
                  </c:pt>
                  <c:pt idx="71">
                    <c:v>ENE</c:v>
                  </c:pt>
                  <c:pt idx="72">
                    <c:v>FEB</c:v>
                  </c:pt>
                  <c:pt idx="73">
                    <c:v>MAR</c:v>
                  </c:pt>
                  <c:pt idx="74">
                    <c:v>ABR</c:v>
                  </c:pt>
                  <c:pt idx="75">
                    <c:v>MAY</c:v>
                  </c:pt>
                  <c:pt idx="76">
                    <c:v>JUN</c:v>
                  </c:pt>
                  <c:pt idx="77">
                    <c:v>JUL</c:v>
                  </c:pt>
                  <c:pt idx="78">
                    <c:v>AGO</c:v>
                  </c:pt>
                  <c:pt idx="79">
                    <c:v>SEP</c:v>
                  </c:pt>
                  <c:pt idx="80">
                    <c:v>OCT</c:v>
                  </c:pt>
                  <c:pt idx="81">
                    <c:v>NOV</c:v>
                  </c:pt>
                  <c:pt idx="82">
                    <c:v>DIC</c:v>
                  </c:pt>
                  <c:pt idx="83">
                    <c:v>ENE</c:v>
                  </c:pt>
                  <c:pt idx="84">
                    <c:v>FEB</c:v>
                  </c:pt>
                  <c:pt idx="85">
                    <c:v>MAR</c:v>
                  </c:pt>
                  <c:pt idx="86">
                    <c:v>ABR</c:v>
                  </c:pt>
                  <c:pt idx="87">
                    <c:v>MAY</c:v>
                  </c:pt>
                  <c:pt idx="88">
                    <c:v>JUN</c:v>
                  </c:pt>
                  <c:pt idx="89">
                    <c:v>JUL</c:v>
                  </c:pt>
                  <c:pt idx="90">
                    <c:v>AGO</c:v>
                  </c:pt>
                  <c:pt idx="91">
                    <c:v>SEP</c:v>
                  </c:pt>
                  <c:pt idx="92">
                    <c:v>OCT</c:v>
                  </c:pt>
                  <c:pt idx="93">
                    <c:v>NOV</c:v>
                  </c:pt>
                  <c:pt idx="94">
                    <c:v>DIC</c:v>
                  </c:pt>
                  <c:pt idx="95">
                    <c:v>ENE</c:v>
                  </c:pt>
                  <c:pt idx="96">
                    <c:v>FEB</c:v>
                  </c:pt>
                  <c:pt idx="97">
                    <c:v>MAR</c:v>
                  </c:pt>
                  <c:pt idx="98">
                    <c:v>ABR</c:v>
                  </c:pt>
                  <c:pt idx="99">
                    <c:v>MAY</c:v>
                  </c:pt>
                  <c:pt idx="100">
                    <c:v>JUN</c:v>
                  </c:pt>
                  <c:pt idx="101">
                    <c:v>JUL</c:v>
                  </c:pt>
                  <c:pt idx="102">
                    <c:v>AGO</c:v>
                  </c:pt>
                  <c:pt idx="103">
                    <c:v>SEP</c:v>
                  </c:pt>
                  <c:pt idx="104">
                    <c:v>OCT</c:v>
                  </c:pt>
                  <c:pt idx="105">
                    <c:v>NOV</c:v>
                  </c:pt>
                  <c:pt idx="106">
                    <c:v>DIC</c:v>
                  </c:pt>
                  <c:pt idx="107">
                    <c:v>ENE</c:v>
                  </c:pt>
                  <c:pt idx="108">
                    <c:v>FEB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2019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2020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2021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2022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2023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2024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2025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2018'!$K$140:$K$248</c:f>
              <c:numCache>
                <c:formatCode>0.00</c:formatCode>
                <c:ptCount val="109"/>
                <c:pt idx="0">
                  <c:v>6.7088696245199975</c:v>
                </c:pt>
                <c:pt idx="1">
                  <c:v>8.0239017559602104</c:v>
                </c:pt>
                <c:pt idx="2">
                  <c:v>9.2498471387534611</c:v>
                </c:pt>
                <c:pt idx="3">
                  <c:v>10.603551237535561</c:v>
                </c:pt>
                <c:pt idx="4">
                  <c:v>11.092113275529714</c:v>
                </c:pt>
                <c:pt idx="5">
                  <c:v>11.27173932763275</c:v>
                </c:pt>
                <c:pt idx="6">
                  <c:v>11.984296254130786</c:v>
                </c:pt>
                <c:pt idx="7">
                  <c:v>11.279407017052042</c:v>
                </c:pt>
                <c:pt idx="8">
                  <c:v>11.401788332338217</c:v>
                </c:pt>
                <c:pt idx="9">
                  <c:v>11.973007831910317</c:v>
                </c:pt>
                <c:pt idx="10">
                  <c:v>12.62113110903244</c:v>
                </c:pt>
                <c:pt idx="11">
                  <c:v>8.4396254977836094</c:v>
                </c:pt>
                <c:pt idx="12">
                  <c:v>8.4912290335657303</c:v>
                </c:pt>
                <c:pt idx="13">
                  <c:v>8.0270896801165925</c:v>
                </c:pt>
                <c:pt idx="14">
                  <c:v>7.0713450732140206</c:v>
                </c:pt>
                <c:pt idx="15">
                  <c:v>6.9879395591616182</c:v>
                </c:pt>
                <c:pt idx="16">
                  <c:v>7.7916771163991578</c:v>
                </c:pt>
                <c:pt idx="17">
                  <c:v>8.3814612638523815</c:v>
                </c:pt>
                <c:pt idx="18">
                  <c:v>8.8021172100996932</c:v>
                </c:pt>
                <c:pt idx="19">
                  <c:v>9.1504116117488543</c:v>
                </c:pt>
                <c:pt idx="20">
                  <c:v>8.4990813438129429</c:v>
                </c:pt>
                <c:pt idx="21">
                  <c:v>8.0727173955200016</c:v>
                </c:pt>
                <c:pt idx="22">
                  <c:v>8.3985017457429034</c:v>
                </c:pt>
                <c:pt idx="23">
                  <c:v>6.8077764553487574</c:v>
                </c:pt>
                <c:pt idx="24">
                  <c:v>5.2529539129086311</c:v>
                </c:pt>
                <c:pt idx="25">
                  <c:v>5.4665367537644061</c:v>
                </c:pt>
                <c:pt idx="26">
                  <c:v>6.0820526568257982</c:v>
                </c:pt>
                <c:pt idx="27">
                  <c:v>5.779885922047634</c:v>
                </c:pt>
                <c:pt idx="28">
                  <c:v>4.1879028979610711</c:v>
                </c:pt>
                <c:pt idx="29">
                  <c:v>3.6443895185504172</c:v>
                </c:pt>
                <c:pt idx="30">
                  <c:v>1.2826704768500674</c:v>
                </c:pt>
                <c:pt idx="31">
                  <c:v>0.70590553694891423</c:v>
                </c:pt>
                <c:pt idx="32">
                  <c:v>1.0131752931414884</c:v>
                </c:pt>
                <c:pt idx="33">
                  <c:v>0.97708877671056626</c:v>
                </c:pt>
                <c:pt idx="34">
                  <c:v>0.58838449437621509</c:v>
                </c:pt>
                <c:pt idx="35">
                  <c:v>1.8062183705077617</c:v>
                </c:pt>
                <c:pt idx="36">
                  <c:v>3.8138376705621813</c:v>
                </c:pt>
                <c:pt idx="37">
                  <c:v>2.1917863464312237</c:v>
                </c:pt>
                <c:pt idx="38">
                  <c:v>-1.964218987637889</c:v>
                </c:pt>
                <c:pt idx="39">
                  <c:v>0.35038424175202199</c:v>
                </c:pt>
                <c:pt idx="40">
                  <c:v>2.1610441348114628</c:v>
                </c:pt>
                <c:pt idx="41">
                  <c:v>2.9170959832748089</c:v>
                </c:pt>
                <c:pt idx="42">
                  <c:v>4.3011154690524522</c:v>
                </c:pt>
                <c:pt idx="43">
                  <c:v>4.1005693317282432</c:v>
                </c:pt>
                <c:pt idx="44">
                  <c:v>4.4200439517402712</c:v>
                </c:pt>
                <c:pt idx="45">
                  <c:v>2.3291140543508781</c:v>
                </c:pt>
                <c:pt idx="46">
                  <c:v>1.1841260145107668</c:v>
                </c:pt>
                <c:pt idx="47">
                  <c:v>2.6304087293816503</c:v>
                </c:pt>
                <c:pt idx="48">
                  <c:v>3.4347006394567892</c:v>
                </c:pt>
                <c:pt idx="49">
                  <c:v>6.313517526146728</c:v>
                </c:pt>
                <c:pt idx="50">
                  <c:v>12.336613271147389</c:v>
                </c:pt>
                <c:pt idx="51">
                  <c:v>10.760996877670292</c:v>
                </c:pt>
                <c:pt idx="52">
                  <c:v>9.9969506712786362</c:v>
                </c:pt>
                <c:pt idx="53">
                  <c:v>9.3938796610184561</c:v>
                </c:pt>
                <c:pt idx="54">
                  <c:v>8.1395897247092499</c:v>
                </c:pt>
                <c:pt idx="55">
                  <c:v>9.3704384863440016</c:v>
                </c:pt>
                <c:pt idx="56">
                  <c:v>9.4728946046877205</c:v>
                </c:pt>
                <c:pt idx="57">
                  <c:v>12.611315715047855</c:v>
                </c:pt>
                <c:pt idx="58">
                  <c:v>11.735457365964507</c:v>
                </c:pt>
                <c:pt idx="59">
                  <c:v>9.682487967422615</c:v>
                </c:pt>
                <c:pt idx="60">
                  <c:v>9.33742728893343</c:v>
                </c:pt>
                <c:pt idx="61">
                  <c:v>9.4493297631981665</c:v>
                </c:pt>
                <c:pt idx="62">
                  <c:v>9.0700860171748943</c:v>
                </c:pt>
                <c:pt idx="63">
                  <c:v>8.7664611345465548</c:v>
                </c:pt>
                <c:pt idx="64">
                  <c:v>9.4684538000590734</c:v>
                </c:pt>
                <c:pt idx="65">
                  <c:v>9.6453880850416063</c:v>
                </c:pt>
                <c:pt idx="66">
                  <c:v>10.647024232099621</c:v>
                </c:pt>
                <c:pt idx="67">
                  <c:v>9.9619105381783868</c:v>
                </c:pt>
                <c:pt idx="68">
                  <c:v>8.3568824487775917</c:v>
                </c:pt>
                <c:pt idx="69">
                  <c:v>5.7319147605909615</c:v>
                </c:pt>
                <c:pt idx="70">
                  <c:v>6.2696946417422295</c:v>
                </c:pt>
                <c:pt idx="71">
                  <c:v>6.3206232213750324</c:v>
                </c:pt>
                <c:pt idx="72">
                  <c:v>5.6495637308952906</c:v>
                </c:pt>
                <c:pt idx="73">
                  <c:v>3.2683547243253397</c:v>
                </c:pt>
                <c:pt idx="74">
                  <c:v>2.1214481802021234</c:v>
                </c:pt>
                <c:pt idx="75">
                  <c:v>1.2372521985074325</c:v>
                </c:pt>
                <c:pt idx="76">
                  <c:v>-0.35579723985016409</c:v>
                </c:pt>
                <c:pt idx="77">
                  <c:v>-0.6686344125348187</c:v>
                </c:pt>
                <c:pt idx="78">
                  <c:v>0.37253611420231536</c:v>
                </c:pt>
                <c:pt idx="79">
                  <c:v>0.59840439293081804</c:v>
                </c:pt>
                <c:pt idx="80">
                  <c:v>0.56144434344951311</c:v>
                </c:pt>
                <c:pt idx="81">
                  <c:v>1.4261165249160435</c:v>
                </c:pt>
                <c:pt idx="82">
                  <c:v>3.3872803671553209</c:v>
                </c:pt>
                <c:pt idx="83">
                  <c:v>5.2413152846244593</c:v>
                </c:pt>
                <c:pt idx="84">
                  <c:v>3.6738637997453916</c:v>
                </c:pt>
                <c:pt idx="85">
                  <c:v>4.0298581035107528</c:v>
                </c:pt>
                <c:pt idx="86">
                  <c:v>5.5371328550666288</c:v>
                </c:pt>
                <c:pt idx="87">
                  <c:v>6.1872525128182199</c:v>
                </c:pt>
                <c:pt idx="88">
                  <c:v>7.6735201671402242</c:v>
                </c:pt>
                <c:pt idx="89">
                  <c:v>10.361786041946131</c:v>
                </c:pt>
                <c:pt idx="90">
                  <c:v>8.0312236510294621</c:v>
                </c:pt>
                <c:pt idx="91">
                  <c:v>6.5041463096424224</c:v>
                </c:pt>
                <c:pt idx="92">
                  <c:v>7.683159325968969</c:v>
                </c:pt>
                <c:pt idx="93">
                  <c:v>7.6001191703211957</c:v>
                </c:pt>
                <c:pt idx="94">
                  <c:v>5.945460208230946</c:v>
                </c:pt>
                <c:pt idx="95">
                  <c:v>3.3448424496822282</c:v>
                </c:pt>
                <c:pt idx="96">
                  <c:v>4.078322647958732</c:v>
                </c:pt>
                <c:pt idx="97">
                  <c:v>4.1621523436636609</c:v>
                </c:pt>
                <c:pt idx="98">
                  <c:v>3.7567896730499095</c:v>
                </c:pt>
                <c:pt idx="99">
                  <c:v>5.3428598282331929</c:v>
                </c:pt>
                <c:pt idx="100">
                  <c:v>4.3308663483223819</c:v>
                </c:pt>
                <c:pt idx="101">
                  <c:v>1.1440201005724404</c:v>
                </c:pt>
                <c:pt idx="102">
                  <c:v>1.3752129568004312</c:v>
                </c:pt>
                <c:pt idx="103">
                  <c:v>2.016835877430001</c:v>
                </c:pt>
                <c:pt idx="104">
                  <c:v>1.1846747714035155</c:v>
                </c:pt>
                <c:pt idx="105">
                  <c:v>1.7324346375860333</c:v>
                </c:pt>
                <c:pt idx="106">
                  <c:v>1.6103175399297953</c:v>
                </c:pt>
                <c:pt idx="107">
                  <c:v>1.3867379980289973</c:v>
                </c:pt>
                <c:pt idx="108">
                  <c:v>2.4417133689990766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4B05-437F-B547-5B178FC2A5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88499216"/>
        <c:axId val="588500392"/>
      </c:lineChart>
      <c:catAx>
        <c:axId val="588499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500392"/>
        <c:crosses val="autoZero"/>
        <c:auto val="0"/>
        <c:lblAlgn val="ctr"/>
        <c:lblOffset val="100"/>
        <c:tickLblSkip val="12"/>
        <c:tickMarkSkip val="12"/>
        <c:noMultiLvlLbl val="1"/>
      </c:catAx>
      <c:valAx>
        <c:axId val="58850039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49921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23789375000000004"/>
          <c:y val="0.92475722222222223"/>
          <c:w val="0.52193072916666672"/>
          <c:h val="5.11727896372773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de7a1fe85a2070dcef28200bb0e75c2e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7cffd15cf8fb6cf31bab57c06910c9e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EBDBDD-25B4-48B5-A268-7E23B2CA2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6</Pages>
  <Words>2005</Words>
  <Characters>11054</Characters>
  <Application>Microsoft Office Word</Application>
  <DocSecurity>0</DocSecurity>
  <Lines>650</Lines>
  <Paragraphs>593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Manager>INEGI</Manager>
  <Company>INEGI</Company>
  <LinksUpToDate>false</LinksUpToDate>
  <CharactersWithSpaces>12466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/>
  <dc:description>Variación e incidencia del INPC y sus componentes (inflación subyacente e inflación no subyacente)</dc:description>
  <cp:lastModifiedBy>GUILLEN MEDINA MOISES</cp:lastModifiedBy>
  <cp:revision>5</cp:revision>
  <cp:lastPrinted>2026-03-06T19:06:00Z</cp:lastPrinted>
  <dcterms:created xsi:type="dcterms:W3CDTF">2026-03-06T18:02:00Z</dcterms:created>
  <dcterms:modified xsi:type="dcterms:W3CDTF">2026-03-06T19:06:00Z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c3b279ad-2f77-4c60-85dd-e3e1846b0cee</vt:lpwstr>
  </property>
</Properties>
</file>