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07C74" w14:textId="14BBDABA" w:rsidR="00AB7096" w:rsidRPr="00F27A86" w:rsidRDefault="00AB7096" w:rsidP="00AB7096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F27A86">
        <w:rPr>
          <w:b/>
          <w:bCs/>
          <w:color w:val="07BFBA"/>
        </w:rPr>
        <w:t xml:space="preserve">Próxima publicación: </w:t>
      </w:r>
      <w:r w:rsidR="008D5A24" w:rsidRPr="00F27A86">
        <w:rPr>
          <w:b/>
          <w:bCs/>
          <w:color w:val="07BFBA"/>
        </w:rPr>
        <w:t>2</w:t>
      </w:r>
      <w:r w:rsidR="00F52463" w:rsidRPr="00F27A86">
        <w:rPr>
          <w:b/>
          <w:bCs/>
          <w:color w:val="07BFBA"/>
        </w:rPr>
        <w:t>8</w:t>
      </w:r>
      <w:r w:rsidR="005E74C5" w:rsidRPr="00F27A86">
        <w:rPr>
          <w:b/>
          <w:bCs/>
          <w:color w:val="07BFBA"/>
        </w:rPr>
        <w:t xml:space="preserve"> de </w:t>
      </w:r>
      <w:r w:rsidR="00C17530" w:rsidRPr="00F27A86">
        <w:rPr>
          <w:b/>
          <w:bCs/>
          <w:color w:val="07BFBA"/>
        </w:rPr>
        <w:t>noviem</w:t>
      </w:r>
      <w:r w:rsidR="00D60892" w:rsidRPr="00F27A86">
        <w:rPr>
          <w:b/>
          <w:bCs/>
          <w:color w:val="07BFBA"/>
        </w:rPr>
        <w:t>bre</w:t>
      </w:r>
      <w:r w:rsidR="00E648AB" w:rsidRPr="00F27A86">
        <w:rPr>
          <w:b/>
          <w:bCs/>
          <w:color w:val="07BFBA"/>
        </w:rPr>
        <w:t xml:space="preserve"> de 2025</w:t>
      </w:r>
    </w:p>
    <w:tbl>
      <w:tblPr>
        <w:tblStyle w:val="Tablaconcuadrcula"/>
        <w:tblW w:w="997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4"/>
        <w:gridCol w:w="227"/>
        <w:gridCol w:w="1814"/>
        <w:gridCol w:w="227"/>
        <w:gridCol w:w="1814"/>
        <w:gridCol w:w="227"/>
        <w:gridCol w:w="1814"/>
        <w:gridCol w:w="227"/>
        <w:gridCol w:w="1814"/>
      </w:tblGrid>
      <w:tr w:rsidR="008477B4" w:rsidRPr="00F27A86" w14:paraId="78BB9EC6" w14:textId="77777777" w:rsidTr="008477B4">
        <w:trPr>
          <w:trHeight w:hRule="exact" w:val="851"/>
        </w:trPr>
        <w:tc>
          <w:tcPr>
            <w:tcW w:w="1814" w:type="dxa"/>
            <w:shd w:val="clear" w:color="auto" w:fill="C0C0C0"/>
            <w:vAlign w:val="center"/>
          </w:tcPr>
          <w:p w14:paraId="08E3A6ED" w14:textId="5426722E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27A86">
              <w:rPr>
                <w:b/>
                <w:bCs/>
                <w:sz w:val="20"/>
                <w:szCs w:val="20"/>
              </w:rPr>
              <w:t>Población económicamente activa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20878919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0AA34400" w14:textId="62D39F0B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27A8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Tasa de participación económica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34746527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70596900" w14:textId="66512001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27A8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Tasa de desocupación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311E0B0E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689ADAD8" w14:textId="308988BF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27A8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Tasa de subocupación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17CA8A9B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503412A2" w14:textId="591A3569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27A8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Tasa de informalidad laboral</w:t>
            </w:r>
          </w:p>
        </w:tc>
      </w:tr>
      <w:tr w:rsidR="008477B4" w:rsidRPr="00F27A86" w14:paraId="1DA8BEC5" w14:textId="77777777" w:rsidTr="00BE13DC">
        <w:trPr>
          <w:trHeight w:hRule="exact" w:val="227"/>
        </w:trPr>
        <w:tc>
          <w:tcPr>
            <w:tcW w:w="1814" w:type="dxa"/>
            <w:shd w:val="clear" w:color="auto" w:fill="F2F2F2" w:themeFill="background1" w:themeFillShade="F2"/>
          </w:tcPr>
          <w:p w14:paraId="50C70E89" w14:textId="6BD04C59" w:rsidR="00B5148A" w:rsidRPr="00F27A86" w:rsidRDefault="00C17530" w:rsidP="00BE13DC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F27A86">
              <w:rPr>
                <w:color w:val="000000"/>
                <w:kern w:val="24"/>
                <w:sz w:val="18"/>
                <w:szCs w:val="18"/>
                <w:lang w:val="es-ES" w:eastAsia="es-MX"/>
              </w:rPr>
              <w:t>septiembre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7F857A4D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 w:themeFill="background1" w:themeFillShade="F2"/>
          </w:tcPr>
          <w:p w14:paraId="3EB1E8B0" w14:textId="60C6516E" w:rsidR="00B5148A" w:rsidRPr="00F27A86" w:rsidRDefault="00C17530" w:rsidP="00BE13DC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F27A86">
              <w:rPr>
                <w:color w:val="000000"/>
                <w:kern w:val="24"/>
                <w:sz w:val="18"/>
                <w:szCs w:val="18"/>
                <w:lang w:val="es-ES" w:eastAsia="es-MX"/>
              </w:rPr>
              <w:t>septiembre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4A388692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 w:themeFill="background1" w:themeFillShade="F2"/>
          </w:tcPr>
          <w:p w14:paraId="758F78AF" w14:textId="47BBDE09" w:rsidR="00B5148A" w:rsidRPr="00F27A86" w:rsidRDefault="00C17530" w:rsidP="00BE13DC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F27A86">
              <w:rPr>
                <w:color w:val="000000"/>
                <w:kern w:val="24"/>
                <w:sz w:val="18"/>
                <w:szCs w:val="18"/>
                <w:lang w:val="es-ES" w:eastAsia="es-MX"/>
              </w:rPr>
              <w:t>septiembre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1C15D620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 w:themeFill="background1" w:themeFillShade="F2"/>
          </w:tcPr>
          <w:p w14:paraId="0CC4498B" w14:textId="4C3017B7" w:rsidR="00B5148A" w:rsidRPr="00F27A86" w:rsidRDefault="00C17530" w:rsidP="00BE13DC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F27A86">
              <w:rPr>
                <w:color w:val="000000"/>
                <w:kern w:val="24"/>
                <w:sz w:val="18"/>
                <w:szCs w:val="18"/>
                <w:lang w:val="es-ES" w:eastAsia="es-MX"/>
              </w:rPr>
              <w:t>septiembre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61460AA6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 w:themeFill="background1" w:themeFillShade="F2"/>
          </w:tcPr>
          <w:p w14:paraId="57136223" w14:textId="4CDEC729" w:rsidR="00B5148A" w:rsidRPr="00F27A86" w:rsidRDefault="00C17530" w:rsidP="00BE13DC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F27A86">
              <w:rPr>
                <w:color w:val="000000"/>
                <w:kern w:val="24"/>
                <w:sz w:val="18"/>
                <w:szCs w:val="18"/>
                <w:lang w:val="es-ES" w:eastAsia="es-MX"/>
              </w:rPr>
              <w:t>septiembre</w:t>
            </w:r>
          </w:p>
        </w:tc>
      </w:tr>
      <w:tr w:rsidR="00B5148A" w:rsidRPr="00F27A86" w14:paraId="129966F9" w14:textId="77777777" w:rsidTr="00C17530">
        <w:trPr>
          <w:trHeight w:hRule="exact" w:val="567"/>
        </w:trPr>
        <w:tc>
          <w:tcPr>
            <w:tcW w:w="1814" w:type="dxa"/>
            <w:shd w:val="clear" w:color="auto" w:fill="FFFFFF" w:themeFill="background1"/>
            <w:vAlign w:val="center"/>
          </w:tcPr>
          <w:p w14:paraId="6DAB4E2D" w14:textId="46157F71" w:rsidR="00B5148A" w:rsidRPr="00F27A86" w:rsidRDefault="00B5148A" w:rsidP="00B5148A">
            <w:pPr>
              <w:pStyle w:val="Prrafodelista"/>
              <w:ind w:left="0"/>
              <w:jc w:val="center"/>
              <w:rPr>
                <w:sz w:val="26"/>
                <w:szCs w:val="26"/>
              </w:rPr>
            </w:pPr>
            <w:r w:rsidRPr="00F27A86"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DF5F3B" w:rsidRPr="00F27A86">
              <w:rPr>
                <w:color w:val="000000"/>
                <w:kern w:val="24"/>
                <w:sz w:val="26"/>
                <w:szCs w:val="26"/>
                <w:lang w:val="es-ES" w:eastAsia="es-MX"/>
              </w:rPr>
              <w:t>2.1</w:t>
            </w:r>
            <w:r w:rsidR="00BE13DC" w:rsidRPr="00F27A86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Pr="00F27A86">
              <w:rPr>
                <w:color w:val="000000"/>
                <w:kern w:val="24"/>
                <w:sz w:val="26"/>
                <w:szCs w:val="26"/>
                <w:lang w:val="es-ES" w:eastAsia="es-MX"/>
              </w:rPr>
              <w:t>millones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5FE3008B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14:paraId="2298B96D" w14:textId="75F70A38" w:rsidR="00B5148A" w:rsidRPr="00F27A86" w:rsidRDefault="00F52463" w:rsidP="00B5148A">
            <w:pPr>
              <w:pStyle w:val="Prrafodelista"/>
              <w:ind w:left="0"/>
              <w:jc w:val="center"/>
              <w:rPr>
                <w:sz w:val="26"/>
                <w:szCs w:val="26"/>
              </w:rPr>
            </w:pPr>
            <w:r w:rsidRPr="00F27A86">
              <w:rPr>
                <w:sz w:val="26"/>
                <w:szCs w:val="26"/>
                <w:lang w:val="es-MX" w:eastAsia="es-MX"/>
              </w:rPr>
              <w:t>5</w:t>
            </w:r>
            <w:r w:rsidR="00DF5F3B" w:rsidRPr="00F27A86">
              <w:rPr>
                <w:sz w:val="26"/>
                <w:szCs w:val="26"/>
                <w:lang w:val="es-MX" w:eastAsia="es-MX"/>
              </w:rPr>
              <w:t>9.6</w:t>
            </w:r>
            <w:r w:rsidR="00E22007" w:rsidRPr="00F27A86">
              <w:rPr>
                <w:sz w:val="26"/>
                <w:szCs w:val="26"/>
                <w:lang w:val="es-MX" w:eastAsia="es-MX"/>
              </w:rPr>
              <w:t> </w:t>
            </w:r>
            <w:r w:rsidR="00B5148A" w:rsidRPr="00F27A86">
              <w:rPr>
                <w:sz w:val="26"/>
                <w:szCs w:val="26"/>
                <w:lang w:val="es-MX" w:eastAsia="es-MX"/>
              </w:rPr>
              <w:t>%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580E57C6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14:paraId="394A2437" w14:textId="307EC350" w:rsidR="00B5148A" w:rsidRPr="00F27A86" w:rsidRDefault="00DF5F3B" w:rsidP="00B5148A">
            <w:pPr>
              <w:pStyle w:val="Prrafodelista"/>
              <w:ind w:left="0"/>
              <w:jc w:val="center"/>
              <w:rPr>
                <w:sz w:val="26"/>
                <w:szCs w:val="26"/>
              </w:rPr>
            </w:pPr>
            <w:r w:rsidRPr="00F27A86">
              <w:rPr>
                <w:sz w:val="26"/>
                <w:szCs w:val="26"/>
                <w:lang w:val="es-MX" w:eastAsia="es-MX"/>
              </w:rPr>
              <w:t>3.0</w:t>
            </w:r>
            <w:r w:rsidR="00E22007" w:rsidRPr="00F27A86">
              <w:rPr>
                <w:sz w:val="26"/>
                <w:szCs w:val="26"/>
                <w:lang w:val="es-MX" w:eastAsia="es-MX"/>
              </w:rPr>
              <w:t> </w:t>
            </w:r>
            <w:r w:rsidR="00B5148A" w:rsidRPr="00F27A86">
              <w:rPr>
                <w:sz w:val="26"/>
                <w:szCs w:val="26"/>
                <w:lang w:val="es-MX" w:eastAsia="es-MX"/>
              </w:rPr>
              <w:t>%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6C5C3149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14:paraId="27DBBF86" w14:textId="45F670F0" w:rsidR="00B5148A" w:rsidRPr="00F27A86" w:rsidRDefault="00B4451D" w:rsidP="00B5148A">
            <w:pPr>
              <w:pStyle w:val="Prrafodelista"/>
              <w:ind w:left="0"/>
              <w:jc w:val="center"/>
              <w:rPr>
                <w:sz w:val="26"/>
                <w:szCs w:val="26"/>
              </w:rPr>
            </w:pPr>
            <w:r w:rsidRPr="00F27A86">
              <w:rPr>
                <w:sz w:val="26"/>
                <w:szCs w:val="26"/>
                <w:lang w:val="es-MX" w:eastAsia="es-MX"/>
              </w:rPr>
              <w:t>7</w:t>
            </w:r>
            <w:r w:rsidR="00B5148A" w:rsidRPr="00F27A86">
              <w:rPr>
                <w:sz w:val="26"/>
                <w:szCs w:val="26"/>
                <w:lang w:val="es-MX" w:eastAsia="es-MX"/>
              </w:rPr>
              <w:t>.</w:t>
            </w:r>
            <w:r w:rsidR="00DF5F3B" w:rsidRPr="00F27A86">
              <w:rPr>
                <w:sz w:val="26"/>
                <w:szCs w:val="26"/>
                <w:lang w:val="es-MX" w:eastAsia="es-MX"/>
              </w:rPr>
              <w:t>3</w:t>
            </w:r>
            <w:r w:rsidR="00E22007" w:rsidRPr="00F27A86">
              <w:rPr>
                <w:sz w:val="26"/>
                <w:szCs w:val="26"/>
                <w:lang w:val="es-MX" w:eastAsia="es-MX"/>
              </w:rPr>
              <w:t> </w:t>
            </w:r>
            <w:r w:rsidR="00B5148A" w:rsidRPr="00F27A86">
              <w:rPr>
                <w:sz w:val="26"/>
                <w:szCs w:val="26"/>
                <w:lang w:val="es-MX" w:eastAsia="es-MX"/>
              </w:rPr>
              <w:t>%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14:paraId="344F30DA" w14:textId="77777777" w:rsidR="00B5148A" w:rsidRPr="00F27A86" w:rsidRDefault="00B5148A" w:rsidP="00B5148A">
            <w:pPr>
              <w:pStyle w:val="Prrafodelista"/>
              <w:ind w:left="0"/>
              <w:jc w:val="center"/>
              <w:rPr>
                <w:b/>
                <w:bCs/>
                <w:color w:val="F2F2F2" w:themeColor="background1" w:themeShade="F2"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FFFFF" w:themeFill="background1"/>
            <w:vAlign w:val="center"/>
          </w:tcPr>
          <w:p w14:paraId="5D11E55F" w14:textId="2CE359DA" w:rsidR="00B5148A" w:rsidRPr="00F27A86" w:rsidRDefault="00B5148A" w:rsidP="00B5148A">
            <w:pPr>
              <w:pStyle w:val="Prrafodelista"/>
              <w:ind w:left="0"/>
              <w:jc w:val="center"/>
              <w:rPr>
                <w:sz w:val="26"/>
                <w:szCs w:val="26"/>
              </w:rPr>
            </w:pPr>
            <w:r w:rsidRPr="00F27A86">
              <w:rPr>
                <w:sz w:val="26"/>
                <w:szCs w:val="26"/>
                <w:lang w:val="es-MX" w:eastAsia="es-MX"/>
              </w:rPr>
              <w:t>5</w:t>
            </w:r>
            <w:r w:rsidR="00F52463" w:rsidRPr="00F27A86">
              <w:rPr>
                <w:sz w:val="26"/>
                <w:szCs w:val="26"/>
                <w:lang w:val="es-MX" w:eastAsia="es-MX"/>
              </w:rPr>
              <w:t>4.</w:t>
            </w:r>
            <w:r w:rsidR="00DF5F3B" w:rsidRPr="00F27A86">
              <w:rPr>
                <w:sz w:val="26"/>
                <w:szCs w:val="26"/>
                <w:lang w:val="es-MX" w:eastAsia="es-MX"/>
              </w:rPr>
              <w:t>9</w:t>
            </w:r>
            <w:r w:rsidR="00E22007" w:rsidRPr="00F27A86">
              <w:rPr>
                <w:sz w:val="26"/>
                <w:szCs w:val="26"/>
                <w:lang w:val="es-MX" w:eastAsia="es-MX"/>
              </w:rPr>
              <w:t> </w:t>
            </w:r>
            <w:r w:rsidRPr="00F27A86">
              <w:rPr>
                <w:sz w:val="26"/>
                <w:szCs w:val="26"/>
                <w:lang w:val="es-MX" w:eastAsia="es-MX"/>
              </w:rPr>
              <w:t>%</w:t>
            </w:r>
          </w:p>
        </w:tc>
      </w:tr>
    </w:tbl>
    <w:p w14:paraId="40ED1544" w14:textId="4C3B3237" w:rsidR="00EC3E07" w:rsidRPr="00F27A86" w:rsidRDefault="00644F44" w:rsidP="00EC3E07">
      <w:pPr>
        <w:pStyle w:val="Prrafodelista"/>
        <w:spacing w:before="240"/>
        <w:ind w:left="0"/>
        <w:jc w:val="center"/>
        <w:rPr>
          <w:b/>
          <w:bCs/>
          <w:szCs w:val="28"/>
        </w:rPr>
      </w:pPr>
      <w:r w:rsidRPr="00F27A86">
        <w:rPr>
          <w:b/>
          <w:bCs/>
          <w:szCs w:val="28"/>
        </w:rPr>
        <w:t xml:space="preserve">Sumó </w:t>
      </w:r>
      <w:r w:rsidR="00E1269E" w:rsidRPr="00F27A86">
        <w:rPr>
          <w:b/>
          <w:bCs/>
          <w:szCs w:val="28"/>
        </w:rPr>
        <w:t>6</w:t>
      </w:r>
      <w:r w:rsidR="00DF5F3B" w:rsidRPr="00F27A86">
        <w:rPr>
          <w:b/>
          <w:bCs/>
          <w:szCs w:val="28"/>
        </w:rPr>
        <w:t>2.1</w:t>
      </w:r>
      <w:r w:rsidR="00566FAA" w:rsidRPr="00F27A86">
        <w:rPr>
          <w:b/>
          <w:bCs/>
          <w:szCs w:val="28"/>
        </w:rPr>
        <w:t> </w:t>
      </w:r>
      <w:r w:rsidR="00E1269E" w:rsidRPr="00F27A86">
        <w:rPr>
          <w:b/>
          <w:bCs/>
          <w:szCs w:val="28"/>
        </w:rPr>
        <w:t xml:space="preserve">millones de personas </w:t>
      </w:r>
      <w:r w:rsidRPr="00F27A86">
        <w:rPr>
          <w:b/>
          <w:bCs/>
          <w:szCs w:val="28"/>
        </w:rPr>
        <w:t xml:space="preserve">la </w:t>
      </w:r>
      <w:r w:rsidR="00CA77F7" w:rsidRPr="00F27A86">
        <w:rPr>
          <w:b/>
          <w:bCs/>
          <w:szCs w:val="28"/>
        </w:rPr>
        <w:t>población económicamente activa</w:t>
      </w:r>
      <w:r w:rsidR="00E1269E" w:rsidRPr="00F27A86">
        <w:rPr>
          <w:b/>
          <w:bCs/>
          <w:szCs w:val="28"/>
        </w:rPr>
        <w:t>,</w:t>
      </w:r>
      <w:r w:rsidR="00CA77F7" w:rsidRPr="00F27A86">
        <w:rPr>
          <w:b/>
          <w:bCs/>
          <w:kern w:val="24"/>
          <w:sz w:val="20"/>
          <w:szCs w:val="20"/>
          <w:lang w:val="es-ES" w:eastAsia="es-MX"/>
        </w:rPr>
        <w:t xml:space="preserve"> </w:t>
      </w:r>
    </w:p>
    <w:p w14:paraId="59EFC614" w14:textId="7EB40E01" w:rsidR="00511D6B" w:rsidRPr="00F27A86" w:rsidRDefault="00644F44" w:rsidP="00EC3E07">
      <w:pPr>
        <w:pStyle w:val="Prrafodelista"/>
        <w:ind w:left="0"/>
        <w:jc w:val="center"/>
        <w:rPr>
          <w:b/>
          <w:bCs/>
          <w:szCs w:val="28"/>
        </w:rPr>
      </w:pPr>
      <w:r w:rsidRPr="00F27A86">
        <w:rPr>
          <w:b/>
          <w:bCs/>
          <w:szCs w:val="28"/>
        </w:rPr>
        <w:t xml:space="preserve">en </w:t>
      </w:r>
      <w:r w:rsidR="00C17530" w:rsidRPr="00F27A86">
        <w:rPr>
          <w:b/>
          <w:bCs/>
          <w:szCs w:val="28"/>
        </w:rPr>
        <w:t>septiembre</w:t>
      </w:r>
      <w:r w:rsidRPr="00F27A86">
        <w:rPr>
          <w:b/>
          <w:bCs/>
          <w:szCs w:val="28"/>
        </w:rPr>
        <w:t xml:space="preserve"> de 202</w:t>
      </w:r>
      <w:r w:rsidR="00A314DC" w:rsidRPr="00F27A86">
        <w:rPr>
          <w:b/>
          <w:bCs/>
          <w:szCs w:val="28"/>
        </w:rPr>
        <w:t>5</w:t>
      </w:r>
      <w:r w:rsidR="0093578A" w:rsidRPr="00F27A86">
        <w:rPr>
          <w:b/>
          <w:bCs/>
          <w:szCs w:val="28"/>
        </w:rPr>
        <w:t>:</w:t>
      </w:r>
      <w:r w:rsidR="00CA77F7" w:rsidRPr="00F27A86">
        <w:rPr>
          <w:b/>
          <w:bCs/>
          <w:szCs w:val="28"/>
        </w:rPr>
        <w:t xml:space="preserve"> </w:t>
      </w:r>
      <w:r w:rsidR="00DD355C" w:rsidRPr="00F27A86">
        <w:rPr>
          <w:b/>
          <w:bCs/>
          <w:szCs w:val="28"/>
        </w:rPr>
        <w:t>881</w:t>
      </w:r>
      <w:r w:rsidR="00566FAA" w:rsidRPr="00F27A86">
        <w:rPr>
          <w:b/>
          <w:bCs/>
          <w:szCs w:val="28"/>
        </w:rPr>
        <w:t> </w:t>
      </w:r>
      <w:r w:rsidR="00D367CD" w:rsidRPr="00F27A86">
        <w:rPr>
          <w:b/>
          <w:bCs/>
          <w:szCs w:val="28"/>
        </w:rPr>
        <w:t>mil</w:t>
      </w:r>
      <w:r w:rsidR="00A060D7" w:rsidRPr="00F27A86">
        <w:rPr>
          <w:b/>
          <w:bCs/>
          <w:szCs w:val="28"/>
        </w:rPr>
        <w:t xml:space="preserve"> </w:t>
      </w:r>
      <w:r w:rsidR="00571234" w:rsidRPr="00F27A86">
        <w:rPr>
          <w:b/>
          <w:bCs/>
          <w:szCs w:val="28"/>
        </w:rPr>
        <w:t>m</w:t>
      </w:r>
      <w:r w:rsidR="00DD355C" w:rsidRPr="00F27A86">
        <w:rPr>
          <w:b/>
          <w:bCs/>
          <w:szCs w:val="28"/>
        </w:rPr>
        <w:t>ás</w:t>
      </w:r>
      <w:r w:rsidR="004F3C55" w:rsidRPr="00F27A86">
        <w:rPr>
          <w:b/>
          <w:bCs/>
          <w:szCs w:val="28"/>
        </w:rPr>
        <w:t xml:space="preserve"> que en </w:t>
      </w:r>
      <w:r w:rsidR="00C17530" w:rsidRPr="00F27A86">
        <w:rPr>
          <w:b/>
          <w:bCs/>
          <w:szCs w:val="28"/>
        </w:rPr>
        <w:t>septiembre</w:t>
      </w:r>
      <w:r w:rsidR="004F3C55" w:rsidRPr="00F27A86">
        <w:rPr>
          <w:b/>
          <w:bCs/>
          <w:szCs w:val="28"/>
        </w:rPr>
        <w:t xml:space="preserve"> de 202</w:t>
      </w:r>
      <w:r w:rsidR="001524E7" w:rsidRPr="00F27A86">
        <w:rPr>
          <w:b/>
          <w:bCs/>
          <w:szCs w:val="28"/>
        </w:rPr>
        <w:t>4</w:t>
      </w:r>
    </w:p>
    <w:p w14:paraId="2B009182" w14:textId="725F8C74" w:rsidR="00D7070A" w:rsidRPr="00F27A86" w:rsidRDefault="00D7070A" w:rsidP="2F5D3ED3">
      <w:pPr>
        <w:pStyle w:val="Prrafodelista"/>
        <w:spacing w:before="240"/>
        <w:ind w:left="0"/>
        <w:rPr>
          <w:lang w:val="es-ES"/>
        </w:rPr>
      </w:pPr>
      <w:r w:rsidRPr="00F27A86">
        <w:rPr>
          <w:lang w:val="es-ES"/>
        </w:rPr>
        <w:t>La Encuesta Nacional de Ocupación y Empleo (</w:t>
      </w:r>
      <w:proofErr w:type="spellStart"/>
      <w:r w:rsidRPr="00F27A86">
        <w:rPr>
          <w:smallCaps/>
          <w:lang w:val="es-ES"/>
        </w:rPr>
        <w:t>enoe</w:t>
      </w:r>
      <w:proofErr w:type="spellEnd"/>
      <w:r w:rsidRPr="00F27A86">
        <w:rPr>
          <w:lang w:val="es-ES"/>
        </w:rPr>
        <w:t>) muestra el comportamiento del mercado laboral mexicano</w:t>
      </w:r>
      <w:r w:rsidR="005E5FCB" w:rsidRPr="00F27A86">
        <w:rPr>
          <w:lang w:val="es-ES"/>
        </w:rPr>
        <w:t xml:space="preserve">. Esta ofrece </w:t>
      </w:r>
      <w:r w:rsidRPr="00F27A86">
        <w:rPr>
          <w:lang w:val="es-ES"/>
        </w:rPr>
        <w:t>datos mensuales de la población económicamente activa (</w:t>
      </w:r>
      <w:r w:rsidRPr="00F27A86">
        <w:rPr>
          <w:smallCaps/>
          <w:lang w:val="es-ES"/>
        </w:rPr>
        <w:t>pea</w:t>
      </w:r>
      <w:r w:rsidRPr="00F27A86">
        <w:rPr>
          <w:lang w:val="es-ES"/>
        </w:rPr>
        <w:t>), la ocupación, la informalidad laboral, la subocupación y la desocupación.</w:t>
      </w:r>
      <w:r w:rsidRPr="00F27A86">
        <w:rPr>
          <w:rStyle w:val="Refdenotaalpie"/>
          <w:smallCaps/>
          <w:spacing w:val="20"/>
          <w:lang w:val="es-ES"/>
        </w:rPr>
        <w:footnoteReference w:id="2"/>
      </w:r>
    </w:p>
    <w:p w14:paraId="17EDAE8A" w14:textId="731A2275" w:rsidR="00744E67" w:rsidRPr="00F27A86" w:rsidRDefault="007B3336" w:rsidP="00A22B23">
      <w:pPr>
        <w:pStyle w:val="Prrafodelista"/>
        <w:spacing w:before="240"/>
        <w:ind w:left="0"/>
        <w:rPr>
          <w:bCs/>
        </w:rPr>
      </w:pPr>
      <w:r w:rsidRPr="00F27A86">
        <w:rPr>
          <w:bCs/>
        </w:rPr>
        <w:t xml:space="preserve">En </w:t>
      </w:r>
      <w:r w:rsidR="0090432B" w:rsidRPr="00F27A86">
        <w:rPr>
          <w:bCs/>
        </w:rPr>
        <w:t>septiembre</w:t>
      </w:r>
      <w:r w:rsidRPr="00F27A86">
        <w:rPr>
          <w:bCs/>
        </w:rPr>
        <w:t xml:space="preserve"> de 202</w:t>
      </w:r>
      <w:r w:rsidR="00A314DC" w:rsidRPr="00F27A86">
        <w:rPr>
          <w:bCs/>
        </w:rPr>
        <w:t>5</w:t>
      </w:r>
      <w:r w:rsidRPr="00F27A86">
        <w:rPr>
          <w:bCs/>
        </w:rPr>
        <w:t>, l</w:t>
      </w:r>
      <w:r w:rsidR="00461622" w:rsidRPr="00F27A86">
        <w:rPr>
          <w:bCs/>
        </w:rPr>
        <w:t>a tasa de participación económica</w:t>
      </w:r>
      <w:r w:rsidR="00107339" w:rsidRPr="00F27A86">
        <w:rPr>
          <w:bCs/>
        </w:rPr>
        <w:t xml:space="preserve"> </w:t>
      </w:r>
      <w:r w:rsidR="00EC5EF4" w:rsidRPr="00F27A86">
        <w:rPr>
          <w:bCs/>
        </w:rPr>
        <w:t>(</w:t>
      </w:r>
      <w:r w:rsidR="005A38F8" w:rsidRPr="00F27A86">
        <w:rPr>
          <w:bCs/>
        </w:rPr>
        <w:t xml:space="preserve">porcentaje de </w:t>
      </w:r>
      <w:r w:rsidR="00B13195" w:rsidRPr="00F27A86">
        <w:rPr>
          <w:bCs/>
        </w:rPr>
        <w:t xml:space="preserve">la población </w:t>
      </w:r>
      <w:r w:rsidR="00CD3909" w:rsidRPr="00F27A86">
        <w:rPr>
          <w:bCs/>
        </w:rPr>
        <w:t>con trabajo</w:t>
      </w:r>
      <w:r w:rsidR="00333F6B" w:rsidRPr="00F27A86">
        <w:rPr>
          <w:bCs/>
        </w:rPr>
        <w:t>,</w:t>
      </w:r>
      <w:r w:rsidR="00C548E3" w:rsidRPr="00F27A86">
        <w:rPr>
          <w:bCs/>
        </w:rPr>
        <w:t xml:space="preserve"> </w:t>
      </w:r>
      <w:r w:rsidR="00CD3909" w:rsidRPr="00F27A86">
        <w:rPr>
          <w:bCs/>
        </w:rPr>
        <w:t>o</w:t>
      </w:r>
      <w:r w:rsidR="00333F6B" w:rsidRPr="00F27A86">
        <w:rPr>
          <w:bCs/>
        </w:rPr>
        <w:t xml:space="preserve"> </w:t>
      </w:r>
      <w:r w:rsidR="00E91803" w:rsidRPr="00F27A86">
        <w:rPr>
          <w:color w:val="000000"/>
          <w:shd w:val="clear" w:color="auto" w:fill="FFFFFF"/>
        </w:rPr>
        <w:t xml:space="preserve">que </w:t>
      </w:r>
      <w:r w:rsidR="00E91803" w:rsidRPr="00F27A86">
        <w:rPr>
          <w:bCs/>
        </w:rPr>
        <w:t>no t</w:t>
      </w:r>
      <w:r w:rsidR="001E29FD" w:rsidRPr="00F27A86">
        <w:rPr>
          <w:bCs/>
        </w:rPr>
        <w:t>uvo,</w:t>
      </w:r>
      <w:r w:rsidR="00E91803" w:rsidRPr="00F27A86">
        <w:rPr>
          <w:bCs/>
        </w:rPr>
        <w:t xml:space="preserve"> pero </w:t>
      </w:r>
      <w:r w:rsidR="000F5C76" w:rsidRPr="00F27A86">
        <w:rPr>
          <w:bCs/>
        </w:rPr>
        <w:t>estaba</w:t>
      </w:r>
      <w:r w:rsidR="00E91803" w:rsidRPr="00F27A86">
        <w:rPr>
          <w:bCs/>
        </w:rPr>
        <w:t xml:space="preserve"> en la búsqueda activa</w:t>
      </w:r>
      <w:r w:rsidR="00107339" w:rsidRPr="00F27A86">
        <w:rPr>
          <w:bCs/>
        </w:rPr>
        <w:t xml:space="preserve"> de uno</w:t>
      </w:r>
      <w:r w:rsidR="00EC5EF4" w:rsidRPr="00F27A86">
        <w:rPr>
          <w:bCs/>
        </w:rPr>
        <w:t>)</w:t>
      </w:r>
      <w:r w:rsidR="00333F6B" w:rsidRPr="00F27A86">
        <w:rPr>
          <w:bCs/>
        </w:rPr>
        <w:t xml:space="preserve"> </w:t>
      </w:r>
      <w:r w:rsidR="00084B97" w:rsidRPr="00F27A86">
        <w:rPr>
          <w:bCs/>
        </w:rPr>
        <w:t xml:space="preserve">se ubicó en </w:t>
      </w:r>
      <w:r w:rsidR="00F52463" w:rsidRPr="00F27A86">
        <w:rPr>
          <w:bCs/>
        </w:rPr>
        <w:t>5</w:t>
      </w:r>
      <w:r w:rsidR="00DD355C" w:rsidRPr="00F27A86">
        <w:rPr>
          <w:bCs/>
        </w:rPr>
        <w:t>9.6</w:t>
      </w:r>
      <w:r w:rsidR="00F52463" w:rsidRPr="00F27A86">
        <w:rPr>
          <w:bCs/>
        </w:rPr>
        <w:t> </w:t>
      </w:r>
      <w:r w:rsidR="007A5050" w:rsidRPr="00F27A86">
        <w:rPr>
          <w:bCs/>
        </w:rPr>
        <w:t>por</w:t>
      </w:r>
      <w:r w:rsidR="00F52463" w:rsidRPr="00F27A86">
        <w:rPr>
          <w:bCs/>
        </w:rPr>
        <w:t> </w:t>
      </w:r>
      <w:r w:rsidR="007A5050" w:rsidRPr="00F27A86">
        <w:rPr>
          <w:bCs/>
        </w:rPr>
        <w:t>ciento.</w:t>
      </w:r>
      <w:r w:rsidR="00940835" w:rsidRPr="00F27A86">
        <w:rPr>
          <w:bCs/>
        </w:rPr>
        <w:t xml:space="preserve"> </w:t>
      </w:r>
      <w:r w:rsidR="00940835" w:rsidRPr="00F27A86">
        <w:rPr>
          <w:bCs/>
        </w:rPr>
        <w:br/>
        <w:t>Para</w:t>
      </w:r>
      <w:r w:rsidR="007A5050" w:rsidRPr="00F27A86">
        <w:rPr>
          <w:bCs/>
        </w:rPr>
        <w:t xml:space="preserve"> </w:t>
      </w:r>
      <w:r w:rsidR="0090432B" w:rsidRPr="00F27A86">
        <w:rPr>
          <w:bCs/>
        </w:rPr>
        <w:t>septiembre</w:t>
      </w:r>
      <w:r w:rsidR="007A5050" w:rsidRPr="00F27A86">
        <w:rPr>
          <w:bCs/>
        </w:rPr>
        <w:t xml:space="preserve"> de 2024, fue de 6</w:t>
      </w:r>
      <w:r w:rsidR="00F52463" w:rsidRPr="00F27A86">
        <w:rPr>
          <w:bCs/>
        </w:rPr>
        <w:t>0.</w:t>
      </w:r>
      <w:r w:rsidR="00DD355C" w:rsidRPr="00F27A86">
        <w:rPr>
          <w:bCs/>
        </w:rPr>
        <w:t>0</w:t>
      </w:r>
      <w:r w:rsidR="00F52463" w:rsidRPr="00F27A86">
        <w:rPr>
          <w:bCs/>
        </w:rPr>
        <w:t> </w:t>
      </w:r>
      <w:r w:rsidR="007A5050" w:rsidRPr="00F27A86">
        <w:rPr>
          <w:bCs/>
        </w:rPr>
        <w:t>por</w:t>
      </w:r>
      <w:r w:rsidR="00F52463" w:rsidRPr="00F27A86">
        <w:rPr>
          <w:bCs/>
        </w:rPr>
        <w:t> </w:t>
      </w:r>
      <w:r w:rsidR="007A5050" w:rsidRPr="00F27A86">
        <w:rPr>
          <w:bCs/>
        </w:rPr>
        <w:t>ciento.</w:t>
      </w:r>
    </w:p>
    <w:p w14:paraId="4AAB79C1" w14:textId="37D3718E" w:rsidR="00CA77F7" w:rsidRPr="00F27A86" w:rsidRDefault="00AC0B2D" w:rsidP="00A22B23">
      <w:pPr>
        <w:pStyle w:val="Prrafodelista"/>
        <w:spacing w:before="240"/>
        <w:ind w:left="0"/>
        <w:rPr>
          <w:bCs/>
          <w:spacing w:val="-4"/>
        </w:rPr>
      </w:pPr>
      <w:r w:rsidRPr="00F27A86">
        <w:rPr>
          <w:bCs/>
          <w:spacing w:val="-4"/>
        </w:rPr>
        <w:t>La</w:t>
      </w:r>
      <w:r w:rsidR="00683C44" w:rsidRPr="00F27A86">
        <w:rPr>
          <w:bCs/>
          <w:spacing w:val="-4"/>
        </w:rPr>
        <w:t> </w:t>
      </w:r>
      <w:r w:rsidRPr="00F27A86">
        <w:rPr>
          <w:bCs/>
          <w:spacing w:val="-4"/>
        </w:rPr>
        <w:t>tasa</w:t>
      </w:r>
      <w:r w:rsidR="00683C44" w:rsidRPr="00F27A86">
        <w:rPr>
          <w:bCs/>
          <w:spacing w:val="-4"/>
        </w:rPr>
        <w:t> </w:t>
      </w:r>
      <w:r w:rsidRPr="00F27A86">
        <w:rPr>
          <w:bCs/>
          <w:spacing w:val="-4"/>
        </w:rPr>
        <w:t>de</w:t>
      </w:r>
      <w:r w:rsidR="00683C44" w:rsidRPr="00F27A86">
        <w:rPr>
          <w:bCs/>
          <w:spacing w:val="-4"/>
        </w:rPr>
        <w:t> </w:t>
      </w:r>
      <w:r w:rsidRPr="00F27A86">
        <w:rPr>
          <w:bCs/>
          <w:spacing w:val="-4"/>
        </w:rPr>
        <w:t>desocupación</w:t>
      </w:r>
      <w:r w:rsidR="00683C44" w:rsidRPr="00F27A86">
        <w:rPr>
          <w:bCs/>
          <w:spacing w:val="-4"/>
        </w:rPr>
        <w:t> </w:t>
      </w:r>
      <w:r w:rsidRPr="00F27A86">
        <w:rPr>
          <w:bCs/>
          <w:spacing w:val="-4"/>
        </w:rPr>
        <w:t>se</w:t>
      </w:r>
      <w:r w:rsidR="00683C44" w:rsidRPr="00F27A86">
        <w:rPr>
          <w:bCs/>
          <w:spacing w:val="-4"/>
        </w:rPr>
        <w:t> </w:t>
      </w:r>
      <w:r w:rsidR="00B7140D" w:rsidRPr="00F27A86">
        <w:rPr>
          <w:bCs/>
          <w:spacing w:val="-4"/>
        </w:rPr>
        <w:t>situó</w:t>
      </w:r>
      <w:r w:rsidR="00683C44" w:rsidRPr="00F27A86">
        <w:rPr>
          <w:bCs/>
          <w:spacing w:val="-4"/>
        </w:rPr>
        <w:t> </w:t>
      </w:r>
      <w:r w:rsidRPr="00F27A86">
        <w:rPr>
          <w:bCs/>
          <w:spacing w:val="-4"/>
        </w:rPr>
        <w:t>en</w:t>
      </w:r>
      <w:r w:rsidR="00683C44" w:rsidRPr="00F27A86">
        <w:rPr>
          <w:bCs/>
          <w:spacing w:val="-4"/>
        </w:rPr>
        <w:t> </w:t>
      </w:r>
      <w:r w:rsidR="00DD355C" w:rsidRPr="00F27A86">
        <w:rPr>
          <w:bCs/>
          <w:spacing w:val="-4"/>
        </w:rPr>
        <w:t>3.0</w:t>
      </w:r>
      <w:r w:rsidR="00F52463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por</w:t>
      </w:r>
      <w:r w:rsidR="00F52463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ciento.</w:t>
      </w:r>
      <w:r w:rsidR="00683C44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En</w:t>
      </w:r>
      <w:r w:rsidR="00683C44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el</w:t>
      </w:r>
      <w:r w:rsidR="00683C44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mismo</w:t>
      </w:r>
      <w:r w:rsidR="00683C44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mes</w:t>
      </w:r>
      <w:r w:rsidR="00683C44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de</w:t>
      </w:r>
      <w:r w:rsidR="00683C44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2024,</w:t>
      </w:r>
      <w:r w:rsidR="00683C44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fue</w:t>
      </w:r>
      <w:r w:rsidR="00683C44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de</w:t>
      </w:r>
      <w:r w:rsidR="00683C44" w:rsidRPr="00F27A86">
        <w:rPr>
          <w:bCs/>
          <w:spacing w:val="-4"/>
        </w:rPr>
        <w:t> </w:t>
      </w:r>
      <w:r w:rsidR="00DD355C" w:rsidRPr="00F27A86">
        <w:rPr>
          <w:bCs/>
          <w:spacing w:val="-4"/>
        </w:rPr>
        <w:t>2.9</w:t>
      </w:r>
      <w:r w:rsidR="00F52463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por</w:t>
      </w:r>
      <w:r w:rsidR="00F52463" w:rsidRPr="00F27A86">
        <w:rPr>
          <w:bCs/>
          <w:spacing w:val="-4"/>
        </w:rPr>
        <w:t> </w:t>
      </w:r>
      <w:r w:rsidR="001036B8" w:rsidRPr="00F27A86">
        <w:rPr>
          <w:bCs/>
          <w:spacing w:val="-4"/>
        </w:rPr>
        <w:t>ciento.</w:t>
      </w:r>
    </w:p>
    <w:p w14:paraId="2DE6A327" w14:textId="6F110AD6" w:rsidR="00AC0B2D" w:rsidRPr="00F27A86" w:rsidRDefault="00544484" w:rsidP="00A22B23">
      <w:pPr>
        <w:pStyle w:val="Prrafodelista"/>
        <w:spacing w:before="240"/>
        <w:ind w:left="0"/>
        <w:rPr>
          <w:bCs/>
        </w:rPr>
      </w:pPr>
      <w:r w:rsidRPr="00F27A86">
        <w:rPr>
          <w:bCs/>
        </w:rPr>
        <w:t>L</w:t>
      </w:r>
      <w:r w:rsidR="0075514D" w:rsidRPr="00F27A86">
        <w:rPr>
          <w:bCs/>
        </w:rPr>
        <w:t xml:space="preserve">a </w:t>
      </w:r>
      <w:r w:rsidR="00702FE5" w:rsidRPr="00F27A86">
        <w:rPr>
          <w:bCs/>
        </w:rPr>
        <w:t xml:space="preserve">tasa </w:t>
      </w:r>
      <w:r w:rsidR="0075514D" w:rsidRPr="00F27A86">
        <w:rPr>
          <w:bCs/>
        </w:rPr>
        <w:t xml:space="preserve">de </w:t>
      </w:r>
      <w:r w:rsidR="00DA1199" w:rsidRPr="00F27A86">
        <w:rPr>
          <w:bCs/>
        </w:rPr>
        <w:t>subocupación</w:t>
      </w:r>
      <w:r w:rsidR="00426C8C" w:rsidRPr="00F27A86">
        <w:rPr>
          <w:bCs/>
        </w:rPr>
        <w:t xml:space="preserve"> (</w:t>
      </w:r>
      <w:r w:rsidR="00D52654" w:rsidRPr="00F27A86">
        <w:rPr>
          <w:bCs/>
        </w:rPr>
        <w:t xml:space="preserve">porcentaje de </w:t>
      </w:r>
      <w:r w:rsidR="00D52654" w:rsidRPr="00F27A86">
        <w:rPr>
          <w:color w:val="000000"/>
          <w:kern w:val="24"/>
        </w:rPr>
        <w:t>población ocupada que busc</w:t>
      </w:r>
      <w:r w:rsidR="001E29FD" w:rsidRPr="00F27A86">
        <w:rPr>
          <w:color w:val="000000"/>
          <w:kern w:val="24"/>
        </w:rPr>
        <w:t>ó</w:t>
      </w:r>
      <w:r w:rsidR="00D52654" w:rsidRPr="00F27A86">
        <w:rPr>
          <w:color w:val="000000"/>
          <w:kern w:val="24"/>
        </w:rPr>
        <w:t xml:space="preserve"> ofertar una mayor cantidad de tiempo de trabajo en su ocupación actual o en un empleo adicional</w:t>
      </w:r>
      <w:r w:rsidR="00245921" w:rsidRPr="00F27A86">
        <w:rPr>
          <w:color w:val="000000"/>
          <w:kern w:val="24"/>
        </w:rPr>
        <w:t>)</w:t>
      </w:r>
      <w:r w:rsidR="00AC0B2D" w:rsidRPr="00F27A86">
        <w:rPr>
          <w:bCs/>
        </w:rPr>
        <w:t xml:space="preserve"> se </w:t>
      </w:r>
      <w:r w:rsidR="00B7140D" w:rsidRPr="00F27A86">
        <w:rPr>
          <w:bCs/>
        </w:rPr>
        <w:t>estableció</w:t>
      </w:r>
      <w:r w:rsidR="00AC0B2D" w:rsidRPr="00F27A86">
        <w:rPr>
          <w:bCs/>
        </w:rPr>
        <w:t xml:space="preserve"> en </w:t>
      </w:r>
      <w:r w:rsidR="0049702E" w:rsidRPr="00F27A86">
        <w:rPr>
          <w:bCs/>
        </w:rPr>
        <w:t>7</w:t>
      </w:r>
      <w:r w:rsidR="00711C50" w:rsidRPr="00F27A86">
        <w:rPr>
          <w:bCs/>
        </w:rPr>
        <w:t>.</w:t>
      </w:r>
      <w:r w:rsidR="005B2FCF" w:rsidRPr="00F27A86">
        <w:rPr>
          <w:bCs/>
        </w:rPr>
        <w:t>3</w:t>
      </w:r>
      <w:r w:rsidR="00F52463" w:rsidRPr="00F27A86">
        <w:rPr>
          <w:bCs/>
        </w:rPr>
        <w:t> </w:t>
      </w:r>
      <w:r w:rsidR="00711C50" w:rsidRPr="00F27A86">
        <w:rPr>
          <w:bCs/>
        </w:rPr>
        <w:t>por</w:t>
      </w:r>
      <w:r w:rsidR="00F52463" w:rsidRPr="00F27A86">
        <w:rPr>
          <w:bCs/>
        </w:rPr>
        <w:t> </w:t>
      </w:r>
      <w:r w:rsidR="00711C50" w:rsidRPr="00F27A86">
        <w:rPr>
          <w:bCs/>
        </w:rPr>
        <w:t>ciento</w:t>
      </w:r>
      <w:r w:rsidR="00AC0B2D" w:rsidRPr="00F27A86">
        <w:rPr>
          <w:bCs/>
        </w:rPr>
        <w:t>.</w:t>
      </w:r>
      <w:r w:rsidR="00952ADE" w:rsidRPr="00F27A86">
        <w:rPr>
          <w:bCs/>
        </w:rPr>
        <w:t xml:space="preserve"> En </w:t>
      </w:r>
      <w:r w:rsidR="008A223A" w:rsidRPr="00F27A86">
        <w:rPr>
          <w:bCs/>
        </w:rPr>
        <w:t xml:space="preserve">el </w:t>
      </w:r>
      <w:r w:rsidR="0090432B" w:rsidRPr="00F27A86">
        <w:rPr>
          <w:bCs/>
        </w:rPr>
        <w:t>noveno</w:t>
      </w:r>
      <w:r w:rsidR="008A223A" w:rsidRPr="00F27A86">
        <w:rPr>
          <w:bCs/>
        </w:rPr>
        <w:t xml:space="preserve"> mes</w:t>
      </w:r>
      <w:r w:rsidR="00952ADE" w:rsidRPr="00F27A86">
        <w:rPr>
          <w:bCs/>
        </w:rPr>
        <w:t xml:space="preserve"> de 202</w:t>
      </w:r>
      <w:r w:rsidR="001524E7" w:rsidRPr="00F27A86">
        <w:rPr>
          <w:bCs/>
        </w:rPr>
        <w:t>4</w:t>
      </w:r>
      <w:r w:rsidR="00952ADE" w:rsidRPr="00F27A86">
        <w:rPr>
          <w:bCs/>
        </w:rPr>
        <w:t xml:space="preserve">, fue de </w:t>
      </w:r>
      <w:r w:rsidR="00A060D7" w:rsidRPr="00F27A86">
        <w:rPr>
          <w:bCs/>
        </w:rPr>
        <w:t>8</w:t>
      </w:r>
      <w:r w:rsidR="00702FE5" w:rsidRPr="00F27A86">
        <w:rPr>
          <w:bCs/>
        </w:rPr>
        <w:t>.</w:t>
      </w:r>
      <w:r w:rsidR="005B2FCF" w:rsidRPr="00F27A86">
        <w:rPr>
          <w:bCs/>
        </w:rPr>
        <w:t>2</w:t>
      </w:r>
      <w:r w:rsidR="00F52463" w:rsidRPr="00F27A86">
        <w:rPr>
          <w:bCs/>
        </w:rPr>
        <w:t> </w:t>
      </w:r>
      <w:r w:rsidR="00952ADE" w:rsidRPr="00F27A86">
        <w:rPr>
          <w:bCs/>
        </w:rPr>
        <w:t>por</w:t>
      </w:r>
      <w:r w:rsidR="00F52463" w:rsidRPr="00F27A86">
        <w:rPr>
          <w:bCs/>
        </w:rPr>
        <w:t> </w:t>
      </w:r>
      <w:r w:rsidR="00952ADE" w:rsidRPr="00F27A86">
        <w:rPr>
          <w:bCs/>
        </w:rPr>
        <w:t>ciento.</w:t>
      </w:r>
    </w:p>
    <w:p w14:paraId="6B647336" w14:textId="494FB94F" w:rsidR="007065D0" w:rsidRPr="00F27A86" w:rsidRDefault="00721334" w:rsidP="00204CBE">
      <w:pPr>
        <w:pStyle w:val="Prrafodelista"/>
        <w:spacing w:before="240"/>
        <w:ind w:left="0"/>
        <w:rPr>
          <w:bCs/>
        </w:rPr>
      </w:pPr>
      <w:r w:rsidRPr="00F27A86">
        <w:rPr>
          <w:bCs/>
        </w:rPr>
        <w:t xml:space="preserve">La tasa de </w:t>
      </w:r>
      <w:r w:rsidR="00675419" w:rsidRPr="00F27A86">
        <w:rPr>
          <w:bCs/>
        </w:rPr>
        <w:t>condiciones cr</w:t>
      </w:r>
      <w:r w:rsidR="00EC07F5" w:rsidRPr="00F27A86">
        <w:rPr>
          <w:bCs/>
        </w:rPr>
        <w:t>í</w:t>
      </w:r>
      <w:r w:rsidR="00675419" w:rsidRPr="00F27A86">
        <w:rPr>
          <w:bCs/>
        </w:rPr>
        <w:t>ticas</w:t>
      </w:r>
      <w:r w:rsidR="00C04B0D" w:rsidRPr="00F27A86">
        <w:rPr>
          <w:bCs/>
        </w:rPr>
        <w:t xml:space="preserve"> de ocupación</w:t>
      </w:r>
      <w:r w:rsidR="00CB64DA" w:rsidRPr="00F27A86">
        <w:rPr>
          <w:bCs/>
        </w:rPr>
        <w:t xml:space="preserve"> </w:t>
      </w:r>
      <w:r w:rsidR="00D159B7" w:rsidRPr="00F27A86">
        <w:t>—</w:t>
      </w:r>
      <w:r w:rsidR="00952ADE" w:rsidRPr="00F27A86">
        <w:rPr>
          <w:bCs/>
        </w:rPr>
        <w:t>a partir de salarios mínimos equivalentes, base</w:t>
      </w:r>
      <w:r w:rsidR="00161654" w:rsidRPr="00F27A86">
        <w:rPr>
          <w:bCs/>
        </w:rPr>
        <w:t> </w:t>
      </w:r>
      <w:r w:rsidR="0006698F" w:rsidRPr="00F27A86">
        <w:rPr>
          <w:bCs/>
        </w:rPr>
        <w:t>enero</w:t>
      </w:r>
      <w:r w:rsidR="006019D3" w:rsidRPr="00F27A86">
        <w:rPr>
          <w:bCs/>
        </w:rPr>
        <w:t> </w:t>
      </w:r>
      <w:r w:rsidR="00952ADE" w:rsidRPr="00F27A86">
        <w:rPr>
          <w:bCs/>
        </w:rPr>
        <w:t>de</w:t>
      </w:r>
      <w:r w:rsidR="006019D3" w:rsidRPr="00F27A86">
        <w:rPr>
          <w:bCs/>
        </w:rPr>
        <w:t> </w:t>
      </w:r>
      <w:r w:rsidR="00952ADE" w:rsidRPr="00F27A86">
        <w:rPr>
          <w:bCs/>
        </w:rPr>
        <w:t>202</w:t>
      </w:r>
      <w:r w:rsidR="00A314DC" w:rsidRPr="00F27A86">
        <w:rPr>
          <w:bCs/>
        </w:rPr>
        <w:t>5</w:t>
      </w:r>
      <w:r w:rsidR="00D159B7" w:rsidRPr="00F27A86">
        <w:t>—</w:t>
      </w:r>
      <w:r w:rsidR="00952ADE" w:rsidRPr="00F27A86">
        <w:rPr>
          <w:color w:val="000000"/>
          <w:sz w:val="16"/>
          <w:szCs w:val="16"/>
        </w:rPr>
        <w:t xml:space="preserve"> </w:t>
      </w:r>
      <w:r w:rsidR="00AB7096" w:rsidRPr="00F27A86">
        <w:rPr>
          <w:bCs/>
        </w:rPr>
        <w:t>fue</w:t>
      </w:r>
      <w:r w:rsidR="00675419" w:rsidRPr="00F27A86">
        <w:rPr>
          <w:bCs/>
        </w:rPr>
        <w:t xml:space="preserve"> de</w:t>
      </w:r>
      <w:r w:rsidRPr="00F27A86">
        <w:rPr>
          <w:bCs/>
        </w:rPr>
        <w:t xml:space="preserve"> </w:t>
      </w:r>
      <w:r w:rsidR="00D760B3" w:rsidRPr="00F27A86">
        <w:rPr>
          <w:bCs/>
        </w:rPr>
        <w:t>3</w:t>
      </w:r>
      <w:r w:rsidR="00A060D7" w:rsidRPr="00F27A86">
        <w:rPr>
          <w:bCs/>
        </w:rPr>
        <w:t>3</w:t>
      </w:r>
      <w:r w:rsidR="00702FE5" w:rsidRPr="00F27A86">
        <w:rPr>
          <w:bCs/>
        </w:rPr>
        <w:t>.</w:t>
      </w:r>
      <w:r w:rsidR="005B2FCF" w:rsidRPr="00F27A86">
        <w:rPr>
          <w:bCs/>
        </w:rPr>
        <w:t>6</w:t>
      </w:r>
      <w:r w:rsidR="00F52463" w:rsidRPr="00F27A86">
        <w:rPr>
          <w:bCs/>
        </w:rPr>
        <w:t> </w:t>
      </w:r>
      <w:r w:rsidRPr="00F27A86">
        <w:rPr>
          <w:bCs/>
        </w:rPr>
        <w:t>por</w:t>
      </w:r>
      <w:r w:rsidR="00F52463" w:rsidRPr="00F27A86">
        <w:rPr>
          <w:bCs/>
        </w:rPr>
        <w:t> </w:t>
      </w:r>
      <w:r w:rsidRPr="00F27A86">
        <w:rPr>
          <w:bCs/>
        </w:rPr>
        <w:t>ciento.</w:t>
      </w:r>
      <w:r w:rsidR="009127C4" w:rsidRPr="00F27A86">
        <w:rPr>
          <w:bCs/>
        </w:rPr>
        <w:t xml:space="preserve"> </w:t>
      </w:r>
      <w:r w:rsidR="007065D0" w:rsidRPr="00F27A86">
        <w:rPr>
          <w:bCs/>
        </w:rPr>
        <w:t xml:space="preserve">En </w:t>
      </w:r>
      <w:r w:rsidR="0090432B" w:rsidRPr="00F27A86">
        <w:rPr>
          <w:bCs/>
        </w:rPr>
        <w:t>septiembre</w:t>
      </w:r>
      <w:r w:rsidR="007065D0" w:rsidRPr="00F27A86">
        <w:rPr>
          <w:bCs/>
        </w:rPr>
        <w:t xml:space="preserve"> de 202</w:t>
      </w:r>
      <w:r w:rsidR="001524E7" w:rsidRPr="00F27A86">
        <w:rPr>
          <w:bCs/>
        </w:rPr>
        <w:t>4</w:t>
      </w:r>
      <w:r w:rsidR="007065D0" w:rsidRPr="00F27A86">
        <w:rPr>
          <w:bCs/>
        </w:rPr>
        <w:t xml:space="preserve">, fue de </w:t>
      </w:r>
      <w:r w:rsidR="007F1714" w:rsidRPr="00F27A86">
        <w:rPr>
          <w:bCs/>
        </w:rPr>
        <w:t>3</w:t>
      </w:r>
      <w:r w:rsidR="005B2FCF" w:rsidRPr="00F27A86">
        <w:rPr>
          <w:bCs/>
        </w:rPr>
        <w:t>6.0</w:t>
      </w:r>
      <w:r w:rsidR="00F52463" w:rsidRPr="00F27A86">
        <w:rPr>
          <w:bCs/>
        </w:rPr>
        <w:t> </w:t>
      </w:r>
      <w:r w:rsidR="007F1714" w:rsidRPr="00F27A86">
        <w:rPr>
          <w:bCs/>
        </w:rPr>
        <w:t>por</w:t>
      </w:r>
      <w:r w:rsidR="00F52463" w:rsidRPr="00F27A86">
        <w:rPr>
          <w:bCs/>
        </w:rPr>
        <w:t> </w:t>
      </w:r>
      <w:r w:rsidR="007F1714" w:rsidRPr="00F27A86">
        <w:rPr>
          <w:bCs/>
        </w:rPr>
        <w:t>ciento</w:t>
      </w:r>
      <w:r w:rsidR="007065D0" w:rsidRPr="00F27A86">
        <w:rPr>
          <w:bCs/>
        </w:rPr>
        <w:t>.</w:t>
      </w:r>
    </w:p>
    <w:p w14:paraId="548C9E1F" w14:textId="06BC00C7" w:rsidR="00D7070A" w:rsidRPr="00F27A86" w:rsidRDefault="009127C4" w:rsidP="2F5D3ED3">
      <w:pPr>
        <w:pStyle w:val="Prrafodelista"/>
        <w:spacing w:before="240"/>
        <w:ind w:left="0"/>
        <w:rPr>
          <w:highlight w:val="yellow"/>
          <w:lang w:val="es-ES"/>
        </w:rPr>
      </w:pPr>
      <w:r w:rsidRPr="00F27A86">
        <w:rPr>
          <w:lang w:val="es-ES"/>
        </w:rPr>
        <w:t>Por su parte, l</w:t>
      </w:r>
      <w:r w:rsidR="00AC0B2D" w:rsidRPr="00F27A86">
        <w:rPr>
          <w:lang w:val="es-ES"/>
        </w:rPr>
        <w:t xml:space="preserve">a tasa de </w:t>
      </w:r>
      <w:r w:rsidR="00B84FF8" w:rsidRPr="00F27A86">
        <w:rPr>
          <w:lang w:val="es-ES"/>
        </w:rPr>
        <w:t>informalidad laboral</w:t>
      </w:r>
      <w:r w:rsidR="00AC0B2D" w:rsidRPr="00F27A86">
        <w:rPr>
          <w:lang w:val="es-ES"/>
        </w:rPr>
        <w:t xml:space="preserve"> se ubicó en </w:t>
      </w:r>
      <w:r w:rsidR="001036B8" w:rsidRPr="00F27A86">
        <w:rPr>
          <w:lang w:val="es-ES"/>
        </w:rPr>
        <w:t>5</w:t>
      </w:r>
      <w:r w:rsidR="00E611D2" w:rsidRPr="00F27A86">
        <w:rPr>
          <w:lang w:val="es-ES"/>
        </w:rPr>
        <w:t>4.</w:t>
      </w:r>
      <w:r w:rsidR="00AB7800" w:rsidRPr="00F27A86">
        <w:rPr>
          <w:lang w:val="es-ES"/>
        </w:rPr>
        <w:t>9</w:t>
      </w:r>
      <w:r w:rsidR="00E611D2" w:rsidRPr="00F27A86">
        <w:rPr>
          <w:lang w:val="es-ES"/>
        </w:rPr>
        <w:t> </w:t>
      </w:r>
      <w:r w:rsidR="001036B8" w:rsidRPr="00F27A86">
        <w:rPr>
          <w:lang w:val="es-ES"/>
        </w:rPr>
        <w:t>por</w:t>
      </w:r>
      <w:r w:rsidR="00E611D2" w:rsidRPr="00F27A86">
        <w:rPr>
          <w:lang w:val="es-ES"/>
        </w:rPr>
        <w:t> </w:t>
      </w:r>
      <w:r w:rsidR="001036B8" w:rsidRPr="00F27A86">
        <w:rPr>
          <w:lang w:val="es-ES"/>
        </w:rPr>
        <w:t>ciento. En igual mes de 2024, fue de 5</w:t>
      </w:r>
      <w:r w:rsidR="00A060D7" w:rsidRPr="00F27A86">
        <w:rPr>
          <w:lang w:val="es-ES"/>
        </w:rPr>
        <w:t>4</w:t>
      </w:r>
      <w:r w:rsidR="001036B8" w:rsidRPr="00F27A86">
        <w:rPr>
          <w:lang w:val="es-ES"/>
        </w:rPr>
        <w:t>.</w:t>
      </w:r>
      <w:r w:rsidR="00AB7800" w:rsidRPr="00F27A86">
        <w:rPr>
          <w:lang w:val="es-ES"/>
        </w:rPr>
        <w:t>2</w:t>
      </w:r>
      <w:r w:rsidR="00E611D2" w:rsidRPr="00F27A86">
        <w:rPr>
          <w:lang w:val="es-ES"/>
        </w:rPr>
        <w:t> </w:t>
      </w:r>
      <w:r w:rsidR="001036B8" w:rsidRPr="00F27A86">
        <w:rPr>
          <w:lang w:val="es-ES"/>
        </w:rPr>
        <w:t>% (ver</w:t>
      </w:r>
      <w:r w:rsidR="00E611D2" w:rsidRPr="00F27A86">
        <w:rPr>
          <w:lang w:val="es-ES"/>
        </w:rPr>
        <w:t> </w:t>
      </w:r>
      <w:r w:rsidR="001036B8" w:rsidRPr="00F27A86">
        <w:rPr>
          <w:lang w:val="es-ES"/>
        </w:rPr>
        <w:t>gráfica</w:t>
      </w:r>
      <w:r w:rsidR="00E611D2" w:rsidRPr="00F27A86">
        <w:rPr>
          <w:lang w:val="es-ES"/>
        </w:rPr>
        <w:t> </w:t>
      </w:r>
      <w:r w:rsidR="001036B8" w:rsidRPr="00F27A86">
        <w:rPr>
          <w:lang w:val="es-ES"/>
        </w:rPr>
        <w:t>1).</w:t>
      </w:r>
      <w:r w:rsidRPr="00F27A86">
        <w:rPr>
          <w:color w:val="4D565E"/>
          <w:sz w:val="20"/>
          <w:szCs w:val="20"/>
          <w:lang w:val="es-ES"/>
        </w:rPr>
        <w:br w:type="page"/>
      </w:r>
    </w:p>
    <w:p w14:paraId="202DC10D" w14:textId="11430E69" w:rsidR="002A2D40" w:rsidRPr="00F27A86" w:rsidRDefault="002A2D40" w:rsidP="00A22B23">
      <w:pPr>
        <w:pStyle w:val="n01"/>
        <w:ind w:left="0" w:firstLine="0"/>
        <w:jc w:val="center"/>
        <w:rPr>
          <w:rFonts w:ascii="Arial" w:hAnsi="Arial"/>
          <w:color w:val="4D565E"/>
          <w:sz w:val="20"/>
          <w:szCs w:val="20"/>
        </w:rPr>
      </w:pPr>
      <w:r w:rsidRPr="00F27A86">
        <w:rPr>
          <w:rFonts w:ascii="Arial" w:hAnsi="Arial"/>
          <w:color w:val="4D565E"/>
          <w:sz w:val="20"/>
          <w:szCs w:val="20"/>
        </w:rPr>
        <w:lastRenderedPageBreak/>
        <w:t>Gráfica 1</w:t>
      </w:r>
    </w:p>
    <w:p w14:paraId="1653D7A8" w14:textId="50C6BA26" w:rsidR="002A2D40" w:rsidRPr="00F27A86" w:rsidRDefault="005E74C5" w:rsidP="002A2D40">
      <w:pPr>
        <w:pStyle w:val="n01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</w:rPr>
      </w:pPr>
      <w:r w:rsidRPr="00F27A86">
        <w:rPr>
          <w:rFonts w:ascii="Arial" w:hAnsi="Arial"/>
          <w:b/>
          <w:bCs/>
          <w:color w:val="003057"/>
          <w:sz w:val="22"/>
          <w:szCs w:val="22"/>
        </w:rPr>
        <w:t>I</w:t>
      </w:r>
      <w:r w:rsidR="002A2D40" w:rsidRPr="00F27A86">
        <w:rPr>
          <w:rFonts w:ascii="Arial" w:hAnsi="Arial"/>
          <w:b/>
          <w:bCs/>
          <w:color w:val="003057"/>
          <w:sz w:val="22"/>
          <w:szCs w:val="22"/>
        </w:rPr>
        <w:t>ndicadores de ocupación y desocupación</w:t>
      </w:r>
      <w:r w:rsidRPr="00F27A86">
        <w:rPr>
          <w:rFonts w:ascii="Arial" w:hAnsi="Arial"/>
          <w:b/>
          <w:bCs/>
          <w:color w:val="003057"/>
          <w:sz w:val="22"/>
          <w:szCs w:val="22"/>
        </w:rPr>
        <w:t xml:space="preserve">, </w:t>
      </w:r>
      <w:r w:rsidR="002A2D40" w:rsidRPr="00F27A86">
        <w:rPr>
          <w:rFonts w:ascii="Arial" w:hAnsi="Arial"/>
          <w:b/>
          <w:bCs/>
          <w:color w:val="003057"/>
          <w:sz w:val="22"/>
          <w:szCs w:val="22"/>
        </w:rPr>
        <w:t>según sexo</w:t>
      </w:r>
    </w:p>
    <w:p w14:paraId="298509E5" w14:textId="3719B3D6" w:rsidR="002A2D40" w:rsidRPr="00F27A86" w:rsidRDefault="0090432B" w:rsidP="002A2D40">
      <w:pPr>
        <w:widowControl w:val="0"/>
        <w:autoSpaceDE w:val="0"/>
        <w:autoSpaceDN w:val="0"/>
        <w:adjustRightInd w:val="0"/>
        <w:spacing w:before="3" w:line="225" w:lineRule="exact"/>
        <w:jc w:val="center"/>
        <w:rPr>
          <w:color w:val="27251F"/>
          <w:sz w:val="20"/>
          <w:szCs w:val="20"/>
        </w:rPr>
      </w:pPr>
      <w:r w:rsidRPr="00F27A86">
        <w:rPr>
          <w:color w:val="27251F"/>
          <w:sz w:val="20"/>
          <w:szCs w:val="20"/>
        </w:rPr>
        <w:t>septiembre</w:t>
      </w:r>
      <w:r w:rsidR="002A2D40" w:rsidRPr="00F27A86">
        <w:rPr>
          <w:color w:val="27251F"/>
          <w:sz w:val="20"/>
          <w:szCs w:val="20"/>
        </w:rPr>
        <w:t xml:space="preserve"> de</w:t>
      </w:r>
      <w:r w:rsidR="005F3537" w:rsidRPr="00F27A86">
        <w:rPr>
          <w:color w:val="27251F"/>
          <w:sz w:val="20"/>
          <w:szCs w:val="20"/>
        </w:rPr>
        <w:t xml:space="preserve"> </w:t>
      </w:r>
      <w:r w:rsidR="00BC10CD" w:rsidRPr="00F27A86">
        <w:rPr>
          <w:color w:val="27251F"/>
          <w:sz w:val="20"/>
          <w:szCs w:val="20"/>
        </w:rPr>
        <w:t>202</w:t>
      </w:r>
      <w:r w:rsidR="001524E7" w:rsidRPr="00F27A86">
        <w:rPr>
          <w:color w:val="27251F"/>
          <w:sz w:val="20"/>
          <w:szCs w:val="20"/>
        </w:rPr>
        <w:t>4</w:t>
      </w:r>
      <w:r w:rsidR="00BC10CD" w:rsidRPr="00F27A86">
        <w:rPr>
          <w:color w:val="27251F"/>
          <w:sz w:val="20"/>
          <w:szCs w:val="20"/>
        </w:rPr>
        <w:t xml:space="preserve"> y </w:t>
      </w:r>
      <w:r w:rsidR="002A2D40" w:rsidRPr="00F27A86">
        <w:rPr>
          <w:color w:val="27251F"/>
          <w:sz w:val="20"/>
          <w:szCs w:val="20"/>
        </w:rPr>
        <w:t>202</w:t>
      </w:r>
      <w:r w:rsidR="00A314DC" w:rsidRPr="00F27A86">
        <w:rPr>
          <w:color w:val="27251F"/>
          <w:sz w:val="20"/>
          <w:szCs w:val="20"/>
        </w:rPr>
        <w:t>5</w:t>
      </w:r>
    </w:p>
    <w:p w14:paraId="125820EA" w14:textId="7C7D6EC2" w:rsidR="00E059BC" w:rsidRPr="00F27A86" w:rsidRDefault="00E059BC" w:rsidP="002A2D40">
      <w:pPr>
        <w:widowControl w:val="0"/>
        <w:autoSpaceDE w:val="0"/>
        <w:autoSpaceDN w:val="0"/>
        <w:adjustRightInd w:val="0"/>
        <w:spacing w:before="3" w:line="225" w:lineRule="exact"/>
        <w:jc w:val="center"/>
        <w:rPr>
          <w:color w:val="27251F"/>
          <w:sz w:val="18"/>
          <w:szCs w:val="18"/>
        </w:rPr>
      </w:pPr>
      <w:r w:rsidRPr="00F27A86">
        <w:rPr>
          <w:color w:val="27251F"/>
          <w:sz w:val="18"/>
          <w:szCs w:val="18"/>
        </w:rPr>
        <w:t>(millones de personas y porcentaje)</w:t>
      </w:r>
    </w:p>
    <w:tbl>
      <w:tblPr>
        <w:tblStyle w:val="Tablaconcuadrcula"/>
        <w:tblW w:w="997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4"/>
        <w:gridCol w:w="146"/>
        <w:gridCol w:w="4914"/>
      </w:tblGrid>
      <w:tr w:rsidR="006715E6" w:rsidRPr="00F27A86" w14:paraId="21255E00" w14:textId="77777777" w:rsidTr="00C80485">
        <w:trPr>
          <w:trHeight w:hRule="exact" w:val="170"/>
          <w:jc w:val="center"/>
        </w:trPr>
        <w:tc>
          <w:tcPr>
            <w:tcW w:w="4914" w:type="dxa"/>
            <w:vAlign w:val="center"/>
          </w:tcPr>
          <w:p w14:paraId="311EFAAD" w14:textId="77777777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right"/>
              <w:rPr>
                <w:color w:val="auto"/>
              </w:rPr>
            </w:pPr>
          </w:p>
        </w:tc>
        <w:tc>
          <w:tcPr>
            <w:tcW w:w="146" w:type="dxa"/>
            <w:vAlign w:val="center"/>
          </w:tcPr>
          <w:p w14:paraId="0C8379E5" w14:textId="77777777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right"/>
              <w:rPr>
                <w:color w:val="auto"/>
                <w:sz w:val="20"/>
              </w:rPr>
            </w:pPr>
          </w:p>
        </w:tc>
        <w:tc>
          <w:tcPr>
            <w:tcW w:w="4914" w:type="dxa"/>
            <w:vAlign w:val="center"/>
          </w:tcPr>
          <w:p w14:paraId="2AE7FEC4" w14:textId="5C35F88A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right"/>
              <w:rPr>
                <w:b/>
                <w:color w:val="4D565E"/>
                <w:sz w:val="20"/>
              </w:rPr>
            </w:pPr>
            <w:r w:rsidRPr="00F27A86">
              <w:rPr>
                <w:color w:val="4D565E"/>
                <w:sz w:val="16"/>
                <w:szCs w:val="16"/>
              </w:rPr>
              <w:t>(</w:t>
            </w:r>
            <w:r w:rsidR="008E3458" w:rsidRPr="00F27A86">
              <w:rPr>
                <w:color w:val="4D565E"/>
                <w:sz w:val="16"/>
                <w:szCs w:val="16"/>
              </w:rPr>
              <w:t>continúa</w:t>
            </w:r>
            <w:r w:rsidRPr="00F27A86">
              <w:rPr>
                <w:color w:val="4D565E"/>
                <w:sz w:val="16"/>
                <w:szCs w:val="16"/>
              </w:rPr>
              <w:t>)</w:t>
            </w:r>
          </w:p>
        </w:tc>
      </w:tr>
      <w:tr w:rsidR="006715E6" w:rsidRPr="00F27A86" w14:paraId="60FB588D" w14:textId="77777777" w:rsidTr="00C80485">
        <w:trPr>
          <w:trHeight w:hRule="exact" w:val="397"/>
          <w:jc w:val="center"/>
        </w:trPr>
        <w:tc>
          <w:tcPr>
            <w:tcW w:w="4914" w:type="dxa"/>
            <w:vAlign w:val="center"/>
          </w:tcPr>
          <w:p w14:paraId="6FD96311" w14:textId="10699137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16"/>
                <w:szCs w:val="16"/>
              </w:rPr>
            </w:pPr>
            <w:r w:rsidRPr="00F27A86">
              <w:rPr>
                <w:rFonts w:eastAsia="Times New Roman"/>
                <w:color w:val="auto"/>
              </w:rPr>
              <w:br w:type="page"/>
            </w:r>
            <w:r w:rsidRPr="00F27A86">
              <w:rPr>
                <w:b/>
                <w:color w:val="4D565E"/>
                <w:sz w:val="16"/>
                <w:szCs w:val="16"/>
              </w:rPr>
              <w:t>Población ocupada</w:t>
            </w:r>
            <w:r w:rsidRPr="00F27A86">
              <w:rPr>
                <w:b/>
                <w:smallCaps/>
                <w:color w:val="4D565E"/>
                <w:sz w:val="16"/>
                <w:szCs w:val="16"/>
              </w:rPr>
              <w:br/>
            </w:r>
            <w:r w:rsidRPr="00F27A86">
              <w:rPr>
                <w:color w:val="4D565E"/>
                <w:sz w:val="16"/>
                <w:szCs w:val="16"/>
              </w:rPr>
              <w:t>(millones de personas)</w:t>
            </w:r>
          </w:p>
        </w:tc>
        <w:tc>
          <w:tcPr>
            <w:tcW w:w="146" w:type="dxa"/>
            <w:vAlign w:val="center"/>
          </w:tcPr>
          <w:p w14:paraId="01BA6AF5" w14:textId="77777777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4" w:type="dxa"/>
            <w:vAlign w:val="center"/>
          </w:tcPr>
          <w:p w14:paraId="67A5DC25" w14:textId="3B809D40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16"/>
                <w:szCs w:val="16"/>
              </w:rPr>
            </w:pPr>
            <w:r w:rsidRPr="00F27A86">
              <w:rPr>
                <w:b/>
                <w:color w:val="4D565E"/>
                <w:sz w:val="16"/>
                <w:szCs w:val="16"/>
              </w:rPr>
              <w:t>Tasa de ocupación</w:t>
            </w:r>
            <w:r w:rsidR="00B54161" w:rsidRPr="00F27A86">
              <w:rPr>
                <w:b/>
                <w:color w:val="4D565E"/>
                <w:sz w:val="16"/>
                <w:szCs w:val="16"/>
              </w:rPr>
              <w:t xml:space="preserve"> </w:t>
            </w:r>
            <w:r w:rsidRPr="00F27A86">
              <w:rPr>
                <w:b/>
                <w:smallCaps/>
                <w:color w:val="4D565E"/>
                <w:sz w:val="16"/>
                <w:szCs w:val="16"/>
              </w:rPr>
              <w:br/>
            </w:r>
            <w:r w:rsidRPr="00F27A86">
              <w:rPr>
                <w:color w:val="4D565E"/>
                <w:sz w:val="16"/>
                <w:szCs w:val="16"/>
              </w:rPr>
              <w:t>(porcentaje</w:t>
            </w:r>
            <w:r w:rsidR="00356554" w:rsidRPr="00F27A86">
              <w:rPr>
                <w:b/>
                <w:color w:val="4D565E"/>
                <w:sz w:val="16"/>
                <w:szCs w:val="16"/>
                <w:vertAlign w:val="superscript"/>
              </w:rPr>
              <w:t>1/</w:t>
            </w:r>
            <w:r w:rsidRPr="00F27A86">
              <w:rPr>
                <w:color w:val="4D565E"/>
                <w:sz w:val="16"/>
                <w:szCs w:val="16"/>
              </w:rPr>
              <w:t>)</w:t>
            </w:r>
          </w:p>
        </w:tc>
      </w:tr>
      <w:tr w:rsidR="006715E6" w:rsidRPr="00F27A86" w14:paraId="6FAB6B85" w14:textId="77777777" w:rsidTr="00471A2A">
        <w:tblPrEx>
          <w:tblCellMar>
            <w:left w:w="70" w:type="dxa"/>
            <w:right w:w="70" w:type="dxa"/>
          </w:tblCellMar>
        </w:tblPrEx>
        <w:trPr>
          <w:trHeight w:val="2438"/>
          <w:jc w:val="center"/>
        </w:trPr>
        <w:tc>
          <w:tcPr>
            <w:tcW w:w="4914" w:type="dxa"/>
            <w:vAlign w:val="center"/>
          </w:tcPr>
          <w:p w14:paraId="2580F34A" w14:textId="27936574" w:rsidR="006715E6" w:rsidRPr="00F27A86" w:rsidRDefault="00471A2A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16"/>
                <w:szCs w:val="16"/>
              </w:rPr>
            </w:pPr>
            <w:r w:rsidRPr="00F27A86">
              <w:rPr>
                <w:noProof/>
              </w:rPr>
              <w:drawing>
                <wp:inline distT="0" distB="0" distL="0" distR="0" wp14:anchorId="5CA7DAFF" wp14:editId="2E8949E5">
                  <wp:extent cx="3096000" cy="1548000"/>
                  <wp:effectExtent l="0" t="0" r="0" b="0"/>
                  <wp:docPr id="99494203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300-00000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146" w:type="dxa"/>
            <w:vAlign w:val="bottom"/>
          </w:tcPr>
          <w:p w14:paraId="5F021E18" w14:textId="77777777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16"/>
                <w:szCs w:val="16"/>
              </w:rPr>
            </w:pPr>
          </w:p>
        </w:tc>
        <w:tc>
          <w:tcPr>
            <w:tcW w:w="4914" w:type="dxa"/>
            <w:vAlign w:val="center"/>
          </w:tcPr>
          <w:p w14:paraId="6F49721B" w14:textId="3086B314" w:rsidR="006715E6" w:rsidRPr="00F27A86" w:rsidRDefault="00471A2A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16"/>
                <w:szCs w:val="16"/>
              </w:rPr>
            </w:pPr>
            <w:r w:rsidRPr="00F27A86">
              <w:rPr>
                <w:noProof/>
              </w:rPr>
              <w:drawing>
                <wp:inline distT="0" distB="0" distL="0" distR="0" wp14:anchorId="3A90C79B" wp14:editId="5F465EC5">
                  <wp:extent cx="3096000" cy="1548000"/>
                  <wp:effectExtent l="0" t="0" r="0" b="0"/>
                  <wp:docPr id="136556378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300-000004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6715E6" w:rsidRPr="00F27A86" w14:paraId="4DEE62DD" w14:textId="77777777" w:rsidTr="00C80485">
        <w:trPr>
          <w:trHeight w:hRule="exact" w:val="113"/>
          <w:jc w:val="center"/>
        </w:trPr>
        <w:tc>
          <w:tcPr>
            <w:tcW w:w="4914" w:type="dxa"/>
            <w:vAlign w:val="bottom"/>
          </w:tcPr>
          <w:p w14:paraId="54162245" w14:textId="77777777" w:rsidR="006715E6" w:rsidRPr="00F27A86" w:rsidRDefault="006715E6" w:rsidP="005459F6">
            <w:pPr>
              <w:pStyle w:val="n0"/>
              <w:keepNext/>
              <w:widowControl w:val="0"/>
              <w:spacing w:before="0"/>
              <w:ind w:left="-37" w:right="0" w:firstLine="0"/>
              <w:jc w:val="center"/>
              <w:rPr>
                <w:color w:val="auto"/>
              </w:rPr>
            </w:pPr>
          </w:p>
        </w:tc>
        <w:tc>
          <w:tcPr>
            <w:tcW w:w="146" w:type="dxa"/>
            <w:vAlign w:val="bottom"/>
          </w:tcPr>
          <w:p w14:paraId="702D8702" w14:textId="77777777" w:rsidR="006715E6" w:rsidRPr="00F27A86" w:rsidRDefault="006715E6" w:rsidP="005459F6">
            <w:pPr>
              <w:pStyle w:val="n0"/>
              <w:keepNext/>
              <w:widowControl w:val="0"/>
              <w:spacing w:before="0"/>
              <w:ind w:left="-3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4" w:type="dxa"/>
            <w:vAlign w:val="bottom"/>
          </w:tcPr>
          <w:p w14:paraId="1DA13EAE" w14:textId="440BAA5B" w:rsidR="006715E6" w:rsidRPr="00F27A86" w:rsidRDefault="006715E6" w:rsidP="005459F6">
            <w:pPr>
              <w:pStyle w:val="n0"/>
              <w:keepNext/>
              <w:widowControl w:val="0"/>
              <w:spacing w:before="0"/>
              <w:ind w:left="-37" w:right="0" w:firstLine="0"/>
              <w:jc w:val="right"/>
              <w:rPr>
                <w:b/>
                <w:color w:val="4D565E"/>
                <w:sz w:val="20"/>
              </w:rPr>
            </w:pPr>
          </w:p>
        </w:tc>
      </w:tr>
      <w:tr w:rsidR="006715E6" w:rsidRPr="00F27A86" w14:paraId="2347CE95" w14:textId="77777777" w:rsidTr="00C80485">
        <w:trPr>
          <w:trHeight w:hRule="exact" w:val="567"/>
          <w:jc w:val="center"/>
        </w:trPr>
        <w:tc>
          <w:tcPr>
            <w:tcW w:w="4914" w:type="dxa"/>
            <w:vAlign w:val="bottom"/>
          </w:tcPr>
          <w:p w14:paraId="1E48B4F2" w14:textId="53140725" w:rsidR="006715E6" w:rsidRPr="00F27A86" w:rsidRDefault="006715E6" w:rsidP="005459F6">
            <w:pPr>
              <w:pStyle w:val="n0"/>
              <w:keepNext/>
              <w:widowControl w:val="0"/>
              <w:spacing w:before="0"/>
              <w:ind w:left="-37" w:right="0" w:firstLine="0"/>
              <w:jc w:val="center"/>
              <w:rPr>
                <w:color w:val="auto"/>
                <w:sz w:val="16"/>
                <w:szCs w:val="16"/>
              </w:rPr>
            </w:pPr>
            <w:r w:rsidRPr="00F27A86">
              <w:rPr>
                <w:rFonts w:eastAsia="Times New Roman"/>
                <w:color w:val="auto"/>
                <w:sz w:val="16"/>
                <w:szCs w:val="16"/>
              </w:rPr>
              <w:br w:type="page"/>
            </w:r>
            <w:r w:rsidRPr="00F27A86">
              <w:rPr>
                <w:b/>
                <w:color w:val="4D565E"/>
                <w:sz w:val="16"/>
                <w:szCs w:val="16"/>
              </w:rPr>
              <w:t>Población desocupada</w:t>
            </w:r>
            <w:r w:rsidRPr="00F27A86">
              <w:rPr>
                <w:b/>
                <w:smallCaps/>
                <w:color w:val="4D565E"/>
                <w:sz w:val="16"/>
                <w:szCs w:val="16"/>
              </w:rPr>
              <w:br/>
            </w:r>
            <w:r w:rsidRPr="00F27A86">
              <w:rPr>
                <w:color w:val="4D565E"/>
                <w:sz w:val="16"/>
                <w:szCs w:val="16"/>
              </w:rPr>
              <w:t>(millones de personas)</w:t>
            </w:r>
          </w:p>
        </w:tc>
        <w:tc>
          <w:tcPr>
            <w:tcW w:w="146" w:type="dxa"/>
            <w:vAlign w:val="bottom"/>
          </w:tcPr>
          <w:p w14:paraId="6652637B" w14:textId="77777777" w:rsidR="006715E6" w:rsidRPr="00F27A86" w:rsidRDefault="006715E6" w:rsidP="005459F6">
            <w:pPr>
              <w:pStyle w:val="n0"/>
              <w:keepNext/>
              <w:widowControl w:val="0"/>
              <w:spacing w:before="0"/>
              <w:ind w:left="-37" w:right="0" w:firstLine="0"/>
              <w:jc w:val="center"/>
              <w:rPr>
                <w:color w:val="auto"/>
                <w:sz w:val="16"/>
                <w:szCs w:val="16"/>
              </w:rPr>
            </w:pPr>
          </w:p>
        </w:tc>
        <w:tc>
          <w:tcPr>
            <w:tcW w:w="4914" w:type="dxa"/>
            <w:vAlign w:val="bottom"/>
          </w:tcPr>
          <w:p w14:paraId="01BF4F09" w14:textId="529A962F" w:rsidR="006715E6" w:rsidRPr="00F27A86" w:rsidRDefault="006715E6" w:rsidP="005459F6">
            <w:pPr>
              <w:pStyle w:val="n0"/>
              <w:keepNext/>
              <w:widowControl w:val="0"/>
              <w:spacing w:before="0"/>
              <w:ind w:left="-37" w:right="0" w:firstLine="0"/>
              <w:jc w:val="center"/>
              <w:rPr>
                <w:color w:val="auto"/>
                <w:sz w:val="16"/>
                <w:szCs w:val="16"/>
              </w:rPr>
            </w:pPr>
            <w:r w:rsidRPr="00F27A86">
              <w:rPr>
                <w:b/>
                <w:color w:val="4D565E"/>
                <w:sz w:val="16"/>
                <w:szCs w:val="16"/>
              </w:rPr>
              <w:t>Tasa de desocupación</w:t>
            </w:r>
            <w:r w:rsidRPr="00F27A86">
              <w:rPr>
                <w:b/>
                <w:smallCaps/>
                <w:color w:val="4D565E"/>
                <w:sz w:val="16"/>
                <w:szCs w:val="16"/>
              </w:rPr>
              <w:br/>
            </w:r>
            <w:r w:rsidRPr="00F27A86">
              <w:rPr>
                <w:color w:val="4D565E"/>
                <w:sz w:val="16"/>
                <w:szCs w:val="16"/>
              </w:rPr>
              <w:t>(porcentaje</w:t>
            </w:r>
            <w:r w:rsidR="00356554" w:rsidRPr="00F27A86">
              <w:rPr>
                <w:b/>
                <w:bCs/>
                <w:color w:val="4D565E"/>
                <w:sz w:val="16"/>
                <w:szCs w:val="16"/>
                <w:vertAlign w:val="superscript"/>
              </w:rPr>
              <w:t>1/</w:t>
            </w:r>
            <w:r w:rsidRPr="00F27A86">
              <w:rPr>
                <w:color w:val="4D565E"/>
                <w:sz w:val="16"/>
                <w:szCs w:val="16"/>
              </w:rPr>
              <w:t>)</w:t>
            </w:r>
          </w:p>
        </w:tc>
      </w:tr>
      <w:tr w:rsidR="006715E6" w:rsidRPr="00F27A86" w14:paraId="6A454220" w14:textId="77777777" w:rsidTr="00471A2A">
        <w:tblPrEx>
          <w:tblCellMar>
            <w:left w:w="70" w:type="dxa"/>
            <w:right w:w="70" w:type="dxa"/>
          </w:tblCellMar>
        </w:tblPrEx>
        <w:trPr>
          <w:trHeight w:val="2438"/>
          <w:jc w:val="center"/>
        </w:trPr>
        <w:tc>
          <w:tcPr>
            <w:tcW w:w="4914" w:type="dxa"/>
            <w:vAlign w:val="center"/>
          </w:tcPr>
          <w:p w14:paraId="14CCFA75" w14:textId="70837323" w:rsidR="006715E6" w:rsidRPr="00F27A86" w:rsidRDefault="00471A2A" w:rsidP="005459F6">
            <w:pPr>
              <w:pStyle w:val="n0"/>
              <w:keepNext/>
              <w:widowControl w:val="0"/>
              <w:spacing w:before="0"/>
              <w:ind w:left="-37" w:right="0" w:firstLine="0"/>
              <w:jc w:val="center"/>
              <w:rPr>
                <w:color w:val="auto"/>
                <w:sz w:val="20"/>
              </w:rPr>
            </w:pPr>
            <w:r w:rsidRPr="00F27A86">
              <w:rPr>
                <w:noProof/>
              </w:rPr>
              <w:drawing>
                <wp:inline distT="0" distB="0" distL="0" distR="0" wp14:anchorId="7DE4EBB0" wp14:editId="7081E80E">
                  <wp:extent cx="3096000" cy="1548000"/>
                  <wp:effectExtent l="0" t="0" r="0" b="0"/>
                  <wp:docPr id="182964475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B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146" w:type="dxa"/>
            <w:vAlign w:val="bottom"/>
          </w:tcPr>
          <w:p w14:paraId="16B11A32" w14:textId="77777777" w:rsidR="006715E6" w:rsidRPr="00F27A86" w:rsidRDefault="006715E6" w:rsidP="005459F6">
            <w:pPr>
              <w:pStyle w:val="n0"/>
              <w:keepNext/>
              <w:widowControl w:val="0"/>
              <w:spacing w:before="0"/>
              <w:ind w:left="-3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4" w:type="dxa"/>
            <w:vAlign w:val="center"/>
          </w:tcPr>
          <w:p w14:paraId="2346B2C7" w14:textId="24B474F8" w:rsidR="006715E6" w:rsidRPr="00F27A86" w:rsidRDefault="00471A2A" w:rsidP="005459F6">
            <w:pPr>
              <w:pStyle w:val="n0"/>
              <w:keepNext/>
              <w:widowControl w:val="0"/>
              <w:spacing w:before="0"/>
              <w:ind w:left="-37" w:right="0" w:firstLine="0"/>
              <w:jc w:val="center"/>
              <w:rPr>
                <w:sz w:val="20"/>
              </w:rPr>
            </w:pPr>
            <w:r w:rsidRPr="00F27A86">
              <w:rPr>
                <w:noProof/>
              </w:rPr>
              <w:drawing>
                <wp:inline distT="0" distB="0" distL="0" distR="0" wp14:anchorId="39F824C9" wp14:editId="7998F411">
                  <wp:extent cx="3096000" cy="1548000"/>
                  <wp:effectExtent l="0" t="0" r="0" b="0"/>
                  <wp:docPr id="208356676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B00-00000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  <w:tr w:rsidR="006715E6" w:rsidRPr="00F27A86" w14:paraId="4AF1A721" w14:textId="77777777" w:rsidTr="00C80485">
        <w:trPr>
          <w:trHeight w:hRule="exact" w:val="113"/>
          <w:jc w:val="center"/>
        </w:trPr>
        <w:tc>
          <w:tcPr>
            <w:tcW w:w="4914" w:type="dxa"/>
            <w:vAlign w:val="bottom"/>
          </w:tcPr>
          <w:p w14:paraId="642B7998" w14:textId="77777777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</w:rPr>
            </w:pPr>
          </w:p>
        </w:tc>
        <w:tc>
          <w:tcPr>
            <w:tcW w:w="146" w:type="dxa"/>
            <w:vAlign w:val="bottom"/>
          </w:tcPr>
          <w:p w14:paraId="72E4A57D" w14:textId="77777777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4" w:type="dxa"/>
            <w:vAlign w:val="bottom"/>
          </w:tcPr>
          <w:p w14:paraId="48ADB47B" w14:textId="77777777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b/>
                <w:color w:val="4D565E"/>
                <w:sz w:val="20"/>
              </w:rPr>
            </w:pPr>
          </w:p>
        </w:tc>
      </w:tr>
      <w:tr w:rsidR="006715E6" w:rsidRPr="00F27A86" w14:paraId="641C6EAC" w14:textId="77777777" w:rsidTr="00C80485">
        <w:trPr>
          <w:trHeight w:hRule="exact" w:val="567"/>
          <w:jc w:val="center"/>
        </w:trPr>
        <w:tc>
          <w:tcPr>
            <w:tcW w:w="4914" w:type="dxa"/>
            <w:vAlign w:val="bottom"/>
          </w:tcPr>
          <w:p w14:paraId="7E06AA8D" w14:textId="32BC17A0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16"/>
                <w:szCs w:val="16"/>
              </w:rPr>
            </w:pPr>
            <w:r w:rsidRPr="00F27A86">
              <w:rPr>
                <w:rFonts w:eastAsia="Times New Roman"/>
                <w:color w:val="auto"/>
                <w:sz w:val="16"/>
                <w:szCs w:val="16"/>
              </w:rPr>
              <w:br w:type="page"/>
            </w:r>
            <w:r w:rsidRPr="00F27A86">
              <w:rPr>
                <w:b/>
                <w:color w:val="4D565E"/>
                <w:sz w:val="16"/>
                <w:szCs w:val="16"/>
              </w:rPr>
              <w:t xml:space="preserve">Población </w:t>
            </w:r>
            <w:proofErr w:type="spellStart"/>
            <w:r w:rsidRPr="00F27A86">
              <w:rPr>
                <w:b/>
                <w:color w:val="4D565E"/>
                <w:sz w:val="16"/>
                <w:szCs w:val="16"/>
              </w:rPr>
              <w:t>subocupada</w:t>
            </w:r>
            <w:proofErr w:type="spellEnd"/>
            <w:r w:rsidRPr="00F27A86">
              <w:rPr>
                <w:b/>
                <w:smallCaps/>
                <w:color w:val="4D565E"/>
                <w:sz w:val="16"/>
                <w:szCs w:val="16"/>
              </w:rPr>
              <w:br/>
            </w:r>
            <w:r w:rsidRPr="00F27A86">
              <w:rPr>
                <w:color w:val="4D565E"/>
                <w:sz w:val="16"/>
                <w:szCs w:val="16"/>
              </w:rPr>
              <w:t>(millones de personas)</w:t>
            </w:r>
          </w:p>
        </w:tc>
        <w:tc>
          <w:tcPr>
            <w:tcW w:w="146" w:type="dxa"/>
            <w:vAlign w:val="bottom"/>
          </w:tcPr>
          <w:p w14:paraId="60C9D6C3" w14:textId="77777777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16"/>
                <w:szCs w:val="16"/>
              </w:rPr>
            </w:pPr>
          </w:p>
        </w:tc>
        <w:tc>
          <w:tcPr>
            <w:tcW w:w="4914" w:type="dxa"/>
            <w:vAlign w:val="bottom"/>
          </w:tcPr>
          <w:p w14:paraId="3A40D447" w14:textId="4935131A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16"/>
                <w:szCs w:val="16"/>
              </w:rPr>
            </w:pPr>
            <w:r w:rsidRPr="00F27A86">
              <w:rPr>
                <w:b/>
                <w:color w:val="4D565E"/>
                <w:sz w:val="16"/>
                <w:szCs w:val="16"/>
              </w:rPr>
              <w:t>Tasa de subocupación</w:t>
            </w:r>
            <w:r w:rsidR="00B54161" w:rsidRPr="00F27A86">
              <w:rPr>
                <w:color w:val="4D565E"/>
                <w:sz w:val="16"/>
                <w:szCs w:val="16"/>
              </w:rPr>
              <w:t xml:space="preserve"> </w:t>
            </w:r>
            <w:r w:rsidRPr="00F27A86">
              <w:rPr>
                <w:b/>
                <w:smallCaps/>
                <w:color w:val="4D565E"/>
                <w:sz w:val="16"/>
                <w:szCs w:val="16"/>
              </w:rPr>
              <w:br/>
            </w:r>
            <w:r w:rsidRPr="00F27A86">
              <w:rPr>
                <w:color w:val="4D565E"/>
                <w:sz w:val="16"/>
                <w:szCs w:val="16"/>
              </w:rPr>
              <w:t>(porcentaje</w:t>
            </w:r>
            <w:r w:rsidR="00356554" w:rsidRPr="00F27A86">
              <w:rPr>
                <w:color w:val="4D565E"/>
                <w:sz w:val="16"/>
                <w:szCs w:val="16"/>
                <w:vertAlign w:val="superscript"/>
              </w:rPr>
              <w:t>2/</w:t>
            </w:r>
            <w:r w:rsidRPr="00F27A86">
              <w:rPr>
                <w:color w:val="4D565E"/>
                <w:sz w:val="16"/>
                <w:szCs w:val="16"/>
              </w:rPr>
              <w:t>)</w:t>
            </w:r>
          </w:p>
        </w:tc>
      </w:tr>
      <w:tr w:rsidR="006715E6" w:rsidRPr="00F27A86" w14:paraId="7C0D7999" w14:textId="77777777" w:rsidTr="00025C28">
        <w:tblPrEx>
          <w:tblCellMar>
            <w:left w:w="70" w:type="dxa"/>
            <w:right w:w="70" w:type="dxa"/>
          </w:tblCellMar>
        </w:tblPrEx>
        <w:trPr>
          <w:trHeight w:hRule="exact" w:val="2438"/>
          <w:jc w:val="center"/>
        </w:trPr>
        <w:tc>
          <w:tcPr>
            <w:tcW w:w="4914" w:type="dxa"/>
            <w:vAlign w:val="center"/>
          </w:tcPr>
          <w:p w14:paraId="31CEB63E" w14:textId="0517C4F7" w:rsidR="006715E6" w:rsidRPr="00F27A86" w:rsidRDefault="00471A2A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20"/>
              </w:rPr>
            </w:pPr>
            <w:r w:rsidRPr="00F27A86">
              <w:rPr>
                <w:noProof/>
              </w:rPr>
              <w:drawing>
                <wp:inline distT="0" distB="0" distL="0" distR="0" wp14:anchorId="7BEBD82C" wp14:editId="28E6FC30">
                  <wp:extent cx="3096000" cy="1548000"/>
                  <wp:effectExtent l="0" t="0" r="0" b="0"/>
                  <wp:docPr id="206092484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C5A1F2-CF2F-4C4F-9F68-D1BA8A547D4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623248BB" w14:textId="77777777" w:rsidR="006715E6" w:rsidRPr="00F27A86" w:rsidRDefault="006715E6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4" w:type="dxa"/>
            <w:vAlign w:val="center"/>
          </w:tcPr>
          <w:p w14:paraId="3E1D1077" w14:textId="1B8D198C" w:rsidR="006715E6" w:rsidRPr="00F27A86" w:rsidRDefault="00025C28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color w:val="auto"/>
                <w:sz w:val="20"/>
              </w:rPr>
            </w:pPr>
            <w:r w:rsidRPr="00F27A86">
              <w:rPr>
                <w:noProof/>
              </w:rPr>
              <w:drawing>
                <wp:inline distT="0" distB="0" distL="0" distR="0" wp14:anchorId="0F19D89E" wp14:editId="79F2C235">
                  <wp:extent cx="3096000" cy="1548000"/>
                  <wp:effectExtent l="0" t="0" r="0" b="0"/>
                  <wp:docPr id="48212612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9052992-2E29-449B-B5DB-B734B5A5536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00316E" w:rsidRPr="00F27A86" w14:paraId="484866A4" w14:textId="77777777" w:rsidTr="2F5D3ED3">
        <w:tblPrEx>
          <w:tblCellMar>
            <w:left w:w="70" w:type="dxa"/>
            <w:right w:w="70" w:type="dxa"/>
          </w:tblCellMar>
        </w:tblPrEx>
        <w:trPr>
          <w:trHeight w:hRule="exact" w:val="284"/>
          <w:jc w:val="center"/>
        </w:trPr>
        <w:tc>
          <w:tcPr>
            <w:tcW w:w="9974" w:type="dxa"/>
            <w:gridSpan w:val="3"/>
          </w:tcPr>
          <w:p w14:paraId="203910DB" w14:textId="77777777" w:rsidR="0000316E" w:rsidRPr="00F27A86" w:rsidRDefault="0000316E" w:rsidP="005459F6">
            <w:pPr>
              <w:pStyle w:val="n0"/>
              <w:keepLines w:val="0"/>
              <w:widowControl w:val="0"/>
              <w:spacing w:before="0"/>
              <w:ind w:left="-37" w:right="0" w:firstLine="0"/>
              <w:jc w:val="center"/>
              <w:rPr>
                <w:noProof/>
              </w:rPr>
            </w:pPr>
          </w:p>
        </w:tc>
      </w:tr>
      <w:tr w:rsidR="0000316E" w:rsidRPr="00F27A86" w14:paraId="67D4C3D6" w14:textId="77777777" w:rsidTr="2F5D3ED3">
        <w:trPr>
          <w:trHeight w:val="170"/>
          <w:jc w:val="center"/>
        </w:trPr>
        <w:tc>
          <w:tcPr>
            <w:tcW w:w="9974" w:type="dxa"/>
            <w:gridSpan w:val="3"/>
            <w:vAlign w:val="bottom"/>
          </w:tcPr>
          <w:p w14:paraId="48866B72" w14:textId="4F3D1DB6" w:rsidR="0000316E" w:rsidRPr="00F27A86" w:rsidRDefault="0000316E" w:rsidP="005459F6">
            <w:pPr>
              <w:pStyle w:val="n01"/>
              <w:keepNext/>
              <w:spacing w:before="0"/>
              <w:ind w:left="-37" w:firstLine="0"/>
              <w:jc w:val="right"/>
              <w:rPr>
                <w:rFonts w:ascii="Arial" w:hAnsi="Arial"/>
                <w:b/>
                <w:bCs/>
                <w:color w:val="4D565E"/>
                <w:sz w:val="16"/>
                <w:szCs w:val="16"/>
              </w:rPr>
            </w:pPr>
            <w:r w:rsidRPr="00F27A86">
              <w:rPr>
                <w:rFonts w:ascii="Arial" w:hAnsi="Arial"/>
                <w:color w:val="4D565E"/>
                <w:sz w:val="16"/>
                <w:szCs w:val="16"/>
              </w:rPr>
              <w:lastRenderedPageBreak/>
              <w:t>(concluye)</w:t>
            </w:r>
          </w:p>
        </w:tc>
      </w:tr>
      <w:tr w:rsidR="006715E6" w:rsidRPr="00F27A86" w14:paraId="69976A10" w14:textId="77777777" w:rsidTr="00356554">
        <w:trPr>
          <w:trHeight w:hRule="exact" w:val="567"/>
          <w:jc w:val="center"/>
        </w:trPr>
        <w:tc>
          <w:tcPr>
            <w:tcW w:w="4914" w:type="dxa"/>
            <w:vAlign w:val="bottom"/>
          </w:tcPr>
          <w:p w14:paraId="73EEF769" w14:textId="719C6AC8" w:rsidR="00C4747E" w:rsidRPr="00F27A86" w:rsidRDefault="006715E6" w:rsidP="005459F6">
            <w:pPr>
              <w:keepNext/>
              <w:keepLines/>
              <w:autoSpaceDE w:val="0"/>
              <w:autoSpaceDN w:val="0"/>
              <w:adjustRightInd w:val="0"/>
              <w:ind w:left="-37"/>
              <w:jc w:val="center"/>
              <w:rPr>
                <w:b/>
                <w:color w:val="4D565E"/>
                <w:sz w:val="16"/>
                <w:szCs w:val="16"/>
                <w:vertAlign w:val="superscript"/>
              </w:rPr>
            </w:pPr>
            <w:r w:rsidRPr="00F27A86">
              <w:rPr>
                <w:b/>
                <w:color w:val="4D565E"/>
                <w:sz w:val="16"/>
                <w:szCs w:val="16"/>
              </w:rPr>
              <w:t>Tasa de condiciones críticas de ocupación</w:t>
            </w:r>
            <w:r w:rsidR="00356554" w:rsidRPr="00F27A86">
              <w:rPr>
                <w:b/>
                <w:color w:val="4D565E"/>
                <w:sz w:val="16"/>
                <w:szCs w:val="16"/>
                <w:vertAlign w:val="superscript"/>
              </w:rPr>
              <w:t>3</w:t>
            </w:r>
            <w:r w:rsidR="00CB5B5E" w:rsidRPr="00F27A86">
              <w:rPr>
                <w:b/>
                <w:color w:val="4D565E"/>
                <w:sz w:val="16"/>
                <w:szCs w:val="16"/>
                <w:vertAlign w:val="superscript"/>
              </w:rPr>
              <w:t>/</w:t>
            </w:r>
          </w:p>
          <w:p w14:paraId="6B847FA2" w14:textId="18B97518" w:rsidR="006715E6" w:rsidRPr="00F27A86" w:rsidRDefault="006715E6" w:rsidP="005459F6">
            <w:pPr>
              <w:keepNext/>
              <w:keepLines/>
              <w:autoSpaceDE w:val="0"/>
              <w:autoSpaceDN w:val="0"/>
              <w:adjustRightInd w:val="0"/>
              <w:ind w:left="-37"/>
              <w:jc w:val="center"/>
              <w:rPr>
                <w:sz w:val="16"/>
                <w:szCs w:val="16"/>
              </w:rPr>
            </w:pPr>
            <w:r w:rsidRPr="00F27A86">
              <w:rPr>
                <w:color w:val="4D565E"/>
                <w:sz w:val="16"/>
                <w:szCs w:val="16"/>
              </w:rPr>
              <w:t>(porcentaje</w:t>
            </w:r>
            <w:r w:rsidR="00356554" w:rsidRPr="00F27A86">
              <w:rPr>
                <w:bCs/>
                <w:color w:val="4D565E"/>
                <w:sz w:val="16"/>
                <w:szCs w:val="16"/>
                <w:vertAlign w:val="superscript"/>
              </w:rPr>
              <w:t>2/</w:t>
            </w:r>
            <w:r w:rsidRPr="00F27A86">
              <w:rPr>
                <w:color w:val="4D565E"/>
                <w:sz w:val="16"/>
                <w:szCs w:val="16"/>
              </w:rPr>
              <w:t>)</w:t>
            </w:r>
          </w:p>
        </w:tc>
        <w:tc>
          <w:tcPr>
            <w:tcW w:w="146" w:type="dxa"/>
            <w:vAlign w:val="bottom"/>
          </w:tcPr>
          <w:p w14:paraId="55216A5A" w14:textId="77777777" w:rsidR="006715E6" w:rsidRPr="00F27A86" w:rsidRDefault="006715E6" w:rsidP="005459F6">
            <w:pPr>
              <w:keepNext/>
              <w:keepLines/>
              <w:autoSpaceDE w:val="0"/>
              <w:autoSpaceDN w:val="0"/>
              <w:adjustRightInd w:val="0"/>
              <w:ind w:left="-37"/>
              <w:jc w:val="center"/>
              <w:rPr>
                <w:sz w:val="16"/>
                <w:szCs w:val="16"/>
              </w:rPr>
            </w:pPr>
          </w:p>
        </w:tc>
        <w:tc>
          <w:tcPr>
            <w:tcW w:w="4914" w:type="dxa"/>
            <w:vAlign w:val="bottom"/>
          </w:tcPr>
          <w:p w14:paraId="0AF9483F" w14:textId="4A693C50" w:rsidR="003A0F38" w:rsidRPr="00F27A86" w:rsidRDefault="006715E6" w:rsidP="005459F6">
            <w:pPr>
              <w:pStyle w:val="n01"/>
              <w:keepNext/>
              <w:spacing w:before="0"/>
              <w:ind w:left="-37" w:firstLine="0"/>
              <w:jc w:val="center"/>
              <w:rPr>
                <w:rFonts w:ascii="Arial" w:hAnsi="Arial"/>
                <w:b/>
                <w:bCs/>
                <w:color w:val="4D565E"/>
                <w:sz w:val="16"/>
                <w:szCs w:val="16"/>
              </w:rPr>
            </w:pPr>
            <w:r w:rsidRPr="00F27A86">
              <w:rPr>
                <w:rFonts w:ascii="Arial" w:hAnsi="Arial"/>
                <w:b/>
                <w:bCs/>
                <w:color w:val="4D565E"/>
                <w:sz w:val="16"/>
                <w:szCs w:val="16"/>
              </w:rPr>
              <w:t>Tasa de informalidad laboral</w:t>
            </w:r>
          </w:p>
          <w:p w14:paraId="2BFED0A7" w14:textId="2BB53611" w:rsidR="006715E6" w:rsidRPr="00F27A86" w:rsidRDefault="006715E6" w:rsidP="005459F6">
            <w:pPr>
              <w:keepNext/>
              <w:keepLines/>
              <w:widowControl w:val="0"/>
              <w:autoSpaceDE w:val="0"/>
              <w:autoSpaceDN w:val="0"/>
              <w:adjustRightInd w:val="0"/>
              <w:spacing w:before="3" w:line="225" w:lineRule="exact"/>
              <w:ind w:left="-37"/>
              <w:jc w:val="center"/>
              <w:rPr>
                <w:sz w:val="16"/>
                <w:szCs w:val="16"/>
              </w:rPr>
            </w:pPr>
            <w:r w:rsidRPr="00F27A86">
              <w:rPr>
                <w:color w:val="4D565E"/>
                <w:sz w:val="16"/>
                <w:szCs w:val="16"/>
              </w:rPr>
              <w:t>(porcentaje</w:t>
            </w:r>
            <w:r w:rsidR="00356554" w:rsidRPr="00F27A86">
              <w:rPr>
                <w:bCs/>
                <w:color w:val="4D565E"/>
                <w:sz w:val="16"/>
                <w:szCs w:val="16"/>
                <w:vertAlign w:val="superscript"/>
              </w:rPr>
              <w:t>2/</w:t>
            </w:r>
            <w:r w:rsidRPr="00F27A86">
              <w:rPr>
                <w:color w:val="4D565E"/>
                <w:sz w:val="16"/>
                <w:szCs w:val="16"/>
              </w:rPr>
              <w:t>)</w:t>
            </w:r>
          </w:p>
        </w:tc>
      </w:tr>
      <w:tr w:rsidR="006715E6" w:rsidRPr="00F27A86" w14:paraId="31CED83B" w14:textId="77777777" w:rsidTr="004A4AE8">
        <w:tblPrEx>
          <w:tblCellMar>
            <w:left w:w="70" w:type="dxa"/>
            <w:right w:w="70" w:type="dxa"/>
          </w:tblCellMar>
        </w:tblPrEx>
        <w:trPr>
          <w:trHeight w:hRule="exact" w:val="2438"/>
          <w:jc w:val="center"/>
        </w:trPr>
        <w:tc>
          <w:tcPr>
            <w:tcW w:w="4914" w:type="dxa"/>
            <w:vAlign w:val="center"/>
          </w:tcPr>
          <w:p w14:paraId="10F31DC2" w14:textId="4A3E293D" w:rsidR="006715E6" w:rsidRPr="00F27A86" w:rsidRDefault="004A4AE8" w:rsidP="005459F6">
            <w:pPr>
              <w:keepNext/>
              <w:keepLines/>
              <w:autoSpaceDE w:val="0"/>
              <w:autoSpaceDN w:val="0"/>
              <w:adjustRightInd w:val="0"/>
              <w:ind w:left="-37"/>
              <w:jc w:val="center"/>
              <w:rPr>
                <w:sz w:val="14"/>
                <w:szCs w:val="14"/>
              </w:rPr>
            </w:pPr>
            <w:r w:rsidRPr="00F27A86">
              <w:rPr>
                <w:noProof/>
              </w:rPr>
              <w:drawing>
                <wp:inline distT="0" distB="0" distL="0" distR="0" wp14:anchorId="4DC0D523" wp14:editId="27DBC291">
                  <wp:extent cx="3096000" cy="1548000"/>
                  <wp:effectExtent l="0" t="0" r="0" b="0"/>
                  <wp:docPr id="86952855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EB04806-41E9-46E1-B8B5-D6EABEA483E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  <w:tc>
          <w:tcPr>
            <w:tcW w:w="146" w:type="dxa"/>
            <w:vAlign w:val="bottom"/>
          </w:tcPr>
          <w:p w14:paraId="59C95EFC" w14:textId="77777777" w:rsidR="006715E6" w:rsidRPr="00F27A86" w:rsidRDefault="006715E6" w:rsidP="005459F6">
            <w:pPr>
              <w:keepNext/>
              <w:keepLines/>
              <w:autoSpaceDE w:val="0"/>
              <w:autoSpaceDN w:val="0"/>
              <w:adjustRightInd w:val="0"/>
              <w:ind w:left="-37"/>
              <w:jc w:val="center"/>
              <w:rPr>
                <w:sz w:val="14"/>
                <w:szCs w:val="14"/>
              </w:rPr>
            </w:pPr>
          </w:p>
        </w:tc>
        <w:tc>
          <w:tcPr>
            <w:tcW w:w="4914" w:type="dxa"/>
            <w:vAlign w:val="center"/>
          </w:tcPr>
          <w:p w14:paraId="00149CC5" w14:textId="01228FEB" w:rsidR="006715E6" w:rsidRPr="00F27A86" w:rsidRDefault="00471A2A" w:rsidP="005459F6">
            <w:pPr>
              <w:keepNext/>
              <w:keepLines/>
              <w:autoSpaceDE w:val="0"/>
              <w:autoSpaceDN w:val="0"/>
              <w:adjustRightInd w:val="0"/>
              <w:ind w:left="-37"/>
              <w:jc w:val="center"/>
              <w:rPr>
                <w:sz w:val="14"/>
                <w:szCs w:val="14"/>
              </w:rPr>
            </w:pPr>
            <w:r w:rsidRPr="00F27A86">
              <w:rPr>
                <w:noProof/>
              </w:rPr>
              <w:drawing>
                <wp:inline distT="0" distB="0" distL="0" distR="0" wp14:anchorId="25F7D65B" wp14:editId="3EC8B41A">
                  <wp:extent cx="3096000" cy="1548000"/>
                  <wp:effectExtent l="0" t="0" r="0" b="0"/>
                  <wp:docPr id="203704051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605E19-5324-4C42-97ED-2EA3E828F21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  <w:tr w:rsidR="006715E6" w:rsidRPr="00F27A86" w14:paraId="30980BF0" w14:textId="77777777" w:rsidTr="2F5D3ED3">
        <w:trPr>
          <w:trHeight w:hRule="exact" w:val="284"/>
          <w:jc w:val="center"/>
        </w:trPr>
        <w:tc>
          <w:tcPr>
            <w:tcW w:w="9974" w:type="dxa"/>
            <w:gridSpan w:val="3"/>
            <w:vAlign w:val="center"/>
          </w:tcPr>
          <w:tbl>
            <w:tblPr>
              <w:tblStyle w:val="Tablaconcuadrcul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7"/>
              <w:gridCol w:w="1021"/>
              <w:gridCol w:w="227"/>
              <w:gridCol w:w="1077"/>
              <w:gridCol w:w="227"/>
              <w:gridCol w:w="1077"/>
            </w:tblGrid>
            <w:tr w:rsidR="006715E6" w:rsidRPr="00F27A86" w14:paraId="5A5C4C54" w14:textId="77777777" w:rsidTr="0000316E">
              <w:trPr>
                <w:trHeight w:hRule="exact" w:val="284"/>
                <w:jc w:val="center"/>
              </w:trPr>
              <w:tc>
                <w:tcPr>
                  <w:tcW w:w="227" w:type="dxa"/>
                  <w:vAlign w:val="center"/>
                </w:tcPr>
                <w:p w14:paraId="4EF64DDC" w14:textId="7B36396D" w:rsidR="006715E6" w:rsidRPr="00F27A86" w:rsidRDefault="006715E6" w:rsidP="001E07E8">
                  <w:pPr>
                    <w:keepNext/>
                    <w:keepLines/>
                    <w:autoSpaceDE w:val="0"/>
                    <w:autoSpaceDN w:val="0"/>
                    <w:adjustRightInd w:val="0"/>
                    <w:jc w:val="left"/>
                    <w:rPr>
                      <w:noProof/>
                      <w:color w:val="4D565E"/>
                      <w:sz w:val="16"/>
                      <w:szCs w:val="16"/>
                    </w:rPr>
                  </w:pPr>
                  <w:r w:rsidRPr="00F27A86">
                    <w:rPr>
                      <w:noProof/>
                      <w:color w:val="4D565E"/>
                      <w:sz w:val="16"/>
                      <w:szCs w:val="16"/>
                    </w:rPr>
                    <mc:AlternateContent>
                      <mc:Choice Requires="wps">
                        <w:drawing>
                          <wp:inline distT="0" distB="0" distL="0" distR="0" wp14:anchorId="6A45F91D" wp14:editId="47EA22F2">
                            <wp:extent cx="72000" cy="72000"/>
                            <wp:effectExtent l="0" t="0" r="4445" b="4445"/>
                            <wp:docPr id="1630071897" name="Rectángulo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000" cy="720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C0C0C0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arto="http://schemas.microsoft.com/office/word/2006/arto" xmlns:a14="http://schemas.microsoft.com/office/drawing/2010/main" xmlns:pic="http://schemas.openxmlformats.org/drawingml/2006/picture" xmlns:c="http://schemas.openxmlformats.org/drawingml/2006/chart" xmlns:a16="http://schemas.microsoft.com/office/drawing/2014/main" xmlns:a="http://schemas.openxmlformats.org/drawingml/2006/main">
                        <w:pict w14:anchorId="2B9FCC30">
                          <v:rect id="Rectángulo 1" style="width:5.65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color="silver" stroked="f" strokeweight="2pt" w14:anchorId="7581945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1021" w:type="dxa"/>
                  <w:vAlign w:val="center"/>
                </w:tcPr>
                <w:p w14:paraId="5A15C60A" w14:textId="5C44A4FF" w:rsidR="006715E6" w:rsidRPr="00F27A86" w:rsidRDefault="006715E6" w:rsidP="00AB4330">
                  <w:pPr>
                    <w:keepNext/>
                    <w:keepLines/>
                    <w:autoSpaceDE w:val="0"/>
                    <w:autoSpaceDN w:val="0"/>
                    <w:adjustRightInd w:val="0"/>
                    <w:jc w:val="left"/>
                    <w:rPr>
                      <w:noProof/>
                      <w:color w:val="4D565E"/>
                      <w:sz w:val="16"/>
                      <w:szCs w:val="16"/>
                    </w:rPr>
                  </w:pPr>
                  <w:r w:rsidRPr="00F27A86">
                    <w:rPr>
                      <w:noProof/>
                      <w:color w:val="4D565E"/>
                      <w:sz w:val="16"/>
                      <w:szCs w:val="16"/>
                    </w:rPr>
                    <w:t>Total</w:t>
                  </w:r>
                </w:p>
              </w:tc>
              <w:tc>
                <w:tcPr>
                  <w:tcW w:w="227" w:type="dxa"/>
                  <w:vAlign w:val="center"/>
                </w:tcPr>
                <w:p w14:paraId="105B54AA" w14:textId="2E426625" w:rsidR="006715E6" w:rsidRPr="00F27A86" w:rsidRDefault="006715E6" w:rsidP="001E07E8">
                  <w:pPr>
                    <w:keepNext/>
                    <w:keepLines/>
                    <w:autoSpaceDE w:val="0"/>
                    <w:autoSpaceDN w:val="0"/>
                    <w:adjustRightInd w:val="0"/>
                    <w:jc w:val="left"/>
                    <w:rPr>
                      <w:noProof/>
                      <w:color w:val="4D565E"/>
                      <w:sz w:val="16"/>
                      <w:szCs w:val="16"/>
                    </w:rPr>
                  </w:pPr>
                  <w:r w:rsidRPr="00F27A86">
                    <w:rPr>
                      <w:noProof/>
                      <w:color w:val="4D565E"/>
                      <w:sz w:val="16"/>
                      <w:szCs w:val="16"/>
                    </w:rPr>
                    <mc:AlternateContent>
                      <mc:Choice Requires="wps">
                        <w:drawing>
                          <wp:inline distT="0" distB="0" distL="0" distR="0" wp14:anchorId="44556AD0" wp14:editId="16F653E6">
                            <wp:extent cx="71755" cy="71755"/>
                            <wp:effectExtent l="0" t="0" r="4445" b="4445"/>
                            <wp:docPr id="818392477" name="Rectángulo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1755" cy="717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8906B5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arto="http://schemas.microsoft.com/office/word/2006/arto" xmlns:a14="http://schemas.microsoft.com/office/drawing/2010/main" xmlns:pic="http://schemas.openxmlformats.org/drawingml/2006/picture" xmlns:c="http://schemas.openxmlformats.org/drawingml/2006/chart" xmlns:a16="http://schemas.microsoft.com/office/drawing/2014/main" xmlns:a="http://schemas.openxmlformats.org/drawingml/2006/main">
                        <w:pict w14:anchorId="4BDB3830">
                          <v:rect id="Rectángulo 1" style="width:5.65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color="#8906b5" stroked="f" strokeweight="2pt" w14:anchorId="6A59AFD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1077" w:type="dxa"/>
                  <w:vAlign w:val="center"/>
                </w:tcPr>
                <w:p w14:paraId="1ACBA7DF" w14:textId="0DCA9DA8" w:rsidR="006715E6" w:rsidRPr="00F27A86" w:rsidRDefault="00C0699E" w:rsidP="00AB4330">
                  <w:pPr>
                    <w:keepNext/>
                    <w:keepLines/>
                    <w:autoSpaceDE w:val="0"/>
                    <w:autoSpaceDN w:val="0"/>
                    <w:adjustRightInd w:val="0"/>
                    <w:jc w:val="left"/>
                    <w:rPr>
                      <w:noProof/>
                      <w:color w:val="4D565E"/>
                      <w:sz w:val="16"/>
                      <w:szCs w:val="16"/>
                    </w:rPr>
                  </w:pPr>
                  <w:r w:rsidRPr="00F27A86">
                    <w:rPr>
                      <w:noProof/>
                      <w:color w:val="4D565E"/>
                      <w:sz w:val="16"/>
                      <w:szCs w:val="16"/>
                    </w:rPr>
                    <w:t>Mujeres</w:t>
                  </w:r>
                </w:p>
              </w:tc>
              <w:tc>
                <w:tcPr>
                  <w:tcW w:w="227" w:type="dxa"/>
                  <w:vAlign w:val="center"/>
                </w:tcPr>
                <w:p w14:paraId="11F3CCA3" w14:textId="690C636E" w:rsidR="006715E6" w:rsidRPr="00F27A86" w:rsidRDefault="006715E6" w:rsidP="001E07E8">
                  <w:pPr>
                    <w:keepNext/>
                    <w:keepLines/>
                    <w:autoSpaceDE w:val="0"/>
                    <w:autoSpaceDN w:val="0"/>
                    <w:adjustRightInd w:val="0"/>
                    <w:jc w:val="left"/>
                    <w:rPr>
                      <w:noProof/>
                      <w:color w:val="4D565E"/>
                      <w:sz w:val="16"/>
                      <w:szCs w:val="16"/>
                    </w:rPr>
                  </w:pPr>
                  <w:r w:rsidRPr="00F27A86">
                    <w:rPr>
                      <w:noProof/>
                      <w:color w:val="4D565E"/>
                      <w:sz w:val="16"/>
                      <w:szCs w:val="16"/>
                    </w:rPr>
                    <mc:AlternateContent>
                      <mc:Choice Requires="wps">
                        <w:drawing>
                          <wp:inline distT="0" distB="0" distL="0" distR="0" wp14:anchorId="1B4F586B" wp14:editId="02FD5901">
                            <wp:extent cx="71755" cy="71755"/>
                            <wp:effectExtent l="0" t="0" r="4445" b="4445"/>
                            <wp:docPr id="996254830" name="Rectángulo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1755" cy="717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E9654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arto="http://schemas.microsoft.com/office/word/2006/arto" xmlns:a14="http://schemas.microsoft.com/office/drawing/2010/main" xmlns:pic="http://schemas.openxmlformats.org/drawingml/2006/picture" xmlns:c="http://schemas.openxmlformats.org/drawingml/2006/chart" xmlns:a16="http://schemas.microsoft.com/office/drawing/2014/main" xmlns:a="http://schemas.openxmlformats.org/drawingml/2006/main">
                        <w:pict w14:anchorId="0C23A994">
                          <v:rect id="Rectángulo 1" style="width:5.65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color="#3e9654" stroked="f" strokeweight="2pt" w14:anchorId="46D56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1077" w:type="dxa"/>
                  <w:vAlign w:val="center"/>
                </w:tcPr>
                <w:p w14:paraId="50FE4CA6" w14:textId="07CC208C" w:rsidR="006715E6" w:rsidRPr="00F27A86" w:rsidRDefault="00C0699E" w:rsidP="00AB4330">
                  <w:pPr>
                    <w:keepNext/>
                    <w:keepLines/>
                    <w:autoSpaceDE w:val="0"/>
                    <w:autoSpaceDN w:val="0"/>
                    <w:adjustRightInd w:val="0"/>
                    <w:jc w:val="left"/>
                    <w:rPr>
                      <w:noProof/>
                      <w:color w:val="4D565E"/>
                      <w:sz w:val="16"/>
                      <w:szCs w:val="16"/>
                    </w:rPr>
                  </w:pPr>
                  <w:r w:rsidRPr="00F27A86">
                    <w:rPr>
                      <w:noProof/>
                      <w:color w:val="4D565E"/>
                      <w:sz w:val="16"/>
                      <w:szCs w:val="16"/>
                    </w:rPr>
                    <w:t>Hombres</w:t>
                  </w:r>
                </w:p>
              </w:tc>
            </w:tr>
          </w:tbl>
          <w:p w14:paraId="2561B636" w14:textId="4C396BC5" w:rsidR="006715E6" w:rsidRPr="00F27A86" w:rsidRDefault="006715E6" w:rsidP="006715E6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noProof/>
                <w:color w:val="4D565E"/>
                <w:sz w:val="18"/>
                <w:szCs w:val="18"/>
              </w:rPr>
            </w:pPr>
          </w:p>
        </w:tc>
      </w:tr>
      <w:tr w:rsidR="006715E6" w:rsidRPr="00F27A86" w14:paraId="65AFF0E4" w14:textId="65E32E78" w:rsidTr="2F5D3ED3">
        <w:trPr>
          <w:jc w:val="center"/>
        </w:trPr>
        <w:tc>
          <w:tcPr>
            <w:tcW w:w="9974" w:type="dxa"/>
            <w:gridSpan w:val="3"/>
            <w:vAlign w:val="bottom"/>
          </w:tcPr>
          <w:p w14:paraId="45846092" w14:textId="66F848C9" w:rsidR="003826B8" w:rsidRPr="00F27A86" w:rsidRDefault="003826B8" w:rsidP="001E07E8">
            <w:pPr>
              <w:autoSpaceDE w:val="0"/>
              <w:autoSpaceDN w:val="0"/>
              <w:adjustRightInd w:val="0"/>
              <w:spacing w:before="60"/>
              <w:ind w:left="854" w:hanging="570"/>
              <w:jc w:val="left"/>
              <w:rPr>
                <w:color w:val="4D565E"/>
                <w:sz w:val="16"/>
                <w:szCs w:val="16"/>
              </w:rPr>
            </w:pPr>
            <w:r w:rsidRPr="00F27A86">
              <w:rPr>
                <w:color w:val="4D565E"/>
                <w:sz w:val="16"/>
                <w:szCs w:val="16"/>
                <w:vertAlign w:val="superscript"/>
              </w:rPr>
              <w:t>1/</w:t>
            </w:r>
            <w:r w:rsidRPr="00F27A86">
              <w:rPr>
                <w:color w:val="4D565E"/>
                <w:sz w:val="16"/>
                <w:szCs w:val="16"/>
              </w:rPr>
              <w:tab/>
            </w:r>
            <w:r w:rsidR="00356554" w:rsidRPr="00F27A86">
              <w:rPr>
                <w:color w:val="4D565E"/>
                <w:sz w:val="16"/>
                <w:szCs w:val="16"/>
              </w:rPr>
              <w:t>Respecto a la p</w:t>
            </w:r>
            <w:r w:rsidRPr="00F27A86">
              <w:rPr>
                <w:color w:val="4D565E"/>
                <w:sz w:val="16"/>
                <w:szCs w:val="16"/>
              </w:rPr>
              <w:t>oblación económicamente activa.</w:t>
            </w:r>
          </w:p>
          <w:p w14:paraId="3E61BF5F" w14:textId="123FF480" w:rsidR="00356554" w:rsidRPr="00F27A86" w:rsidRDefault="00356554" w:rsidP="00356554">
            <w:pPr>
              <w:autoSpaceDE w:val="0"/>
              <w:autoSpaceDN w:val="0"/>
              <w:adjustRightInd w:val="0"/>
              <w:ind w:left="857" w:hanging="573"/>
              <w:jc w:val="left"/>
              <w:rPr>
                <w:color w:val="4D565E"/>
                <w:sz w:val="16"/>
                <w:szCs w:val="16"/>
              </w:rPr>
            </w:pPr>
            <w:r w:rsidRPr="00F27A86">
              <w:rPr>
                <w:color w:val="4D565E"/>
                <w:sz w:val="16"/>
                <w:szCs w:val="16"/>
                <w:vertAlign w:val="superscript"/>
              </w:rPr>
              <w:t>2/</w:t>
            </w:r>
            <w:r w:rsidRPr="00F27A86">
              <w:rPr>
                <w:color w:val="4D565E"/>
                <w:sz w:val="16"/>
                <w:szCs w:val="16"/>
              </w:rPr>
              <w:tab/>
              <w:t>Respecto a la población ocupada.</w:t>
            </w:r>
          </w:p>
          <w:p w14:paraId="324008DD" w14:textId="4ED8D824" w:rsidR="00CB5B5E" w:rsidRPr="00F27A86" w:rsidRDefault="00356554" w:rsidP="003826B8">
            <w:pPr>
              <w:autoSpaceDE w:val="0"/>
              <w:autoSpaceDN w:val="0"/>
              <w:adjustRightInd w:val="0"/>
              <w:ind w:left="857" w:hanging="573"/>
              <w:jc w:val="left"/>
              <w:rPr>
                <w:color w:val="4D565E"/>
                <w:sz w:val="16"/>
                <w:szCs w:val="16"/>
              </w:rPr>
            </w:pPr>
            <w:r w:rsidRPr="00F27A86">
              <w:rPr>
                <w:color w:val="4D565E"/>
                <w:sz w:val="16"/>
                <w:szCs w:val="16"/>
                <w:vertAlign w:val="superscript"/>
              </w:rPr>
              <w:t>3</w:t>
            </w:r>
            <w:r w:rsidR="00CB5B5E" w:rsidRPr="00F27A86">
              <w:rPr>
                <w:color w:val="4D565E"/>
                <w:sz w:val="16"/>
                <w:szCs w:val="16"/>
                <w:vertAlign w:val="superscript"/>
              </w:rPr>
              <w:t>/</w:t>
            </w:r>
            <w:r w:rsidR="00CB5B5E" w:rsidRPr="00F27A86">
              <w:rPr>
                <w:color w:val="4D565E"/>
                <w:sz w:val="16"/>
                <w:szCs w:val="16"/>
              </w:rPr>
              <w:tab/>
              <w:t>A partir de salarios mínimos equivalentes</w:t>
            </w:r>
            <w:r w:rsidR="00075D7B" w:rsidRPr="00F27A86">
              <w:rPr>
                <w:color w:val="4D565E"/>
                <w:sz w:val="16"/>
                <w:szCs w:val="16"/>
              </w:rPr>
              <w:t>,</w:t>
            </w:r>
            <w:r w:rsidR="00CB5B5E" w:rsidRPr="00F27A86">
              <w:rPr>
                <w:color w:val="4D565E"/>
                <w:sz w:val="16"/>
                <w:szCs w:val="16"/>
              </w:rPr>
              <w:t xml:space="preserve"> base enero de 202</w:t>
            </w:r>
            <w:r w:rsidR="001524E7" w:rsidRPr="00F27A86">
              <w:rPr>
                <w:color w:val="4D565E"/>
                <w:sz w:val="16"/>
                <w:szCs w:val="16"/>
              </w:rPr>
              <w:t>5</w:t>
            </w:r>
            <w:r w:rsidR="00CB5B5E" w:rsidRPr="00F27A86">
              <w:rPr>
                <w:color w:val="4D565E"/>
                <w:sz w:val="16"/>
                <w:szCs w:val="16"/>
              </w:rPr>
              <w:t>.</w:t>
            </w:r>
          </w:p>
          <w:p w14:paraId="63379084" w14:textId="4CF41229" w:rsidR="006715E6" w:rsidRPr="00F27A86" w:rsidRDefault="006715E6" w:rsidP="2F5D3ED3">
            <w:pPr>
              <w:autoSpaceDE w:val="0"/>
              <w:autoSpaceDN w:val="0"/>
              <w:adjustRightInd w:val="0"/>
              <w:ind w:left="857" w:hanging="573"/>
              <w:jc w:val="left"/>
              <w:rPr>
                <w:sz w:val="16"/>
                <w:szCs w:val="16"/>
                <w:lang w:val="es-ES"/>
              </w:rPr>
            </w:pPr>
            <w:r w:rsidRPr="00F27A86">
              <w:rPr>
                <w:color w:val="4D565E"/>
                <w:sz w:val="16"/>
                <w:szCs w:val="16"/>
                <w:lang w:val="es-ES"/>
              </w:rPr>
              <w:t>Fuente:</w:t>
            </w:r>
            <w:r w:rsidRPr="00F27A86">
              <w:tab/>
            </w:r>
            <w:r w:rsidRPr="00F27A86">
              <w:rPr>
                <w:smallCaps/>
                <w:color w:val="4D565E"/>
                <w:sz w:val="16"/>
                <w:szCs w:val="16"/>
                <w:lang w:val="es-ES"/>
              </w:rPr>
              <w:t>inegi</w:t>
            </w:r>
            <w:r w:rsidRPr="00F27A86">
              <w:rPr>
                <w:color w:val="4D565E"/>
                <w:sz w:val="16"/>
                <w:szCs w:val="16"/>
                <w:lang w:val="es-ES"/>
              </w:rPr>
              <w:t>. Encuesta Nacional de Ocupación y Empleo (</w:t>
            </w:r>
            <w:proofErr w:type="spellStart"/>
            <w:r w:rsidRPr="00F27A86">
              <w:rPr>
                <w:smallCaps/>
                <w:color w:val="4D565E"/>
                <w:sz w:val="16"/>
                <w:szCs w:val="16"/>
                <w:lang w:val="es-ES"/>
              </w:rPr>
              <w:t>enoe</w:t>
            </w:r>
            <w:proofErr w:type="spellEnd"/>
            <w:r w:rsidRPr="00F27A86">
              <w:rPr>
                <w:smallCaps/>
                <w:color w:val="4D565E"/>
                <w:sz w:val="16"/>
                <w:szCs w:val="16"/>
                <w:lang w:val="es-ES"/>
              </w:rPr>
              <w:t>)</w:t>
            </w:r>
            <w:r w:rsidRPr="00F27A86">
              <w:rPr>
                <w:color w:val="4D565E"/>
                <w:sz w:val="16"/>
                <w:szCs w:val="16"/>
                <w:lang w:val="es-ES"/>
              </w:rPr>
              <w:t>, 202</w:t>
            </w:r>
            <w:r w:rsidR="00D56022" w:rsidRPr="00F27A86">
              <w:rPr>
                <w:color w:val="4D565E"/>
                <w:sz w:val="16"/>
                <w:szCs w:val="16"/>
                <w:lang w:val="es-ES"/>
              </w:rPr>
              <w:t>5</w:t>
            </w:r>
            <w:r w:rsidRPr="00F27A86">
              <w:rPr>
                <w:color w:val="4D565E"/>
                <w:sz w:val="16"/>
                <w:szCs w:val="16"/>
                <w:lang w:val="es-ES"/>
              </w:rPr>
              <w:t>.</w:t>
            </w:r>
          </w:p>
        </w:tc>
      </w:tr>
    </w:tbl>
    <w:p w14:paraId="449C4205" w14:textId="30B49AF0" w:rsidR="004A626E" w:rsidRPr="00F27A86" w:rsidRDefault="004A626E">
      <w:pPr>
        <w:jc w:val="left"/>
        <w:rPr>
          <w:rFonts w:eastAsia="+mn-ea"/>
          <w:b/>
          <w:bCs/>
          <w:smallCaps/>
          <w:color w:val="000000"/>
          <w:kern w:val="24"/>
          <w:sz w:val="26"/>
          <w:szCs w:val="26"/>
        </w:rPr>
      </w:pPr>
    </w:p>
    <w:p w14:paraId="6DBA4395" w14:textId="1E3DD189" w:rsidR="00084B97" w:rsidRPr="00F27A86" w:rsidRDefault="008A135D" w:rsidP="008A135D">
      <w:pPr>
        <w:jc w:val="center"/>
        <w:rPr>
          <w:rFonts w:eastAsiaTheme="minorEastAsia"/>
          <w:b/>
          <w:bCs/>
          <w:smallCaps/>
          <w:spacing w:val="-1"/>
          <w:sz w:val="26"/>
          <w:szCs w:val="26"/>
          <w:lang w:val="es-MX" w:eastAsia="es-MX"/>
          <w14:ligatures w14:val="standardContextual"/>
        </w:rPr>
      </w:pPr>
      <w:r w:rsidRPr="00F27A86">
        <w:rPr>
          <w:rFonts w:eastAsia="+mn-ea"/>
          <w:b/>
          <w:bCs/>
          <w:smallCaps/>
          <w:color w:val="000000"/>
          <w:kern w:val="24"/>
          <w:sz w:val="26"/>
          <w:szCs w:val="26"/>
        </w:rPr>
        <w:t xml:space="preserve">i. </w:t>
      </w:r>
      <w:r w:rsidRPr="00F27A86">
        <w:rPr>
          <w:rFonts w:eastAsia="+mn-ea"/>
          <w:b/>
          <w:bCs/>
          <w:smallCaps/>
          <w:color w:val="000000"/>
          <w:kern w:val="24"/>
          <w:sz w:val="26"/>
          <w:szCs w:val="26"/>
          <w:lang w:val="es-ES"/>
        </w:rPr>
        <w:t>indicadores seleccionados</w:t>
      </w:r>
    </w:p>
    <w:p w14:paraId="1F8821D5" w14:textId="7DB918FB" w:rsidR="00744E67" w:rsidRPr="00F27A86" w:rsidRDefault="00744E67" w:rsidP="00762D4E">
      <w:pPr>
        <w:pStyle w:val="Prrafodelista"/>
        <w:widowControl w:val="0"/>
        <w:spacing w:before="240"/>
        <w:ind w:left="567"/>
        <w:rPr>
          <w:b/>
          <w:iCs/>
          <w:lang w:val="es-ES"/>
        </w:rPr>
      </w:pPr>
      <w:r w:rsidRPr="00F27A86">
        <w:rPr>
          <w:b/>
          <w:iCs/>
          <w:lang w:val="es-ES"/>
        </w:rPr>
        <w:t>Composición de la población de 15 años y más</w:t>
      </w:r>
    </w:p>
    <w:p w14:paraId="44869915" w14:textId="5AF90B96" w:rsidR="00744E67" w:rsidRPr="00F27A86" w:rsidRDefault="00744E67" w:rsidP="00762D4E">
      <w:pPr>
        <w:widowControl w:val="0"/>
        <w:spacing w:before="240"/>
        <w:rPr>
          <w:spacing w:val="-2"/>
        </w:rPr>
      </w:pPr>
      <w:r w:rsidRPr="00F27A86">
        <w:rPr>
          <w:spacing w:val="-2"/>
        </w:rPr>
        <w:t xml:space="preserve">En </w:t>
      </w:r>
      <w:r w:rsidR="0090432B" w:rsidRPr="00F27A86">
        <w:rPr>
          <w:spacing w:val="-2"/>
        </w:rPr>
        <w:t>septiembre</w:t>
      </w:r>
      <w:r w:rsidRPr="00F27A86">
        <w:rPr>
          <w:spacing w:val="-2"/>
        </w:rPr>
        <w:t xml:space="preserve"> de 202</w:t>
      </w:r>
      <w:r w:rsidR="001524E7" w:rsidRPr="00F27A86">
        <w:rPr>
          <w:spacing w:val="-2"/>
        </w:rPr>
        <w:t>5</w:t>
      </w:r>
      <w:r w:rsidRPr="00F27A86">
        <w:rPr>
          <w:spacing w:val="-2"/>
        </w:rPr>
        <w:t>, l</w:t>
      </w:r>
      <w:r w:rsidRPr="00F27A86">
        <w:rPr>
          <w:spacing w:val="-2"/>
          <w:lang w:val="es-ES"/>
        </w:rPr>
        <w:t xml:space="preserve">a </w:t>
      </w:r>
      <w:r w:rsidRPr="00F27A86">
        <w:rPr>
          <w:smallCaps/>
          <w:spacing w:val="-2"/>
          <w:lang w:val="es-ES"/>
        </w:rPr>
        <w:t>pea</w:t>
      </w:r>
      <w:r w:rsidRPr="00F27A86">
        <w:rPr>
          <w:spacing w:val="-2"/>
          <w:lang w:val="es-ES"/>
        </w:rPr>
        <w:t xml:space="preserve"> fue de 6</w:t>
      </w:r>
      <w:r w:rsidR="00C23089" w:rsidRPr="00F27A86">
        <w:rPr>
          <w:spacing w:val="-2"/>
          <w:lang w:val="es-ES"/>
        </w:rPr>
        <w:t>2.1</w:t>
      </w:r>
      <w:r w:rsidR="00566FAA" w:rsidRPr="00F27A86">
        <w:rPr>
          <w:spacing w:val="-2"/>
          <w:lang w:val="es-ES"/>
        </w:rPr>
        <w:t> </w:t>
      </w:r>
      <w:r w:rsidRPr="00F27A86">
        <w:rPr>
          <w:spacing w:val="-2"/>
          <w:lang w:val="es-ES"/>
        </w:rPr>
        <w:t>millones de personas de 15 años y más</w:t>
      </w:r>
      <w:r w:rsidR="0038171A" w:rsidRPr="00F27A86">
        <w:rPr>
          <w:rStyle w:val="Refdenotaalpie"/>
          <w:spacing w:val="-2"/>
          <w:lang w:val="es-ES"/>
        </w:rPr>
        <w:footnoteReference w:id="3"/>
      </w:r>
      <w:r w:rsidR="00103C12" w:rsidRPr="00F27A86">
        <w:rPr>
          <w:spacing w:val="-2"/>
          <w:lang w:val="es-ES"/>
        </w:rPr>
        <w:t xml:space="preserve"> (lo que representó una tasa de participación de </w:t>
      </w:r>
      <w:r w:rsidR="00E611D2" w:rsidRPr="00F27A86">
        <w:rPr>
          <w:spacing w:val="-2"/>
          <w:lang w:val="es-ES"/>
        </w:rPr>
        <w:t>5</w:t>
      </w:r>
      <w:r w:rsidR="00C23089" w:rsidRPr="00F27A86">
        <w:rPr>
          <w:spacing w:val="-2"/>
          <w:lang w:val="es-ES"/>
        </w:rPr>
        <w:t>9.6</w:t>
      </w:r>
      <w:r w:rsidR="00E611D2" w:rsidRPr="00F27A86">
        <w:rPr>
          <w:spacing w:val="-2"/>
          <w:lang w:val="es-ES"/>
        </w:rPr>
        <w:t> </w:t>
      </w:r>
      <w:r w:rsidR="00103C12" w:rsidRPr="00F27A86">
        <w:rPr>
          <w:spacing w:val="-2"/>
          <w:lang w:val="es-ES"/>
        </w:rPr>
        <w:t>%).</w:t>
      </w:r>
      <w:r w:rsidR="0038171A" w:rsidRPr="00F27A86">
        <w:rPr>
          <w:rStyle w:val="Refdenotaalpie"/>
          <w:spacing w:val="-2"/>
          <w:lang w:val="es-ES"/>
        </w:rPr>
        <w:t xml:space="preserve"> </w:t>
      </w:r>
      <w:r w:rsidR="00C90457" w:rsidRPr="00F27A86">
        <w:rPr>
          <w:spacing w:val="-2"/>
          <w:lang w:val="es-ES"/>
        </w:rPr>
        <w:t xml:space="preserve"> </w:t>
      </w:r>
      <w:r w:rsidR="002073AE" w:rsidRPr="00F27A86">
        <w:rPr>
          <w:spacing w:val="-2"/>
          <w:lang w:val="es-ES"/>
        </w:rPr>
        <w:t>Dicha cantidad significó un</w:t>
      </w:r>
      <w:r w:rsidR="00E611D2" w:rsidRPr="00F27A86">
        <w:rPr>
          <w:spacing w:val="-2"/>
          <w:lang w:val="es-ES"/>
        </w:rPr>
        <w:t xml:space="preserve"> </w:t>
      </w:r>
      <w:r w:rsidR="00C23089" w:rsidRPr="00F27A86">
        <w:rPr>
          <w:spacing w:val="-2"/>
          <w:lang w:val="es-ES"/>
        </w:rPr>
        <w:t>aumento</w:t>
      </w:r>
      <w:r w:rsidR="00E611D2" w:rsidRPr="00F27A86">
        <w:rPr>
          <w:spacing w:val="-2"/>
          <w:lang w:val="es-ES"/>
        </w:rPr>
        <w:t xml:space="preserve"> </w:t>
      </w:r>
      <w:r w:rsidR="002073AE" w:rsidRPr="00F27A86">
        <w:rPr>
          <w:spacing w:val="-2"/>
          <w:lang w:val="es-ES"/>
        </w:rPr>
        <w:t>de</w:t>
      </w:r>
      <w:r w:rsidR="00FC7FB4" w:rsidRPr="00F27A86">
        <w:rPr>
          <w:spacing w:val="-2"/>
          <w:lang w:val="es-ES"/>
        </w:rPr>
        <w:t xml:space="preserve"> </w:t>
      </w:r>
      <w:r w:rsidR="00C23089" w:rsidRPr="00F27A86">
        <w:rPr>
          <w:spacing w:val="-2"/>
          <w:lang w:val="es-ES"/>
        </w:rPr>
        <w:t>881</w:t>
      </w:r>
      <w:r w:rsidR="00566FAA" w:rsidRPr="00F27A86">
        <w:rPr>
          <w:spacing w:val="-2"/>
          <w:lang w:val="es-ES"/>
        </w:rPr>
        <w:t> </w:t>
      </w:r>
      <w:r w:rsidR="00862C30" w:rsidRPr="00F27A86">
        <w:rPr>
          <w:spacing w:val="-2"/>
          <w:lang w:val="es-ES"/>
        </w:rPr>
        <w:t>mil</w:t>
      </w:r>
      <w:r w:rsidR="00246D72" w:rsidRPr="00F27A86">
        <w:rPr>
          <w:spacing w:val="-2"/>
          <w:lang w:val="es-ES"/>
        </w:rPr>
        <w:t> </w:t>
      </w:r>
      <w:r w:rsidR="002073AE" w:rsidRPr="00F27A86">
        <w:rPr>
          <w:spacing w:val="-2"/>
          <w:lang w:val="es-ES"/>
        </w:rPr>
        <w:t xml:space="preserve">personas </w:t>
      </w:r>
      <w:r w:rsidR="002073AE" w:rsidRPr="00F27A86">
        <w:rPr>
          <w:spacing w:val="-2"/>
        </w:rPr>
        <w:t xml:space="preserve">con relación a </w:t>
      </w:r>
      <w:r w:rsidR="0090432B" w:rsidRPr="00F27A86">
        <w:rPr>
          <w:spacing w:val="-2"/>
        </w:rPr>
        <w:t>septiembre</w:t>
      </w:r>
      <w:r w:rsidR="002073AE" w:rsidRPr="00F27A86">
        <w:rPr>
          <w:spacing w:val="-2"/>
        </w:rPr>
        <w:t xml:space="preserve"> de 202</w:t>
      </w:r>
      <w:r w:rsidR="001524E7" w:rsidRPr="00F27A86">
        <w:rPr>
          <w:spacing w:val="-2"/>
        </w:rPr>
        <w:t>4</w:t>
      </w:r>
      <w:r w:rsidR="002073AE" w:rsidRPr="00F27A86">
        <w:rPr>
          <w:spacing w:val="-2"/>
        </w:rPr>
        <w:t>.</w:t>
      </w:r>
      <w:r w:rsidR="00103C12" w:rsidRPr="00F27A86">
        <w:rPr>
          <w:spacing w:val="-2"/>
        </w:rPr>
        <w:t xml:space="preserve"> </w:t>
      </w:r>
      <w:r w:rsidR="009A1FB3" w:rsidRPr="00F27A86">
        <w:rPr>
          <w:spacing w:val="-2"/>
        </w:rPr>
        <w:t>Según</w:t>
      </w:r>
      <w:r w:rsidRPr="00F27A86">
        <w:rPr>
          <w:spacing w:val="-2"/>
          <w:lang w:val="es-ES"/>
        </w:rPr>
        <w:t xml:space="preserve"> sexo, la tasa de participación económica de </w:t>
      </w:r>
      <w:r w:rsidR="00321AB3" w:rsidRPr="00F27A86">
        <w:rPr>
          <w:spacing w:val="-2"/>
          <w:lang w:val="es-ES"/>
        </w:rPr>
        <w:t xml:space="preserve">las mujeres </w:t>
      </w:r>
      <w:r w:rsidRPr="00F27A86">
        <w:rPr>
          <w:spacing w:val="-2"/>
          <w:lang w:val="es-ES"/>
        </w:rPr>
        <w:t xml:space="preserve">fue de </w:t>
      </w:r>
      <w:r w:rsidR="00321AB3" w:rsidRPr="00F27A86">
        <w:rPr>
          <w:spacing w:val="-2"/>
          <w:lang w:val="es-ES"/>
        </w:rPr>
        <w:t>4</w:t>
      </w:r>
      <w:r w:rsidR="00E611D2" w:rsidRPr="00F27A86">
        <w:rPr>
          <w:spacing w:val="-2"/>
          <w:lang w:val="es-ES"/>
        </w:rPr>
        <w:t>5.</w:t>
      </w:r>
      <w:r w:rsidR="00C23089" w:rsidRPr="00F27A86">
        <w:rPr>
          <w:spacing w:val="-2"/>
          <w:lang w:val="es-ES"/>
        </w:rPr>
        <w:t>6</w:t>
      </w:r>
      <w:r w:rsidR="00E611D2" w:rsidRPr="00F27A86">
        <w:rPr>
          <w:spacing w:val="-2"/>
          <w:lang w:val="es-ES"/>
        </w:rPr>
        <w:t> </w:t>
      </w:r>
      <w:r w:rsidRPr="00F27A86">
        <w:rPr>
          <w:spacing w:val="-2"/>
          <w:lang w:val="es-ES"/>
        </w:rPr>
        <w:t>% y</w:t>
      </w:r>
      <w:r w:rsidR="002E24A8" w:rsidRPr="00F27A86">
        <w:rPr>
          <w:spacing w:val="-2"/>
          <w:lang w:val="es-ES"/>
        </w:rPr>
        <w:t xml:space="preserve"> </w:t>
      </w:r>
      <w:r w:rsidR="00321AB3" w:rsidRPr="00F27A86">
        <w:rPr>
          <w:spacing w:val="-2"/>
          <w:lang w:val="es-ES"/>
        </w:rPr>
        <w:t>la de hombres</w:t>
      </w:r>
      <w:r w:rsidRPr="00F27A86">
        <w:rPr>
          <w:spacing w:val="-2"/>
          <w:lang w:val="es-ES"/>
        </w:rPr>
        <w:t xml:space="preserve">, de </w:t>
      </w:r>
      <w:r w:rsidR="00321AB3" w:rsidRPr="00F27A86">
        <w:rPr>
          <w:spacing w:val="-2"/>
          <w:lang w:val="es-ES"/>
        </w:rPr>
        <w:t>7</w:t>
      </w:r>
      <w:r w:rsidR="00C23089" w:rsidRPr="00F27A86">
        <w:rPr>
          <w:spacing w:val="-2"/>
          <w:lang w:val="es-ES"/>
        </w:rPr>
        <w:t>5.4</w:t>
      </w:r>
      <w:r w:rsidR="00E611D2" w:rsidRPr="00F27A86">
        <w:rPr>
          <w:spacing w:val="-2"/>
          <w:lang w:val="es-ES"/>
        </w:rPr>
        <w:t> </w:t>
      </w:r>
      <w:r w:rsidRPr="00F27A86">
        <w:rPr>
          <w:spacing w:val="-2"/>
          <w:lang w:val="es-ES"/>
        </w:rPr>
        <w:t>por</w:t>
      </w:r>
      <w:r w:rsidR="00E611D2" w:rsidRPr="00F27A86">
        <w:rPr>
          <w:spacing w:val="-2"/>
          <w:lang w:val="es-ES"/>
        </w:rPr>
        <w:t> </w:t>
      </w:r>
      <w:r w:rsidRPr="00F27A86">
        <w:rPr>
          <w:spacing w:val="-2"/>
          <w:lang w:val="es-ES"/>
        </w:rPr>
        <w:t>ciento.</w:t>
      </w:r>
      <w:r w:rsidR="00C01A52" w:rsidRPr="00F27A86">
        <w:rPr>
          <w:spacing w:val="-2"/>
          <w:lang w:val="es-ES"/>
        </w:rPr>
        <w:t xml:space="preserve"> </w:t>
      </w:r>
      <w:r w:rsidR="002073AE" w:rsidRPr="00F27A86">
        <w:rPr>
          <w:spacing w:val="-2"/>
          <w:lang w:val="es-ES"/>
        </w:rPr>
        <w:t>Respecto al año anterior, la participación de mujeres</w:t>
      </w:r>
      <w:r w:rsidR="00862C30" w:rsidRPr="00F27A86">
        <w:rPr>
          <w:spacing w:val="-2"/>
          <w:lang w:val="es-ES"/>
        </w:rPr>
        <w:t xml:space="preserve"> </w:t>
      </w:r>
      <w:r w:rsidR="00C449BC" w:rsidRPr="00F27A86">
        <w:rPr>
          <w:spacing w:val="-2"/>
          <w:lang w:val="es-ES"/>
        </w:rPr>
        <w:t>baj</w:t>
      </w:r>
      <w:r w:rsidR="0027085E" w:rsidRPr="00F27A86">
        <w:rPr>
          <w:spacing w:val="-2"/>
          <w:lang w:val="es-ES"/>
        </w:rPr>
        <w:t>ó</w:t>
      </w:r>
      <w:r w:rsidR="00862C30" w:rsidRPr="00F27A86">
        <w:rPr>
          <w:spacing w:val="-2"/>
          <w:lang w:val="es-ES"/>
        </w:rPr>
        <w:t xml:space="preserve"> 0.</w:t>
      </w:r>
      <w:r w:rsidR="00C23089" w:rsidRPr="00F27A86">
        <w:rPr>
          <w:spacing w:val="-2"/>
          <w:lang w:val="es-ES"/>
        </w:rPr>
        <w:t>9</w:t>
      </w:r>
      <w:r w:rsidR="00E611D2" w:rsidRPr="00F27A86">
        <w:rPr>
          <w:spacing w:val="-2"/>
          <w:lang w:val="es-ES"/>
        </w:rPr>
        <w:t> </w:t>
      </w:r>
      <w:r w:rsidR="00752364" w:rsidRPr="00F27A86">
        <w:rPr>
          <w:spacing w:val="-2"/>
          <w:lang w:val="es-ES"/>
        </w:rPr>
        <w:t>punto</w:t>
      </w:r>
      <w:r w:rsidR="00775B6D" w:rsidRPr="00F27A86">
        <w:rPr>
          <w:spacing w:val="-2"/>
          <w:lang w:val="es-ES"/>
        </w:rPr>
        <w:t>s</w:t>
      </w:r>
      <w:r w:rsidR="00E611D2" w:rsidRPr="00F27A86">
        <w:rPr>
          <w:spacing w:val="-2"/>
          <w:lang w:val="es-ES"/>
        </w:rPr>
        <w:t> </w:t>
      </w:r>
      <w:r w:rsidR="00752364" w:rsidRPr="00F27A86">
        <w:rPr>
          <w:spacing w:val="-2"/>
          <w:lang w:val="es-ES"/>
        </w:rPr>
        <w:t>porcentual</w:t>
      </w:r>
      <w:r w:rsidR="00775B6D" w:rsidRPr="00F27A86">
        <w:rPr>
          <w:spacing w:val="-2"/>
          <w:lang w:val="es-ES"/>
        </w:rPr>
        <w:t>es</w:t>
      </w:r>
      <w:r w:rsidR="00752364" w:rsidRPr="00F27A86">
        <w:rPr>
          <w:spacing w:val="-2"/>
          <w:lang w:val="es-ES"/>
        </w:rPr>
        <w:t xml:space="preserve"> </w:t>
      </w:r>
      <w:r w:rsidR="002073AE" w:rsidRPr="00F27A86">
        <w:rPr>
          <w:spacing w:val="-2"/>
          <w:lang w:val="es-ES"/>
        </w:rPr>
        <w:t>y la de hombres</w:t>
      </w:r>
      <w:r w:rsidR="00C23089" w:rsidRPr="00F27A86">
        <w:rPr>
          <w:spacing w:val="-2"/>
          <w:lang w:val="es-ES"/>
        </w:rPr>
        <w:t xml:space="preserve"> se mantuvo</w:t>
      </w:r>
      <w:r w:rsidR="002073AE" w:rsidRPr="00F27A86">
        <w:rPr>
          <w:spacing w:val="-2"/>
          <w:lang w:val="es-ES"/>
        </w:rPr>
        <w:t>.</w:t>
      </w:r>
    </w:p>
    <w:p w14:paraId="56A1BB3E" w14:textId="5E9F3AB4" w:rsidR="00744E67" w:rsidRPr="00F27A86" w:rsidRDefault="00744E67" w:rsidP="00ED23E9">
      <w:pPr>
        <w:spacing w:before="240"/>
        <w:rPr>
          <w:bCs/>
        </w:rPr>
      </w:pPr>
      <w:r w:rsidRPr="00F27A86">
        <w:rPr>
          <w:lang w:val="es-ES"/>
        </w:rPr>
        <w:t>L</w:t>
      </w:r>
      <w:r w:rsidRPr="00F27A86">
        <w:t xml:space="preserve">a población ocupada </w:t>
      </w:r>
      <w:r w:rsidR="000B1AE3" w:rsidRPr="00F27A86">
        <w:t xml:space="preserve">alcanzó </w:t>
      </w:r>
      <w:r w:rsidR="00880ED1" w:rsidRPr="00F27A86">
        <w:t>60.2</w:t>
      </w:r>
      <w:r w:rsidR="00566FAA" w:rsidRPr="00F27A86">
        <w:t> </w:t>
      </w:r>
      <w:r w:rsidR="000B1AE3" w:rsidRPr="00F27A86">
        <w:t>millones de personas</w:t>
      </w:r>
      <w:r w:rsidR="0038171A" w:rsidRPr="00F27A86">
        <w:rPr>
          <w:vertAlign w:val="superscript"/>
        </w:rPr>
        <w:footnoteReference w:id="4"/>
      </w:r>
      <w:r w:rsidR="000B1AE3" w:rsidRPr="00F27A86">
        <w:t xml:space="preserve"> (97.</w:t>
      </w:r>
      <w:r w:rsidR="00880ED1" w:rsidRPr="00F27A86">
        <w:t>0</w:t>
      </w:r>
      <w:r w:rsidR="00B71C00" w:rsidRPr="00F27A86">
        <w:rPr>
          <w:lang w:val="es-ES"/>
        </w:rPr>
        <w:t> </w:t>
      </w:r>
      <w:r w:rsidR="000B1AE3" w:rsidRPr="00F27A86">
        <w:t xml:space="preserve">% de la </w:t>
      </w:r>
      <w:r w:rsidR="000B1AE3" w:rsidRPr="00F27A86">
        <w:rPr>
          <w:smallCaps/>
        </w:rPr>
        <w:t>pea</w:t>
      </w:r>
      <w:r w:rsidR="000B1AE3" w:rsidRPr="00F27A86">
        <w:t>)</w:t>
      </w:r>
      <w:r w:rsidR="002073AE" w:rsidRPr="00F27A86">
        <w:t>: un</w:t>
      </w:r>
      <w:r w:rsidR="00322F33" w:rsidRPr="00F27A86">
        <w:t xml:space="preserve"> </w:t>
      </w:r>
      <w:r w:rsidR="00880ED1" w:rsidRPr="00F27A86">
        <w:t>alza</w:t>
      </w:r>
      <w:r w:rsidR="002073AE" w:rsidRPr="00F27A86">
        <w:t xml:space="preserve"> anual de </w:t>
      </w:r>
      <w:r w:rsidR="00880ED1" w:rsidRPr="00F27A86">
        <w:t>820</w:t>
      </w:r>
      <w:r w:rsidR="00566FAA" w:rsidRPr="00F27A86">
        <w:t> </w:t>
      </w:r>
      <w:r w:rsidR="003E6DD6" w:rsidRPr="00F27A86">
        <w:t>mil</w:t>
      </w:r>
      <w:r w:rsidR="00246D72" w:rsidRPr="00F27A86">
        <w:t> </w:t>
      </w:r>
      <w:r w:rsidR="002073AE" w:rsidRPr="00F27A86">
        <w:t>personas.</w:t>
      </w:r>
      <w:r w:rsidR="000B1AE3" w:rsidRPr="00F27A86">
        <w:t xml:space="preserve"> </w:t>
      </w:r>
      <w:r w:rsidR="00C90457" w:rsidRPr="00F27A86">
        <w:t>Según</w:t>
      </w:r>
      <w:r w:rsidR="000B1AE3" w:rsidRPr="00F27A86">
        <w:t xml:space="preserve"> sexo, </w:t>
      </w:r>
      <w:r w:rsidR="000B1AE3" w:rsidRPr="00F27A86">
        <w:rPr>
          <w:bCs/>
        </w:rPr>
        <w:t xml:space="preserve">la ocupación de </w:t>
      </w:r>
      <w:r w:rsidR="00AB4330" w:rsidRPr="00F27A86">
        <w:rPr>
          <w:bCs/>
        </w:rPr>
        <w:t>mujeres fue de 2</w:t>
      </w:r>
      <w:r w:rsidR="00322F33" w:rsidRPr="00F27A86">
        <w:rPr>
          <w:bCs/>
        </w:rPr>
        <w:t>4</w:t>
      </w:r>
      <w:r w:rsidR="002F0539" w:rsidRPr="00F27A86">
        <w:rPr>
          <w:bCs/>
        </w:rPr>
        <w:t>.</w:t>
      </w:r>
      <w:r w:rsidR="00880ED1" w:rsidRPr="00F27A86">
        <w:rPr>
          <w:bCs/>
        </w:rPr>
        <w:t>4</w:t>
      </w:r>
      <w:r w:rsidR="00566FAA" w:rsidRPr="00F27A86">
        <w:rPr>
          <w:bCs/>
        </w:rPr>
        <w:t> </w:t>
      </w:r>
      <w:r w:rsidR="00AB4330" w:rsidRPr="00F27A86">
        <w:rPr>
          <w:bCs/>
        </w:rPr>
        <w:t>millones</w:t>
      </w:r>
      <w:r w:rsidR="00FE637C" w:rsidRPr="00F27A86">
        <w:rPr>
          <w:bCs/>
        </w:rPr>
        <w:t xml:space="preserve"> </w:t>
      </w:r>
      <w:r w:rsidR="009C5B70" w:rsidRPr="00F27A86">
        <w:rPr>
          <w:bCs/>
        </w:rPr>
        <w:t>y la de hombres, de 3</w:t>
      </w:r>
      <w:r w:rsidR="00322F33" w:rsidRPr="00F27A86">
        <w:rPr>
          <w:bCs/>
        </w:rPr>
        <w:t>5</w:t>
      </w:r>
      <w:r w:rsidR="00E611D2" w:rsidRPr="00F27A86">
        <w:rPr>
          <w:bCs/>
        </w:rPr>
        <w:t>.</w:t>
      </w:r>
      <w:r w:rsidR="00880ED1" w:rsidRPr="00F27A86">
        <w:rPr>
          <w:bCs/>
        </w:rPr>
        <w:t>9</w:t>
      </w:r>
      <w:r w:rsidR="00566FAA" w:rsidRPr="00F27A86">
        <w:rPr>
          <w:bCs/>
        </w:rPr>
        <w:t> </w:t>
      </w:r>
      <w:r w:rsidR="009C5B70" w:rsidRPr="00F27A86">
        <w:rPr>
          <w:bCs/>
        </w:rPr>
        <w:t xml:space="preserve">millones: </w:t>
      </w:r>
      <w:r w:rsidR="005C1B8F" w:rsidRPr="00F27A86">
        <w:rPr>
          <w:bCs/>
        </w:rPr>
        <w:t>un</w:t>
      </w:r>
      <w:r w:rsidR="00880ED1" w:rsidRPr="00F27A86">
        <w:rPr>
          <w:bCs/>
        </w:rPr>
        <w:t>a caída</w:t>
      </w:r>
      <w:r w:rsidR="009C5B70" w:rsidRPr="00F27A86">
        <w:rPr>
          <w:bCs/>
        </w:rPr>
        <w:t xml:space="preserve"> anual en ellas de </w:t>
      </w:r>
      <w:r w:rsidR="00880ED1" w:rsidRPr="00F27A86">
        <w:rPr>
          <w:bCs/>
        </w:rPr>
        <w:t>125</w:t>
      </w:r>
      <w:r w:rsidR="00566FAA" w:rsidRPr="00F27A86">
        <w:rPr>
          <w:bCs/>
        </w:rPr>
        <w:t> </w:t>
      </w:r>
      <w:r w:rsidR="009C5B70" w:rsidRPr="00F27A86">
        <w:rPr>
          <w:bCs/>
        </w:rPr>
        <w:t xml:space="preserve">mil y </w:t>
      </w:r>
      <w:r w:rsidR="00CE66BE" w:rsidRPr="00F27A86">
        <w:rPr>
          <w:bCs/>
        </w:rPr>
        <w:t xml:space="preserve">un </w:t>
      </w:r>
      <w:r w:rsidR="00880ED1" w:rsidRPr="00F27A86">
        <w:rPr>
          <w:bCs/>
        </w:rPr>
        <w:t>incremento</w:t>
      </w:r>
      <w:r w:rsidR="00CE66BE" w:rsidRPr="00F27A86">
        <w:rPr>
          <w:bCs/>
        </w:rPr>
        <w:t xml:space="preserve"> </w:t>
      </w:r>
      <w:r w:rsidR="009C5B70" w:rsidRPr="00F27A86">
        <w:rPr>
          <w:bCs/>
        </w:rPr>
        <w:t xml:space="preserve">en ellos de </w:t>
      </w:r>
      <w:r w:rsidR="00880ED1" w:rsidRPr="00F27A86">
        <w:rPr>
          <w:bCs/>
        </w:rPr>
        <w:t>945</w:t>
      </w:r>
      <w:r w:rsidR="00566FAA" w:rsidRPr="00F27A86">
        <w:rPr>
          <w:bCs/>
        </w:rPr>
        <w:t> </w:t>
      </w:r>
      <w:r w:rsidR="009C5B70" w:rsidRPr="00F27A86">
        <w:rPr>
          <w:bCs/>
        </w:rPr>
        <w:t>mil</w:t>
      </w:r>
      <w:r w:rsidR="003943D2" w:rsidRPr="00F27A86">
        <w:rPr>
          <w:bCs/>
        </w:rPr>
        <w:t>.</w:t>
      </w:r>
    </w:p>
    <w:p w14:paraId="3640DC70" w14:textId="6664CE1B" w:rsidR="000F1A38" w:rsidRPr="00F27A86" w:rsidRDefault="001F4B11" w:rsidP="000F1A38">
      <w:pPr>
        <w:widowControl w:val="0"/>
        <w:spacing w:before="240"/>
        <w:rPr>
          <w:szCs w:val="20"/>
          <w:lang w:val="es-ES"/>
        </w:rPr>
      </w:pPr>
      <w:r w:rsidRPr="00F27A86">
        <w:t>En</w:t>
      </w:r>
      <w:r w:rsidR="003F2402" w:rsidRPr="00F27A86">
        <w:t xml:space="preserve"> </w:t>
      </w:r>
      <w:r w:rsidRPr="00F27A86">
        <w:t>el mes de referencia</w:t>
      </w:r>
      <w:r w:rsidR="00D3125E" w:rsidRPr="00F27A86">
        <w:t>, la población desocupada fue de 1.</w:t>
      </w:r>
      <w:r w:rsidR="00D240B8" w:rsidRPr="00F27A86">
        <w:t>8</w:t>
      </w:r>
      <w:r w:rsidR="00365D3C" w:rsidRPr="00F27A86">
        <w:t xml:space="preserve"> </w:t>
      </w:r>
      <w:r w:rsidR="00D3125E" w:rsidRPr="00F27A86">
        <w:t>millones de personas</w:t>
      </w:r>
      <w:r w:rsidR="002073AE" w:rsidRPr="00F27A86">
        <w:t>, un</w:t>
      </w:r>
      <w:r w:rsidR="00465D31" w:rsidRPr="00F27A86">
        <w:t> crecimiento</w:t>
      </w:r>
      <w:r w:rsidR="002073AE" w:rsidRPr="00F27A86">
        <w:t xml:space="preserve"> anual de </w:t>
      </w:r>
      <w:r w:rsidR="00465D31" w:rsidRPr="00F27A86">
        <w:t>61</w:t>
      </w:r>
      <w:r w:rsidR="00566FAA" w:rsidRPr="00F27A86">
        <w:t> </w:t>
      </w:r>
      <w:r w:rsidR="002073AE" w:rsidRPr="00F27A86">
        <w:t xml:space="preserve">mil. </w:t>
      </w:r>
      <w:r w:rsidR="00C90457" w:rsidRPr="00F27A86">
        <w:t>La</w:t>
      </w:r>
      <w:r w:rsidR="00AB4330" w:rsidRPr="00F27A86">
        <w:t xml:space="preserve"> </w:t>
      </w:r>
      <w:r w:rsidR="00D3125E" w:rsidRPr="00F27A86">
        <w:t>desocupa</w:t>
      </w:r>
      <w:r w:rsidR="00637CD9" w:rsidRPr="00F27A86">
        <w:t>ción de mujeres</w:t>
      </w:r>
      <w:r w:rsidR="00D3125E" w:rsidRPr="00F27A86">
        <w:t xml:space="preserve"> </w:t>
      </w:r>
      <w:r w:rsidR="00142ADA" w:rsidRPr="00F27A86">
        <w:t>se ubicó</w:t>
      </w:r>
      <w:r w:rsidR="002073AE" w:rsidRPr="00F27A86">
        <w:t xml:space="preserve"> </w:t>
      </w:r>
      <w:r w:rsidR="00142ADA" w:rsidRPr="00F27A86">
        <w:t>en</w:t>
      </w:r>
      <w:r w:rsidR="00566FAA" w:rsidRPr="00F27A86">
        <w:t> </w:t>
      </w:r>
      <w:r w:rsidR="00A61C04" w:rsidRPr="00F27A86">
        <w:t>759</w:t>
      </w:r>
      <w:r w:rsidR="00C548E3" w:rsidRPr="00F27A86">
        <w:t> </w:t>
      </w:r>
      <w:r w:rsidR="002073AE" w:rsidRPr="00F27A86">
        <w:t xml:space="preserve">mil en </w:t>
      </w:r>
      <w:r w:rsidR="0090432B" w:rsidRPr="00F27A86">
        <w:t>septiembre</w:t>
      </w:r>
      <w:r w:rsidR="00AE6835" w:rsidRPr="00F27A86">
        <w:t> </w:t>
      </w:r>
      <w:r w:rsidR="002073AE" w:rsidRPr="00F27A86">
        <w:t>de</w:t>
      </w:r>
      <w:r w:rsidR="00AE6835" w:rsidRPr="00F27A86">
        <w:t> </w:t>
      </w:r>
      <w:r w:rsidR="002073AE" w:rsidRPr="00F27A86">
        <w:t>202</w:t>
      </w:r>
      <w:r w:rsidR="001524E7" w:rsidRPr="00F27A86">
        <w:t>4</w:t>
      </w:r>
      <w:r w:rsidR="002073AE" w:rsidRPr="00F27A86">
        <w:t xml:space="preserve"> </w:t>
      </w:r>
      <w:r w:rsidR="00142ADA" w:rsidRPr="00F27A86">
        <w:t>y en</w:t>
      </w:r>
      <w:r w:rsidR="002073AE" w:rsidRPr="00F27A86">
        <w:t xml:space="preserve"> </w:t>
      </w:r>
      <w:r w:rsidR="007212E5" w:rsidRPr="00F27A86">
        <w:t>7</w:t>
      </w:r>
      <w:r w:rsidR="00A61C04" w:rsidRPr="00F27A86">
        <w:t>86</w:t>
      </w:r>
      <w:r w:rsidR="00566FAA" w:rsidRPr="00F27A86">
        <w:t> </w:t>
      </w:r>
      <w:r w:rsidR="002073AE" w:rsidRPr="00F27A86">
        <w:t xml:space="preserve">mil en </w:t>
      </w:r>
      <w:r w:rsidR="0090432B" w:rsidRPr="00F27A86">
        <w:t>septiembre</w:t>
      </w:r>
      <w:r w:rsidR="002073AE" w:rsidRPr="00F27A86">
        <w:t xml:space="preserve"> </w:t>
      </w:r>
      <w:r w:rsidR="00142ADA" w:rsidRPr="00F27A86">
        <w:t>de este año</w:t>
      </w:r>
      <w:r w:rsidR="002073AE" w:rsidRPr="00F27A86">
        <w:t xml:space="preserve">. </w:t>
      </w:r>
      <w:r w:rsidR="00D54A4D" w:rsidRPr="00F27A86">
        <w:t xml:space="preserve">La </w:t>
      </w:r>
      <w:r w:rsidR="00637CD9" w:rsidRPr="00F27A86">
        <w:t>desocupación de hombres</w:t>
      </w:r>
      <w:r w:rsidR="00D54A4D" w:rsidRPr="00F27A86">
        <w:t xml:space="preserve"> </w:t>
      </w:r>
      <w:r w:rsidR="00C955E5" w:rsidRPr="00F27A86">
        <w:t>se ubicó ligeramente por arriba de un millón, en el noveno mes de 2024</w:t>
      </w:r>
      <w:r w:rsidR="00365D3C" w:rsidRPr="00F27A86">
        <w:t xml:space="preserve">, </w:t>
      </w:r>
      <w:r w:rsidR="00C955E5" w:rsidRPr="00F27A86">
        <w:t xml:space="preserve">y </w:t>
      </w:r>
      <w:r w:rsidR="00365D3C" w:rsidRPr="00F27A86">
        <w:t>en 1.1 millones para septiembre</w:t>
      </w:r>
      <w:r w:rsidR="00AE6835" w:rsidRPr="00F27A86">
        <w:t> </w:t>
      </w:r>
      <w:r w:rsidR="00C955E5" w:rsidRPr="00F27A86">
        <w:t>de</w:t>
      </w:r>
      <w:r w:rsidR="00AE6835" w:rsidRPr="00F27A86">
        <w:t> </w:t>
      </w:r>
      <w:r w:rsidR="00C955E5" w:rsidRPr="00F27A86">
        <w:t>2025</w:t>
      </w:r>
      <w:r w:rsidR="002073AE" w:rsidRPr="00F27A86">
        <w:t>.</w:t>
      </w:r>
    </w:p>
    <w:p w14:paraId="6A3E7C73" w14:textId="7D62E5E8" w:rsidR="008F5AD9" w:rsidRPr="00F27A86" w:rsidRDefault="00744E67" w:rsidP="00ED23E9">
      <w:pPr>
        <w:pStyle w:val="Ttulo"/>
        <w:widowControl w:val="0"/>
        <w:spacing w:before="240"/>
        <w:jc w:val="both"/>
        <w:rPr>
          <w:rFonts w:cs="Arial"/>
          <w:color w:val="4D565E"/>
          <w:sz w:val="20"/>
          <w:szCs w:val="22"/>
        </w:rPr>
      </w:pPr>
      <w:r w:rsidRPr="00F27A86">
        <w:rPr>
          <w:rFonts w:cs="Arial"/>
          <w:b w:val="0"/>
        </w:rPr>
        <w:t>La población no económicamente activa (</w:t>
      </w:r>
      <w:proofErr w:type="spellStart"/>
      <w:r w:rsidRPr="00F27A86">
        <w:rPr>
          <w:rFonts w:cs="Arial"/>
          <w:b w:val="0"/>
          <w:smallCaps/>
        </w:rPr>
        <w:t>pnea</w:t>
      </w:r>
      <w:proofErr w:type="spellEnd"/>
      <w:r w:rsidRPr="00F27A86">
        <w:rPr>
          <w:rFonts w:cs="Arial"/>
          <w:b w:val="0"/>
        </w:rPr>
        <w:t>) fue de 4</w:t>
      </w:r>
      <w:r w:rsidR="00322F33" w:rsidRPr="00F27A86">
        <w:rPr>
          <w:rFonts w:cs="Arial"/>
          <w:b w:val="0"/>
        </w:rPr>
        <w:t>2.</w:t>
      </w:r>
      <w:r w:rsidR="00E97F0E" w:rsidRPr="00F27A86">
        <w:rPr>
          <w:rFonts w:cs="Arial"/>
          <w:b w:val="0"/>
        </w:rPr>
        <w:t>1</w:t>
      </w:r>
      <w:r w:rsidR="00566FAA" w:rsidRPr="00F27A86">
        <w:rPr>
          <w:rFonts w:cs="Arial"/>
          <w:b w:val="0"/>
        </w:rPr>
        <w:t> </w:t>
      </w:r>
      <w:r w:rsidRPr="00F27A86">
        <w:rPr>
          <w:rFonts w:cs="Arial"/>
          <w:b w:val="0"/>
        </w:rPr>
        <w:t>millones de personas</w:t>
      </w:r>
      <w:r w:rsidR="0038171A" w:rsidRPr="00F27A86">
        <w:rPr>
          <w:rFonts w:cs="Arial"/>
          <w:b w:val="0"/>
          <w:szCs w:val="24"/>
          <w:vertAlign w:val="superscript"/>
        </w:rPr>
        <w:footnoteReference w:id="5"/>
      </w:r>
      <w:r w:rsidRPr="00F27A86">
        <w:rPr>
          <w:rFonts w:cs="Arial"/>
          <w:b w:val="0"/>
        </w:rPr>
        <w:t xml:space="preserve"> (</w:t>
      </w:r>
      <w:r w:rsidR="00DD5EE6" w:rsidRPr="00F27A86">
        <w:rPr>
          <w:rFonts w:cs="Arial"/>
          <w:b w:val="0"/>
        </w:rPr>
        <w:t>4</w:t>
      </w:r>
      <w:r w:rsidR="00E97F0E" w:rsidRPr="00F27A86">
        <w:rPr>
          <w:rFonts w:cs="Arial"/>
          <w:b w:val="0"/>
        </w:rPr>
        <w:t>0.4</w:t>
      </w:r>
      <w:r w:rsidR="00DD5EE6" w:rsidRPr="00F27A86">
        <w:rPr>
          <w:rFonts w:cs="Arial"/>
          <w:b w:val="0"/>
        </w:rPr>
        <w:t> </w:t>
      </w:r>
      <w:r w:rsidRPr="00F27A86">
        <w:rPr>
          <w:rFonts w:cs="Arial"/>
          <w:b w:val="0"/>
        </w:rPr>
        <w:t>% de la población de 15 años y más)</w:t>
      </w:r>
      <w:r w:rsidR="00A41389" w:rsidRPr="00F27A86">
        <w:rPr>
          <w:rFonts w:cs="Arial"/>
          <w:b w:val="0"/>
        </w:rPr>
        <w:t xml:space="preserve">: </w:t>
      </w:r>
      <w:r w:rsidR="00E97F0E" w:rsidRPr="00F27A86">
        <w:rPr>
          <w:rFonts w:cs="Arial"/>
          <w:b w:val="0"/>
        </w:rPr>
        <w:t>subió</w:t>
      </w:r>
      <w:r w:rsidR="007504CF" w:rsidRPr="00F27A86">
        <w:rPr>
          <w:rFonts w:cs="Arial"/>
          <w:b w:val="0"/>
        </w:rPr>
        <w:t xml:space="preserve"> </w:t>
      </w:r>
      <w:r w:rsidR="005E6B61" w:rsidRPr="00F27A86">
        <w:rPr>
          <w:rFonts w:cs="Arial"/>
          <w:b w:val="0"/>
        </w:rPr>
        <w:t>en</w:t>
      </w:r>
      <w:r w:rsidR="007504CF" w:rsidRPr="00F27A86">
        <w:rPr>
          <w:rFonts w:cs="Arial"/>
          <w:b w:val="0"/>
        </w:rPr>
        <w:t xml:space="preserve"> </w:t>
      </w:r>
      <w:r w:rsidR="00E97F0E" w:rsidRPr="00F27A86">
        <w:rPr>
          <w:rFonts w:cs="Arial"/>
          <w:b w:val="0"/>
        </w:rPr>
        <w:t>1.3</w:t>
      </w:r>
      <w:r w:rsidR="00566FAA" w:rsidRPr="00F27A86">
        <w:rPr>
          <w:rFonts w:cs="Arial"/>
          <w:b w:val="0"/>
        </w:rPr>
        <w:t> </w:t>
      </w:r>
      <w:r w:rsidR="007504CF" w:rsidRPr="00F27A86">
        <w:rPr>
          <w:rFonts w:cs="Arial"/>
          <w:b w:val="0"/>
        </w:rPr>
        <w:t>mi</w:t>
      </w:r>
      <w:r w:rsidR="00092F23" w:rsidRPr="00F27A86">
        <w:rPr>
          <w:rFonts w:cs="Arial"/>
          <w:b w:val="0"/>
        </w:rPr>
        <w:t>l</w:t>
      </w:r>
      <w:r w:rsidR="006E4A07" w:rsidRPr="00F27A86">
        <w:rPr>
          <w:rFonts w:cs="Arial"/>
          <w:b w:val="0"/>
        </w:rPr>
        <w:t>lones de</w:t>
      </w:r>
      <w:r w:rsidR="007504CF" w:rsidRPr="00F27A86">
        <w:rPr>
          <w:rFonts w:cs="Arial"/>
          <w:b w:val="0"/>
        </w:rPr>
        <w:t xml:space="preserve"> personas respecto a </w:t>
      </w:r>
      <w:r w:rsidR="0090432B" w:rsidRPr="00F27A86">
        <w:rPr>
          <w:rFonts w:cs="Arial"/>
          <w:b w:val="0"/>
        </w:rPr>
        <w:lastRenderedPageBreak/>
        <w:t>septiembre</w:t>
      </w:r>
      <w:r w:rsidR="00C548E3" w:rsidRPr="00F27A86">
        <w:rPr>
          <w:rFonts w:cs="Arial"/>
          <w:b w:val="0"/>
        </w:rPr>
        <w:t> </w:t>
      </w:r>
      <w:r w:rsidR="005B66D9" w:rsidRPr="00F27A86">
        <w:rPr>
          <w:rFonts w:cs="Arial"/>
          <w:b w:val="0"/>
        </w:rPr>
        <w:t>de</w:t>
      </w:r>
      <w:r w:rsidR="00C548E3" w:rsidRPr="00F27A86">
        <w:rPr>
          <w:rFonts w:cs="Arial"/>
          <w:b w:val="0"/>
        </w:rPr>
        <w:t> </w:t>
      </w:r>
      <w:r w:rsidR="005B66D9" w:rsidRPr="00F27A86">
        <w:rPr>
          <w:rFonts w:cs="Arial"/>
          <w:b w:val="0"/>
        </w:rPr>
        <w:t>2024</w:t>
      </w:r>
      <w:r w:rsidRPr="00F27A86">
        <w:rPr>
          <w:rFonts w:cs="Arial"/>
          <w:b w:val="0"/>
        </w:rPr>
        <w:t xml:space="preserve">. De esta categoría, </w:t>
      </w:r>
      <w:r w:rsidR="00465DAA" w:rsidRPr="00F27A86">
        <w:rPr>
          <w:rFonts w:cs="Arial"/>
          <w:b w:val="0"/>
        </w:rPr>
        <w:t>5</w:t>
      </w:r>
      <w:r w:rsidR="005771DA" w:rsidRPr="00F27A86">
        <w:rPr>
          <w:rFonts w:cs="Arial"/>
          <w:b w:val="0"/>
        </w:rPr>
        <w:t>.</w:t>
      </w:r>
      <w:r w:rsidR="00E97F0E" w:rsidRPr="00F27A86">
        <w:rPr>
          <w:rFonts w:cs="Arial"/>
          <w:b w:val="0"/>
        </w:rPr>
        <w:t>4</w:t>
      </w:r>
      <w:r w:rsidR="00C548E3" w:rsidRPr="00F27A86">
        <w:rPr>
          <w:rFonts w:cs="Arial"/>
          <w:b w:val="0"/>
        </w:rPr>
        <w:t> </w:t>
      </w:r>
      <w:r w:rsidRPr="00F27A86">
        <w:rPr>
          <w:rFonts w:cs="Arial"/>
          <w:b w:val="0"/>
        </w:rPr>
        <w:t xml:space="preserve">millones </w:t>
      </w:r>
      <w:r w:rsidRPr="00F27A86">
        <w:rPr>
          <w:rFonts w:cs="Arial"/>
          <w:b w:val="0"/>
          <w:lang w:val="es-MX"/>
        </w:rPr>
        <w:t xml:space="preserve">se declararon disponibles para trabajar, pero no llevaron a cabo acciones para hacerlo, por lo que constituyen </w:t>
      </w:r>
      <w:r w:rsidR="00F7347F" w:rsidRPr="00F27A86">
        <w:rPr>
          <w:rFonts w:cs="Arial"/>
          <w:b w:val="0"/>
          <w:lang w:val="es-MX"/>
        </w:rPr>
        <w:t>el grupo</w:t>
      </w:r>
      <w:r w:rsidRPr="00F27A86">
        <w:rPr>
          <w:rFonts w:cs="Arial"/>
          <w:b w:val="0"/>
          <w:lang w:val="es-MX"/>
        </w:rPr>
        <w:t xml:space="preserve"> que eventualmente podría participar en el mercado</w:t>
      </w:r>
      <w:r w:rsidR="003A2BC8" w:rsidRPr="00F27A86">
        <w:rPr>
          <w:rFonts w:cs="Arial"/>
          <w:b w:val="0"/>
          <w:lang w:val="es-MX"/>
        </w:rPr>
        <w:t xml:space="preserve"> laboral</w:t>
      </w:r>
      <w:r w:rsidRPr="00F27A86">
        <w:rPr>
          <w:rFonts w:cs="Arial"/>
          <w:b w:val="0"/>
          <w:lang w:val="es-MX"/>
        </w:rPr>
        <w:t xml:space="preserve">. </w:t>
      </w:r>
      <w:r w:rsidR="005771DA" w:rsidRPr="00F27A86">
        <w:rPr>
          <w:rFonts w:cs="Arial"/>
          <w:b w:val="0"/>
          <w:lang w:val="es-MX"/>
        </w:rPr>
        <w:t xml:space="preserve">En términos relativos, la </w:t>
      </w:r>
      <w:proofErr w:type="spellStart"/>
      <w:r w:rsidR="005771DA" w:rsidRPr="00F27A86">
        <w:rPr>
          <w:rFonts w:cs="Arial"/>
          <w:b w:val="0"/>
          <w:smallCaps/>
          <w:lang w:val="es-MX"/>
        </w:rPr>
        <w:t>pnea</w:t>
      </w:r>
      <w:proofErr w:type="spellEnd"/>
      <w:r w:rsidR="000F1A38" w:rsidRPr="00F27A86">
        <w:rPr>
          <w:rFonts w:cs="Arial"/>
          <w:b w:val="0"/>
          <w:smallCaps/>
          <w:lang w:val="es-MX"/>
        </w:rPr>
        <w:t> </w:t>
      </w:r>
      <w:r w:rsidR="005771DA" w:rsidRPr="00F27A86">
        <w:rPr>
          <w:rFonts w:cs="Arial"/>
          <w:b w:val="0"/>
          <w:lang w:val="es-MX"/>
        </w:rPr>
        <w:t xml:space="preserve">disponible representó </w:t>
      </w:r>
      <w:r w:rsidR="00C375BD" w:rsidRPr="00F27A86">
        <w:rPr>
          <w:rFonts w:cs="Arial"/>
          <w:b w:val="0"/>
          <w:lang w:val="es-MX"/>
        </w:rPr>
        <w:t>1</w:t>
      </w:r>
      <w:r w:rsidR="00CB7F2A" w:rsidRPr="00F27A86">
        <w:rPr>
          <w:rFonts w:cs="Arial"/>
          <w:b w:val="0"/>
          <w:lang w:val="es-MX"/>
        </w:rPr>
        <w:t>2</w:t>
      </w:r>
      <w:r w:rsidR="00C375BD" w:rsidRPr="00F27A86">
        <w:rPr>
          <w:rFonts w:cs="Arial"/>
          <w:b w:val="0"/>
          <w:lang w:val="es-MX"/>
        </w:rPr>
        <w:t>.</w:t>
      </w:r>
      <w:r w:rsidR="00DD5EE6" w:rsidRPr="00F27A86">
        <w:rPr>
          <w:rFonts w:cs="Arial"/>
          <w:b w:val="0"/>
          <w:lang w:val="es-MX"/>
        </w:rPr>
        <w:t>9</w:t>
      </w:r>
      <w:r w:rsidR="001B6905" w:rsidRPr="00F27A86">
        <w:rPr>
          <w:rFonts w:cs="Arial"/>
          <w:b w:val="0"/>
          <w:lang w:val="es-MX"/>
        </w:rPr>
        <w:t> </w:t>
      </w:r>
      <w:r w:rsidR="00C375BD" w:rsidRPr="00F27A86">
        <w:rPr>
          <w:rFonts w:cs="Arial"/>
          <w:b w:val="0"/>
          <w:lang w:val="es-MX"/>
        </w:rPr>
        <w:t>por</w:t>
      </w:r>
      <w:r w:rsidR="001B6905" w:rsidRPr="00F27A86">
        <w:rPr>
          <w:rFonts w:cs="Arial"/>
          <w:b w:val="0"/>
          <w:lang w:val="es-MX"/>
        </w:rPr>
        <w:t> </w:t>
      </w:r>
      <w:r w:rsidR="00C375BD" w:rsidRPr="00F27A86">
        <w:rPr>
          <w:rFonts w:cs="Arial"/>
          <w:b w:val="0"/>
          <w:lang w:val="es-MX"/>
        </w:rPr>
        <w:t>ciento</w:t>
      </w:r>
      <w:r w:rsidR="008A39CE" w:rsidRPr="00F27A86">
        <w:rPr>
          <w:rFonts w:cs="Arial"/>
          <w:b w:val="0"/>
          <w:lang w:val="es-MX"/>
        </w:rPr>
        <w:t>.</w:t>
      </w:r>
      <w:r w:rsidR="00C548E3" w:rsidRPr="00F27A86">
        <w:rPr>
          <w:rFonts w:cs="Arial"/>
          <w:b w:val="0"/>
          <w:lang w:val="es-MX"/>
        </w:rPr>
        <w:t xml:space="preserve"> </w:t>
      </w:r>
      <w:r w:rsidR="002E2FE6" w:rsidRPr="00F27A86">
        <w:rPr>
          <w:rFonts w:cs="Arial"/>
          <w:b w:val="0"/>
          <w:lang w:val="es-MX"/>
        </w:rPr>
        <w:t>En</w:t>
      </w:r>
      <w:r w:rsidR="00C548E3" w:rsidRPr="00F27A86">
        <w:rPr>
          <w:rFonts w:cs="Arial"/>
          <w:b w:val="0"/>
          <w:lang w:val="es-MX"/>
        </w:rPr>
        <w:t> </w:t>
      </w:r>
      <w:r w:rsidR="0090432B" w:rsidRPr="00F27A86">
        <w:rPr>
          <w:rFonts w:cs="Arial"/>
          <w:b w:val="0"/>
          <w:lang w:val="es-MX"/>
        </w:rPr>
        <w:t>septiembre</w:t>
      </w:r>
      <w:r w:rsidR="00C548E3" w:rsidRPr="00F27A86">
        <w:rPr>
          <w:rFonts w:cs="Arial"/>
          <w:b w:val="0"/>
          <w:lang w:val="es-MX"/>
        </w:rPr>
        <w:t> </w:t>
      </w:r>
      <w:r w:rsidR="008A39CE" w:rsidRPr="00F27A86">
        <w:rPr>
          <w:rFonts w:cs="Arial"/>
          <w:b w:val="0"/>
          <w:lang w:val="es-MX"/>
        </w:rPr>
        <w:t>de</w:t>
      </w:r>
      <w:r w:rsidR="00C548E3" w:rsidRPr="00F27A86">
        <w:rPr>
          <w:rFonts w:cs="Arial"/>
          <w:b w:val="0"/>
          <w:lang w:val="es-MX"/>
        </w:rPr>
        <w:t> </w:t>
      </w:r>
      <w:r w:rsidR="008A39CE" w:rsidRPr="00F27A86">
        <w:rPr>
          <w:rFonts w:cs="Arial"/>
          <w:b w:val="0"/>
          <w:lang w:val="es-MX"/>
        </w:rPr>
        <w:t>202</w:t>
      </w:r>
      <w:r w:rsidR="001524E7" w:rsidRPr="00F27A86">
        <w:rPr>
          <w:rFonts w:cs="Arial"/>
          <w:b w:val="0"/>
          <w:lang w:val="es-MX"/>
        </w:rPr>
        <w:t>4</w:t>
      </w:r>
      <w:r w:rsidR="008346AB" w:rsidRPr="00F27A86">
        <w:rPr>
          <w:rFonts w:cs="Arial"/>
          <w:b w:val="0"/>
          <w:lang w:val="es-MX"/>
        </w:rPr>
        <w:t>,</w:t>
      </w:r>
      <w:r w:rsidR="008A39CE" w:rsidRPr="00F27A86">
        <w:rPr>
          <w:rFonts w:cs="Arial"/>
          <w:b w:val="0"/>
          <w:lang w:val="es-MX"/>
        </w:rPr>
        <w:t xml:space="preserve"> fue de 1</w:t>
      </w:r>
      <w:r w:rsidR="006B2DCA" w:rsidRPr="00F27A86">
        <w:rPr>
          <w:rFonts w:cs="Arial"/>
          <w:b w:val="0"/>
          <w:lang w:val="es-MX"/>
        </w:rPr>
        <w:t>2.7</w:t>
      </w:r>
      <w:r w:rsidR="001B6905" w:rsidRPr="00F27A86">
        <w:rPr>
          <w:rFonts w:cs="Arial"/>
          <w:b w:val="0"/>
          <w:lang w:val="es-MX"/>
        </w:rPr>
        <w:t> </w:t>
      </w:r>
      <w:r w:rsidR="008A39CE" w:rsidRPr="00F27A86">
        <w:rPr>
          <w:rFonts w:cs="Arial"/>
          <w:b w:val="0"/>
          <w:lang w:val="es-MX"/>
        </w:rPr>
        <w:t xml:space="preserve">% </w:t>
      </w:r>
      <w:r w:rsidR="00D00181" w:rsidRPr="00F27A86">
        <w:rPr>
          <w:rFonts w:cs="Arial"/>
          <w:b w:val="0"/>
          <w:lang w:val="es-MX"/>
        </w:rPr>
        <w:t>(ver</w:t>
      </w:r>
      <w:r w:rsidR="00DD5EE6" w:rsidRPr="00F27A86">
        <w:rPr>
          <w:rFonts w:cs="Arial"/>
          <w:b w:val="0"/>
          <w:lang w:val="es-MX"/>
        </w:rPr>
        <w:t> </w:t>
      </w:r>
      <w:r w:rsidR="00D00181" w:rsidRPr="00F27A86">
        <w:rPr>
          <w:rFonts w:cs="Arial"/>
          <w:b w:val="0"/>
          <w:lang w:val="es-MX"/>
        </w:rPr>
        <w:t>cuadro</w:t>
      </w:r>
      <w:r w:rsidR="00DD5EE6" w:rsidRPr="00F27A86">
        <w:rPr>
          <w:rFonts w:cs="Arial"/>
          <w:b w:val="0"/>
          <w:lang w:val="es-MX"/>
        </w:rPr>
        <w:t> </w:t>
      </w:r>
      <w:r w:rsidR="00D00181" w:rsidRPr="00F27A86">
        <w:rPr>
          <w:rFonts w:cs="Arial"/>
          <w:b w:val="0"/>
          <w:lang w:val="es-MX"/>
        </w:rPr>
        <w:t>1)</w:t>
      </w:r>
      <w:r w:rsidRPr="00F27A86">
        <w:rPr>
          <w:rFonts w:cs="Arial"/>
          <w:b w:val="0"/>
          <w:lang w:val="es-MX"/>
        </w:rPr>
        <w:t>.</w:t>
      </w:r>
    </w:p>
    <w:p w14:paraId="574D4711" w14:textId="7DEC3873" w:rsidR="00D3125E" w:rsidRPr="00F27A86" w:rsidRDefault="00D3125E" w:rsidP="00762D4E">
      <w:pPr>
        <w:spacing w:before="240"/>
        <w:jc w:val="center"/>
        <w:rPr>
          <w:b/>
          <w:color w:val="4D565E"/>
          <w:sz w:val="20"/>
          <w:szCs w:val="22"/>
        </w:rPr>
      </w:pPr>
      <w:r w:rsidRPr="00F27A86">
        <w:rPr>
          <w:color w:val="4D565E"/>
          <w:sz w:val="20"/>
          <w:szCs w:val="22"/>
        </w:rPr>
        <w:t>Cuadro 1</w:t>
      </w:r>
    </w:p>
    <w:p w14:paraId="4AAC435F" w14:textId="590837F3" w:rsidR="00D3125E" w:rsidRPr="00F27A86" w:rsidRDefault="00D00181" w:rsidP="00D3125E">
      <w:pPr>
        <w:pStyle w:val="Ttulo"/>
        <w:rPr>
          <w:rFonts w:cs="Arial"/>
          <w:color w:val="003057"/>
          <w:sz w:val="22"/>
          <w:szCs w:val="22"/>
        </w:rPr>
      </w:pPr>
      <w:r w:rsidRPr="00F27A86">
        <w:rPr>
          <w:rFonts w:cs="Arial"/>
          <w:color w:val="003057"/>
          <w:sz w:val="22"/>
          <w:szCs w:val="22"/>
          <w:lang w:val="es-ES_tradnl"/>
        </w:rPr>
        <w:t>P</w:t>
      </w:r>
      <w:r w:rsidR="00D3125E" w:rsidRPr="00F27A86">
        <w:rPr>
          <w:rFonts w:cs="Arial"/>
          <w:color w:val="003057"/>
          <w:sz w:val="22"/>
          <w:szCs w:val="22"/>
        </w:rPr>
        <w:t>oblación de 15 años y más, según condición de actividad económica,</w:t>
      </w:r>
      <w:r w:rsidR="00D3125E" w:rsidRPr="00F27A86">
        <w:rPr>
          <w:rFonts w:cs="Arial"/>
          <w:color w:val="003057"/>
          <w:sz w:val="22"/>
          <w:szCs w:val="22"/>
        </w:rPr>
        <w:br/>
        <w:t>ocupación</w:t>
      </w:r>
      <w:r w:rsidR="00DE1013" w:rsidRPr="00F27A86">
        <w:rPr>
          <w:rFonts w:cs="Arial"/>
          <w:color w:val="003057"/>
          <w:sz w:val="22"/>
          <w:szCs w:val="22"/>
        </w:rPr>
        <w:t xml:space="preserve">, </w:t>
      </w:r>
      <w:r w:rsidR="00D3125E" w:rsidRPr="00F27A86">
        <w:rPr>
          <w:rFonts w:cs="Arial"/>
          <w:color w:val="003057"/>
          <w:sz w:val="22"/>
          <w:szCs w:val="22"/>
        </w:rPr>
        <w:t>disponibilidad para trabajar</w:t>
      </w:r>
      <w:r w:rsidR="00DE1013" w:rsidRPr="00F27A86">
        <w:rPr>
          <w:rFonts w:cs="Arial"/>
          <w:color w:val="003057"/>
          <w:sz w:val="22"/>
          <w:szCs w:val="22"/>
        </w:rPr>
        <w:t xml:space="preserve"> y </w:t>
      </w:r>
      <w:r w:rsidR="00A118AF" w:rsidRPr="00F27A86">
        <w:rPr>
          <w:rFonts w:cs="Arial"/>
          <w:color w:val="003057"/>
          <w:sz w:val="22"/>
          <w:szCs w:val="22"/>
        </w:rPr>
        <w:t>sexo</w:t>
      </w:r>
    </w:p>
    <w:p w14:paraId="4DA17871" w14:textId="19F4DB83" w:rsidR="00D3125E" w:rsidRPr="00F27A86" w:rsidRDefault="0090432B" w:rsidP="00D3125E">
      <w:pPr>
        <w:pStyle w:val="Ttulo"/>
        <w:rPr>
          <w:rFonts w:cs="Arial"/>
          <w:b w:val="0"/>
          <w:color w:val="27251F"/>
          <w:sz w:val="20"/>
        </w:rPr>
      </w:pPr>
      <w:r w:rsidRPr="00F27A86">
        <w:rPr>
          <w:rFonts w:cs="Arial"/>
          <w:b w:val="0"/>
          <w:color w:val="27251F"/>
          <w:sz w:val="20"/>
        </w:rPr>
        <w:t>septiembre</w:t>
      </w:r>
      <w:r w:rsidR="00455482" w:rsidRPr="00F27A86">
        <w:rPr>
          <w:rFonts w:cs="Arial"/>
          <w:b w:val="0"/>
          <w:color w:val="27251F"/>
          <w:sz w:val="20"/>
        </w:rPr>
        <w:t xml:space="preserve"> de 202</w:t>
      </w:r>
      <w:r w:rsidR="001524E7" w:rsidRPr="00F27A86">
        <w:rPr>
          <w:rFonts w:cs="Arial"/>
          <w:b w:val="0"/>
          <w:color w:val="27251F"/>
          <w:sz w:val="20"/>
        </w:rPr>
        <w:t>4</w:t>
      </w:r>
      <w:r w:rsidR="00455482" w:rsidRPr="00F27A86">
        <w:rPr>
          <w:rFonts w:cs="Arial"/>
          <w:b w:val="0"/>
          <w:color w:val="27251F"/>
          <w:sz w:val="20"/>
        </w:rPr>
        <w:t xml:space="preserve"> y </w:t>
      </w:r>
      <w:r w:rsidR="00D3125E" w:rsidRPr="00F27A86">
        <w:rPr>
          <w:rFonts w:cs="Arial"/>
          <w:b w:val="0"/>
          <w:color w:val="27251F"/>
          <w:sz w:val="20"/>
        </w:rPr>
        <w:t>202</w:t>
      </w:r>
      <w:r w:rsidR="001524E7" w:rsidRPr="00F27A86">
        <w:rPr>
          <w:rFonts w:cs="Arial"/>
          <w:b w:val="0"/>
          <w:color w:val="27251F"/>
          <w:sz w:val="20"/>
        </w:rPr>
        <w:t>5</w:t>
      </w:r>
    </w:p>
    <w:p w14:paraId="3C3AB2F9" w14:textId="0781CA5B" w:rsidR="00E059BC" w:rsidRPr="00F27A86" w:rsidRDefault="00E059BC" w:rsidP="00E059BC">
      <w:pPr>
        <w:widowControl w:val="0"/>
        <w:autoSpaceDE w:val="0"/>
        <w:autoSpaceDN w:val="0"/>
        <w:adjustRightInd w:val="0"/>
        <w:spacing w:before="3" w:line="225" w:lineRule="exact"/>
        <w:jc w:val="center"/>
        <w:rPr>
          <w:color w:val="27251F"/>
          <w:sz w:val="18"/>
          <w:szCs w:val="18"/>
        </w:rPr>
      </w:pPr>
      <w:r w:rsidRPr="00F27A86">
        <w:rPr>
          <w:color w:val="27251F"/>
          <w:sz w:val="18"/>
          <w:szCs w:val="18"/>
        </w:rPr>
        <w:t>(personas, porcentaje y diferencia anual)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2"/>
        <w:gridCol w:w="1070"/>
        <w:gridCol w:w="1072"/>
        <w:gridCol w:w="974"/>
        <w:gridCol w:w="1166"/>
        <w:gridCol w:w="1070"/>
        <w:gridCol w:w="1070"/>
      </w:tblGrid>
      <w:tr w:rsidR="000D12AE" w:rsidRPr="00F27A86" w14:paraId="007571E8" w14:textId="77777777" w:rsidTr="000F4001">
        <w:trPr>
          <w:trHeight w:hRule="exact" w:val="283"/>
          <w:jc w:val="center"/>
        </w:trPr>
        <w:tc>
          <w:tcPr>
            <w:tcW w:w="1777" w:type="pct"/>
            <w:vMerge w:val="restart"/>
            <w:shd w:val="clear" w:color="auto" w:fill="80DDD7"/>
            <w:vAlign w:val="center"/>
            <w:hideMark/>
          </w:tcPr>
          <w:p w14:paraId="534513BD" w14:textId="77777777" w:rsidR="000D12AE" w:rsidRPr="00F27A86" w:rsidRDefault="000D12AE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bookmarkStart w:id="1" w:name="OLE_LINK3"/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 xml:space="preserve">Condición de actividad económica, ocupación, disponibilidad </w:t>
            </w: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br/>
              <w:t>para trabajar y sexo</w:t>
            </w:r>
          </w:p>
        </w:tc>
        <w:tc>
          <w:tcPr>
            <w:tcW w:w="1075" w:type="pct"/>
            <w:gridSpan w:val="2"/>
            <w:shd w:val="clear" w:color="auto" w:fill="80DDD7"/>
            <w:vAlign w:val="center"/>
          </w:tcPr>
          <w:p w14:paraId="1C1323B0" w14:textId="6FD6844D" w:rsidR="000D12AE" w:rsidRPr="00F27A86" w:rsidRDefault="0090432B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Septiembre</w:t>
            </w:r>
          </w:p>
        </w:tc>
        <w:tc>
          <w:tcPr>
            <w:tcW w:w="489" w:type="pct"/>
            <w:vMerge w:val="restart"/>
            <w:shd w:val="clear" w:color="auto" w:fill="80DDD7"/>
            <w:vAlign w:val="center"/>
          </w:tcPr>
          <w:p w14:paraId="254CCB3D" w14:textId="77777777" w:rsidR="000D12AE" w:rsidRPr="00F27A86" w:rsidRDefault="000D12AE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Diferencia 2025-2024</w:t>
            </w:r>
          </w:p>
        </w:tc>
        <w:tc>
          <w:tcPr>
            <w:tcW w:w="1122" w:type="pct"/>
            <w:gridSpan w:val="2"/>
            <w:shd w:val="clear" w:color="auto" w:fill="80DDD7"/>
            <w:vAlign w:val="center"/>
          </w:tcPr>
          <w:p w14:paraId="0E1DB4C3" w14:textId="14F9FCAF" w:rsidR="000D12AE" w:rsidRPr="00F27A86" w:rsidRDefault="0090432B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Septiembre</w:t>
            </w:r>
          </w:p>
        </w:tc>
        <w:tc>
          <w:tcPr>
            <w:tcW w:w="537" w:type="pct"/>
            <w:vMerge w:val="restart"/>
            <w:shd w:val="clear" w:color="auto" w:fill="80DDD7"/>
            <w:vAlign w:val="center"/>
          </w:tcPr>
          <w:p w14:paraId="24AC48E6" w14:textId="77777777" w:rsidR="000D12AE" w:rsidRPr="00F27A86" w:rsidRDefault="000D12AE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Diferencia 2025-2024</w:t>
            </w:r>
          </w:p>
        </w:tc>
      </w:tr>
      <w:tr w:rsidR="000D12AE" w:rsidRPr="00F27A86" w14:paraId="272D439E" w14:textId="77777777" w:rsidTr="000F4001">
        <w:trPr>
          <w:trHeight w:hRule="exact" w:val="283"/>
          <w:jc w:val="center"/>
        </w:trPr>
        <w:tc>
          <w:tcPr>
            <w:tcW w:w="1777" w:type="pct"/>
            <w:vMerge/>
            <w:shd w:val="clear" w:color="auto" w:fill="80DDD7"/>
            <w:vAlign w:val="center"/>
          </w:tcPr>
          <w:p w14:paraId="349F764C" w14:textId="77777777" w:rsidR="000D12AE" w:rsidRPr="00F27A86" w:rsidRDefault="000D12AE" w:rsidP="009679D0">
            <w:pPr>
              <w:jc w:val="left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</w:p>
        </w:tc>
        <w:tc>
          <w:tcPr>
            <w:tcW w:w="537" w:type="pct"/>
            <w:shd w:val="clear" w:color="auto" w:fill="BDEDEA"/>
            <w:vAlign w:val="center"/>
          </w:tcPr>
          <w:p w14:paraId="648A111C" w14:textId="77777777" w:rsidR="000D12AE" w:rsidRPr="00F27A86" w:rsidRDefault="000D12AE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2024</w:t>
            </w:r>
          </w:p>
        </w:tc>
        <w:tc>
          <w:tcPr>
            <w:tcW w:w="538" w:type="pct"/>
            <w:shd w:val="clear" w:color="auto" w:fill="BDEDEA"/>
            <w:vAlign w:val="center"/>
          </w:tcPr>
          <w:p w14:paraId="1FBF39CD" w14:textId="77777777" w:rsidR="000D12AE" w:rsidRPr="00F27A86" w:rsidRDefault="000D12AE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2025</w:t>
            </w:r>
          </w:p>
        </w:tc>
        <w:tc>
          <w:tcPr>
            <w:tcW w:w="489" w:type="pct"/>
            <w:vMerge/>
            <w:shd w:val="clear" w:color="auto" w:fill="80DDD7"/>
          </w:tcPr>
          <w:p w14:paraId="0619285F" w14:textId="77777777" w:rsidR="000D12AE" w:rsidRPr="00F27A86" w:rsidRDefault="000D12AE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</w:p>
        </w:tc>
        <w:tc>
          <w:tcPr>
            <w:tcW w:w="585" w:type="pct"/>
            <w:shd w:val="clear" w:color="auto" w:fill="BDEDEA"/>
            <w:vAlign w:val="center"/>
          </w:tcPr>
          <w:p w14:paraId="0E2E6F26" w14:textId="77777777" w:rsidR="000D12AE" w:rsidRPr="00F27A86" w:rsidRDefault="000D12AE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2024</w:t>
            </w:r>
          </w:p>
        </w:tc>
        <w:tc>
          <w:tcPr>
            <w:tcW w:w="537" w:type="pct"/>
            <w:shd w:val="clear" w:color="auto" w:fill="BDEDEA"/>
            <w:vAlign w:val="center"/>
          </w:tcPr>
          <w:p w14:paraId="266AC5D8" w14:textId="77777777" w:rsidR="000D12AE" w:rsidRPr="00F27A86" w:rsidRDefault="000D12AE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2025</w:t>
            </w:r>
          </w:p>
        </w:tc>
        <w:tc>
          <w:tcPr>
            <w:tcW w:w="537" w:type="pct"/>
            <w:vMerge/>
            <w:shd w:val="clear" w:color="auto" w:fill="80DDD7"/>
            <w:vAlign w:val="center"/>
          </w:tcPr>
          <w:p w14:paraId="6934BC6B" w14:textId="77777777" w:rsidR="000D12AE" w:rsidRPr="00F27A86" w:rsidRDefault="000D12AE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</w:p>
        </w:tc>
      </w:tr>
      <w:tr w:rsidR="000D12AE" w:rsidRPr="00F27A86" w14:paraId="450D633C" w14:textId="77777777" w:rsidTr="000F4001">
        <w:trPr>
          <w:trHeight w:hRule="exact" w:val="283"/>
          <w:jc w:val="center"/>
        </w:trPr>
        <w:tc>
          <w:tcPr>
            <w:tcW w:w="1777" w:type="pct"/>
            <w:vMerge/>
            <w:shd w:val="clear" w:color="auto" w:fill="80DDD7"/>
            <w:vAlign w:val="center"/>
            <w:hideMark/>
          </w:tcPr>
          <w:p w14:paraId="0E87C9B6" w14:textId="77777777" w:rsidR="000D12AE" w:rsidRPr="00F27A86" w:rsidRDefault="000D12AE" w:rsidP="009679D0">
            <w:pPr>
              <w:jc w:val="left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</w:p>
        </w:tc>
        <w:tc>
          <w:tcPr>
            <w:tcW w:w="1564" w:type="pct"/>
            <w:gridSpan w:val="3"/>
            <w:shd w:val="clear" w:color="auto" w:fill="80DDD7"/>
            <w:noWrap/>
            <w:vAlign w:val="center"/>
            <w:hideMark/>
          </w:tcPr>
          <w:p w14:paraId="0A51FF45" w14:textId="77777777" w:rsidR="000D12AE" w:rsidRPr="00F27A86" w:rsidRDefault="000D12AE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absolutos</w:t>
            </w:r>
          </w:p>
        </w:tc>
        <w:tc>
          <w:tcPr>
            <w:tcW w:w="1659" w:type="pct"/>
            <w:gridSpan w:val="3"/>
            <w:shd w:val="clear" w:color="auto" w:fill="80DDD7"/>
            <w:vAlign w:val="center"/>
          </w:tcPr>
          <w:p w14:paraId="06BABDBB" w14:textId="77777777" w:rsidR="000D12AE" w:rsidRPr="00F27A86" w:rsidRDefault="000D12AE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relativos</w:t>
            </w:r>
          </w:p>
        </w:tc>
      </w:tr>
      <w:tr w:rsidR="00495E17" w:rsidRPr="00F27A86" w14:paraId="1FFD203D" w14:textId="77777777" w:rsidTr="00495E17">
        <w:trPr>
          <w:trHeight w:hRule="exact" w:val="198"/>
          <w:jc w:val="center"/>
        </w:trPr>
        <w:tc>
          <w:tcPr>
            <w:tcW w:w="1777" w:type="pct"/>
            <w:shd w:val="clear" w:color="auto" w:fill="C0C0C0"/>
            <w:noWrap/>
            <w:vAlign w:val="center"/>
            <w:hideMark/>
          </w:tcPr>
          <w:p w14:paraId="2DA4C665" w14:textId="77777777" w:rsidR="00495E17" w:rsidRPr="00F27A86" w:rsidRDefault="00495E17" w:rsidP="00495E17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</w:p>
        </w:tc>
        <w:tc>
          <w:tcPr>
            <w:tcW w:w="537" w:type="pct"/>
            <w:shd w:val="clear" w:color="auto" w:fill="C0C0C0"/>
            <w:noWrap/>
            <w:vAlign w:val="center"/>
          </w:tcPr>
          <w:p w14:paraId="255BE31D" w14:textId="0979FC62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 xml:space="preserve"> 102 064 889</w:t>
            </w:r>
          </w:p>
        </w:tc>
        <w:tc>
          <w:tcPr>
            <w:tcW w:w="538" w:type="pct"/>
            <w:shd w:val="clear" w:color="auto" w:fill="C0C0C0"/>
            <w:vAlign w:val="center"/>
          </w:tcPr>
          <w:p w14:paraId="5124A1E1" w14:textId="0770D07C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 xml:space="preserve"> 104 239 840</w:t>
            </w:r>
          </w:p>
        </w:tc>
        <w:tc>
          <w:tcPr>
            <w:tcW w:w="489" w:type="pct"/>
            <w:shd w:val="clear" w:color="auto" w:fill="C0C0C0"/>
            <w:vAlign w:val="center"/>
          </w:tcPr>
          <w:p w14:paraId="0563267C" w14:textId="6DAA2352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2 174 951</w:t>
            </w:r>
          </w:p>
        </w:tc>
        <w:tc>
          <w:tcPr>
            <w:tcW w:w="585" w:type="pct"/>
            <w:shd w:val="clear" w:color="auto" w:fill="C0C0C0"/>
            <w:vAlign w:val="center"/>
          </w:tcPr>
          <w:p w14:paraId="47C80C2F" w14:textId="04FBA0C0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537" w:type="pct"/>
            <w:shd w:val="clear" w:color="auto" w:fill="C0C0C0"/>
            <w:vAlign w:val="center"/>
          </w:tcPr>
          <w:p w14:paraId="60883632" w14:textId="2EB6444A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537" w:type="pct"/>
            <w:shd w:val="clear" w:color="auto" w:fill="C0C0C0"/>
            <w:vAlign w:val="center"/>
          </w:tcPr>
          <w:p w14:paraId="6494152C" w14:textId="76632610" w:rsidR="00495E17" w:rsidRPr="00F27A86" w:rsidRDefault="00495E17" w:rsidP="00495E17">
            <w:pPr>
              <w:tabs>
                <w:tab w:val="decimal" w:pos="546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495E17" w:rsidRPr="00F27A86" w14:paraId="356550F0" w14:textId="77777777" w:rsidTr="00495E17">
        <w:trPr>
          <w:trHeight w:hRule="exact" w:val="227"/>
          <w:jc w:val="center"/>
        </w:trPr>
        <w:tc>
          <w:tcPr>
            <w:tcW w:w="1777" w:type="pct"/>
            <w:noWrap/>
            <w:vAlign w:val="center"/>
            <w:hideMark/>
          </w:tcPr>
          <w:p w14:paraId="4CCA832D" w14:textId="77777777" w:rsidR="00495E17" w:rsidRPr="00F27A86" w:rsidRDefault="00495E17" w:rsidP="00495E17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Población económicamente activa (</w:t>
            </w:r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pea</w:t>
            </w:r>
            <w:r w:rsidRPr="00F27A86">
              <w:rPr>
                <w:color w:val="000000"/>
                <w:sz w:val="16"/>
                <w:szCs w:val="16"/>
                <w:lang w:val="es-MX" w:eastAsia="es-MX"/>
              </w:rPr>
              <w:t>)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  <w:tc>
          <w:tcPr>
            <w:tcW w:w="537" w:type="pct"/>
            <w:noWrap/>
            <w:vAlign w:val="center"/>
          </w:tcPr>
          <w:p w14:paraId="101725F9" w14:textId="37070DED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61 213 197</w:t>
            </w:r>
          </w:p>
        </w:tc>
        <w:tc>
          <w:tcPr>
            <w:tcW w:w="538" w:type="pct"/>
            <w:vAlign w:val="center"/>
          </w:tcPr>
          <w:p w14:paraId="63188604" w14:textId="449BF367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62 094 108</w:t>
            </w:r>
          </w:p>
        </w:tc>
        <w:tc>
          <w:tcPr>
            <w:tcW w:w="489" w:type="pct"/>
            <w:vAlign w:val="center"/>
          </w:tcPr>
          <w:p w14:paraId="3EDA2903" w14:textId="7764CA9E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880 911</w:t>
            </w:r>
          </w:p>
        </w:tc>
        <w:tc>
          <w:tcPr>
            <w:tcW w:w="585" w:type="pct"/>
            <w:vAlign w:val="center"/>
          </w:tcPr>
          <w:p w14:paraId="52641E99" w14:textId="43C0176B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60.0</w:t>
            </w:r>
          </w:p>
        </w:tc>
        <w:tc>
          <w:tcPr>
            <w:tcW w:w="537" w:type="pct"/>
            <w:vAlign w:val="center"/>
          </w:tcPr>
          <w:p w14:paraId="65F6AA7F" w14:textId="68EB4D34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59.6</w:t>
            </w:r>
          </w:p>
        </w:tc>
        <w:tc>
          <w:tcPr>
            <w:tcW w:w="537" w:type="pct"/>
            <w:vAlign w:val="center"/>
          </w:tcPr>
          <w:p w14:paraId="42F7BEF3" w14:textId="0F538CB1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-0.4</w:t>
            </w:r>
          </w:p>
        </w:tc>
      </w:tr>
      <w:tr w:rsidR="00495E17" w:rsidRPr="00F27A86" w14:paraId="7701CAC8" w14:textId="77777777" w:rsidTr="00495E17">
        <w:trPr>
          <w:trHeight w:hRule="exact" w:val="227"/>
          <w:jc w:val="center"/>
        </w:trPr>
        <w:tc>
          <w:tcPr>
            <w:tcW w:w="1777" w:type="pct"/>
            <w:shd w:val="clear" w:color="auto" w:fill="F2F2F2"/>
            <w:noWrap/>
            <w:vAlign w:val="center"/>
            <w:hideMark/>
          </w:tcPr>
          <w:p w14:paraId="0ADEC6CE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Ocupada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2/</w:t>
            </w:r>
          </w:p>
        </w:tc>
        <w:tc>
          <w:tcPr>
            <w:tcW w:w="537" w:type="pct"/>
            <w:shd w:val="clear" w:color="auto" w:fill="F2F2F2"/>
            <w:noWrap/>
            <w:vAlign w:val="center"/>
          </w:tcPr>
          <w:p w14:paraId="1F7D887B" w14:textId="7864A77A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59 424 233</w:t>
            </w:r>
          </w:p>
        </w:tc>
        <w:tc>
          <w:tcPr>
            <w:tcW w:w="538" w:type="pct"/>
            <w:shd w:val="clear" w:color="auto" w:fill="F2F2F2"/>
            <w:vAlign w:val="center"/>
          </w:tcPr>
          <w:p w14:paraId="2DE9A0A4" w14:textId="069A8ECC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60 244 382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76C471C4" w14:textId="219F42CC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820 149</w:t>
            </w:r>
          </w:p>
        </w:tc>
        <w:tc>
          <w:tcPr>
            <w:tcW w:w="585" w:type="pct"/>
            <w:shd w:val="clear" w:color="auto" w:fill="F2F2F2"/>
            <w:vAlign w:val="center"/>
          </w:tcPr>
          <w:p w14:paraId="694D6343" w14:textId="1FC11971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97.1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58E5F34E" w14:textId="7FB20B55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97.0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08B3DBBE" w14:textId="2F5B83A3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-0.1</w:t>
            </w:r>
          </w:p>
        </w:tc>
      </w:tr>
      <w:tr w:rsidR="00495E17" w:rsidRPr="00F27A86" w14:paraId="4C092EDC" w14:textId="77777777" w:rsidTr="00495E17">
        <w:trPr>
          <w:trHeight w:hRule="exact" w:val="227"/>
          <w:jc w:val="center"/>
        </w:trPr>
        <w:tc>
          <w:tcPr>
            <w:tcW w:w="1777" w:type="pct"/>
            <w:noWrap/>
            <w:vAlign w:val="center"/>
            <w:hideMark/>
          </w:tcPr>
          <w:p w14:paraId="1ACD54CB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Desocupada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2/</w:t>
            </w:r>
          </w:p>
        </w:tc>
        <w:tc>
          <w:tcPr>
            <w:tcW w:w="537" w:type="pct"/>
            <w:noWrap/>
            <w:vAlign w:val="center"/>
          </w:tcPr>
          <w:p w14:paraId="523AA638" w14:textId="782DF95D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1 788 964</w:t>
            </w:r>
          </w:p>
        </w:tc>
        <w:tc>
          <w:tcPr>
            <w:tcW w:w="538" w:type="pct"/>
            <w:vAlign w:val="center"/>
          </w:tcPr>
          <w:p w14:paraId="2F078E35" w14:textId="05C52249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1 849 726</w:t>
            </w:r>
          </w:p>
        </w:tc>
        <w:tc>
          <w:tcPr>
            <w:tcW w:w="489" w:type="pct"/>
            <w:vAlign w:val="center"/>
          </w:tcPr>
          <w:p w14:paraId="4FE75541" w14:textId="62C9293B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60 762</w:t>
            </w:r>
          </w:p>
        </w:tc>
        <w:tc>
          <w:tcPr>
            <w:tcW w:w="585" w:type="pct"/>
            <w:vAlign w:val="center"/>
          </w:tcPr>
          <w:p w14:paraId="78BE7BD2" w14:textId="596B53F0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537" w:type="pct"/>
            <w:vAlign w:val="center"/>
          </w:tcPr>
          <w:p w14:paraId="3EA125FE" w14:textId="1C465498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3.0</w:t>
            </w:r>
          </w:p>
        </w:tc>
        <w:tc>
          <w:tcPr>
            <w:tcW w:w="537" w:type="pct"/>
            <w:vAlign w:val="center"/>
          </w:tcPr>
          <w:p w14:paraId="473B611B" w14:textId="06B90076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495E17" w:rsidRPr="00F27A86" w14:paraId="1DE1EFDF" w14:textId="77777777" w:rsidTr="00495E17">
        <w:trPr>
          <w:trHeight w:hRule="exact" w:val="227"/>
          <w:jc w:val="center"/>
        </w:trPr>
        <w:tc>
          <w:tcPr>
            <w:tcW w:w="1777" w:type="pct"/>
            <w:shd w:val="clear" w:color="auto" w:fill="F2F2F2"/>
            <w:noWrap/>
            <w:vAlign w:val="center"/>
            <w:hideMark/>
          </w:tcPr>
          <w:p w14:paraId="175796E6" w14:textId="77777777" w:rsidR="00495E17" w:rsidRPr="00F27A86" w:rsidRDefault="00495E17" w:rsidP="00495E17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Población no económicamente activa (</w:t>
            </w:r>
            <w:proofErr w:type="spellStart"/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pnea</w:t>
            </w:r>
            <w:proofErr w:type="spellEnd"/>
            <w:r w:rsidRPr="00F27A86">
              <w:rPr>
                <w:color w:val="000000"/>
                <w:sz w:val="16"/>
                <w:szCs w:val="16"/>
                <w:lang w:val="es-MX" w:eastAsia="es-MX"/>
              </w:rPr>
              <w:t>)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  <w:tc>
          <w:tcPr>
            <w:tcW w:w="537" w:type="pct"/>
            <w:shd w:val="clear" w:color="auto" w:fill="F2F2F2"/>
            <w:noWrap/>
            <w:vAlign w:val="center"/>
          </w:tcPr>
          <w:p w14:paraId="1644BB64" w14:textId="5297AB29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40 851 692</w:t>
            </w:r>
          </w:p>
        </w:tc>
        <w:tc>
          <w:tcPr>
            <w:tcW w:w="538" w:type="pct"/>
            <w:shd w:val="clear" w:color="auto" w:fill="F2F2F2"/>
            <w:vAlign w:val="center"/>
          </w:tcPr>
          <w:p w14:paraId="65D5A9E4" w14:textId="296565FE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42 145 732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50E3835E" w14:textId="3F184022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1 294 040</w:t>
            </w:r>
          </w:p>
        </w:tc>
        <w:tc>
          <w:tcPr>
            <w:tcW w:w="585" w:type="pct"/>
            <w:shd w:val="clear" w:color="auto" w:fill="F2F2F2"/>
            <w:vAlign w:val="center"/>
          </w:tcPr>
          <w:p w14:paraId="43338A6F" w14:textId="4DA99E22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40.0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2B52A3A2" w14:textId="31DC3004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40.4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1C5C597E" w14:textId="706D67CC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0.4</w:t>
            </w:r>
          </w:p>
        </w:tc>
      </w:tr>
      <w:tr w:rsidR="00495E17" w:rsidRPr="00F27A86" w14:paraId="30D509EB" w14:textId="77777777" w:rsidTr="00495E17">
        <w:trPr>
          <w:trHeight w:hRule="exact" w:val="227"/>
          <w:jc w:val="center"/>
        </w:trPr>
        <w:tc>
          <w:tcPr>
            <w:tcW w:w="1777" w:type="pct"/>
            <w:noWrap/>
            <w:vAlign w:val="center"/>
            <w:hideMark/>
          </w:tcPr>
          <w:p w14:paraId="7FBC0138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Disponible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537" w:type="pct"/>
            <w:noWrap/>
            <w:vAlign w:val="center"/>
          </w:tcPr>
          <w:p w14:paraId="6A87BEEC" w14:textId="564D2F04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5 171 990</w:t>
            </w:r>
          </w:p>
        </w:tc>
        <w:tc>
          <w:tcPr>
            <w:tcW w:w="538" w:type="pct"/>
            <w:vAlign w:val="center"/>
          </w:tcPr>
          <w:p w14:paraId="74B44E0E" w14:textId="3C9365D8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5 444 184</w:t>
            </w:r>
          </w:p>
        </w:tc>
        <w:tc>
          <w:tcPr>
            <w:tcW w:w="489" w:type="pct"/>
            <w:vAlign w:val="center"/>
          </w:tcPr>
          <w:p w14:paraId="4423659F" w14:textId="69AED512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272 194</w:t>
            </w:r>
          </w:p>
        </w:tc>
        <w:tc>
          <w:tcPr>
            <w:tcW w:w="585" w:type="pct"/>
            <w:vAlign w:val="center"/>
          </w:tcPr>
          <w:p w14:paraId="1CFE6C64" w14:textId="3CA133C4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12.7</w:t>
            </w:r>
          </w:p>
        </w:tc>
        <w:tc>
          <w:tcPr>
            <w:tcW w:w="537" w:type="pct"/>
            <w:vAlign w:val="center"/>
          </w:tcPr>
          <w:p w14:paraId="6790F3D2" w14:textId="6669CACE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12.9</w:t>
            </w:r>
          </w:p>
        </w:tc>
        <w:tc>
          <w:tcPr>
            <w:tcW w:w="537" w:type="pct"/>
            <w:vAlign w:val="center"/>
          </w:tcPr>
          <w:p w14:paraId="3EE6A1AC" w14:textId="35A335CE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0.3</w:t>
            </w:r>
          </w:p>
        </w:tc>
      </w:tr>
      <w:tr w:rsidR="00495E17" w:rsidRPr="00F27A86" w14:paraId="638D1999" w14:textId="77777777" w:rsidTr="00495E17">
        <w:trPr>
          <w:trHeight w:hRule="exact" w:val="227"/>
          <w:jc w:val="center"/>
        </w:trPr>
        <w:tc>
          <w:tcPr>
            <w:tcW w:w="1777" w:type="pct"/>
            <w:shd w:val="clear" w:color="auto" w:fill="F2F2F2"/>
            <w:noWrap/>
            <w:vAlign w:val="center"/>
            <w:hideMark/>
          </w:tcPr>
          <w:p w14:paraId="77EA4C51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No disponible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537" w:type="pct"/>
            <w:shd w:val="clear" w:color="auto" w:fill="F2F2F2"/>
            <w:noWrap/>
            <w:vAlign w:val="center"/>
          </w:tcPr>
          <w:p w14:paraId="727EB85B" w14:textId="1EE0250A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35 679 702</w:t>
            </w:r>
          </w:p>
        </w:tc>
        <w:tc>
          <w:tcPr>
            <w:tcW w:w="538" w:type="pct"/>
            <w:shd w:val="clear" w:color="auto" w:fill="F2F2F2"/>
            <w:vAlign w:val="center"/>
          </w:tcPr>
          <w:p w14:paraId="027381DC" w14:textId="5EDA5AB0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36 701 548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24497FB5" w14:textId="20C86BB0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1 021 846</w:t>
            </w:r>
          </w:p>
        </w:tc>
        <w:tc>
          <w:tcPr>
            <w:tcW w:w="585" w:type="pct"/>
            <w:shd w:val="clear" w:color="auto" w:fill="F2F2F2"/>
            <w:vAlign w:val="center"/>
          </w:tcPr>
          <w:p w14:paraId="32B511BB" w14:textId="524172BA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87.3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67760EA5" w14:textId="784F0BCC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87.1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371CB65F" w14:textId="769109C6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-0.3</w:t>
            </w:r>
          </w:p>
        </w:tc>
      </w:tr>
      <w:tr w:rsidR="00495E17" w:rsidRPr="00F27A86" w14:paraId="4DC22B33" w14:textId="77777777" w:rsidTr="00495E17">
        <w:trPr>
          <w:trHeight w:hRule="exact" w:val="227"/>
          <w:jc w:val="center"/>
        </w:trPr>
        <w:tc>
          <w:tcPr>
            <w:tcW w:w="1777" w:type="pct"/>
            <w:shd w:val="clear" w:color="auto" w:fill="C0C0C0"/>
            <w:noWrap/>
            <w:vAlign w:val="center"/>
            <w:hideMark/>
          </w:tcPr>
          <w:p w14:paraId="371C008A" w14:textId="77777777" w:rsidR="00495E17" w:rsidRPr="00F27A86" w:rsidRDefault="00495E17" w:rsidP="00495E17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Mujeres</w:t>
            </w:r>
          </w:p>
        </w:tc>
        <w:tc>
          <w:tcPr>
            <w:tcW w:w="537" w:type="pct"/>
            <w:shd w:val="clear" w:color="auto" w:fill="C0C0C0"/>
            <w:noWrap/>
            <w:vAlign w:val="center"/>
          </w:tcPr>
          <w:p w14:paraId="484D6E92" w14:textId="304F264E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 xml:space="preserve"> 54 399 642</w:t>
            </w:r>
          </w:p>
        </w:tc>
        <w:tc>
          <w:tcPr>
            <w:tcW w:w="538" w:type="pct"/>
            <w:shd w:val="clear" w:color="auto" w:fill="C0C0C0"/>
            <w:vAlign w:val="center"/>
          </w:tcPr>
          <w:p w14:paraId="5D97B8F8" w14:textId="4E36AD52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 xml:space="preserve"> 55 275 533</w:t>
            </w:r>
          </w:p>
        </w:tc>
        <w:tc>
          <w:tcPr>
            <w:tcW w:w="489" w:type="pct"/>
            <w:shd w:val="clear" w:color="auto" w:fill="C0C0C0"/>
            <w:vAlign w:val="center"/>
          </w:tcPr>
          <w:p w14:paraId="209FEB72" w14:textId="0A61442B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 875 891</w:t>
            </w:r>
          </w:p>
        </w:tc>
        <w:tc>
          <w:tcPr>
            <w:tcW w:w="585" w:type="pct"/>
            <w:shd w:val="clear" w:color="auto" w:fill="C0C0C0"/>
            <w:vAlign w:val="center"/>
          </w:tcPr>
          <w:p w14:paraId="321836BA" w14:textId="7C5CEB7F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537" w:type="pct"/>
            <w:shd w:val="clear" w:color="auto" w:fill="C0C0C0"/>
            <w:vAlign w:val="center"/>
          </w:tcPr>
          <w:p w14:paraId="65F84DE4" w14:textId="4B6B9A40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537" w:type="pct"/>
            <w:shd w:val="clear" w:color="auto" w:fill="C0C0C0"/>
            <w:vAlign w:val="center"/>
          </w:tcPr>
          <w:p w14:paraId="01D1193F" w14:textId="55285B28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495E17" w:rsidRPr="00F27A86" w14:paraId="147AC648" w14:textId="77777777" w:rsidTr="00495E17">
        <w:trPr>
          <w:trHeight w:hRule="exact" w:val="227"/>
          <w:jc w:val="center"/>
        </w:trPr>
        <w:tc>
          <w:tcPr>
            <w:tcW w:w="1777" w:type="pct"/>
            <w:noWrap/>
            <w:vAlign w:val="center"/>
            <w:hideMark/>
          </w:tcPr>
          <w:p w14:paraId="2D002EE7" w14:textId="77777777" w:rsidR="00495E17" w:rsidRPr="00F27A86" w:rsidRDefault="00495E17" w:rsidP="00495E17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Población económicamente activa (</w:t>
            </w:r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pea</w:t>
            </w:r>
            <w:r w:rsidRPr="00F27A86">
              <w:rPr>
                <w:color w:val="000000"/>
                <w:sz w:val="16"/>
                <w:szCs w:val="16"/>
                <w:lang w:val="es-MX" w:eastAsia="es-MX"/>
              </w:rPr>
              <w:t>)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  <w:tc>
          <w:tcPr>
            <w:tcW w:w="537" w:type="pct"/>
            <w:noWrap/>
            <w:vAlign w:val="center"/>
          </w:tcPr>
          <w:p w14:paraId="7B14298F" w14:textId="4A71B2B8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25 277 037</w:t>
            </w:r>
          </w:p>
        </w:tc>
        <w:tc>
          <w:tcPr>
            <w:tcW w:w="538" w:type="pct"/>
            <w:vAlign w:val="center"/>
          </w:tcPr>
          <w:p w14:paraId="4F8B4464" w14:textId="2859A298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25 178 907</w:t>
            </w:r>
          </w:p>
        </w:tc>
        <w:tc>
          <w:tcPr>
            <w:tcW w:w="489" w:type="pct"/>
            <w:vAlign w:val="center"/>
          </w:tcPr>
          <w:p w14:paraId="2CCB8A78" w14:textId="7A1FFD46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-98 130</w:t>
            </w:r>
          </w:p>
        </w:tc>
        <w:tc>
          <w:tcPr>
            <w:tcW w:w="585" w:type="pct"/>
            <w:vAlign w:val="center"/>
          </w:tcPr>
          <w:p w14:paraId="178BE4C7" w14:textId="30FA3F6E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46.5</w:t>
            </w:r>
          </w:p>
        </w:tc>
        <w:tc>
          <w:tcPr>
            <w:tcW w:w="537" w:type="pct"/>
            <w:vAlign w:val="center"/>
          </w:tcPr>
          <w:p w14:paraId="6CD46F32" w14:textId="04420FBA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45.6</w:t>
            </w:r>
          </w:p>
        </w:tc>
        <w:tc>
          <w:tcPr>
            <w:tcW w:w="537" w:type="pct"/>
            <w:vAlign w:val="center"/>
          </w:tcPr>
          <w:p w14:paraId="2CBAC741" w14:textId="4E189A50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-0.9</w:t>
            </w:r>
          </w:p>
        </w:tc>
      </w:tr>
      <w:tr w:rsidR="00495E17" w:rsidRPr="00F27A86" w14:paraId="6DDA457C" w14:textId="77777777" w:rsidTr="00495E17">
        <w:trPr>
          <w:trHeight w:hRule="exact" w:val="227"/>
          <w:jc w:val="center"/>
        </w:trPr>
        <w:tc>
          <w:tcPr>
            <w:tcW w:w="1777" w:type="pct"/>
            <w:shd w:val="clear" w:color="auto" w:fill="F2F2F2"/>
            <w:noWrap/>
            <w:vAlign w:val="center"/>
            <w:hideMark/>
          </w:tcPr>
          <w:p w14:paraId="45157E70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Ocupada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2/</w:t>
            </w:r>
          </w:p>
        </w:tc>
        <w:tc>
          <w:tcPr>
            <w:tcW w:w="537" w:type="pct"/>
            <w:shd w:val="clear" w:color="auto" w:fill="F2F2F2"/>
            <w:noWrap/>
            <w:vAlign w:val="center"/>
          </w:tcPr>
          <w:p w14:paraId="64A07710" w14:textId="058E857D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24 517 554</w:t>
            </w:r>
          </w:p>
        </w:tc>
        <w:tc>
          <w:tcPr>
            <w:tcW w:w="538" w:type="pct"/>
            <w:shd w:val="clear" w:color="auto" w:fill="F2F2F2"/>
            <w:vAlign w:val="center"/>
          </w:tcPr>
          <w:p w14:paraId="7B047B9F" w14:textId="6FBA7C7F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24 392 481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760788A8" w14:textId="20A22DD7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-125 073</w:t>
            </w:r>
          </w:p>
        </w:tc>
        <w:tc>
          <w:tcPr>
            <w:tcW w:w="585" w:type="pct"/>
            <w:shd w:val="clear" w:color="auto" w:fill="F2F2F2"/>
            <w:vAlign w:val="center"/>
          </w:tcPr>
          <w:p w14:paraId="1A1285A7" w14:textId="140CEC7C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97.0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539E0B71" w14:textId="761F3F64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96.9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7129DB98" w14:textId="6DC4CA75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-0.1</w:t>
            </w:r>
          </w:p>
        </w:tc>
      </w:tr>
      <w:tr w:rsidR="00495E17" w:rsidRPr="00F27A86" w14:paraId="20F3CD1E" w14:textId="77777777" w:rsidTr="00495E17">
        <w:trPr>
          <w:trHeight w:hRule="exact" w:val="227"/>
          <w:jc w:val="center"/>
        </w:trPr>
        <w:tc>
          <w:tcPr>
            <w:tcW w:w="1777" w:type="pct"/>
            <w:noWrap/>
            <w:vAlign w:val="center"/>
            <w:hideMark/>
          </w:tcPr>
          <w:p w14:paraId="69A89C35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Desocupada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2/</w:t>
            </w:r>
          </w:p>
        </w:tc>
        <w:tc>
          <w:tcPr>
            <w:tcW w:w="537" w:type="pct"/>
            <w:noWrap/>
            <w:vAlign w:val="center"/>
          </w:tcPr>
          <w:p w14:paraId="047D8855" w14:textId="29A42FA4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759 483</w:t>
            </w:r>
          </w:p>
        </w:tc>
        <w:tc>
          <w:tcPr>
            <w:tcW w:w="538" w:type="pct"/>
            <w:vAlign w:val="center"/>
          </w:tcPr>
          <w:p w14:paraId="5EE3C7A5" w14:textId="7D8E10EA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786 426</w:t>
            </w:r>
          </w:p>
        </w:tc>
        <w:tc>
          <w:tcPr>
            <w:tcW w:w="489" w:type="pct"/>
            <w:vAlign w:val="center"/>
          </w:tcPr>
          <w:p w14:paraId="636EE991" w14:textId="01F6229E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26 943</w:t>
            </w:r>
          </w:p>
        </w:tc>
        <w:tc>
          <w:tcPr>
            <w:tcW w:w="585" w:type="pct"/>
            <w:vAlign w:val="center"/>
          </w:tcPr>
          <w:p w14:paraId="31035DB5" w14:textId="7A343540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3.0</w:t>
            </w:r>
          </w:p>
        </w:tc>
        <w:tc>
          <w:tcPr>
            <w:tcW w:w="537" w:type="pct"/>
            <w:vAlign w:val="center"/>
          </w:tcPr>
          <w:p w14:paraId="692EB029" w14:textId="520A57DB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3.1</w:t>
            </w:r>
          </w:p>
        </w:tc>
        <w:tc>
          <w:tcPr>
            <w:tcW w:w="537" w:type="pct"/>
            <w:vAlign w:val="center"/>
          </w:tcPr>
          <w:p w14:paraId="3F28F2B5" w14:textId="3B6AFAD1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495E17" w:rsidRPr="00F27A86" w14:paraId="6A72BB8A" w14:textId="77777777" w:rsidTr="00495E17">
        <w:trPr>
          <w:trHeight w:hRule="exact" w:val="227"/>
          <w:jc w:val="center"/>
        </w:trPr>
        <w:tc>
          <w:tcPr>
            <w:tcW w:w="1777" w:type="pct"/>
            <w:shd w:val="clear" w:color="auto" w:fill="F2F2F2"/>
            <w:noWrap/>
            <w:vAlign w:val="center"/>
            <w:hideMark/>
          </w:tcPr>
          <w:p w14:paraId="4410B6B0" w14:textId="77777777" w:rsidR="00495E17" w:rsidRPr="00F27A86" w:rsidRDefault="00495E17" w:rsidP="00495E17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Población no económicamente activa (</w:t>
            </w:r>
            <w:proofErr w:type="spellStart"/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pnea</w:t>
            </w:r>
            <w:proofErr w:type="spellEnd"/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)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  <w:tc>
          <w:tcPr>
            <w:tcW w:w="537" w:type="pct"/>
            <w:shd w:val="clear" w:color="auto" w:fill="F2F2F2"/>
            <w:noWrap/>
            <w:vAlign w:val="center"/>
          </w:tcPr>
          <w:p w14:paraId="503D6005" w14:textId="2F536372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29 122 605</w:t>
            </w:r>
          </w:p>
        </w:tc>
        <w:tc>
          <w:tcPr>
            <w:tcW w:w="538" w:type="pct"/>
            <w:shd w:val="clear" w:color="auto" w:fill="F2F2F2"/>
            <w:vAlign w:val="center"/>
          </w:tcPr>
          <w:p w14:paraId="5D9970BD" w14:textId="7BA4216C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30 096 626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6286E317" w14:textId="259F7C75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974 021</w:t>
            </w:r>
          </w:p>
        </w:tc>
        <w:tc>
          <w:tcPr>
            <w:tcW w:w="585" w:type="pct"/>
            <w:shd w:val="clear" w:color="auto" w:fill="F2F2F2"/>
            <w:vAlign w:val="center"/>
          </w:tcPr>
          <w:p w14:paraId="6BC2E0CA" w14:textId="4306E811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53.5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2E3693C1" w14:textId="08613971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54.4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7ECF1C04" w14:textId="3E6F9B4D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0.9</w:t>
            </w:r>
          </w:p>
        </w:tc>
      </w:tr>
      <w:tr w:rsidR="00495E17" w:rsidRPr="00F27A86" w14:paraId="5BB00E6A" w14:textId="77777777" w:rsidTr="00495E17">
        <w:trPr>
          <w:trHeight w:hRule="exact" w:val="227"/>
          <w:jc w:val="center"/>
        </w:trPr>
        <w:tc>
          <w:tcPr>
            <w:tcW w:w="1777" w:type="pct"/>
            <w:noWrap/>
            <w:vAlign w:val="center"/>
            <w:hideMark/>
          </w:tcPr>
          <w:p w14:paraId="4E918129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Disponible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537" w:type="pct"/>
            <w:noWrap/>
            <w:vAlign w:val="center"/>
          </w:tcPr>
          <w:p w14:paraId="3F14EE8A" w14:textId="1FEC7CB4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3 426 223</w:t>
            </w:r>
          </w:p>
        </w:tc>
        <w:tc>
          <w:tcPr>
            <w:tcW w:w="538" w:type="pct"/>
            <w:vAlign w:val="center"/>
          </w:tcPr>
          <w:p w14:paraId="21100C83" w14:textId="0D103802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3 591 895</w:t>
            </w:r>
          </w:p>
        </w:tc>
        <w:tc>
          <w:tcPr>
            <w:tcW w:w="489" w:type="pct"/>
            <w:vAlign w:val="center"/>
          </w:tcPr>
          <w:p w14:paraId="7FBCB209" w14:textId="5F23DD19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165 672</w:t>
            </w:r>
          </w:p>
        </w:tc>
        <w:tc>
          <w:tcPr>
            <w:tcW w:w="585" w:type="pct"/>
            <w:vAlign w:val="center"/>
          </w:tcPr>
          <w:p w14:paraId="0507092C" w14:textId="778BE73B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11.8</w:t>
            </w:r>
          </w:p>
        </w:tc>
        <w:tc>
          <w:tcPr>
            <w:tcW w:w="537" w:type="pct"/>
            <w:vAlign w:val="center"/>
          </w:tcPr>
          <w:p w14:paraId="79F780DF" w14:textId="2DA14D23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11.9</w:t>
            </w:r>
          </w:p>
        </w:tc>
        <w:tc>
          <w:tcPr>
            <w:tcW w:w="537" w:type="pct"/>
            <w:vAlign w:val="center"/>
          </w:tcPr>
          <w:p w14:paraId="2717EB71" w14:textId="7C58EB0A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0.2</w:t>
            </w:r>
          </w:p>
        </w:tc>
      </w:tr>
      <w:tr w:rsidR="00495E17" w:rsidRPr="00F27A86" w14:paraId="5BB1177F" w14:textId="77777777" w:rsidTr="00495E17">
        <w:trPr>
          <w:trHeight w:hRule="exact" w:val="227"/>
          <w:jc w:val="center"/>
        </w:trPr>
        <w:tc>
          <w:tcPr>
            <w:tcW w:w="1777" w:type="pct"/>
            <w:shd w:val="clear" w:color="auto" w:fill="F2F2F2"/>
            <w:noWrap/>
            <w:vAlign w:val="center"/>
            <w:hideMark/>
          </w:tcPr>
          <w:p w14:paraId="0C25D379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No disponible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537" w:type="pct"/>
            <w:shd w:val="clear" w:color="auto" w:fill="F2F2F2"/>
            <w:noWrap/>
            <w:vAlign w:val="center"/>
          </w:tcPr>
          <w:p w14:paraId="222E9011" w14:textId="3263EBDF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25 696 382</w:t>
            </w:r>
          </w:p>
        </w:tc>
        <w:tc>
          <w:tcPr>
            <w:tcW w:w="538" w:type="pct"/>
            <w:shd w:val="clear" w:color="auto" w:fill="F2F2F2"/>
            <w:vAlign w:val="center"/>
          </w:tcPr>
          <w:p w14:paraId="6F599E1C" w14:textId="0334B1CD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26 504 731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5C139261" w14:textId="6771C21A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808 349</w:t>
            </w:r>
          </w:p>
        </w:tc>
        <w:tc>
          <w:tcPr>
            <w:tcW w:w="585" w:type="pct"/>
            <w:shd w:val="clear" w:color="auto" w:fill="F2F2F2"/>
            <w:vAlign w:val="center"/>
          </w:tcPr>
          <w:p w14:paraId="75E376F7" w14:textId="637664A0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88.2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3257D8DE" w14:textId="0A98E150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88.1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6F278F4B" w14:textId="2AE0CA02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-0.2</w:t>
            </w:r>
          </w:p>
        </w:tc>
      </w:tr>
      <w:tr w:rsidR="00495E17" w:rsidRPr="00F27A86" w14:paraId="439EB3EB" w14:textId="77777777" w:rsidTr="00495E17">
        <w:trPr>
          <w:trHeight w:hRule="exact" w:val="227"/>
          <w:jc w:val="center"/>
        </w:trPr>
        <w:tc>
          <w:tcPr>
            <w:tcW w:w="1777" w:type="pct"/>
            <w:shd w:val="clear" w:color="auto" w:fill="C0C0C0"/>
            <w:noWrap/>
            <w:vAlign w:val="center"/>
            <w:hideMark/>
          </w:tcPr>
          <w:p w14:paraId="33DF48AA" w14:textId="77777777" w:rsidR="00495E17" w:rsidRPr="00F27A86" w:rsidRDefault="00495E17" w:rsidP="00495E17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Hombres</w:t>
            </w:r>
          </w:p>
        </w:tc>
        <w:tc>
          <w:tcPr>
            <w:tcW w:w="537" w:type="pct"/>
            <w:shd w:val="clear" w:color="auto" w:fill="C0C0C0"/>
            <w:noWrap/>
            <w:vAlign w:val="center"/>
          </w:tcPr>
          <w:p w14:paraId="17F38052" w14:textId="34038454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 xml:space="preserve"> 47 665 247</w:t>
            </w:r>
          </w:p>
        </w:tc>
        <w:tc>
          <w:tcPr>
            <w:tcW w:w="538" w:type="pct"/>
            <w:shd w:val="clear" w:color="auto" w:fill="C0C0C0"/>
            <w:vAlign w:val="center"/>
          </w:tcPr>
          <w:p w14:paraId="738E861B" w14:textId="2445F335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 xml:space="preserve"> 48 964 307</w:t>
            </w:r>
          </w:p>
        </w:tc>
        <w:tc>
          <w:tcPr>
            <w:tcW w:w="489" w:type="pct"/>
            <w:shd w:val="clear" w:color="auto" w:fill="C0C0C0"/>
            <w:vAlign w:val="center"/>
          </w:tcPr>
          <w:p w14:paraId="3DBB9C1D" w14:textId="7249E8F3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 xml:space="preserve"> 1 299 060</w:t>
            </w:r>
          </w:p>
        </w:tc>
        <w:tc>
          <w:tcPr>
            <w:tcW w:w="585" w:type="pct"/>
            <w:shd w:val="clear" w:color="auto" w:fill="C0C0C0"/>
            <w:vAlign w:val="center"/>
          </w:tcPr>
          <w:p w14:paraId="6160EA5C" w14:textId="368285FB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537" w:type="pct"/>
            <w:shd w:val="clear" w:color="auto" w:fill="C0C0C0"/>
            <w:vAlign w:val="center"/>
          </w:tcPr>
          <w:p w14:paraId="5E0BC5DA" w14:textId="5B5F9AE1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537" w:type="pct"/>
            <w:shd w:val="clear" w:color="auto" w:fill="C0C0C0"/>
            <w:vAlign w:val="center"/>
          </w:tcPr>
          <w:p w14:paraId="04B234C2" w14:textId="1FDC5957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495E17" w:rsidRPr="00F27A86" w14:paraId="24F1C15C" w14:textId="77777777" w:rsidTr="00495E17">
        <w:trPr>
          <w:trHeight w:hRule="exact" w:val="227"/>
          <w:jc w:val="center"/>
        </w:trPr>
        <w:tc>
          <w:tcPr>
            <w:tcW w:w="1777" w:type="pct"/>
            <w:noWrap/>
            <w:vAlign w:val="center"/>
            <w:hideMark/>
          </w:tcPr>
          <w:p w14:paraId="3A69161D" w14:textId="77777777" w:rsidR="00495E17" w:rsidRPr="00F27A86" w:rsidRDefault="00495E17" w:rsidP="00495E17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Población económicamente activa (</w:t>
            </w:r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pea</w:t>
            </w:r>
            <w:r w:rsidRPr="00F27A86">
              <w:rPr>
                <w:color w:val="000000"/>
                <w:sz w:val="16"/>
                <w:szCs w:val="16"/>
                <w:lang w:val="es-MX" w:eastAsia="es-MX"/>
              </w:rPr>
              <w:t>)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  <w:tc>
          <w:tcPr>
            <w:tcW w:w="537" w:type="pct"/>
            <w:noWrap/>
            <w:vAlign w:val="center"/>
          </w:tcPr>
          <w:p w14:paraId="6C8224E8" w14:textId="62E5CAFB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35 936 160</w:t>
            </w:r>
          </w:p>
        </w:tc>
        <w:tc>
          <w:tcPr>
            <w:tcW w:w="538" w:type="pct"/>
            <w:vAlign w:val="center"/>
          </w:tcPr>
          <w:p w14:paraId="57CED855" w14:textId="019C932D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36 915 201</w:t>
            </w:r>
          </w:p>
        </w:tc>
        <w:tc>
          <w:tcPr>
            <w:tcW w:w="489" w:type="pct"/>
            <w:vAlign w:val="center"/>
          </w:tcPr>
          <w:p w14:paraId="354E1F0E" w14:textId="5DEBE327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979 041</w:t>
            </w:r>
          </w:p>
        </w:tc>
        <w:tc>
          <w:tcPr>
            <w:tcW w:w="585" w:type="pct"/>
            <w:vAlign w:val="center"/>
          </w:tcPr>
          <w:p w14:paraId="110A1E53" w14:textId="790483EA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75.4</w:t>
            </w:r>
          </w:p>
        </w:tc>
        <w:tc>
          <w:tcPr>
            <w:tcW w:w="537" w:type="pct"/>
            <w:vAlign w:val="center"/>
          </w:tcPr>
          <w:p w14:paraId="4C3A1F82" w14:textId="30FA57E8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75.4</w:t>
            </w:r>
          </w:p>
        </w:tc>
        <w:tc>
          <w:tcPr>
            <w:tcW w:w="537" w:type="pct"/>
            <w:vAlign w:val="center"/>
          </w:tcPr>
          <w:p w14:paraId="6CD79165" w14:textId="37E6C21F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495E17" w:rsidRPr="00F27A86" w14:paraId="7CAD4DE2" w14:textId="77777777" w:rsidTr="00495E17">
        <w:trPr>
          <w:trHeight w:hRule="exact" w:val="227"/>
          <w:jc w:val="center"/>
        </w:trPr>
        <w:tc>
          <w:tcPr>
            <w:tcW w:w="1777" w:type="pct"/>
            <w:shd w:val="clear" w:color="auto" w:fill="F2F2F2"/>
            <w:noWrap/>
            <w:vAlign w:val="center"/>
            <w:hideMark/>
          </w:tcPr>
          <w:p w14:paraId="6993AF06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Ocupada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2/</w:t>
            </w:r>
          </w:p>
        </w:tc>
        <w:tc>
          <w:tcPr>
            <w:tcW w:w="537" w:type="pct"/>
            <w:shd w:val="clear" w:color="auto" w:fill="F2F2F2"/>
            <w:noWrap/>
            <w:vAlign w:val="center"/>
          </w:tcPr>
          <w:p w14:paraId="61AE79C1" w14:textId="08AB4C40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34 906 679</w:t>
            </w:r>
          </w:p>
        </w:tc>
        <w:tc>
          <w:tcPr>
            <w:tcW w:w="538" w:type="pct"/>
            <w:shd w:val="clear" w:color="auto" w:fill="F2F2F2"/>
            <w:vAlign w:val="center"/>
          </w:tcPr>
          <w:p w14:paraId="7D81D5A0" w14:textId="3B6518E8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35 851 901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78ED4645" w14:textId="3854672B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945 222</w:t>
            </w:r>
          </w:p>
        </w:tc>
        <w:tc>
          <w:tcPr>
            <w:tcW w:w="585" w:type="pct"/>
            <w:shd w:val="clear" w:color="auto" w:fill="F2F2F2"/>
            <w:vAlign w:val="center"/>
          </w:tcPr>
          <w:p w14:paraId="41ADBBAE" w14:textId="3258F59E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97.1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4105CA5E" w14:textId="60AE99E5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97.1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16314EEB" w14:textId="745590CA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495E17" w:rsidRPr="00F27A86" w14:paraId="58DF8FD0" w14:textId="77777777" w:rsidTr="00495E17">
        <w:trPr>
          <w:trHeight w:hRule="exact" w:val="227"/>
          <w:jc w:val="center"/>
        </w:trPr>
        <w:tc>
          <w:tcPr>
            <w:tcW w:w="1777" w:type="pct"/>
            <w:noWrap/>
            <w:vAlign w:val="center"/>
            <w:hideMark/>
          </w:tcPr>
          <w:p w14:paraId="1F91C001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Desocupada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2/</w:t>
            </w:r>
          </w:p>
        </w:tc>
        <w:tc>
          <w:tcPr>
            <w:tcW w:w="537" w:type="pct"/>
            <w:noWrap/>
            <w:vAlign w:val="center"/>
          </w:tcPr>
          <w:p w14:paraId="357FA53B" w14:textId="56052AEE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1 029 481</w:t>
            </w:r>
          </w:p>
        </w:tc>
        <w:tc>
          <w:tcPr>
            <w:tcW w:w="538" w:type="pct"/>
            <w:vAlign w:val="center"/>
          </w:tcPr>
          <w:p w14:paraId="7CF28B1E" w14:textId="5F186CE0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1 063 300</w:t>
            </w:r>
          </w:p>
        </w:tc>
        <w:tc>
          <w:tcPr>
            <w:tcW w:w="489" w:type="pct"/>
            <w:vAlign w:val="center"/>
          </w:tcPr>
          <w:p w14:paraId="7FCFF10F" w14:textId="289C6E09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33 819</w:t>
            </w:r>
          </w:p>
        </w:tc>
        <w:tc>
          <w:tcPr>
            <w:tcW w:w="585" w:type="pct"/>
            <w:vAlign w:val="center"/>
          </w:tcPr>
          <w:p w14:paraId="675FD3B1" w14:textId="7C698DA0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537" w:type="pct"/>
            <w:vAlign w:val="center"/>
          </w:tcPr>
          <w:p w14:paraId="62492842" w14:textId="436651A5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537" w:type="pct"/>
            <w:vAlign w:val="center"/>
          </w:tcPr>
          <w:p w14:paraId="2B9A4897" w14:textId="6FF3C842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495E17" w:rsidRPr="00F27A86" w14:paraId="2D24D9D1" w14:textId="77777777" w:rsidTr="00495E17">
        <w:trPr>
          <w:trHeight w:hRule="exact" w:val="227"/>
          <w:jc w:val="center"/>
        </w:trPr>
        <w:tc>
          <w:tcPr>
            <w:tcW w:w="1777" w:type="pct"/>
            <w:shd w:val="clear" w:color="auto" w:fill="F2F2F2"/>
            <w:noWrap/>
            <w:vAlign w:val="center"/>
            <w:hideMark/>
          </w:tcPr>
          <w:p w14:paraId="139CF8EE" w14:textId="77777777" w:rsidR="00495E17" w:rsidRPr="00F27A86" w:rsidRDefault="00495E17" w:rsidP="00495E17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Población no económicamente activa (</w:t>
            </w:r>
            <w:proofErr w:type="spellStart"/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pnea</w:t>
            </w:r>
            <w:proofErr w:type="spellEnd"/>
            <w:r w:rsidRPr="00F27A86">
              <w:rPr>
                <w:color w:val="000000"/>
                <w:sz w:val="16"/>
                <w:szCs w:val="16"/>
                <w:lang w:val="es-MX" w:eastAsia="es-MX"/>
              </w:rPr>
              <w:t>)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  <w:tc>
          <w:tcPr>
            <w:tcW w:w="537" w:type="pct"/>
            <w:shd w:val="clear" w:color="auto" w:fill="F2F2F2"/>
            <w:noWrap/>
            <w:vAlign w:val="center"/>
          </w:tcPr>
          <w:p w14:paraId="08067830" w14:textId="6D1982D3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11 729 087</w:t>
            </w:r>
          </w:p>
        </w:tc>
        <w:tc>
          <w:tcPr>
            <w:tcW w:w="538" w:type="pct"/>
            <w:shd w:val="clear" w:color="auto" w:fill="F2F2F2"/>
            <w:vAlign w:val="center"/>
          </w:tcPr>
          <w:p w14:paraId="7B3D85FA" w14:textId="12180681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12 049 106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0249BF09" w14:textId="227F560C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320 019</w:t>
            </w:r>
          </w:p>
        </w:tc>
        <w:tc>
          <w:tcPr>
            <w:tcW w:w="585" w:type="pct"/>
            <w:shd w:val="clear" w:color="auto" w:fill="F2F2F2"/>
            <w:vAlign w:val="center"/>
          </w:tcPr>
          <w:p w14:paraId="62326F72" w14:textId="5A81185E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24.6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43EA4494" w14:textId="3B7AB036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24.6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0D55BC48" w14:textId="21575E9F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495E17" w:rsidRPr="00F27A86" w14:paraId="6A686A8B" w14:textId="77777777" w:rsidTr="00495E17">
        <w:trPr>
          <w:trHeight w:hRule="exact" w:val="227"/>
          <w:jc w:val="center"/>
        </w:trPr>
        <w:tc>
          <w:tcPr>
            <w:tcW w:w="1777" w:type="pct"/>
            <w:noWrap/>
            <w:vAlign w:val="center"/>
            <w:hideMark/>
          </w:tcPr>
          <w:p w14:paraId="79C50196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Disponible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537" w:type="pct"/>
            <w:noWrap/>
            <w:vAlign w:val="center"/>
          </w:tcPr>
          <w:p w14:paraId="15DACF75" w14:textId="37B95CEA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1 745 767</w:t>
            </w:r>
          </w:p>
        </w:tc>
        <w:tc>
          <w:tcPr>
            <w:tcW w:w="538" w:type="pct"/>
            <w:vAlign w:val="center"/>
          </w:tcPr>
          <w:p w14:paraId="065567A4" w14:textId="5309340F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1 852 289</w:t>
            </w:r>
          </w:p>
        </w:tc>
        <w:tc>
          <w:tcPr>
            <w:tcW w:w="489" w:type="pct"/>
            <w:vAlign w:val="center"/>
          </w:tcPr>
          <w:p w14:paraId="1575B188" w14:textId="780D045C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106 522</w:t>
            </w:r>
          </w:p>
        </w:tc>
        <w:tc>
          <w:tcPr>
            <w:tcW w:w="585" w:type="pct"/>
            <w:vAlign w:val="center"/>
          </w:tcPr>
          <w:p w14:paraId="5F2875A9" w14:textId="480FF2CD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14.9</w:t>
            </w:r>
          </w:p>
        </w:tc>
        <w:tc>
          <w:tcPr>
            <w:tcW w:w="537" w:type="pct"/>
            <w:vAlign w:val="center"/>
          </w:tcPr>
          <w:p w14:paraId="2E36CAA2" w14:textId="5C5FDCDC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15.4</w:t>
            </w:r>
          </w:p>
        </w:tc>
        <w:tc>
          <w:tcPr>
            <w:tcW w:w="537" w:type="pct"/>
            <w:vAlign w:val="center"/>
          </w:tcPr>
          <w:p w14:paraId="07087475" w14:textId="39848801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0.5</w:t>
            </w:r>
          </w:p>
        </w:tc>
      </w:tr>
      <w:tr w:rsidR="00495E17" w:rsidRPr="00F27A86" w14:paraId="19187AC7" w14:textId="77777777" w:rsidTr="00495E17">
        <w:trPr>
          <w:trHeight w:hRule="exact" w:val="227"/>
          <w:jc w:val="center"/>
        </w:trPr>
        <w:tc>
          <w:tcPr>
            <w:tcW w:w="1777" w:type="pct"/>
            <w:shd w:val="clear" w:color="auto" w:fill="F2F2F2"/>
            <w:noWrap/>
            <w:vAlign w:val="center"/>
            <w:hideMark/>
          </w:tcPr>
          <w:p w14:paraId="42CC3F9F" w14:textId="77777777" w:rsidR="00495E17" w:rsidRPr="00F27A86" w:rsidRDefault="00495E17" w:rsidP="00495E17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No disponible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537" w:type="pct"/>
            <w:shd w:val="clear" w:color="auto" w:fill="F2F2F2"/>
            <w:noWrap/>
            <w:vAlign w:val="center"/>
          </w:tcPr>
          <w:p w14:paraId="30B18A88" w14:textId="52FA2A74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9 983 320</w:t>
            </w:r>
          </w:p>
        </w:tc>
        <w:tc>
          <w:tcPr>
            <w:tcW w:w="538" w:type="pct"/>
            <w:shd w:val="clear" w:color="auto" w:fill="F2F2F2"/>
            <w:vAlign w:val="center"/>
          </w:tcPr>
          <w:p w14:paraId="261C6018" w14:textId="22061935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10 196 817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299F46A5" w14:textId="634A098E" w:rsidR="00495E17" w:rsidRPr="00F27A86" w:rsidRDefault="00495E17" w:rsidP="00495E17">
            <w:pPr>
              <w:tabs>
                <w:tab w:val="decimal" w:pos="78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213 497</w:t>
            </w:r>
          </w:p>
        </w:tc>
        <w:tc>
          <w:tcPr>
            <w:tcW w:w="585" w:type="pct"/>
            <w:shd w:val="clear" w:color="auto" w:fill="F2F2F2"/>
            <w:vAlign w:val="center"/>
          </w:tcPr>
          <w:p w14:paraId="5E65FE2F" w14:textId="6139DB33" w:rsidR="00495E17" w:rsidRPr="00F27A86" w:rsidRDefault="00495E17" w:rsidP="00B41B45">
            <w:pPr>
              <w:tabs>
                <w:tab w:val="decimal" w:pos="553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85.1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09D52D8A" w14:textId="72B50EC5" w:rsidR="00495E17" w:rsidRPr="00F27A86" w:rsidRDefault="00495E17" w:rsidP="00495E17">
            <w:pPr>
              <w:tabs>
                <w:tab w:val="decimal" w:pos="501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84.6</w:t>
            </w:r>
          </w:p>
        </w:tc>
        <w:tc>
          <w:tcPr>
            <w:tcW w:w="537" w:type="pct"/>
            <w:shd w:val="clear" w:color="auto" w:fill="F2F2F2"/>
            <w:vAlign w:val="center"/>
          </w:tcPr>
          <w:p w14:paraId="5240C027" w14:textId="737D2CE7" w:rsidR="00495E17" w:rsidRPr="00F27A86" w:rsidRDefault="00495E17" w:rsidP="00495E17">
            <w:pPr>
              <w:tabs>
                <w:tab w:val="decimal" w:pos="447"/>
              </w:tabs>
              <w:ind w:left="-57"/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-0.5</w:t>
            </w:r>
          </w:p>
        </w:tc>
      </w:tr>
    </w:tbl>
    <w:bookmarkEnd w:id="1"/>
    <w:p w14:paraId="5B2C6B82" w14:textId="021DD95F" w:rsidR="00D3125E" w:rsidRPr="00F27A86" w:rsidRDefault="009D3974" w:rsidP="00455482">
      <w:pPr>
        <w:pStyle w:val="n0"/>
        <w:keepLines w:val="0"/>
        <w:spacing w:before="0"/>
        <w:ind w:right="1799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</w:t>
      </w:r>
      <w:r w:rsidR="005771DA" w:rsidRPr="00F27A86">
        <w:rPr>
          <w:color w:val="4D565E"/>
          <w:sz w:val="16"/>
          <w:szCs w:val="16"/>
          <w:vertAlign w:val="superscript"/>
        </w:rPr>
        <w:t>/</w:t>
      </w:r>
      <w:r w:rsidR="00D3125E" w:rsidRPr="00F27A86">
        <w:rPr>
          <w:color w:val="4D565E"/>
          <w:sz w:val="16"/>
          <w:szCs w:val="16"/>
        </w:rPr>
        <w:tab/>
        <w:t>Valor relativo respecto a la población de 15 años y más.</w:t>
      </w:r>
    </w:p>
    <w:p w14:paraId="522543A6" w14:textId="4E28C117" w:rsidR="00D3125E" w:rsidRPr="00F27A86" w:rsidRDefault="009D3974" w:rsidP="00455482">
      <w:pPr>
        <w:pStyle w:val="n0"/>
        <w:keepLines w:val="0"/>
        <w:spacing w:before="0"/>
        <w:ind w:right="1799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2</w:t>
      </w:r>
      <w:r w:rsidR="005771DA" w:rsidRPr="00F27A86">
        <w:rPr>
          <w:color w:val="4D565E"/>
          <w:sz w:val="16"/>
          <w:szCs w:val="16"/>
          <w:vertAlign w:val="superscript"/>
        </w:rPr>
        <w:t>/</w:t>
      </w:r>
      <w:r w:rsidR="00D3125E" w:rsidRPr="00F27A86">
        <w:rPr>
          <w:color w:val="4D565E"/>
          <w:sz w:val="16"/>
          <w:szCs w:val="16"/>
        </w:rPr>
        <w:tab/>
        <w:t xml:space="preserve">Valor relativo respecto a la </w:t>
      </w:r>
      <w:r w:rsidR="00D3125E" w:rsidRPr="00F27A86">
        <w:rPr>
          <w:smallCaps/>
          <w:color w:val="4D565E"/>
          <w:sz w:val="16"/>
          <w:szCs w:val="16"/>
        </w:rPr>
        <w:t>pea</w:t>
      </w:r>
      <w:r w:rsidR="00D3125E" w:rsidRPr="00F27A86">
        <w:rPr>
          <w:color w:val="4D565E"/>
          <w:sz w:val="16"/>
          <w:szCs w:val="16"/>
        </w:rPr>
        <w:t>.</w:t>
      </w:r>
    </w:p>
    <w:p w14:paraId="7AA126F2" w14:textId="0C847650" w:rsidR="00D3125E" w:rsidRPr="00F27A86" w:rsidRDefault="009D3974" w:rsidP="2F5D3ED3">
      <w:pPr>
        <w:pStyle w:val="n0"/>
        <w:keepLines w:val="0"/>
        <w:spacing w:before="0"/>
        <w:ind w:right="1799" w:hanging="567"/>
        <w:rPr>
          <w:color w:val="4D565E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vertAlign w:val="superscript"/>
          <w:lang w:val="es-ES"/>
        </w:rPr>
        <w:t>3</w:t>
      </w:r>
      <w:r w:rsidR="005771DA" w:rsidRPr="00F27A86">
        <w:rPr>
          <w:color w:val="4D565E"/>
          <w:sz w:val="16"/>
          <w:szCs w:val="16"/>
          <w:vertAlign w:val="superscript"/>
          <w:lang w:val="es-ES"/>
        </w:rPr>
        <w:t>/</w:t>
      </w:r>
      <w:r w:rsidRPr="00F27A86">
        <w:tab/>
      </w:r>
      <w:r w:rsidR="00D3125E" w:rsidRPr="00F27A86">
        <w:rPr>
          <w:color w:val="4D565E"/>
          <w:sz w:val="16"/>
          <w:szCs w:val="16"/>
          <w:lang w:val="es-ES"/>
        </w:rPr>
        <w:t xml:space="preserve">Valor relativo respecto a la </w:t>
      </w:r>
      <w:proofErr w:type="spellStart"/>
      <w:r w:rsidR="00D3125E" w:rsidRPr="00F27A86">
        <w:rPr>
          <w:smallCaps/>
          <w:color w:val="4D565E"/>
          <w:sz w:val="16"/>
          <w:szCs w:val="16"/>
          <w:lang w:val="es-ES"/>
        </w:rPr>
        <w:t>pnea</w:t>
      </w:r>
      <w:proofErr w:type="spellEnd"/>
      <w:r w:rsidR="00D3125E" w:rsidRPr="00F27A86">
        <w:rPr>
          <w:color w:val="4D565E"/>
          <w:sz w:val="16"/>
          <w:szCs w:val="16"/>
          <w:lang w:val="es-ES"/>
        </w:rPr>
        <w:t>.</w:t>
      </w:r>
    </w:p>
    <w:p w14:paraId="31CC8D86" w14:textId="004EB16C" w:rsidR="009D3974" w:rsidRPr="00F27A86" w:rsidRDefault="009D3974" w:rsidP="2F5D3ED3">
      <w:pPr>
        <w:autoSpaceDE w:val="0"/>
        <w:autoSpaceDN w:val="0"/>
        <w:adjustRightInd w:val="0"/>
        <w:ind w:left="709" w:right="1797" w:hanging="567"/>
        <w:rPr>
          <w:color w:val="4D565E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lang w:val="es-ES"/>
        </w:rPr>
        <w:t xml:space="preserve">Fuente: </w:t>
      </w:r>
      <w:r w:rsidRPr="00F27A86">
        <w:rPr>
          <w:smallCaps/>
          <w:color w:val="4D565E"/>
          <w:sz w:val="16"/>
          <w:szCs w:val="16"/>
          <w:lang w:val="es-ES"/>
        </w:rPr>
        <w:t>inegi</w:t>
      </w:r>
      <w:r w:rsidRPr="00F27A86">
        <w:rPr>
          <w:color w:val="4D565E"/>
          <w:sz w:val="16"/>
          <w:szCs w:val="16"/>
          <w:lang w:val="es-ES"/>
        </w:rPr>
        <w:t>. Encuesta Nacional de Ocupación y Empleo (</w:t>
      </w:r>
      <w:proofErr w:type="spellStart"/>
      <w:r w:rsidRPr="00F27A86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Pr="00F27A86">
        <w:rPr>
          <w:smallCaps/>
          <w:color w:val="4D565E"/>
          <w:sz w:val="16"/>
          <w:szCs w:val="16"/>
          <w:lang w:val="es-ES"/>
        </w:rPr>
        <w:t>)</w:t>
      </w:r>
      <w:r w:rsidRPr="00F27A86">
        <w:rPr>
          <w:color w:val="4D565E"/>
          <w:sz w:val="16"/>
          <w:szCs w:val="16"/>
          <w:lang w:val="es-ES"/>
        </w:rPr>
        <w:t>, 202</w:t>
      </w:r>
      <w:r w:rsidR="00455482" w:rsidRPr="00F27A86">
        <w:rPr>
          <w:color w:val="4D565E"/>
          <w:sz w:val="16"/>
          <w:szCs w:val="16"/>
          <w:lang w:val="es-ES"/>
        </w:rPr>
        <w:t>5</w:t>
      </w:r>
      <w:r w:rsidRPr="00F27A86">
        <w:rPr>
          <w:color w:val="4D565E"/>
          <w:sz w:val="16"/>
          <w:szCs w:val="16"/>
          <w:lang w:val="es-ES"/>
        </w:rPr>
        <w:t>.</w:t>
      </w:r>
    </w:p>
    <w:p w14:paraId="4883CD84" w14:textId="77777777" w:rsidR="003115B6" w:rsidRPr="00F27A86" w:rsidRDefault="003115B6" w:rsidP="003115B6">
      <w:pPr>
        <w:jc w:val="left"/>
        <w:rPr>
          <w:color w:val="4D565E"/>
          <w:sz w:val="20"/>
          <w:szCs w:val="20"/>
        </w:rPr>
      </w:pPr>
      <w:r w:rsidRPr="00F27A86">
        <w:rPr>
          <w:color w:val="4D565E"/>
          <w:sz w:val="20"/>
          <w:szCs w:val="20"/>
        </w:rPr>
        <w:br w:type="page"/>
      </w:r>
    </w:p>
    <w:p w14:paraId="40D9B1AF" w14:textId="77777777" w:rsidR="00D3125E" w:rsidRPr="00F27A86" w:rsidRDefault="00D3125E" w:rsidP="00762D4E">
      <w:pPr>
        <w:pStyle w:val="Prrafodelista"/>
        <w:widowControl w:val="0"/>
        <w:spacing w:before="240"/>
        <w:ind w:left="567"/>
        <w:rPr>
          <w:b/>
          <w:iCs/>
          <w:lang w:val="es-ES"/>
        </w:rPr>
      </w:pPr>
      <w:r w:rsidRPr="00F27A86">
        <w:rPr>
          <w:b/>
          <w:iCs/>
          <w:lang w:val="es-ES"/>
        </w:rPr>
        <w:lastRenderedPageBreak/>
        <w:t>Características de la población ocupada</w:t>
      </w:r>
    </w:p>
    <w:p w14:paraId="0F2CCC6D" w14:textId="35E4CB33" w:rsidR="00132624" w:rsidRPr="00F27A86" w:rsidRDefault="00D3125E" w:rsidP="00403888">
      <w:pPr>
        <w:spacing w:before="240"/>
      </w:pPr>
      <w:r w:rsidRPr="00F27A86">
        <w:t xml:space="preserve">Del total de </w:t>
      </w:r>
      <w:r w:rsidR="0090372A" w:rsidRPr="00F27A86">
        <w:t>la población ocupada</w:t>
      </w:r>
      <w:r w:rsidR="00C04B0D" w:rsidRPr="00F27A86">
        <w:t xml:space="preserve"> (</w:t>
      </w:r>
      <w:r w:rsidR="003B6B37" w:rsidRPr="00F27A86">
        <w:t>60.2</w:t>
      </w:r>
      <w:r w:rsidR="00566FAA" w:rsidRPr="00F27A86">
        <w:t> </w:t>
      </w:r>
      <w:r w:rsidR="00C04B0D" w:rsidRPr="00F27A86">
        <w:t>millones)</w:t>
      </w:r>
      <w:r w:rsidRPr="00F27A86">
        <w:t xml:space="preserve">, </w:t>
      </w:r>
      <w:r w:rsidR="00D8535F" w:rsidRPr="00F27A86">
        <w:t>4</w:t>
      </w:r>
      <w:r w:rsidR="003B6B37" w:rsidRPr="00F27A86">
        <w:t>1.8</w:t>
      </w:r>
      <w:r w:rsidR="00566FAA" w:rsidRPr="00F27A86">
        <w:t> </w:t>
      </w:r>
      <w:r w:rsidR="00D8535F" w:rsidRPr="00F27A86">
        <w:t>millones (</w:t>
      </w:r>
      <w:r w:rsidR="00D01908" w:rsidRPr="00F27A86">
        <w:t>6</w:t>
      </w:r>
      <w:r w:rsidR="003B6B37" w:rsidRPr="00F27A86">
        <w:t>9</w:t>
      </w:r>
      <w:r w:rsidR="00927F2A" w:rsidRPr="00F27A86">
        <w:t>.4 </w:t>
      </w:r>
      <w:r w:rsidR="00D8535F" w:rsidRPr="00F27A86">
        <w:t>%) operaron como trabajadoras o trabajadores subordinados y remunerados al ocupar una plaza o puesto de trabajo</w:t>
      </w:r>
      <w:r w:rsidR="00540BE9" w:rsidRPr="00F27A86">
        <w:t>, lo que representó un</w:t>
      </w:r>
      <w:r w:rsidR="00485F57" w:rsidRPr="00F27A86">
        <w:t xml:space="preserve"> </w:t>
      </w:r>
      <w:r w:rsidR="003B6B37" w:rsidRPr="00F27A86">
        <w:t>aumento</w:t>
      </w:r>
      <w:r w:rsidR="00540BE9" w:rsidRPr="00F27A86">
        <w:t xml:space="preserve"> anual de </w:t>
      </w:r>
      <w:r w:rsidR="00CB7F2A" w:rsidRPr="00F27A86">
        <w:t>2</w:t>
      </w:r>
      <w:r w:rsidR="003B6B37" w:rsidRPr="00F27A86">
        <w:t>62</w:t>
      </w:r>
      <w:r w:rsidR="00566FAA" w:rsidRPr="00F27A86">
        <w:t> </w:t>
      </w:r>
      <w:r w:rsidR="00540BE9" w:rsidRPr="00F27A86">
        <w:t>mi</w:t>
      </w:r>
      <w:r w:rsidR="00D01908" w:rsidRPr="00F27A86">
        <w:t>l</w:t>
      </w:r>
      <w:r w:rsidR="00D8535F" w:rsidRPr="00F27A86">
        <w:t>. Además, 1</w:t>
      </w:r>
      <w:r w:rsidR="003B6B37" w:rsidRPr="00F27A86">
        <w:t>2.9</w:t>
      </w:r>
      <w:r w:rsidR="00566FAA" w:rsidRPr="00F27A86">
        <w:t> </w:t>
      </w:r>
      <w:r w:rsidR="00D8535F" w:rsidRPr="00F27A86">
        <w:t>millones (2</w:t>
      </w:r>
      <w:r w:rsidR="00927F2A" w:rsidRPr="00F27A86">
        <w:t>1.</w:t>
      </w:r>
      <w:r w:rsidR="003B6B37" w:rsidRPr="00F27A86">
        <w:t>4</w:t>
      </w:r>
      <w:r w:rsidR="00927F2A" w:rsidRPr="00F27A86">
        <w:rPr>
          <w:lang w:val="es-ES"/>
        </w:rPr>
        <w:t> </w:t>
      </w:r>
      <w:r w:rsidR="00D8535F" w:rsidRPr="00F27A86">
        <w:t>%) trabajaron de manera independiente o por su cuenta sin contratar empleadas o empleados</w:t>
      </w:r>
      <w:r w:rsidR="00540BE9" w:rsidRPr="00F27A86">
        <w:t xml:space="preserve">: </w:t>
      </w:r>
      <w:r w:rsidR="003B6B37" w:rsidRPr="00F27A86">
        <w:t>26</w:t>
      </w:r>
      <w:r w:rsidR="00566FAA" w:rsidRPr="00F27A86">
        <w:t> </w:t>
      </w:r>
      <w:r w:rsidR="00540BE9" w:rsidRPr="00F27A86">
        <w:t>mil</w:t>
      </w:r>
      <w:r w:rsidR="00093CD2" w:rsidRPr="00F27A86">
        <w:t xml:space="preserve"> </w:t>
      </w:r>
      <w:r w:rsidR="00540BE9" w:rsidRPr="00F27A86">
        <w:t>personas m</w:t>
      </w:r>
      <w:r w:rsidR="003B6B37" w:rsidRPr="00F27A86">
        <w:t>ás</w:t>
      </w:r>
      <w:r w:rsidR="00540BE9" w:rsidRPr="00F27A86">
        <w:t xml:space="preserve"> respecto a </w:t>
      </w:r>
      <w:r w:rsidR="00C1557F" w:rsidRPr="00F27A86">
        <w:t>septiembre</w:t>
      </w:r>
      <w:r w:rsidR="00540BE9" w:rsidRPr="00F27A86">
        <w:t xml:space="preserve"> de 202</w:t>
      </w:r>
      <w:r w:rsidR="001524E7" w:rsidRPr="00F27A86">
        <w:t>4</w:t>
      </w:r>
      <w:r w:rsidR="00540BE9" w:rsidRPr="00F27A86">
        <w:t>.</w:t>
      </w:r>
      <w:r w:rsidR="00D8535F" w:rsidRPr="00F27A86">
        <w:t xml:space="preserve"> Por su parte, 3.</w:t>
      </w:r>
      <w:r w:rsidR="00927F2A" w:rsidRPr="00F27A86">
        <w:t>6</w:t>
      </w:r>
      <w:r w:rsidR="00566FAA" w:rsidRPr="00F27A86">
        <w:t> </w:t>
      </w:r>
      <w:r w:rsidR="00D8535F" w:rsidRPr="00F27A86">
        <w:t>millones (</w:t>
      </w:r>
      <w:r w:rsidR="00465DAA" w:rsidRPr="00F27A86">
        <w:t>6</w:t>
      </w:r>
      <w:r w:rsidR="00CB7F2A" w:rsidRPr="00F27A86">
        <w:t>.</w:t>
      </w:r>
      <w:r w:rsidR="003B6B37" w:rsidRPr="00F27A86">
        <w:t>0</w:t>
      </w:r>
      <w:r w:rsidR="00927F2A" w:rsidRPr="00F27A86">
        <w:t> </w:t>
      </w:r>
      <w:r w:rsidR="00D8535F" w:rsidRPr="00F27A86">
        <w:t>%) fueron</w:t>
      </w:r>
      <w:r w:rsidR="00D8535F" w:rsidRPr="00F27A86">
        <w:rPr>
          <w:rStyle w:val="Refdecomentario"/>
          <w:lang w:val="es-MX"/>
        </w:rPr>
        <w:t xml:space="preserve"> </w:t>
      </w:r>
      <w:r w:rsidR="00D8535F" w:rsidRPr="00F27A86">
        <w:t>personas empleadoras</w:t>
      </w:r>
      <w:r w:rsidR="00E64A46" w:rsidRPr="00F27A86">
        <w:t xml:space="preserve">, cifra que </w:t>
      </w:r>
      <w:r w:rsidR="006C588A" w:rsidRPr="00F27A86">
        <w:t>subi</w:t>
      </w:r>
      <w:r w:rsidR="00E64A46" w:rsidRPr="00F27A86">
        <w:t xml:space="preserve">ó en </w:t>
      </w:r>
      <w:r w:rsidR="003B6B37" w:rsidRPr="00F27A86">
        <w:t>570</w:t>
      </w:r>
      <w:r w:rsidR="00566FAA" w:rsidRPr="00F27A86">
        <w:t> </w:t>
      </w:r>
      <w:r w:rsidR="00E64A46" w:rsidRPr="00F27A86">
        <w:t>mil.</w:t>
      </w:r>
      <w:r w:rsidR="00D8535F" w:rsidRPr="00F27A86">
        <w:t xml:space="preserve"> Finalmente,</w:t>
      </w:r>
      <w:r w:rsidR="00E30316" w:rsidRPr="00F27A86">
        <w:t xml:space="preserve"> </w:t>
      </w:r>
      <w:r w:rsidR="003B6B37" w:rsidRPr="00F27A86">
        <w:t>1.9</w:t>
      </w:r>
      <w:r w:rsidR="00566FAA" w:rsidRPr="00F27A86">
        <w:t> </w:t>
      </w:r>
      <w:r w:rsidR="00FA3252" w:rsidRPr="00F27A86">
        <w:t>millones</w:t>
      </w:r>
      <w:r w:rsidR="00D8535F" w:rsidRPr="00F27A86">
        <w:t xml:space="preserve"> de personas (3.</w:t>
      </w:r>
      <w:r w:rsidR="003B6B37" w:rsidRPr="00F27A86">
        <w:t>2</w:t>
      </w:r>
      <w:r w:rsidR="00B71C00" w:rsidRPr="00F27A86">
        <w:rPr>
          <w:lang w:val="es-ES"/>
        </w:rPr>
        <w:t> </w:t>
      </w:r>
      <w:r w:rsidR="00D8535F" w:rsidRPr="00F27A86">
        <w:t>%) se desempeñaron en los negocios o en las parcelas familiares, es decir, contribuyeron de manera directa a los procesos productivos, pero sin un acuerdo de remuneración monetaria</w:t>
      </w:r>
      <w:r w:rsidRPr="00F27A86">
        <w:t>.</w:t>
      </w:r>
      <w:r w:rsidR="00E64A46" w:rsidRPr="00F27A86">
        <w:t xml:space="preserve"> Lo anterior significó un </w:t>
      </w:r>
      <w:r w:rsidR="00927F2A" w:rsidRPr="00F27A86">
        <w:t>retroceso</w:t>
      </w:r>
      <w:r w:rsidR="00E64A46" w:rsidRPr="00F27A86">
        <w:t xml:space="preserve"> anual de </w:t>
      </w:r>
      <w:r w:rsidR="003B6B37" w:rsidRPr="00F27A86">
        <w:t>38</w:t>
      </w:r>
      <w:r w:rsidR="00566FAA" w:rsidRPr="00F27A86">
        <w:t> </w:t>
      </w:r>
      <w:r w:rsidR="00E64A46" w:rsidRPr="00F27A86">
        <w:t>mil.</w:t>
      </w:r>
    </w:p>
    <w:p w14:paraId="19A2246C" w14:textId="23D734D2" w:rsidR="00853ABC" w:rsidRPr="00F27A86" w:rsidRDefault="005A3E34" w:rsidP="00403888">
      <w:pPr>
        <w:spacing w:before="240"/>
      </w:pPr>
      <w:r w:rsidRPr="00F27A86">
        <w:t>Por sector de actividad</w:t>
      </w:r>
      <w:r w:rsidR="004D7F0F" w:rsidRPr="00F27A86">
        <w:t xml:space="preserve"> económica</w:t>
      </w:r>
      <w:r w:rsidRPr="00F27A86">
        <w:t>,</w:t>
      </w:r>
      <w:r w:rsidR="00D3125E" w:rsidRPr="00F27A86">
        <w:t xml:space="preserve"> la población ocupada se distribuyó de la siguiente manera: </w:t>
      </w:r>
      <w:r w:rsidR="002C100D" w:rsidRPr="00F27A86">
        <w:t>los servicios concentraron 2</w:t>
      </w:r>
      <w:r w:rsidR="00485F57" w:rsidRPr="00F27A86">
        <w:t>6</w:t>
      </w:r>
      <w:r w:rsidR="00895CFE" w:rsidRPr="00F27A86">
        <w:t>.</w:t>
      </w:r>
      <w:r w:rsidR="00A93FF9" w:rsidRPr="00F27A86">
        <w:t>6</w:t>
      </w:r>
      <w:r w:rsidR="00C42BA5" w:rsidRPr="00F27A86">
        <w:t xml:space="preserve"> </w:t>
      </w:r>
      <w:r w:rsidR="002C100D" w:rsidRPr="00F27A86">
        <w:t>millones de personas (4</w:t>
      </w:r>
      <w:r w:rsidR="00A93FF9" w:rsidRPr="00F27A86">
        <w:t>4.2</w:t>
      </w:r>
      <w:r w:rsidR="00A3259A" w:rsidRPr="00F27A86">
        <w:t> </w:t>
      </w:r>
      <w:r w:rsidR="002C100D" w:rsidRPr="00F27A86">
        <w:t xml:space="preserve">%); el comercio, </w:t>
      </w:r>
      <w:r w:rsidR="00485F57" w:rsidRPr="00F27A86">
        <w:t>1</w:t>
      </w:r>
      <w:r w:rsidR="00A93FF9" w:rsidRPr="00F27A86">
        <w:t>2.1</w:t>
      </w:r>
      <w:r w:rsidR="00566FAA" w:rsidRPr="00F27A86">
        <w:t> </w:t>
      </w:r>
      <w:r w:rsidR="002C100D" w:rsidRPr="00F27A86">
        <w:t>millones (</w:t>
      </w:r>
      <w:r w:rsidR="00A93FF9" w:rsidRPr="00F27A86">
        <w:t>20.0</w:t>
      </w:r>
      <w:r w:rsidR="00A3259A" w:rsidRPr="00F27A86">
        <w:t> </w:t>
      </w:r>
      <w:r w:rsidR="002C100D" w:rsidRPr="00F27A86">
        <w:t xml:space="preserve">%); la industria manufacturera, </w:t>
      </w:r>
      <w:r w:rsidR="00A93FF9" w:rsidRPr="00F27A86">
        <w:t>9.5</w:t>
      </w:r>
      <w:r w:rsidR="00C42BA5" w:rsidRPr="00F27A86">
        <w:t xml:space="preserve"> </w:t>
      </w:r>
      <w:r w:rsidR="002C100D" w:rsidRPr="00F27A86">
        <w:t>millones (1</w:t>
      </w:r>
      <w:r w:rsidR="00A93FF9" w:rsidRPr="00F27A86">
        <w:t>5</w:t>
      </w:r>
      <w:r w:rsidR="00895CFE" w:rsidRPr="00F27A86">
        <w:t>.</w:t>
      </w:r>
      <w:r w:rsidR="00927F2A" w:rsidRPr="00F27A86">
        <w:t>8</w:t>
      </w:r>
      <w:r w:rsidR="00A3259A" w:rsidRPr="00F27A86">
        <w:t> </w:t>
      </w:r>
      <w:r w:rsidR="002C100D" w:rsidRPr="00F27A86">
        <w:t>%); la</w:t>
      </w:r>
      <w:r w:rsidR="00E4056F" w:rsidRPr="00F27A86">
        <w:t xml:space="preserve"> agricultura, ganadería, silvicultura, caza y pesca</w:t>
      </w:r>
      <w:r w:rsidR="002C100D" w:rsidRPr="00F27A86">
        <w:t>,</w:t>
      </w:r>
      <w:r w:rsidR="001E07E8" w:rsidRPr="00F27A86">
        <w:t xml:space="preserve"> </w:t>
      </w:r>
      <w:r w:rsidR="001E1399" w:rsidRPr="00F27A86">
        <w:t>6</w:t>
      </w:r>
      <w:r w:rsidR="00581CE3" w:rsidRPr="00F27A86">
        <w:t>.</w:t>
      </w:r>
      <w:r w:rsidR="00A93FF9" w:rsidRPr="00F27A86">
        <w:t>5</w:t>
      </w:r>
      <w:r w:rsidR="00C42BA5" w:rsidRPr="00F27A86">
        <w:t xml:space="preserve"> </w:t>
      </w:r>
      <w:r w:rsidR="002C100D" w:rsidRPr="00F27A86">
        <w:t>millones (</w:t>
      </w:r>
      <w:r w:rsidR="00485F57" w:rsidRPr="00F27A86">
        <w:t>1</w:t>
      </w:r>
      <w:r w:rsidR="00927F2A" w:rsidRPr="00F27A86">
        <w:t>0</w:t>
      </w:r>
      <w:r w:rsidR="00581CE3" w:rsidRPr="00F27A86">
        <w:t>.</w:t>
      </w:r>
      <w:r w:rsidR="00A93FF9" w:rsidRPr="00F27A86">
        <w:t>8</w:t>
      </w:r>
      <w:r w:rsidR="00A3259A" w:rsidRPr="00F27A86">
        <w:t> </w:t>
      </w:r>
      <w:r w:rsidR="002C100D" w:rsidRPr="00F27A86">
        <w:t>%); la construcción, 4.</w:t>
      </w:r>
      <w:r w:rsidR="00A3259A" w:rsidRPr="00F27A86">
        <w:t>7</w:t>
      </w:r>
      <w:r w:rsidR="00C42BA5" w:rsidRPr="00F27A86">
        <w:t xml:space="preserve"> </w:t>
      </w:r>
      <w:r w:rsidR="002C100D" w:rsidRPr="00F27A86">
        <w:t>millones (</w:t>
      </w:r>
      <w:r w:rsidR="00895CFE" w:rsidRPr="00F27A86">
        <w:t>7.</w:t>
      </w:r>
      <w:r w:rsidR="00A93FF9" w:rsidRPr="00F27A86">
        <w:t>9</w:t>
      </w:r>
      <w:r w:rsidR="00A3259A" w:rsidRPr="00F27A86">
        <w:t> </w:t>
      </w:r>
      <w:r w:rsidR="002C100D" w:rsidRPr="00F27A86">
        <w:t>%)</w:t>
      </w:r>
      <w:r w:rsidR="00B01F12" w:rsidRPr="00F27A86">
        <w:t>;</w:t>
      </w:r>
      <w:r w:rsidR="002C100D" w:rsidRPr="00F27A86">
        <w:t xml:space="preserve"> y </w:t>
      </w:r>
      <w:r w:rsidR="002C100D" w:rsidRPr="00F27A86">
        <w:rPr>
          <w:i/>
          <w:iCs/>
        </w:rPr>
        <w:t>otras</w:t>
      </w:r>
      <w:r w:rsidR="00B01F12" w:rsidRPr="00F27A86">
        <w:rPr>
          <w:i/>
          <w:iCs/>
        </w:rPr>
        <w:t> </w:t>
      </w:r>
      <w:r w:rsidR="002C100D" w:rsidRPr="00F27A86">
        <w:rPr>
          <w:i/>
          <w:iCs/>
        </w:rPr>
        <w:t>actividades económicas</w:t>
      </w:r>
      <w:r w:rsidR="001E07E8" w:rsidRPr="00F27A86">
        <w:t xml:space="preserve"> </w:t>
      </w:r>
      <w:r w:rsidR="00BF0F78" w:rsidRPr="00F27A86">
        <w:t>—</w:t>
      </w:r>
      <w:r w:rsidR="002C100D" w:rsidRPr="00F27A86">
        <w:t xml:space="preserve">que incluyen la minería, electricidad, agua y suministro de gas—, </w:t>
      </w:r>
      <w:r w:rsidR="00A93FF9" w:rsidRPr="00F27A86">
        <w:t>349</w:t>
      </w:r>
      <w:r w:rsidR="00C42BA5" w:rsidRPr="00F27A86">
        <w:t> </w:t>
      </w:r>
      <w:r w:rsidR="00F14CD0" w:rsidRPr="00F27A86">
        <w:t xml:space="preserve">mil </w:t>
      </w:r>
      <w:r w:rsidR="002C100D" w:rsidRPr="00F27A86">
        <w:t>(0.</w:t>
      </w:r>
      <w:r w:rsidR="00C521C6" w:rsidRPr="00F27A86">
        <w:t>6</w:t>
      </w:r>
      <w:r w:rsidR="00A30494" w:rsidRPr="00F27A86">
        <w:t> </w:t>
      </w:r>
      <w:r w:rsidR="002C100D" w:rsidRPr="00F27A86">
        <w:t>%). Por</w:t>
      </w:r>
      <w:r w:rsidR="00566FAA" w:rsidRPr="00F27A86">
        <w:t xml:space="preserve"> </w:t>
      </w:r>
      <w:r w:rsidR="002C100D" w:rsidRPr="00F27A86">
        <w:t>su</w:t>
      </w:r>
      <w:r w:rsidR="00566FAA" w:rsidRPr="00F27A86">
        <w:t xml:space="preserve"> </w:t>
      </w:r>
      <w:r w:rsidR="002C100D" w:rsidRPr="00F27A86">
        <w:t xml:space="preserve">parte, </w:t>
      </w:r>
      <w:r w:rsidR="00C521C6" w:rsidRPr="00F27A86">
        <w:t>441</w:t>
      </w:r>
      <w:r w:rsidR="00C42BA5" w:rsidRPr="00F27A86">
        <w:t xml:space="preserve"> </w:t>
      </w:r>
      <w:r w:rsidR="002C100D" w:rsidRPr="00F27A86">
        <w:t>mil personas (0.</w:t>
      </w:r>
      <w:r w:rsidR="00C521C6" w:rsidRPr="00F27A86">
        <w:t>7</w:t>
      </w:r>
      <w:r w:rsidR="00A3259A" w:rsidRPr="00F27A86">
        <w:t> </w:t>
      </w:r>
      <w:r w:rsidR="002C100D" w:rsidRPr="00F27A86">
        <w:t>%) no especificaron su actividad.</w:t>
      </w:r>
      <w:r w:rsidR="00B01F12" w:rsidRPr="00F27A86">
        <w:t xml:space="preserve"> </w:t>
      </w:r>
      <w:r w:rsidR="0033180F" w:rsidRPr="00F27A86">
        <w:t>En</w:t>
      </w:r>
      <w:r w:rsidR="003261B4" w:rsidRPr="00F27A86">
        <w:t xml:space="preserve"> comparación con el mismo mes de 202</w:t>
      </w:r>
      <w:r w:rsidR="001524E7" w:rsidRPr="00F27A86">
        <w:t>4</w:t>
      </w:r>
      <w:r w:rsidR="003261B4" w:rsidRPr="00F27A86">
        <w:t xml:space="preserve">, los sectores con </w:t>
      </w:r>
      <w:r w:rsidR="003B762E" w:rsidRPr="00F27A86">
        <w:t xml:space="preserve">mayor </w:t>
      </w:r>
      <w:r w:rsidR="00C90D30" w:rsidRPr="00F27A86">
        <w:t>crecimient</w:t>
      </w:r>
      <w:r w:rsidR="003261B4" w:rsidRPr="00F27A86">
        <w:t>o en su población ocupada fueron</w:t>
      </w:r>
      <w:r w:rsidR="003D7E71" w:rsidRPr="00F27A86">
        <w:t xml:space="preserve"> los siguientes:</w:t>
      </w:r>
      <w:r w:rsidR="003261B4" w:rsidRPr="00F27A86">
        <w:t xml:space="preserve"> </w:t>
      </w:r>
      <w:r w:rsidR="00161404" w:rsidRPr="00F27A86">
        <w:t xml:space="preserve">comercio, con 449 </w:t>
      </w:r>
      <w:r w:rsidR="001402A6" w:rsidRPr="00F27A86">
        <w:t>mil</w:t>
      </w:r>
      <w:r w:rsidR="00161404" w:rsidRPr="00F27A86">
        <w:t xml:space="preserve">; restaurantes y servicios de alojamiento, con 211 mil; </w:t>
      </w:r>
      <w:r w:rsidR="00A3259A" w:rsidRPr="00F27A86">
        <w:t>transportes, comunicaciones, correo y almacenamiento</w:t>
      </w:r>
      <w:r w:rsidR="00485F57" w:rsidRPr="00F27A86">
        <w:t xml:space="preserve">, con </w:t>
      </w:r>
      <w:r w:rsidR="00161404" w:rsidRPr="00F27A86">
        <w:t>184</w:t>
      </w:r>
      <w:r w:rsidR="00C42BA5" w:rsidRPr="00F27A86">
        <w:t xml:space="preserve"> </w:t>
      </w:r>
      <w:r w:rsidR="00485F57" w:rsidRPr="00F27A86">
        <w:t>mil</w:t>
      </w:r>
      <w:r w:rsidR="001402A6" w:rsidRPr="00F27A86">
        <w:t xml:space="preserve">, </w:t>
      </w:r>
      <w:r w:rsidR="003414F1" w:rsidRPr="00F27A86">
        <w:t>y</w:t>
      </w:r>
      <w:r w:rsidR="00485F57" w:rsidRPr="00F27A86">
        <w:t xml:space="preserve"> </w:t>
      </w:r>
      <w:r w:rsidR="001402A6" w:rsidRPr="00F27A86">
        <w:t xml:space="preserve">agricultura, ganadería, silvicultura, caza y pesca, </w:t>
      </w:r>
      <w:r w:rsidR="00485F57" w:rsidRPr="00F27A86">
        <w:t xml:space="preserve">con </w:t>
      </w:r>
      <w:r w:rsidR="00A3259A" w:rsidRPr="00F27A86">
        <w:t>1</w:t>
      </w:r>
      <w:r w:rsidR="001402A6" w:rsidRPr="00F27A86">
        <w:t>25</w:t>
      </w:r>
      <w:r w:rsidR="00C42BA5" w:rsidRPr="00F27A86">
        <w:t xml:space="preserve"> </w:t>
      </w:r>
      <w:r w:rsidR="00485F57" w:rsidRPr="00F27A86">
        <w:t>mil</w:t>
      </w:r>
      <w:r w:rsidR="00264163" w:rsidRPr="00F27A86">
        <w:t xml:space="preserve"> personas</w:t>
      </w:r>
      <w:r w:rsidR="00EA501E" w:rsidRPr="00F27A86">
        <w:t xml:space="preserve">. En </w:t>
      </w:r>
      <w:r w:rsidR="00052E71" w:rsidRPr="00F27A86">
        <w:t xml:space="preserve">contraste, </w:t>
      </w:r>
      <w:r w:rsidR="002F4DD6" w:rsidRPr="00F27A86">
        <w:t xml:space="preserve">industria manufacturera registró </w:t>
      </w:r>
      <w:r w:rsidR="00EA501E" w:rsidRPr="00F27A86">
        <w:t>el</w:t>
      </w:r>
      <w:r w:rsidR="00052E71" w:rsidRPr="00F27A86">
        <w:t xml:space="preserve"> mayor descenso</w:t>
      </w:r>
      <w:r w:rsidR="007416E1" w:rsidRPr="00F27A86">
        <w:t xml:space="preserve">, con </w:t>
      </w:r>
      <w:r w:rsidR="00EA501E" w:rsidRPr="00F27A86">
        <w:t>250</w:t>
      </w:r>
      <w:r w:rsidR="007416E1" w:rsidRPr="00F27A86">
        <w:t xml:space="preserve"> mil</w:t>
      </w:r>
      <w:r w:rsidR="008811A5" w:rsidRPr="00F27A86">
        <w:t xml:space="preserve"> (ver cuadro 2)</w:t>
      </w:r>
      <w:r w:rsidR="00052E71" w:rsidRPr="00F27A86">
        <w:t>.</w:t>
      </w:r>
    </w:p>
    <w:p w14:paraId="22132674" w14:textId="77777777" w:rsidR="003115B6" w:rsidRPr="00F27A86" w:rsidRDefault="003115B6" w:rsidP="003115B6">
      <w:pPr>
        <w:jc w:val="left"/>
        <w:rPr>
          <w:color w:val="4D565E"/>
          <w:sz w:val="20"/>
          <w:szCs w:val="20"/>
        </w:rPr>
      </w:pPr>
      <w:r w:rsidRPr="00F27A86">
        <w:rPr>
          <w:color w:val="4D565E"/>
          <w:sz w:val="20"/>
          <w:szCs w:val="20"/>
        </w:rPr>
        <w:br w:type="page"/>
      </w:r>
    </w:p>
    <w:p w14:paraId="27D0B841" w14:textId="78DE0C4D" w:rsidR="00D3125E" w:rsidRPr="00F27A86" w:rsidRDefault="00D3125E" w:rsidP="00D3125E">
      <w:pPr>
        <w:pStyle w:val="Ttulo"/>
        <w:keepNext/>
        <w:keepLines/>
        <w:widowControl w:val="0"/>
        <w:spacing w:before="240"/>
        <w:rPr>
          <w:rFonts w:cs="Arial"/>
          <w:b w:val="0"/>
          <w:color w:val="4D565E"/>
          <w:sz w:val="20"/>
          <w:szCs w:val="22"/>
        </w:rPr>
      </w:pPr>
      <w:r w:rsidRPr="00F27A86">
        <w:rPr>
          <w:rFonts w:cs="Arial"/>
          <w:b w:val="0"/>
          <w:color w:val="4D565E"/>
          <w:sz w:val="20"/>
          <w:szCs w:val="22"/>
        </w:rPr>
        <w:lastRenderedPageBreak/>
        <w:t xml:space="preserve">Cuadro </w:t>
      </w:r>
      <w:r w:rsidR="003E69A5" w:rsidRPr="00F27A86">
        <w:rPr>
          <w:rFonts w:cs="Arial"/>
          <w:b w:val="0"/>
          <w:color w:val="4D565E"/>
          <w:sz w:val="20"/>
          <w:szCs w:val="22"/>
        </w:rPr>
        <w:t>2</w:t>
      </w:r>
    </w:p>
    <w:p w14:paraId="0D395DFF" w14:textId="36A141FD" w:rsidR="00D3125E" w:rsidRPr="00F27A86" w:rsidRDefault="009D3974" w:rsidP="00D3125E">
      <w:pPr>
        <w:pStyle w:val="Ttulo"/>
        <w:keepNext/>
        <w:keepLines/>
        <w:widowControl w:val="0"/>
        <w:rPr>
          <w:rFonts w:cs="Arial"/>
          <w:color w:val="003057"/>
          <w:sz w:val="22"/>
          <w:szCs w:val="22"/>
        </w:rPr>
      </w:pPr>
      <w:r w:rsidRPr="00F27A86">
        <w:rPr>
          <w:rFonts w:cs="Arial"/>
          <w:color w:val="003057"/>
          <w:sz w:val="22"/>
          <w:szCs w:val="22"/>
        </w:rPr>
        <w:t>P</w:t>
      </w:r>
      <w:r w:rsidR="00D3125E" w:rsidRPr="00F27A86">
        <w:rPr>
          <w:rFonts w:cs="Arial"/>
          <w:color w:val="003057"/>
          <w:sz w:val="22"/>
          <w:szCs w:val="22"/>
        </w:rPr>
        <w:t>oblación ocupada</w:t>
      </w:r>
      <w:r w:rsidR="00E42865" w:rsidRPr="00F27A86">
        <w:rPr>
          <w:rFonts w:cs="Arial"/>
          <w:color w:val="003057"/>
          <w:sz w:val="22"/>
          <w:szCs w:val="22"/>
        </w:rPr>
        <w:t xml:space="preserve"> por posición en la ocupación</w:t>
      </w:r>
      <w:r w:rsidR="001F645D" w:rsidRPr="00F27A86">
        <w:rPr>
          <w:rFonts w:cs="Arial"/>
          <w:color w:val="003057"/>
          <w:sz w:val="22"/>
          <w:szCs w:val="22"/>
        </w:rPr>
        <w:t>,</w:t>
      </w:r>
      <w:r w:rsidR="0021637B" w:rsidRPr="00F27A86">
        <w:rPr>
          <w:rFonts w:cs="Arial"/>
          <w:color w:val="003057"/>
          <w:sz w:val="22"/>
          <w:szCs w:val="22"/>
        </w:rPr>
        <w:br/>
      </w:r>
      <w:r w:rsidR="000B1D9D" w:rsidRPr="00F27A86">
        <w:rPr>
          <w:rFonts w:cs="Arial"/>
          <w:color w:val="003057"/>
          <w:sz w:val="22"/>
          <w:szCs w:val="22"/>
        </w:rPr>
        <w:t>sector de actividad económica</w:t>
      </w:r>
      <w:r w:rsidR="0021637B" w:rsidRPr="00F27A86">
        <w:rPr>
          <w:rFonts w:cs="Arial"/>
          <w:color w:val="003057"/>
          <w:sz w:val="22"/>
          <w:szCs w:val="22"/>
        </w:rPr>
        <w:t xml:space="preserve"> </w:t>
      </w:r>
      <w:r w:rsidR="001F645D" w:rsidRPr="00F27A86">
        <w:rPr>
          <w:rFonts w:cs="Arial"/>
          <w:color w:val="003057"/>
          <w:sz w:val="22"/>
          <w:szCs w:val="22"/>
        </w:rPr>
        <w:t>y nivel de ingresos</w:t>
      </w:r>
    </w:p>
    <w:p w14:paraId="6CD7C4F1" w14:textId="27BF5533" w:rsidR="00D3125E" w:rsidRPr="00F27A86" w:rsidRDefault="00C1557F" w:rsidP="00D3125E">
      <w:pPr>
        <w:pStyle w:val="Ttulo"/>
        <w:rPr>
          <w:rFonts w:cs="Arial"/>
          <w:b w:val="0"/>
          <w:color w:val="27251F"/>
          <w:sz w:val="20"/>
        </w:rPr>
      </w:pPr>
      <w:r w:rsidRPr="00F27A86">
        <w:rPr>
          <w:rFonts w:cs="Arial"/>
          <w:b w:val="0"/>
          <w:color w:val="27251F"/>
          <w:sz w:val="20"/>
        </w:rPr>
        <w:t>septiembre</w:t>
      </w:r>
      <w:r w:rsidR="003261B4" w:rsidRPr="00F27A86">
        <w:rPr>
          <w:rFonts w:cs="Arial"/>
          <w:b w:val="0"/>
          <w:color w:val="27251F"/>
          <w:sz w:val="20"/>
        </w:rPr>
        <w:t xml:space="preserve"> de 202</w:t>
      </w:r>
      <w:r w:rsidR="001524E7" w:rsidRPr="00F27A86">
        <w:rPr>
          <w:rFonts w:cs="Arial"/>
          <w:b w:val="0"/>
          <w:color w:val="27251F"/>
          <w:sz w:val="20"/>
        </w:rPr>
        <w:t>4</w:t>
      </w:r>
      <w:r w:rsidR="003261B4" w:rsidRPr="00F27A86">
        <w:rPr>
          <w:rFonts w:cs="Arial"/>
          <w:b w:val="0"/>
          <w:color w:val="27251F"/>
          <w:sz w:val="20"/>
        </w:rPr>
        <w:t xml:space="preserve"> y </w:t>
      </w:r>
      <w:r w:rsidR="00D3125E" w:rsidRPr="00F27A86">
        <w:rPr>
          <w:rFonts w:cs="Arial"/>
          <w:b w:val="0"/>
          <w:color w:val="27251F"/>
          <w:sz w:val="20"/>
        </w:rPr>
        <w:t>202</w:t>
      </w:r>
      <w:r w:rsidR="001524E7" w:rsidRPr="00F27A86">
        <w:rPr>
          <w:rFonts w:cs="Arial"/>
          <w:b w:val="0"/>
          <w:color w:val="27251F"/>
          <w:sz w:val="20"/>
        </w:rPr>
        <w:t>5</w:t>
      </w:r>
    </w:p>
    <w:p w14:paraId="4BF6ACB1" w14:textId="514BEE7F" w:rsidR="00E059BC" w:rsidRPr="00F27A86" w:rsidRDefault="00E059BC" w:rsidP="00D3125E">
      <w:pPr>
        <w:pStyle w:val="Ttulo"/>
        <w:rPr>
          <w:rFonts w:cs="Arial"/>
          <w:b w:val="0"/>
          <w:bCs/>
          <w:color w:val="27251F"/>
          <w:sz w:val="20"/>
        </w:rPr>
      </w:pPr>
      <w:r w:rsidRPr="00F27A86">
        <w:rPr>
          <w:rFonts w:cs="Arial"/>
          <w:b w:val="0"/>
          <w:bCs/>
          <w:color w:val="27251F"/>
          <w:sz w:val="18"/>
          <w:szCs w:val="18"/>
        </w:rPr>
        <w:t>(personas, porcentaje y diferencia anual)</w:t>
      </w:r>
    </w:p>
    <w:tbl>
      <w:tblPr>
        <w:tblW w:w="0" w:type="auto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8"/>
        <w:gridCol w:w="952"/>
        <w:gridCol w:w="40"/>
        <w:gridCol w:w="992"/>
        <w:gridCol w:w="993"/>
        <w:gridCol w:w="833"/>
        <w:gridCol w:w="953"/>
        <w:gridCol w:w="953"/>
      </w:tblGrid>
      <w:tr w:rsidR="00B17290" w:rsidRPr="00F27A86" w14:paraId="6658CD90" w14:textId="77777777" w:rsidTr="00A3259A">
        <w:trPr>
          <w:trHeight w:val="283"/>
          <w:jc w:val="center"/>
        </w:trPr>
        <w:tc>
          <w:tcPr>
            <w:tcW w:w="4248" w:type="dxa"/>
            <w:vMerge w:val="restart"/>
            <w:shd w:val="clear" w:color="auto" w:fill="80DDD7"/>
            <w:vAlign w:val="center"/>
            <w:hideMark/>
          </w:tcPr>
          <w:p w14:paraId="129E8A67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Posición en la ocupación,</w:t>
            </w: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br/>
              <w:t>sector de actividad económica</w:t>
            </w: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br/>
              <w:t>y nivel de ingresos</w:t>
            </w:r>
          </w:p>
        </w:tc>
        <w:tc>
          <w:tcPr>
            <w:tcW w:w="1984" w:type="dxa"/>
            <w:gridSpan w:val="3"/>
            <w:shd w:val="clear" w:color="auto" w:fill="80DDD7"/>
            <w:noWrap/>
            <w:vAlign w:val="center"/>
            <w:hideMark/>
          </w:tcPr>
          <w:p w14:paraId="67304DCF" w14:textId="46FA3DBD" w:rsidR="00B17290" w:rsidRPr="00F27A86" w:rsidRDefault="00C1557F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Septiembre</w:t>
            </w:r>
          </w:p>
        </w:tc>
        <w:tc>
          <w:tcPr>
            <w:tcW w:w="993" w:type="dxa"/>
            <w:vMerge w:val="restart"/>
            <w:shd w:val="clear" w:color="auto" w:fill="80DDD7"/>
            <w:vAlign w:val="center"/>
          </w:tcPr>
          <w:p w14:paraId="4325E779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Diferencia 2025-2024</w:t>
            </w:r>
          </w:p>
        </w:tc>
        <w:tc>
          <w:tcPr>
            <w:tcW w:w="1786" w:type="dxa"/>
            <w:gridSpan w:val="2"/>
            <w:shd w:val="clear" w:color="auto" w:fill="80DDD7"/>
            <w:vAlign w:val="center"/>
          </w:tcPr>
          <w:p w14:paraId="202DEEAA" w14:textId="1B37EE03" w:rsidR="00B17290" w:rsidRPr="00F27A86" w:rsidRDefault="00C1557F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Septiembre</w:t>
            </w:r>
          </w:p>
        </w:tc>
        <w:tc>
          <w:tcPr>
            <w:tcW w:w="953" w:type="dxa"/>
            <w:vMerge w:val="restart"/>
            <w:shd w:val="clear" w:color="auto" w:fill="80DDD7"/>
            <w:vAlign w:val="center"/>
          </w:tcPr>
          <w:p w14:paraId="1D29C434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Diferencia 2025-2024</w:t>
            </w:r>
          </w:p>
        </w:tc>
      </w:tr>
      <w:tr w:rsidR="00B17290" w:rsidRPr="00F27A86" w14:paraId="195AF186" w14:textId="77777777" w:rsidTr="00A3259A">
        <w:trPr>
          <w:trHeight w:val="283"/>
          <w:jc w:val="center"/>
        </w:trPr>
        <w:tc>
          <w:tcPr>
            <w:tcW w:w="4248" w:type="dxa"/>
            <w:vMerge/>
            <w:shd w:val="clear" w:color="auto" w:fill="80DDD7"/>
            <w:vAlign w:val="center"/>
          </w:tcPr>
          <w:p w14:paraId="77D302DF" w14:textId="77777777" w:rsidR="00B17290" w:rsidRPr="00F27A86" w:rsidRDefault="00B17290" w:rsidP="009679D0">
            <w:pPr>
              <w:jc w:val="left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</w:p>
        </w:tc>
        <w:tc>
          <w:tcPr>
            <w:tcW w:w="952" w:type="dxa"/>
            <w:shd w:val="clear" w:color="auto" w:fill="BDEDEA"/>
            <w:noWrap/>
            <w:vAlign w:val="center"/>
          </w:tcPr>
          <w:p w14:paraId="752224FC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2024</w:t>
            </w:r>
          </w:p>
        </w:tc>
        <w:tc>
          <w:tcPr>
            <w:tcW w:w="1032" w:type="dxa"/>
            <w:gridSpan w:val="2"/>
            <w:shd w:val="clear" w:color="auto" w:fill="BDEDEA"/>
            <w:vAlign w:val="center"/>
          </w:tcPr>
          <w:p w14:paraId="39F1E10A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2025</w:t>
            </w:r>
          </w:p>
        </w:tc>
        <w:tc>
          <w:tcPr>
            <w:tcW w:w="993" w:type="dxa"/>
            <w:vMerge/>
            <w:shd w:val="clear" w:color="auto" w:fill="80DDD7"/>
          </w:tcPr>
          <w:p w14:paraId="0F532277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</w:p>
        </w:tc>
        <w:tc>
          <w:tcPr>
            <w:tcW w:w="833" w:type="dxa"/>
            <w:shd w:val="clear" w:color="auto" w:fill="BDEDEA"/>
            <w:vAlign w:val="center"/>
          </w:tcPr>
          <w:p w14:paraId="035DDCF1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2024</w:t>
            </w:r>
          </w:p>
        </w:tc>
        <w:tc>
          <w:tcPr>
            <w:tcW w:w="953" w:type="dxa"/>
            <w:shd w:val="clear" w:color="auto" w:fill="BDEDEA"/>
            <w:vAlign w:val="center"/>
          </w:tcPr>
          <w:p w14:paraId="42F1B562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2025</w:t>
            </w:r>
          </w:p>
        </w:tc>
        <w:tc>
          <w:tcPr>
            <w:tcW w:w="953" w:type="dxa"/>
            <w:vMerge/>
            <w:shd w:val="clear" w:color="auto" w:fill="80DDD7"/>
          </w:tcPr>
          <w:p w14:paraId="4DC85468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</w:p>
        </w:tc>
      </w:tr>
      <w:tr w:rsidR="00B17290" w:rsidRPr="00F27A86" w14:paraId="5D629E2C" w14:textId="77777777" w:rsidTr="00A3259A">
        <w:trPr>
          <w:trHeight w:val="283"/>
          <w:jc w:val="center"/>
        </w:trPr>
        <w:tc>
          <w:tcPr>
            <w:tcW w:w="4248" w:type="dxa"/>
            <w:vMerge/>
            <w:shd w:val="clear" w:color="auto" w:fill="80DDD7"/>
            <w:vAlign w:val="center"/>
            <w:hideMark/>
          </w:tcPr>
          <w:p w14:paraId="50F0700E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</w:p>
        </w:tc>
        <w:tc>
          <w:tcPr>
            <w:tcW w:w="2977" w:type="dxa"/>
            <w:gridSpan w:val="4"/>
            <w:shd w:val="clear" w:color="auto" w:fill="80DDD7"/>
            <w:vAlign w:val="center"/>
          </w:tcPr>
          <w:p w14:paraId="3307A2C7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absolutos</w:t>
            </w:r>
          </w:p>
        </w:tc>
        <w:tc>
          <w:tcPr>
            <w:tcW w:w="2739" w:type="dxa"/>
            <w:gridSpan w:val="3"/>
            <w:shd w:val="clear" w:color="auto" w:fill="80DDD7"/>
            <w:vAlign w:val="center"/>
          </w:tcPr>
          <w:p w14:paraId="46FC7007" w14:textId="77777777" w:rsidR="00B17290" w:rsidRPr="00F27A86" w:rsidRDefault="00B17290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relativos</w:t>
            </w:r>
            <w:r w:rsidRPr="00F27A86">
              <w:rPr>
                <w:b/>
                <w:bCs/>
                <w:color w:val="000000" w:themeColor="text1"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</w:tr>
      <w:tr w:rsidR="0070004D" w:rsidRPr="00F27A86" w14:paraId="63BD6308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C0C0C0"/>
            <w:noWrap/>
            <w:vAlign w:val="center"/>
            <w:hideMark/>
          </w:tcPr>
          <w:p w14:paraId="2B5AF1D3" w14:textId="77777777" w:rsidR="0070004D" w:rsidRPr="00F27A86" w:rsidRDefault="0070004D" w:rsidP="0070004D">
            <w:pPr>
              <w:jc w:val="left"/>
              <w:rPr>
                <w:b/>
                <w:bCs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sz w:val="16"/>
                <w:szCs w:val="16"/>
                <w:lang w:val="es-MX" w:eastAsia="es-MX"/>
              </w:rPr>
              <w:t>Posición en la ocupación</w:t>
            </w:r>
          </w:p>
        </w:tc>
        <w:tc>
          <w:tcPr>
            <w:tcW w:w="992" w:type="dxa"/>
            <w:gridSpan w:val="2"/>
            <w:shd w:val="clear" w:color="auto" w:fill="C0C0C0"/>
            <w:vAlign w:val="center"/>
          </w:tcPr>
          <w:p w14:paraId="5AFBFE72" w14:textId="2DB1B25E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59 424 233</w:t>
            </w:r>
          </w:p>
        </w:tc>
        <w:tc>
          <w:tcPr>
            <w:tcW w:w="992" w:type="dxa"/>
            <w:shd w:val="clear" w:color="auto" w:fill="C0C0C0"/>
            <w:vAlign w:val="center"/>
          </w:tcPr>
          <w:p w14:paraId="105D509B" w14:textId="52C32C50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60 244 382</w:t>
            </w:r>
          </w:p>
        </w:tc>
        <w:tc>
          <w:tcPr>
            <w:tcW w:w="993" w:type="dxa"/>
            <w:shd w:val="clear" w:color="auto" w:fill="C0C0C0"/>
            <w:vAlign w:val="center"/>
          </w:tcPr>
          <w:p w14:paraId="66EA0114" w14:textId="0C3F3C3C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820 149</w:t>
            </w:r>
          </w:p>
        </w:tc>
        <w:tc>
          <w:tcPr>
            <w:tcW w:w="833" w:type="dxa"/>
            <w:shd w:val="clear" w:color="auto" w:fill="C0C0C0"/>
            <w:vAlign w:val="center"/>
          </w:tcPr>
          <w:p w14:paraId="3A385400" w14:textId="3EA8F024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953" w:type="dxa"/>
            <w:shd w:val="clear" w:color="auto" w:fill="C0C0C0"/>
            <w:vAlign w:val="center"/>
          </w:tcPr>
          <w:p w14:paraId="1DFB67E2" w14:textId="20AE0C7F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953" w:type="dxa"/>
            <w:shd w:val="clear" w:color="auto" w:fill="C0C0C0"/>
            <w:noWrap/>
            <w:vAlign w:val="center"/>
          </w:tcPr>
          <w:p w14:paraId="50CD0172" w14:textId="47E228D8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70004D" w:rsidRPr="00F27A86" w14:paraId="78C4767D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center"/>
            <w:hideMark/>
          </w:tcPr>
          <w:p w14:paraId="738D03F8" w14:textId="77777777" w:rsidR="0070004D" w:rsidRPr="00F27A86" w:rsidRDefault="0070004D" w:rsidP="0070004D">
            <w:pPr>
              <w:ind w:firstLineChars="100" w:firstLine="160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Trabajadores subordinados y remunerados</w:t>
            </w:r>
          </w:p>
        </w:tc>
        <w:tc>
          <w:tcPr>
            <w:tcW w:w="992" w:type="dxa"/>
            <w:gridSpan w:val="2"/>
            <w:vAlign w:val="center"/>
          </w:tcPr>
          <w:p w14:paraId="03DE27AD" w14:textId="70BBAAB2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41 518 052</w:t>
            </w:r>
          </w:p>
        </w:tc>
        <w:tc>
          <w:tcPr>
            <w:tcW w:w="992" w:type="dxa"/>
            <w:vAlign w:val="center"/>
          </w:tcPr>
          <w:p w14:paraId="7CA4BE95" w14:textId="41871192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41 780 122</w:t>
            </w:r>
          </w:p>
        </w:tc>
        <w:tc>
          <w:tcPr>
            <w:tcW w:w="993" w:type="dxa"/>
            <w:vAlign w:val="center"/>
          </w:tcPr>
          <w:p w14:paraId="573056CF" w14:textId="74F0B7B7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262 070</w:t>
            </w:r>
          </w:p>
        </w:tc>
        <w:tc>
          <w:tcPr>
            <w:tcW w:w="833" w:type="dxa"/>
            <w:vAlign w:val="center"/>
          </w:tcPr>
          <w:p w14:paraId="747F26A0" w14:textId="060AE397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69.9</w:t>
            </w:r>
          </w:p>
        </w:tc>
        <w:tc>
          <w:tcPr>
            <w:tcW w:w="953" w:type="dxa"/>
            <w:vAlign w:val="center"/>
          </w:tcPr>
          <w:p w14:paraId="4CF9C9C0" w14:textId="59343CF0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69.4</w:t>
            </w:r>
          </w:p>
        </w:tc>
        <w:tc>
          <w:tcPr>
            <w:tcW w:w="953" w:type="dxa"/>
            <w:noWrap/>
            <w:vAlign w:val="center"/>
          </w:tcPr>
          <w:p w14:paraId="25BDADE2" w14:textId="1D913401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-0.5</w:t>
            </w:r>
          </w:p>
        </w:tc>
      </w:tr>
      <w:tr w:rsidR="0070004D" w:rsidRPr="00F27A86" w14:paraId="350675B7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center"/>
            <w:hideMark/>
          </w:tcPr>
          <w:p w14:paraId="24028CE0" w14:textId="77777777" w:rsidR="0070004D" w:rsidRPr="00F27A86" w:rsidRDefault="0070004D" w:rsidP="0070004D">
            <w:pPr>
              <w:ind w:firstLineChars="100" w:firstLine="160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Empleadores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10E343C5" w14:textId="1008D509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3 055 307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79ABA099" w14:textId="0DD9F770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3 625 355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483D0B16" w14:textId="6CABB587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570 048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68DF2E6B" w14:textId="03FE756F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5.1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5504C07F" w14:textId="1BE3CDE5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6.0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3259AB1E" w14:textId="7E132EC3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0.9</w:t>
            </w:r>
          </w:p>
        </w:tc>
      </w:tr>
      <w:tr w:rsidR="0070004D" w:rsidRPr="00F27A86" w14:paraId="2E120D90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center"/>
            <w:hideMark/>
          </w:tcPr>
          <w:p w14:paraId="53DEC2D3" w14:textId="77777777" w:rsidR="0070004D" w:rsidRPr="00F27A86" w:rsidRDefault="0070004D" w:rsidP="0070004D">
            <w:pPr>
              <w:ind w:firstLineChars="100" w:firstLine="160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Trabajadores por cuenta propia</w:t>
            </w:r>
          </w:p>
        </w:tc>
        <w:tc>
          <w:tcPr>
            <w:tcW w:w="992" w:type="dxa"/>
            <w:gridSpan w:val="2"/>
            <w:vAlign w:val="center"/>
          </w:tcPr>
          <w:p w14:paraId="23E4EE39" w14:textId="35DD6AF3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12 867 639</w:t>
            </w:r>
          </w:p>
        </w:tc>
        <w:tc>
          <w:tcPr>
            <w:tcW w:w="992" w:type="dxa"/>
            <w:vAlign w:val="center"/>
          </w:tcPr>
          <w:p w14:paraId="2093C4D2" w14:textId="210D0265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12 893 281</w:t>
            </w:r>
          </w:p>
        </w:tc>
        <w:tc>
          <w:tcPr>
            <w:tcW w:w="993" w:type="dxa"/>
            <w:vAlign w:val="center"/>
          </w:tcPr>
          <w:p w14:paraId="5FF26409" w14:textId="25EBC206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25 642</w:t>
            </w:r>
          </w:p>
        </w:tc>
        <w:tc>
          <w:tcPr>
            <w:tcW w:w="833" w:type="dxa"/>
            <w:vAlign w:val="center"/>
          </w:tcPr>
          <w:p w14:paraId="70F48C80" w14:textId="067B01B3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21.7</w:t>
            </w:r>
          </w:p>
        </w:tc>
        <w:tc>
          <w:tcPr>
            <w:tcW w:w="953" w:type="dxa"/>
            <w:vAlign w:val="center"/>
          </w:tcPr>
          <w:p w14:paraId="70BF0588" w14:textId="79B9942A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21.4</w:t>
            </w:r>
          </w:p>
        </w:tc>
        <w:tc>
          <w:tcPr>
            <w:tcW w:w="953" w:type="dxa"/>
            <w:noWrap/>
            <w:vAlign w:val="center"/>
          </w:tcPr>
          <w:p w14:paraId="6B441622" w14:textId="4E02A1C9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-0.3</w:t>
            </w:r>
          </w:p>
        </w:tc>
      </w:tr>
      <w:tr w:rsidR="0070004D" w:rsidRPr="00F27A86" w14:paraId="1354B8EA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center"/>
            <w:hideMark/>
          </w:tcPr>
          <w:p w14:paraId="059F26DB" w14:textId="77777777" w:rsidR="0070004D" w:rsidRPr="00F27A86" w:rsidRDefault="0070004D" w:rsidP="0070004D">
            <w:pPr>
              <w:ind w:firstLineChars="100" w:firstLine="160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Trabajadores no remunerados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45A2555B" w14:textId="2AE06696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1 983 235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7FB16DEE" w14:textId="22EE1F2F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1 945 624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54D3368D" w14:textId="3EE49BA6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-37 611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45E09910" w14:textId="5BF3FD45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545CCC7C" w14:textId="7E3B86BD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3.2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071D8A71" w14:textId="2382B5FC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-0.1</w:t>
            </w:r>
          </w:p>
        </w:tc>
      </w:tr>
      <w:tr w:rsidR="0070004D" w:rsidRPr="00F27A86" w14:paraId="76228C8D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C0C0C0"/>
            <w:noWrap/>
            <w:vAlign w:val="center"/>
            <w:hideMark/>
          </w:tcPr>
          <w:p w14:paraId="3446B4C3" w14:textId="77777777" w:rsidR="0070004D" w:rsidRPr="00F27A86" w:rsidRDefault="0070004D" w:rsidP="0070004D">
            <w:pPr>
              <w:jc w:val="left"/>
              <w:rPr>
                <w:b/>
                <w:bCs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sz w:val="16"/>
                <w:szCs w:val="16"/>
                <w:lang w:val="es-MX" w:eastAsia="es-MX"/>
              </w:rPr>
              <w:t>Sector de actividad económica</w:t>
            </w:r>
          </w:p>
        </w:tc>
        <w:tc>
          <w:tcPr>
            <w:tcW w:w="992" w:type="dxa"/>
            <w:gridSpan w:val="2"/>
            <w:shd w:val="clear" w:color="auto" w:fill="C0C0C0"/>
            <w:vAlign w:val="center"/>
          </w:tcPr>
          <w:p w14:paraId="179168D2" w14:textId="66F1E87A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59 424 233</w:t>
            </w:r>
          </w:p>
        </w:tc>
        <w:tc>
          <w:tcPr>
            <w:tcW w:w="992" w:type="dxa"/>
            <w:shd w:val="clear" w:color="auto" w:fill="C0C0C0"/>
            <w:vAlign w:val="center"/>
          </w:tcPr>
          <w:p w14:paraId="406EFACF" w14:textId="1D9EDF47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60 244 382</w:t>
            </w:r>
          </w:p>
        </w:tc>
        <w:tc>
          <w:tcPr>
            <w:tcW w:w="993" w:type="dxa"/>
            <w:shd w:val="clear" w:color="auto" w:fill="C0C0C0"/>
            <w:vAlign w:val="center"/>
          </w:tcPr>
          <w:p w14:paraId="7C98ABB7" w14:textId="5929203A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820 149</w:t>
            </w:r>
          </w:p>
        </w:tc>
        <w:tc>
          <w:tcPr>
            <w:tcW w:w="833" w:type="dxa"/>
            <w:shd w:val="clear" w:color="auto" w:fill="C0C0C0"/>
            <w:vAlign w:val="center"/>
          </w:tcPr>
          <w:p w14:paraId="0800877E" w14:textId="623B0062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953" w:type="dxa"/>
            <w:shd w:val="clear" w:color="auto" w:fill="C0C0C0"/>
            <w:vAlign w:val="center"/>
          </w:tcPr>
          <w:p w14:paraId="175A9191" w14:textId="3DD816E8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953" w:type="dxa"/>
            <w:shd w:val="clear" w:color="auto" w:fill="C0C0C0"/>
            <w:noWrap/>
            <w:vAlign w:val="center"/>
          </w:tcPr>
          <w:p w14:paraId="088F2246" w14:textId="0E4E9C36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70004D" w:rsidRPr="00F27A86" w14:paraId="599B9FE2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center"/>
            <w:hideMark/>
          </w:tcPr>
          <w:p w14:paraId="2676F51C" w14:textId="77777777" w:rsidR="0070004D" w:rsidRPr="00F27A86" w:rsidRDefault="0070004D" w:rsidP="0070004D">
            <w:pPr>
              <w:ind w:firstLineChars="100" w:firstLine="160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Primario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3CA5FEA0" w14:textId="32F4CAC0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6 401 524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47261698" w14:textId="1761D8D7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6 526 251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1B3D9039" w14:textId="69CE6CB0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124 727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23D2ADBB" w14:textId="5D9720F0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10.8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645F9C4C" w14:textId="2BE0CB25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10.8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42FC06BF" w14:textId="06629B07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70004D" w:rsidRPr="00F27A86" w14:paraId="76EE37EA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center"/>
          </w:tcPr>
          <w:p w14:paraId="42517A6B" w14:textId="77777777" w:rsidR="0070004D" w:rsidRPr="00F27A86" w:rsidRDefault="0070004D" w:rsidP="0070004D">
            <w:pPr>
              <w:ind w:left="227" w:right="-51" w:firstLineChars="4" w:firstLine="6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Agricultura, ganadería, silvicultura, caza y pesca</w:t>
            </w:r>
          </w:p>
        </w:tc>
        <w:tc>
          <w:tcPr>
            <w:tcW w:w="992" w:type="dxa"/>
            <w:gridSpan w:val="2"/>
            <w:vAlign w:val="center"/>
          </w:tcPr>
          <w:p w14:paraId="4AD22221" w14:textId="6DA38D48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6 401 524</w:t>
            </w:r>
          </w:p>
        </w:tc>
        <w:tc>
          <w:tcPr>
            <w:tcW w:w="992" w:type="dxa"/>
            <w:vAlign w:val="center"/>
          </w:tcPr>
          <w:p w14:paraId="7A741BDC" w14:textId="7E2D20FB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6 526 251</w:t>
            </w:r>
          </w:p>
        </w:tc>
        <w:tc>
          <w:tcPr>
            <w:tcW w:w="993" w:type="dxa"/>
            <w:vAlign w:val="center"/>
          </w:tcPr>
          <w:p w14:paraId="535DB8E3" w14:textId="422E2CE3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124 727</w:t>
            </w:r>
          </w:p>
        </w:tc>
        <w:tc>
          <w:tcPr>
            <w:tcW w:w="833" w:type="dxa"/>
            <w:vAlign w:val="center"/>
          </w:tcPr>
          <w:p w14:paraId="4D8AC0F1" w14:textId="5014DC6A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10.8</w:t>
            </w:r>
          </w:p>
        </w:tc>
        <w:tc>
          <w:tcPr>
            <w:tcW w:w="953" w:type="dxa"/>
            <w:vAlign w:val="center"/>
          </w:tcPr>
          <w:p w14:paraId="5F18CDA4" w14:textId="23141D69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10.8</w:t>
            </w:r>
          </w:p>
        </w:tc>
        <w:tc>
          <w:tcPr>
            <w:tcW w:w="953" w:type="dxa"/>
            <w:noWrap/>
            <w:vAlign w:val="center"/>
          </w:tcPr>
          <w:p w14:paraId="55960297" w14:textId="3665A392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70004D" w:rsidRPr="00F27A86" w14:paraId="28E171D5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center"/>
            <w:hideMark/>
          </w:tcPr>
          <w:p w14:paraId="2BE3FCC7" w14:textId="77777777" w:rsidR="0070004D" w:rsidRPr="00F27A86" w:rsidRDefault="0070004D" w:rsidP="0070004D">
            <w:pPr>
              <w:ind w:firstLineChars="100" w:firstLine="160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 xml:space="preserve">Secundario 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64652001" w14:textId="77B1F741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14 741 436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1689ABAB" w14:textId="7B252990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14 574 109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3A8B88C7" w14:textId="4FDB3180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-167 327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160B02FA" w14:textId="4AD76BED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24.8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3F7DEBA4" w14:textId="4B9E75C4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24.2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5CC5BC9B" w14:textId="6327BADE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-0.6</w:t>
            </w:r>
          </w:p>
        </w:tc>
      </w:tr>
      <w:tr w:rsidR="0070004D" w:rsidRPr="00F27A86" w14:paraId="18C93F0A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bottom"/>
          </w:tcPr>
          <w:p w14:paraId="6BD8C4F4" w14:textId="77777777" w:rsidR="0070004D" w:rsidRPr="00F27A86" w:rsidRDefault="0070004D" w:rsidP="0070004D">
            <w:pPr>
              <w:ind w:left="227" w:firstLineChars="4" w:firstLine="6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</w:rPr>
              <w:t>Industria extractiva y de la electricidad</w:t>
            </w:r>
          </w:p>
        </w:tc>
        <w:tc>
          <w:tcPr>
            <w:tcW w:w="992" w:type="dxa"/>
            <w:gridSpan w:val="2"/>
            <w:vAlign w:val="center"/>
          </w:tcPr>
          <w:p w14:paraId="7608B6E7" w14:textId="496CCAD9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384 687</w:t>
            </w:r>
          </w:p>
        </w:tc>
        <w:tc>
          <w:tcPr>
            <w:tcW w:w="992" w:type="dxa"/>
            <w:vAlign w:val="center"/>
          </w:tcPr>
          <w:p w14:paraId="475DBC45" w14:textId="633982A1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349 218</w:t>
            </w:r>
          </w:p>
        </w:tc>
        <w:tc>
          <w:tcPr>
            <w:tcW w:w="993" w:type="dxa"/>
            <w:vAlign w:val="center"/>
          </w:tcPr>
          <w:p w14:paraId="720C82BF" w14:textId="53BEDE68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-35 469</w:t>
            </w:r>
          </w:p>
        </w:tc>
        <w:tc>
          <w:tcPr>
            <w:tcW w:w="833" w:type="dxa"/>
            <w:vAlign w:val="center"/>
          </w:tcPr>
          <w:p w14:paraId="6500D7DD" w14:textId="797BC904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0.6</w:t>
            </w:r>
          </w:p>
        </w:tc>
        <w:tc>
          <w:tcPr>
            <w:tcW w:w="953" w:type="dxa"/>
            <w:vAlign w:val="center"/>
          </w:tcPr>
          <w:p w14:paraId="6C662A80" w14:textId="312B9BBA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0.6</w:t>
            </w:r>
          </w:p>
        </w:tc>
        <w:tc>
          <w:tcPr>
            <w:tcW w:w="953" w:type="dxa"/>
            <w:noWrap/>
            <w:vAlign w:val="center"/>
          </w:tcPr>
          <w:p w14:paraId="26795BF3" w14:textId="7406ECF6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-0.1</w:t>
            </w:r>
          </w:p>
        </w:tc>
      </w:tr>
      <w:tr w:rsidR="0070004D" w:rsidRPr="00F27A86" w14:paraId="315D0B75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bottom"/>
          </w:tcPr>
          <w:p w14:paraId="7B841A3A" w14:textId="77777777" w:rsidR="0070004D" w:rsidRPr="00F27A86" w:rsidRDefault="0070004D" w:rsidP="0070004D">
            <w:pPr>
              <w:ind w:left="227" w:firstLineChars="4" w:firstLine="6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</w:rPr>
              <w:t>Industria manufacturera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15EF1ABC" w14:textId="2DFB394E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9 738 423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10E154EC" w14:textId="2CDACC0E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9 488 567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2F83A52C" w14:textId="18447610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-249 856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68644EBE" w14:textId="50D23BEC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16.4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6B2DACFB" w14:textId="572D5C02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15.8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525210D8" w14:textId="7755A7FD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-0.6</w:t>
            </w:r>
          </w:p>
        </w:tc>
      </w:tr>
      <w:tr w:rsidR="0070004D" w:rsidRPr="00F27A86" w14:paraId="6C47397C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bottom"/>
          </w:tcPr>
          <w:p w14:paraId="598D4AF0" w14:textId="77777777" w:rsidR="0070004D" w:rsidRPr="00F27A86" w:rsidRDefault="0070004D" w:rsidP="0070004D">
            <w:pPr>
              <w:ind w:left="227" w:firstLineChars="4" w:firstLine="6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</w:rPr>
              <w:t>Construcción</w:t>
            </w:r>
          </w:p>
        </w:tc>
        <w:tc>
          <w:tcPr>
            <w:tcW w:w="992" w:type="dxa"/>
            <w:gridSpan w:val="2"/>
            <w:vAlign w:val="center"/>
          </w:tcPr>
          <w:p w14:paraId="1C80C550" w14:textId="13363E05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4 618 326</w:t>
            </w:r>
          </w:p>
        </w:tc>
        <w:tc>
          <w:tcPr>
            <w:tcW w:w="992" w:type="dxa"/>
            <w:vAlign w:val="center"/>
          </w:tcPr>
          <w:p w14:paraId="131E45AA" w14:textId="53A58A2E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4 736 324</w:t>
            </w:r>
          </w:p>
        </w:tc>
        <w:tc>
          <w:tcPr>
            <w:tcW w:w="993" w:type="dxa"/>
            <w:vAlign w:val="center"/>
          </w:tcPr>
          <w:p w14:paraId="0B6335B2" w14:textId="3CE10A6A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117 998</w:t>
            </w:r>
          </w:p>
        </w:tc>
        <w:tc>
          <w:tcPr>
            <w:tcW w:w="833" w:type="dxa"/>
            <w:vAlign w:val="center"/>
          </w:tcPr>
          <w:p w14:paraId="780FA435" w14:textId="219ED5D2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7.8</w:t>
            </w:r>
          </w:p>
        </w:tc>
        <w:tc>
          <w:tcPr>
            <w:tcW w:w="953" w:type="dxa"/>
            <w:vAlign w:val="center"/>
          </w:tcPr>
          <w:p w14:paraId="0B1B8E73" w14:textId="21BB3142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7.9</w:t>
            </w:r>
          </w:p>
        </w:tc>
        <w:tc>
          <w:tcPr>
            <w:tcW w:w="953" w:type="dxa"/>
            <w:noWrap/>
            <w:vAlign w:val="center"/>
          </w:tcPr>
          <w:p w14:paraId="3B349BBB" w14:textId="0D9288E8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70004D" w:rsidRPr="00F27A86" w14:paraId="6A155C30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center"/>
            <w:hideMark/>
          </w:tcPr>
          <w:p w14:paraId="0375411D" w14:textId="77777777" w:rsidR="0070004D" w:rsidRPr="00F27A86" w:rsidRDefault="0070004D" w:rsidP="0070004D">
            <w:pPr>
              <w:ind w:firstLineChars="100" w:firstLine="160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Terciario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444F9AC6" w14:textId="5755B253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37 965 637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3CF18256" w14:textId="5CE79B08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38 703 352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1821E002" w14:textId="1E3BA78C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737 715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669B5A22" w14:textId="568D26F0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63.9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70DDA709" w14:textId="41AD3ED0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64.2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025DF890" w14:textId="3F05330F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0.4</w:t>
            </w:r>
          </w:p>
        </w:tc>
      </w:tr>
      <w:tr w:rsidR="0070004D" w:rsidRPr="00F27A86" w14:paraId="00986BFF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bottom"/>
          </w:tcPr>
          <w:p w14:paraId="507EA044" w14:textId="77777777" w:rsidR="0070004D" w:rsidRPr="00F27A86" w:rsidRDefault="0070004D" w:rsidP="0070004D">
            <w:pPr>
              <w:ind w:left="227" w:firstLineChars="4" w:firstLine="6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Comercio</w:t>
            </w:r>
          </w:p>
        </w:tc>
        <w:tc>
          <w:tcPr>
            <w:tcW w:w="992" w:type="dxa"/>
            <w:gridSpan w:val="2"/>
            <w:vAlign w:val="center"/>
          </w:tcPr>
          <w:p w14:paraId="24D720BB" w14:textId="0C8A429C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11 616 161</w:t>
            </w:r>
          </w:p>
        </w:tc>
        <w:tc>
          <w:tcPr>
            <w:tcW w:w="992" w:type="dxa"/>
            <w:vAlign w:val="center"/>
          </w:tcPr>
          <w:p w14:paraId="6C0F591B" w14:textId="7BB2965F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12 064 887</w:t>
            </w:r>
          </w:p>
        </w:tc>
        <w:tc>
          <w:tcPr>
            <w:tcW w:w="993" w:type="dxa"/>
            <w:vAlign w:val="center"/>
          </w:tcPr>
          <w:p w14:paraId="23DA6356" w14:textId="5D86B748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448 726</w:t>
            </w:r>
          </w:p>
        </w:tc>
        <w:tc>
          <w:tcPr>
            <w:tcW w:w="833" w:type="dxa"/>
            <w:vAlign w:val="center"/>
          </w:tcPr>
          <w:p w14:paraId="0C219DE8" w14:textId="655FA5D4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19.5</w:t>
            </w:r>
          </w:p>
        </w:tc>
        <w:tc>
          <w:tcPr>
            <w:tcW w:w="953" w:type="dxa"/>
            <w:vAlign w:val="center"/>
          </w:tcPr>
          <w:p w14:paraId="00B38196" w14:textId="6BDA1E0B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20.0</w:t>
            </w:r>
          </w:p>
        </w:tc>
        <w:tc>
          <w:tcPr>
            <w:tcW w:w="953" w:type="dxa"/>
            <w:noWrap/>
            <w:vAlign w:val="center"/>
          </w:tcPr>
          <w:p w14:paraId="017F02BB" w14:textId="33DFB8CC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0.5</w:t>
            </w:r>
          </w:p>
        </w:tc>
      </w:tr>
      <w:tr w:rsidR="0070004D" w:rsidRPr="00F27A86" w14:paraId="2B81E9A2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bottom"/>
          </w:tcPr>
          <w:p w14:paraId="7273CD1E" w14:textId="77777777" w:rsidR="0070004D" w:rsidRPr="00F27A86" w:rsidRDefault="0070004D" w:rsidP="0070004D">
            <w:pPr>
              <w:ind w:left="227" w:firstLineChars="4" w:firstLine="6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Restaurantes y servicios de alojamiento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5F90E14B" w14:textId="1647D642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4 697 263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541FD715" w14:textId="7FF0DFFD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4 908 760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648B1C7D" w14:textId="334AF7AA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211 497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47D0DBC6" w14:textId="0B18291E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7.9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328C1824" w14:textId="21626B48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8.1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4386F56B" w14:textId="260D072B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0.2</w:t>
            </w:r>
          </w:p>
        </w:tc>
      </w:tr>
      <w:tr w:rsidR="0070004D" w:rsidRPr="00F27A86" w14:paraId="1BCD73EB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bottom"/>
          </w:tcPr>
          <w:p w14:paraId="31ECA493" w14:textId="77777777" w:rsidR="0070004D" w:rsidRPr="00F27A86" w:rsidRDefault="0070004D" w:rsidP="0070004D">
            <w:pPr>
              <w:ind w:left="227" w:right="-91" w:firstLineChars="4" w:firstLine="6"/>
              <w:jc w:val="left"/>
              <w:rPr>
                <w:spacing w:val="-2"/>
                <w:sz w:val="16"/>
                <w:szCs w:val="16"/>
                <w:lang w:val="es-MX" w:eastAsia="es-MX"/>
              </w:rPr>
            </w:pPr>
            <w:r w:rsidRPr="00F27A86">
              <w:rPr>
                <w:spacing w:val="-2"/>
                <w:sz w:val="16"/>
                <w:szCs w:val="16"/>
                <w:lang w:val="es-MX" w:eastAsia="es-MX"/>
              </w:rPr>
              <w:t>Transportes, comunicaciones, correo y almacenamiento</w:t>
            </w:r>
          </w:p>
        </w:tc>
        <w:tc>
          <w:tcPr>
            <w:tcW w:w="992" w:type="dxa"/>
            <w:gridSpan w:val="2"/>
            <w:vAlign w:val="center"/>
          </w:tcPr>
          <w:p w14:paraId="5E726222" w14:textId="0360B8CC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3 347 012</w:t>
            </w:r>
          </w:p>
        </w:tc>
        <w:tc>
          <w:tcPr>
            <w:tcW w:w="992" w:type="dxa"/>
            <w:vAlign w:val="center"/>
          </w:tcPr>
          <w:p w14:paraId="652B9E2C" w14:textId="3BB402BE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3 531 106</w:t>
            </w:r>
          </w:p>
        </w:tc>
        <w:tc>
          <w:tcPr>
            <w:tcW w:w="993" w:type="dxa"/>
            <w:vAlign w:val="center"/>
          </w:tcPr>
          <w:p w14:paraId="555FE66F" w14:textId="60B61A3D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184 094</w:t>
            </w:r>
          </w:p>
        </w:tc>
        <w:tc>
          <w:tcPr>
            <w:tcW w:w="833" w:type="dxa"/>
            <w:vAlign w:val="center"/>
          </w:tcPr>
          <w:p w14:paraId="5B18121B" w14:textId="7D7A0FB1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5.6</w:t>
            </w:r>
          </w:p>
        </w:tc>
        <w:tc>
          <w:tcPr>
            <w:tcW w:w="953" w:type="dxa"/>
            <w:vAlign w:val="center"/>
          </w:tcPr>
          <w:p w14:paraId="457B7139" w14:textId="299BF7C9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5.9</w:t>
            </w:r>
          </w:p>
        </w:tc>
        <w:tc>
          <w:tcPr>
            <w:tcW w:w="953" w:type="dxa"/>
            <w:noWrap/>
            <w:vAlign w:val="center"/>
          </w:tcPr>
          <w:p w14:paraId="2BB36243" w14:textId="73AEF8FF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0.2</w:t>
            </w:r>
          </w:p>
        </w:tc>
      </w:tr>
      <w:tr w:rsidR="0070004D" w:rsidRPr="00F27A86" w14:paraId="3304F50D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bottom"/>
          </w:tcPr>
          <w:p w14:paraId="33E4AE1A" w14:textId="77777777" w:rsidR="0070004D" w:rsidRPr="00F27A86" w:rsidRDefault="0070004D" w:rsidP="0070004D">
            <w:pPr>
              <w:ind w:left="227" w:right="-77" w:firstLineChars="4" w:firstLine="6"/>
              <w:jc w:val="left"/>
              <w:rPr>
                <w:spacing w:val="-2"/>
                <w:sz w:val="16"/>
                <w:szCs w:val="16"/>
                <w:lang w:val="es-MX" w:eastAsia="es-MX"/>
              </w:rPr>
            </w:pPr>
            <w:r w:rsidRPr="00F27A86">
              <w:rPr>
                <w:spacing w:val="-2"/>
                <w:sz w:val="16"/>
                <w:szCs w:val="16"/>
                <w:lang w:val="es-MX" w:eastAsia="es-MX"/>
              </w:rPr>
              <w:t>Servicios profesionales, financieros y corporativos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66F7E9F8" w14:textId="201941B8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4 817 113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4FD7B6B8" w14:textId="4E620AC2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4 836 362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218992B4" w14:textId="14C5EA74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19 249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35CDBF69" w14:textId="71EEDC31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8.1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3134E594" w14:textId="68778086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8.0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55582EB7" w14:textId="1B37198A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-0.1</w:t>
            </w:r>
          </w:p>
        </w:tc>
      </w:tr>
      <w:tr w:rsidR="0070004D" w:rsidRPr="00F27A86" w14:paraId="2461919C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bottom"/>
          </w:tcPr>
          <w:p w14:paraId="6039D401" w14:textId="77777777" w:rsidR="0070004D" w:rsidRPr="00F27A86" w:rsidRDefault="0070004D" w:rsidP="0070004D">
            <w:pPr>
              <w:ind w:left="227" w:firstLineChars="4" w:firstLine="6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Servicios sociales</w:t>
            </w:r>
          </w:p>
        </w:tc>
        <w:tc>
          <w:tcPr>
            <w:tcW w:w="992" w:type="dxa"/>
            <w:gridSpan w:val="2"/>
            <w:vAlign w:val="center"/>
          </w:tcPr>
          <w:p w14:paraId="258713DD" w14:textId="1F6D38CF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4 949 123</w:t>
            </w:r>
          </w:p>
        </w:tc>
        <w:tc>
          <w:tcPr>
            <w:tcW w:w="992" w:type="dxa"/>
            <w:vAlign w:val="center"/>
          </w:tcPr>
          <w:p w14:paraId="4A11D588" w14:textId="10F5718E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4 937 833</w:t>
            </w:r>
          </w:p>
        </w:tc>
        <w:tc>
          <w:tcPr>
            <w:tcW w:w="993" w:type="dxa"/>
            <w:vAlign w:val="center"/>
          </w:tcPr>
          <w:p w14:paraId="2939B0DA" w14:textId="055756AF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-11 290</w:t>
            </w:r>
          </w:p>
        </w:tc>
        <w:tc>
          <w:tcPr>
            <w:tcW w:w="833" w:type="dxa"/>
            <w:vAlign w:val="center"/>
          </w:tcPr>
          <w:p w14:paraId="25426AFF" w14:textId="53AFFC35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8.3</w:t>
            </w:r>
          </w:p>
        </w:tc>
        <w:tc>
          <w:tcPr>
            <w:tcW w:w="953" w:type="dxa"/>
            <w:vAlign w:val="center"/>
          </w:tcPr>
          <w:p w14:paraId="000F7D46" w14:textId="2EAB3D60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8.2</w:t>
            </w:r>
          </w:p>
        </w:tc>
        <w:tc>
          <w:tcPr>
            <w:tcW w:w="953" w:type="dxa"/>
            <w:noWrap/>
            <w:vAlign w:val="center"/>
          </w:tcPr>
          <w:p w14:paraId="6D45A897" w14:textId="0E941BA5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-0.1</w:t>
            </w:r>
          </w:p>
        </w:tc>
      </w:tr>
      <w:tr w:rsidR="0070004D" w:rsidRPr="00F27A86" w14:paraId="65477BE1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bottom"/>
          </w:tcPr>
          <w:p w14:paraId="4E1BCC63" w14:textId="77777777" w:rsidR="0070004D" w:rsidRPr="00F27A86" w:rsidRDefault="0070004D" w:rsidP="0070004D">
            <w:pPr>
              <w:ind w:left="227" w:firstLineChars="4" w:firstLine="6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Servicios diversos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1B7CCD15" w14:textId="74CB2A29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6 218 922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1DD44D50" w14:textId="50033C16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6 117 662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74A6AFC1" w14:textId="12C5422D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-101 260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39B17A12" w14:textId="4F1D14B4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10.5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68A4E139" w14:textId="669FBFC3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10.2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18613C00" w14:textId="4128D0BB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-0.3</w:t>
            </w:r>
          </w:p>
        </w:tc>
      </w:tr>
      <w:tr w:rsidR="0070004D" w:rsidRPr="00F27A86" w14:paraId="4F9FBB49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bottom"/>
          </w:tcPr>
          <w:p w14:paraId="02684334" w14:textId="77777777" w:rsidR="0070004D" w:rsidRPr="00F27A86" w:rsidRDefault="0070004D" w:rsidP="0070004D">
            <w:pPr>
              <w:ind w:left="227" w:firstLineChars="4" w:firstLine="6"/>
              <w:jc w:val="left"/>
              <w:rPr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Gobierno y organismos internacionales</w:t>
            </w:r>
          </w:p>
        </w:tc>
        <w:tc>
          <w:tcPr>
            <w:tcW w:w="992" w:type="dxa"/>
            <w:gridSpan w:val="2"/>
            <w:vAlign w:val="center"/>
          </w:tcPr>
          <w:p w14:paraId="74E6DAE8" w14:textId="03CA3B57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2 320 043</w:t>
            </w:r>
          </w:p>
        </w:tc>
        <w:tc>
          <w:tcPr>
            <w:tcW w:w="992" w:type="dxa"/>
            <w:vAlign w:val="center"/>
          </w:tcPr>
          <w:p w14:paraId="5768FF40" w14:textId="114219A4" w:rsidR="0070004D" w:rsidRPr="00F27A86" w:rsidRDefault="0070004D" w:rsidP="0070004D">
            <w:pPr>
              <w:tabs>
                <w:tab w:val="decimal" w:pos="448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2 306 742</w:t>
            </w:r>
          </w:p>
        </w:tc>
        <w:tc>
          <w:tcPr>
            <w:tcW w:w="993" w:type="dxa"/>
            <w:vAlign w:val="center"/>
          </w:tcPr>
          <w:p w14:paraId="72152CAA" w14:textId="01F13472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-13 301</w:t>
            </w:r>
          </w:p>
        </w:tc>
        <w:tc>
          <w:tcPr>
            <w:tcW w:w="833" w:type="dxa"/>
            <w:vAlign w:val="center"/>
          </w:tcPr>
          <w:p w14:paraId="315F5D9C" w14:textId="47ACEA89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3.9</w:t>
            </w:r>
          </w:p>
        </w:tc>
        <w:tc>
          <w:tcPr>
            <w:tcW w:w="953" w:type="dxa"/>
            <w:vAlign w:val="center"/>
          </w:tcPr>
          <w:p w14:paraId="3296FA39" w14:textId="701C0A3F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3.8</w:t>
            </w:r>
          </w:p>
        </w:tc>
        <w:tc>
          <w:tcPr>
            <w:tcW w:w="953" w:type="dxa"/>
            <w:noWrap/>
            <w:vAlign w:val="center"/>
          </w:tcPr>
          <w:p w14:paraId="650A1A4C" w14:textId="74E4DC60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-0.1</w:t>
            </w:r>
          </w:p>
        </w:tc>
      </w:tr>
      <w:tr w:rsidR="0070004D" w:rsidRPr="00F27A86" w14:paraId="4016866A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center"/>
            <w:hideMark/>
          </w:tcPr>
          <w:p w14:paraId="3DE0CC04" w14:textId="77777777" w:rsidR="0070004D" w:rsidRPr="00F27A86" w:rsidRDefault="0070004D" w:rsidP="0070004D">
            <w:pPr>
              <w:ind w:firstLineChars="100" w:firstLine="160"/>
              <w:jc w:val="left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color w:val="000000" w:themeColor="text1"/>
                <w:sz w:val="16"/>
                <w:szCs w:val="16"/>
                <w:lang w:val="es-MX" w:eastAsia="es-MX"/>
              </w:rPr>
              <w:t>No especificado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73FF8FE4" w14:textId="64C09BCE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315 636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2E4000E2" w14:textId="6F622B92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440 670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686EBD09" w14:textId="244B9B1B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125 034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7B56E16D" w14:textId="66214C59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0.5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4F1306A9" w14:textId="5341BFC3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27F3692C" w14:textId="24B163DF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0.2</w:t>
            </w:r>
          </w:p>
        </w:tc>
      </w:tr>
      <w:tr w:rsidR="0070004D" w:rsidRPr="00F27A86" w14:paraId="7069D136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C0C0C0"/>
            <w:noWrap/>
            <w:vAlign w:val="center"/>
          </w:tcPr>
          <w:p w14:paraId="3B2F6AA6" w14:textId="77777777" w:rsidR="0070004D" w:rsidRPr="00F27A86" w:rsidRDefault="0070004D" w:rsidP="0070004D">
            <w:pPr>
              <w:jc w:val="left"/>
              <w:rPr>
                <w:b/>
                <w:bCs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sz w:val="16"/>
                <w:szCs w:val="16"/>
                <w:lang w:val="es-MX" w:eastAsia="es-MX"/>
              </w:rPr>
              <w:t>Nivel de ingresos</w:t>
            </w:r>
            <w:r w:rsidRPr="00F27A86">
              <w:rPr>
                <w:b/>
                <w:bCs/>
                <w:sz w:val="16"/>
                <w:szCs w:val="16"/>
                <w:vertAlign w:val="superscript"/>
                <w:lang w:val="es-MX" w:eastAsia="es-MX"/>
              </w:rPr>
              <w:t>2/</w:t>
            </w:r>
          </w:p>
        </w:tc>
        <w:tc>
          <w:tcPr>
            <w:tcW w:w="992" w:type="dxa"/>
            <w:gridSpan w:val="2"/>
            <w:shd w:val="clear" w:color="auto" w:fill="C0C0C0"/>
            <w:vAlign w:val="center"/>
          </w:tcPr>
          <w:p w14:paraId="251B297D" w14:textId="79EDDD53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59 424 233</w:t>
            </w:r>
          </w:p>
        </w:tc>
        <w:tc>
          <w:tcPr>
            <w:tcW w:w="992" w:type="dxa"/>
            <w:shd w:val="clear" w:color="auto" w:fill="C0C0C0"/>
            <w:vAlign w:val="center"/>
          </w:tcPr>
          <w:p w14:paraId="1E136951" w14:textId="71F56BA2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b/>
                <w:bCs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60 244 382</w:t>
            </w:r>
          </w:p>
        </w:tc>
        <w:tc>
          <w:tcPr>
            <w:tcW w:w="993" w:type="dxa"/>
            <w:shd w:val="clear" w:color="auto" w:fill="C0C0C0"/>
            <w:vAlign w:val="center"/>
          </w:tcPr>
          <w:p w14:paraId="69BC1826" w14:textId="7B500162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820 149</w:t>
            </w:r>
          </w:p>
        </w:tc>
        <w:tc>
          <w:tcPr>
            <w:tcW w:w="833" w:type="dxa"/>
            <w:shd w:val="clear" w:color="auto" w:fill="C0C0C0"/>
            <w:vAlign w:val="center"/>
          </w:tcPr>
          <w:p w14:paraId="6FF74DD5" w14:textId="319F8E23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953" w:type="dxa"/>
            <w:shd w:val="clear" w:color="auto" w:fill="C0C0C0"/>
            <w:vAlign w:val="center"/>
          </w:tcPr>
          <w:p w14:paraId="7D71D106" w14:textId="51451315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953" w:type="dxa"/>
            <w:shd w:val="clear" w:color="auto" w:fill="C0C0C0"/>
            <w:noWrap/>
            <w:vAlign w:val="center"/>
          </w:tcPr>
          <w:p w14:paraId="126CBBB5" w14:textId="4992CC35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70004D" w:rsidRPr="00F27A86" w14:paraId="06AFBB69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center"/>
          </w:tcPr>
          <w:p w14:paraId="268C093E" w14:textId="77777777" w:rsidR="0070004D" w:rsidRPr="00F27A86" w:rsidRDefault="0070004D" w:rsidP="0070004D">
            <w:pPr>
              <w:ind w:firstLineChars="100" w:firstLine="160"/>
              <w:jc w:val="left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Hasta un salario mínimo</w:t>
            </w:r>
          </w:p>
        </w:tc>
        <w:tc>
          <w:tcPr>
            <w:tcW w:w="992" w:type="dxa"/>
            <w:gridSpan w:val="2"/>
            <w:vAlign w:val="center"/>
          </w:tcPr>
          <w:p w14:paraId="654B567B" w14:textId="60F77161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25 685 166</w:t>
            </w:r>
          </w:p>
        </w:tc>
        <w:tc>
          <w:tcPr>
            <w:tcW w:w="992" w:type="dxa"/>
            <w:vAlign w:val="center"/>
          </w:tcPr>
          <w:p w14:paraId="1641870D" w14:textId="2832355B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24 039 771</w:t>
            </w:r>
          </w:p>
        </w:tc>
        <w:tc>
          <w:tcPr>
            <w:tcW w:w="993" w:type="dxa"/>
            <w:vAlign w:val="center"/>
          </w:tcPr>
          <w:p w14:paraId="6AE6B372" w14:textId="0C89A054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-1 645 395</w:t>
            </w:r>
          </w:p>
        </w:tc>
        <w:tc>
          <w:tcPr>
            <w:tcW w:w="833" w:type="dxa"/>
            <w:vAlign w:val="center"/>
          </w:tcPr>
          <w:p w14:paraId="2F7EFF52" w14:textId="05A97AFF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43.2</w:t>
            </w:r>
          </w:p>
        </w:tc>
        <w:tc>
          <w:tcPr>
            <w:tcW w:w="953" w:type="dxa"/>
            <w:vAlign w:val="center"/>
          </w:tcPr>
          <w:p w14:paraId="3615BDA3" w14:textId="205B2E22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39.9</w:t>
            </w:r>
          </w:p>
        </w:tc>
        <w:tc>
          <w:tcPr>
            <w:tcW w:w="953" w:type="dxa"/>
            <w:noWrap/>
            <w:vAlign w:val="center"/>
          </w:tcPr>
          <w:p w14:paraId="7B18EFAD" w14:textId="24461AA8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-3.3</w:t>
            </w:r>
          </w:p>
        </w:tc>
      </w:tr>
      <w:tr w:rsidR="0070004D" w:rsidRPr="00F27A86" w14:paraId="16FBD3D2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center"/>
          </w:tcPr>
          <w:p w14:paraId="1EB54C7D" w14:textId="77777777" w:rsidR="0070004D" w:rsidRPr="00F27A86" w:rsidRDefault="0070004D" w:rsidP="0070004D">
            <w:pPr>
              <w:ind w:firstLineChars="100" w:firstLine="160"/>
              <w:jc w:val="left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Más de 1 hasta 2 salarios mínimos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2C442ABB" w14:textId="3CE88E29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16 854 024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4E28212C" w14:textId="390E1803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18 589 826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748D7BA2" w14:textId="3488811B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</w:t>
            </w:r>
            <w:r w:rsidR="0021644A" w:rsidRPr="00F27A86">
              <w:rPr>
                <w:color w:val="000000"/>
                <w:sz w:val="16"/>
                <w:szCs w:val="16"/>
              </w:rPr>
              <w:t xml:space="preserve"> </w:t>
            </w:r>
            <w:r w:rsidRPr="00F27A86">
              <w:rPr>
                <w:color w:val="000000"/>
                <w:sz w:val="16"/>
                <w:szCs w:val="16"/>
              </w:rPr>
              <w:t>735 802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72CCF035" w14:textId="33A6B6B9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28.4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3B2812EC" w14:textId="67A23067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0B6AB058" w14:textId="18EB863D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2.5</w:t>
            </w:r>
          </w:p>
        </w:tc>
      </w:tr>
      <w:tr w:rsidR="0070004D" w:rsidRPr="00F27A86" w14:paraId="2DE6437B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center"/>
          </w:tcPr>
          <w:p w14:paraId="55F9ED70" w14:textId="77777777" w:rsidR="0070004D" w:rsidRPr="00F27A86" w:rsidRDefault="0070004D" w:rsidP="0070004D">
            <w:pPr>
              <w:ind w:firstLineChars="100" w:firstLine="160"/>
              <w:jc w:val="left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Más de 2 hasta 3 salarios mínimos</w:t>
            </w:r>
          </w:p>
        </w:tc>
        <w:tc>
          <w:tcPr>
            <w:tcW w:w="992" w:type="dxa"/>
            <w:gridSpan w:val="2"/>
            <w:vAlign w:val="center"/>
          </w:tcPr>
          <w:p w14:paraId="7016CCD5" w14:textId="1DC72528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3 633 343</w:t>
            </w:r>
          </w:p>
        </w:tc>
        <w:tc>
          <w:tcPr>
            <w:tcW w:w="992" w:type="dxa"/>
            <w:vAlign w:val="center"/>
          </w:tcPr>
          <w:p w14:paraId="35BCFDD7" w14:textId="3A5B309D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3 883 205</w:t>
            </w:r>
          </w:p>
        </w:tc>
        <w:tc>
          <w:tcPr>
            <w:tcW w:w="993" w:type="dxa"/>
            <w:vAlign w:val="center"/>
          </w:tcPr>
          <w:p w14:paraId="2E6301B0" w14:textId="51C4F203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249 862</w:t>
            </w:r>
          </w:p>
        </w:tc>
        <w:tc>
          <w:tcPr>
            <w:tcW w:w="833" w:type="dxa"/>
            <w:vAlign w:val="center"/>
          </w:tcPr>
          <w:p w14:paraId="27449BF3" w14:textId="1156D19A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6.1</w:t>
            </w:r>
          </w:p>
        </w:tc>
        <w:tc>
          <w:tcPr>
            <w:tcW w:w="953" w:type="dxa"/>
            <w:vAlign w:val="center"/>
          </w:tcPr>
          <w:p w14:paraId="0E1F790B" w14:textId="6A87EBA1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6.4</w:t>
            </w:r>
          </w:p>
        </w:tc>
        <w:tc>
          <w:tcPr>
            <w:tcW w:w="953" w:type="dxa"/>
            <w:noWrap/>
            <w:vAlign w:val="center"/>
          </w:tcPr>
          <w:p w14:paraId="68736493" w14:textId="4A27D72A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0.3</w:t>
            </w:r>
          </w:p>
        </w:tc>
      </w:tr>
      <w:tr w:rsidR="0070004D" w:rsidRPr="00F27A86" w14:paraId="6AA577E9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center"/>
          </w:tcPr>
          <w:p w14:paraId="75B7849F" w14:textId="77777777" w:rsidR="0070004D" w:rsidRPr="00F27A86" w:rsidRDefault="0070004D" w:rsidP="0070004D">
            <w:pPr>
              <w:ind w:firstLineChars="100" w:firstLine="160"/>
              <w:jc w:val="left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Más de 3 hasta 5 salarios mínimos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1C67B7C8" w14:textId="56DBB5DA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1 473 367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52023C69" w14:textId="3231EE02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1 495 152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3AD4704C" w14:textId="3694A518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21 785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02E4D986" w14:textId="15742C47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2.5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207988DA" w14:textId="5C78B55B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2.5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7183DC40" w14:textId="260AAD50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70004D" w:rsidRPr="00F27A86" w14:paraId="102C2096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center"/>
          </w:tcPr>
          <w:p w14:paraId="68F61ECD" w14:textId="77777777" w:rsidR="0070004D" w:rsidRPr="00F27A86" w:rsidRDefault="0070004D" w:rsidP="0070004D">
            <w:pPr>
              <w:ind w:firstLineChars="100" w:firstLine="160"/>
              <w:jc w:val="left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Más de 5 salarios mínimos</w:t>
            </w:r>
          </w:p>
        </w:tc>
        <w:tc>
          <w:tcPr>
            <w:tcW w:w="992" w:type="dxa"/>
            <w:gridSpan w:val="2"/>
            <w:vAlign w:val="center"/>
          </w:tcPr>
          <w:p w14:paraId="450893A9" w14:textId="758A08CB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609 921</w:t>
            </w:r>
          </w:p>
        </w:tc>
        <w:tc>
          <w:tcPr>
            <w:tcW w:w="992" w:type="dxa"/>
            <w:vAlign w:val="center"/>
          </w:tcPr>
          <w:p w14:paraId="75159787" w14:textId="15F63063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486 839</w:t>
            </w:r>
          </w:p>
        </w:tc>
        <w:tc>
          <w:tcPr>
            <w:tcW w:w="993" w:type="dxa"/>
            <w:vAlign w:val="center"/>
          </w:tcPr>
          <w:p w14:paraId="58630DC7" w14:textId="590DE2C9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-123 082</w:t>
            </w:r>
          </w:p>
        </w:tc>
        <w:tc>
          <w:tcPr>
            <w:tcW w:w="833" w:type="dxa"/>
            <w:vAlign w:val="center"/>
          </w:tcPr>
          <w:p w14:paraId="6B146F52" w14:textId="236BBE54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1.0</w:t>
            </w:r>
          </w:p>
        </w:tc>
        <w:tc>
          <w:tcPr>
            <w:tcW w:w="953" w:type="dxa"/>
            <w:vAlign w:val="center"/>
          </w:tcPr>
          <w:p w14:paraId="09FF8970" w14:textId="56497911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953" w:type="dxa"/>
            <w:noWrap/>
            <w:vAlign w:val="center"/>
          </w:tcPr>
          <w:p w14:paraId="2B484FDA" w14:textId="7F44294F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-0.2</w:t>
            </w:r>
          </w:p>
        </w:tc>
      </w:tr>
      <w:tr w:rsidR="0070004D" w:rsidRPr="00F27A86" w14:paraId="31ADA371" w14:textId="77777777" w:rsidTr="0070004D">
        <w:trPr>
          <w:trHeight w:val="198"/>
          <w:jc w:val="center"/>
        </w:trPr>
        <w:tc>
          <w:tcPr>
            <w:tcW w:w="4248" w:type="dxa"/>
            <w:shd w:val="clear" w:color="auto" w:fill="F2F2F2"/>
            <w:noWrap/>
            <w:vAlign w:val="center"/>
          </w:tcPr>
          <w:p w14:paraId="07EACB6D" w14:textId="77777777" w:rsidR="0070004D" w:rsidRPr="00F27A86" w:rsidRDefault="0070004D" w:rsidP="0070004D">
            <w:pPr>
              <w:ind w:firstLineChars="100" w:firstLine="160"/>
              <w:jc w:val="left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No recibe ingresos</w:t>
            </w:r>
          </w:p>
        </w:tc>
        <w:tc>
          <w:tcPr>
            <w:tcW w:w="992" w:type="dxa"/>
            <w:gridSpan w:val="2"/>
            <w:shd w:val="clear" w:color="auto" w:fill="F2F2F2"/>
            <w:vAlign w:val="center"/>
          </w:tcPr>
          <w:p w14:paraId="558AB929" w14:textId="78E4DD1C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2 898 880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45EE4C4F" w14:textId="42F46B62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2 834 636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61F25A8C" w14:textId="62282212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-64 244</w:t>
            </w:r>
          </w:p>
        </w:tc>
        <w:tc>
          <w:tcPr>
            <w:tcW w:w="833" w:type="dxa"/>
            <w:shd w:val="clear" w:color="auto" w:fill="F2F2F2"/>
            <w:vAlign w:val="center"/>
          </w:tcPr>
          <w:p w14:paraId="2988A39F" w14:textId="4F652610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4.9</w:t>
            </w:r>
          </w:p>
        </w:tc>
        <w:tc>
          <w:tcPr>
            <w:tcW w:w="953" w:type="dxa"/>
            <w:shd w:val="clear" w:color="auto" w:fill="F2F2F2"/>
            <w:vAlign w:val="center"/>
          </w:tcPr>
          <w:p w14:paraId="79F9E0C7" w14:textId="141A67F5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4.7</w:t>
            </w:r>
          </w:p>
        </w:tc>
        <w:tc>
          <w:tcPr>
            <w:tcW w:w="953" w:type="dxa"/>
            <w:shd w:val="clear" w:color="auto" w:fill="F2F2F2"/>
            <w:noWrap/>
            <w:vAlign w:val="center"/>
          </w:tcPr>
          <w:p w14:paraId="02312038" w14:textId="7520F87C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-0.2</w:t>
            </w:r>
          </w:p>
        </w:tc>
      </w:tr>
      <w:tr w:rsidR="0070004D" w:rsidRPr="00F27A86" w14:paraId="4C94D5E7" w14:textId="77777777" w:rsidTr="0070004D">
        <w:trPr>
          <w:trHeight w:val="198"/>
          <w:jc w:val="center"/>
        </w:trPr>
        <w:tc>
          <w:tcPr>
            <w:tcW w:w="4248" w:type="dxa"/>
            <w:noWrap/>
            <w:vAlign w:val="center"/>
          </w:tcPr>
          <w:p w14:paraId="6D63E823" w14:textId="77777777" w:rsidR="0070004D" w:rsidRPr="00F27A86" w:rsidRDefault="0070004D" w:rsidP="0070004D">
            <w:pPr>
              <w:ind w:firstLineChars="100" w:firstLine="160"/>
              <w:jc w:val="left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sz w:val="16"/>
                <w:szCs w:val="16"/>
                <w:lang w:val="es-MX" w:eastAsia="es-MX"/>
              </w:rPr>
              <w:t>No especificado</w:t>
            </w:r>
          </w:p>
        </w:tc>
        <w:tc>
          <w:tcPr>
            <w:tcW w:w="992" w:type="dxa"/>
            <w:gridSpan w:val="2"/>
            <w:vAlign w:val="center"/>
          </w:tcPr>
          <w:p w14:paraId="2CCD7F80" w14:textId="7BE77F26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8 269 532</w:t>
            </w:r>
          </w:p>
        </w:tc>
        <w:tc>
          <w:tcPr>
            <w:tcW w:w="992" w:type="dxa"/>
            <w:vAlign w:val="center"/>
          </w:tcPr>
          <w:p w14:paraId="62A123D8" w14:textId="28ACEC34" w:rsidR="0070004D" w:rsidRPr="00F27A86" w:rsidRDefault="0070004D" w:rsidP="0070004D">
            <w:pPr>
              <w:tabs>
                <w:tab w:val="decimal" w:pos="821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8 914 953</w:t>
            </w:r>
          </w:p>
        </w:tc>
        <w:tc>
          <w:tcPr>
            <w:tcW w:w="993" w:type="dxa"/>
            <w:vAlign w:val="center"/>
          </w:tcPr>
          <w:p w14:paraId="5AE90735" w14:textId="2DD9D070" w:rsidR="0070004D" w:rsidRPr="00F27A86" w:rsidRDefault="0070004D" w:rsidP="0070004D">
            <w:pPr>
              <w:tabs>
                <w:tab w:val="decimal" w:pos="72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645 421</w:t>
            </w:r>
          </w:p>
        </w:tc>
        <w:tc>
          <w:tcPr>
            <w:tcW w:w="833" w:type="dxa"/>
            <w:vAlign w:val="center"/>
          </w:tcPr>
          <w:p w14:paraId="38C6721E" w14:textId="574C1052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13.9</w:t>
            </w:r>
          </w:p>
        </w:tc>
        <w:tc>
          <w:tcPr>
            <w:tcW w:w="953" w:type="dxa"/>
            <w:vAlign w:val="center"/>
          </w:tcPr>
          <w:p w14:paraId="3014B806" w14:textId="527CA817" w:rsidR="0070004D" w:rsidRPr="00F27A86" w:rsidRDefault="0070004D" w:rsidP="0070004D">
            <w:pPr>
              <w:tabs>
                <w:tab w:val="decimal" w:pos="474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14.8</w:t>
            </w:r>
          </w:p>
        </w:tc>
        <w:tc>
          <w:tcPr>
            <w:tcW w:w="953" w:type="dxa"/>
            <w:noWrap/>
            <w:vAlign w:val="center"/>
          </w:tcPr>
          <w:p w14:paraId="25E490D4" w14:textId="7E162082" w:rsidR="0070004D" w:rsidRPr="00F27A86" w:rsidRDefault="0070004D" w:rsidP="0070004D">
            <w:pPr>
              <w:tabs>
                <w:tab w:val="decimal" w:pos="393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0.9</w:t>
            </w:r>
          </w:p>
        </w:tc>
      </w:tr>
    </w:tbl>
    <w:p w14:paraId="7FFCAEE7" w14:textId="240F93A6" w:rsidR="00D3125E" w:rsidRPr="00F27A86" w:rsidRDefault="00161AF9" w:rsidP="00446D19">
      <w:pPr>
        <w:pStyle w:val="n0"/>
        <w:keepLines w:val="0"/>
        <w:spacing w:before="0"/>
        <w:ind w:right="51" w:hanging="567"/>
        <w:jc w:val="left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</w:t>
      </w:r>
      <w:r w:rsidR="0074286A" w:rsidRPr="00F27A86">
        <w:rPr>
          <w:color w:val="4D565E"/>
          <w:sz w:val="16"/>
          <w:szCs w:val="16"/>
          <w:vertAlign w:val="superscript"/>
        </w:rPr>
        <w:t>/</w:t>
      </w:r>
      <w:r w:rsidR="00D3125E" w:rsidRPr="00F27A86">
        <w:rPr>
          <w:color w:val="4D565E"/>
          <w:sz w:val="16"/>
          <w:szCs w:val="16"/>
        </w:rPr>
        <w:tab/>
        <w:t xml:space="preserve">Porcentaje respecto a la </w:t>
      </w:r>
      <w:r w:rsidR="0074286A" w:rsidRPr="00F27A86">
        <w:rPr>
          <w:color w:val="4D565E"/>
          <w:sz w:val="16"/>
          <w:szCs w:val="16"/>
        </w:rPr>
        <w:t>población ocupada</w:t>
      </w:r>
      <w:r w:rsidR="00D3125E" w:rsidRPr="00F27A86">
        <w:rPr>
          <w:color w:val="4D565E"/>
          <w:sz w:val="16"/>
          <w:szCs w:val="16"/>
        </w:rPr>
        <w:t>.</w:t>
      </w:r>
    </w:p>
    <w:p w14:paraId="6AA80733" w14:textId="769496EC" w:rsidR="001F645D" w:rsidRPr="00F27A86" w:rsidRDefault="001F645D" w:rsidP="003833B5">
      <w:pPr>
        <w:pStyle w:val="n0"/>
        <w:keepLines w:val="0"/>
        <w:spacing w:before="0"/>
        <w:ind w:right="51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2/</w:t>
      </w:r>
      <w:r w:rsidRPr="00F27A86">
        <w:rPr>
          <w:color w:val="4D565E"/>
          <w:sz w:val="16"/>
          <w:szCs w:val="16"/>
        </w:rPr>
        <w:tab/>
        <w:t xml:space="preserve">Por construcción, los indicadores de la </w:t>
      </w:r>
      <w:proofErr w:type="spellStart"/>
      <w:r w:rsidRPr="00F27A86">
        <w:rPr>
          <w:smallCaps/>
          <w:color w:val="4D565E"/>
          <w:sz w:val="16"/>
          <w:szCs w:val="16"/>
        </w:rPr>
        <w:t>enoe</w:t>
      </w:r>
      <w:proofErr w:type="spellEnd"/>
      <w:r w:rsidRPr="00F27A86">
        <w:rPr>
          <w:color w:val="4D565E"/>
          <w:sz w:val="16"/>
          <w:szCs w:val="16"/>
        </w:rPr>
        <w:t xml:space="preserve"> que involucran a la población ocupada, u otra variable clasificada en rangos de salarios mínimos, son sensibles a los cambios en dichos salarios. Para la comparación en el tiempo de la población ocupada por nivel de ingreso, se presentan resultados a partir de salarios mínimos equivalentes, base enero de 2025.</w:t>
      </w:r>
      <w:r w:rsidR="009409A0" w:rsidRPr="00F27A86">
        <w:rPr>
          <w:color w:val="4D565E"/>
          <w:sz w:val="16"/>
          <w:szCs w:val="16"/>
        </w:rPr>
        <w:t xml:space="preserve"> </w:t>
      </w:r>
      <w:r w:rsidRPr="00F27A86">
        <w:rPr>
          <w:color w:val="4D565E"/>
          <w:sz w:val="16"/>
          <w:szCs w:val="16"/>
        </w:rPr>
        <w:t xml:space="preserve">El </w:t>
      </w:r>
      <w:r w:rsidRPr="00F27A86">
        <w:rPr>
          <w:smallCaps/>
          <w:color w:val="4D565E"/>
          <w:sz w:val="16"/>
          <w:szCs w:val="16"/>
        </w:rPr>
        <w:t>inegi</w:t>
      </w:r>
      <w:r w:rsidRPr="00F27A86">
        <w:rPr>
          <w:color w:val="4D565E"/>
          <w:sz w:val="16"/>
          <w:szCs w:val="16"/>
        </w:rPr>
        <w:t xml:space="preserve"> pone a disposición de las y los usuarios cifras comparables en la siguiente liga:</w:t>
      </w:r>
      <w:r w:rsidR="009409A0" w:rsidRPr="00F27A86">
        <w:rPr>
          <w:color w:val="4D565E"/>
          <w:sz w:val="16"/>
          <w:szCs w:val="16"/>
        </w:rPr>
        <w:t xml:space="preserve"> </w:t>
      </w:r>
      <w:hyperlink r:id="rId19" w:anchor="Tabulados" w:history="1">
        <w:r w:rsidRPr="00F27A86">
          <w:rPr>
            <w:rStyle w:val="Hipervnculo"/>
            <w:color w:val="4D565E"/>
            <w:sz w:val="16"/>
            <w:szCs w:val="16"/>
          </w:rPr>
          <w:t>https://www.inegi.org.mx/programas/enoe/15ymas/#Tabulados</w:t>
        </w:r>
      </w:hyperlink>
      <w:r w:rsidRPr="00F27A86">
        <w:rPr>
          <w:rStyle w:val="Hipervnculo"/>
          <w:color w:val="4D565E"/>
          <w:sz w:val="16"/>
          <w:szCs w:val="16"/>
          <w:u w:val="none"/>
        </w:rPr>
        <w:t>.</w:t>
      </w:r>
    </w:p>
    <w:p w14:paraId="27C9CE92" w14:textId="089D27DC" w:rsidR="00161AF9" w:rsidRPr="00F27A86" w:rsidRDefault="00161AF9" w:rsidP="00446D19">
      <w:pPr>
        <w:autoSpaceDE w:val="0"/>
        <w:autoSpaceDN w:val="0"/>
        <w:adjustRightInd w:val="0"/>
        <w:ind w:left="709" w:right="51" w:hanging="567"/>
        <w:rPr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lang w:val="es-ES"/>
        </w:rPr>
        <w:t xml:space="preserve">Fuente: </w:t>
      </w:r>
      <w:r w:rsidRPr="00F27A86">
        <w:rPr>
          <w:smallCaps/>
          <w:color w:val="4D565E"/>
          <w:sz w:val="16"/>
          <w:szCs w:val="16"/>
          <w:lang w:val="es-ES"/>
        </w:rPr>
        <w:t>inegi</w:t>
      </w:r>
      <w:r w:rsidRPr="00F27A86">
        <w:rPr>
          <w:color w:val="4D565E"/>
          <w:sz w:val="16"/>
          <w:szCs w:val="16"/>
          <w:lang w:val="es-ES"/>
        </w:rPr>
        <w:t>. Encuesta Nacional de Ocupación y Empleo (</w:t>
      </w:r>
      <w:proofErr w:type="spellStart"/>
      <w:r w:rsidRPr="00F27A86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Pr="00F27A86">
        <w:rPr>
          <w:smallCaps/>
          <w:color w:val="4D565E"/>
          <w:sz w:val="16"/>
          <w:szCs w:val="16"/>
          <w:lang w:val="es-ES"/>
        </w:rPr>
        <w:t>)</w:t>
      </w:r>
      <w:r w:rsidRPr="00F27A86">
        <w:rPr>
          <w:color w:val="4D565E"/>
          <w:sz w:val="16"/>
          <w:szCs w:val="16"/>
          <w:lang w:val="es-ES"/>
        </w:rPr>
        <w:t>, 202</w:t>
      </w:r>
      <w:r w:rsidR="00531236" w:rsidRPr="00F27A86">
        <w:rPr>
          <w:color w:val="4D565E"/>
          <w:sz w:val="16"/>
          <w:szCs w:val="16"/>
          <w:lang w:val="es-ES"/>
        </w:rPr>
        <w:t>5</w:t>
      </w:r>
      <w:r w:rsidRPr="00F27A86">
        <w:rPr>
          <w:color w:val="4D565E"/>
          <w:sz w:val="16"/>
          <w:szCs w:val="16"/>
          <w:lang w:val="es-ES"/>
        </w:rPr>
        <w:t>.</w:t>
      </w:r>
    </w:p>
    <w:p w14:paraId="3D809EE8" w14:textId="3B3951F6" w:rsidR="00FD1F52" w:rsidRPr="00F27A86" w:rsidRDefault="00437E58" w:rsidP="00FD1F52">
      <w:pPr>
        <w:pStyle w:val="Prrafodelista"/>
        <w:widowControl w:val="0"/>
        <w:spacing w:before="360"/>
        <w:ind w:left="567"/>
        <w:rPr>
          <w:b/>
          <w:iCs/>
          <w:lang w:val="es-ES"/>
        </w:rPr>
      </w:pPr>
      <w:r w:rsidRPr="00F27A86">
        <w:rPr>
          <w:b/>
          <w:iCs/>
          <w:lang w:val="es-ES"/>
        </w:rPr>
        <w:t xml:space="preserve">Indicadores de la población </w:t>
      </w:r>
      <w:proofErr w:type="spellStart"/>
      <w:r w:rsidRPr="00F27A86">
        <w:rPr>
          <w:b/>
          <w:iCs/>
          <w:lang w:val="es-ES"/>
        </w:rPr>
        <w:t>subocupada</w:t>
      </w:r>
      <w:proofErr w:type="spellEnd"/>
    </w:p>
    <w:p w14:paraId="31F2744B" w14:textId="77777777" w:rsidR="00FD1F52" w:rsidRPr="00F27A86" w:rsidRDefault="00FD1F52" w:rsidP="00FD1F52">
      <w:pPr>
        <w:jc w:val="left"/>
        <w:rPr>
          <w:lang w:val="es-ES"/>
        </w:rPr>
      </w:pPr>
    </w:p>
    <w:p w14:paraId="4E8DA87C" w14:textId="52B74921" w:rsidR="00437E58" w:rsidRPr="00F27A86" w:rsidRDefault="00FD1F52" w:rsidP="00FD1F52">
      <w:pPr>
        <w:rPr>
          <w:lang w:val="es-MX" w:eastAsia="es-MX"/>
        </w:rPr>
      </w:pPr>
      <w:r w:rsidRPr="00F27A86">
        <w:rPr>
          <w:lang w:val="es-ES"/>
        </w:rPr>
        <w:t>La</w:t>
      </w:r>
      <w:r w:rsidRPr="00F27A86">
        <w:t xml:space="preserve"> información de la </w:t>
      </w:r>
      <w:proofErr w:type="spellStart"/>
      <w:r w:rsidRPr="00F27A86">
        <w:rPr>
          <w:smallCaps/>
        </w:rPr>
        <w:t>enoe</w:t>
      </w:r>
      <w:proofErr w:type="spellEnd"/>
      <w:r w:rsidRPr="00F27A86">
        <w:rPr>
          <w:smallCaps/>
        </w:rPr>
        <w:t>,</w:t>
      </w:r>
      <w:r w:rsidRPr="00F27A86">
        <w:t xml:space="preserve"> para </w:t>
      </w:r>
      <w:r w:rsidR="00C1557F" w:rsidRPr="00F27A86">
        <w:t>septiembre</w:t>
      </w:r>
      <w:r w:rsidRPr="00F27A86">
        <w:t xml:space="preserve"> de 202</w:t>
      </w:r>
      <w:r w:rsidR="001524E7" w:rsidRPr="00F27A86">
        <w:t>5</w:t>
      </w:r>
      <w:r w:rsidRPr="00F27A86">
        <w:t xml:space="preserve">, muestra que la población </w:t>
      </w:r>
      <w:proofErr w:type="spellStart"/>
      <w:r w:rsidRPr="00F27A86">
        <w:t>subocupada</w:t>
      </w:r>
      <w:proofErr w:type="spellEnd"/>
      <w:r w:rsidR="00657E39" w:rsidRPr="00F27A86">
        <w:t xml:space="preserve"> (personas que declararon tener necesidad y disponibilidad para trabajar más horas de lo que su ocupación actual les demanda</w:t>
      </w:r>
      <w:r w:rsidR="00CE1250" w:rsidRPr="00F27A86">
        <w:t>)</w:t>
      </w:r>
      <w:r w:rsidRPr="00F27A86">
        <w:t xml:space="preserve"> fue de </w:t>
      </w:r>
      <w:r w:rsidR="004A5EC5" w:rsidRPr="00F27A86">
        <w:t>4</w:t>
      </w:r>
      <w:r w:rsidR="008353DC" w:rsidRPr="00F27A86">
        <w:t>.</w:t>
      </w:r>
      <w:r w:rsidR="007B1EDF" w:rsidRPr="00F27A86">
        <w:t>4</w:t>
      </w:r>
      <w:r w:rsidR="00566FAA" w:rsidRPr="00F27A86">
        <w:t> </w:t>
      </w:r>
      <w:r w:rsidRPr="00F27A86">
        <w:t>millones de personas</w:t>
      </w:r>
      <w:r w:rsidR="00D05218" w:rsidRPr="00F27A86">
        <w:t xml:space="preserve">, </w:t>
      </w:r>
      <w:r w:rsidR="007B1EDF" w:rsidRPr="00F27A86">
        <w:t>471</w:t>
      </w:r>
      <w:r w:rsidR="00566FAA" w:rsidRPr="00F27A86">
        <w:t> </w:t>
      </w:r>
      <w:r w:rsidR="00082BB1" w:rsidRPr="00F27A86">
        <w:t xml:space="preserve">mil menos respecto a </w:t>
      </w:r>
      <w:r w:rsidR="00C1557F" w:rsidRPr="00F27A86">
        <w:t>septiembre</w:t>
      </w:r>
      <w:r w:rsidR="00132624" w:rsidRPr="00F27A86">
        <w:t xml:space="preserve"> </w:t>
      </w:r>
      <w:r w:rsidR="00D05218" w:rsidRPr="00F27A86">
        <w:t>de 202</w:t>
      </w:r>
      <w:r w:rsidR="001524E7" w:rsidRPr="00F27A86">
        <w:t>4</w:t>
      </w:r>
      <w:r w:rsidR="00832F1B" w:rsidRPr="00F27A86">
        <w:t>.</w:t>
      </w:r>
      <w:r w:rsidRPr="00F27A86">
        <w:t xml:space="preserve"> La tasa </w:t>
      </w:r>
      <w:r w:rsidRPr="00F27A86">
        <w:rPr>
          <w:color w:val="000000" w:themeColor="text1"/>
        </w:rPr>
        <w:t xml:space="preserve">de subocupación </w:t>
      </w:r>
      <w:r w:rsidR="00324D51" w:rsidRPr="00F27A86">
        <w:t xml:space="preserve">se ubicó en </w:t>
      </w:r>
      <w:r w:rsidR="004A5EC5" w:rsidRPr="00F27A86">
        <w:t>7</w:t>
      </w:r>
      <w:r w:rsidR="008353DC" w:rsidRPr="00F27A86">
        <w:t>.</w:t>
      </w:r>
      <w:r w:rsidR="007B1EDF" w:rsidRPr="00F27A86">
        <w:t>3</w:t>
      </w:r>
      <w:r w:rsidR="00A30494" w:rsidRPr="00F27A86">
        <w:t> </w:t>
      </w:r>
      <w:r w:rsidRPr="00F27A86">
        <w:t>% de la población ocupad</w:t>
      </w:r>
      <w:r w:rsidR="00832F1B" w:rsidRPr="00F27A86">
        <w:t>a</w:t>
      </w:r>
      <w:r w:rsidR="00D05218" w:rsidRPr="00F27A86">
        <w:t xml:space="preserve">, porcentaje </w:t>
      </w:r>
      <w:r w:rsidR="004A5EC5" w:rsidRPr="00F27A86">
        <w:t>inf</w:t>
      </w:r>
      <w:r w:rsidR="00D05218" w:rsidRPr="00F27A86">
        <w:t xml:space="preserve">erior al </w:t>
      </w:r>
      <w:r w:rsidR="00082BB1" w:rsidRPr="00F27A86">
        <w:t>8</w:t>
      </w:r>
      <w:r w:rsidR="008353DC" w:rsidRPr="00F27A86">
        <w:t>.</w:t>
      </w:r>
      <w:r w:rsidR="007B1EDF" w:rsidRPr="00F27A86">
        <w:t>2</w:t>
      </w:r>
      <w:r w:rsidR="00A30494" w:rsidRPr="00F27A86">
        <w:rPr>
          <w:lang w:val="es-ES"/>
        </w:rPr>
        <w:t> </w:t>
      </w:r>
      <w:r w:rsidR="00D05218" w:rsidRPr="00F27A86">
        <w:t xml:space="preserve">% registrado en </w:t>
      </w:r>
      <w:r w:rsidR="007B1EDF" w:rsidRPr="00F27A86">
        <w:t>septiembre</w:t>
      </w:r>
      <w:r w:rsidR="00D05218" w:rsidRPr="00F27A86">
        <w:t xml:space="preserve"> de</w:t>
      </w:r>
      <w:r w:rsidR="00132624" w:rsidRPr="00F27A86">
        <w:t>l año pasado</w:t>
      </w:r>
      <w:r w:rsidRPr="00F27A86">
        <w:t>.</w:t>
      </w:r>
      <w:r w:rsidRPr="00F27A86">
        <w:rPr>
          <w:color w:val="000000" w:themeColor="text1"/>
        </w:rPr>
        <w:t xml:space="preserve"> </w:t>
      </w:r>
      <w:r w:rsidR="004B5485" w:rsidRPr="00F27A86">
        <w:rPr>
          <w:color w:val="000000" w:themeColor="text1"/>
        </w:rPr>
        <w:t xml:space="preserve">Según </w:t>
      </w:r>
      <w:r w:rsidRPr="00F27A86">
        <w:rPr>
          <w:color w:val="000000" w:themeColor="text1"/>
        </w:rPr>
        <w:t xml:space="preserve">sexo, la tasa </w:t>
      </w:r>
      <w:r w:rsidRPr="00F27A86">
        <w:t>correspondiente</w:t>
      </w:r>
      <w:r w:rsidRPr="00F27A86">
        <w:rPr>
          <w:color w:val="000000" w:themeColor="text1"/>
        </w:rPr>
        <w:t xml:space="preserve"> </w:t>
      </w:r>
      <w:r w:rsidR="002B0056" w:rsidRPr="00F27A86">
        <w:rPr>
          <w:color w:val="000000" w:themeColor="text1"/>
        </w:rPr>
        <w:t xml:space="preserve">en las mujeres fue de </w:t>
      </w:r>
      <w:r w:rsidR="004A5EC5" w:rsidRPr="00F27A86">
        <w:rPr>
          <w:color w:val="000000" w:themeColor="text1"/>
        </w:rPr>
        <w:t>7</w:t>
      </w:r>
      <w:r w:rsidR="008353DC" w:rsidRPr="00F27A86">
        <w:rPr>
          <w:color w:val="000000" w:themeColor="text1"/>
        </w:rPr>
        <w:t>.</w:t>
      </w:r>
      <w:r w:rsidR="007B1EDF" w:rsidRPr="00F27A86">
        <w:rPr>
          <w:color w:val="000000" w:themeColor="text1"/>
        </w:rPr>
        <w:t>0</w:t>
      </w:r>
      <w:r w:rsidR="008F4DC2" w:rsidRPr="00F27A86">
        <w:rPr>
          <w:color w:val="000000" w:themeColor="text1"/>
        </w:rPr>
        <w:t> </w:t>
      </w:r>
      <w:r w:rsidR="00662AE9" w:rsidRPr="00F27A86">
        <w:rPr>
          <w:color w:val="000000" w:themeColor="text1"/>
        </w:rPr>
        <w:t xml:space="preserve">% </w:t>
      </w:r>
      <w:r w:rsidR="002B0056" w:rsidRPr="00F27A86">
        <w:rPr>
          <w:color w:val="000000" w:themeColor="text1"/>
        </w:rPr>
        <w:t xml:space="preserve">y </w:t>
      </w:r>
      <w:r w:rsidRPr="00F27A86">
        <w:rPr>
          <w:color w:val="000000" w:themeColor="text1"/>
        </w:rPr>
        <w:t>en los hombres</w:t>
      </w:r>
      <w:r w:rsidR="002B0056" w:rsidRPr="00F27A86">
        <w:rPr>
          <w:color w:val="000000" w:themeColor="text1"/>
        </w:rPr>
        <w:t xml:space="preserve">, </w:t>
      </w:r>
      <w:r w:rsidRPr="00F27A86">
        <w:rPr>
          <w:color w:val="000000" w:themeColor="text1"/>
        </w:rPr>
        <w:t xml:space="preserve">de </w:t>
      </w:r>
      <w:r w:rsidR="004A5EC5" w:rsidRPr="00F27A86">
        <w:rPr>
          <w:color w:val="000000" w:themeColor="text1"/>
        </w:rPr>
        <w:t>7</w:t>
      </w:r>
      <w:r w:rsidR="008353DC" w:rsidRPr="00F27A86">
        <w:rPr>
          <w:color w:val="000000" w:themeColor="text1"/>
        </w:rPr>
        <w:t>.</w:t>
      </w:r>
      <w:r w:rsidR="007B1EDF" w:rsidRPr="00F27A86">
        <w:rPr>
          <w:color w:val="000000" w:themeColor="text1"/>
        </w:rPr>
        <w:t>5</w:t>
      </w:r>
      <w:r w:rsidR="00A30494" w:rsidRPr="00F27A86">
        <w:rPr>
          <w:color w:val="000000" w:themeColor="text1"/>
        </w:rPr>
        <w:t> </w:t>
      </w:r>
      <w:r w:rsidRPr="00F27A86">
        <w:rPr>
          <w:color w:val="000000" w:themeColor="text1"/>
        </w:rPr>
        <w:t>por</w:t>
      </w:r>
      <w:r w:rsidR="00A30494" w:rsidRPr="00F27A86">
        <w:rPr>
          <w:color w:val="000000" w:themeColor="text1"/>
        </w:rPr>
        <w:t> </w:t>
      </w:r>
      <w:r w:rsidRPr="00F27A86">
        <w:rPr>
          <w:color w:val="000000" w:themeColor="text1"/>
        </w:rPr>
        <w:t>ciento</w:t>
      </w:r>
      <w:r w:rsidR="00437E58" w:rsidRPr="00F27A86">
        <w:rPr>
          <w:color w:val="000000" w:themeColor="text1"/>
        </w:rPr>
        <w:t>.</w:t>
      </w:r>
    </w:p>
    <w:p w14:paraId="788B6E07" w14:textId="0739BEE9" w:rsidR="008B5287" w:rsidRPr="00F27A86" w:rsidRDefault="00437E58" w:rsidP="005356F9">
      <w:pPr>
        <w:pStyle w:val="Prrafodelista"/>
        <w:spacing w:before="240"/>
        <w:ind w:left="0"/>
      </w:pPr>
      <w:r w:rsidRPr="00F27A86">
        <w:rPr>
          <w:lang w:val="es-ES"/>
        </w:rPr>
        <w:lastRenderedPageBreak/>
        <w:t xml:space="preserve">Según </w:t>
      </w:r>
      <w:r w:rsidR="00FD1F52" w:rsidRPr="00F27A86">
        <w:rPr>
          <w:lang w:val="es-ES"/>
        </w:rPr>
        <w:t>su lugar en la ocupación, las y los subocupados se concentraron en las y los trabajadores</w:t>
      </w:r>
      <w:r w:rsidR="00C90D30" w:rsidRPr="00F27A86">
        <w:rPr>
          <w:lang w:val="es-ES"/>
        </w:rPr>
        <w:t xml:space="preserve"> </w:t>
      </w:r>
      <w:r w:rsidR="00A30494" w:rsidRPr="00F27A86">
        <w:rPr>
          <w:lang w:val="es-ES"/>
        </w:rPr>
        <w:t>subordinados y remunerados</w:t>
      </w:r>
      <w:r w:rsidR="00FD1F52" w:rsidRPr="00F27A86">
        <w:rPr>
          <w:lang w:val="es-ES"/>
        </w:rPr>
        <w:t>, con 4</w:t>
      </w:r>
      <w:r w:rsidR="00A30494" w:rsidRPr="00F27A86">
        <w:rPr>
          <w:lang w:val="es-ES"/>
        </w:rPr>
        <w:t>6.</w:t>
      </w:r>
      <w:r w:rsidR="007C660A" w:rsidRPr="00F27A86">
        <w:rPr>
          <w:lang w:val="es-ES"/>
        </w:rPr>
        <w:t>9</w:t>
      </w:r>
      <w:r w:rsidR="00A30494" w:rsidRPr="00F27A86">
        <w:rPr>
          <w:lang w:val="es-ES"/>
        </w:rPr>
        <w:t> </w:t>
      </w:r>
      <w:r w:rsidR="00D05218" w:rsidRPr="00F27A86">
        <w:rPr>
          <w:lang w:val="es-ES"/>
        </w:rPr>
        <w:t>%: un</w:t>
      </w:r>
      <w:r w:rsidR="000B2FB3" w:rsidRPr="00F27A86">
        <w:rPr>
          <w:lang w:val="es-ES"/>
        </w:rPr>
        <w:t xml:space="preserve"> </w:t>
      </w:r>
      <w:r w:rsidR="007C660A" w:rsidRPr="00F27A86">
        <w:rPr>
          <w:lang w:val="es-ES"/>
        </w:rPr>
        <w:t>de</w:t>
      </w:r>
      <w:r w:rsidR="00F941C8" w:rsidRPr="00F27A86">
        <w:rPr>
          <w:lang w:val="es-ES"/>
        </w:rPr>
        <w:t>cremento</w:t>
      </w:r>
      <w:r w:rsidR="00D05218" w:rsidRPr="00F27A86">
        <w:rPr>
          <w:lang w:val="es-ES"/>
        </w:rPr>
        <w:t xml:space="preserve"> anual de </w:t>
      </w:r>
      <w:r w:rsidR="007C660A" w:rsidRPr="00F27A86">
        <w:rPr>
          <w:lang w:val="es-ES"/>
        </w:rPr>
        <w:t>0.8</w:t>
      </w:r>
      <w:r w:rsidR="00A30494" w:rsidRPr="00F27A86">
        <w:rPr>
          <w:lang w:val="es-ES"/>
        </w:rPr>
        <w:t> </w:t>
      </w:r>
      <w:r w:rsidR="00954FA3" w:rsidRPr="00F27A86">
        <w:rPr>
          <w:lang w:val="es-ES"/>
        </w:rPr>
        <w:t>puntos</w:t>
      </w:r>
      <w:r w:rsidR="00A30494" w:rsidRPr="00F27A86">
        <w:rPr>
          <w:lang w:val="es-ES"/>
        </w:rPr>
        <w:t> </w:t>
      </w:r>
      <w:r w:rsidR="00954FA3" w:rsidRPr="00F27A86">
        <w:rPr>
          <w:lang w:val="es-ES"/>
        </w:rPr>
        <w:t>porcentuales</w:t>
      </w:r>
      <w:r w:rsidR="00FD1F52" w:rsidRPr="00F27A86">
        <w:rPr>
          <w:lang w:val="es-ES"/>
        </w:rPr>
        <w:t xml:space="preserve">. </w:t>
      </w:r>
      <w:r w:rsidR="00BD0ECE" w:rsidRPr="00F27A86">
        <w:rPr>
          <w:lang w:val="es-ES"/>
        </w:rPr>
        <w:t>L</w:t>
      </w:r>
      <w:r w:rsidR="00FD1F52" w:rsidRPr="00F27A86">
        <w:rPr>
          <w:lang w:val="es-ES"/>
        </w:rPr>
        <w:t xml:space="preserve">as y los trabajadores </w:t>
      </w:r>
      <w:r w:rsidR="00A30494" w:rsidRPr="00F27A86">
        <w:rPr>
          <w:lang w:val="es-ES"/>
        </w:rPr>
        <w:t xml:space="preserve">por cuenta propia </w:t>
      </w:r>
      <w:r w:rsidR="00FD1F52" w:rsidRPr="00F27A86">
        <w:rPr>
          <w:lang w:val="es-ES"/>
        </w:rPr>
        <w:t>representaron 4</w:t>
      </w:r>
      <w:r w:rsidR="00A30494" w:rsidRPr="00F27A86">
        <w:rPr>
          <w:lang w:val="es-ES"/>
        </w:rPr>
        <w:t>1.</w:t>
      </w:r>
      <w:r w:rsidR="007C660A" w:rsidRPr="00F27A86">
        <w:rPr>
          <w:lang w:val="es-ES"/>
        </w:rPr>
        <w:t>0</w:t>
      </w:r>
      <w:r w:rsidR="00A30494" w:rsidRPr="00F27A86">
        <w:rPr>
          <w:lang w:val="es-ES"/>
        </w:rPr>
        <w:t> </w:t>
      </w:r>
      <w:r w:rsidR="00E059BC" w:rsidRPr="00F27A86">
        <w:rPr>
          <w:lang w:val="es-ES"/>
        </w:rPr>
        <w:t>%</w:t>
      </w:r>
      <w:r w:rsidR="00B80A37" w:rsidRPr="00F27A86">
        <w:rPr>
          <w:lang w:val="es-ES"/>
        </w:rPr>
        <w:t xml:space="preserve">, </w:t>
      </w:r>
      <w:r w:rsidR="00D05218" w:rsidRPr="00F27A86">
        <w:rPr>
          <w:lang w:val="es-ES"/>
        </w:rPr>
        <w:t>un</w:t>
      </w:r>
      <w:r w:rsidR="00093CD2" w:rsidRPr="00F27A86">
        <w:rPr>
          <w:lang w:val="es-ES"/>
        </w:rPr>
        <w:t>a</w:t>
      </w:r>
      <w:r w:rsidR="00C90D30" w:rsidRPr="00F27A86">
        <w:rPr>
          <w:lang w:val="es-ES"/>
        </w:rPr>
        <w:t xml:space="preserve"> </w:t>
      </w:r>
      <w:r w:rsidR="00093CD2" w:rsidRPr="00F27A86">
        <w:rPr>
          <w:lang w:val="es-ES"/>
        </w:rPr>
        <w:t>disminución</w:t>
      </w:r>
      <w:r w:rsidR="00D05218" w:rsidRPr="00F27A86">
        <w:rPr>
          <w:lang w:val="es-ES"/>
        </w:rPr>
        <w:t xml:space="preserve"> </w:t>
      </w:r>
      <w:r w:rsidR="00244337" w:rsidRPr="00F27A86">
        <w:rPr>
          <w:lang w:val="es-ES"/>
        </w:rPr>
        <w:t xml:space="preserve">anual </w:t>
      </w:r>
      <w:r w:rsidR="00D05218" w:rsidRPr="00F27A86">
        <w:rPr>
          <w:lang w:val="es-ES"/>
        </w:rPr>
        <w:t xml:space="preserve">de </w:t>
      </w:r>
      <w:r w:rsidR="007C660A" w:rsidRPr="00F27A86">
        <w:rPr>
          <w:lang w:val="es-ES"/>
        </w:rPr>
        <w:t>0.1</w:t>
      </w:r>
      <w:r w:rsidR="00A30494" w:rsidRPr="00F27A86">
        <w:rPr>
          <w:lang w:val="es-ES"/>
        </w:rPr>
        <w:t> </w:t>
      </w:r>
      <w:r w:rsidR="00D05218" w:rsidRPr="00F27A86">
        <w:rPr>
          <w:lang w:val="es-ES"/>
        </w:rPr>
        <w:t>punto</w:t>
      </w:r>
      <w:r w:rsidR="00A30494" w:rsidRPr="00F27A86">
        <w:rPr>
          <w:lang w:val="es-ES"/>
        </w:rPr>
        <w:t> </w:t>
      </w:r>
      <w:r w:rsidR="00D05218" w:rsidRPr="00F27A86">
        <w:rPr>
          <w:lang w:val="es-ES"/>
        </w:rPr>
        <w:t>porcentual.</w:t>
      </w:r>
    </w:p>
    <w:p w14:paraId="1A063D73" w14:textId="1D704ECA" w:rsidR="00437E58" w:rsidRPr="00F27A86" w:rsidRDefault="00437E58" w:rsidP="00752640">
      <w:pPr>
        <w:pStyle w:val="Prrafodelista"/>
        <w:widowControl w:val="0"/>
        <w:spacing w:before="360"/>
        <w:ind w:left="567"/>
        <w:rPr>
          <w:b/>
          <w:iCs/>
          <w:lang w:val="es-ES"/>
        </w:rPr>
      </w:pPr>
      <w:r w:rsidRPr="00F27A86">
        <w:rPr>
          <w:b/>
          <w:iCs/>
          <w:lang w:val="es-ES"/>
        </w:rPr>
        <w:t>Informalidad laboral</w:t>
      </w:r>
    </w:p>
    <w:p w14:paraId="7C702969" w14:textId="68A862E1" w:rsidR="00437E58" w:rsidRPr="00F27A86" w:rsidRDefault="00437E58" w:rsidP="00321AB3">
      <w:pPr>
        <w:pStyle w:val="n01"/>
        <w:keepLines w:val="0"/>
        <w:spacing w:before="200"/>
        <w:ind w:left="0" w:firstLine="0"/>
        <w:rPr>
          <w:rFonts w:ascii="Arial" w:hAnsi="Arial"/>
          <w:color w:val="auto"/>
          <w:szCs w:val="22"/>
        </w:rPr>
      </w:pPr>
      <w:r w:rsidRPr="00F27A86">
        <w:rPr>
          <w:rFonts w:ascii="Arial" w:hAnsi="Arial"/>
          <w:color w:val="auto"/>
          <w:szCs w:val="22"/>
        </w:rPr>
        <w:t xml:space="preserve">La población ocupada en la informalidad laboral considera, sin duplicar, a quienes son laboralmente vulnerables por la naturaleza de la unidad económica para la que trabajan. También contempla a las personas cuyo vínculo o dependencia laboral no reconoce su fuente de trabajo. </w:t>
      </w:r>
      <w:r w:rsidR="002B6F53" w:rsidRPr="00F27A86">
        <w:rPr>
          <w:rFonts w:ascii="Arial" w:hAnsi="Arial"/>
          <w:color w:val="auto"/>
          <w:szCs w:val="22"/>
        </w:rPr>
        <w:t>S</w:t>
      </w:r>
      <w:r w:rsidRPr="00F27A86">
        <w:rPr>
          <w:rFonts w:ascii="Arial" w:hAnsi="Arial"/>
          <w:color w:val="auto"/>
          <w:szCs w:val="22"/>
        </w:rPr>
        <w:t>e incluyen —además de la población que trabaja en micronegocios no registrados o sector informal— otras modalidades análogas, como las y los ocupados por cuenta propia en la agricultura de subsistencia, así como a quienes laboran sin seguridad social y cuyos servicios los utilizan las unidades económicas registradas.</w:t>
      </w:r>
    </w:p>
    <w:p w14:paraId="75F189AB" w14:textId="47216520" w:rsidR="00437E58" w:rsidRPr="00F27A86" w:rsidRDefault="00E42B8A" w:rsidP="00321AB3">
      <w:pPr>
        <w:pStyle w:val="n01"/>
        <w:keepLines w:val="0"/>
        <w:spacing w:before="200"/>
        <w:ind w:left="0" w:firstLine="0"/>
        <w:rPr>
          <w:rFonts w:ascii="Arial" w:hAnsi="Arial"/>
          <w:color w:val="auto"/>
          <w:szCs w:val="22"/>
        </w:rPr>
      </w:pPr>
      <w:r w:rsidRPr="00F27A86">
        <w:rPr>
          <w:rFonts w:ascii="Arial" w:hAnsi="Arial"/>
          <w:color w:val="auto"/>
          <w:szCs w:val="22"/>
        </w:rPr>
        <w:t xml:space="preserve">En </w:t>
      </w:r>
      <w:r w:rsidR="00C1557F" w:rsidRPr="00F27A86">
        <w:rPr>
          <w:rFonts w:ascii="Arial" w:hAnsi="Arial"/>
          <w:color w:val="auto"/>
          <w:szCs w:val="22"/>
        </w:rPr>
        <w:t>septiembre</w:t>
      </w:r>
      <w:r w:rsidRPr="00F27A86">
        <w:rPr>
          <w:rFonts w:ascii="Arial" w:hAnsi="Arial"/>
          <w:color w:val="auto"/>
          <w:szCs w:val="22"/>
        </w:rPr>
        <w:t xml:space="preserve"> de 202</w:t>
      </w:r>
      <w:r w:rsidR="001524E7" w:rsidRPr="00F27A86">
        <w:rPr>
          <w:rFonts w:ascii="Arial" w:hAnsi="Arial"/>
          <w:color w:val="auto"/>
          <w:szCs w:val="22"/>
        </w:rPr>
        <w:t>5</w:t>
      </w:r>
      <w:r w:rsidRPr="00F27A86">
        <w:rPr>
          <w:rFonts w:ascii="Arial" w:hAnsi="Arial"/>
          <w:color w:val="auto"/>
          <w:szCs w:val="22"/>
        </w:rPr>
        <w:t>, la población ocupada en la informalidad laboral fue de 3</w:t>
      </w:r>
      <w:r w:rsidR="002D4757" w:rsidRPr="00F27A86">
        <w:rPr>
          <w:rFonts w:ascii="Arial" w:hAnsi="Arial"/>
          <w:color w:val="auto"/>
          <w:szCs w:val="22"/>
        </w:rPr>
        <w:t>3.1</w:t>
      </w:r>
      <w:r w:rsidR="00566FAA" w:rsidRPr="00F27A86">
        <w:rPr>
          <w:rFonts w:ascii="Arial" w:hAnsi="Arial"/>
          <w:color w:val="auto"/>
          <w:szCs w:val="22"/>
        </w:rPr>
        <w:t> </w:t>
      </w:r>
      <w:r w:rsidRPr="00F27A86">
        <w:rPr>
          <w:rFonts w:ascii="Arial" w:hAnsi="Arial"/>
          <w:color w:val="auto"/>
          <w:szCs w:val="22"/>
        </w:rPr>
        <w:t>millones</w:t>
      </w:r>
      <w:r w:rsidR="002D4757" w:rsidRPr="00F27A86">
        <w:rPr>
          <w:rFonts w:ascii="Arial" w:hAnsi="Arial"/>
          <w:color w:val="auto"/>
          <w:szCs w:val="22"/>
        </w:rPr>
        <w:t> </w:t>
      </w:r>
      <w:r w:rsidRPr="00F27A86">
        <w:rPr>
          <w:rFonts w:ascii="Arial" w:hAnsi="Arial"/>
          <w:color w:val="auto"/>
          <w:szCs w:val="22"/>
        </w:rPr>
        <w:t>de</w:t>
      </w:r>
      <w:r w:rsidR="002D4757" w:rsidRPr="00F27A86">
        <w:rPr>
          <w:rFonts w:ascii="Arial" w:hAnsi="Arial"/>
          <w:color w:val="auto"/>
          <w:szCs w:val="22"/>
        </w:rPr>
        <w:t> </w:t>
      </w:r>
      <w:r w:rsidRPr="00F27A86">
        <w:rPr>
          <w:rFonts w:ascii="Arial" w:hAnsi="Arial"/>
          <w:color w:val="auto"/>
          <w:szCs w:val="22"/>
        </w:rPr>
        <w:t>personas y la tasa de informalidad laboral 1 (</w:t>
      </w:r>
      <w:r w:rsidRPr="00F27A86">
        <w:rPr>
          <w:rFonts w:ascii="Arial" w:hAnsi="Arial"/>
          <w:smallCaps/>
          <w:color w:val="auto"/>
          <w:szCs w:val="22"/>
        </w:rPr>
        <w:t>til</w:t>
      </w:r>
      <w:r w:rsidRPr="00F27A86">
        <w:rPr>
          <w:rFonts w:ascii="Arial" w:hAnsi="Arial"/>
          <w:color w:val="auto"/>
          <w:sz w:val="20"/>
          <w:szCs w:val="20"/>
        </w:rPr>
        <w:t>1</w:t>
      </w:r>
      <w:r w:rsidRPr="00F27A86">
        <w:rPr>
          <w:rFonts w:ascii="Arial" w:hAnsi="Arial"/>
          <w:color w:val="auto"/>
          <w:szCs w:val="22"/>
        </w:rPr>
        <w:t xml:space="preserve">) </w:t>
      </w:r>
      <w:r w:rsidR="00324D51" w:rsidRPr="00F27A86">
        <w:rPr>
          <w:rFonts w:ascii="Arial" w:hAnsi="Arial"/>
          <w:color w:val="auto"/>
          <w:szCs w:val="22"/>
        </w:rPr>
        <w:t xml:space="preserve">se estableció en </w:t>
      </w:r>
      <w:r w:rsidRPr="00F27A86">
        <w:rPr>
          <w:rFonts w:ascii="Arial" w:hAnsi="Arial"/>
          <w:color w:val="auto"/>
          <w:szCs w:val="22"/>
        </w:rPr>
        <w:t>5</w:t>
      </w:r>
      <w:r w:rsidR="00A30494" w:rsidRPr="00F27A86">
        <w:rPr>
          <w:rFonts w:ascii="Arial" w:hAnsi="Arial"/>
          <w:color w:val="auto"/>
          <w:szCs w:val="22"/>
        </w:rPr>
        <w:t>4.</w:t>
      </w:r>
      <w:r w:rsidR="00C2125A" w:rsidRPr="00F27A86">
        <w:rPr>
          <w:rFonts w:ascii="Arial" w:hAnsi="Arial"/>
          <w:color w:val="auto"/>
          <w:szCs w:val="22"/>
        </w:rPr>
        <w:t>9</w:t>
      </w:r>
      <w:r w:rsidR="00A30494" w:rsidRPr="00F27A86">
        <w:rPr>
          <w:rFonts w:ascii="Arial" w:hAnsi="Arial"/>
          <w:color w:val="auto"/>
          <w:szCs w:val="22"/>
        </w:rPr>
        <w:t> </w:t>
      </w:r>
      <w:r w:rsidRPr="00F27A86">
        <w:rPr>
          <w:rFonts w:ascii="Arial" w:hAnsi="Arial"/>
          <w:color w:val="auto"/>
          <w:szCs w:val="22"/>
        </w:rPr>
        <w:t>% de la población ocupada</w:t>
      </w:r>
      <w:r w:rsidR="00F92D30" w:rsidRPr="00F27A86">
        <w:rPr>
          <w:rFonts w:ascii="Arial" w:hAnsi="Arial"/>
          <w:color w:val="auto"/>
          <w:szCs w:val="22"/>
        </w:rPr>
        <w:t xml:space="preserve">, </w:t>
      </w:r>
      <w:r w:rsidR="00BE30C5" w:rsidRPr="00F27A86">
        <w:rPr>
          <w:rFonts w:ascii="Arial" w:hAnsi="Arial"/>
          <w:color w:val="auto"/>
          <w:szCs w:val="22"/>
        </w:rPr>
        <w:t>porcentaje superior al 5</w:t>
      </w:r>
      <w:r w:rsidR="00082BB1" w:rsidRPr="00F27A86">
        <w:rPr>
          <w:rFonts w:ascii="Arial" w:hAnsi="Arial"/>
          <w:color w:val="auto"/>
          <w:szCs w:val="22"/>
        </w:rPr>
        <w:t>4</w:t>
      </w:r>
      <w:r w:rsidR="00444B9D" w:rsidRPr="00F27A86">
        <w:rPr>
          <w:rFonts w:ascii="Arial" w:hAnsi="Arial"/>
          <w:color w:val="auto"/>
          <w:szCs w:val="22"/>
        </w:rPr>
        <w:t>.</w:t>
      </w:r>
      <w:r w:rsidR="00C2125A" w:rsidRPr="00F27A86">
        <w:rPr>
          <w:rFonts w:ascii="Arial" w:hAnsi="Arial"/>
          <w:color w:val="auto"/>
          <w:szCs w:val="22"/>
        </w:rPr>
        <w:t>2</w:t>
      </w:r>
      <w:r w:rsidR="00AD1051" w:rsidRPr="00F27A86">
        <w:rPr>
          <w:rFonts w:ascii="Arial" w:hAnsi="Arial"/>
          <w:color w:val="auto"/>
          <w:szCs w:val="22"/>
        </w:rPr>
        <w:t> </w:t>
      </w:r>
      <w:r w:rsidR="00BE30C5" w:rsidRPr="00F27A86">
        <w:rPr>
          <w:rFonts w:ascii="Arial" w:hAnsi="Arial"/>
          <w:color w:val="auto"/>
          <w:szCs w:val="22"/>
        </w:rPr>
        <w:t xml:space="preserve">% del </w:t>
      </w:r>
      <w:r w:rsidR="00C1557F" w:rsidRPr="00F27A86">
        <w:rPr>
          <w:rFonts w:ascii="Arial" w:hAnsi="Arial"/>
          <w:color w:val="auto"/>
          <w:szCs w:val="22"/>
        </w:rPr>
        <w:t>noveno</w:t>
      </w:r>
      <w:r w:rsidR="00F92D30" w:rsidRPr="00F27A86">
        <w:rPr>
          <w:rFonts w:ascii="Arial" w:hAnsi="Arial"/>
          <w:color w:val="auto"/>
          <w:szCs w:val="22"/>
        </w:rPr>
        <w:t xml:space="preserve"> mes </w:t>
      </w:r>
      <w:r w:rsidR="00F92D30" w:rsidRPr="00F27A86">
        <w:rPr>
          <w:rFonts w:ascii="Arial" w:hAnsi="Arial"/>
          <w:color w:val="auto"/>
        </w:rPr>
        <w:t>de 202</w:t>
      </w:r>
      <w:r w:rsidR="001524E7" w:rsidRPr="00F27A86">
        <w:rPr>
          <w:rFonts w:ascii="Arial" w:hAnsi="Arial"/>
          <w:color w:val="auto"/>
        </w:rPr>
        <w:t>4</w:t>
      </w:r>
      <w:r w:rsidR="00F92D30" w:rsidRPr="00F27A86">
        <w:rPr>
          <w:rFonts w:ascii="Arial" w:hAnsi="Arial"/>
          <w:color w:val="auto"/>
        </w:rPr>
        <w:t>.</w:t>
      </w:r>
      <w:r w:rsidR="004D1EAB" w:rsidRPr="00F27A86">
        <w:rPr>
          <w:rFonts w:ascii="Arial" w:hAnsi="Arial"/>
          <w:color w:val="auto"/>
          <w:szCs w:val="22"/>
        </w:rPr>
        <w:t xml:space="preserve"> </w:t>
      </w:r>
      <w:r w:rsidR="004D1EAB" w:rsidRPr="00F27A86">
        <w:rPr>
          <w:rFonts w:ascii="Arial" w:hAnsi="Arial"/>
          <w:color w:val="auto"/>
        </w:rPr>
        <w:t xml:space="preserve">La </w:t>
      </w:r>
      <w:r w:rsidR="004D1EAB" w:rsidRPr="00F27A86">
        <w:rPr>
          <w:rFonts w:ascii="Arial" w:hAnsi="Arial"/>
          <w:smallCaps/>
          <w:color w:val="auto"/>
          <w:szCs w:val="22"/>
        </w:rPr>
        <w:t>til</w:t>
      </w:r>
      <w:r w:rsidR="004D1EAB" w:rsidRPr="00F27A86">
        <w:rPr>
          <w:rFonts w:ascii="Arial" w:hAnsi="Arial"/>
          <w:color w:val="auto"/>
          <w:sz w:val="20"/>
          <w:szCs w:val="20"/>
        </w:rPr>
        <w:t>1</w:t>
      </w:r>
      <w:r w:rsidR="004D1EAB" w:rsidRPr="00F27A86">
        <w:rPr>
          <w:rFonts w:ascii="Arial" w:hAnsi="Arial"/>
          <w:color w:val="auto"/>
        </w:rPr>
        <w:t xml:space="preserve"> urbana </w:t>
      </w:r>
      <w:r w:rsidR="00324D51" w:rsidRPr="00F27A86">
        <w:rPr>
          <w:rFonts w:ascii="Arial" w:hAnsi="Arial"/>
          <w:color w:val="auto"/>
        </w:rPr>
        <w:t xml:space="preserve">fue de </w:t>
      </w:r>
      <w:r w:rsidR="005E1E83" w:rsidRPr="00F27A86">
        <w:rPr>
          <w:rFonts w:ascii="Arial" w:hAnsi="Arial"/>
          <w:color w:val="auto"/>
        </w:rPr>
        <w:t>4</w:t>
      </w:r>
      <w:r w:rsidR="00082BB1" w:rsidRPr="00F27A86">
        <w:rPr>
          <w:rFonts w:ascii="Arial" w:hAnsi="Arial"/>
          <w:color w:val="auto"/>
        </w:rPr>
        <w:t>3</w:t>
      </w:r>
      <w:r w:rsidR="00AD1051" w:rsidRPr="00F27A86">
        <w:rPr>
          <w:rFonts w:ascii="Arial" w:hAnsi="Arial"/>
          <w:color w:val="auto"/>
        </w:rPr>
        <w:t>.</w:t>
      </w:r>
      <w:r w:rsidR="00C2125A" w:rsidRPr="00F27A86">
        <w:rPr>
          <w:rFonts w:ascii="Arial" w:hAnsi="Arial"/>
          <w:color w:val="auto"/>
        </w:rPr>
        <w:t>4</w:t>
      </w:r>
      <w:r w:rsidR="00CF3AD4" w:rsidRPr="00F27A86">
        <w:rPr>
          <w:rFonts w:ascii="Arial" w:hAnsi="Arial"/>
          <w:color w:val="auto"/>
        </w:rPr>
        <w:t> </w:t>
      </w:r>
      <w:r w:rsidR="005E1E83" w:rsidRPr="00F27A86">
        <w:rPr>
          <w:rFonts w:ascii="Arial" w:hAnsi="Arial"/>
          <w:color w:val="auto"/>
        </w:rPr>
        <w:t>por</w:t>
      </w:r>
      <w:r w:rsidR="00CF3AD4" w:rsidRPr="00F27A86">
        <w:rPr>
          <w:rFonts w:ascii="Arial" w:hAnsi="Arial"/>
          <w:color w:val="auto"/>
        </w:rPr>
        <w:t> </w:t>
      </w:r>
      <w:r w:rsidR="005E1E83" w:rsidRPr="00F27A86">
        <w:rPr>
          <w:rFonts w:ascii="Arial" w:hAnsi="Arial"/>
          <w:color w:val="auto"/>
        </w:rPr>
        <w:t>ciento</w:t>
      </w:r>
      <w:r w:rsidR="00F92D30" w:rsidRPr="00F27A86">
        <w:rPr>
          <w:rFonts w:ascii="Arial" w:hAnsi="Arial"/>
          <w:color w:val="auto"/>
        </w:rPr>
        <w:t>.</w:t>
      </w:r>
    </w:p>
    <w:p w14:paraId="5C5CA9CB" w14:textId="51FB6CB5" w:rsidR="00437E58" w:rsidRPr="00F27A86" w:rsidRDefault="00437E58" w:rsidP="00321AB3">
      <w:pPr>
        <w:pStyle w:val="n01"/>
        <w:keepLines w:val="0"/>
        <w:spacing w:before="200"/>
        <w:ind w:left="0" w:firstLine="0"/>
        <w:rPr>
          <w:rFonts w:ascii="Arial" w:hAnsi="Arial"/>
          <w:color w:val="auto"/>
          <w:spacing w:val="-2"/>
        </w:rPr>
      </w:pPr>
      <w:r w:rsidRPr="00F27A86">
        <w:rPr>
          <w:rFonts w:ascii="Arial" w:hAnsi="Arial"/>
          <w:color w:val="auto"/>
          <w:spacing w:val="-2"/>
        </w:rPr>
        <w:t xml:space="preserve">Por otra parte, la ocupación en el sector informal fue de </w:t>
      </w:r>
      <w:r w:rsidR="001B5DD7" w:rsidRPr="00F27A86">
        <w:rPr>
          <w:rFonts w:ascii="Arial" w:hAnsi="Arial"/>
          <w:color w:val="auto"/>
          <w:spacing w:val="-2"/>
        </w:rPr>
        <w:t>1</w:t>
      </w:r>
      <w:r w:rsidR="00AD1051" w:rsidRPr="00F27A86">
        <w:rPr>
          <w:rFonts w:ascii="Arial" w:hAnsi="Arial"/>
          <w:color w:val="auto"/>
          <w:spacing w:val="-2"/>
        </w:rPr>
        <w:t>7.</w:t>
      </w:r>
      <w:r w:rsidR="00C2125A" w:rsidRPr="00F27A86">
        <w:rPr>
          <w:rFonts w:ascii="Arial" w:hAnsi="Arial"/>
          <w:color w:val="auto"/>
          <w:spacing w:val="-2"/>
        </w:rPr>
        <w:t>3</w:t>
      </w:r>
      <w:r w:rsidR="00CF3AD4" w:rsidRPr="00F27A86">
        <w:rPr>
          <w:rFonts w:ascii="Arial" w:hAnsi="Arial"/>
          <w:color w:val="auto"/>
          <w:spacing w:val="-2"/>
        </w:rPr>
        <w:t> </w:t>
      </w:r>
      <w:r w:rsidR="001B5DD7" w:rsidRPr="00F27A86">
        <w:rPr>
          <w:rFonts w:ascii="Arial" w:hAnsi="Arial"/>
          <w:color w:val="auto"/>
          <w:spacing w:val="-2"/>
        </w:rPr>
        <w:t>millones de personas</w:t>
      </w:r>
      <w:r w:rsidR="00085453" w:rsidRPr="00F27A86">
        <w:rPr>
          <w:rStyle w:val="Refdenotaalpie"/>
          <w:rFonts w:ascii="Arial" w:hAnsi="Arial"/>
          <w:color w:val="auto"/>
          <w:spacing w:val="-2"/>
        </w:rPr>
        <w:footnoteReference w:id="6"/>
      </w:r>
      <w:r w:rsidR="001B5DD7" w:rsidRPr="00F27A86">
        <w:rPr>
          <w:rFonts w:ascii="Arial" w:hAnsi="Arial"/>
          <w:color w:val="auto"/>
          <w:spacing w:val="-2"/>
        </w:rPr>
        <w:t xml:space="preserve"> y significó 2</w:t>
      </w:r>
      <w:r w:rsidR="00C2125A" w:rsidRPr="00F27A86">
        <w:rPr>
          <w:rFonts w:ascii="Arial" w:hAnsi="Arial"/>
          <w:color w:val="auto"/>
          <w:spacing w:val="-2"/>
        </w:rPr>
        <w:t>8.7</w:t>
      </w:r>
      <w:r w:rsidR="00AD1051" w:rsidRPr="00F27A86">
        <w:rPr>
          <w:rFonts w:ascii="Arial" w:hAnsi="Arial"/>
          <w:color w:val="auto"/>
          <w:spacing w:val="-2"/>
        </w:rPr>
        <w:t> </w:t>
      </w:r>
      <w:r w:rsidR="001B5DD7" w:rsidRPr="00F27A86">
        <w:rPr>
          <w:rFonts w:ascii="Arial" w:hAnsi="Arial"/>
          <w:color w:val="auto"/>
          <w:spacing w:val="-2"/>
        </w:rPr>
        <w:t>% de la población ocupada —tasa de ocupación en el sector informal 1 (</w:t>
      </w:r>
      <w:r w:rsidR="001B5DD7" w:rsidRPr="00F27A86">
        <w:rPr>
          <w:rFonts w:ascii="Arial" w:hAnsi="Arial"/>
          <w:smallCaps/>
          <w:color w:val="auto"/>
          <w:spacing w:val="-2"/>
        </w:rPr>
        <w:t>tosi</w:t>
      </w:r>
      <w:r w:rsidR="001B5DD7" w:rsidRPr="00F27A86">
        <w:rPr>
          <w:rFonts w:ascii="Arial" w:hAnsi="Arial"/>
          <w:color w:val="auto"/>
          <w:spacing w:val="-2"/>
          <w:sz w:val="20"/>
          <w:szCs w:val="20"/>
        </w:rPr>
        <w:t>1</w:t>
      </w:r>
      <w:r w:rsidR="001B5DD7" w:rsidRPr="00F27A86">
        <w:rPr>
          <w:rFonts w:ascii="Arial" w:hAnsi="Arial"/>
          <w:color w:val="auto"/>
          <w:spacing w:val="-2"/>
        </w:rPr>
        <w:t>)—</w:t>
      </w:r>
      <w:r w:rsidR="00F92D30" w:rsidRPr="00F27A86">
        <w:rPr>
          <w:rFonts w:ascii="Arial" w:hAnsi="Arial"/>
          <w:color w:val="auto"/>
          <w:spacing w:val="-2"/>
        </w:rPr>
        <w:t xml:space="preserve">, </w:t>
      </w:r>
      <w:r w:rsidR="00C2125A" w:rsidRPr="00F27A86">
        <w:rPr>
          <w:rFonts w:ascii="Arial" w:hAnsi="Arial"/>
          <w:color w:val="auto"/>
          <w:spacing w:val="-2"/>
        </w:rPr>
        <w:t>0.5</w:t>
      </w:r>
      <w:r w:rsidR="00AD1051" w:rsidRPr="00F27A86">
        <w:rPr>
          <w:rFonts w:ascii="Arial" w:hAnsi="Arial"/>
          <w:color w:val="auto"/>
          <w:spacing w:val="-2"/>
        </w:rPr>
        <w:t> </w:t>
      </w:r>
      <w:r w:rsidR="007874C4" w:rsidRPr="00F27A86">
        <w:rPr>
          <w:rFonts w:ascii="Arial" w:hAnsi="Arial"/>
          <w:color w:val="auto"/>
          <w:spacing w:val="-2"/>
        </w:rPr>
        <w:t>puntos</w:t>
      </w:r>
      <w:r w:rsidR="00AD1051" w:rsidRPr="00F27A86">
        <w:rPr>
          <w:rFonts w:ascii="Arial" w:hAnsi="Arial"/>
          <w:color w:val="auto"/>
          <w:spacing w:val="-2"/>
        </w:rPr>
        <w:t> </w:t>
      </w:r>
      <w:r w:rsidR="007874C4" w:rsidRPr="00F27A86">
        <w:rPr>
          <w:rFonts w:ascii="Arial" w:hAnsi="Arial"/>
          <w:color w:val="auto"/>
          <w:spacing w:val="-2"/>
        </w:rPr>
        <w:t>porcentuales por arriba de la registrada en igual mes de un año antes</w:t>
      </w:r>
      <w:r w:rsidR="001B5DD7" w:rsidRPr="00F27A86">
        <w:rPr>
          <w:rFonts w:ascii="Arial" w:hAnsi="Arial"/>
          <w:color w:val="auto"/>
          <w:spacing w:val="-2"/>
        </w:rPr>
        <w:t>. La</w:t>
      </w:r>
      <w:r w:rsidR="00AC459D" w:rsidRPr="00F27A86">
        <w:rPr>
          <w:rFonts w:ascii="Arial" w:hAnsi="Arial"/>
          <w:color w:val="auto"/>
          <w:spacing w:val="-2"/>
        </w:rPr>
        <w:t> </w:t>
      </w:r>
      <w:r w:rsidR="001B5DD7" w:rsidRPr="00F27A86">
        <w:rPr>
          <w:rFonts w:ascii="Arial" w:hAnsi="Arial"/>
          <w:smallCaps/>
          <w:color w:val="auto"/>
          <w:spacing w:val="-2"/>
        </w:rPr>
        <w:t>tosi</w:t>
      </w:r>
      <w:r w:rsidR="001B5DD7" w:rsidRPr="00F27A86">
        <w:rPr>
          <w:rFonts w:ascii="Arial" w:hAnsi="Arial"/>
          <w:color w:val="auto"/>
          <w:spacing w:val="-2"/>
          <w:sz w:val="20"/>
          <w:szCs w:val="20"/>
        </w:rPr>
        <w:t>1</w:t>
      </w:r>
      <w:r w:rsidR="00AC459D" w:rsidRPr="00F27A86">
        <w:rPr>
          <w:rFonts w:ascii="Arial" w:hAnsi="Arial"/>
          <w:color w:val="auto"/>
          <w:spacing w:val="-2"/>
        </w:rPr>
        <w:t> </w:t>
      </w:r>
      <w:r w:rsidR="001B5DD7" w:rsidRPr="00F27A86">
        <w:rPr>
          <w:rFonts w:ascii="Arial" w:hAnsi="Arial"/>
          <w:color w:val="auto"/>
          <w:spacing w:val="-2"/>
        </w:rPr>
        <w:t>urbana fue de 2</w:t>
      </w:r>
      <w:r w:rsidR="00C2125A" w:rsidRPr="00F27A86">
        <w:rPr>
          <w:rFonts w:ascii="Arial" w:hAnsi="Arial"/>
          <w:color w:val="auto"/>
          <w:spacing w:val="-2"/>
        </w:rPr>
        <w:t>5.7</w:t>
      </w:r>
      <w:r w:rsidR="00AD1051" w:rsidRPr="00F27A86">
        <w:rPr>
          <w:rFonts w:ascii="Arial" w:hAnsi="Arial"/>
          <w:color w:val="auto"/>
          <w:spacing w:val="-2"/>
        </w:rPr>
        <w:t> </w:t>
      </w:r>
      <w:r w:rsidR="001B5DD7" w:rsidRPr="00F27A86">
        <w:rPr>
          <w:rFonts w:ascii="Arial" w:hAnsi="Arial"/>
          <w:color w:val="auto"/>
          <w:spacing w:val="-2"/>
        </w:rPr>
        <w:t>por</w:t>
      </w:r>
      <w:r w:rsidR="00AD1051" w:rsidRPr="00F27A86">
        <w:rPr>
          <w:rFonts w:ascii="Arial" w:hAnsi="Arial"/>
          <w:color w:val="auto"/>
          <w:spacing w:val="-2"/>
        </w:rPr>
        <w:t> </w:t>
      </w:r>
      <w:r w:rsidR="001B5DD7" w:rsidRPr="00F27A86">
        <w:rPr>
          <w:rFonts w:ascii="Arial" w:hAnsi="Arial"/>
          <w:color w:val="auto"/>
          <w:spacing w:val="-2"/>
        </w:rPr>
        <w:t>ciento</w:t>
      </w:r>
      <w:r w:rsidRPr="00F27A86">
        <w:rPr>
          <w:rFonts w:ascii="Arial" w:hAnsi="Arial"/>
          <w:color w:val="auto"/>
          <w:spacing w:val="-2"/>
        </w:rPr>
        <w:t>.</w:t>
      </w:r>
    </w:p>
    <w:p w14:paraId="23E232CB" w14:textId="77777777" w:rsidR="00225317" w:rsidRPr="00F27A86" w:rsidRDefault="00225317" w:rsidP="00752640">
      <w:pPr>
        <w:pStyle w:val="Prrafodelista"/>
        <w:widowControl w:val="0"/>
        <w:spacing w:before="360"/>
        <w:ind w:left="567"/>
        <w:rPr>
          <w:b/>
          <w:iCs/>
          <w:lang w:val="es-ES"/>
        </w:rPr>
      </w:pPr>
      <w:r w:rsidRPr="00F27A86">
        <w:rPr>
          <w:b/>
          <w:iCs/>
          <w:lang w:val="es-ES"/>
        </w:rPr>
        <w:t>Indicadores de la población desocupada</w:t>
      </w:r>
    </w:p>
    <w:p w14:paraId="1313FA50" w14:textId="66532907" w:rsidR="00FA2F72" w:rsidRPr="00F27A86" w:rsidRDefault="008C5454" w:rsidP="007A26F2">
      <w:pPr>
        <w:pStyle w:val="Textoindependiente"/>
        <w:widowControl w:val="0"/>
        <w:rPr>
          <w:color w:val="auto"/>
          <w:lang w:val="es-MX" w:eastAsia="es-MX"/>
        </w:rPr>
      </w:pPr>
      <w:r w:rsidRPr="00F27A86">
        <w:rPr>
          <w:color w:val="auto"/>
        </w:rPr>
        <w:t xml:space="preserve">En </w:t>
      </w:r>
      <w:r w:rsidR="00C1557F" w:rsidRPr="00F27A86">
        <w:rPr>
          <w:color w:val="auto"/>
        </w:rPr>
        <w:t>septiembre</w:t>
      </w:r>
      <w:r w:rsidRPr="00F27A86">
        <w:rPr>
          <w:color w:val="auto"/>
        </w:rPr>
        <w:t xml:space="preserve"> pasado, </w:t>
      </w:r>
      <w:r w:rsidR="009933C0" w:rsidRPr="00F27A86">
        <w:rPr>
          <w:color w:val="auto"/>
        </w:rPr>
        <w:t>la población desocupada</w:t>
      </w:r>
      <w:r w:rsidR="009D6909" w:rsidRPr="00F27A86">
        <w:rPr>
          <w:color w:val="auto"/>
        </w:rPr>
        <w:t xml:space="preserve"> (población que no trabajó siquiera una hora durante la semana de referencia de la encuesta, pero manifestó su disposición para hacerlo y realizó alguna actividad para obtener empleo)</w:t>
      </w:r>
      <w:r w:rsidR="009933C0" w:rsidRPr="00F27A86">
        <w:rPr>
          <w:color w:val="auto"/>
        </w:rPr>
        <w:t xml:space="preserve"> fue de 1.</w:t>
      </w:r>
      <w:r w:rsidR="00AD1051" w:rsidRPr="00F27A86">
        <w:rPr>
          <w:color w:val="auto"/>
        </w:rPr>
        <w:t>8</w:t>
      </w:r>
      <w:r w:rsidR="00566FAA" w:rsidRPr="00F27A86">
        <w:rPr>
          <w:color w:val="auto"/>
        </w:rPr>
        <w:t> </w:t>
      </w:r>
      <w:r w:rsidR="009933C0" w:rsidRPr="00F27A86">
        <w:rPr>
          <w:color w:val="auto"/>
        </w:rPr>
        <w:t xml:space="preserve">millones de personas y representó </w:t>
      </w:r>
      <w:r w:rsidR="007714E5" w:rsidRPr="00F27A86">
        <w:rPr>
          <w:color w:val="auto"/>
        </w:rPr>
        <w:t>3.0</w:t>
      </w:r>
      <w:r w:rsidR="00AD1051" w:rsidRPr="00F27A86">
        <w:rPr>
          <w:color w:val="auto"/>
        </w:rPr>
        <w:t> </w:t>
      </w:r>
      <w:r w:rsidR="00BF50D3" w:rsidRPr="00F27A86">
        <w:rPr>
          <w:color w:val="auto"/>
        </w:rPr>
        <w:t>%</w:t>
      </w:r>
      <w:r w:rsidR="00CF3AD4" w:rsidRPr="00F27A86">
        <w:rPr>
          <w:color w:val="auto"/>
          <w:lang w:val="es-MX" w:eastAsia="es-MX"/>
        </w:rPr>
        <w:t> </w:t>
      </w:r>
      <w:r w:rsidR="009C5627" w:rsidRPr="00F27A86">
        <w:rPr>
          <w:color w:val="auto"/>
          <w:lang w:val="es-MX" w:eastAsia="es-MX"/>
        </w:rPr>
        <w:t>de</w:t>
      </w:r>
      <w:r w:rsidR="00CF3AD4" w:rsidRPr="00F27A86">
        <w:rPr>
          <w:color w:val="auto"/>
          <w:lang w:val="es-MX" w:eastAsia="es-MX"/>
        </w:rPr>
        <w:t> </w:t>
      </w:r>
      <w:r w:rsidR="009C5627" w:rsidRPr="00F27A86">
        <w:rPr>
          <w:color w:val="auto"/>
          <w:lang w:val="es-MX" w:eastAsia="es-MX"/>
        </w:rPr>
        <w:t>la</w:t>
      </w:r>
      <w:r w:rsidR="00CF3AD4" w:rsidRPr="00F27A86">
        <w:rPr>
          <w:color w:val="auto"/>
          <w:lang w:val="es-MX" w:eastAsia="es-MX"/>
        </w:rPr>
        <w:t> </w:t>
      </w:r>
      <w:r w:rsidR="002E2DF1" w:rsidRPr="00F27A86">
        <w:rPr>
          <w:smallCaps/>
          <w:color w:val="auto"/>
          <w:lang w:val="es-MX" w:eastAsia="es-MX"/>
        </w:rPr>
        <w:t>pea</w:t>
      </w:r>
      <w:r w:rsidR="009C5627" w:rsidRPr="00F27A86">
        <w:rPr>
          <w:color w:val="auto"/>
          <w:lang w:val="es-MX" w:eastAsia="es-MX"/>
        </w:rPr>
        <w:t xml:space="preserve"> </w:t>
      </w:r>
      <w:r w:rsidR="00FA2F72" w:rsidRPr="00F27A86">
        <w:rPr>
          <w:color w:val="auto"/>
        </w:rPr>
        <w:t>—</w:t>
      </w:r>
      <w:r w:rsidR="00FA2F72" w:rsidRPr="00F27A86">
        <w:rPr>
          <w:color w:val="auto"/>
          <w:lang w:val="es-MX" w:eastAsia="es-MX"/>
        </w:rPr>
        <w:t>tasa de desocupación (</w:t>
      </w:r>
      <w:proofErr w:type="spellStart"/>
      <w:r w:rsidR="00FA2F72" w:rsidRPr="00F27A86">
        <w:rPr>
          <w:smallCaps/>
          <w:color w:val="auto"/>
          <w:lang w:val="es-MX" w:eastAsia="es-MX"/>
        </w:rPr>
        <w:t>td</w:t>
      </w:r>
      <w:proofErr w:type="spellEnd"/>
      <w:r w:rsidR="00FA2F72" w:rsidRPr="00F27A86">
        <w:rPr>
          <w:color w:val="auto"/>
          <w:lang w:val="es-MX" w:eastAsia="es-MX"/>
        </w:rPr>
        <w:t>)</w:t>
      </w:r>
      <w:r w:rsidR="00FA2F72" w:rsidRPr="00F27A86">
        <w:rPr>
          <w:color w:val="auto"/>
        </w:rPr>
        <w:t>—</w:t>
      </w:r>
      <w:r w:rsidR="00E935DE" w:rsidRPr="00F27A86">
        <w:rPr>
          <w:color w:val="auto"/>
        </w:rPr>
        <w:t xml:space="preserve">. En las mujeres, esta </w:t>
      </w:r>
      <w:r w:rsidR="009C5627" w:rsidRPr="00F27A86">
        <w:rPr>
          <w:color w:val="auto"/>
          <w:lang w:val="es-MX" w:eastAsia="es-MX"/>
        </w:rPr>
        <w:t xml:space="preserve">medida </w:t>
      </w:r>
      <w:r w:rsidR="00EE0CC8" w:rsidRPr="00F27A86">
        <w:rPr>
          <w:color w:val="auto"/>
          <w:lang w:val="es-MX" w:eastAsia="es-MX"/>
        </w:rPr>
        <w:t xml:space="preserve">fue de </w:t>
      </w:r>
      <w:r w:rsidR="00AD1051" w:rsidRPr="00F27A86">
        <w:rPr>
          <w:color w:val="auto"/>
          <w:lang w:val="es-MX" w:eastAsia="es-MX"/>
        </w:rPr>
        <w:t>3.1 </w:t>
      </w:r>
      <w:r w:rsidR="00EE0CC8" w:rsidRPr="00F27A86">
        <w:rPr>
          <w:color w:val="auto"/>
          <w:lang w:val="es-MX" w:eastAsia="es-MX"/>
        </w:rPr>
        <w:t xml:space="preserve">% </w:t>
      </w:r>
      <w:r w:rsidR="009C5627" w:rsidRPr="00F27A86">
        <w:rPr>
          <w:color w:val="auto"/>
          <w:lang w:val="es-MX" w:eastAsia="es-MX"/>
        </w:rPr>
        <w:t>y en los hombres</w:t>
      </w:r>
      <w:r w:rsidR="00EE0CC8" w:rsidRPr="00F27A86">
        <w:rPr>
          <w:color w:val="auto"/>
          <w:lang w:val="es-MX" w:eastAsia="es-MX"/>
        </w:rPr>
        <w:t xml:space="preserve">, </w:t>
      </w:r>
      <w:r w:rsidR="009C5627" w:rsidRPr="00F27A86">
        <w:rPr>
          <w:color w:val="auto"/>
          <w:lang w:val="es-MX" w:eastAsia="es-MX"/>
        </w:rPr>
        <w:t>de 2.</w:t>
      </w:r>
      <w:r w:rsidR="007714E5" w:rsidRPr="00F27A86">
        <w:rPr>
          <w:color w:val="auto"/>
          <w:lang w:val="es-MX" w:eastAsia="es-MX"/>
        </w:rPr>
        <w:t>9</w:t>
      </w:r>
      <w:r w:rsidR="00AD1051" w:rsidRPr="00F27A86">
        <w:rPr>
          <w:color w:val="auto"/>
          <w:lang w:val="es-MX" w:eastAsia="es-MX"/>
        </w:rPr>
        <w:t> </w:t>
      </w:r>
      <w:r w:rsidR="009C5627" w:rsidRPr="00F27A86">
        <w:rPr>
          <w:color w:val="auto"/>
          <w:lang w:val="es-MX" w:eastAsia="es-MX"/>
        </w:rPr>
        <w:t>por</w:t>
      </w:r>
      <w:r w:rsidR="00AD1051" w:rsidRPr="00F27A86">
        <w:rPr>
          <w:color w:val="auto"/>
          <w:lang w:val="es-MX" w:eastAsia="es-MX"/>
        </w:rPr>
        <w:t> </w:t>
      </w:r>
      <w:r w:rsidR="009C5627" w:rsidRPr="00F27A86">
        <w:rPr>
          <w:color w:val="auto"/>
          <w:lang w:val="es-MX" w:eastAsia="es-MX"/>
        </w:rPr>
        <w:t>ciento.</w:t>
      </w:r>
      <w:r w:rsidR="004C3FD7" w:rsidRPr="00F27A86">
        <w:rPr>
          <w:color w:val="auto"/>
          <w:lang w:val="es-MX" w:eastAsia="es-MX"/>
        </w:rPr>
        <w:t xml:space="preserve"> Respecto al mismo periodo de 202</w:t>
      </w:r>
      <w:r w:rsidR="001524E7" w:rsidRPr="00F27A86">
        <w:rPr>
          <w:color w:val="auto"/>
          <w:lang w:val="es-MX" w:eastAsia="es-MX"/>
        </w:rPr>
        <w:t>4</w:t>
      </w:r>
      <w:r w:rsidR="004C3FD7" w:rsidRPr="00F27A86">
        <w:rPr>
          <w:color w:val="auto"/>
          <w:lang w:val="es-MX" w:eastAsia="es-MX"/>
        </w:rPr>
        <w:t xml:space="preserve">, </w:t>
      </w:r>
      <w:r w:rsidR="00226B04" w:rsidRPr="00F27A86">
        <w:rPr>
          <w:color w:val="auto"/>
          <w:lang w:val="es-MX" w:eastAsia="es-MX"/>
        </w:rPr>
        <w:t>la</w:t>
      </w:r>
      <w:r w:rsidR="004C3FD7" w:rsidRPr="00F27A86">
        <w:rPr>
          <w:color w:val="auto"/>
          <w:lang w:val="es-MX" w:eastAsia="es-MX"/>
        </w:rPr>
        <w:t xml:space="preserve"> </w:t>
      </w:r>
      <w:proofErr w:type="spellStart"/>
      <w:r w:rsidR="004C3FD7" w:rsidRPr="00F27A86">
        <w:rPr>
          <w:smallCaps/>
          <w:color w:val="auto"/>
          <w:lang w:val="es-MX" w:eastAsia="es-MX"/>
        </w:rPr>
        <w:t>td</w:t>
      </w:r>
      <w:proofErr w:type="spellEnd"/>
      <w:r w:rsidR="004C3FD7" w:rsidRPr="00F27A86">
        <w:rPr>
          <w:color w:val="auto"/>
          <w:lang w:val="es-MX" w:eastAsia="es-MX"/>
        </w:rPr>
        <w:t xml:space="preserve"> </w:t>
      </w:r>
      <w:r w:rsidR="004915B0" w:rsidRPr="00F27A86">
        <w:rPr>
          <w:color w:val="auto"/>
          <w:lang w:val="es-MX" w:eastAsia="es-MX"/>
        </w:rPr>
        <w:t>total</w:t>
      </w:r>
      <w:r w:rsidR="00226B04" w:rsidRPr="00F27A86">
        <w:rPr>
          <w:color w:val="auto"/>
          <w:lang w:val="es-MX" w:eastAsia="es-MX"/>
        </w:rPr>
        <w:t xml:space="preserve"> y </w:t>
      </w:r>
      <w:r w:rsidR="007714E5" w:rsidRPr="00F27A86">
        <w:rPr>
          <w:color w:val="auto"/>
          <w:lang w:val="es-MX" w:eastAsia="es-MX"/>
        </w:rPr>
        <w:t>la de mujeres creci</w:t>
      </w:r>
      <w:r w:rsidR="007852B8" w:rsidRPr="00F27A86">
        <w:rPr>
          <w:color w:val="auto"/>
          <w:lang w:val="es-MX" w:eastAsia="es-MX"/>
        </w:rPr>
        <w:t>ó</w:t>
      </w:r>
      <w:r w:rsidR="004617BB" w:rsidRPr="00F27A86">
        <w:rPr>
          <w:color w:val="auto"/>
          <w:lang w:val="es-MX" w:eastAsia="es-MX"/>
        </w:rPr>
        <w:t xml:space="preserve"> </w:t>
      </w:r>
      <w:r w:rsidR="00B72CB5" w:rsidRPr="00F27A86">
        <w:rPr>
          <w:color w:val="auto"/>
          <w:lang w:val="es-MX" w:eastAsia="es-MX"/>
        </w:rPr>
        <w:t>0.</w:t>
      </w:r>
      <w:r w:rsidR="007714E5" w:rsidRPr="00F27A86">
        <w:rPr>
          <w:color w:val="auto"/>
          <w:lang w:val="es-MX" w:eastAsia="es-MX"/>
        </w:rPr>
        <w:t>1 punto porcentual</w:t>
      </w:r>
      <w:r w:rsidR="003F2F44" w:rsidRPr="00F27A86">
        <w:rPr>
          <w:color w:val="auto"/>
          <w:lang w:val="es-MX" w:eastAsia="es-MX"/>
        </w:rPr>
        <w:t>, mientras que</w:t>
      </w:r>
      <w:r w:rsidR="004C3FD7" w:rsidRPr="00F27A86">
        <w:rPr>
          <w:color w:val="auto"/>
          <w:lang w:val="es-MX" w:eastAsia="es-MX"/>
        </w:rPr>
        <w:t xml:space="preserve"> l</w:t>
      </w:r>
      <w:r w:rsidR="00444B9D" w:rsidRPr="00F27A86">
        <w:rPr>
          <w:color w:val="auto"/>
          <w:lang w:val="es-MX" w:eastAsia="es-MX"/>
        </w:rPr>
        <w:t>a</w:t>
      </w:r>
      <w:r w:rsidR="009D60BF" w:rsidRPr="00F27A86">
        <w:rPr>
          <w:color w:val="auto"/>
          <w:lang w:val="es-MX" w:eastAsia="es-MX"/>
        </w:rPr>
        <w:t xml:space="preserve"> de</w:t>
      </w:r>
      <w:r w:rsidR="00444B9D" w:rsidRPr="00F27A86">
        <w:rPr>
          <w:color w:val="auto"/>
          <w:lang w:val="es-MX" w:eastAsia="es-MX"/>
        </w:rPr>
        <w:t xml:space="preserve"> </w:t>
      </w:r>
      <w:r w:rsidR="00AD1051" w:rsidRPr="00F27A86">
        <w:rPr>
          <w:color w:val="auto"/>
          <w:lang w:val="es-MX" w:eastAsia="es-MX"/>
        </w:rPr>
        <w:t>hombres</w:t>
      </w:r>
      <w:r w:rsidR="00444B9D" w:rsidRPr="00F27A86">
        <w:rPr>
          <w:color w:val="auto"/>
          <w:lang w:val="es-MX" w:eastAsia="es-MX"/>
        </w:rPr>
        <w:t xml:space="preserve"> </w:t>
      </w:r>
      <w:r w:rsidR="00516C07" w:rsidRPr="00F27A86">
        <w:rPr>
          <w:color w:val="auto"/>
          <w:lang w:val="es-MX" w:eastAsia="es-MX"/>
        </w:rPr>
        <w:t>se mantuvo</w:t>
      </w:r>
      <w:r w:rsidR="004C3FD7" w:rsidRPr="00F27A86">
        <w:rPr>
          <w:color w:val="auto"/>
          <w:lang w:val="es-MX" w:eastAsia="es-MX"/>
        </w:rPr>
        <w:t>.</w:t>
      </w:r>
    </w:p>
    <w:p w14:paraId="4F47180E" w14:textId="250C87C3" w:rsidR="00F07402" w:rsidRPr="00F27A86" w:rsidRDefault="002E2DF1" w:rsidP="002F6837">
      <w:pPr>
        <w:pStyle w:val="Textoindependiente"/>
        <w:widowControl w:val="0"/>
        <w:rPr>
          <w:color w:val="auto"/>
          <w:lang w:val="es-MX" w:eastAsia="es-MX"/>
        </w:rPr>
      </w:pPr>
      <w:r w:rsidRPr="00F27A86">
        <w:rPr>
          <w:color w:val="auto"/>
          <w:lang w:val="es-MX" w:eastAsia="es-MX"/>
        </w:rPr>
        <w:t xml:space="preserve">De las y los desocupados, </w:t>
      </w:r>
      <w:r w:rsidR="00225317" w:rsidRPr="00F27A86">
        <w:rPr>
          <w:color w:val="auto"/>
          <w:lang w:val="es-MX" w:eastAsia="es-MX"/>
        </w:rPr>
        <w:t>1</w:t>
      </w:r>
      <w:r w:rsidR="007852B8" w:rsidRPr="00F27A86">
        <w:rPr>
          <w:color w:val="auto"/>
          <w:lang w:val="es-MX" w:eastAsia="es-MX"/>
        </w:rPr>
        <w:t>2.3</w:t>
      </w:r>
      <w:r w:rsidR="00AD1051" w:rsidRPr="00F27A86">
        <w:rPr>
          <w:color w:val="auto"/>
          <w:lang w:val="es-MX" w:eastAsia="es-MX"/>
        </w:rPr>
        <w:t> </w:t>
      </w:r>
      <w:r w:rsidR="00225317" w:rsidRPr="00F27A86">
        <w:rPr>
          <w:color w:val="auto"/>
          <w:lang w:val="es-MX" w:eastAsia="es-MX"/>
        </w:rPr>
        <w:t>% no contaba con estudios completos de secundaria.</w:t>
      </w:r>
      <w:r w:rsidR="00EE0CC8" w:rsidRPr="00F27A86">
        <w:rPr>
          <w:color w:val="auto"/>
          <w:lang w:val="es-MX" w:eastAsia="es-MX"/>
        </w:rPr>
        <w:br/>
        <w:t>Las</w:t>
      </w:r>
      <w:r w:rsidR="00225317" w:rsidRPr="00F27A86">
        <w:rPr>
          <w:color w:val="auto"/>
          <w:lang w:val="es-MX" w:eastAsia="es-MX"/>
        </w:rPr>
        <w:t xml:space="preserve"> personas con mayor nivel de instrucción representaron 8</w:t>
      </w:r>
      <w:r w:rsidR="007852B8" w:rsidRPr="00F27A86">
        <w:rPr>
          <w:color w:val="auto"/>
          <w:lang w:val="es-MX" w:eastAsia="es-MX"/>
        </w:rPr>
        <w:t>7</w:t>
      </w:r>
      <w:r w:rsidR="00AD1051" w:rsidRPr="00F27A86">
        <w:rPr>
          <w:color w:val="auto"/>
          <w:lang w:val="es-MX" w:eastAsia="es-MX"/>
        </w:rPr>
        <w:t>.5 </w:t>
      </w:r>
      <w:r w:rsidR="00225317" w:rsidRPr="00F27A86">
        <w:rPr>
          <w:color w:val="auto"/>
          <w:lang w:val="es-MX" w:eastAsia="es-MX"/>
        </w:rPr>
        <w:t>por</w:t>
      </w:r>
      <w:r w:rsidR="00AD1051" w:rsidRPr="00F27A86">
        <w:rPr>
          <w:color w:val="auto"/>
          <w:lang w:val="es-MX" w:eastAsia="es-MX"/>
        </w:rPr>
        <w:t> </w:t>
      </w:r>
      <w:r w:rsidR="00225317" w:rsidRPr="00F27A86">
        <w:rPr>
          <w:color w:val="auto"/>
          <w:lang w:val="es-MX" w:eastAsia="es-MX"/>
        </w:rPr>
        <w:t>ciento</w:t>
      </w:r>
      <w:r w:rsidR="00225317" w:rsidRPr="00F27A86">
        <w:rPr>
          <w:color w:val="auto"/>
        </w:rPr>
        <w:t>.</w:t>
      </w:r>
    </w:p>
    <w:p w14:paraId="17101C5C" w14:textId="59FB9C89" w:rsidR="006D5367" w:rsidRPr="00F27A86" w:rsidRDefault="00CC38C3" w:rsidP="00064B18">
      <w:pPr>
        <w:pStyle w:val="Textoindependiente"/>
        <w:widowControl w:val="0"/>
        <w:rPr>
          <w:color w:val="auto"/>
          <w:lang w:val="es-MX" w:eastAsia="es-MX"/>
        </w:rPr>
      </w:pPr>
      <w:r w:rsidRPr="00F27A86">
        <w:rPr>
          <w:color w:val="auto"/>
          <w:lang w:val="es-MX" w:eastAsia="es-MX"/>
        </w:rPr>
        <w:t xml:space="preserve">En </w:t>
      </w:r>
      <w:r w:rsidR="00D66741" w:rsidRPr="00F27A86">
        <w:rPr>
          <w:color w:val="auto"/>
          <w:lang w:val="es-MX" w:eastAsia="es-MX"/>
        </w:rPr>
        <w:t xml:space="preserve">cuanto </w:t>
      </w:r>
      <w:r w:rsidRPr="00F27A86">
        <w:rPr>
          <w:color w:val="auto"/>
          <w:lang w:val="es-MX" w:eastAsia="es-MX"/>
        </w:rPr>
        <w:t xml:space="preserve">a las características sociodemográficas de la población desocupada, </w:t>
      </w:r>
      <w:r w:rsidR="008C3125" w:rsidRPr="00F27A86">
        <w:rPr>
          <w:color w:val="auto"/>
          <w:lang w:val="es-MX" w:eastAsia="es-MX"/>
        </w:rPr>
        <w:t>por</w:t>
      </w:r>
      <w:r w:rsidR="00F07402" w:rsidRPr="00F27A86">
        <w:rPr>
          <w:color w:val="auto"/>
          <w:lang w:val="es-MX" w:eastAsia="es-MX"/>
        </w:rPr>
        <w:t xml:space="preserve"> </w:t>
      </w:r>
      <w:r w:rsidR="008C3125" w:rsidRPr="00F27A86">
        <w:rPr>
          <w:color w:val="auto"/>
          <w:lang w:val="es-MX" w:eastAsia="es-MX"/>
        </w:rPr>
        <w:t xml:space="preserve">rangos etarios, </w:t>
      </w:r>
      <w:r w:rsidRPr="00F27A86">
        <w:rPr>
          <w:color w:val="auto"/>
          <w:lang w:val="es-MX" w:eastAsia="es-MX"/>
        </w:rPr>
        <w:t>l</w:t>
      </w:r>
      <w:r w:rsidR="007A26F2" w:rsidRPr="00F27A86">
        <w:rPr>
          <w:color w:val="auto"/>
          <w:lang w:val="es-MX" w:eastAsia="es-MX"/>
        </w:rPr>
        <w:t xml:space="preserve">a mayor proporción </w:t>
      </w:r>
      <w:r w:rsidRPr="00F27A86">
        <w:rPr>
          <w:color w:val="auto"/>
          <w:lang w:val="es-MX" w:eastAsia="es-MX"/>
        </w:rPr>
        <w:t xml:space="preserve">se </w:t>
      </w:r>
      <w:r w:rsidR="008C3125" w:rsidRPr="00F27A86">
        <w:rPr>
          <w:color w:val="auto"/>
          <w:lang w:val="es-MX" w:eastAsia="es-MX"/>
        </w:rPr>
        <w:t>concentró</w:t>
      </w:r>
      <w:r w:rsidRPr="00F27A86">
        <w:rPr>
          <w:color w:val="auto"/>
          <w:lang w:val="es-MX" w:eastAsia="es-MX"/>
        </w:rPr>
        <w:t xml:space="preserve"> en el</w:t>
      </w:r>
      <w:r w:rsidR="008C3125" w:rsidRPr="00F27A86">
        <w:rPr>
          <w:color w:val="auto"/>
          <w:lang w:val="es-MX" w:eastAsia="es-MX"/>
        </w:rPr>
        <w:t xml:space="preserve"> grupo</w:t>
      </w:r>
      <w:r w:rsidRPr="00F27A86">
        <w:rPr>
          <w:color w:val="auto"/>
          <w:lang w:val="es-MX" w:eastAsia="es-MX"/>
        </w:rPr>
        <w:t xml:space="preserve"> de 25 a 44 años</w:t>
      </w:r>
      <w:r w:rsidR="002E2DF1" w:rsidRPr="00F27A86">
        <w:rPr>
          <w:color w:val="auto"/>
          <w:lang w:val="es-MX" w:eastAsia="es-MX"/>
        </w:rPr>
        <w:t>,</w:t>
      </w:r>
      <w:r w:rsidRPr="00F27A86">
        <w:rPr>
          <w:color w:val="auto"/>
          <w:lang w:val="es-MX" w:eastAsia="es-MX"/>
        </w:rPr>
        <w:t xml:space="preserve"> con </w:t>
      </w:r>
      <w:r w:rsidR="006D5367" w:rsidRPr="00F27A86">
        <w:rPr>
          <w:color w:val="auto"/>
          <w:lang w:val="es-MX" w:eastAsia="es-MX"/>
        </w:rPr>
        <w:t>4</w:t>
      </w:r>
      <w:r w:rsidR="003F2F44" w:rsidRPr="00F27A86">
        <w:rPr>
          <w:color w:val="auto"/>
          <w:lang w:val="es-MX" w:eastAsia="es-MX"/>
        </w:rPr>
        <w:t>9.0</w:t>
      </w:r>
      <w:r w:rsidR="00AD1051" w:rsidRPr="00F27A86">
        <w:rPr>
          <w:color w:val="auto"/>
          <w:lang w:val="es-MX" w:eastAsia="es-MX"/>
        </w:rPr>
        <w:t> </w:t>
      </w:r>
      <w:r w:rsidR="006D5367" w:rsidRPr="00F27A86">
        <w:rPr>
          <w:color w:val="auto"/>
          <w:lang w:val="es-MX" w:eastAsia="es-MX"/>
        </w:rPr>
        <w:t>por</w:t>
      </w:r>
      <w:r w:rsidR="00AD1051" w:rsidRPr="00F27A86">
        <w:rPr>
          <w:color w:val="auto"/>
          <w:lang w:val="es-MX" w:eastAsia="es-MX"/>
        </w:rPr>
        <w:t> </w:t>
      </w:r>
      <w:r w:rsidR="006D5367" w:rsidRPr="00F27A86">
        <w:rPr>
          <w:color w:val="auto"/>
          <w:lang w:val="es-MX" w:eastAsia="es-MX"/>
        </w:rPr>
        <w:t>ciento</w:t>
      </w:r>
      <w:r w:rsidR="002E2DF1" w:rsidRPr="00F27A86">
        <w:rPr>
          <w:color w:val="auto"/>
          <w:lang w:val="es-MX" w:eastAsia="es-MX"/>
        </w:rPr>
        <w:t>. Siguió</w:t>
      </w:r>
      <w:r w:rsidRPr="00F27A86">
        <w:rPr>
          <w:color w:val="auto"/>
          <w:lang w:val="es-MX" w:eastAsia="es-MX"/>
        </w:rPr>
        <w:t xml:space="preserve"> </w:t>
      </w:r>
      <w:r w:rsidR="008C3125" w:rsidRPr="00F27A86">
        <w:rPr>
          <w:color w:val="auto"/>
          <w:lang w:val="es-MX" w:eastAsia="es-MX"/>
        </w:rPr>
        <w:t>el grupo</w:t>
      </w:r>
      <w:r w:rsidRPr="00F27A86">
        <w:rPr>
          <w:color w:val="auto"/>
          <w:lang w:val="es-MX" w:eastAsia="es-MX"/>
        </w:rPr>
        <w:t xml:space="preserve"> de 15 a 24 años</w:t>
      </w:r>
      <w:r w:rsidR="002E2DF1" w:rsidRPr="00F27A86">
        <w:rPr>
          <w:color w:val="auto"/>
          <w:lang w:val="es-MX" w:eastAsia="es-MX"/>
        </w:rPr>
        <w:t>,</w:t>
      </w:r>
      <w:r w:rsidRPr="00F27A86">
        <w:rPr>
          <w:color w:val="auto"/>
          <w:lang w:val="es-MX" w:eastAsia="es-MX"/>
        </w:rPr>
        <w:t xml:space="preserve"> con 3</w:t>
      </w:r>
      <w:r w:rsidR="00D43B7E" w:rsidRPr="00F27A86">
        <w:rPr>
          <w:color w:val="auto"/>
          <w:lang w:val="es-MX" w:eastAsia="es-MX"/>
        </w:rPr>
        <w:t>2.6</w:t>
      </w:r>
      <w:r w:rsidR="00AD1051" w:rsidRPr="00F27A86">
        <w:rPr>
          <w:color w:val="auto"/>
          <w:lang w:val="es-MX" w:eastAsia="es-MX"/>
        </w:rPr>
        <w:t> </w:t>
      </w:r>
      <w:r w:rsidRPr="00F27A86">
        <w:rPr>
          <w:color w:val="auto"/>
          <w:lang w:val="es-MX" w:eastAsia="es-MX"/>
        </w:rPr>
        <w:t>por</w:t>
      </w:r>
      <w:r w:rsidR="00AD1051" w:rsidRPr="00F27A86">
        <w:rPr>
          <w:color w:val="auto"/>
          <w:lang w:val="es-MX" w:eastAsia="es-MX"/>
        </w:rPr>
        <w:t> </w:t>
      </w:r>
      <w:r w:rsidRPr="00F27A86">
        <w:rPr>
          <w:color w:val="auto"/>
          <w:lang w:val="es-MX" w:eastAsia="es-MX"/>
        </w:rPr>
        <w:t>ciento.</w:t>
      </w:r>
    </w:p>
    <w:p w14:paraId="2AB73250" w14:textId="7E7511D8" w:rsidR="008B5287" w:rsidRPr="00F27A86" w:rsidRDefault="008C7B66" w:rsidP="00656A37">
      <w:pPr>
        <w:pStyle w:val="Textoindependiente"/>
        <w:keepLines/>
        <w:widowControl w:val="0"/>
        <w:rPr>
          <w:color w:val="4D565E"/>
          <w:spacing w:val="-6"/>
          <w:sz w:val="20"/>
          <w:szCs w:val="22"/>
        </w:rPr>
      </w:pPr>
      <w:r w:rsidRPr="00F27A86">
        <w:rPr>
          <w:color w:val="auto"/>
          <w:spacing w:val="-6"/>
          <w:lang w:val="es-MX" w:eastAsia="es-MX"/>
        </w:rPr>
        <w:lastRenderedPageBreak/>
        <w:t xml:space="preserve">Respecto a la duración </w:t>
      </w:r>
      <w:r w:rsidR="008C3125" w:rsidRPr="00F27A86">
        <w:rPr>
          <w:color w:val="auto"/>
          <w:spacing w:val="-6"/>
          <w:lang w:val="es-MX" w:eastAsia="es-MX"/>
        </w:rPr>
        <w:t>del desempleo</w:t>
      </w:r>
      <w:r w:rsidRPr="00F27A86">
        <w:rPr>
          <w:color w:val="auto"/>
          <w:spacing w:val="-6"/>
          <w:lang w:val="es-MX" w:eastAsia="es-MX"/>
        </w:rPr>
        <w:t>,</w:t>
      </w:r>
      <w:r w:rsidR="00CC38C3" w:rsidRPr="00F27A86">
        <w:rPr>
          <w:color w:val="auto"/>
          <w:spacing w:val="-6"/>
          <w:lang w:val="es-MX" w:eastAsia="es-MX"/>
        </w:rPr>
        <w:t xml:space="preserve"> </w:t>
      </w:r>
      <w:r w:rsidR="0023047B" w:rsidRPr="00F27A86">
        <w:rPr>
          <w:color w:val="auto"/>
          <w:spacing w:val="-6"/>
          <w:lang w:val="es-MX" w:eastAsia="es-MX"/>
        </w:rPr>
        <w:t>4</w:t>
      </w:r>
      <w:r w:rsidR="00D43B7E" w:rsidRPr="00F27A86">
        <w:rPr>
          <w:color w:val="auto"/>
          <w:spacing w:val="-6"/>
          <w:lang w:val="es-MX" w:eastAsia="es-MX"/>
        </w:rPr>
        <w:t>6.6</w:t>
      </w:r>
      <w:r w:rsidR="00AD1051" w:rsidRPr="00F27A86">
        <w:rPr>
          <w:color w:val="auto"/>
          <w:spacing w:val="-6"/>
          <w:lang w:val="es-MX" w:eastAsia="es-MX"/>
        </w:rPr>
        <w:t> </w:t>
      </w:r>
      <w:r w:rsidR="00CC38C3" w:rsidRPr="00F27A86">
        <w:rPr>
          <w:color w:val="auto"/>
          <w:spacing w:val="-6"/>
          <w:lang w:val="es-MX" w:eastAsia="es-MX"/>
        </w:rPr>
        <w:t xml:space="preserve">% </w:t>
      </w:r>
      <w:r w:rsidR="003B789A" w:rsidRPr="00F27A86">
        <w:rPr>
          <w:color w:val="auto"/>
          <w:spacing w:val="-6"/>
          <w:lang w:val="es-MX" w:eastAsia="es-MX"/>
        </w:rPr>
        <w:t xml:space="preserve">de esta población </w:t>
      </w:r>
      <w:r w:rsidR="00CC38C3" w:rsidRPr="00F27A86">
        <w:rPr>
          <w:color w:val="auto"/>
          <w:spacing w:val="-6"/>
          <w:lang w:val="es-MX" w:eastAsia="es-MX"/>
        </w:rPr>
        <w:t>est</w:t>
      </w:r>
      <w:r w:rsidR="008C3125" w:rsidRPr="00F27A86">
        <w:rPr>
          <w:color w:val="auto"/>
          <w:spacing w:val="-6"/>
          <w:lang w:val="es-MX" w:eastAsia="es-MX"/>
        </w:rPr>
        <w:t>uvo</w:t>
      </w:r>
      <w:r w:rsidR="00CC38C3" w:rsidRPr="00F27A86">
        <w:rPr>
          <w:color w:val="auto"/>
          <w:spacing w:val="-6"/>
          <w:lang w:val="es-MX" w:eastAsia="es-MX"/>
        </w:rPr>
        <w:t xml:space="preserve"> </w:t>
      </w:r>
      <w:r w:rsidRPr="00F27A86">
        <w:rPr>
          <w:color w:val="auto"/>
          <w:spacing w:val="-6"/>
          <w:lang w:val="es-MX" w:eastAsia="es-MX"/>
        </w:rPr>
        <w:t>desocupad</w:t>
      </w:r>
      <w:r w:rsidR="008C3125" w:rsidRPr="00F27A86">
        <w:rPr>
          <w:color w:val="auto"/>
          <w:spacing w:val="-6"/>
          <w:lang w:val="es-MX" w:eastAsia="es-MX"/>
        </w:rPr>
        <w:t>a</w:t>
      </w:r>
      <w:r w:rsidRPr="00F27A86">
        <w:rPr>
          <w:color w:val="auto"/>
          <w:spacing w:val="-6"/>
          <w:lang w:val="es-MX" w:eastAsia="es-MX"/>
        </w:rPr>
        <w:t xml:space="preserve"> en un periodo de</w:t>
      </w:r>
      <w:r w:rsidR="002E2DF1" w:rsidRPr="00F27A86">
        <w:rPr>
          <w:color w:val="auto"/>
          <w:spacing w:val="-6"/>
          <w:lang w:val="es-MX" w:eastAsia="es-MX"/>
        </w:rPr>
        <w:t xml:space="preserve"> </w:t>
      </w:r>
      <w:r w:rsidR="00FC7DD7" w:rsidRPr="00F27A86">
        <w:rPr>
          <w:color w:val="auto"/>
          <w:spacing w:val="-6"/>
          <w:lang w:val="es-MX" w:eastAsia="es-MX"/>
        </w:rPr>
        <w:t>un</w:t>
      </w:r>
      <w:r w:rsidR="00CC38C3" w:rsidRPr="00F27A86">
        <w:rPr>
          <w:color w:val="auto"/>
          <w:spacing w:val="-6"/>
          <w:lang w:val="es-MX" w:eastAsia="es-MX"/>
        </w:rPr>
        <w:t xml:space="preserve"> mes o menos, mientras que </w:t>
      </w:r>
      <w:r w:rsidR="00C81165" w:rsidRPr="00F27A86">
        <w:rPr>
          <w:color w:val="auto"/>
          <w:spacing w:val="-6"/>
          <w:lang w:val="es-MX" w:eastAsia="es-MX"/>
        </w:rPr>
        <w:t>3</w:t>
      </w:r>
      <w:r w:rsidR="00D43B7E" w:rsidRPr="00F27A86">
        <w:rPr>
          <w:color w:val="auto"/>
          <w:spacing w:val="-6"/>
          <w:lang w:val="es-MX" w:eastAsia="es-MX"/>
        </w:rPr>
        <w:t>2</w:t>
      </w:r>
      <w:r w:rsidR="00AD1051" w:rsidRPr="00F27A86">
        <w:rPr>
          <w:color w:val="auto"/>
          <w:spacing w:val="-6"/>
          <w:lang w:val="es-MX" w:eastAsia="es-MX"/>
        </w:rPr>
        <w:t>.2 </w:t>
      </w:r>
      <w:r w:rsidR="008C3125" w:rsidRPr="00F27A86">
        <w:rPr>
          <w:color w:val="auto"/>
          <w:spacing w:val="-6"/>
          <w:lang w:val="es-MX" w:eastAsia="es-MX"/>
        </w:rPr>
        <w:t>%</w:t>
      </w:r>
      <w:r w:rsidR="00CC38C3" w:rsidRPr="00F27A86">
        <w:rPr>
          <w:color w:val="auto"/>
          <w:spacing w:val="-6"/>
          <w:lang w:val="es-MX" w:eastAsia="es-MX"/>
        </w:rPr>
        <w:t xml:space="preserve"> </w:t>
      </w:r>
      <w:r w:rsidR="00684E88" w:rsidRPr="00F27A86">
        <w:rPr>
          <w:color w:val="auto"/>
          <w:spacing w:val="-6"/>
          <w:lang w:val="es-MX" w:eastAsia="es-MX"/>
        </w:rPr>
        <w:t xml:space="preserve">no tuvo trabajo </w:t>
      </w:r>
      <w:r w:rsidR="00E146F8" w:rsidRPr="00F27A86">
        <w:rPr>
          <w:color w:val="auto"/>
          <w:spacing w:val="-6"/>
          <w:lang w:val="es-MX" w:eastAsia="es-MX"/>
        </w:rPr>
        <w:t xml:space="preserve">por </w:t>
      </w:r>
      <w:r w:rsidR="008C3125" w:rsidRPr="00F27A86">
        <w:rPr>
          <w:color w:val="auto"/>
          <w:spacing w:val="-6"/>
          <w:lang w:val="es-MX" w:eastAsia="es-MX"/>
        </w:rPr>
        <w:t xml:space="preserve">más de un mes y hasta tres meses </w:t>
      </w:r>
      <w:r w:rsidR="002E2DF1" w:rsidRPr="00F27A86">
        <w:rPr>
          <w:color w:val="auto"/>
          <w:spacing w:val="-6"/>
          <w:lang w:val="es-MX" w:eastAsia="es-MX"/>
        </w:rPr>
        <w:t>(ver</w:t>
      </w:r>
      <w:r w:rsidR="00CF3AD4" w:rsidRPr="00F27A86">
        <w:rPr>
          <w:color w:val="auto"/>
          <w:spacing w:val="-6"/>
          <w:lang w:val="es-MX" w:eastAsia="es-MX"/>
        </w:rPr>
        <w:t> </w:t>
      </w:r>
      <w:r w:rsidR="002E2DF1" w:rsidRPr="00F27A86">
        <w:rPr>
          <w:color w:val="auto"/>
          <w:spacing w:val="-6"/>
          <w:lang w:val="es-MX" w:eastAsia="es-MX"/>
        </w:rPr>
        <w:t>cuadro</w:t>
      </w:r>
      <w:r w:rsidR="00CF3AD4" w:rsidRPr="00F27A86">
        <w:rPr>
          <w:color w:val="auto"/>
          <w:spacing w:val="-6"/>
          <w:lang w:val="es-MX" w:eastAsia="es-MX"/>
        </w:rPr>
        <w:t> </w:t>
      </w:r>
      <w:r w:rsidR="002E2DF1" w:rsidRPr="00F27A86">
        <w:rPr>
          <w:color w:val="auto"/>
          <w:spacing w:val="-6"/>
          <w:lang w:val="es-MX" w:eastAsia="es-MX"/>
        </w:rPr>
        <w:t>3)</w:t>
      </w:r>
      <w:r w:rsidR="00CC38C3" w:rsidRPr="00F27A86">
        <w:rPr>
          <w:color w:val="auto"/>
          <w:spacing w:val="-6"/>
          <w:lang w:val="es-MX" w:eastAsia="es-MX"/>
        </w:rPr>
        <w:t>.</w:t>
      </w:r>
    </w:p>
    <w:p w14:paraId="457C601E" w14:textId="1808F54C" w:rsidR="00225317" w:rsidRPr="00F27A86" w:rsidRDefault="00225317" w:rsidP="00436223">
      <w:pPr>
        <w:pStyle w:val="n0"/>
        <w:keepLines w:val="0"/>
        <w:widowControl w:val="0"/>
        <w:ind w:left="0" w:right="0" w:firstLine="0"/>
        <w:jc w:val="center"/>
        <w:rPr>
          <w:color w:val="4D565E"/>
          <w:sz w:val="20"/>
          <w:szCs w:val="22"/>
        </w:rPr>
      </w:pPr>
      <w:r w:rsidRPr="00F27A86">
        <w:rPr>
          <w:color w:val="4D565E"/>
          <w:sz w:val="20"/>
          <w:szCs w:val="22"/>
        </w:rPr>
        <w:t xml:space="preserve">Cuadro </w:t>
      </w:r>
      <w:r w:rsidR="003E69A5" w:rsidRPr="00F27A86">
        <w:rPr>
          <w:color w:val="4D565E"/>
          <w:sz w:val="20"/>
          <w:szCs w:val="22"/>
        </w:rPr>
        <w:t>3</w:t>
      </w:r>
    </w:p>
    <w:p w14:paraId="4F802CAC" w14:textId="304660FA" w:rsidR="00225317" w:rsidRPr="00F27A86" w:rsidRDefault="002E2DF1" w:rsidP="00225317">
      <w:pPr>
        <w:pStyle w:val="n0"/>
        <w:keepLines w:val="0"/>
        <w:widowControl w:val="0"/>
        <w:spacing w:before="0"/>
        <w:ind w:left="0" w:right="49" w:firstLine="0"/>
        <w:jc w:val="center"/>
        <w:rPr>
          <w:b/>
          <w:color w:val="003057"/>
          <w:sz w:val="22"/>
          <w:szCs w:val="22"/>
        </w:rPr>
      </w:pPr>
      <w:r w:rsidRPr="00F27A86">
        <w:rPr>
          <w:b/>
          <w:color w:val="003057"/>
          <w:sz w:val="22"/>
          <w:szCs w:val="22"/>
        </w:rPr>
        <w:t>Población desocupada por grupos de edad y duración de la desocupación</w:t>
      </w:r>
    </w:p>
    <w:p w14:paraId="033EB128" w14:textId="69E8ED53" w:rsidR="00225317" w:rsidRPr="00F27A86" w:rsidRDefault="00C1557F" w:rsidP="00225317">
      <w:pPr>
        <w:pStyle w:val="Ttulo"/>
        <w:rPr>
          <w:rFonts w:cs="Arial"/>
          <w:b w:val="0"/>
          <w:color w:val="27251F"/>
          <w:sz w:val="20"/>
        </w:rPr>
      </w:pPr>
      <w:r w:rsidRPr="00F27A86">
        <w:rPr>
          <w:rFonts w:cs="Arial"/>
          <w:b w:val="0"/>
          <w:color w:val="27251F"/>
          <w:sz w:val="20"/>
          <w:lang w:val="es-ES_tradnl"/>
        </w:rPr>
        <w:t>septiembre</w:t>
      </w:r>
      <w:r w:rsidR="004C3FD7" w:rsidRPr="00F27A86">
        <w:rPr>
          <w:rFonts w:cs="Arial"/>
          <w:b w:val="0"/>
          <w:color w:val="27251F"/>
          <w:sz w:val="20"/>
          <w:lang w:val="es-ES_tradnl"/>
        </w:rPr>
        <w:t xml:space="preserve"> de 202</w:t>
      </w:r>
      <w:r w:rsidR="001524E7" w:rsidRPr="00F27A86">
        <w:rPr>
          <w:rFonts w:cs="Arial"/>
          <w:b w:val="0"/>
          <w:color w:val="27251F"/>
          <w:sz w:val="20"/>
          <w:lang w:val="es-ES_tradnl"/>
        </w:rPr>
        <w:t>4</w:t>
      </w:r>
      <w:r w:rsidR="004C3FD7" w:rsidRPr="00F27A86">
        <w:rPr>
          <w:rFonts w:cs="Arial"/>
          <w:b w:val="0"/>
          <w:color w:val="27251F"/>
          <w:sz w:val="20"/>
          <w:lang w:val="es-ES_tradnl"/>
        </w:rPr>
        <w:t xml:space="preserve"> y</w:t>
      </w:r>
      <w:r w:rsidR="00AD4823" w:rsidRPr="00F27A86">
        <w:rPr>
          <w:rFonts w:cs="Arial"/>
          <w:b w:val="0"/>
          <w:color w:val="27251F"/>
          <w:sz w:val="20"/>
        </w:rPr>
        <w:t xml:space="preserve"> </w:t>
      </w:r>
      <w:r w:rsidR="00225317" w:rsidRPr="00F27A86">
        <w:rPr>
          <w:rFonts w:cs="Arial"/>
          <w:b w:val="0"/>
          <w:color w:val="27251F"/>
          <w:sz w:val="20"/>
        </w:rPr>
        <w:t>202</w:t>
      </w:r>
      <w:r w:rsidR="001524E7" w:rsidRPr="00F27A86">
        <w:rPr>
          <w:rFonts w:cs="Arial"/>
          <w:b w:val="0"/>
          <w:color w:val="27251F"/>
          <w:sz w:val="20"/>
        </w:rPr>
        <w:t>5</w:t>
      </w:r>
    </w:p>
    <w:p w14:paraId="282A505B" w14:textId="7A5969FA" w:rsidR="00E059BC" w:rsidRPr="00F27A86" w:rsidRDefault="00E059BC" w:rsidP="00225317">
      <w:pPr>
        <w:pStyle w:val="Ttulo"/>
        <w:rPr>
          <w:rFonts w:cs="Arial"/>
          <w:b w:val="0"/>
          <w:bCs/>
          <w:color w:val="27251F"/>
          <w:sz w:val="20"/>
          <w:lang w:val="es-MX"/>
        </w:rPr>
      </w:pPr>
      <w:r w:rsidRPr="00F27A86">
        <w:rPr>
          <w:rFonts w:cs="Arial"/>
          <w:b w:val="0"/>
          <w:bCs/>
          <w:color w:val="27251F"/>
          <w:sz w:val="18"/>
          <w:szCs w:val="18"/>
        </w:rPr>
        <w:t>(personas, porcentaje y diferencia anual)</w:t>
      </w:r>
    </w:p>
    <w:tbl>
      <w:tblPr>
        <w:tblW w:w="0" w:type="auto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9"/>
        <w:gridCol w:w="1070"/>
        <w:gridCol w:w="1071"/>
        <w:gridCol w:w="1071"/>
        <w:gridCol w:w="1071"/>
        <w:gridCol w:w="1071"/>
        <w:gridCol w:w="1071"/>
      </w:tblGrid>
      <w:tr w:rsidR="00941B37" w:rsidRPr="00F27A86" w14:paraId="2FBF8F8B" w14:textId="77777777" w:rsidTr="001F129B">
        <w:trPr>
          <w:trHeight w:hRule="exact" w:val="283"/>
          <w:jc w:val="center"/>
        </w:trPr>
        <w:tc>
          <w:tcPr>
            <w:tcW w:w="3539" w:type="dxa"/>
            <w:vMerge w:val="restart"/>
            <w:shd w:val="clear" w:color="auto" w:fill="80DDD7"/>
            <w:vAlign w:val="center"/>
            <w:hideMark/>
          </w:tcPr>
          <w:p w14:paraId="7D137133" w14:textId="77777777" w:rsidR="00941B37" w:rsidRPr="00F27A86" w:rsidRDefault="00941B37" w:rsidP="009679D0">
            <w:pPr>
              <w:jc w:val="center"/>
              <w:rPr>
                <w:b/>
                <w:bCs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sz w:val="16"/>
                <w:szCs w:val="16"/>
                <w:lang w:val="es-MX" w:eastAsia="es-MX"/>
              </w:rPr>
              <w:t>Grupos de edad y</w:t>
            </w:r>
          </w:p>
          <w:p w14:paraId="6DEA9A20" w14:textId="77777777" w:rsidR="00941B37" w:rsidRPr="00F27A86" w:rsidRDefault="00941B37" w:rsidP="009679D0">
            <w:pPr>
              <w:jc w:val="center"/>
              <w:rPr>
                <w:b/>
                <w:bCs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sz w:val="16"/>
                <w:szCs w:val="16"/>
                <w:lang w:val="es-MX" w:eastAsia="es-MX"/>
              </w:rPr>
              <w:t>duración de la desocupación</w:t>
            </w:r>
          </w:p>
        </w:tc>
        <w:tc>
          <w:tcPr>
            <w:tcW w:w="2141" w:type="dxa"/>
            <w:gridSpan w:val="2"/>
            <w:shd w:val="clear" w:color="auto" w:fill="80DDD7"/>
            <w:vAlign w:val="center"/>
          </w:tcPr>
          <w:p w14:paraId="5C27AD57" w14:textId="35AAFAC6" w:rsidR="00941B37" w:rsidRPr="00F27A86" w:rsidRDefault="00C1557F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Septiembre</w:t>
            </w:r>
          </w:p>
        </w:tc>
        <w:tc>
          <w:tcPr>
            <w:tcW w:w="1071" w:type="dxa"/>
            <w:vMerge w:val="restart"/>
            <w:shd w:val="clear" w:color="auto" w:fill="80DDD7"/>
            <w:vAlign w:val="center"/>
          </w:tcPr>
          <w:p w14:paraId="7931DC36" w14:textId="77777777" w:rsidR="00941B37" w:rsidRPr="00F27A86" w:rsidRDefault="00941B37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sz w:val="16"/>
                <w:szCs w:val="16"/>
                <w:lang w:val="es-MX" w:eastAsia="es-MX"/>
              </w:rPr>
              <w:t>Diferencia 2025-2024</w:t>
            </w:r>
          </w:p>
        </w:tc>
        <w:tc>
          <w:tcPr>
            <w:tcW w:w="2142" w:type="dxa"/>
            <w:gridSpan w:val="2"/>
            <w:shd w:val="clear" w:color="auto" w:fill="80DDD7"/>
            <w:vAlign w:val="center"/>
          </w:tcPr>
          <w:p w14:paraId="08D9FC41" w14:textId="37C266D1" w:rsidR="00941B37" w:rsidRPr="00F27A86" w:rsidRDefault="00C1557F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Septiembre</w:t>
            </w:r>
          </w:p>
        </w:tc>
        <w:tc>
          <w:tcPr>
            <w:tcW w:w="1071" w:type="dxa"/>
            <w:vMerge w:val="restart"/>
            <w:shd w:val="clear" w:color="auto" w:fill="80DDD7"/>
            <w:vAlign w:val="center"/>
          </w:tcPr>
          <w:p w14:paraId="2DAF0E2D" w14:textId="77777777" w:rsidR="00941B37" w:rsidRPr="00F27A86" w:rsidRDefault="00941B37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sz w:val="16"/>
                <w:szCs w:val="16"/>
                <w:lang w:val="es-MX" w:eastAsia="es-MX"/>
              </w:rPr>
              <w:t>Diferencia 2025-2024</w:t>
            </w:r>
          </w:p>
        </w:tc>
      </w:tr>
      <w:tr w:rsidR="00941B37" w:rsidRPr="00F27A86" w14:paraId="26472599" w14:textId="77777777" w:rsidTr="001F129B">
        <w:trPr>
          <w:trHeight w:hRule="exact" w:val="283"/>
          <w:jc w:val="center"/>
        </w:trPr>
        <w:tc>
          <w:tcPr>
            <w:tcW w:w="3539" w:type="dxa"/>
            <w:vMerge/>
            <w:shd w:val="clear" w:color="auto" w:fill="80DDD7"/>
            <w:vAlign w:val="center"/>
          </w:tcPr>
          <w:p w14:paraId="62F28E00" w14:textId="77777777" w:rsidR="00941B37" w:rsidRPr="00F27A86" w:rsidRDefault="00941B37" w:rsidP="009679D0">
            <w:pPr>
              <w:jc w:val="left"/>
              <w:rPr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1070" w:type="dxa"/>
            <w:shd w:val="clear" w:color="auto" w:fill="BDEDEA"/>
            <w:vAlign w:val="center"/>
          </w:tcPr>
          <w:p w14:paraId="0E3E9349" w14:textId="77777777" w:rsidR="00941B37" w:rsidRPr="00F27A86" w:rsidRDefault="00941B37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2024</w:t>
            </w:r>
          </w:p>
        </w:tc>
        <w:tc>
          <w:tcPr>
            <w:tcW w:w="1071" w:type="dxa"/>
            <w:shd w:val="clear" w:color="auto" w:fill="BDEDEA"/>
            <w:vAlign w:val="center"/>
          </w:tcPr>
          <w:p w14:paraId="11A4FF9C" w14:textId="77777777" w:rsidR="00941B37" w:rsidRPr="00F27A86" w:rsidRDefault="00941B37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2025</w:t>
            </w:r>
          </w:p>
        </w:tc>
        <w:tc>
          <w:tcPr>
            <w:tcW w:w="1071" w:type="dxa"/>
            <w:vMerge/>
            <w:shd w:val="clear" w:color="auto" w:fill="80DDD7"/>
            <w:vAlign w:val="center"/>
          </w:tcPr>
          <w:p w14:paraId="01EEBDF8" w14:textId="77777777" w:rsidR="00941B37" w:rsidRPr="00F27A86" w:rsidRDefault="00941B37" w:rsidP="009679D0">
            <w:pPr>
              <w:jc w:val="center"/>
              <w:rPr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1071" w:type="dxa"/>
            <w:shd w:val="clear" w:color="auto" w:fill="BDEDEA"/>
            <w:vAlign w:val="center"/>
          </w:tcPr>
          <w:p w14:paraId="3EFA92B5" w14:textId="77777777" w:rsidR="00941B37" w:rsidRPr="00F27A86" w:rsidRDefault="00941B37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2024</w:t>
            </w:r>
          </w:p>
        </w:tc>
        <w:tc>
          <w:tcPr>
            <w:tcW w:w="1071" w:type="dxa"/>
            <w:shd w:val="clear" w:color="auto" w:fill="BDEDEA"/>
            <w:vAlign w:val="center"/>
          </w:tcPr>
          <w:p w14:paraId="2DDB0BC4" w14:textId="77777777" w:rsidR="00941B37" w:rsidRPr="00F27A86" w:rsidRDefault="00941B37" w:rsidP="009679D0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2025</w:t>
            </w:r>
          </w:p>
        </w:tc>
        <w:tc>
          <w:tcPr>
            <w:tcW w:w="1071" w:type="dxa"/>
            <w:vMerge/>
            <w:shd w:val="clear" w:color="auto" w:fill="80DDD7"/>
            <w:vAlign w:val="center"/>
          </w:tcPr>
          <w:p w14:paraId="475F18CC" w14:textId="77777777" w:rsidR="00941B37" w:rsidRPr="00F27A86" w:rsidRDefault="00941B37" w:rsidP="009679D0">
            <w:pPr>
              <w:jc w:val="center"/>
              <w:rPr>
                <w:b/>
                <w:bCs/>
                <w:sz w:val="16"/>
                <w:szCs w:val="16"/>
                <w:lang w:val="es-MX" w:eastAsia="es-MX"/>
              </w:rPr>
            </w:pPr>
          </w:p>
        </w:tc>
      </w:tr>
      <w:tr w:rsidR="00941B37" w:rsidRPr="00F27A86" w14:paraId="5191EF5A" w14:textId="77777777" w:rsidTr="001F129B">
        <w:trPr>
          <w:trHeight w:hRule="exact" w:val="283"/>
          <w:jc w:val="center"/>
        </w:trPr>
        <w:tc>
          <w:tcPr>
            <w:tcW w:w="3539" w:type="dxa"/>
            <w:vMerge/>
            <w:shd w:val="clear" w:color="auto" w:fill="80DDD7"/>
            <w:vAlign w:val="center"/>
            <w:hideMark/>
          </w:tcPr>
          <w:p w14:paraId="127A301B" w14:textId="77777777" w:rsidR="00941B37" w:rsidRPr="00F27A86" w:rsidRDefault="00941B37" w:rsidP="009679D0">
            <w:pPr>
              <w:jc w:val="center"/>
              <w:rPr>
                <w:b/>
                <w:bCs/>
                <w:sz w:val="16"/>
                <w:szCs w:val="16"/>
                <w:lang w:val="es-MX" w:eastAsia="es-MX"/>
              </w:rPr>
            </w:pPr>
          </w:p>
        </w:tc>
        <w:tc>
          <w:tcPr>
            <w:tcW w:w="3212" w:type="dxa"/>
            <w:gridSpan w:val="3"/>
            <w:shd w:val="clear" w:color="auto" w:fill="80DDD7"/>
            <w:vAlign w:val="center"/>
          </w:tcPr>
          <w:p w14:paraId="74944742" w14:textId="77777777" w:rsidR="00941B37" w:rsidRPr="00F27A86" w:rsidRDefault="00941B37" w:rsidP="009679D0">
            <w:pPr>
              <w:jc w:val="center"/>
              <w:rPr>
                <w:b/>
                <w:bCs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sz w:val="16"/>
                <w:szCs w:val="16"/>
                <w:lang w:val="es-MX" w:eastAsia="es-MX"/>
              </w:rPr>
              <w:t>absolutos</w:t>
            </w:r>
          </w:p>
        </w:tc>
        <w:tc>
          <w:tcPr>
            <w:tcW w:w="3213" w:type="dxa"/>
            <w:gridSpan w:val="3"/>
            <w:shd w:val="clear" w:color="auto" w:fill="80DDD7"/>
            <w:vAlign w:val="center"/>
          </w:tcPr>
          <w:p w14:paraId="777EABCE" w14:textId="77777777" w:rsidR="00941B37" w:rsidRPr="00F27A86" w:rsidRDefault="00941B37" w:rsidP="009679D0">
            <w:pPr>
              <w:jc w:val="center"/>
              <w:rPr>
                <w:b/>
                <w:bCs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sz w:val="16"/>
                <w:szCs w:val="16"/>
                <w:lang w:val="es-MX" w:eastAsia="es-MX"/>
              </w:rPr>
              <w:t>relativos</w:t>
            </w:r>
            <w:r w:rsidRPr="00F27A86">
              <w:rPr>
                <w:b/>
                <w:bCs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</w:tr>
      <w:tr w:rsidR="001B3633" w:rsidRPr="00F27A86" w14:paraId="1B3E8CA2" w14:textId="77777777" w:rsidTr="001B3633">
        <w:trPr>
          <w:trHeight w:hRule="exact" w:val="198"/>
          <w:jc w:val="center"/>
        </w:trPr>
        <w:tc>
          <w:tcPr>
            <w:tcW w:w="3539" w:type="dxa"/>
            <w:shd w:val="clear" w:color="auto" w:fill="C0C0C0"/>
            <w:noWrap/>
            <w:vAlign w:val="center"/>
          </w:tcPr>
          <w:p w14:paraId="669830BA" w14:textId="77777777" w:rsidR="001B3633" w:rsidRPr="00F27A86" w:rsidRDefault="001B3633" w:rsidP="001B3633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Grupos de edad</w:t>
            </w:r>
          </w:p>
        </w:tc>
        <w:tc>
          <w:tcPr>
            <w:tcW w:w="1070" w:type="dxa"/>
            <w:shd w:val="clear" w:color="auto" w:fill="C0C0C0"/>
            <w:vAlign w:val="center"/>
          </w:tcPr>
          <w:p w14:paraId="77923206" w14:textId="19A2E7E8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1 788 964</w:t>
            </w:r>
          </w:p>
        </w:tc>
        <w:tc>
          <w:tcPr>
            <w:tcW w:w="1071" w:type="dxa"/>
            <w:shd w:val="clear" w:color="auto" w:fill="C0C0C0"/>
            <w:vAlign w:val="center"/>
          </w:tcPr>
          <w:p w14:paraId="3E9603F2" w14:textId="48F136B4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1 849 726</w:t>
            </w:r>
          </w:p>
        </w:tc>
        <w:tc>
          <w:tcPr>
            <w:tcW w:w="1071" w:type="dxa"/>
            <w:shd w:val="clear" w:color="auto" w:fill="C0C0C0"/>
            <w:vAlign w:val="center"/>
          </w:tcPr>
          <w:p w14:paraId="1C2226D2" w14:textId="076B473D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60 762</w:t>
            </w:r>
          </w:p>
        </w:tc>
        <w:tc>
          <w:tcPr>
            <w:tcW w:w="1071" w:type="dxa"/>
            <w:shd w:val="clear" w:color="auto" w:fill="C0C0C0"/>
            <w:vAlign w:val="center"/>
          </w:tcPr>
          <w:p w14:paraId="6537F9D6" w14:textId="2D8A9112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1071" w:type="dxa"/>
            <w:shd w:val="clear" w:color="auto" w:fill="C0C0C0"/>
            <w:vAlign w:val="center"/>
          </w:tcPr>
          <w:p w14:paraId="2F7885BF" w14:textId="7CD22ADD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1071" w:type="dxa"/>
            <w:shd w:val="clear" w:color="auto" w:fill="C0C0C0"/>
            <w:vAlign w:val="center"/>
          </w:tcPr>
          <w:p w14:paraId="3DAFC5A8" w14:textId="52315A67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1B3633" w:rsidRPr="00F27A86" w14:paraId="667C12B2" w14:textId="77777777" w:rsidTr="001B3633">
        <w:trPr>
          <w:trHeight w:hRule="exact" w:val="198"/>
          <w:jc w:val="center"/>
        </w:trPr>
        <w:tc>
          <w:tcPr>
            <w:tcW w:w="3539" w:type="dxa"/>
            <w:noWrap/>
            <w:vAlign w:val="center"/>
          </w:tcPr>
          <w:p w14:paraId="49A5EB15" w14:textId="77777777" w:rsidR="001B3633" w:rsidRPr="00F27A86" w:rsidRDefault="001B3633" w:rsidP="001B3633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De 15 a 24 años</w:t>
            </w:r>
          </w:p>
        </w:tc>
        <w:tc>
          <w:tcPr>
            <w:tcW w:w="1070" w:type="dxa"/>
            <w:vAlign w:val="center"/>
          </w:tcPr>
          <w:p w14:paraId="7D38625C" w14:textId="45B28128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555 100</w:t>
            </w:r>
          </w:p>
        </w:tc>
        <w:tc>
          <w:tcPr>
            <w:tcW w:w="1071" w:type="dxa"/>
            <w:vAlign w:val="center"/>
          </w:tcPr>
          <w:p w14:paraId="77226C8A" w14:textId="7EE9295C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602 415</w:t>
            </w:r>
          </w:p>
        </w:tc>
        <w:tc>
          <w:tcPr>
            <w:tcW w:w="1071" w:type="dxa"/>
            <w:vAlign w:val="center"/>
          </w:tcPr>
          <w:p w14:paraId="7EAAD38E" w14:textId="4DF1F786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47 315</w:t>
            </w:r>
          </w:p>
        </w:tc>
        <w:tc>
          <w:tcPr>
            <w:tcW w:w="1071" w:type="dxa"/>
            <w:vAlign w:val="center"/>
          </w:tcPr>
          <w:p w14:paraId="7A82DE4D" w14:textId="7C111ED5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31.0</w:t>
            </w:r>
          </w:p>
        </w:tc>
        <w:tc>
          <w:tcPr>
            <w:tcW w:w="1071" w:type="dxa"/>
            <w:vAlign w:val="center"/>
          </w:tcPr>
          <w:p w14:paraId="09972996" w14:textId="15A4DF04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32.6</w:t>
            </w:r>
          </w:p>
        </w:tc>
        <w:tc>
          <w:tcPr>
            <w:tcW w:w="1071" w:type="dxa"/>
            <w:vAlign w:val="center"/>
          </w:tcPr>
          <w:p w14:paraId="07230B7B" w14:textId="0390AA8A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1.5</w:t>
            </w:r>
          </w:p>
        </w:tc>
      </w:tr>
      <w:tr w:rsidR="001B3633" w:rsidRPr="00F27A86" w14:paraId="3E4DF83B" w14:textId="77777777" w:rsidTr="001B3633">
        <w:trPr>
          <w:trHeight w:hRule="exact" w:val="198"/>
          <w:jc w:val="center"/>
        </w:trPr>
        <w:tc>
          <w:tcPr>
            <w:tcW w:w="3539" w:type="dxa"/>
            <w:shd w:val="clear" w:color="auto" w:fill="F2F2F2"/>
            <w:noWrap/>
            <w:vAlign w:val="center"/>
          </w:tcPr>
          <w:p w14:paraId="40E62C87" w14:textId="77777777" w:rsidR="001B3633" w:rsidRPr="00F27A86" w:rsidRDefault="001B3633" w:rsidP="001B3633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De 25 a 44 años</w:t>
            </w:r>
          </w:p>
        </w:tc>
        <w:tc>
          <w:tcPr>
            <w:tcW w:w="1070" w:type="dxa"/>
            <w:shd w:val="clear" w:color="auto" w:fill="F2F2F2"/>
            <w:vAlign w:val="center"/>
          </w:tcPr>
          <w:p w14:paraId="5947062B" w14:textId="58664480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853 154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14C47245" w14:textId="5E910311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905 610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4F6081F4" w14:textId="44579A13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52 456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44665305" w14:textId="7F5B6359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47.7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248BB771" w14:textId="2F7F5BD4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49.0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1F092E9D" w14:textId="4F7A8270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1.3</w:t>
            </w:r>
          </w:p>
        </w:tc>
      </w:tr>
      <w:tr w:rsidR="001B3633" w:rsidRPr="00F27A86" w14:paraId="27E90410" w14:textId="77777777" w:rsidTr="001B3633">
        <w:trPr>
          <w:trHeight w:hRule="exact" w:val="198"/>
          <w:jc w:val="center"/>
        </w:trPr>
        <w:tc>
          <w:tcPr>
            <w:tcW w:w="3539" w:type="dxa"/>
            <w:noWrap/>
            <w:vAlign w:val="center"/>
          </w:tcPr>
          <w:p w14:paraId="5038B5F1" w14:textId="77777777" w:rsidR="001B3633" w:rsidRPr="00F27A86" w:rsidRDefault="001B3633" w:rsidP="001B3633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De 45 a 64 años</w:t>
            </w:r>
          </w:p>
        </w:tc>
        <w:tc>
          <w:tcPr>
            <w:tcW w:w="1070" w:type="dxa"/>
            <w:vAlign w:val="center"/>
          </w:tcPr>
          <w:p w14:paraId="2AA8B578" w14:textId="32EFAF25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348 694</w:t>
            </w:r>
          </w:p>
        </w:tc>
        <w:tc>
          <w:tcPr>
            <w:tcW w:w="1071" w:type="dxa"/>
            <w:vAlign w:val="center"/>
          </w:tcPr>
          <w:p w14:paraId="25468B0C" w14:textId="2F61313E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316 914</w:t>
            </w:r>
          </w:p>
        </w:tc>
        <w:tc>
          <w:tcPr>
            <w:tcW w:w="1071" w:type="dxa"/>
            <w:vAlign w:val="center"/>
          </w:tcPr>
          <w:p w14:paraId="1E5105A8" w14:textId="3E0E9910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-31 780</w:t>
            </w:r>
          </w:p>
        </w:tc>
        <w:tc>
          <w:tcPr>
            <w:tcW w:w="1071" w:type="dxa"/>
            <w:vAlign w:val="center"/>
          </w:tcPr>
          <w:p w14:paraId="2552BDA6" w14:textId="5949E9CA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19.5</w:t>
            </w:r>
          </w:p>
        </w:tc>
        <w:tc>
          <w:tcPr>
            <w:tcW w:w="1071" w:type="dxa"/>
            <w:vAlign w:val="center"/>
          </w:tcPr>
          <w:p w14:paraId="724244F2" w14:textId="645245C6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17.1</w:t>
            </w:r>
          </w:p>
        </w:tc>
        <w:tc>
          <w:tcPr>
            <w:tcW w:w="1071" w:type="dxa"/>
            <w:vAlign w:val="center"/>
          </w:tcPr>
          <w:p w14:paraId="735BE83B" w14:textId="46EC4957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-2.4</w:t>
            </w:r>
          </w:p>
        </w:tc>
      </w:tr>
      <w:tr w:rsidR="001B3633" w:rsidRPr="00F27A86" w14:paraId="3C898942" w14:textId="77777777" w:rsidTr="001B3633">
        <w:trPr>
          <w:trHeight w:hRule="exact" w:val="198"/>
          <w:jc w:val="center"/>
        </w:trPr>
        <w:tc>
          <w:tcPr>
            <w:tcW w:w="3539" w:type="dxa"/>
            <w:shd w:val="clear" w:color="auto" w:fill="F2F2F2"/>
            <w:noWrap/>
            <w:vAlign w:val="center"/>
          </w:tcPr>
          <w:p w14:paraId="314DB18E" w14:textId="77777777" w:rsidR="001B3633" w:rsidRPr="00F27A86" w:rsidRDefault="001B3633" w:rsidP="001B3633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De 65 años y más</w:t>
            </w:r>
          </w:p>
        </w:tc>
        <w:tc>
          <w:tcPr>
            <w:tcW w:w="1070" w:type="dxa"/>
            <w:shd w:val="clear" w:color="auto" w:fill="F2F2F2"/>
            <w:vAlign w:val="center"/>
          </w:tcPr>
          <w:p w14:paraId="0CA162F7" w14:textId="643CE81A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31 537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265E510F" w14:textId="30B540C7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24 787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0B587030" w14:textId="1BCC7B7E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-6 750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5AD49CB4" w14:textId="39C0669B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1.8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298C993B" w14:textId="4EC62603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11DF3F3C" w14:textId="6661E8F5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-0.4</w:t>
            </w:r>
          </w:p>
        </w:tc>
      </w:tr>
      <w:tr w:rsidR="001B3633" w:rsidRPr="00F27A86" w14:paraId="1EAFDFE9" w14:textId="77777777" w:rsidTr="001B3633">
        <w:trPr>
          <w:trHeight w:hRule="exact" w:val="198"/>
          <w:jc w:val="center"/>
        </w:trPr>
        <w:tc>
          <w:tcPr>
            <w:tcW w:w="3539" w:type="dxa"/>
            <w:noWrap/>
            <w:vAlign w:val="center"/>
          </w:tcPr>
          <w:p w14:paraId="0363861E" w14:textId="77777777" w:rsidR="001B3633" w:rsidRPr="00F27A86" w:rsidRDefault="001B3633" w:rsidP="001B3633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No especificado</w:t>
            </w:r>
          </w:p>
        </w:tc>
        <w:tc>
          <w:tcPr>
            <w:tcW w:w="1070" w:type="dxa"/>
            <w:vAlign w:val="center"/>
          </w:tcPr>
          <w:p w14:paraId="1C1CD7E9" w14:textId="1EAF3A5D" w:rsidR="001B3633" w:rsidRPr="00F27A86" w:rsidRDefault="001B3633" w:rsidP="001B3633">
            <w:pPr>
              <w:tabs>
                <w:tab w:val="decimal" w:pos="91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 479</w:t>
            </w:r>
          </w:p>
        </w:tc>
        <w:tc>
          <w:tcPr>
            <w:tcW w:w="1071" w:type="dxa"/>
            <w:vAlign w:val="center"/>
          </w:tcPr>
          <w:p w14:paraId="1993C32A" w14:textId="23231F9A" w:rsidR="001B3633" w:rsidRPr="00F27A86" w:rsidRDefault="001B3633" w:rsidP="001B3633">
            <w:pPr>
              <w:tabs>
                <w:tab w:val="decimal" w:pos="91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 0</w:t>
            </w:r>
          </w:p>
        </w:tc>
        <w:tc>
          <w:tcPr>
            <w:tcW w:w="1071" w:type="dxa"/>
            <w:vAlign w:val="center"/>
          </w:tcPr>
          <w:p w14:paraId="54B2DA9A" w14:textId="7B0CC7AB" w:rsidR="001B3633" w:rsidRPr="00F27A86" w:rsidRDefault="008F749F" w:rsidP="008F749F">
            <w:pPr>
              <w:tabs>
                <w:tab w:val="decimal" w:pos="805"/>
              </w:tabs>
              <w:ind w:right="-123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-479</w:t>
            </w:r>
          </w:p>
        </w:tc>
        <w:tc>
          <w:tcPr>
            <w:tcW w:w="1071" w:type="dxa"/>
            <w:vAlign w:val="center"/>
          </w:tcPr>
          <w:p w14:paraId="6C79368F" w14:textId="57B3BDFA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  <w:tc>
          <w:tcPr>
            <w:tcW w:w="1071" w:type="dxa"/>
            <w:vAlign w:val="center"/>
          </w:tcPr>
          <w:p w14:paraId="012F0C61" w14:textId="0831A056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  <w:tc>
          <w:tcPr>
            <w:tcW w:w="1071" w:type="dxa"/>
            <w:vAlign w:val="center"/>
          </w:tcPr>
          <w:p w14:paraId="04FAA59B" w14:textId="2F927C41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1B3633" w:rsidRPr="00F27A86" w14:paraId="40E2FF27" w14:textId="77777777" w:rsidTr="001B3633">
        <w:trPr>
          <w:trHeight w:hRule="exact" w:val="198"/>
          <w:jc w:val="center"/>
        </w:trPr>
        <w:tc>
          <w:tcPr>
            <w:tcW w:w="3539" w:type="dxa"/>
            <w:shd w:val="clear" w:color="auto" w:fill="C0C0C0"/>
            <w:noWrap/>
            <w:vAlign w:val="center"/>
          </w:tcPr>
          <w:p w14:paraId="5C2DC03F" w14:textId="77777777" w:rsidR="001B3633" w:rsidRPr="00F27A86" w:rsidRDefault="001B3633" w:rsidP="001B3633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color w:val="000000"/>
                <w:sz w:val="16"/>
                <w:szCs w:val="16"/>
                <w:lang w:val="es-MX" w:eastAsia="es-MX"/>
              </w:rPr>
              <w:t>Duración de la desocupación</w:t>
            </w:r>
          </w:p>
        </w:tc>
        <w:tc>
          <w:tcPr>
            <w:tcW w:w="1070" w:type="dxa"/>
            <w:shd w:val="clear" w:color="auto" w:fill="C0C0C0"/>
            <w:vAlign w:val="center"/>
          </w:tcPr>
          <w:p w14:paraId="62352031" w14:textId="4CA914B7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1 788 964</w:t>
            </w:r>
          </w:p>
        </w:tc>
        <w:tc>
          <w:tcPr>
            <w:tcW w:w="1071" w:type="dxa"/>
            <w:shd w:val="clear" w:color="auto" w:fill="C0C0C0"/>
            <w:vAlign w:val="center"/>
          </w:tcPr>
          <w:p w14:paraId="2B20DE28" w14:textId="62728B2B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 xml:space="preserve"> 1 849 726</w:t>
            </w:r>
          </w:p>
        </w:tc>
        <w:tc>
          <w:tcPr>
            <w:tcW w:w="1071" w:type="dxa"/>
            <w:shd w:val="clear" w:color="auto" w:fill="C0C0C0"/>
            <w:vAlign w:val="center"/>
          </w:tcPr>
          <w:p w14:paraId="26F75CA8" w14:textId="61F8C9B5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60 762</w:t>
            </w:r>
          </w:p>
        </w:tc>
        <w:tc>
          <w:tcPr>
            <w:tcW w:w="1071" w:type="dxa"/>
            <w:shd w:val="clear" w:color="auto" w:fill="C0C0C0"/>
            <w:vAlign w:val="center"/>
          </w:tcPr>
          <w:p w14:paraId="7AAA4E60" w14:textId="797086D5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1071" w:type="dxa"/>
            <w:shd w:val="clear" w:color="auto" w:fill="C0C0C0"/>
            <w:vAlign w:val="center"/>
          </w:tcPr>
          <w:p w14:paraId="728DC5AA" w14:textId="0BA93A5D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1071" w:type="dxa"/>
            <w:shd w:val="clear" w:color="auto" w:fill="C0C0C0"/>
            <w:vAlign w:val="center"/>
          </w:tcPr>
          <w:p w14:paraId="43E4F049" w14:textId="442B2E15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1B3633" w:rsidRPr="00F27A86" w14:paraId="79C17997" w14:textId="77777777" w:rsidTr="001B3633">
        <w:trPr>
          <w:trHeight w:hRule="exact" w:val="198"/>
          <w:jc w:val="center"/>
        </w:trPr>
        <w:tc>
          <w:tcPr>
            <w:tcW w:w="3539" w:type="dxa"/>
            <w:noWrap/>
            <w:vAlign w:val="center"/>
            <w:hideMark/>
          </w:tcPr>
          <w:p w14:paraId="5F6364D1" w14:textId="77777777" w:rsidR="001B3633" w:rsidRPr="00F27A86" w:rsidRDefault="001B3633" w:rsidP="001B3633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Hasta 1 mes</w:t>
            </w:r>
          </w:p>
        </w:tc>
        <w:tc>
          <w:tcPr>
            <w:tcW w:w="1070" w:type="dxa"/>
            <w:vAlign w:val="center"/>
          </w:tcPr>
          <w:p w14:paraId="031F841D" w14:textId="09A282E3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744 370</w:t>
            </w:r>
          </w:p>
        </w:tc>
        <w:tc>
          <w:tcPr>
            <w:tcW w:w="1071" w:type="dxa"/>
            <w:vAlign w:val="center"/>
          </w:tcPr>
          <w:p w14:paraId="6B1C0C5F" w14:textId="75F918C9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861 982</w:t>
            </w:r>
          </w:p>
        </w:tc>
        <w:tc>
          <w:tcPr>
            <w:tcW w:w="1071" w:type="dxa"/>
            <w:vAlign w:val="center"/>
          </w:tcPr>
          <w:p w14:paraId="2E138F6D" w14:textId="4D1614F1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117 612</w:t>
            </w:r>
          </w:p>
        </w:tc>
        <w:tc>
          <w:tcPr>
            <w:tcW w:w="1071" w:type="dxa"/>
            <w:vAlign w:val="center"/>
          </w:tcPr>
          <w:p w14:paraId="3F721D31" w14:textId="7DBAD33E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41.6</w:t>
            </w:r>
          </w:p>
        </w:tc>
        <w:tc>
          <w:tcPr>
            <w:tcW w:w="1071" w:type="dxa"/>
            <w:vAlign w:val="center"/>
          </w:tcPr>
          <w:p w14:paraId="17D6BD6A" w14:textId="50A0A1C0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46.6</w:t>
            </w:r>
          </w:p>
        </w:tc>
        <w:tc>
          <w:tcPr>
            <w:tcW w:w="1071" w:type="dxa"/>
            <w:vAlign w:val="center"/>
          </w:tcPr>
          <w:p w14:paraId="242D5278" w14:textId="2E4FED92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5.0</w:t>
            </w:r>
          </w:p>
        </w:tc>
      </w:tr>
      <w:tr w:rsidR="001B3633" w:rsidRPr="00F27A86" w14:paraId="29C0217C" w14:textId="77777777" w:rsidTr="001B3633">
        <w:trPr>
          <w:trHeight w:hRule="exact" w:val="198"/>
          <w:jc w:val="center"/>
        </w:trPr>
        <w:tc>
          <w:tcPr>
            <w:tcW w:w="3539" w:type="dxa"/>
            <w:shd w:val="clear" w:color="auto" w:fill="F2F2F2"/>
            <w:noWrap/>
            <w:vAlign w:val="center"/>
            <w:hideMark/>
          </w:tcPr>
          <w:p w14:paraId="0E62984F" w14:textId="77777777" w:rsidR="001B3633" w:rsidRPr="00F27A86" w:rsidRDefault="001B3633" w:rsidP="001B3633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Más de 1 mes hasta 3 meses</w:t>
            </w:r>
          </w:p>
        </w:tc>
        <w:tc>
          <w:tcPr>
            <w:tcW w:w="1070" w:type="dxa"/>
            <w:shd w:val="clear" w:color="auto" w:fill="F2F2F2"/>
            <w:vAlign w:val="center"/>
          </w:tcPr>
          <w:p w14:paraId="7779CB50" w14:textId="4D988DA3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582 572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1679BA3F" w14:textId="418A592B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595 292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56EAB1DE" w14:textId="50CB0731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12 720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04B66738" w14:textId="7CF8B563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32.6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64A29374" w14:textId="5A8E0463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32.2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4BFFA740" w14:textId="02FEF598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-0.4</w:t>
            </w:r>
          </w:p>
        </w:tc>
      </w:tr>
      <w:tr w:rsidR="001B3633" w:rsidRPr="00F27A86" w14:paraId="2EAF7856" w14:textId="77777777" w:rsidTr="001B3633">
        <w:trPr>
          <w:trHeight w:hRule="exact" w:val="198"/>
          <w:jc w:val="center"/>
        </w:trPr>
        <w:tc>
          <w:tcPr>
            <w:tcW w:w="3539" w:type="dxa"/>
            <w:noWrap/>
            <w:vAlign w:val="center"/>
            <w:hideMark/>
          </w:tcPr>
          <w:p w14:paraId="4AD166B7" w14:textId="77777777" w:rsidR="001B3633" w:rsidRPr="00F27A86" w:rsidRDefault="001B3633" w:rsidP="001B3633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Más de 3 meses hasta 6 meses</w:t>
            </w:r>
          </w:p>
        </w:tc>
        <w:tc>
          <w:tcPr>
            <w:tcW w:w="1070" w:type="dxa"/>
            <w:vAlign w:val="center"/>
          </w:tcPr>
          <w:p w14:paraId="5E5E5E0F" w14:textId="1878CCE6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227 239</w:t>
            </w:r>
          </w:p>
        </w:tc>
        <w:tc>
          <w:tcPr>
            <w:tcW w:w="1071" w:type="dxa"/>
            <w:vAlign w:val="center"/>
          </w:tcPr>
          <w:p w14:paraId="654B4EA6" w14:textId="13DE60ED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183 141</w:t>
            </w:r>
          </w:p>
        </w:tc>
        <w:tc>
          <w:tcPr>
            <w:tcW w:w="1071" w:type="dxa"/>
            <w:vAlign w:val="center"/>
          </w:tcPr>
          <w:p w14:paraId="1515110C" w14:textId="0DAE4D05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-44 098</w:t>
            </w:r>
          </w:p>
        </w:tc>
        <w:tc>
          <w:tcPr>
            <w:tcW w:w="1071" w:type="dxa"/>
            <w:vAlign w:val="center"/>
          </w:tcPr>
          <w:p w14:paraId="643BAB8F" w14:textId="50E526B5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12.7</w:t>
            </w:r>
          </w:p>
        </w:tc>
        <w:tc>
          <w:tcPr>
            <w:tcW w:w="1071" w:type="dxa"/>
            <w:vAlign w:val="center"/>
          </w:tcPr>
          <w:p w14:paraId="6031819C" w14:textId="72196994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9.9</w:t>
            </w:r>
          </w:p>
        </w:tc>
        <w:tc>
          <w:tcPr>
            <w:tcW w:w="1071" w:type="dxa"/>
            <w:vAlign w:val="center"/>
          </w:tcPr>
          <w:p w14:paraId="664636C1" w14:textId="5D7C2FA6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-2.8</w:t>
            </w:r>
          </w:p>
        </w:tc>
      </w:tr>
      <w:tr w:rsidR="001B3633" w:rsidRPr="00F27A86" w14:paraId="7536A9E2" w14:textId="77777777" w:rsidTr="001B3633">
        <w:trPr>
          <w:trHeight w:hRule="exact" w:val="198"/>
          <w:jc w:val="center"/>
        </w:trPr>
        <w:tc>
          <w:tcPr>
            <w:tcW w:w="3539" w:type="dxa"/>
            <w:shd w:val="clear" w:color="auto" w:fill="F2F2F2"/>
            <w:noWrap/>
            <w:vAlign w:val="center"/>
          </w:tcPr>
          <w:p w14:paraId="1CA83623" w14:textId="77777777" w:rsidR="001B3633" w:rsidRPr="00F27A86" w:rsidRDefault="001B3633" w:rsidP="001B3633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Más de 6 meses hasta 1 año</w:t>
            </w:r>
          </w:p>
        </w:tc>
        <w:tc>
          <w:tcPr>
            <w:tcW w:w="1070" w:type="dxa"/>
            <w:shd w:val="clear" w:color="auto" w:fill="F2F2F2"/>
            <w:vAlign w:val="center"/>
          </w:tcPr>
          <w:p w14:paraId="7C31ADB5" w14:textId="3A17D946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82 240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18E20685" w14:textId="089B10EE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85 447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3220E945" w14:textId="5656BF67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3 207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33A1C473" w14:textId="7D049523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4.6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5FFA3516" w14:textId="5AFAB390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4.6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1CD36782" w14:textId="27A0AB6A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1B3633" w:rsidRPr="00F27A86" w14:paraId="7730B344" w14:textId="77777777" w:rsidTr="001B3633">
        <w:trPr>
          <w:trHeight w:hRule="exact" w:val="198"/>
          <w:jc w:val="center"/>
        </w:trPr>
        <w:tc>
          <w:tcPr>
            <w:tcW w:w="3539" w:type="dxa"/>
            <w:noWrap/>
            <w:vAlign w:val="center"/>
          </w:tcPr>
          <w:p w14:paraId="4D204421" w14:textId="77777777" w:rsidR="001B3633" w:rsidRPr="00F27A86" w:rsidRDefault="001B3633" w:rsidP="001B3633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Más de 1 año</w:t>
            </w:r>
          </w:p>
        </w:tc>
        <w:tc>
          <w:tcPr>
            <w:tcW w:w="1070" w:type="dxa"/>
            <w:vAlign w:val="center"/>
          </w:tcPr>
          <w:p w14:paraId="69E277BC" w14:textId="082E1EA3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42 337</w:t>
            </w:r>
          </w:p>
        </w:tc>
        <w:tc>
          <w:tcPr>
            <w:tcW w:w="1071" w:type="dxa"/>
            <w:vAlign w:val="center"/>
          </w:tcPr>
          <w:p w14:paraId="301847A8" w14:textId="569F9060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29 179</w:t>
            </w:r>
          </w:p>
        </w:tc>
        <w:tc>
          <w:tcPr>
            <w:tcW w:w="1071" w:type="dxa"/>
            <w:vAlign w:val="center"/>
          </w:tcPr>
          <w:p w14:paraId="2E81C223" w14:textId="3FD7D6CA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-13 158</w:t>
            </w:r>
          </w:p>
        </w:tc>
        <w:tc>
          <w:tcPr>
            <w:tcW w:w="1071" w:type="dxa"/>
            <w:vAlign w:val="center"/>
          </w:tcPr>
          <w:p w14:paraId="430184D8" w14:textId="04EE1873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1071" w:type="dxa"/>
            <w:vAlign w:val="center"/>
          </w:tcPr>
          <w:p w14:paraId="2C521AED" w14:textId="768369FD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1.6</w:t>
            </w:r>
          </w:p>
        </w:tc>
        <w:tc>
          <w:tcPr>
            <w:tcW w:w="1071" w:type="dxa"/>
            <w:vAlign w:val="center"/>
          </w:tcPr>
          <w:p w14:paraId="64DFC25F" w14:textId="70D9C17E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-0.8</w:t>
            </w:r>
          </w:p>
        </w:tc>
      </w:tr>
      <w:tr w:rsidR="001B3633" w:rsidRPr="00F27A86" w14:paraId="5907798D" w14:textId="77777777" w:rsidTr="001B3633">
        <w:trPr>
          <w:trHeight w:hRule="exact" w:val="198"/>
          <w:jc w:val="center"/>
        </w:trPr>
        <w:tc>
          <w:tcPr>
            <w:tcW w:w="3539" w:type="dxa"/>
            <w:shd w:val="clear" w:color="auto" w:fill="F2F2F2"/>
            <w:noWrap/>
            <w:vAlign w:val="center"/>
            <w:hideMark/>
          </w:tcPr>
          <w:p w14:paraId="225A221A" w14:textId="77777777" w:rsidR="001B3633" w:rsidRPr="00F27A86" w:rsidRDefault="001B3633" w:rsidP="001B3633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No especificado</w:t>
            </w:r>
          </w:p>
        </w:tc>
        <w:tc>
          <w:tcPr>
            <w:tcW w:w="1070" w:type="dxa"/>
            <w:shd w:val="clear" w:color="auto" w:fill="F2F2F2"/>
            <w:vAlign w:val="center"/>
          </w:tcPr>
          <w:p w14:paraId="76DB1695" w14:textId="0A4FE070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110 206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4DFE5BD9" w14:textId="049E9C13" w:rsidR="001B3633" w:rsidRPr="00F27A86" w:rsidRDefault="001B3633" w:rsidP="001B3633">
            <w:pPr>
              <w:tabs>
                <w:tab w:val="decimal" w:pos="821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 xml:space="preserve">  94 685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32166847" w14:textId="5B96FA69" w:rsidR="001B3633" w:rsidRPr="00F27A86" w:rsidRDefault="001B3633" w:rsidP="001B3633">
            <w:pPr>
              <w:tabs>
                <w:tab w:val="decimal" w:pos="502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-15 521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20AB3A78" w14:textId="1A10F1BD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6.2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63EEDCCB" w14:textId="57D83A3B" w:rsidR="001B3633" w:rsidRPr="00F27A86" w:rsidRDefault="001B3633" w:rsidP="001B3633">
            <w:pPr>
              <w:tabs>
                <w:tab w:val="decimal" w:pos="529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5.1</w:t>
            </w:r>
          </w:p>
        </w:tc>
        <w:tc>
          <w:tcPr>
            <w:tcW w:w="1071" w:type="dxa"/>
            <w:shd w:val="clear" w:color="auto" w:fill="F2F2F2"/>
            <w:vAlign w:val="center"/>
          </w:tcPr>
          <w:p w14:paraId="5D99315C" w14:textId="0DDB8ED4" w:rsidR="001B3633" w:rsidRPr="00F27A86" w:rsidRDefault="001B3633" w:rsidP="001B3633">
            <w:pPr>
              <w:tabs>
                <w:tab w:val="decimal" w:pos="460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-1.0</w:t>
            </w:r>
          </w:p>
        </w:tc>
      </w:tr>
    </w:tbl>
    <w:p w14:paraId="39F2F515" w14:textId="3EAFA342" w:rsidR="00225317" w:rsidRPr="00F27A86" w:rsidRDefault="007D0292" w:rsidP="00960F0A">
      <w:pPr>
        <w:pStyle w:val="n0"/>
        <w:keepLines w:val="0"/>
        <w:spacing w:before="0"/>
        <w:ind w:right="482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</w:t>
      </w:r>
      <w:r w:rsidR="008C6E9D" w:rsidRPr="00F27A86">
        <w:rPr>
          <w:color w:val="4D565E"/>
          <w:sz w:val="16"/>
          <w:szCs w:val="16"/>
          <w:vertAlign w:val="superscript"/>
        </w:rPr>
        <w:t>/</w:t>
      </w:r>
      <w:r w:rsidR="00225317" w:rsidRPr="00F27A86">
        <w:rPr>
          <w:color w:val="4D565E"/>
          <w:sz w:val="16"/>
          <w:szCs w:val="16"/>
        </w:rPr>
        <w:tab/>
        <w:t xml:space="preserve">Porcentaje respecto a la </w:t>
      </w:r>
      <w:r w:rsidR="008C6E9D" w:rsidRPr="00F27A86">
        <w:rPr>
          <w:color w:val="4D565E"/>
          <w:sz w:val="16"/>
          <w:szCs w:val="16"/>
        </w:rPr>
        <w:t>población desocupada</w:t>
      </w:r>
      <w:r w:rsidR="00342545" w:rsidRPr="00F27A86">
        <w:rPr>
          <w:smallCaps/>
          <w:color w:val="4D565E"/>
          <w:sz w:val="16"/>
          <w:szCs w:val="16"/>
        </w:rPr>
        <w:t>.</w:t>
      </w:r>
    </w:p>
    <w:p w14:paraId="6C9100C4" w14:textId="7797CC03" w:rsidR="008B5287" w:rsidRPr="00F27A86" w:rsidRDefault="00225317" w:rsidP="2F5D3ED3">
      <w:pPr>
        <w:pStyle w:val="n0"/>
        <w:keepLines w:val="0"/>
        <w:spacing w:before="0"/>
        <w:ind w:right="482" w:hanging="567"/>
        <w:rPr>
          <w:color w:val="auto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lang w:val="es-ES"/>
        </w:rPr>
        <w:t>Fuente:</w:t>
      </w:r>
      <w:r w:rsidRPr="00F27A86">
        <w:tab/>
      </w:r>
      <w:r w:rsidRPr="00F27A86">
        <w:rPr>
          <w:smallCaps/>
          <w:color w:val="4D565E"/>
          <w:sz w:val="16"/>
          <w:szCs w:val="16"/>
          <w:lang w:val="es-ES"/>
        </w:rPr>
        <w:t>inegi</w:t>
      </w:r>
      <w:r w:rsidRPr="00F27A86">
        <w:rPr>
          <w:color w:val="4D565E"/>
          <w:sz w:val="16"/>
          <w:szCs w:val="16"/>
          <w:lang w:val="es-ES"/>
        </w:rPr>
        <w:t xml:space="preserve">. </w:t>
      </w:r>
      <w:r w:rsidR="007D0292" w:rsidRPr="00F27A86">
        <w:rPr>
          <w:color w:val="4D565E"/>
          <w:sz w:val="16"/>
          <w:szCs w:val="16"/>
          <w:lang w:val="es-ES"/>
        </w:rPr>
        <w:t>Encuesta Nacional de Ocupación y Empleo (</w:t>
      </w:r>
      <w:proofErr w:type="spellStart"/>
      <w:r w:rsidR="007D0292" w:rsidRPr="00F27A86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="007D0292" w:rsidRPr="00F27A86">
        <w:rPr>
          <w:smallCaps/>
          <w:color w:val="4D565E"/>
          <w:sz w:val="16"/>
          <w:szCs w:val="16"/>
          <w:lang w:val="es-ES"/>
        </w:rPr>
        <w:t>)</w:t>
      </w:r>
      <w:r w:rsidR="007D0292" w:rsidRPr="00F27A86">
        <w:rPr>
          <w:color w:val="4D565E"/>
          <w:sz w:val="16"/>
          <w:szCs w:val="16"/>
          <w:lang w:val="es-ES"/>
        </w:rPr>
        <w:t>,</w:t>
      </w:r>
      <w:r w:rsidRPr="00F27A86">
        <w:rPr>
          <w:color w:val="4D565E"/>
          <w:sz w:val="16"/>
          <w:szCs w:val="16"/>
          <w:lang w:val="es-ES"/>
        </w:rPr>
        <w:t xml:space="preserve"> 202</w:t>
      </w:r>
      <w:r w:rsidR="00960F0A" w:rsidRPr="00F27A86">
        <w:rPr>
          <w:color w:val="4D565E"/>
          <w:sz w:val="16"/>
          <w:szCs w:val="16"/>
          <w:lang w:val="es-ES"/>
        </w:rPr>
        <w:t>5</w:t>
      </w:r>
      <w:r w:rsidRPr="00F27A86">
        <w:rPr>
          <w:color w:val="4D565E"/>
          <w:sz w:val="16"/>
          <w:szCs w:val="16"/>
          <w:lang w:val="es-ES"/>
        </w:rPr>
        <w:t>.</w:t>
      </w:r>
    </w:p>
    <w:p w14:paraId="0DBED29B" w14:textId="77777777" w:rsidR="008B5287" w:rsidRPr="00F27A86" w:rsidRDefault="008B5287" w:rsidP="008B5287">
      <w:pPr>
        <w:pStyle w:val="n0"/>
        <w:keepLines w:val="0"/>
        <w:spacing w:before="0"/>
        <w:ind w:left="994" w:right="482" w:hanging="595"/>
        <w:rPr>
          <w:color w:val="4D565E"/>
        </w:rPr>
      </w:pPr>
    </w:p>
    <w:p w14:paraId="235D204C" w14:textId="11D75AB0" w:rsidR="00B42CF5" w:rsidRPr="00F27A86" w:rsidRDefault="00B42CF5" w:rsidP="008B5287">
      <w:pPr>
        <w:pStyle w:val="n0"/>
        <w:keepLines w:val="0"/>
        <w:spacing w:before="0"/>
        <w:ind w:left="994" w:right="482" w:hanging="595"/>
        <w:rPr>
          <w:b/>
          <w:iCs/>
          <w:color w:val="auto"/>
          <w:lang w:val="es-ES"/>
        </w:rPr>
      </w:pPr>
      <w:r w:rsidRPr="00F27A86">
        <w:rPr>
          <w:b/>
          <w:iCs/>
          <w:color w:val="auto"/>
          <w:lang w:val="es-ES"/>
        </w:rPr>
        <w:t>Tasas complementarias</w:t>
      </w:r>
    </w:p>
    <w:p w14:paraId="46ACD129" w14:textId="313CCED3" w:rsidR="00B42CF5" w:rsidRPr="00F27A86" w:rsidRDefault="00B42CF5" w:rsidP="00B42CF5">
      <w:pPr>
        <w:widowControl w:val="0"/>
        <w:spacing w:before="240"/>
        <w:rPr>
          <w:sz w:val="28"/>
        </w:rPr>
      </w:pPr>
      <w:r w:rsidRPr="00F27A86">
        <w:rPr>
          <w:szCs w:val="20"/>
        </w:rPr>
        <w:t xml:space="preserve">Con el fin de proporcionar a las y los usuarios más elementos que apoyen el análisis de las características del mercado laboral de nuestro país, el </w:t>
      </w:r>
      <w:r w:rsidRPr="00F27A86">
        <w:rPr>
          <w:smallCaps/>
          <w:szCs w:val="20"/>
        </w:rPr>
        <w:t>inegi</w:t>
      </w:r>
      <w:r w:rsidRPr="00F27A86">
        <w:rPr>
          <w:szCs w:val="20"/>
        </w:rPr>
        <w:t xml:space="preserve"> genera mensualmente un conjunto de indicadores complementarios sobre la calidad de inserción en el mercado laboral. Para ello, </w:t>
      </w:r>
      <w:r w:rsidR="0095040F" w:rsidRPr="00F27A86">
        <w:rPr>
          <w:szCs w:val="20"/>
        </w:rPr>
        <w:t xml:space="preserve">considera </w:t>
      </w:r>
      <w:r w:rsidRPr="00F27A86">
        <w:rPr>
          <w:szCs w:val="20"/>
        </w:rPr>
        <w:t>distintos aspectos que van más allá de las mediciones tradicionales y que recogen la heterogeneidad de circunstancias que se presentan en México. Los resultados de estas tasas no deben sumarse a lo que se desprende de otras, ya que un mismo grupo o segmento poblacional puede estar presente en más de una de estas. No todos los porcentajes que se mencionan se refieren al mismo denominador.</w:t>
      </w:r>
    </w:p>
    <w:p w14:paraId="1EFF4A3D" w14:textId="19C13A75" w:rsidR="006C4825" w:rsidRPr="00F27A86" w:rsidRDefault="00B42CF5" w:rsidP="006C4825">
      <w:pPr>
        <w:pStyle w:val="n01"/>
        <w:keepLines w:val="0"/>
        <w:widowControl w:val="0"/>
        <w:numPr>
          <w:ilvl w:val="0"/>
          <w:numId w:val="38"/>
        </w:numPr>
        <w:spacing w:before="120"/>
        <w:rPr>
          <w:rFonts w:ascii="Arial" w:hAnsi="Arial"/>
          <w:color w:val="auto"/>
        </w:rPr>
      </w:pPr>
      <w:r w:rsidRPr="00F27A86">
        <w:rPr>
          <w:rFonts w:ascii="Arial" w:hAnsi="Arial"/>
          <w:color w:val="auto"/>
        </w:rPr>
        <w:t>Tasa de ocupación parcial y desocupación (</w:t>
      </w:r>
      <w:r w:rsidRPr="00F27A86">
        <w:rPr>
          <w:rFonts w:ascii="Arial" w:hAnsi="Arial"/>
          <w:smallCaps/>
          <w:color w:val="auto"/>
        </w:rPr>
        <w:t>topd</w:t>
      </w:r>
      <w:r w:rsidRPr="00F27A86">
        <w:rPr>
          <w:rFonts w:ascii="Arial" w:hAnsi="Arial"/>
          <w:color w:val="auto"/>
          <w:sz w:val="20"/>
          <w:szCs w:val="20"/>
        </w:rPr>
        <w:t>1</w:t>
      </w:r>
      <w:r w:rsidRPr="00F27A86">
        <w:rPr>
          <w:rFonts w:ascii="Arial" w:hAnsi="Arial"/>
          <w:color w:val="auto"/>
        </w:rPr>
        <w:t>)</w:t>
      </w:r>
      <w:r w:rsidR="007D0292" w:rsidRPr="00F27A86">
        <w:rPr>
          <w:rFonts w:ascii="Arial" w:hAnsi="Arial"/>
          <w:color w:val="auto"/>
        </w:rPr>
        <w:t>:</w:t>
      </w:r>
      <w:r w:rsidRPr="00F27A86">
        <w:rPr>
          <w:rFonts w:ascii="Arial" w:hAnsi="Arial"/>
          <w:color w:val="auto"/>
        </w:rPr>
        <w:t xml:space="preserve"> </w:t>
      </w:r>
      <w:r w:rsidR="00A12F7E" w:rsidRPr="00F27A86">
        <w:rPr>
          <w:rFonts w:ascii="Arial" w:hAnsi="Arial"/>
          <w:color w:val="auto"/>
        </w:rPr>
        <w:t xml:space="preserve">se situó en </w:t>
      </w:r>
      <w:r w:rsidR="00C81165" w:rsidRPr="00F27A86">
        <w:rPr>
          <w:rFonts w:ascii="Arial" w:hAnsi="Arial"/>
          <w:color w:val="auto"/>
        </w:rPr>
        <w:t>9</w:t>
      </w:r>
      <w:r w:rsidR="00C51337" w:rsidRPr="00F27A86">
        <w:rPr>
          <w:rFonts w:ascii="Arial" w:hAnsi="Arial"/>
          <w:color w:val="auto"/>
        </w:rPr>
        <w:t>.</w:t>
      </w:r>
      <w:r w:rsidR="008C768F" w:rsidRPr="00F27A86">
        <w:rPr>
          <w:rFonts w:ascii="Arial" w:hAnsi="Arial"/>
          <w:color w:val="auto"/>
        </w:rPr>
        <w:t>4</w:t>
      </w:r>
      <w:r w:rsidR="00DF6918" w:rsidRPr="00F27A86">
        <w:rPr>
          <w:rFonts w:ascii="Arial" w:hAnsi="Arial"/>
          <w:color w:val="auto"/>
        </w:rPr>
        <w:t> </w:t>
      </w:r>
      <w:r w:rsidR="00A12F7E" w:rsidRPr="00F27A86">
        <w:rPr>
          <w:rFonts w:ascii="Arial" w:hAnsi="Arial"/>
          <w:color w:val="auto"/>
        </w:rPr>
        <w:t xml:space="preserve">% respecto a la </w:t>
      </w:r>
      <w:r w:rsidR="00A12F7E" w:rsidRPr="00F27A86">
        <w:rPr>
          <w:rFonts w:ascii="Arial" w:hAnsi="Arial"/>
          <w:smallCaps/>
          <w:color w:val="auto"/>
        </w:rPr>
        <w:t>pea</w:t>
      </w:r>
      <w:r w:rsidR="00D33043" w:rsidRPr="00F27A86">
        <w:rPr>
          <w:rFonts w:ascii="Arial" w:hAnsi="Arial"/>
          <w:smallCaps/>
          <w:color w:val="auto"/>
        </w:rPr>
        <w:t xml:space="preserve">, </w:t>
      </w:r>
      <w:r w:rsidR="008C768F" w:rsidRPr="00F27A86">
        <w:rPr>
          <w:rFonts w:ascii="Arial" w:hAnsi="Arial"/>
          <w:color w:val="auto"/>
        </w:rPr>
        <w:t>en septiembre pasado, la tasa disminuyó con relación a la de igual mes de 2024 (9.6</w:t>
      </w:r>
      <w:r w:rsidR="008C768F" w:rsidRPr="00F27A86">
        <w:rPr>
          <w:rFonts w:ascii="Arial" w:hAnsi="Arial"/>
          <w:lang w:val="es-ES"/>
        </w:rPr>
        <w:t> </w:t>
      </w:r>
      <w:r w:rsidR="008C768F" w:rsidRPr="00F27A86">
        <w:rPr>
          <w:rFonts w:ascii="Arial" w:hAnsi="Arial"/>
          <w:color w:val="auto"/>
        </w:rPr>
        <w:t>%)</w:t>
      </w:r>
      <w:r w:rsidRPr="00F27A86">
        <w:rPr>
          <w:rFonts w:ascii="Arial" w:hAnsi="Arial"/>
          <w:color w:val="auto"/>
        </w:rPr>
        <w:t>.</w:t>
      </w:r>
    </w:p>
    <w:p w14:paraId="4981A9E0" w14:textId="4387371C" w:rsidR="006C4825" w:rsidRPr="00F27A86" w:rsidRDefault="00B42CF5" w:rsidP="009E4A55">
      <w:pPr>
        <w:pStyle w:val="n01"/>
        <w:keepLines w:val="0"/>
        <w:widowControl w:val="0"/>
        <w:numPr>
          <w:ilvl w:val="0"/>
          <w:numId w:val="38"/>
        </w:numPr>
        <w:spacing w:before="120"/>
        <w:rPr>
          <w:rFonts w:ascii="Arial" w:hAnsi="Arial"/>
          <w:color w:val="auto"/>
        </w:rPr>
      </w:pPr>
      <w:r w:rsidRPr="00F27A86">
        <w:rPr>
          <w:rFonts w:ascii="Arial" w:hAnsi="Arial"/>
          <w:color w:val="auto"/>
          <w:lang w:val="es-ES"/>
        </w:rPr>
        <w:t>Tasa de presión general (</w:t>
      </w:r>
      <w:proofErr w:type="spellStart"/>
      <w:r w:rsidRPr="00F27A86">
        <w:rPr>
          <w:rFonts w:ascii="Arial" w:hAnsi="Arial"/>
          <w:smallCaps/>
          <w:color w:val="auto"/>
          <w:lang w:val="es-ES"/>
        </w:rPr>
        <w:t>tprg</w:t>
      </w:r>
      <w:proofErr w:type="spellEnd"/>
      <w:r w:rsidRPr="00F27A86">
        <w:rPr>
          <w:rFonts w:ascii="Arial" w:hAnsi="Arial"/>
          <w:color w:val="auto"/>
          <w:lang w:val="es-ES"/>
        </w:rPr>
        <w:t>)</w:t>
      </w:r>
      <w:r w:rsidR="007D0292" w:rsidRPr="00F27A86">
        <w:rPr>
          <w:rFonts w:ascii="Arial" w:hAnsi="Arial"/>
          <w:color w:val="auto"/>
          <w:lang w:val="es-ES"/>
        </w:rPr>
        <w:t>:</w:t>
      </w:r>
      <w:r w:rsidRPr="00F27A86">
        <w:rPr>
          <w:rFonts w:ascii="Arial" w:hAnsi="Arial"/>
          <w:color w:val="auto"/>
          <w:lang w:val="es-ES"/>
        </w:rPr>
        <w:t xml:space="preserve"> </w:t>
      </w:r>
      <w:r w:rsidR="009329E7" w:rsidRPr="00F27A86">
        <w:rPr>
          <w:rFonts w:ascii="Arial" w:hAnsi="Arial"/>
          <w:color w:val="auto"/>
          <w:lang w:val="es-ES"/>
        </w:rPr>
        <w:t>se</w:t>
      </w:r>
      <w:r w:rsidRPr="00F27A86">
        <w:rPr>
          <w:rFonts w:ascii="Arial" w:hAnsi="Arial"/>
          <w:color w:val="auto"/>
          <w:lang w:val="es-ES"/>
        </w:rPr>
        <w:t xml:space="preserve"> ubicó </w:t>
      </w:r>
      <w:r w:rsidR="00A12F7E" w:rsidRPr="00F27A86">
        <w:rPr>
          <w:rFonts w:ascii="Arial" w:hAnsi="Arial"/>
          <w:color w:val="auto"/>
          <w:lang w:val="es-ES"/>
        </w:rPr>
        <w:t xml:space="preserve">en </w:t>
      </w:r>
      <w:r w:rsidR="00C81165" w:rsidRPr="00F27A86">
        <w:rPr>
          <w:rFonts w:ascii="Arial" w:hAnsi="Arial"/>
          <w:color w:val="auto"/>
          <w:lang w:val="es-ES"/>
        </w:rPr>
        <w:t>5</w:t>
      </w:r>
      <w:r w:rsidR="00FA389C" w:rsidRPr="00F27A86">
        <w:rPr>
          <w:rFonts w:ascii="Arial" w:hAnsi="Arial"/>
          <w:color w:val="auto"/>
          <w:lang w:val="es-ES"/>
        </w:rPr>
        <w:t>.</w:t>
      </w:r>
      <w:r w:rsidR="00516D3D" w:rsidRPr="00F27A86">
        <w:rPr>
          <w:rFonts w:ascii="Arial" w:hAnsi="Arial"/>
          <w:color w:val="auto"/>
          <w:lang w:val="es-ES"/>
        </w:rPr>
        <w:t>9</w:t>
      </w:r>
      <w:r w:rsidR="00DF6918" w:rsidRPr="00F27A86">
        <w:rPr>
          <w:rFonts w:ascii="Arial" w:hAnsi="Arial"/>
          <w:color w:val="auto"/>
          <w:lang w:val="es-ES"/>
        </w:rPr>
        <w:t> </w:t>
      </w:r>
      <w:r w:rsidR="00A12F7E" w:rsidRPr="00F27A86">
        <w:rPr>
          <w:rFonts w:ascii="Arial" w:hAnsi="Arial"/>
          <w:color w:val="auto"/>
          <w:lang w:val="es-ES"/>
        </w:rPr>
        <w:t xml:space="preserve">% de la </w:t>
      </w:r>
      <w:r w:rsidR="00A12F7E" w:rsidRPr="00F27A86">
        <w:rPr>
          <w:rFonts w:ascii="Arial" w:hAnsi="Arial"/>
          <w:smallCaps/>
          <w:color w:val="auto"/>
          <w:lang w:val="es-ES"/>
        </w:rPr>
        <w:t>pea</w:t>
      </w:r>
      <w:r w:rsidR="00501183" w:rsidRPr="00F27A86">
        <w:rPr>
          <w:rFonts w:ascii="Arial" w:hAnsi="Arial"/>
          <w:color w:val="auto"/>
          <w:lang w:val="es-ES"/>
        </w:rPr>
        <w:t>, tasa</w:t>
      </w:r>
      <w:r w:rsidR="00516D3D" w:rsidRPr="00F27A86">
        <w:rPr>
          <w:rFonts w:ascii="Arial" w:hAnsi="Arial"/>
          <w:color w:val="auto"/>
          <w:lang w:val="es-ES"/>
        </w:rPr>
        <w:t xml:space="preserve"> superior</w:t>
      </w:r>
      <w:r w:rsidR="00501183" w:rsidRPr="00F27A86">
        <w:rPr>
          <w:rFonts w:ascii="Arial" w:hAnsi="Arial"/>
          <w:color w:val="auto"/>
          <w:lang w:val="es-ES"/>
        </w:rPr>
        <w:t xml:space="preserve"> a la de </w:t>
      </w:r>
      <w:r w:rsidR="0047388B" w:rsidRPr="00F27A86">
        <w:rPr>
          <w:rFonts w:ascii="Arial" w:hAnsi="Arial"/>
          <w:color w:val="auto"/>
          <w:lang w:val="es-ES"/>
        </w:rPr>
        <w:t>5</w:t>
      </w:r>
      <w:r w:rsidR="00C51337" w:rsidRPr="00F27A86">
        <w:rPr>
          <w:rFonts w:ascii="Arial" w:hAnsi="Arial"/>
          <w:color w:val="auto"/>
          <w:lang w:val="es-ES"/>
        </w:rPr>
        <w:t>.</w:t>
      </w:r>
      <w:r w:rsidR="00516D3D" w:rsidRPr="00F27A86">
        <w:rPr>
          <w:rFonts w:ascii="Arial" w:hAnsi="Arial"/>
          <w:color w:val="auto"/>
          <w:lang w:val="es-ES"/>
        </w:rPr>
        <w:t>8</w:t>
      </w:r>
      <w:r w:rsidR="00DF6918" w:rsidRPr="00F27A86">
        <w:rPr>
          <w:rFonts w:ascii="Arial" w:hAnsi="Arial"/>
          <w:color w:val="auto"/>
          <w:lang w:val="es-ES"/>
        </w:rPr>
        <w:t> </w:t>
      </w:r>
      <w:r w:rsidR="00501183" w:rsidRPr="00F27A86">
        <w:rPr>
          <w:rFonts w:ascii="Arial" w:hAnsi="Arial"/>
          <w:color w:val="auto"/>
          <w:lang w:val="es-ES"/>
        </w:rPr>
        <w:t xml:space="preserve">% de </w:t>
      </w:r>
      <w:r w:rsidR="00C1557F" w:rsidRPr="00F27A86">
        <w:rPr>
          <w:rFonts w:ascii="Arial" w:hAnsi="Arial"/>
          <w:color w:val="auto"/>
          <w:lang w:val="es-ES"/>
        </w:rPr>
        <w:t>septiembre</w:t>
      </w:r>
      <w:r w:rsidR="006A516E" w:rsidRPr="00F27A86">
        <w:rPr>
          <w:rFonts w:ascii="Arial" w:hAnsi="Arial"/>
          <w:color w:val="auto"/>
          <w:lang w:val="es-ES"/>
        </w:rPr>
        <w:t> </w:t>
      </w:r>
      <w:r w:rsidR="00501183" w:rsidRPr="00F27A86">
        <w:rPr>
          <w:rFonts w:ascii="Arial" w:hAnsi="Arial"/>
          <w:color w:val="auto"/>
          <w:lang w:val="es-ES"/>
        </w:rPr>
        <w:t>de</w:t>
      </w:r>
      <w:r w:rsidR="006A516E" w:rsidRPr="00F27A86">
        <w:rPr>
          <w:rFonts w:ascii="Arial" w:hAnsi="Arial"/>
          <w:color w:val="auto"/>
          <w:lang w:val="es-ES"/>
        </w:rPr>
        <w:t> </w:t>
      </w:r>
      <w:r w:rsidR="00501183" w:rsidRPr="00F27A86">
        <w:rPr>
          <w:rFonts w:ascii="Arial" w:hAnsi="Arial"/>
          <w:color w:val="auto"/>
          <w:lang w:val="es-ES"/>
        </w:rPr>
        <w:t>202</w:t>
      </w:r>
      <w:r w:rsidR="001524E7" w:rsidRPr="00F27A86">
        <w:rPr>
          <w:rFonts w:ascii="Arial" w:hAnsi="Arial"/>
          <w:color w:val="auto"/>
          <w:lang w:val="es-ES"/>
        </w:rPr>
        <w:t>4</w:t>
      </w:r>
      <w:r w:rsidRPr="00F27A86">
        <w:rPr>
          <w:rFonts w:ascii="Arial" w:hAnsi="Arial"/>
          <w:color w:val="auto"/>
          <w:lang w:val="es-ES"/>
        </w:rPr>
        <w:t>.</w:t>
      </w:r>
    </w:p>
    <w:p w14:paraId="49604CF1" w14:textId="5F5CB6C9" w:rsidR="006C4825" w:rsidRPr="00F27A86" w:rsidRDefault="00B42CF5" w:rsidP="001120FE">
      <w:pPr>
        <w:pStyle w:val="n01"/>
        <w:keepLines w:val="0"/>
        <w:widowControl w:val="0"/>
        <w:numPr>
          <w:ilvl w:val="0"/>
          <w:numId w:val="38"/>
        </w:numPr>
        <w:spacing w:before="120"/>
        <w:rPr>
          <w:rFonts w:ascii="Arial" w:hAnsi="Arial"/>
          <w:color w:val="auto"/>
        </w:rPr>
      </w:pPr>
      <w:r w:rsidRPr="00F27A86">
        <w:rPr>
          <w:rFonts w:ascii="Arial" w:hAnsi="Arial"/>
          <w:color w:val="auto"/>
        </w:rPr>
        <w:t>Tasa de trabajo asalariado</w:t>
      </w:r>
      <w:r w:rsidR="007D0292" w:rsidRPr="00F27A86">
        <w:rPr>
          <w:rFonts w:ascii="Arial" w:hAnsi="Arial"/>
          <w:color w:val="auto"/>
        </w:rPr>
        <w:t>:</w:t>
      </w:r>
      <w:r w:rsidRPr="00F27A86">
        <w:rPr>
          <w:rFonts w:ascii="Arial" w:hAnsi="Arial"/>
          <w:color w:val="auto"/>
        </w:rPr>
        <w:t xml:space="preserve"> </w:t>
      </w:r>
      <w:r w:rsidR="009329E7" w:rsidRPr="00F27A86">
        <w:rPr>
          <w:rFonts w:ascii="Arial" w:hAnsi="Arial"/>
          <w:color w:val="auto"/>
        </w:rPr>
        <w:t>f</w:t>
      </w:r>
      <w:r w:rsidRPr="00F27A86" w:rsidDel="00E92274">
        <w:rPr>
          <w:rFonts w:ascii="Arial" w:hAnsi="Arial"/>
          <w:color w:val="auto"/>
        </w:rPr>
        <w:t xml:space="preserve">ue de </w:t>
      </w:r>
      <w:r w:rsidR="00A12F7E" w:rsidRPr="00F27A86">
        <w:rPr>
          <w:rFonts w:ascii="Arial" w:hAnsi="Arial"/>
          <w:color w:val="auto"/>
        </w:rPr>
        <w:t>6</w:t>
      </w:r>
      <w:r w:rsidR="00516D3D" w:rsidRPr="00F27A86">
        <w:rPr>
          <w:rFonts w:ascii="Arial" w:hAnsi="Arial"/>
          <w:color w:val="auto"/>
        </w:rPr>
        <w:t>6.6</w:t>
      </w:r>
      <w:r w:rsidR="00DF6918" w:rsidRPr="00F27A86">
        <w:rPr>
          <w:rFonts w:ascii="Arial" w:hAnsi="Arial"/>
          <w:color w:val="auto"/>
        </w:rPr>
        <w:t> </w:t>
      </w:r>
      <w:r w:rsidR="00A12F7E" w:rsidRPr="00F27A86">
        <w:rPr>
          <w:rFonts w:ascii="Arial" w:hAnsi="Arial"/>
          <w:color w:val="auto"/>
        </w:rPr>
        <w:t>% de la población ocupada</w:t>
      </w:r>
      <w:r w:rsidR="001120FE" w:rsidRPr="00F27A86">
        <w:rPr>
          <w:rFonts w:ascii="Arial" w:hAnsi="Arial"/>
          <w:color w:val="auto"/>
        </w:rPr>
        <w:t xml:space="preserve">, </w:t>
      </w:r>
      <w:r w:rsidR="00516D3D" w:rsidRPr="00F27A86">
        <w:rPr>
          <w:rFonts w:ascii="Arial" w:hAnsi="Arial"/>
          <w:color w:val="auto"/>
        </w:rPr>
        <w:t>tuvo un descenso frente</w:t>
      </w:r>
      <w:r w:rsidR="00516D3D" w:rsidRPr="00F27A86" w:rsidDel="00E92274">
        <w:rPr>
          <w:rFonts w:ascii="Arial" w:hAnsi="Arial"/>
          <w:color w:val="auto"/>
        </w:rPr>
        <w:t xml:space="preserve"> a la de un año antes (6</w:t>
      </w:r>
      <w:r w:rsidR="00516D3D" w:rsidRPr="00F27A86">
        <w:rPr>
          <w:rFonts w:ascii="Arial" w:hAnsi="Arial"/>
          <w:color w:val="auto"/>
        </w:rPr>
        <w:t>6.8</w:t>
      </w:r>
      <w:r w:rsidR="000F7D35" w:rsidRPr="00F27A86">
        <w:rPr>
          <w:rFonts w:ascii="Arial" w:hAnsi="Arial"/>
          <w:color w:val="auto"/>
        </w:rPr>
        <w:t> </w:t>
      </w:r>
      <w:r w:rsidR="00516D3D" w:rsidRPr="00F27A86">
        <w:rPr>
          <w:rFonts w:ascii="Arial" w:hAnsi="Arial"/>
          <w:color w:val="auto"/>
        </w:rPr>
        <w:t>%</w:t>
      </w:r>
      <w:r w:rsidR="00516D3D" w:rsidRPr="00F27A86" w:rsidDel="00E92274">
        <w:rPr>
          <w:rFonts w:ascii="Arial" w:hAnsi="Arial"/>
          <w:color w:val="auto"/>
        </w:rPr>
        <w:t>)</w:t>
      </w:r>
      <w:r w:rsidRPr="00F27A86" w:rsidDel="00E92274">
        <w:rPr>
          <w:rFonts w:ascii="Arial" w:hAnsi="Arial"/>
          <w:color w:val="auto"/>
        </w:rPr>
        <w:t>.</w:t>
      </w:r>
    </w:p>
    <w:p w14:paraId="6812FB26" w14:textId="286B308A" w:rsidR="008B5287" w:rsidRPr="00F27A86" w:rsidRDefault="00B42CF5" w:rsidP="003833B5">
      <w:pPr>
        <w:pStyle w:val="n01"/>
        <w:keepLines w:val="0"/>
        <w:widowControl w:val="0"/>
        <w:numPr>
          <w:ilvl w:val="0"/>
          <w:numId w:val="38"/>
        </w:numPr>
        <w:spacing w:before="120"/>
        <w:rPr>
          <w:rFonts w:ascii="Arial" w:hAnsi="Arial"/>
          <w:color w:val="auto"/>
          <w:sz w:val="20"/>
          <w:szCs w:val="20"/>
          <w:lang w:val="es-ES"/>
        </w:rPr>
      </w:pPr>
      <w:r w:rsidRPr="00F27A86">
        <w:rPr>
          <w:rFonts w:ascii="Arial" w:hAnsi="Arial"/>
          <w:color w:val="auto"/>
          <w:lang w:val="es-ES"/>
        </w:rPr>
        <w:t>Tasa de condiciones críticas de ocupación (</w:t>
      </w:r>
      <w:proofErr w:type="spellStart"/>
      <w:r w:rsidRPr="00F27A86">
        <w:rPr>
          <w:rFonts w:ascii="Arial" w:hAnsi="Arial"/>
          <w:smallCaps/>
          <w:color w:val="auto"/>
          <w:lang w:val="es-ES"/>
        </w:rPr>
        <w:t>tcco</w:t>
      </w:r>
      <w:proofErr w:type="spellEnd"/>
      <w:r w:rsidRPr="00F27A86">
        <w:rPr>
          <w:rFonts w:ascii="Arial" w:hAnsi="Arial"/>
          <w:color w:val="auto"/>
          <w:lang w:val="es-ES"/>
        </w:rPr>
        <w:t>)</w:t>
      </w:r>
      <w:r w:rsidR="00A431E0" w:rsidRPr="00F27A86">
        <w:rPr>
          <w:rFonts w:ascii="Arial" w:hAnsi="Arial"/>
          <w:color w:val="auto"/>
          <w:lang w:val="es-ES"/>
        </w:rPr>
        <w:t xml:space="preserve">, con base en salarios </w:t>
      </w:r>
      <w:r w:rsidR="004E6DC1" w:rsidRPr="00F27A86">
        <w:rPr>
          <w:rFonts w:ascii="Arial" w:hAnsi="Arial"/>
          <w:color w:val="auto"/>
          <w:lang w:val="es-ES"/>
        </w:rPr>
        <w:t xml:space="preserve">mínimos </w:t>
      </w:r>
      <w:r w:rsidR="00A431E0" w:rsidRPr="00F27A86">
        <w:rPr>
          <w:rFonts w:ascii="Arial" w:hAnsi="Arial"/>
          <w:color w:val="auto"/>
          <w:lang w:val="es-ES"/>
        </w:rPr>
        <w:t>equivalentes</w:t>
      </w:r>
      <w:r w:rsidR="007D0292" w:rsidRPr="00F27A86">
        <w:rPr>
          <w:rFonts w:ascii="Arial" w:hAnsi="Arial"/>
          <w:color w:val="auto"/>
          <w:lang w:val="es-ES"/>
        </w:rPr>
        <w:t>:</w:t>
      </w:r>
      <w:r w:rsidRPr="00F27A86">
        <w:rPr>
          <w:rFonts w:ascii="Arial" w:hAnsi="Arial"/>
          <w:color w:val="auto"/>
          <w:lang w:val="es-ES"/>
        </w:rPr>
        <w:t xml:space="preserve"> </w:t>
      </w:r>
      <w:r w:rsidR="009329E7" w:rsidRPr="00F27A86">
        <w:rPr>
          <w:rFonts w:ascii="Arial" w:hAnsi="Arial"/>
          <w:color w:val="auto"/>
          <w:lang w:val="es-ES"/>
        </w:rPr>
        <w:t>s</w:t>
      </w:r>
      <w:r w:rsidRPr="00F27A86">
        <w:rPr>
          <w:rFonts w:ascii="Arial" w:hAnsi="Arial"/>
          <w:color w:val="auto"/>
          <w:lang w:val="es-ES"/>
        </w:rPr>
        <w:t>e ubicó</w:t>
      </w:r>
      <w:r w:rsidR="00A12F7E" w:rsidRPr="00F27A86">
        <w:rPr>
          <w:rFonts w:ascii="Arial" w:hAnsi="Arial"/>
          <w:color w:val="auto"/>
          <w:lang w:val="es-ES"/>
        </w:rPr>
        <w:t xml:space="preserve"> </w:t>
      </w:r>
      <w:r w:rsidRPr="00F27A86">
        <w:rPr>
          <w:rFonts w:ascii="Arial" w:hAnsi="Arial"/>
          <w:color w:val="auto"/>
          <w:lang w:val="es-ES"/>
        </w:rPr>
        <w:t xml:space="preserve">en </w:t>
      </w:r>
      <w:r w:rsidR="00A12F7E" w:rsidRPr="00F27A86">
        <w:rPr>
          <w:rFonts w:ascii="Arial" w:hAnsi="Arial"/>
          <w:color w:val="auto"/>
          <w:lang w:val="es-ES"/>
        </w:rPr>
        <w:t>3</w:t>
      </w:r>
      <w:r w:rsidR="00381C92" w:rsidRPr="00F27A86">
        <w:rPr>
          <w:rFonts w:ascii="Arial" w:hAnsi="Arial"/>
          <w:color w:val="auto"/>
          <w:lang w:val="es-ES"/>
        </w:rPr>
        <w:t>3</w:t>
      </w:r>
      <w:r w:rsidR="00094C27" w:rsidRPr="00F27A86">
        <w:rPr>
          <w:rFonts w:ascii="Arial" w:hAnsi="Arial"/>
          <w:color w:val="auto"/>
          <w:lang w:val="es-ES"/>
        </w:rPr>
        <w:t>.</w:t>
      </w:r>
      <w:r w:rsidR="00516D3D" w:rsidRPr="00F27A86">
        <w:rPr>
          <w:rFonts w:ascii="Arial" w:hAnsi="Arial"/>
          <w:color w:val="auto"/>
          <w:lang w:val="es-ES"/>
        </w:rPr>
        <w:t>6</w:t>
      </w:r>
      <w:r w:rsidR="00DF6918" w:rsidRPr="00F27A86">
        <w:rPr>
          <w:rFonts w:ascii="Arial" w:hAnsi="Arial"/>
          <w:color w:val="auto"/>
          <w:lang w:val="es-ES"/>
        </w:rPr>
        <w:t> </w:t>
      </w:r>
      <w:r w:rsidR="00A12F7E" w:rsidRPr="00F27A86">
        <w:rPr>
          <w:rFonts w:ascii="Arial" w:hAnsi="Arial"/>
          <w:color w:val="auto"/>
          <w:lang w:val="es-ES"/>
        </w:rPr>
        <w:t>% de la población ocupada</w:t>
      </w:r>
      <w:r w:rsidR="00501183" w:rsidRPr="00F27A86">
        <w:rPr>
          <w:rFonts w:ascii="Arial" w:hAnsi="Arial"/>
          <w:color w:val="auto"/>
          <w:lang w:val="es-ES"/>
        </w:rPr>
        <w:t xml:space="preserve"> y fue menor que la de </w:t>
      </w:r>
      <w:r w:rsidR="00C1557F" w:rsidRPr="00F27A86">
        <w:rPr>
          <w:rFonts w:ascii="Arial" w:hAnsi="Arial"/>
          <w:color w:val="auto"/>
          <w:lang w:val="es-ES"/>
        </w:rPr>
        <w:t>septiembre</w:t>
      </w:r>
      <w:r w:rsidR="006A516E" w:rsidRPr="00F27A86">
        <w:rPr>
          <w:rFonts w:ascii="Arial" w:hAnsi="Arial"/>
          <w:color w:val="auto"/>
          <w:lang w:val="es-ES"/>
        </w:rPr>
        <w:t> </w:t>
      </w:r>
      <w:r w:rsidR="00501183" w:rsidRPr="00F27A86">
        <w:rPr>
          <w:rFonts w:ascii="Arial" w:hAnsi="Arial"/>
          <w:color w:val="auto"/>
          <w:lang w:val="es-ES"/>
        </w:rPr>
        <w:t>de</w:t>
      </w:r>
      <w:r w:rsidR="006A516E" w:rsidRPr="00F27A86">
        <w:rPr>
          <w:rFonts w:ascii="Arial" w:hAnsi="Arial"/>
          <w:color w:val="auto"/>
          <w:lang w:val="es-ES"/>
        </w:rPr>
        <w:t> </w:t>
      </w:r>
      <w:r w:rsidR="00501183" w:rsidRPr="00F27A86">
        <w:rPr>
          <w:rFonts w:ascii="Arial" w:hAnsi="Arial"/>
          <w:color w:val="auto"/>
          <w:lang w:val="es-ES"/>
        </w:rPr>
        <w:t>202</w:t>
      </w:r>
      <w:r w:rsidR="001524E7" w:rsidRPr="00F27A86">
        <w:rPr>
          <w:rFonts w:ascii="Arial" w:hAnsi="Arial"/>
          <w:color w:val="auto"/>
          <w:lang w:val="es-ES"/>
        </w:rPr>
        <w:t>4</w:t>
      </w:r>
      <w:r w:rsidR="00501183" w:rsidRPr="00F27A86">
        <w:rPr>
          <w:rFonts w:ascii="Arial" w:hAnsi="Arial"/>
          <w:color w:val="auto"/>
          <w:lang w:val="es-ES"/>
        </w:rPr>
        <w:t xml:space="preserve"> (3</w:t>
      </w:r>
      <w:r w:rsidR="00516D3D" w:rsidRPr="00F27A86">
        <w:rPr>
          <w:rFonts w:ascii="Arial" w:hAnsi="Arial"/>
          <w:color w:val="auto"/>
          <w:lang w:val="es-ES"/>
        </w:rPr>
        <w:t>6.0</w:t>
      </w:r>
      <w:r w:rsidR="00DF6918" w:rsidRPr="00F27A86">
        <w:rPr>
          <w:rFonts w:ascii="Arial" w:hAnsi="Arial"/>
          <w:color w:val="auto"/>
          <w:lang w:val="es-ES"/>
        </w:rPr>
        <w:t> </w:t>
      </w:r>
      <w:r w:rsidR="00501183" w:rsidRPr="00F27A86">
        <w:rPr>
          <w:rFonts w:ascii="Arial" w:hAnsi="Arial"/>
          <w:color w:val="auto"/>
          <w:lang w:val="es-ES"/>
        </w:rPr>
        <w:t>%).</w:t>
      </w:r>
      <w:r w:rsidR="00A12F7E" w:rsidRPr="00F27A86">
        <w:rPr>
          <w:rFonts w:ascii="Arial" w:hAnsi="Arial"/>
          <w:color w:val="auto"/>
          <w:lang w:val="es-ES"/>
        </w:rPr>
        <w:t xml:space="preserve"> (</w:t>
      </w:r>
      <w:r w:rsidR="00501183" w:rsidRPr="00F27A86">
        <w:rPr>
          <w:rFonts w:ascii="Arial" w:hAnsi="Arial"/>
          <w:color w:val="auto"/>
          <w:lang w:val="es-ES"/>
        </w:rPr>
        <w:t>V</w:t>
      </w:r>
      <w:r w:rsidR="00A12F7E" w:rsidRPr="00F27A86">
        <w:rPr>
          <w:rFonts w:ascii="Arial" w:hAnsi="Arial"/>
          <w:color w:val="auto"/>
          <w:lang w:val="es-ES"/>
        </w:rPr>
        <w:t>er</w:t>
      </w:r>
      <w:r w:rsidR="006A516E" w:rsidRPr="00F27A86">
        <w:rPr>
          <w:rFonts w:ascii="Arial" w:hAnsi="Arial"/>
          <w:color w:val="auto"/>
          <w:lang w:val="es-ES"/>
        </w:rPr>
        <w:t> </w:t>
      </w:r>
      <w:r w:rsidR="007D0292" w:rsidRPr="00F27A86">
        <w:rPr>
          <w:rFonts w:ascii="Arial" w:hAnsi="Arial"/>
          <w:color w:val="auto"/>
          <w:lang w:val="es-ES"/>
        </w:rPr>
        <w:t>cuadro</w:t>
      </w:r>
      <w:r w:rsidR="006A516E" w:rsidRPr="00F27A86">
        <w:rPr>
          <w:rFonts w:ascii="Arial" w:hAnsi="Arial"/>
          <w:color w:val="auto"/>
          <w:lang w:val="es-ES"/>
        </w:rPr>
        <w:t> </w:t>
      </w:r>
      <w:r w:rsidR="007D0292" w:rsidRPr="00F27A86">
        <w:rPr>
          <w:rFonts w:ascii="Arial" w:hAnsi="Arial"/>
          <w:color w:val="auto"/>
          <w:lang w:val="es-ES"/>
        </w:rPr>
        <w:t>4).</w:t>
      </w:r>
    </w:p>
    <w:p w14:paraId="4172A289" w14:textId="260AFC72" w:rsidR="003115B6" w:rsidRPr="00F27A86" w:rsidRDefault="003115B6" w:rsidP="003115B6">
      <w:pPr>
        <w:jc w:val="left"/>
        <w:rPr>
          <w:color w:val="4D565E"/>
          <w:sz w:val="20"/>
          <w:szCs w:val="20"/>
        </w:rPr>
      </w:pPr>
      <w:r w:rsidRPr="00F27A86">
        <w:rPr>
          <w:color w:val="4D565E"/>
          <w:sz w:val="20"/>
          <w:szCs w:val="20"/>
        </w:rPr>
        <w:br w:type="page"/>
      </w:r>
    </w:p>
    <w:p w14:paraId="01F2F9B5" w14:textId="29C0E4B7" w:rsidR="00B42CF5" w:rsidRPr="00F27A86" w:rsidRDefault="00B42CF5" w:rsidP="00E92972">
      <w:pPr>
        <w:pStyle w:val="n01"/>
        <w:keepLines w:val="0"/>
        <w:widowControl w:val="0"/>
        <w:ind w:left="0" w:firstLine="0"/>
        <w:jc w:val="center"/>
        <w:rPr>
          <w:rFonts w:ascii="Arial" w:hAnsi="Arial"/>
          <w:color w:val="4D565E"/>
          <w:sz w:val="20"/>
        </w:rPr>
      </w:pPr>
      <w:r w:rsidRPr="00F27A86">
        <w:rPr>
          <w:rFonts w:ascii="Arial" w:hAnsi="Arial"/>
          <w:color w:val="4D565E"/>
          <w:sz w:val="20"/>
        </w:rPr>
        <w:lastRenderedPageBreak/>
        <w:t xml:space="preserve">Cuadro </w:t>
      </w:r>
      <w:r w:rsidR="00E92972" w:rsidRPr="00F27A86">
        <w:rPr>
          <w:rFonts w:ascii="Arial" w:hAnsi="Arial"/>
          <w:color w:val="4D565E"/>
          <w:sz w:val="20"/>
        </w:rPr>
        <w:t>4</w:t>
      </w:r>
    </w:p>
    <w:p w14:paraId="61624F59" w14:textId="04D741D5" w:rsidR="00B42CF5" w:rsidRPr="00F27A86" w:rsidRDefault="007D0292" w:rsidP="00B42CF5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color w:val="003057"/>
          <w:sz w:val="22"/>
        </w:rPr>
      </w:pPr>
      <w:r w:rsidRPr="00F27A86">
        <w:rPr>
          <w:rFonts w:ascii="Arial" w:hAnsi="Arial"/>
          <w:b/>
          <w:color w:val="003057"/>
          <w:sz w:val="22"/>
        </w:rPr>
        <w:t>T</w:t>
      </w:r>
      <w:r w:rsidR="00B42CF5" w:rsidRPr="00F27A86">
        <w:rPr>
          <w:rFonts w:ascii="Arial" w:hAnsi="Arial"/>
          <w:b/>
          <w:color w:val="003057"/>
          <w:sz w:val="22"/>
        </w:rPr>
        <w:t>asas complementarias</w:t>
      </w:r>
    </w:p>
    <w:p w14:paraId="138AE4D3" w14:textId="3CA8357D" w:rsidR="00B42CF5" w:rsidRPr="00F27A86" w:rsidRDefault="00C1557F" w:rsidP="00B42CF5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smallCaps/>
          <w:color w:val="27251F"/>
          <w:sz w:val="22"/>
        </w:rPr>
      </w:pPr>
      <w:r w:rsidRPr="00F27A86">
        <w:rPr>
          <w:rFonts w:ascii="Arial" w:hAnsi="Arial"/>
          <w:bCs/>
          <w:color w:val="27251F"/>
          <w:sz w:val="20"/>
          <w:szCs w:val="20"/>
        </w:rPr>
        <w:t>septiembre</w:t>
      </w:r>
      <w:r w:rsidR="008B2E7E" w:rsidRPr="00F27A86">
        <w:rPr>
          <w:rFonts w:ascii="Arial" w:hAnsi="Arial"/>
          <w:bCs/>
          <w:color w:val="27251F"/>
          <w:sz w:val="20"/>
          <w:szCs w:val="20"/>
        </w:rPr>
        <w:t xml:space="preserve"> de 202</w:t>
      </w:r>
      <w:r w:rsidR="001524E7" w:rsidRPr="00F27A86">
        <w:rPr>
          <w:rFonts w:ascii="Arial" w:hAnsi="Arial"/>
          <w:bCs/>
          <w:color w:val="27251F"/>
          <w:sz w:val="20"/>
          <w:szCs w:val="20"/>
        </w:rPr>
        <w:t>4</w:t>
      </w:r>
      <w:r w:rsidR="008B2E7E" w:rsidRPr="00F27A86">
        <w:rPr>
          <w:rFonts w:ascii="Arial" w:hAnsi="Arial"/>
          <w:bCs/>
          <w:color w:val="27251F"/>
          <w:sz w:val="20"/>
          <w:szCs w:val="20"/>
        </w:rPr>
        <w:t xml:space="preserve"> y </w:t>
      </w:r>
      <w:r w:rsidR="00B42CF5" w:rsidRPr="00F27A86">
        <w:rPr>
          <w:rFonts w:ascii="Arial" w:hAnsi="Arial"/>
          <w:bCs/>
          <w:color w:val="27251F"/>
          <w:sz w:val="20"/>
          <w:szCs w:val="20"/>
        </w:rPr>
        <w:t>202</w:t>
      </w:r>
      <w:r w:rsidR="001524E7" w:rsidRPr="00F27A86">
        <w:rPr>
          <w:rFonts w:ascii="Arial" w:hAnsi="Arial"/>
          <w:bCs/>
          <w:color w:val="27251F"/>
          <w:sz w:val="20"/>
          <w:szCs w:val="20"/>
        </w:rPr>
        <w:t>5</w:t>
      </w:r>
    </w:p>
    <w:p w14:paraId="527934D0" w14:textId="37550AE2" w:rsidR="00B42CF5" w:rsidRPr="00F27A86" w:rsidRDefault="00B42CF5" w:rsidP="00B42CF5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smallCaps/>
          <w:color w:val="27251F"/>
          <w:sz w:val="18"/>
          <w:szCs w:val="18"/>
        </w:rPr>
      </w:pPr>
      <w:r w:rsidRPr="00F27A86">
        <w:rPr>
          <w:rFonts w:ascii="Arial" w:hAnsi="Arial"/>
          <w:color w:val="27251F"/>
          <w:sz w:val="18"/>
          <w:szCs w:val="18"/>
        </w:rPr>
        <w:t>(</w:t>
      </w:r>
      <w:r w:rsidRPr="00F27A86">
        <w:rPr>
          <w:rFonts w:ascii="Arial" w:hAnsi="Arial"/>
          <w:bCs/>
          <w:color w:val="27251F"/>
          <w:sz w:val="18"/>
          <w:szCs w:val="18"/>
        </w:rPr>
        <w:t>porcentaje</w:t>
      </w:r>
      <w:r w:rsidR="004F666C" w:rsidRPr="00F27A86">
        <w:rPr>
          <w:rFonts w:ascii="Arial" w:hAnsi="Arial"/>
          <w:bCs/>
          <w:color w:val="27251F"/>
          <w:sz w:val="18"/>
          <w:szCs w:val="18"/>
        </w:rPr>
        <w:t xml:space="preserve"> y diferencia anual</w:t>
      </w:r>
      <w:r w:rsidRPr="00F27A86">
        <w:rPr>
          <w:rFonts w:ascii="Arial" w:hAnsi="Arial"/>
          <w:color w:val="27251F"/>
          <w:sz w:val="18"/>
          <w:szCs w:val="18"/>
        </w:rPr>
        <w:t>)</w:t>
      </w:r>
    </w:p>
    <w:tbl>
      <w:tblPr>
        <w:tblW w:w="7650" w:type="dxa"/>
        <w:jc w:val="center"/>
        <w:tblBorders>
          <w:top w:val="single" w:sz="4" w:space="0" w:color="FFFFFF"/>
          <w:left w:val="single" w:sz="4" w:space="0" w:color="FFFFFF"/>
          <w:bottom w:val="single" w:sz="8" w:space="0" w:color="C0C0C0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9"/>
        <w:gridCol w:w="1347"/>
        <w:gridCol w:w="1347"/>
        <w:gridCol w:w="1347"/>
      </w:tblGrid>
      <w:tr w:rsidR="007E6153" w:rsidRPr="00F27A86" w14:paraId="7063D624" w14:textId="77777777" w:rsidTr="006A4F8E">
        <w:trPr>
          <w:trHeight w:val="293"/>
          <w:jc w:val="center"/>
        </w:trPr>
        <w:tc>
          <w:tcPr>
            <w:tcW w:w="3609" w:type="dxa"/>
            <w:vMerge w:val="restart"/>
            <w:shd w:val="clear" w:color="auto" w:fill="80DDD7"/>
            <w:noWrap/>
            <w:vAlign w:val="center"/>
            <w:hideMark/>
          </w:tcPr>
          <w:p w14:paraId="26BC9B9F" w14:textId="77777777" w:rsidR="007E6153" w:rsidRPr="00F27A86" w:rsidRDefault="007E6153" w:rsidP="009679D0">
            <w:pPr>
              <w:jc w:val="center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  <w:t>Tasas</w:t>
            </w:r>
          </w:p>
        </w:tc>
        <w:tc>
          <w:tcPr>
            <w:tcW w:w="2694" w:type="dxa"/>
            <w:gridSpan w:val="2"/>
            <w:shd w:val="clear" w:color="auto" w:fill="80DDD7"/>
            <w:vAlign w:val="center"/>
          </w:tcPr>
          <w:p w14:paraId="2CAAF423" w14:textId="7C0FE4E1" w:rsidR="007E6153" w:rsidRPr="00F27A86" w:rsidRDefault="00C1557F" w:rsidP="009679D0">
            <w:pPr>
              <w:jc w:val="center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  <w:t>Septiembre</w:t>
            </w:r>
          </w:p>
        </w:tc>
        <w:tc>
          <w:tcPr>
            <w:tcW w:w="1347" w:type="dxa"/>
            <w:vMerge w:val="restart"/>
            <w:shd w:val="clear" w:color="auto" w:fill="80DDD7"/>
            <w:vAlign w:val="center"/>
            <w:hideMark/>
          </w:tcPr>
          <w:p w14:paraId="3564A03B" w14:textId="77777777" w:rsidR="007E6153" w:rsidRPr="00F27A86" w:rsidRDefault="007E6153" w:rsidP="009679D0">
            <w:pPr>
              <w:jc w:val="center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 xml:space="preserve">Diferencia </w:t>
            </w: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br/>
              <w:t>2025-2024</w:t>
            </w:r>
          </w:p>
        </w:tc>
      </w:tr>
      <w:tr w:rsidR="007E6153" w:rsidRPr="00F27A86" w14:paraId="204B67EF" w14:textId="77777777" w:rsidTr="006A4F8E">
        <w:trPr>
          <w:trHeight w:val="292"/>
          <w:jc w:val="center"/>
        </w:trPr>
        <w:tc>
          <w:tcPr>
            <w:tcW w:w="3609" w:type="dxa"/>
            <w:vMerge/>
            <w:shd w:val="clear" w:color="auto" w:fill="80DDD7"/>
            <w:noWrap/>
            <w:vAlign w:val="center"/>
          </w:tcPr>
          <w:p w14:paraId="411B13B2" w14:textId="77777777" w:rsidR="007E6153" w:rsidRPr="00F27A86" w:rsidRDefault="007E6153" w:rsidP="009679D0">
            <w:pPr>
              <w:jc w:val="left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</w:p>
        </w:tc>
        <w:tc>
          <w:tcPr>
            <w:tcW w:w="1347" w:type="dxa"/>
            <w:shd w:val="clear" w:color="auto" w:fill="BDEDEA"/>
            <w:vAlign w:val="center"/>
          </w:tcPr>
          <w:p w14:paraId="46CF6DCD" w14:textId="77777777" w:rsidR="007E6153" w:rsidRPr="00F27A86" w:rsidRDefault="007E6153" w:rsidP="009679D0">
            <w:pPr>
              <w:jc w:val="center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  <w:t>2024</w:t>
            </w:r>
          </w:p>
        </w:tc>
        <w:tc>
          <w:tcPr>
            <w:tcW w:w="1347" w:type="dxa"/>
            <w:shd w:val="clear" w:color="auto" w:fill="BDEDEA"/>
            <w:vAlign w:val="center"/>
          </w:tcPr>
          <w:p w14:paraId="1EB43F05" w14:textId="77777777" w:rsidR="007E6153" w:rsidRPr="00F27A86" w:rsidRDefault="007E6153" w:rsidP="009679D0">
            <w:pPr>
              <w:jc w:val="center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  <w:t>2025</w:t>
            </w:r>
          </w:p>
        </w:tc>
        <w:tc>
          <w:tcPr>
            <w:tcW w:w="1347" w:type="dxa"/>
            <w:vMerge/>
            <w:shd w:val="clear" w:color="auto" w:fill="80DDD7"/>
            <w:vAlign w:val="center"/>
          </w:tcPr>
          <w:p w14:paraId="03E26BBA" w14:textId="77777777" w:rsidR="007E6153" w:rsidRPr="00F27A86" w:rsidRDefault="007E6153" w:rsidP="009679D0">
            <w:pPr>
              <w:jc w:val="center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</w:p>
        </w:tc>
      </w:tr>
      <w:tr w:rsidR="00993D3E" w:rsidRPr="00F27A86" w14:paraId="0D3011BF" w14:textId="77777777" w:rsidTr="00993D3E">
        <w:trPr>
          <w:trHeight w:val="227"/>
          <w:jc w:val="center"/>
        </w:trPr>
        <w:tc>
          <w:tcPr>
            <w:tcW w:w="3609" w:type="dxa"/>
            <w:noWrap/>
            <w:vAlign w:val="center"/>
            <w:hideMark/>
          </w:tcPr>
          <w:p w14:paraId="07DEF97E" w14:textId="77777777" w:rsidR="00993D3E" w:rsidRPr="00F27A86" w:rsidRDefault="00993D3E" w:rsidP="00993D3E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participación económica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1/</w:t>
            </w:r>
          </w:p>
        </w:tc>
        <w:tc>
          <w:tcPr>
            <w:tcW w:w="1347" w:type="dxa"/>
            <w:vAlign w:val="center"/>
          </w:tcPr>
          <w:p w14:paraId="10161D0F" w14:textId="076AD469" w:rsidR="00993D3E" w:rsidRPr="00F27A86" w:rsidRDefault="00993D3E" w:rsidP="00993D3E">
            <w:pPr>
              <w:tabs>
                <w:tab w:val="decimal" w:pos="602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60.0</w:t>
            </w:r>
          </w:p>
        </w:tc>
        <w:tc>
          <w:tcPr>
            <w:tcW w:w="1347" w:type="dxa"/>
            <w:vAlign w:val="center"/>
          </w:tcPr>
          <w:p w14:paraId="3B658A76" w14:textId="0C6294E6" w:rsidR="00993D3E" w:rsidRPr="00F27A86" w:rsidRDefault="00993D3E" w:rsidP="00993D3E">
            <w:pPr>
              <w:tabs>
                <w:tab w:val="decimal" w:pos="615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59.6</w:t>
            </w:r>
          </w:p>
        </w:tc>
        <w:tc>
          <w:tcPr>
            <w:tcW w:w="1347" w:type="dxa"/>
            <w:noWrap/>
            <w:vAlign w:val="center"/>
            <w:hideMark/>
          </w:tcPr>
          <w:p w14:paraId="417DABAE" w14:textId="6AC0BA9B" w:rsidR="00993D3E" w:rsidRPr="00F27A86" w:rsidRDefault="00993D3E" w:rsidP="00993D3E">
            <w:pPr>
              <w:tabs>
                <w:tab w:val="decimal" w:pos="590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-0.4</w:t>
            </w:r>
          </w:p>
        </w:tc>
      </w:tr>
      <w:tr w:rsidR="00993D3E" w:rsidRPr="00F27A86" w14:paraId="57E285EE" w14:textId="77777777" w:rsidTr="00993D3E">
        <w:trPr>
          <w:trHeight w:val="227"/>
          <w:jc w:val="center"/>
        </w:trPr>
        <w:tc>
          <w:tcPr>
            <w:tcW w:w="3609" w:type="dxa"/>
            <w:shd w:val="clear" w:color="auto" w:fill="F2F2F2"/>
            <w:noWrap/>
            <w:vAlign w:val="center"/>
            <w:hideMark/>
          </w:tcPr>
          <w:p w14:paraId="08259692" w14:textId="77777777" w:rsidR="00993D3E" w:rsidRPr="00F27A86" w:rsidRDefault="00993D3E" w:rsidP="00993D3E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desocupación (</w:t>
            </w:r>
            <w:proofErr w:type="spellStart"/>
            <w:r w:rsidRPr="00F27A86">
              <w:rPr>
                <w:smallCaps/>
                <w:color w:val="000000"/>
                <w:sz w:val="16"/>
                <w:szCs w:val="18"/>
                <w:lang w:val="es-MX" w:eastAsia="es-MX"/>
              </w:rPr>
              <w:t>td</w:t>
            </w:r>
            <w:proofErr w:type="spellEnd"/>
            <w:r w:rsidRPr="00F27A86">
              <w:rPr>
                <w:smallCaps/>
                <w:color w:val="000000"/>
                <w:sz w:val="16"/>
                <w:szCs w:val="18"/>
                <w:lang w:val="es-MX" w:eastAsia="es-MX"/>
              </w:rPr>
              <w:t>)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 xml:space="preserve"> 2/ 4/</w:t>
            </w:r>
          </w:p>
        </w:tc>
        <w:tc>
          <w:tcPr>
            <w:tcW w:w="1347" w:type="dxa"/>
            <w:shd w:val="clear" w:color="auto" w:fill="F2F2F2"/>
            <w:vAlign w:val="center"/>
          </w:tcPr>
          <w:p w14:paraId="250E0BC6" w14:textId="381C542D" w:rsidR="00993D3E" w:rsidRPr="00F27A86" w:rsidRDefault="00993D3E" w:rsidP="00993D3E">
            <w:pPr>
              <w:tabs>
                <w:tab w:val="decimal" w:pos="602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1347" w:type="dxa"/>
            <w:shd w:val="clear" w:color="auto" w:fill="F2F2F2"/>
            <w:vAlign w:val="center"/>
          </w:tcPr>
          <w:p w14:paraId="26E66F44" w14:textId="7E6BAA73" w:rsidR="00993D3E" w:rsidRPr="00F27A86" w:rsidRDefault="00993D3E" w:rsidP="00993D3E">
            <w:pPr>
              <w:tabs>
                <w:tab w:val="decimal" w:pos="615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3.0</w:t>
            </w:r>
          </w:p>
        </w:tc>
        <w:tc>
          <w:tcPr>
            <w:tcW w:w="1347" w:type="dxa"/>
            <w:shd w:val="clear" w:color="auto" w:fill="F2F2F2"/>
            <w:noWrap/>
            <w:vAlign w:val="center"/>
            <w:hideMark/>
          </w:tcPr>
          <w:p w14:paraId="7147505A" w14:textId="07AC8FEA" w:rsidR="00993D3E" w:rsidRPr="00F27A86" w:rsidRDefault="00993D3E" w:rsidP="00993D3E">
            <w:pPr>
              <w:tabs>
                <w:tab w:val="decimal" w:pos="590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993D3E" w:rsidRPr="00F27A86" w14:paraId="0400AE61" w14:textId="77777777" w:rsidTr="00993D3E">
        <w:trPr>
          <w:trHeight w:val="227"/>
          <w:jc w:val="center"/>
        </w:trPr>
        <w:tc>
          <w:tcPr>
            <w:tcW w:w="3609" w:type="dxa"/>
            <w:noWrap/>
            <w:vAlign w:val="center"/>
            <w:hideMark/>
          </w:tcPr>
          <w:p w14:paraId="2838D168" w14:textId="77777777" w:rsidR="00993D3E" w:rsidRPr="00F27A86" w:rsidRDefault="00993D3E" w:rsidP="00993D3E">
            <w:pPr>
              <w:ind w:firstLineChars="100" w:firstLine="160"/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proofErr w:type="spellStart"/>
            <w:r w:rsidRPr="00F27A86">
              <w:rPr>
                <w:smallCaps/>
                <w:color w:val="000000"/>
                <w:sz w:val="16"/>
                <w:szCs w:val="18"/>
                <w:lang w:val="es-MX" w:eastAsia="es-MX"/>
              </w:rPr>
              <w:t>td</w:t>
            </w:r>
            <w:proofErr w:type="spellEnd"/>
            <w:r w:rsidRPr="00F27A86">
              <w:rPr>
                <w:color w:val="000000"/>
                <w:sz w:val="16"/>
                <w:szCs w:val="18"/>
                <w:lang w:val="es-MX" w:eastAsia="es-MX"/>
              </w:rPr>
              <w:t xml:space="preserve"> mujeres</w:t>
            </w:r>
          </w:p>
        </w:tc>
        <w:tc>
          <w:tcPr>
            <w:tcW w:w="1347" w:type="dxa"/>
            <w:vAlign w:val="center"/>
          </w:tcPr>
          <w:p w14:paraId="26C6435F" w14:textId="328F1FF7" w:rsidR="00993D3E" w:rsidRPr="00F27A86" w:rsidRDefault="00993D3E" w:rsidP="00993D3E">
            <w:pPr>
              <w:tabs>
                <w:tab w:val="decimal" w:pos="602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3.0</w:t>
            </w:r>
          </w:p>
        </w:tc>
        <w:tc>
          <w:tcPr>
            <w:tcW w:w="1347" w:type="dxa"/>
            <w:vAlign w:val="center"/>
          </w:tcPr>
          <w:p w14:paraId="1F135D05" w14:textId="60088CF2" w:rsidR="00993D3E" w:rsidRPr="00F27A86" w:rsidRDefault="00993D3E" w:rsidP="00993D3E">
            <w:pPr>
              <w:tabs>
                <w:tab w:val="decimal" w:pos="615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3.1</w:t>
            </w:r>
          </w:p>
        </w:tc>
        <w:tc>
          <w:tcPr>
            <w:tcW w:w="1347" w:type="dxa"/>
            <w:noWrap/>
            <w:vAlign w:val="center"/>
            <w:hideMark/>
          </w:tcPr>
          <w:p w14:paraId="44E4438F" w14:textId="72E515D0" w:rsidR="00993D3E" w:rsidRPr="00F27A86" w:rsidRDefault="00993D3E" w:rsidP="00993D3E">
            <w:pPr>
              <w:tabs>
                <w:tab w:val="decimal" w:pos="590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993D3E" w:rsidRPr="00F27A86" w14:paraId="10EDAAA1" w14:textId="77777777" w:rsidTr="00993D3E">
        <w:trPr>
          <w:trHeight w:val="227"/>
          <w:jc w:val="center"/>
        </w:trPr>
        <w:tc>
          <w:tcPr>
            <w:tcW w:w="3609" w:type="dxa"/>
            <w:shd w:val="clear" w:color="auto" w:fill="F2F2F2"/>
            <w:noWrap/>
            <w:vAlign w:val="center"/>
            <w:hideMark/>
          </w:tcPr>
          <w:p w14:paraId="292E6228" w14:textId="77777777" w:rsidR="00993D3E" w:rsidRPr="00F27A86" w:rsidRDefault="00993D3E" w:rsidP="00993D3E">
            <w:pPr>
              <w:ind w:firstLineChars="100" w:firstLine="160"/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proofErr w:type="spellStart"/>
            <w:r w:rsidRPr="00F27A86">
              <w:rPr>
                <w:smallCaps/>
                <w:color w:val="000000"/>
                <w:sz w:val="16"/>
                <w:szCs w:val="18"/>
                <w:lang w:val="es-MX" w:eastAsia="es-MX"/>
              </w:rPr>
              <w:t>td</w:t>
            </w:r>
            <w:proofErr w:type="spellEnd"/>
            <w:r w:rsidRPr="00F27A86">
              <w:rPr>
                <w:color w:val="000000"/>
                <w:sz w:val="16"/>
                <w:szCs w:val="18"/>
                <w:lang w:val="es-MX" w:eastAsia="es-MX"/>
              </w:rPr>
              <w:t xml:space="preserve"> hombres</w:t>
            </w:r>
          </w:p>
        </w:tc>
        <w:tc>
          <w:tcPr>
            <w:tcW w:w="1347" w:type="dxa"/>
            <w:shd w:val="clear" w:color="auto" w:fill="F2F2F2"/>
            <w:vAlign w:val="center"/>
          </w:tcPr>
          <w:p w14:paraId="737864BB" w14:textId="098911DE" w:rsidR="00993D3E" w:rsidRPr="00F27A86" w:rsidRDefault="00993D3E" w:rsidP="00993D3E">
            <w:pPr>
              <w:tabs>
                <w:tab w:val="decimal" w:pos="602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1347" w:type="dxa"/>
            <w:shd w:val="clear" w:color="auto" w:fill="F2F2F2"/>
            <w:vAlign w:val="center"/>
          </w:tcPr>
          <w:p w14:paraId="6CBD4FB8" w14:textId="2C32DD9E" w:rsidR="00993D3E" w:rsidRPr="00F27A86" w:rsidRDefault="00993D3E" w:rsidP="00993D3E">
            <w:pPr>
              <w:tabs>
                <w:tab w:val="decimal" w:pos="615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1347" w:type="dxa"/>
            <w:shd w:val="clear" w:color="auto" w:fill="F2F2F2"/>
            <w:noWrap/>
            <w:vAlign w:val="center"/>
            <w:hideMark/>
          </w:tcPr>
          <w:p w14:paraId="35A8345D" w14:textId="027E5F63" w:rsidR="00993D3E" w:rsidRPr="00F27A86" w:rsidRDefault="00993D3E" w:rsidP="00993D3E">
            <w:pPr>
              <w:tabs>
                <w:tab w:val="decimal" w:pos="590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993D3E" w:rsidRPr="00F27A86" w14:paraId="67ACBDF2" w14:textId="77777777" w:rsidTr="00993D3E">
        <w:trPr>
          <w:trHeight w:val="227"/>
          <w:jc w:val="center"/>
        </w:trPr>
        <w:tc>
          <w:tcPr>
            <w:tcW w:w="3609" w:type="dxa"/>
            <w:noWrap/>
            <w:vAlign w:val="center"/>
            <w:hideMark/>
          </w:tcPr>
          <w:p w14:paraId="08B7A9F9" w14:textId="77777777" w:rsidR="00993D3E" w:rsidRPr="00F27A86" w:rsidRDefault="00993D3E" w:rsidP="00993D3E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ocupación parcial y desocupación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2/ 5/</w:t>
            </w:r>
          </w:p>
        </w:tc>
        <w:tc>
          <w:tcPr>
            <w:tcW w:w="1347" w:type="dxa"/>
            <w:vAlign w:val="center"/>
          </w:tcPr>
          <w:p w14:paraId="090073E0" w14:textId="2B9C8A90" w:rsidR="00993D3E" w:rsidRPr="00F27A86" w:rsidRDefault="00993D3E" w:rsidP="00993D3E">
            <w:pPr>
              <w:tabs>
                <w:tab w:val="decimal" w:pos="602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9.6</w:t>
            </w:r>
          </w:p>
        </w:tc>
        <w:tc>
          <w:tcPr>
            <w:tcW w:w="1347" w:type="dxa"/>
            <w:vAlign w:val="center"/>
          </w:tcPr>
          <w:p w14:paraId="716A179D" w14:textId="592BB468" w:rsidR="00993D3E" w:rsidRPr="00F27A86" w:rsidRDefault="00993D3E" w:rsidP="00993D3E">
            <w:pPr>
              <w:tabs>
                <w:tab w:val="decimal" w:pos="615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9.4</w:t>
            </w:r>
          </w:p>
        </w:tc>
        <w:tc>
          <w:tcPr>
            <w:tcW w:w="1347" w:type="dxa"/>
            <w:noWrap/>
            <w:vAlign w:val="center"/>
            <w:hideMark/>
          </w:tcPr>
          <w:p w14:paraId="0E18C791" w14:textId="42E4ACE1" w:rsidR="00993D3E" w:rsidRPr="00F27A86" w:rsidRDefault="00993D3E" w:rsidP="00993D3E">
            <w:pPr>
              <w:tabs>
                <w:tab w:val="decimal" w:pos="590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-0.2</w:t>
            </w:r>
          </w:p>
        </w:tc>
      </w:tr>
      <w:tr w:rsidR="00993D3E" w:rsidRPr="00F27A86" w14:paraId="094EBC20" w14:textId="77777777" w:rsidTr="00993D3E">
        <w:trPr>
          <w:trHeight w:val="227"/>
          <w:jc w:val="center"/>
        </w:trPr>
        <w:tc>
          <w:tcPr>
            <w:tcW w:w="3609" w:type="dxa"/>
            <w:shd w:val="clear" w:color="auto" w:fill="F2F2F2"/>
            <w:noWrap/>
            <w:vAlign w:val="center"/>
            <w:hideMark/>
          </w:tcPr>
          <w:p w14:paraId="68FFD690" w14:textId="77777777" w:rsidR="00993D3E" w:rsidRPr="00F27A86" w:rsidRDefault="00993D3E" w:rsidP="00993D3E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presión general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2/ 6/</w:t>
            </w:r>
          </w:p>
        </w:tc>
        <w:tc>
          <w:tcPr>
            <w:tcW w:w="1347" w:type="dxa"/>
            <w:shd w:val="clear" w:color="auto" w:fill="F2F2F2"/>
            <w:vAlign w:val="center"/>
          </w:tcPr>
          <w:p w14:paraId="39D73080" w14:textId="0FD8C6ED" w:rsidR="00993D3E" w:rsidRPr="00F27A86" w:rsidRDefault="00993D3E" w:rsidP="00993D3E">
            <w:pPr>
              <w:tabs>
                <w:tab w:val="decimal" w:pos="602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5.8</w:t>
            </w:r>
          </w:p>
        </w:tc>
        <w:tc>
          <w:tcPr>
            <w:tcW w:w="1347" w:type="dxa"/>
            <w:shd w:val="clear" w:color="auto" w:fill="F2F2F2"/>
            <w:vAlign w:val="center"/>
          </w:tcPr>
          <w:p w14:paraId="0F6C5E58" w14:textId="594F08C8" w:rsidR="00993D3E" w:rsidRPr="00F27A86" w:rsidRDefault="00993D3E" w:rsidP="00993D3E">
            <w:pPr>
              <w:tabs>
                <w:tab w:val="decimal" w:pos="615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5.9</w:t>
            </w:r>
          </w:p>
        </w:tc>
        <w:tc>
          <w:tcPr>
            <w:tcW w:w="1347" w:type="dxa"/>
            <w:shd w:val="clear" w:color="auto" w:fill="F2F2F2"/>
            <w:noWrap/>
            <w:vAlign w:val="center"/>
            <w:hideMark/>
          </w:tcPr>
          <w:p w14:paraId="4B6C0027" w14:textId="4450F180" w:rsidR="00993D3E" w:rsidRPr="00F27A86" w:rsidRDefault="00993D3E" w:rsidP="00993D3E">
            <w:pPr>
              <w:tabs>
                <w:tab w:val="decimal" w:pos="590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993D3E" w:rsidRPr="00F27A86" w14:paraId="73398139" w14:textId="77777777" w:rsidTr="00993D3E">
        <w:trPr>
          <w:trHeight w:val="227"/>
          <w:jc w:val="center"/>
        </w:trPr>
        <w:tc>
          <w:tcPr>
            <w:tcW w:w="3609" w:type="dxa"/>
            <w:noWrap/>
            <w:vAlign w:val="center"/>
            <w:hideMark/>
          </w:tcPr>
          <w:p w14:paraId="2C93D6F1" w14:textId="77777777" w:rsidR="00993D3E" w:rsidRPr="00F27A86" w:rsidRDefault="00993D3E" w:rsidP="00993D3E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trabajo asalariado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3/ 7/</w:t>
            </w:r>
          </w:p>
        </w:tc>
        <w:tc>
          <w:tcPr>
            <w:tcW w:w="1347" w:type="dxa"/>
            <w:vAlign w:val="center"/>
          </w:tcPr>
          <w:p w14:paraId="3EA9A1AF" w14:textId="69C34F28" w:rsidR="00993D3E" w:rsidRPr="00F27A86" w:rsidRDefault="00993D3E" w:rsidP="00993D3E">
            <w:pPr>
              <w:tabs>
                <w:tab w:val="decimal" w:pos="602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66.8</w:t>
            </w:r>
          </w:p>
        </w:tc>
        <w:tc>
          <w:tcPr>
            <w:tcW w:w="1347" w:type="dxa"/>
            <w:vAlign w:val="center"/>
          </w:tcPr>
          <w:p w14:paraId="0CAC9104" w14:textId="6D8C60B1" w:rsidR="00993D3E" w:rsidRPr="00F27A86" w:rsidRDefault="00993D3E" w:rsidP="00993D3E">
            <w:pPr>
              <w:tabs>
                <w:tab w:val="decimal" w:pos="615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66.6</w:t>
            </w:r>
          </w:p>
        </w:tc>
        <w:tc>
          <w:tcPr>
            <w:tcW w:w="1347" w:type="dxa"/>
            <w:noWrap/>
            <w:vAlign w:val="center"/>
            <w:hideMark/>
          </w:tcPr>
          <w:p w14:paraId="53440325" w14:textId="1CAAF249" w:rsidR="00993D3E" w:rsidRPr="00F27A86" w:rsidRDefault="00993D3E" w:rsidP="00993D3E">
            <w:pPr>
              <w:tabs>
                <w:tab w:val="decimal" w:pos="590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-0.2</w:t>
            </w:r>
          </w:p>
        </w:tc>
      </w:tr>
      <w:tr w:rsidR="00993D3E" w:rsidRPr="00F27A86" w14:paraId="2E4E0AA8" w14:textId="77777777" w:rsidTr="00993D3E">
        <w:trPr>
          <w:trHeight w:val="227"/>
          <w:jc w:val="center"/>
        </w:trPr>
        <w:tc>
          <w:tcPr>
            <w:tcW w:w="3609" w:type="dxa"/>
            <w:shd w:val="clear" w:color="auto" w:fill="F2F2F2"/>
            <w:noWrap/>
            <w:vAlign w:val="center"/>
            <w:hideMark/>
          </w:tcPr>
          <w:p w14:paraId="001F5F4C" w14:textId="77777777" w:rsidR="00993D3E" w:rsidRPr="00F27A86" w:rsidRDefault="00993D3E" w:rsidP="00993D3E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subocupación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3/ 8/</w:t>
            </w:r>
          </w:p>
        </w:tc>
        <w:tc>
          <w:tcPr>
            <w:tcW w:w="1347" w:type="dxa"/>
            <w:shd w:val="clear" w:color="auto" w:fill="F2F2F2"/>
            <w:vAlign w:val="center"/>
          </w:tcPr>
          <w:p w14:paraId="4E979630" w14:textId="3B3911A9" w:rsidR="00993D3E" w:rsidRPr="00F27A86" w:rsidRDefault="00993D3E" w:rsidP="00993D3E">
            <w:pPr>
              <w:tabs>
                <w:tab w:val="decimal" w:pos="602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8.2</w:t>
            </w:r>
          </w:p>
        </w:tc>
        <w:tc>
          <w:tcPr>
            <w:tcW w:w="1347" w:type="dxa"/>
            <w:shd w:val="clear" w:color="auto" w:fill="F2F2F2"/>
            <w:vAlign w:val="center"/>
          </w:tcPr>
          <w:p w14:paraId="28699664" w14:textId="72EF221D" w:rsidR="00993D3E" w:rsidRPr="00F27A86" w:rsidRDefault="00993D3E" w:rsidP="00993D3E">
            <w:pPr>
              <w:tabs>
                <w:tab w:val="decimal" w:pos="615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7.3</w:t>
            </w:r>
          </w:p>
        </w:tc>
        <w:tc>
          <w:tcPr>
            <w:tcW w:w="1347" w:type="dxa"/>
            <w:shd w:val="clear" w:color="auto" w:fill="F2F2F2"/>
            <w:noWrap/>
            <w:vAlign w:val="center"/>
            <w:hideMark/>
          </w:tcPr>
          <w:p w14:paraId="75BB5237" w14:textId="28A74DC3" w:rsidR="00993D3E" w:rsidRPr="00F27A86" w:rsidRDefault="00993D3E" w:rsidP="00993D3E">
            <w:pPr>
              <w:tabs>
                <w:tab w:val="decimal" w:pos="590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-0.9</w:t>
            </w:r>
          </w:p>
        </w:tc>
      </w:tr>
      <w:tr w:rsidR="00993D3E" w:rsidRPr="00F27A86" w14:paraId="612EC8C0" w14:textId="77777777" w:rsidTr="00993D3E">
        <w:trPr>
          <w:trHeight w:val="227"/>
          <w:jc w:val="center"/>
        </w:trPr>
        <w:tc>
          <w:tcPr>
            <w:tcW w:w="3609" w:type="dxa"/>
            <w:noWrap/>
            <w:vAlign w:val="center"/>
            <w:hideMark/>
          </w:tcPr>
          <w:p w14:paraId="02FBA07B" w14:textId="77777777" w:rsidR="00993D3E" w:rsidRPr="00F27A86" w:rsidRDefault="00993D3E" w:rsidP="00993D3E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condiciones críticas de ocupación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3/ 9/</w:t>
            </w:r>
          </w:p>
        </w:tc>
        <w:tc>
          <w:tcPr>
            <w:tcW w:w="1347" w:type="dxa"/>
            <w:vAlign w:val="center"/>
          </w:tcPr>
          <w:p w14:paraId="0A48532C" w14:textId="15174006" w:rsidR="00993D3E" w:rsidRPr="00F27A86" w:rsidRDefault="00993D3E" w:rsidP="00993D3E">
            <w:pPr>
              <w:tabs>
                <w:tab w:val="decimal" w:pos="602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36.0</w:t>
            </w:r>
          </w:p>
        </w:tc>
        <w:tc>
          <w:tcPr>
            <w:tcW w:w="1347" w:type="dxa"/>
            <w:vAlign w:val="center"/>
          </w:tcPr>
          <w:p w14:paraId="13AB7337" w14:textId="6CF4B7B6" w:rsidR="00993D3E" w:rsidRPr="00F27A86" w:rsidRDefault="00993D3E" w:rsidP="00993D3E">
            <w:pPr>
              <w:tabs>
                <w:tab w:val="decimal" w:pos="615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33.6</w:t>
            </w:r>
          </w:p>
        </w:tc>
        <w:tc>
          <w:tcPr>
            <w:tcW w:w="1347" w:type="dxa"/>
            <w:noWrap/>
            <w:vAlign w:val="center"/>
          </w:tcPr>
          <w:p w14:paraId="336FC03E" w14:textId="2F7205BF" w:rsidR="00993D3E" w:rsidRPr="00F27A86" w:rsidRDefault="00993D3E" w:rsidP="00993D3E">
            <w:pPr>
              <w:tabs>
                <w:tab w:val="decimal" w:pos="590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-2.4</w:t>
            </w:r>
          </w:p>
        </w:tc>
      </w:tr>
      <w:tr w:rsidR="00993D3E" w:rsidRPr="00F27A86" w14:paraId="20D63421" w14:textId="77777777" w:rsidTr="00993D3E">
        <w:trPr>
          <w:trHeight w:val="227"/>
          <w:jc w:val="center"/>
        </w:trPr>
        <w:tc>
          <w:tcPr>
            <w:tcW w:w="3609" w:type="dxa"/>
            <w:shd w:val="clear" w:color="auto" w:fill="F2F2F2"/>
            <w:noWrap/>
            <w:vAlign w:val="center"/>
            <w:hideMark/>
          </w:tcPr>
          <w:p w14:paraId="5AD8551D" w14:textId="77777777" w:rsidR="00993D3E" w:rsidRPr="00F27A86" w:rsidRDefault="00993D3E" w:rsidP="00993D3E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informalidad laboral 1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3/ 10/</w:t>
            </w:r>
          </w:p>
        </w:tc>
        <w:tc>
          <w:tcPr>
            <w:tcW w:w="1347" w:type="dxa"/>
            <w:shd w:val="clear" w:color="auto" w:fill="F2F2F2"/>
            <w:vAlign w:val="center"/>
          </w:tcPr>
          <w:p w14:paraId="38461626" w14:textId="496AA638" w:rsidR="00993D3E" w:rsidRPr="00F27A86" w:rsidRDefault="00993D3E" w:rsidP="00993D3E">
            <w:pPr>
              <w:tabs>
                <w:tab w:val="decimal" w:pos="602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54.2</w:t>
            </w:r>
          </w:p>
        </w:tc>
        <w:tc>
          <w:tcPr>
            <w:tcW w:w="1347" w:type="dxa"/>
            <w:shd w:val="clear" w:color="auto" w:fill="F2F2F2"/>
            <w:vAlign w:val="center"/>
          </w:tcPr>
          <w:p w14:paraId="73CC76C2" w14:textId="56E49ABE" w:rsidR="00993D3E" w:rsidRPr="00F27A86" w:rsidRDefault="00993D3E" w:rsidP="00993D3E">
            <w:pPr>
              <w:tabs>
                <w:tab w:val="decimal" w:pos="615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54.9</w:t>
            </w:r>
          </w:p>
        </w:tc>
        <w:tc>
          <w:tcPr>
            <w:tcW w:w="1347" w:type="dxa"/>
            <w:shd w:val="clear" w:color="auto" w:fill="F2F2F2"/>
            <w:noWrap/>
            <w:vAlign w:val="center"/>
            <w:hideMark/>
          </w:tcPr>
          <w:p w14:paraId="05F4F135" w14:textId="00ED5F90" w:rsidR="00993D3E" w:rsidRPr="00F27A86" w:rsidRDefault="00993D3E" w:rsidP="00993D3E">
            <w:pPr>
              <w:tabs>
                <w:tab w:val="decimal" w:pos="590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0.6</w:t>
            </w:r>
          </w:p>
        </w:tc>
      </w:tr>
      <w:tr w:rsidR="00993D3E" w:rsidRPr="00F27A86" w14:paraId="650FB034" w14:textId="77777777" w:rsidTr="00993D3E">
        <w:trPr>
          <w:trHeight w:val="227"/>
          <w:jc w:val="center"/>
        </w:trPr>
        <w:tc>
          <w:tcPr>
            <w:tcW w:w="3609" w:type="dxa"/>
            <w:noWrap/>
            <w:vAlign w:val="center"/>
            <w:hideMark/>
          </w:tcPr>
          <w:p w14:paraId="549AA077" w14:textId="77777777" w:rsidR="00993D3E" w:rsidRPr="00F27A86" w:rsidRDefault="00993D3E" w:rsidP="00993D3E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ocupación en el sector informal 1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3/ 11/</w:t>
            </w:r>
          </w:p>
        </w:tc>
        <w:tc>
          <w:tcPr>
            <w:tcW w:w="1347" w:type="dxa"/>
            <w:vAlign w:val="center"/>
          </w:tcPr>
          <w:p w14:paraId="4B0AE433" w14:textId="6999E2CF" w:rsidR="00993D3E" w:rsidRPr="00F27A86" w:rsidRDefault="00993D3E" w:rsidP="00993D3E">
            <w:pPr>
              <w:tabs>
                <w:tab w:val="decimal" w:pos="602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28.2</w:t>
            </w:r>
          </w:p>
        </w:tc>
        <w:tc>
          <w:tcPr>
            <w:tcW w:w="1347" w:type="dxa"/>
            <w:vAlign w:val="center"/>
          </w:tcPr>
          <w:p w14:paraId="7BE152BD" w14:textId="256F209C" w:rsidR="00993D3E" w:rsidRPr="00F27A86" w:rsidRDefault="00993D3E" w:rsidP="00993D3E">
            <w:pPr>
              <w:tabs>
                <w:tab w:val="decimal" w:pos="615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28.7</w:t>
            </w:r>
          </w:p>
        </w:tc>
        <w:tc>
          <w:tcPr>
            <w:tcW w:w="1347" w:type="dxa"/>
            <w:noWrap/>
            <w:vAlign w:val="center"/>
            <w:hideMark/>
          </w:tcPr>
          <w:p w14:paraId="0E30112D" w14:textId="239549FE" w:rsidR="00993D3E" w:rsidRPr="00F27A86" w:rsidRDefault="00993D3E" w:rsidP="00993D3E">
            <w:pPr>
              <w:tabs>
                <w:tab w:val="decimal" w:pos="590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0.5</w:t>
            </w:r>
          </w:p>
        </w:tc>
      </w:tr>
    </w:tbl>
    <w:p w14:paraId="52C49117" w14:textId="7F3E9DB8" w:rsidR="00B42CF5" w:rsidRPr="00F27A86" w:rsidRDefault="00B42CF5" w:rsidP="008B2E7E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</w:t>
      </w:r>
      <w:r w:rsidR="008C6E9D" w:rsidRPr="00F27A86">
        <w:rPr>
          <w:color w:val="4D565E"/>
          <w:sz w:val="16"/>
          <w:szCs w:val="16"/>
          <w:vertAlign w:val="superscript"/>
        </w:rPr>
        <w:t>/</w:t>
      </w:r>
      <w:r w:rsidRPr="00F27A86">
        <w:rPr>
          <w:color w:val="4D565E"/>
          <w:sz w:val="16"/>
          <w:szCs w:val="16"/>
          <w:vertAlign w:val="superscript"/>
        </w:rPr>
        <w:tab/>
      </w:r>
      <w:r w:rsidR="008C6E9D" w:rsidRPr="00F27A86">
        <w:rPr>
          <w:color w:val="4D565E"/>
          <w:sz w:val="16"/>
          <w:szCs w:val="16"/>
        </w:rPr>
        <w:t>Población económicamente activa</w:t>
      </w:r>
      <w:r w:rsidR="008C6E9D" w:rsidRPr="00F27A86">
        <w:rPr>
          <w:smallCaps/>
          <w:color w:val="4D565E"/>
          <w:sz w:val="16"/>
          <w:szCs w:val="16"/>
        </w:rPr>
        <w:t xml:space="preserve"> (</w:t>
      </w:r>
      <w:r w:rsidRPr="00F27A86">
        <w:rPr>
          <w:smallCaps/>
          <w:color w:val="4D565E"/>
          <w:sz w:val="16"/>
          <w:szCs w:val="16"/>
        </w:rPr>
        <w:t>pea</w:t>
      </w:r>
      <w:r w:rsidR="008C6E9D" w:rsidRPr="00F27A86">
        <w:rPr>
          <w:smallCaps/>
          <w:color w:val="4D565E"/>
          <w:sz w:val="16"/>
          <w:szCs w:val="16"/>
        </w:rPr>
        <w:t>)</w:t>
      </w:r>
      <w:r w:rsidRPr="00F27A86">
        <w:rPr>
          <w:color w:val="4D565E"/>
          <w:sz w:val="16"/>
          <w:szCs w:val="16"/>
        </w:rPr>
        <w:t xml:space="preserve"> como porcentaje de la población de 15 años y más.</w:t>
      </w:r>
    </w:p>
    <w:p w14:paraId="59FEF5E5" w14:textId="79BDE16E" w:rsidR="00B42CF5" w:rsidRPr="00F27A86" w:rsidRDefault="00B42CF5" w:rsidP="008B2E7E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2</w:t>
      </w:r>
      <w:r w:rsidR="008C6E9D" w:rsidRPr="00F27A86">
        <w:rPr>
          <w:color w:val="4D565E"/>
          <w:sz w:val="16"/>
          <w:szCs w:val="16"/>
          <w:vertAlign w:val="superscript"/>
        </w:rPr>
        <w:t>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 xml:space="preserve">Porcentaje respecto a la </w:t>
      </w:r>
      <w:r w:rsidRPr="00F27A86">
        <w:rPr>
          <w:smallCaps/>
          <w:color w:val="4D565E"/>
          <w:sz w:val="16"/>
          <w:szCs w:val="16"/>
        </w:rPr>
        <w:t>pea</w:t>
      </w:r>
      <w:r w:rsidRPr="00F27A86">
        <w:rPr>
          <w:color w:val="4D565E"/>
          <w:sz w:val="16"/>
          <w:szCs w:val="16"/>
        </w:rPr>
        <w:t>.</w:t>
      </w:r>
    </w:p>
    <w:p w14:paraId="252C4A87" w14:textId="51239AFC" w:rsidR="00B42CF5" w:rsidRPr="00F27A86" w:rsidRDefault="00B42CF5" w:rsidP="008B2E7E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3</w:t>
      </w:r>
      <w:r w:rsidR="008C6E9D" w:rsidRPr="00F27A86">
        <w:rPr>
          <w:color w:val="4D565E"/>
          <w:sz w:val="16"/>
          <w:szCs w:val="16"/>
          <w:vertAlign w:val="superscript"/>
        </w:rPr>
        <w:t>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 xml:space="preserve">Porcentaje respecto a la </w:t>
      </w:r>
      <w:r w:rsidR="008C6E9D" w:rsidRPr="00F27A86">
        <w:rPr>
          <w:color w:val="4D565E"/>
          <w:sz w:val="16"/>
          <w:szCs w:val="16"/>
        </w:rPr>
        <w:t>población ocupada</w:t>
      </w:r>
      <w:r w:rsidRPr="00F27A86">
        <w:rPr>
          <w:color w:val="4D565E"/>
          <w:sz w:val="16"/>
          <w:szCs w:val="16"/>
        </w:rPr>
        <w:t>.</w:t>
      </w:r>
    </w:p>
    <w:p w14:paraId="32DDFEA2" w14:textId="090CA334" w:rsidR="007F0CEB" w:rsidRPr="00F27A86" w:rsidRDefault="007F0CEB" w:rsidP="008B2E7E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4/</w:t>
      </w:r>
      <w:r w:rsidRPr="00F27A86">
        <w:rPr>
          <w:color w:val="4D565E"/>
          <w:sz w:val="16"/>
          <w:szCs w:val="16"/>
        </w:rPr>
        <w:tab/>
        <w:t>Considera a la población que se encuentra sin trabajar, pero que busca trabajo.</w:t>
      </w:r>
    </w:p>
    <w:p w14:paraId="2F33EBF2" w14:textId="66C64DC4" w:rsidR="00B42CF5" w:rsidRPr="00F27A86" w:rsidRDefault="007F0CEB" w:rsidP="008B2E7E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5</w:t>
      </w:r>
      <w:r w:rsidR="008C6E9D" w:rsidRPr="00F27A86">
        <w:rPr>
          <w:color w:val="4D565E"/>
          <w:sz w:val="16"/>
          <w:szCs w:val="16"/>
          <w:vertAlign w:val="superscript"/>
        </w:rPr>
        <w:t>/</w:t>
      </w:r>
      <w:r w:rsidR="00B42CF5" w:rsidRPr="00F27A86">
        <w:rPr>
          <w:color w:val="4D565E"/>
          <w:sz w:val="16"/>
          <w:szCs w:val="16"/>
        </w:rPr>
        <w:tab/>
      </w:r>
      <w:r w:rsidR="0097325D" w:rsidRPr="00F27A86">
        <w:rPr>
          <w:color w:val="4D565E"/>
          <w:sz w:val="16"/>
          <w:szCs w:val="16"/>
        </w:rPr>
        <w:t xml:space="preserve">Incorpora </w:t>
      </w:r>
      <w:r w:rsidR="00B42CF5" w:rsidRPr="00F27A86">
        <w:rPr>
          <w:color w:val="4D565E"/>
          <w:sz w:val="16"/>
          <w:szCs w:val="16"/>
        </w:rPr>
        <w:t>a la población desocupada y a la ocupada que trabajó menos de 15 horas a la semana.</w:t>
      </w:r>
    </w:p>
    <w:p w14:paraId="75EF60A7" w14:textId="30D7F5A4" w:rsidR="00B42CF5" w:rsidRPr="00F27A86" w:rsidRDefault="007F0CEB" w:rsidP="008B2E7E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6</w:t>
      </w:r>
      <w:r w:rsidR="008C6E9D" w:rsidRPr="00F27A86">
        <w:rPr>
          <w:color w:val="4D565E"/>
          <w:sz w:val="16"/>
          <w:szCs w:val="16"/>
          <w:vertAlign w:val="superscript"/>
        </w:rPr>
        <w:t>/</w:t>
      </w:r>
      <w:r w:rsidR="00B42CF5" w:rsidRPr="00F27A86">
        <w:rPr>
          <w:color w:val="4D565E"/>
          <w:sz w:val="16"/>
          <w:szCs w:val="16"/>
        </w:rPr>
        <w:tab/>
        <w:t>Incluye, además de la población desocupada, a la ocupada que busca empleo. Con esto, la tasa es una medida global de la competencia por plazas de trabajo que se conforma por quienes quieren trabajar</w:t>
      </w:r>
      <w:r w:rsidR="00543B1F" w:rsidRPr="00F27A86">
        <w:rPr>
          <w:color w:val="4D565E"/>
          <w:sz w:val="16"/>
          <w:szCs w:val="16"/>
        </w:rPr>
        <w:t>;</w:t>
      </w:r>
      <w:r w:rsidR="00B42CF5" w:rsidRPr="00F27A86">
        <w:rPr>
          <w:color w:val="4D565E"/>
          <w:sz w:val="16"/>
          <w:szCs w:val="16"/>
        </w:rPr>
        <w:t xml:space="preserve"> por quienes tienen un empleo, pero quieren cambiarlo</w:t>
      </w:r>
      <w:r w:rsidR="008C71BE" w:rsidRPr="00F27A86">
        <w:rPr>
          <w:color w:val="4D565E"/>
          <w:sz w:val="16"/>
          <w:szCs w:val="16"/>
        </w:rPr>
        <w:t>;</w:t>
      </w:r>
      <w:r w:rsidR="00B42CF5" w:rsidRPr="00F27A86">
        <w:rPr>
          <w:color w:val="4D565E"/>
          <w:sz w:val="16"/>
          <w:szCs w:val="16"/>
        </w:rPr>
        <w:t xml:space="preserve"> y por quienes buscan otro más para tener un segundo trabajo.</w:t>
      </w:r>
    </w:p>
    <w:p w14:paraId="7B5BDA47" w14:textId="6C441F22" w:rsidR="00B42CF5" w:rsidRPr="00F27A86" w:rsidRDefault="007F0CEB" w:rsidP="008B2E7E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7</w:t>
      </w:r>
      <w:r w:rsidR="008C6E9D" w:rsidRPr="00F27A86">
        <w:rPr>
          <w:color w:val="4D565E"/>
          <w:sz w:val="16"/>
          <w:szCs w:val="16"/>
          <w:vertAlign w:val="superscript"/>
        </w:rPr>
        <w:t>/</w:t>
      </w:r>
      <w:r w:rsidR="00B42CF5" w:rsidRPr="00F27A86">
        <w:rPr>
          <w:color w:val="4D565E"/>
          <w:sz w:val="16"/>
          <w:szCs w:val="16"/>
        </w:rPr>
        <w:tab/>
        <w:t>Representa a la población que percibe un sueldo, salario o jornal por las actividades realizadas de parte de la unidad económica para la que trabaja.</w:t>
      </w:r>
    </w:p>
    <w:p w14:paraId="53AD5CA3" w14:textId="052A6E2F" w:rsidR="007F0CEB" w:rsidRPr="00F27A86" w:rsidRDefault="007F0CEB" w:rsidP="008B2E7E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8/</w:t>
      </w:r>
      <w:r w:rsidRPr="00F27A86">
        <w:rPr>
          <w:color w:val="4D565E"/>
          <w:sz w:val="16"/>
          <w:szCs w:val="16"/>
          <w:vertAlign w:val="superscript"/>
        </w:rPr>
        <w:tab/>
      </w:r>
      <w:r w:rsidR="0097325D" w:rsidRPr="00F27A86">
        <w:rPr>
          <w:color w:val="4D565E"/>
          <w:sz w:val="16"/>
          <w:szCs w:val="16"/>
        </w:rPr>
        <w:t>Constituye a la p</w:t>
      </w:r>
      <w:r w:rsidRPr="00F27A86">
        <w:rPr>
          <w:color w:val="4D565E"/>
          <w:sz w:val="16"/>
          <w:szCs w:val="16"/>
        </w:rPr>
        <w:t>oblación ocupada que tiene la necesidad y disponibilidad de ofertar más tiempo de trabajo de lo que su ocupación actual le permite.</w:t>
      </w:r>
    </w:p>
    <w:p w14:paraId="342B4A39" w14:textId="4DBEE6F1" w:rsidR="0097325D" w:rsidRPr="00F27A86" w:rsidRDefault="007F0CEB" w:rsidP="2F5D3ED3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vertAlign w:val="superscript"/>
          <w:lang w:val="es-ES"/>
        </w:rPr>
        <w:t>9</w:t>
      </w:r>
      <w:r w:rsidR="008C6E9D" w:rsidRPr="00F27A86">
        <w:rPr>
          <w:color w:val="4D565E"/>
          <w:sz w:val="16"/>
          <w:szCs w:val="16"/>
          <w:vertAlign w:val="superscript"/>
          <w:lang w:val="es-ES"/>
        </w:rPr>
        <w:t>/</w:t>
      </w:r>
      <w:r w:rsidRPr="00F27A86">
        <w:tab/>
      </w:r>
      <w:r w:rsidR="00B42CF5" w:rsidRPr="00F27A86">
        <w:rPr>
          <w:color w:val="4D565E"/>
          <w:sz w:val="16"/>
          <w:szCs w:val="16"/>
          <w:lang w:val="es-ES"/>
        </w:rPr>
        <w:t xml:space="preserve">Indicador de condiciones inadecuadas de empleo desde el punto de vista del tiempo de trabajo, los ingresos o una combinación insatisfactoria de ambos. Incluye a las personas que trabajan menos de 35 horas a la semana por razones ajenas a sus decisiones, a quienes trabajan más de 35 horas semanales con ingresos mensuales inferiores al salario mínimo y a quienes laboran más de 48 horas semanales y que ganan hasta dos salarios mínimos. Por construcción, los indicadores de la </w:t>
      </w:r>
      <w:proofErr w:type="spellStart"/>
      <w:r w:rsidR="00B42CF5" w:rsidRPr="00F27A86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="00B42CF5" w:rsidRPr="00F27A86">
        <w:rPr>
          <w:color w:val="4D565E"/>
          <w:sz w:val="16"/>
          <w:szCs w:val="16"/>
          <w:lang w:val="es-ES"/>
        </w:rPr>
        <w:t xml:space="preserve"> que involucran a la </w:t>
      </w:r>
      <w:r w:rsidR="008C6E9D" w:rsidRPr="00F27A86">
        <w:rPr>
          <w:color w:val="4D565E"/>
          <w:sz w:val="16"/>
          <w:szCs w:val="16"/>
          <w:lang w:val="es-ES"/>
        </w:rPr>
        <w:t>población ocupada</w:t>
      </w:r>
      <w:r w:rsidR="00B42CF5" w:rsidRPr="00F27A86">
        <w:rPr>
          <w:color w:val="4D565E"/>
          <w:sz w:val="16"/>
          <w:szCs w:val="16"/>
          <w:lang w:val="es-ES"/>
        </w:rPr>
        <w:t xml:space="preserve">, u otra variable clasificada en rangos de salarios mínimos, son sensibles a los cambios en dichos salarios. Para la comparación en el tiempo de la </w:t>
      </w:r>
      <w:r w:rsidR="008C6E9D" w:rsidRPr="00F27A86">
        <w:rPr>
          <w:color w:val="4D565E"/>
          <w:sz w:val="16"/>
          <w:szCs w:val="16"/>
          <w:lang w:val="es-ES"/>
        </w:rPr>
        <w:t>tasa de condiciones críticas de ocupación</w:t>
      </w:r>
      <w:r w:rsidR="00B42CF5" w:rsidRPr="00F27A86">
        <w:rPr>
          <w:color w:val="4D565E"/>
          <w:sz w:val="16"/>
          <w:szCs w:val="16"/>
          <w:lang w:val="es-ES"/>
        </w:rPr>
        <w:t>, se presentan resultados a partir de salarios mínimos equivalentes</w:t>
      </w:r>
      <w:r w:rsidR="00395583" w:rsidRPr="00F27A86">
        <w:rPr>
          <w:color w:val="4D565E"/>
          <w:sz w:val="16"/>
          <w:szCs w:val="16"/>
          <w:lang w:val="es-ES"/>
        </w:rPr>
        <w:t>,</w:t>
      </w:r>
      <w:r w:rsidR="00B42CF5" w:rsidRPr="00F27A86">
        <w:rPr>
          <w:color w:val="4D565E"/>
          <w:sz w:val="16"/>
          <w:szCs w:val="16"/>
          <w:lang w:val="es-ES"/>
        </w:rPr>
        <w:t xml:space="preserve"> base enero de 202</w:t>
      </w:r>
      <w:r w:rsidR="001524E7" w:rsidRPr="00F27A86">
        <w:rPr>
          <w:color w:val="4D565E"/>
          <w:sz w:val="16"/>
          <w:szCs w:val="16"/>
          <w:lang w:val="es-ES"/>
        </w:rPr>
        <w:t>5</w:t>
      </w:r>
      <w:r w:rsidR="00B42CF5" w:rsidRPr="00F27A86">
        <w:rPr>
          <w:color w:val="4D565E"/>
          <w:sz w:val="16"/>
          <w:szCs w:val="16"/>
          <w:lang w:val="es-ES"/>
        </w:rPr>
        <w:t xml:space="preserve">. El </w:t>
      </w:r>
      <w:r w:rsidR="00B42CF5" w:rsidRPr="00F27A86">
        <w:rPr>
          <w:smallCaps/>
          <w:color w:val="4D565E"/>
          <w:sz w:val="16"/>
          <w:szCs w:val="16"/>
          <w:lang w:val="es-ES"/>
        </w:rPr>
        <w:t>inegi</w:t>
      </w:r>
      <w:r w:rsidR="00B42CF5" w:rsidRPr="00F27A86">
        <w:rPr>
          <w:color w:val="4D565E"/>
          <w:sz w:val="16"/>
          <w:szCs w:val="16"/>
          <w:lang w:val="es-ES"/>
        </w:rPr>
        <w:t xml:space="preserve"> pone a disposición de las y los usuarios cifras comparables en la siguiente liga:</w:t>
      </w:r>
    </w:p>
    <w:p w14:paraId="0DD1E07D" w14:textId="7A27090D" w:rsidR="00B42CF5" w:rsidRPr="00F27A86" w:rsidRDefault="0097325D" w:rsidP="008B2E7E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</w:rPr>
        <w:tab/>
      </w:r>
      <w:hyperlink r:id="rId20" w:anchor="Tabulados" w:history="1">
        <w:r w:rsidR="00B42CF5" w:rsidRPr="00F27A86">
          <w:rPr>
            <w:rStyle w:val="Hipervnculo"/>
            <w:color w:val="4D565E"/>
            <w:sz w:val="16"/>
            <w:szCs w:val="16"/>
          </w:rPr>
          <w:t>https://www.inegi.org.mx/programas/enoe/15ymas/#Tabulados</w:t>
        </w:r>
      </w:hyperlink>
      <w:r w:rsidR="00B42CF5" w:rsidRPr="00F27A86">
        <w:rPr>
          <w:color w:val="4D565E"/>
          <w:sz w:val="16"/>
          <w:szCs w:val="16"/>
        </w:rPr>
        <w:t>.</w:t>
      </w:r>
    </w:p>
    <w:p w14:paraId="37AD0DB0" w14:textId="6A6EB216" w:rsidR="007F0CEB" w:rsidRPr="00F27A86" w:rsidRDefault="007F0CEB" w:rsidP="008B2E7E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10/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 xml:space="preserve">Se refiere a la suma, sin duplicar, de las y los ocupados que son laboralmente vulnerables por la naturaleza de la unidad económica para la que trabajan, más aquellas personas cuyo vínculo o dependencia laboral no se reconoce por su fuente de trabajo. </w:t>
      </w:r>
      <w:r w:rsidR="00543B1F" w:rsidRPr="00F27A86">
        <w:rPr>
          <w:color w:val="4D565E"/>
          <w:sz w:val="16"/>
          <w:szCs w:val="16"/>
        </w:rPr>
        <w:t>E</w:t>
      </w:r>
      <w:r w:rsidRPr="00F27A86">
        <w:rPr>
          <w:color w:val="4D565E"/>
          <w:sz w:val="16"/>
          <w:szCs w:val="16"/>
        </w:rPr>
        <w:t>n esta tasa se incluyen —además del componente que labora en micronegocios no registrados o sector informal— otras modalidades análogas, como las y los ocupados por cuenta propia en la agricultura de subsistencia, así como a quienes laboran sin la protección de la seguridad social y cuyos servicios los utilizan las unidades económicas registradas.</w:t>
      </w:r>
    </w:p>
    <w:p w14:paraId="6A453145" w14:textId="29C97BB3" w:rsidR="007F0CEB" w:rsidRPr="00F27A86" w:rsidRDefault="007F0CEB" w:rsidP="008B2E7E">
      <w:pPr>
        <w:tabs>
          <w:tab w:val="left" w:pos="8789"/>
        </w:tabs>
        <w:spacing w:line="180" w:lineRule="exact"/>
        <w:ind w:left="1843" w:right="1327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11/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>Representa a la población ocupada que trabaja para una unidad económica que opera a partir de los recursos del hogar, pero sin constituirse como empresa, de modo que la actividad no tiene una situación identificable e independiente de ese hogar.</w:t>
      </w:r>
    </w:p>
    <w:p w14:paraId="75C4D068" w14:textId="4163E46F" w:rsidR="006C4825" w:rsidRPr="00F27A86" w:rsidRDefault="006C4825" w:rsidP="2F5D3ED3">
      <w:pPr>
        <w:pStyle w:val="n0"/>
        <w:keepLines w:val="0"/>
        <w:spacing w:before="0" w:line="180" w:lineRule="exact"/>
        <w:ind w:left="1843" w:right="1327" w:hanging="567"/>
        <w:rPr>
          <w:color w:val="4D565E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lang w:val="es-ES"/>
        </w:rPr>
        <w:t>Fuente:</w:t>
      </w:r>
      <w:r w:rsidRPr="00F27A86">
        <w:tab/>
      </w:r>
      <w:r w:rsidRPr="00F27A86">
        <w:rPr>
          <w:smallCaps/>
          <w:color w:val="4D565E"/>
          <w:sz w:val="16"/>
          <w:szCs w:val="16"/>
          <w:lang w:val="es-ES"/>
        </w:rPr>
        <w:t>inegi</w:t>
      </w:r>
      <w:r w:rsidRPr="00F27A86">
        <w:rPr>
          <w:color w:val="4D565E"/>
          <w:sz w:val="16"/>
          <w:szCs w:val="16"/>
          <w:lang w:val="es-ES"/>
        </w:rPr>
        <w:t>. Encuesta Nacional de Ocupación y Empleo (</w:t>
      </w:r>
      <w:proofErr w:type="spellStart"/>
      <w:r w:rsidRPr="00F27A86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Pr="00F27A86">
        <w:rPr>
          <w:smallCaps/>
          <w:color w:val="4D565E"/>
          <w:sz w:val="16"/>
          <w:szCs w:val="16"/>
          <w:lang w:val="es-ES"/>
        </w:rPr>
        <w:t>)</w:t>
      </w:r>
      <w:r w:rsidRPr="00F27A86">
        <w:rPr>
          <w:color w:val="4D565E"/>
          <w:sz w:val="16"/>
          <w:szCs w:val="16"/>
          <w:lang w:val="es-ES"/>
        </w:rPr>
        <w:t>, 202</w:t>
      </w:r>
      <w:r w:rsidR="008B2E7E" w:rsidRPr="00F27A86">
        <w:rPr>
          <w:color w:val="4D565E"/>
          <w:sz w:val="16"/>
          <w:szCs w:val="16"/>
          <w:lang w:val="es-ES"/>
        </w:rPr>
        <w:t>5</w:t>
      </w:r>
      <w:r w:rsidRPr="00F27A86">
        <w:rPr>
          <w:color w:val="4D565E"/>
          <w:sz w:val="16"/>
          <w:szCs w:val="16"/>
          <w:lang w:val="es-ES"/>
        </w:rPr>
        <w:t>.</w:t>
      </w:r>
    </w:p>
    <w:p w14:paraId="37217749" w14:textId="77777777" w:rsidR="008B5287" w:rsidRPr="00F27A86" w:rsidRDefault="008B5287">
      <w:pPr>
        <w:jc w:val="left"/>
        <w:rPr>
          <w:color w:val="4D565E"/>
          <w:sz w:val="20"/>
          <w:szCs w:val="20"/>
        </w:rPr>
      </w:pPr>
      <w:r w:rsidRPr="00F27A86">
        <w:rPr>
          <w:color w:val="4D565E"/>
          <w:sz w:val="20"/>
          <w:szCs w:val="20"/>
        </w:rPr>
        <w:br w:type="page"/>
      </w:r>
    </w:p>
    <w:p w14:paraId="003ADD5D" w14:textId="3577270A" w:rsidR="00DB7806" w:rsidRPr="00F27A86" w:rsidRDefault="00EA3D5F" w:rsidP="00AB7096">
      <w:pPr>
        <w:pStyle w:val="Prrafodelista"/>
        <w:keepNext/>
        <w:keepLines/>
        <w:widowControl w:val="0"/>
        <w:spacing w:before="240"/>
        <w:ind w:left="0" w:right="51"/>
        <w:jc w:val="center"/>
        <w:rPr>
          <w:color w:val="4D565E"/>
          <w:sz w:val="20"/>
          <w:szCs w:val="20"/>
        </w:rPr>
      </w:pPr>
      <w:r w:rsidRPr="00F27A86">
        <w:rPr>
          <w:color w:val="4D565E"/>
          <w:sz w:val="20"/>
          <w:szCs w:val="20"/>
        </w:rPr>
        <w:lastRenderedPageBreak/>
        <w:t xml:space="preserve">Cuadro </w:t>
      </w:r>
      <w:r w:rsidR="004F5E99" w:rsidRPr="00F27A86">
        <w:rPr>
          <w:color w:val="4D565E"/>
          <w:sz w:val="20"/>
          <w:szCs w:val="20"/>
        </w:rPr>
        <w:t>5</w:t>
      </w:r>
    </w:p>
    <w:p w14:paraId="48F37F9A" w14:textId="26B2BD4A" w:rsidR="00A62AC7" w:rsidRPr="00F27A86" w:rsidRDefault="00342545" w:rsidP="00DB7806">
      <w:pPr>
        <w:pStyle w:val="Prrafodelista"/>
        <w:keepNext/>
        <w:keepLines/>
        <w:widowControl w:val="0"/>
        <w:ind w:left="0" w:right="51"/>
        <w:jc w:val="center"/>
        <w:rPr>
          <w:b/>
          <w:bCs/>
          <w:color w:val="003057"/>
          <w:sz w:val="22"/>
          <w:szCs w:val="22"/>
        </w:rPr>
      </w:pPr>
      <w:r w:rsidRPr="00F27A86">
        <w:rPr>
          <w:b/>
          <w:bCs/>
          <w:color w:val="003057"/>
          <w:sz w:val="22"/>
          <w:szCs w:val="22"/>
        </w:rPr>
        <w:t>Indicadores seleccionados</w:t>
      </w:r>
      <w:r w:rsidR="00543B1F" w:rsidRPr="00F27A86">
        <w:rPr>
          <w:b/>
          <w:bCs/>
          <w:color w:val="003057"/>
          <w:sz w:val="22"/>
          <w:szCs w:val="22"/>
        </w:rPr>
        <w:t>,</w:t>
      </w:r>
      <w:r w:rsidRPr="00F27A86">
        <w:rPr>
          <w:b/>
          <w:bCs/>
          <w:color w:val="003057"/>
          <w:sz w:val="22"/>
          <w:szCs w:val="22"/>
        </w:rPr>
        <w:t xml:space="preserve"> según </w:t>
      </w:r>
      <w:r w:rsidR="00851C77" w:rsidRPr="00F27A86">
        <w:rPr>
          <w:b/>
          <w:bCs/>
          <w:color w:val="003057"/>
          <w:sz w:val="22"/>
          <w:szCs w:val="22"/>
        </w:rPr>
        <w:t>sexo</w:t>
      </w:r>
    </w:p>
    <w:p w14:paraId="40731D73" w14:textId="64E425B7" w:rsidR="00A62AC7" w:rsidRPr="00F27A86" w:rsidRDefault="00C1557F" w:rsidP="00A62AC7">
      <w:pPr>
        <w:keepNext/>
        <w:keepLines/>
        <w:widowControl w:val="0"/>
        <w:jc w:val="center"/>
        <w:rPr>
          <w:color w:val="27251F"/>
          <w:sz w:val="20"/>
          <w:szCs w:val="20"/>
        </w:rPr>
      </w:pPr>
      <w:r w:rsidRPr="00F27A86">
        <w:rPr>
          <w:color w:val="27251F"/>
          <w:sz w:val="20"/>
          <w:szCs w:val="20"/>
        </w:rPr>
        <w:t>septiembre</w:t>
      </w:r>
      <w:r w:rsidR="00A861BA" w:rsidRPr="00F27A86">
        <w:rPr>
          <w:color w:val="27251F"/>
          <w:sz w:val="20"/>
          <w:szCs w:val="20"/>
        </w:rPr>
        <w:t xml:space="preserve"> de </w:t>
      </w:r>
      <w:r w:rsidR="002E24A8" w:rsidRPr="00F27A86">
        <w:rPr>
          <w:color w:val="27251F"/>
          <w:sz w:val="20"/>
          <w:szCs w:val="20"/>
        </w:rPr>
        <w:t xml:space="preserve">los </w:t>
      </w:r>
      <w:r w:rsidR="00A861BA" w:rsidRPr="00F27A86">
        <w:rPr>
          <w:color w:val="27251F"/>
          <w:sz w:val="20"/>
          <w:szCs w:val="20"/>
        </w:rPr>
        <w:t>año</w:t>
      </w:r>
      <w:r w:rsidR="002E24A8" w:rsidRPr="00F27A86">
        <w:rPr>
          <w:color w:val="27251F"/>
          <w:sz w:val="20"/>
          <w:szCs w:val="20"/>
        </w:rPr>
        <w:t>s que se indican</w:t>
      </w:r>
    </w:p>
    <w:p w14:paraId="392C95E1" w14:textId="3FFA573B" w:rsidR="00673714" w:rsidRPr="00F27A86" w:rsidRDefault="00673714" w:rsidP="00A62AC7">
      <w:pPr>
        <w:keepNext/>
        <w:keepLines/>
        <w:widowControl w:val="0"/>
        <w:jc w:val="center"/>
        <w:rPr>
          <w:color w:val="27251F"/>
          <w:sz w:val="18"/>
          <w:szCs w:val="18"/>
        </w:rPr>
      </w:pPr>
      <w:r w:rsidRPr="00F27A86">
        <w:rPr>
          <w:color w:val="27251F"/>
          <w:sz w:val="18"/>
          <w:szCs w:val="18"/>
        </w:rPr>
        <w:t>(millones de personas</w:t>
      </w:r>
      <w:r w:rsidR="00C61041" w:rsidRPr="00F27A86">
        <w:rPr>
          <w:color w:val="27251F"/>
          <w:sz w:val="18"/>
          <w:szCs w:val="18"/>
        </w:rPr>
        <w:t xml:space="preserve">, </w:t>
      </w:r>
      <w:r w:rsidR="00404964" w:rsidRPr="00F27A86">
        <w:rPr>
          <w:color w:val="27251F"/>
          <w:sz w:val="18"/>
          <w:szCs w:val="18"/>
        </w:rPr>
        <w:t>porcentaje</w:t>
      </w:r>
      <w:r w:rsidR="00C61041" w:rsidRPr="00F27A86">
        <w:rPr>
          <w:color w:val="27251F"/>
          <w:sz w:val="18"/>
          <w:szCs w:val="18"/>
        </w:rPr>
        <w:t xml:space="preserve"> y diferencia anual</w:t>
      </w:r>
      <w:r w:rsidRPr="00F27A86">
        <w:rPr>
          <w:color w:val="27251F"/>
          <w:sz w:val="18"/>
          <w:szCs w:val="18"/>
        </w:rPr>
        <w:t>)</w:t>
      </w:r>
    </w:p>
    <w:tbl>
      <w:tblPr>
        <w:tblW w:w="0" w:type="auto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2"/>
        <w:gridCol w:w="635"/>
        <w:gridCol w:w="636"/>
        <w:gridCol w:w="635"/>
        <w:gridCol w:w="636"/>
        <w:gridCol w:w="636"/>
        <w:gridCol w:w="635"/>
        <w:gridCol w:w="636"/>
        <w:gridCol w:w="636"/>
        <w:gridCol w:w="635"/>
        <w:gridCol w:w="636"/>
        <w:gridCol w:w="636"/>
      </w:tblGrid>
      <w:tr w:rsidR="00361653" w:rsidRPr="00F27A86" w14:paraId="6F440847" w14:textId="77777777" w:rsidTr="00C72BE3">
        <w:trPr>
          <w:trHeight w:val="283"/>
          <w:jc w:val="center"/>
        </w:trPr>
        <w:tc>
          <w:tcPr>
            <w:tcW w:w="2972" w:type="dxa"/>
            <w:vMerge w:val="restart"/>
            <w:shd w:val="clear" w:color="auto" w:fill="80DDD7"/>
            <w:noWrap/>
            <w:vAlign w:val="center"/>
          </w:tcPr>
          <w:p w14:paraId="217FE8D5" w14:textId="77777777" w:rsidR="00361653" w:rsidRPr="00F27A86" w:rsidRDefault="00361653" w:rsidP="009679D0">
            <w:pPr>
              <w:ind w:left="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3813" w:type="dxa"/>
            <w:gridSpan w:val="6"/>
            <w:shd w:val="clear" w:color="auto" w:fill="80DDD7"/>
            <w:vAlign w:val="center"/>
          </w:tcPr>
          <w:p w14:paraId="4313EC06" w14:textId="6ACBFB2E" w:rsidR="00361653" w:rsidRPr="00F27A86" w:rsidRDefault="00C1557F" w:rsidP="009679D0">
            <w:pPr>
              <w:ind w:right="57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Septiembre</w:t>
            </w:r>
          </w:p>
        </w:tc>
        <w:tc>
          <w:tcPr>
            <w:tcW w:w="3179" w:type="dxa"/>
            <w:gridSpan w:val="5"/>
            <w:shd w:val="clear" w:color="auto" w:fill="80DDD7"/>
            <w:vAlign w:val="center"/>
          </w:tcPr>
          <w:p w14:paraId="6E52884E" w14:textId="77777777" w:rsidR="00361653" w:rsidRPr="00F27A86" w:rsidRDefault="00361653" w:rsidP="009679D0">
            <w:pPr>
              <w:ind w:right="57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Diferencia respecto al año anterior</w:t>
            </w:r>
          </w:p>
        </w:tc>
      </w:tr>
      <w:tr w:rsidR="00361653" w:rsidRPr="00F27A86" w14:paraId="31AF9541" w14:textId="77777777" w:rsidTr="00C72BE3">
        <w:trPr>
          <w:trHeight w:val="283"/>
          <w:jc w:val="center"/>
        </w:trPr>
        <w:tc>
          <w:tcPr>
            <w:tcW w:w="2972" w:type="dxa"/>
            <w:vMerge/>
            <w:shd w:val="clear" w:color="auto" w:fill="D6E3BC" w:themeFill="accent3" w:themeFillTint="66"/>
            <w:noWrap/>
            <w:vAlign w:val="center"/>
          </w:tcPr>
          <w:p w14:paraId="1FFE7405" w14:textId="77777777" w:rsidR="00361653" w:rsidRPr="00F27A86" w:rsidRDefault="00361653" w:rsidP="009679D0">
            <w:pPr>
              <w:ind w:left="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5" w:type="dxa"/>
            <w:shd w:val="clear" w:color="auto" w:fill="BDEDEA"/>
            <w:vAlign w:val="center"/>
          </w:tcPr>
          <w:p w14:paraId="7FB5B0C4" w14:textId="77777777" w:rsidR="00361653" w:rsidRPr="00F27A86" w:rsidRDefault="00361653" w:rsidP="009679D0">
            <w:pPr>
              <w:ind w:left="-57"/>
              <w:jc w:val="center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2020</w:t>
            </w:r>
          </w:p>
        </w:tc>
        <w:tc>
          <w:tcPr>
            <w:tcW w:w="636" w:type="dxa"/>
            <w:shd w:val="clear" w:color="auto" w:fill="BDEDEA"/>
            <w:vAlign w:val="center"/>
          </w:tcPr>
          <w:p w14:paraId="784B3DF2" w14:textId="77777777" w:rsidR="00361653" w:rsidRPr="00F27A86" w:rsidRDefault="00361653" w:rsidP="009679D0">
            <w:pPr>
              <w:ind w:left="-57"/>
              <w:jc w:val="center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2021</w:t>
            </w:r>
          </w:p>
        </w:tc>
        <w:tc>
          <w:tcPr>
            <w:tcW w:w="635" w:type="dxa"/>
            <w:shd w:val="clear" w:color="auto" w:fill="BDEDEA"/>
            <w:vAlign w:val="center"/>
          </w:tcPr>
          <w:p w14:paraId="799458BC" w14:textId="77777777" w:rsidR="00361653" w:rsidRPr="00F27A86" w:rsidRDefault="00361653" w:rsidP="009679D0">
            <w:pPr>
              <w:ind w:left="-57"/>
              <w:jc w:val="center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636" w:type="dxa"/>
            <w:shd w:val="clear" w:color="auto" w:fill="BDEDEA"/>
            <w:noWrap/>
            <w:vAlign w:val="center"/>
          </w:tcPr>
          <w:p w14:paraId="4B1D0CD2" w14:textId="77777777" w:rsidR="00361653" w:rsidRPr="00F27A86" w:rsidRDefault="00361653" w:rsidP="009679D0">
            <w:pPr>
              <w:ind w:left="-57"/>
              <w:jc w:val="center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636" w:type="dxa"/>
            <w:shd w:val="clear" w:color="auto" w:fill="BDEDEA"/>
            <w:vAlign w:val="center"/>
          </w:tcPr>
          <w:p w14:paraId="3481BD1D" w14:textId="77777777" w:rsidR="00361653" w:rsidRPr="00F27A86" w:rsidRDefault="00361653" w:rsidP="009679D0">
            <w:pPr>
              <w:ind w:left="-57"/>
              <w:jc w:val="center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635" w:type="dxa"/>
            <w:shd w:val="clear" w:color="auto" w:fill="BDEDEA"/>
            <w:vAlign w:val="center"/>
          </w:tcPr>
          <w:p w14:paraId="7040DFCB" w14:textId="77777777" w:rsidR="00361653" w:rsidRPr="00F27A86" w:rsidRDefault="00361653" w:rsidP="009679D0">
            <w:pPr>
              <w:ind w:left="-57"/>
              <w:jc w:val="center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636" w:type="dxa"/>
            <w:shd w:val="clear" w:color="auto" w:fill="BDEDEA"/>
            <w:vAlign w:val="center"/>
          </w:tcPr>
          <w:p w14:paraId="03D65BEC" w14:textId="77777777" w:rsidR="00361653" w:rsidRPr="00F27A86" w:rsidRDefault="00361653" w:rsidP="009679D0">
            <w:pPr>
              <w:ind w:left="-57"/>
              <w:jc w:val="center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2021</w:t>
            </w:r>
          </w:p>
        </w:tc>
        <w:tc>
          <w:tcPr>
            <w:tcW w:w="636" w:type="dxa"/>
            <w:shd w:val="clear" w:color="auto" w:fill="BDEDEA"/>
            <w:vAlign w:val="center"/>
          </w:tcPr>
          <w:p w14:paraId="519112DF" w14:textId="77777777" w:rsidR="00361653" w:rsidRPr="00F27A86" w:rsidRDefault="00361653" w:rsidP="009679D0">
            <w:pPr>
              <w:ind w:left="-57"/>
              <w:jc w:val="center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635" w:type="dxa"/>
            <w:shd w:val="clear" w:color="auto" w:fill="BDEDEA"/>
            <w:vAlign w:val="center"/>
          </w:tcPr>
          <w:p w14:paraId="458DE04F" w14:textId="77777777" w:rsidR="00361653" w:rsidRPr="00F27A86" w:rsidRDefault="00361653" w:rsidP="009679D0">
            <w:pPr>
              <w:ind w:left="-57"/>
              <w:jc w:val="center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636" w:type="dxa"/>
            <w:shd w:val="clear" w:color="auto" w:fill="BDEDEA"/>
            <w:vAlign w:val="center"/>
          </w:tcPr>
          <w:p w14:paraId="6EE314BB" w14:textId="77777777" w:rsidR="00361653" w:rsidRPr="00F27A86" w:rsidRDefault="00361653" w:rsidP="009679D0">
            <w:pPr>
              <w:ind w:left="-57"/>
              <w:jc w:val="center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636" w:type="dxa"/>
            <w:shd w:val="clear" w:color="auto" w:fill="BDEDEA"/>
            <w:vAlign w:val="center"/>
          </w:tcPr>
          <w:p w14:paraId="189F4891" w14:textId="77777777" w:rsidR="00361653" w:rsidRPr="00F27A86" w:rsidRDefault="00361653" w:rsidP="009679D0">
            <w:pPr>
              <w:ind w:left="-57"/>
              <w:jc w:val="center"/>
              <w:rPr>
                <w:b/>
                <w:bCs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2025</w:t>
            </w:r>
          </w:p>
        </w:tc>
      </w:tr>
      <w:tr w:rsidR="00B15132" w:rsidRPr="00F27A86" w14:paraId="70DA3412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C0C0C0"/>
            <w:noWrap/>
            <w:vAlign w:val="center"/>
            <w:hideMark/>
          </w:tcPr>
          <w:p w14:paraId="37FDA964" w14:textId="77777777" w:rsidR="00B15132" w:rsidRPr="00F27A86" w:rsidRDefault="00B15132" w:rsidP="00B15132">
            <w:pPr>
              <w:ind w:left="57"/>
              <w:jc w:val="left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eastAsia="es-MX"/>
              </w:rPr>
              <w:t>Población económicamente activa</w:t>
            </w:r>
            <w:r w:rsidRPr="00F27A86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195845CF" w14:textId="6A8E91DE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53.7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6A7ADFED" w14:textId="6F0BF82A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57.5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06ED7D1D" w14:textId="59901C57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59.5</w:t>
            </w:r>
          </w:p>
        </w:tc>
        <w:tc>
          <w:tcPr>
            <w:tcW w:w="636" w:type="dxa"/>
            <w:shd w:val="clear" w:color="auto" w:fill="C0C0C0"/>
            <w:noWrap/>
            <w:vAlign w:val="center"/>
          </w:tcPr>
          <w:p w14:paraId="5FE5783B" w14:textId="69EECD35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60.8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01426034" w14:textId="78B14F2F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61.2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6A716C87" w14:textId="0546AA3B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62.1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1C5D5562" w14:textId="4D4DD7DB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3.9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43A1437A" w14:textId="55137E0C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2.0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1CA685F9" w14:textId="5069DAA9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1.4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3B6E7574" w14:textId="14343581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0.4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179CAE5F" w14:textId="299E2532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0.9</w:t>
            </w:r>
          </w:p>
        </w:tc>
      </w:tr>
      <w:tr w:rsidR="00B15132" w:rsidRPr="00F27A86" w14:paraId="52699118" w14:textId="77777777" w:rsidTr="00B15132">
        <w:trPr>
          <w:trHeight w:val="227"/>
          <w:jc w:val="center"/>
        </w:trPr>
        <w:tc>
          <w:tcPr>
            <w:tcW w:w="2972" w:type="dxa"/>
            <w:noWrap/>
            <w:vAlign w:val="center"/>
          </w:tcPr>
          <w:p w14:paraId="7E0C9444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Población ocupada</w:t>
            </w:r>
          </w:p>
        </w:tc>
        <w:tc>
          <w:tcPr>
            <w:tcW w:w="635" w:type="dxa"/>
            <w:vAlign w:val="center"/>
          </w:tcPr>
          <w:p w14:paraId="43A0ED1D" w14:textId="7AA4BA97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50.9</w:t>
            </w:r>
          </w:p>
        </w:tc>
        <w:tc>
          <w:tcPr>
            <w:tcW w:w="636" w:type="dxa"/>
            <w:vAlign w:val="center"/>
          </w:tcPr>
          <w:p w14:paraId="0FB5477B" w14:textId="7040D02D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55.1</w:t>
            </w:r>
          </w:p>
        </w:tc>
        <w:tc>
          <w:tcPr>
            <w:tcW w:w="635" w:type="dxa"/>
            <w:vAlign w:val="center"/>
          </w:tcPr>
          <w:p w14:paraId="3883FA46" w14:textId="0923C95C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57.5</w:t>
            </w:r>
          </w:p>
        </w:tc>
        <w:tc>
          <w:tcPr>
            <w:tcW w:w="636" w:type="dxa"/>
            <w:noWrap/>
            <w:vAlign w:val="center"/>
          </w:tcPr>
          <w:p w14:paraId="3A2518EF" w14:textId="716C54F5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59.1</w:t>
            </w:r>
          </w:p>
        </w:tc>
        <w:tc>
          <w:tcPr>
            <w:tcW w:w="636" w:type="dxa"/>
            <w:vAlign w:val="center"/>
          </w:tcPr>
          <w:p w14:paraId="3C3A69EF" w14:textId="11B38E2E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59.4</w:t>
            </w:r>
          </w:p>
        </w:tc>
        <w:tc>
          <w:tcPr>
            <w:tcW w:w="635" w:type="dxa"/>
            <w:vAlign w:val="center"/>
          </w:tcPr>
          <w:p w14:paraId="27FEB8E3" w14:textId="40D7E184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60.2</w:t>
            </w:r>
          </w:p>
        </w:tc>
        <w:tc>
          <w:tcPr>
            <w:tcW w:w="636" w:type="dxa"/>
            <w:vAlign w:val="center"/>
          </w:tcPr>
          <w:p w14:paraId="7207A5BE" w14:textId="775D455B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4.2</w:t>
            </w:r>
          </w:p>
        </w:tc>
        <w:tc>
          <w:tcPr>
            <w:tcW w:w="636" w:type="dxa"/>
            <w:vAlign w:val="center"/>
          </w:tcPr>
          <w:p w14:paraId="2A6E5C97" w14:textId="74D4FAAC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635" w:type="dxa"/>
            <w:vAlign w:val="center"/>
          </w:tcPr>
          <w:p w14:paraId="66E2DC5A" w14:textId="33D0B346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1.6</w:t>
            </w:r>
          </w:p>
        </w:tc>
        <w:tc>
          <w:tcPr>
            <w:tcW w:w="636" w:type="dxa"/>
            <w:vAlign w:val="center"/>
          </w:tcPr>
          <w:p w14:paraId="282C5E2F" w14:textId="388AF9BB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636" w:type="dxa"/>
            <w:vAlign w:val="center"/>
          </w:tcPr>
          <w:p w14:paraId="492603B8" w14:textId="50BF59B6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0.8</w:t>
            </w:r>
          </w:p>
        </w:tc>
      </w:tr>
      <w:tr w:rsidR="00B15132" w:rsidRPr="00F27A86" w14:paraId="7A41A607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F2F2F2"/>
            <w:noWrap/>
            <w:vAlign w:val="center"/>
          </w:tcPr>
          <w:p w14:paraId="36F02B19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Población desocupada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36B22EB5" w14:textId="01D1AFD7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2.8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6CB69A50" w14:textId="725CC99A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2.4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344AD09F" w14:textId="1305E855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2.0</w:t>
            </w:r>
          </w:p>
        </w:tc>
        <w:tc>
          <w:tcPr>
            <w:tcW w:w="636" w:type="dxa"/>
            <w:shd w:val="clear" w:color="auto" w:fill="F2F2F2"/>
            <w:noWrap/>
            <w:vAlign w:val="center"/>
          </w:tcPr>
          <w:p w14:paraId="35322A6C" w14:textId="1F7B7A5E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1.8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60922FB9" w14:textId="58F36A2B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1.8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633DB8C7" w14:textId="741291F6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1.8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51E68BB3" w14:textId="6A5B4D06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-0.3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148A30F7" w14:textId="5A3F3682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-0.4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14852C87" w14:textId="13B1FBED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-0.2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540A04BE" w14:textId="492DE0EC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1F64D4BA" w14:textId="18ED804A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B15132" w:rsidRPr="00F27A86" w14:paraId="55BB0074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C0C0C0"/>
            <w:noWrap/>
            <w:vAlign w:val="center"/>
            <w:hideMark/>
          </w:tcPr>
          <w:p w14:paraId="438B5F2B" w14:textId="77777777" w:rsidR="00B15132" w:rsidRPr="00F27A86" w:rsidRDefault="00B15132" w:rsidP="00B15132">
            <w:pPr>
              <w:ind w:left="57"/>
              <w:jc w:val="left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eastAsia="es-MX"/>
              </w:rPr>
              <w:t>Tasa de participación económica</w:t>
            </w:r>
            <w:r w:rsidRPr="00F27A86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2/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54CEBB94" w14:textId="67E206DC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55.7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19FEF722" w14:textId="3490C149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58.4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655B8913" w14:textId="198FB7C2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59.6</w:t>
            </w:r>
          </w:p>
        </w:tc>
        <w:tc>
          <w:tcPr>
            <w:tcW w:w="636" w:type="dxa"/>
            <w:shd w:val="clear" w:color="auto" w:fill="C0C0C0"/>
            <w:noWrap/>
            <w:vAlign w:val="center"/>
          </w:tcPr>
          <w:p w14:paraId="03A680D0" w14:textId="62EC5288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60.4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25A8560C" w14:textId="3C14591B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60.0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45F9E3D3" w14:textId="07B4297C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59.6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1EA5EAD9" w14:textId="40B6360A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2.7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5E2F4E76" w14:textId="30EF5DD1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1.3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57E1F795" w14:textId="0F535354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0.7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12E3EC7E" w14:textId="2C30E5DD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-0.4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4CF45DB0" w14:textId="7157A155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-0.4</w:t>
            </w:r>
          </w:p>
        </w:tc>
      </w:tr>
      <w:tr w:rsidR="00B15132" w:rsidRPr="00F27A86" w14:paraId="59D69BD9" w14:textId="77777777" w:rsidTr="00B15132">
        <w:trPr>
          <w:trHeight w:val="227"/>
          <w:jc w:val="center"/>
        </w:trPr>
        <w:tc>
          <w:tcPr>
            <w:tcW w:w="2972" w:type="dxa"/>
            <w:noWrap/>
            <w:vAlign w:val="center"/>
          </w:tcPr>
          <w:p w14:paraId="020D41FA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Mujeres</w:t>
            </w:r>
          </w:p>
        </w:tc>
        <w:tc>
          <w:tcPr>
            <w:tcW w:w="635" w:type="dxa"/>
            <w:vAlign w:val="center"/>
          </w:tcPr>
          <w:p w14:paraId="51A8D382" w14:textId="12D49861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40.3</w:t>
            </w:r>
          </w:p>
        </w:tc>
        <w:tc>
          <w:tcPr>
            <w:tcW w:w="636" w:type="dxa"/>
            <w:vAlign w:val="center"/>
          </w:tcPr>
          <w:p w14:paraId="54C70B34" w14:textId="27B8D862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43.2</w:t>
            </w:r>
          </w:p>
        </w:tc>
        <w:tc>
          <w:tcPr>
            <w:tcW w:w="635" w:type="dxa"/>
            <w:vAlign w:val="center"/>
          </w:tcPr>
          <w:p w14:paraId="7305A6B9" w14:textId="55FAB82B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45.3</w:t>
            </w:r>
          </w:p>
        </w:tc>
        <w:tc>
          <w:tcPr>
            <w:tcW w:w="636" w:type="dxa"/>
            <w:noWrap/>
            <w:vAlign w:val="center"/>
          </w:tcPr>
          <w:p w14:paraId="3ADA096F" w14:textId="34119F3A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46.4</w:t>
            </w:r>
          </w:p>
        </w:tc>
        <w:tc>
          <w:tcPr>
            <w:tcW w:w="636" w:type="dxa"/>
            <w:vAlign w:val="center"/>
          </w:tcPr>
          <w:p w14:paraId="59A8B579" w14:textId="28870307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46.5</w:t>
            </w:r>
          </w:p>
        </w:tc>
        <w:tc>
          <w:tcPr>
            <w:tcW w:w="635" w:type="dxa"/>
            <w:vAlign w:val="center"/>
          </w:tcPr>
          <w:p w14:paraId="3846CE1B" w14:textId="37EC93A9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45.6</w:t>
            </w:r>
          </w:p>
        </w:tc>
        <w:tc>
          <w:tcPr>
            <w:tcW w:w="636" w:type="dxa"/>
            <w:vAlign w:val="center"/>
          </w:tcPr>
          <w:p w14:paraId="0F5DB1E9" w14:textId="5D3F7DA1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636" w:type="dxa"/>
            <w:vAlign w:val="center"/>
          </w:tcPr>
          <w:p w14:paraId="187EF1CB" w14:textId="4DD1DEAB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635" w:type="dxa"/>
            <w:vAlign w:val="center"/>
          </w:tcPr>
          <w:p w14:paraId="590EAA6C" w14:textId="5E050D0D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1.1</w:t>
            </w:r>
          </w:p>
        </w:tc>
        <w:tc>
          <w:tcPr>
            <w:tcW w:w="636" w:type="dxa"/>
            <w:vAlign w:val="center"/>
          </w:tcPr>
          <w:p w14:paraId="22ACDB7C" w14:textId="62E1A565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  <w:tc>
          <w:tcPr>
            <w:tcW w:w="636" w:type="dxa"/>
            <w:vAlign w:val="center"/>
          </w:tcPr>
          <w:p w14:paraId="5C6CED40" w14:textId="72DD09FD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-0.9</w:t>
            </w:r>
          </w:p>
        </w:tc>
      </w:tr>
      <w:tr w:rsidR="00B15132" w:rsidRPr="00F27A86" w14:paraId="47384AC8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F2F2F2"/>
            <w:noWrap/>
            <w:vAlign w:val="center"/>
          </w:tcPr>
          <w:p w14:paraId="1925A761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Hombres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5492FC05" w14:textId="20FBE32E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72.8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25DB261B" w14:textId="142F89D4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75.2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6351AEED" w14:textId="3B52AAAC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75.7</w:t>
            </w:r>
          </w:p>
        </w:tc>
        <w:tc>
          <w:tcPr>
            <w:tcW w:w="636" w:type="dxa"/>
            <w:shd w:val="clear" w:color="auto" w:fill="F2F2F2"/>
            <w:noWrap/>
            <w:vAlign w:val="center"/>
          </w:tcPr>
          <w:p w14:paraId="4FB0A120" w14:textId="242B68C2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76.0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46221919" w14:textId="3AB16AB0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75.4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2529B112" w14:textId="6F1E6D9A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75.4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4B7AC2F9" w14:textId="5B2ED4CA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3F96B694" w14:textId="3ACF6345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0.5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13E729BB" w14:textId="09CFFF25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263895DF" w14:textId="2D5FA5F9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-0.6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63DA428F" w14:textId="42B6EF7A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B15132" w:rsidRPr="00F27A86" w14:paraId="7B321CB1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C0C0C0"/>
            <w:noWrap/>
            <w:vAlign w:val="center"/>
            <w:hideMark/>
          </w:tcPr>
          <w:p w14:paraId="5599A489" w14:textId="77777777" w:rsidR="00B15132" w:rsidRPr="00F27A86" w:rsidRDefault="00B15132" w:rsidP="00B15132">
            <w:pPr>
              <w:ind w:left="57"/>
              <w:jc w:val="left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eastAsia="es-MX"/>
              </w:rPr>
              <w:t>Tasa de desocupación</w:t>
            </w:r>
            <w:r w:rsidRPr="00F27A86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3/ 5/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0249F95C" w14:textId="54BF805C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5.1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6AEFECE0" w14:textId="55867F5A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4.2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115F3EE6" w14:textId="139EE2BB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3.3</w:t>
            </w:r>
          </w:p>
        </w:tc>
        <w:tc>
          <w:tcPr>
            <w:tcW w:w="636" w:type="dxa"/>
            <w:shd w:val="clear" w:color="auto" w:fill="C0C0C0"/>
            <w:noWrap/>
            <w:vAlign w:val="center"/>
          </w:tcPr>
          <w:p w14:paraId="0DFCA8CB" w14:textId="5ADF87CF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2.9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30E41FCE" w14:textId="19BF6B37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2.9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3AA4F42F" w14:textId="6FBDBCA7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3.0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65387A73" w14:textId="2BE9FD56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-0.9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42BE83A4" w14:textId="401B4647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-0.8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21CCF9B4" w14:textId="2383FE4F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4F944109" w14:textId="6EE15D2C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0.0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058FDD86" w14:textId="2B355904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0.1</w:t>
            </w:r>
          </w:p>
        </w:tc>
      </w:tr>
      <w:tr w:rsidR="00B15132" w:rsidRPr="00F27A86" w14:paraId="135EC4F0" w14:textId="77777777" w:rsidTr="00B15132">
        <w:trPr>
          <w:trHeight w:val="227"/>
          <w:jc w:val="center"/>
        </w:trPr>
        <w:tc>
          <w:tcPr>
            <w:tcW w:w="2972" w:type="dxa"/>
            <w:noWrap/>
            <w:vAlign w:val="center"/>
          </w:tcPr>
          <w:p w14:paraId="4C83A949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Mujeres</w:t>
            </w:r>
          </w:p>
        </w:tc>
        <w:tc>
          <w:tcPr>
            <w:tcW w:w="635" w:type="dxa"/>
            <w:vAlign w:val="center"/>
          </w:tcPr>
          <w:p w14:paraId="72024071" w14:textId="2376E480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4.5</w:t>
            </w:r>
          </w:p>
        </w:tc>
        <w:tc>
          <w:tcPr>
            <w:tcW w:w="636" w:type="dxa"/>
            <w:vAlign w:val="center"/>
          </w:tcPr>
          <w:p w14:paraId="5B6F109B" w14:textId="6D63D7C6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4.3</w:t>
            </w:r>
          </w:p>
        </w:tc>
        <w:tc>
          <w:tcPr>
            <w:tcW w:w="635" w:type="dxa"/>
            <w:vAlign w:val="center"/>
          </w:tcPr>
          <w:p w14:paraId="4EDCF754" w14:textId="4D090569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3.4</w:t>
            </w:r>
          </w:p>
        </w:tc>
        <w:tc>
          <w:tcPr>
            <w:tcW w:w="636" w:type="dxa"/>
            <w:noWrap/>
            <w:vAlign w:val="center"/>
          </w:tcPr>
          <w:p w14:paraId="0E09365F" w14:textId="14E2A76B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3.0</w:t>
            </w:r>
          </w:p>
        </w:tc>
        <w:tc>
          <w:tcPr>
            <w:tcW w:w="636" w:type="dxa"/>
            <w:vAlign w:val="center"/>
          </w:tcPr>
          <w:p w14:paraId="1277A0B9" w14:textId="0C1759FE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3.0</w:t>
            </w:r>
          </w:p>
        </w:tc>
        <w:tc>
          <w:tcPr>
            <w:tcW w:w="635" w:type="dxa"/>
            <w:vAlign w:val="center"/>
          </w:tcPr>
          <w:p w14:paraId="125D9441" w14:textId="265FDD64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3.1</w:t>
            </w:r>
          </w:p>
        </w:tc>
        <w:tc>
          <w:tcPr>
            <w:tcW w:w="636" w:type="dxa"/>
            <w:vAlign w:val="center"/>
          </w:tcPr>
          <w:p w14:paraId="2B0D3A30" w14:textId="5E0BA131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-0.2</w:t>
            </w:r>
          </w:p>
        </w:tc>
        <w:tc>
          <w:tcPr>
            <w:tcW w:w="636" w:type="dxa"/>
            <w:vAlign w:val="center"/>
          </w:tcPr>
          <w:p w14:paraId="357DFC3C" w14:textId="7EA84543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-0.9</w:t>
            </w:r>
          </w:p>
        </w:tc>
        <w:tc>
          <w:tcPr>
            <w:tcW w:w="635" w:type="dxa"/>
            <w:vAlign w:val="center"/>
          </w:tcPr>
          <w:p w14:paraId="3D42577F" w14:textId="0479075A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-0.5</w:t>
            </w:r>
          </w:p>
        </w:tc>
        <w:tc>
          <w:tcPr>
            <w:tcW w:w="636" w:type="dxa"/>
            <w:vAlign w:val="center"/>
          </w:tcPr>
          <w:p w14:paraId="35238AD7" w14:textId="6E1BEAD1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  <w:tc>
          <w:tcPr>
            <w:tcW w:w="636" w:type="dxa"/>
            <w:vAlign w:val="center"/>
          </w:tcPr>
          <w:p w14:paraId="2F921C91" w14:textId="311BC928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B15132" w:rsidRPr="00F27A86" w14:paraId="02C94811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F2F2F2"/>
            <w:noWrap/>
            <w:vAlign w:val="center"/>
          </w:tcPr>
          <w:p w14:paraId="35B5F1FF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Hombres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20119011" w14:textId="452283BA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5.5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5CD09A24" w14:textId="068662CB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4.1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49B6393C" w14:textId="518D5007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3.3</w:t>
            </w:r>
          </w:p>
        </w:tc>
        <w:tc>
          <w:tcPr>
            <w:tcW w:w="636" w:type="dxa"/>
            <w:shd w:val="clear" w:color="auto" w:fill="F2F2F2"/>
            <w:noWrap/>
            <w:vAlign w:val="center"/>
          </w:tcPr>
          <w:p w14:paraId="6EBE8AAF" w14:textId="0DE50188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2.8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1EDB5E40" w14:textId="1A53AA27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2.9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60BB8EB2" w14:textId="7AB32236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2.9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165E2D84" w14:textId="04A0FDD6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-1.4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3604D52E" w14:textId="620DF1C3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-0.8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72731056" w14:textId="5005FBDB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-0.5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4346B026" w14:textId="46136CDB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09E073DB" w14:textId="329DDF64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B15132" w:rsidRPr="00F27A86" w14:paraId="13D6F2A7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C0C0C0"/>
            <w:noWrap/>
            <w:vAlign w:val="center"/>
            <w:hideMark/>
          </w:tcPr>
          <w:p w14:paraId="7EDE6DCB" w14:textId="77777777" w:rsidR="00B15132" w:rsidRPr="00F27A86" w:rsidRDefault="00B15132" w:rsidP="00B15132">
            <w:pPr>
              <w:ind w:left="57"/>
              <w:jc w:val="left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eastAsia="es-MX"/>
              </w:rPr>
              <w:t>Tasa de subocupación</w:t>
            </w:r>
            <w:r w:rsidRPr="00F27A86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4/ 6/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3626F8BD" w14:textId="40F8AA66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10213C1C" w14:textId="1060F4CC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12.3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660BC2A8" w14:textId="63E99F51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7.9</w:t>
            </w:r>
          </w:p>
        </w:tc>
        <w:tc>
          <w:tcPr>
            <w:tcW w:w="636" w:type="dxa"/>
            <w:shd w:val="clear" w:color="auto" w:fill="C0C0C0"/>
            <w:noWrap/>
            <w:vAlign w:val="center"/>
          </w:tcPr>
          <w:p w14:paraId="6C37819E" w14:textId="377B3783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8.2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28747B64" w14:textId="58516DF6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8.2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17AE81E0" w14:textId="2542D81A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7.3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1CB919FC" w14:textId="2B5EAC87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-3.3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0426A773" w14:textId="217CADD1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-4.4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59F2A484" w14:textId="6DC817D4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0.3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4C9E4F91" w14:textId="2FB8039D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0.0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705F51ED" w14:textId="6C3CBF35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-0.9</w:t>
            </w:r>
          </w:p>
        </w:tc>
      </w:tr>
      <w:tr w:rsidR="00B15132" w:rsidRPr="00F27A86" w14:paraId="1E7B8E29" w14:textId="77777777" w:rsidTr="00B15132">
        <w:trPr>
          <w:trHeight w:val="227"/>
          <w:jc w:val="center"/>
        </w:trPr>
        <w:tc>
          <w:tcPr>
            <w:tcW w:w="2972" w:type="dxa"/>
            <w:noWrap/>
            <w:vAlign w:val="center"/>
          </w:tcPr>
          <w:p w14:paraId="3827A664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Mujeres</w:t>
            </w:r>
          </w:p>
        </w:tc>
        <w:tc>
          <w:tcPr>
            <w:tcW w:w="635" w:type="dxa"/>
            <w:vAlign w:val="center"/>
          </w:tcPr>
          <w:p w14:paraId="64272D3B" w14:textId="62F2C126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15.5</w:t>
            </w:r>
          </w:p>
        </w:tc>
        <w:tc>
          <w:tcPr>
            <w:tcW w:w="636" w:type="dxa"/>
            <w:vAlign w:val="center"/>
          </w:tcPr>
          <w:p w14:paraId="4DFF27A5" w14:textId="1C40F518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12.0</w:t>
            </w:r>
          </w:p>
        </w:tc>
        <w:tc>
          <w:tcPr>
            <w:tcW w:w="635" w:type="dxa"/>
            <w:vAlign w:val="center"/>
          </w:tcPr>
          <w:p w14:paraId="50A0BE68" w14:textId="4DD25EAD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7.5</w:t>
            </w:r>
          </w:p>
        </w:tc>
        <w:tc>
          <w:tcPr>
            <w:tcW w:w="636" w:type="dxa"/>
            <w:noWrap/>
            <w:vAlign w:val="center"/>
          </w:tcPr>
          <w:p w14:paraId="41B570FA" w14:textId="450506AE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7.8</w:t>
            </w:r>
          </w:p>
        </w:tc>
        <w:tc>
          <w:tcPr>
            <w:tcW w:w="636" w:type="dxa"/>
            <w:vAlign w:val="center"/>
          </w:tcPr>
          <w:p w14:paraId="68BBEE73" w14:textId="2275543B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7.7</w:t>
            </w:r>
          </w:p>
        </w:tc>
        <w:tc>
          <w:tcPr>
            <w:tcW w:w="635" w:type="dxa"/>
            <w:vAlign w:val="center"/>
          </w:tcPr>
          <w:p w14:paraId="0CB7A47F" w14:textId="7E374B97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7.0</w:t>
            </w:r>
          </w:p>
        </w:tc>
        <w:tc>
          <w:tcPr>
            <w:tcW w:w="636" w:type="dxa"/>
            <w:vAlign w:val="center"/>
          </w:tcPr>
          <w:p w14:paraId="7C2E5321" w14:textId="1E3FD8C6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-3.4</w:t>
            </w:r>
          </w:p>
        </w:tc>
        <w:tc>
          <w:tcPr>
            <w:tcW w:w="636" w:type="dxa"/>
            <w:vAlign w:val="center"/>
          </w:tcPr>
          <w:p w14:paraId="183825A2" w14:textId="4E6FDFBD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-4.5</w:t>
            </w:r>
          </w:p>
        </w:tc>
        <w:tc>
          <w:tcPr>
            <w:tcW w:w="635" w:type="dxa"/>
            <w:vAlign w:val="center"/>
          </w:tcPr>
          <w:p w14:paraId="3D086914" w14:textId="228C44E4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636" w:type="dxa"/>
            <w:vAlign w:val="center"/>
          </w:tcPr>
          <w:p w14:paraId="06B40B12" w14:textId="5E763D52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-0.2</w:t>
            </w:r>
          </w:p>
        </w:tc>
        <w:tc>
          <w:tcPr>
            <w:tcW w:w="636" w:type="dxa"/>
            <w:vAlign w:val="center"/>
          </w:tcPr>
          <w:p w14:paraId="44196D1B" w14:textId="288E0032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-0.7</w:t>
            </w:r>
          </w:p>
        </w:tc>
      </w:tr>
      <w:tr w:rsidR="00B15132" w:rsidRPr="00F27A86" w14:paraId="30EC8B87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F2F2F2"/>
            <w:noWrap/>
            <w:vAlign w:val="center"/>
          </w:tcPr>
          <w:p w14:paraId="05097D36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Hombres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58152A93" w14:textId="207E1863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15.6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3F0F3ED1" w14:textId="1012FC5C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12.4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46E9A39A" w14:textId="0ABC9F20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8.1</w:t>
            </w:r>
          </w:p>
        </w:tc>
        <w:tc>
          <w:tcPr>
            <w:tcW w:w="636" w:type="dxa"/>
            <w:shd w:val="clear" w:color="auto" w:fill="F2F2F2"/>
            <w:noWrap/>
            <w:vAlign w:val="center"/>
          </w:tcPr>
          <w:p w14:paraId="0C363652" w14:textId="5976F47A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8.4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16CEA66F" w14:textId="3575BC4D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8.5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10D39E1C" w14:textId="39DFBCC8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7.5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21654AFA" w14:textId="33E9D276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-3.2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45FA1224" w14:textId="0A3267EB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-4.3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2596C732" w14:textId="2898FB63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24649405" w14:textId="22170AC2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418F48E7" w14:textId="6B4DF3B4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-1.0</w:t>
            </w:r>
          </w:p>
        </w:tc>
      </w:tr>
      <w:tr w:rsidR="00B15132" w:rsidRPr="00F27A86" w14:paraId="733DAA2A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C0C0C0"/>
            <w:noWrap/>
            <w:vAlign w:val="center"/>
            <w:hideMark/>
          </w:tcPr>
          <w:p w14:paraId="7DB18A10" w14:textId="77777777" w:rsidR="00B15132" w:rsidRPr="00F27A86" w:rsidRDefault="00B15132" w:rsidP="00B15132">
            <w:pPr>
              <w:ind w:left="57"/>
              <w:jc w:val="left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eastAsia="es-MX"/>
              </w:rPr>
              <w:t>Tasa de trabajo asalariado</w:t>
            </w:r>
            <w:r w:rsidRPr="00F27A86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4/ 7/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1F0A87B8" w14:textId="7F9BEB96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65.3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720553B7" w14:textId="5BFD8B69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66.0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51698452" w14:textId="52AE6A58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64.3</w:t>
            </w:r>
          </w:p>
        </w:tc>
        <w:tc>
          <w:tcPr>
            <w:tcW w:w="636" w:type="dxa"/>
            <w:shd w:val="clear" w:color="auto" w:fill="C0C0C0"/>
            <w:noWrap/>
            <w:vAlign w:val="center"/>
          </w:tcPr>
          <w:p w14:paraId="58062CE8" w14:textId="19D08BD8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65.9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7FF5A86E" w14:textId="1BE2808B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66.8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0E4B703C" w14:textId="125B381C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66.6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7F1D7367" w14:textId="7BED5E98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0.7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27E12CCE" w14:textId="74655A3D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-1.7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0480B461" w14:textId="14FA0833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1.6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5894A309" w14:textId="7DBC436A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0.9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593F7A24" w14:textId="6E43B1D9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-0.2</w:t>
            </w:r>
          </w:p>
        </w:tc>
      </w:tr>
      <w:tr w:rsidR="00B15132" w:rsidRPr="00F27A86" w14:paraId="5813B7C8" w14:textId="77777777" w:rsidTr="00B15132">
        <w:trPr>
          <w:trHeight w:val="227"/>
          <w:jc w:val="center"/>
        </w:trPr>
        <w:tc>
          <w:tcPr>
            <w:tcW w:w="2972" w:type="dxa"/>
            <w:noWrap/>
            <w:vAlign w:val="center"/>
          </w:tcPr>
          <w:p w14:paraId="1FB60D76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Mujeres</w:t>
            </w:r>
          </w:p>
        </w:tc>
        <w:tc>
          <w:tcPr>
            <w:tcW w:w="635" w:type="dxa"/>
            <w:vAlign w:val="center"/>
          </w:tcPr>
          <w:p w14:paraId="262F399E" w14:textId="578A5C0E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66.9</w:t>
            </w:r>
          </w:p>
        </w:tc>
        <w:tc>
          <w:tcPr>
            <w:tcW w:w="636" w:type="dxa"/>
            <w:vAlign w:val="center"/>
          </w:tcPr>
          <w:p w14:paraId="7CC21C64" w14:textId="2C8022A0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66.9</w:t>
            </w:r>
          </w:p>
        </w:tc>
        <w:tc>
          <w:tcPr>
            <w:tcW w:w="635" w:type="dxa"/>
            <w:vAlign w:val="center"/>
          </w:tcPr>
          <w:p w14:paraId="3DC818CC" w14:textId="54C7835A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65.2</w:t>
            </w:r>
          </w:p>
        </w:tc>
        <w:tc>
          <w:tcPr>
            <w:tcW w:w="636" w:type="dxa"/>
            <w:noWrap/>
            <w:vAlign w:val="center"/>
          </w:tcPr>
          <w:p w14:paraId="406C1650" w14:textId="78125893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66.9</w:t>
            </w:r>
          </w:p>
        </w:tc>
        <w:tc>
          <w:tcPr>
            <w:tcW w:w="636" w:type="dxa"/>
            <w:vAlign w:val="center"/>
          </w:tcPr>
          <w:p w14:paraId="0DA0CA7D" w14:textId="206C8FE8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67.6</w:t>
            </w:r>
          </w:p>
        </w:tc>
        <w:tc>
          <w:tcPr>
            <w:tcW w:w="635" w:type="dxa"/>
            <w:vAlign w:val="center"/>
          </w:tcPr>
          <w:p w14:paraId="6C84E590" w14:textId="558207E3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68.6</w:t>
            </w:r>
          </w:p>
        </w:tc>
        <w:tc>
          <w:tcPr>
            <w:tcW w:w="636" w:type="dxa"/>
            <w:vAlign w:val="center"/>
          </w:tcPr>
          <w:p w14:paraId="4167C271" w14:textId="4A7B30D6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  <w:tc>
          <w:tcPr>
            <w:tcW w:w="636" w:type="dxa"/>
            <w:vAlign w:val="center"/>
          </w:tcPr>
          <w:p w14:paraId="449B5014" w14:textId="63652A74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-1.7</w:t>
            </w:r>
          </w:p>
        </w:tc>
        <w:tc>
          <w:tcPr>
            <w:tcW w:w="635" w:type="dxa"/>
            <w:vAlign w:val="center"/>
          </w:tcPr>
          <w:p w14:paraId="155BDFBE" w14:textId="04AA3D7A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1.7</w:t>
            </w:r>
          </w:p>
        </w:tc>
        <w:tc>
          <w:tcPr>
            <w:tcW w:w="636" w:type="dxa"/>
            <w:vAlign w:val="center"/>
          </w:tcPr>
          <w:p w14:paraId="00A332A6" w14:textId="6ACEB2DD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636" w:type="dxa"/>
            <w:vAlign w:val="center"/>
          </w:tcPr>
          <w:p w14:paraId="0FDACDBE" w14:textId="167E3B5E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1.0</w:t>
            </w:r>
          </w:p>
        </w:tc>
      </w:tr>
      <w:tr w:rsidR="00B15132" w:rsidRPr="00F27A86" w14:paraId="56D99229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F2F2F2"/>
            <w:noWrap/>
            <w:vAlign w:val="center"/>
          </w:tcPr>
          <w:p w14:paraId="077E5D1F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Hombres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15C727CF" w14:textId="4F412E33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64.4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144EF6DC" w14:textId="27ABA897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65.4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3461146A" w14:textId="6FF38681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63.7</w:t>
            </w:r>
          </w:p>
        </w:tc>
        <w:tc>
          <w:tcPr>
            <w:tcW w:w="636" w:type="dxa"/>
            <w:shd w:val="clear" w:color="auto" w:fill="F2F2F2"/>
            <w:noWrap/>
            <w:vAlign w:val="center"/>
          </w:tcPr>
          <w:p w14:paraId="0B58ECB8" w14:textId="68C2E0A2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65.2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6D7E09E3" w14:textId="3D88F829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66.2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174E2867" w14:textId="37E218F0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65.2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2C70B04A" w14:textId="6F575FDA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1.1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7A27DB8C" w14:textId="0B318616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-1.7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661E93CD" w14:textId="260E29F2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1.6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3E1908BF" w14:textId="2F9BFB5A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61716917" w14:textId="2888E99C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-1.0</w:t>
            </w:r>
          </w:p>
        </w:tc>
      </w:tr>
      <w:tr w:rsidR="00B15132" w:rsidRPr="00F27A86" w14:paraId="0A1C2D56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C0C0C0"/>
            <w:noWrap/>
            <w:vAlign w:val="center"/>
            <w:hideMark/>
          </w:tcPr>
          <w:p w14:paraId="73C923EE" w14:textId="77777777" w:rsidR="00B15132" w:rsidRPr="00F27A86" w:rsidRDefault="00B15132" w:rsidP="00B15132">
            <w:pPr>
              <w:ind w:left="57"/>
              <w:jc w:val="left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eastAsia="es-MX"/>
              </w:rPr>
              <w:t>Tasa de informalidad laboral 1</w:t>
            </w:r>
            <w:r w:rsidRPr="00F27A86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4/ 8/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06745707" w14:textId="15B45E6A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54.9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383B5ADF" w14:textId="074F3463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56.2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5819E0BF" w14:textId="0F6C9E2E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55.6</w:t>
            </w:r>
          </w:p>
        </w:tc>
        <w:tc>
          <w:tcPr>
            <w:tcW w:w="636" w:type="dxa"/>
            <w:shd w:val="clear" w:color="auto" w:fill="C0C0C0"/>
            <w:noWrap/>
            <w:vAlign w:val="center"/>
          </w:tcPr>
          <w:p w14:paraId="73CFE104" w14:textId="094E6200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54.3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08F84A4C" w14:textId="1CA8EDB1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54.2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3846F231" w14:textId="58D6E74C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sz w:val="16"/>
                <w:szCs w:val="16"/>
              </w:rPr>
              <w:t>54.9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14C61E91" w14:textId="4D7FFE1D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1.3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0F8F4F36" w14:textId="58DBE042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-0.6</w:t>
            </w:r>
          </w:p>
        </w:tc>
        <w:tc>
          <w:tcPr>
            <w:tcW w:w="635" w:type="dxa"/>
            <w:shd w:val="clear" w:color="auto" w:fill="C0C0C0"/>
            <w:vAlign w:val="center"/>
          </w:tcPr>
          <w:p w14:paraId="07DE7661" w14:textId="100058BE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-1.3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7C701DB5" w14:textId="0E58B9FF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-0.1</w:t>
            </w:r>
          </w:p>
        </w:tc>
        <w:tc>
          <w:tcPr>
            <w:tcW w:w="636" w:type="dxa"/>
            <w:shd w:val="clear" w:color="auto" w:fill="C0C0C0"/>
            <w:vAlign w:val="center"/>
          </w:tcPr>
          <w:p w14:paraId="7430AAFA" w14:textId="5587B8D8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</w:rPr>
              <w:t>0.6</w:t>
            </w:r>
          </w:p>
        </w:tc>
      </w:tr>
      <w:tr w:rsidR="00B15132" w:rsidRPr="00F27A86" w14:paraId="23628416" w14:textId="77777777" w:rsidTr="00B15132">
        <w:trPr>
          <w:trHeight w:val="227"/>
          <w:jc w:val="center"/>
        </w:trPr>
        <w:tc>
          <w:tcPr>
            <w:tcW w:w="2972" w:type="dxa"/>
            <w:noWrap/>
            <w:vAlign w:val="center"/>
          </w:tcPr>
          <w:p w14:paraId="76040119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Mujeres</w:t>
            </w:r>
          </w:p>
        </w:tc>
        <w:tc>
          <w:tcPr>
            <w:tcW w:w="635" w:type="dxa"/>
            <w:vAlign w:val="center"/>
          </w:tcPr>
          <w:p w14:paraId="12AB1984" w14:textId="57034CEB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54.4</w:t>
            </w:r>
          </w:p>
        </w:tc>
        <w:tc>
          <w:tcPr>
            <w:tcW w:w="636" w:type="dxa"/>
            <w:vAlign w:val="center"/>
          </w:tcPr>
          <w:p w14:paraId="48FE9320" w14:textId="12288947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56.0</w:t>
            </w:r>
          </w:p>
        </w:tc>
        <w:tc>
          <w:tcPr>
            <w:tcW w:w="635" w:type="dxa"/>
            <w:vAlign w:val="center"/>
          </w:tcPr>
          <w:p w14:paraId="695F18FA" w14:textId="4E3DE2B4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56.2</w:t>
            </w:r>
          </w:p>
        </w:tc>
        <w:tc>
          <w:tcPr>
            <w:tcW w:w="636" w:type="dxa"/>
            <w:noWrap/>
            <w:vAlign w:val="center"/>
          </w:tcPr>
          <w:p w14:paraId="004E0D4F" w14:textId="21B3DB0D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55.2</w:t>
            </w:r>
          </w:p>
        </w:tc>
        <w:tc>
          <w:tcPr>
            <w:tcW w:w="636" w:type="dxa"/>
            <w:vAlign w:val="center"/>
          </w:tcPr>
          <w:p w14:paraId="4D61450C" w14:textId="431592FD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55.5</w:t>
            </w:r>
          </w:p>
        </w:tc>
        <w:tc>
          <w:tcPr>
            <w:tcW w:w="635" w:type="dxa"/>
            <w:vAlign w:val="center"/>
          </w:tcPr>
          <w:p w14:paraId="27A2C3CA" w14:textId="0BC1D660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55.3</w:t>
            </w:r>
          </w:p>
        </w:tc>
        <w:tc>
          <w:tcPr>
            <w:tcW w:w="636" w:type="dxa"/>
            <w:vAlign w:val="center"/>
          </w:tcPr>
          <w:p w14:paraId="2A3DE9DC" w14:textId="78FCD705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1.5</w:t>
            </w:r>
          </w:p>
        </w:tc>
        <w:tc>
          <w:tcPr>
            <w:tcW w:w="636" w:type="dxa"/>
            <w:vAlign w:val="center"/>
          </w:tcPr>
          <w:p w14:paraId="24416FB8" w14:textId="0AF76A23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635" w:type="dxa"/>
            <w:vAlign w:val="center"/>
          </w:tcPr>
          <w:p w14:paraId="7D67B4AA" w14:textId="76B8A595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-1.0</w:t>
            </w:r>
          </w:p>
        </w:tc>
        <w:tc>
          <w:tcPr>
            <w:tcW w:w="636" w:type="dxa"/>
            <w:vAlign w:val="center"/>
          </w:tcPr>
          <w:p w14:paraId="0E8AE143" w14:textId="55F2E513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636" w:type="dxa"/>
            <w:vAlign w:val="center"/>
          </w:tcPr>
          <w:p w14:paraId="00F0726E" w14:textId="70574771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-0.3</w:t>
            </w:r>
          </w:p>
        </w:tc>
      </w:tr>
      <w:tr w:rsidR="00B15132" w:rsidRPr="00F27A86" w14:paraId="3C0CAE61" w14:textId="77777777" w:rsidTr="00B15132">
        <w:trPr>
          <w:trHeight w:val="227"/>
          <w:jc w:val="center"/>
        </w:trPr>
        <w:tc>
          <w:tcPr>
            <w:tcW w:w="2972" w:type="dxa"/>
            <w:shd w:val="clear" w:color="auto" w:fill="F2F2F2"/>
            <w:noWrap/>
            <w:vAlign w:val="center"/>
          </w:tcPr>
          <w:p w14:paraId="1571F439" w14:textId="77777777" w:rsidR="00B15132" w:rsidRPr="00F27A86" w:rsidRDefault="00B15132" w:rsidP="00B15132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27A86">
              <w:rPr>
                <w:color w:val="000000"/>
                <w:sz w:val="16"/>
                <w:szCs w:val="16"/>
                <w:lang w:eastAsia="es-MX"/>
              </w:rPr>
              <w:t>Hombres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4FB2DE79" w14:textId="7EADB778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55.2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1C0DAD26" w14:textId="4E2B620F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56.3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53B85D3A" w14:textId="3557712A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55.2</w:t>
            </w:r>
          </w:p>
        </w:tc>
        <w:tc>
          <w:tcPr>
            <w:tcW w:w="636" w:type="dxa"/>
            <w:shd w:val="clear" w:color="auto" w:fill="F2F2F2"/>
            <w:noWrap/>
            <w:vAlign w:val="center"/>
          </w:tcPr>
          <w:p w14:paraId="62DD4C6A" w14:textId="06220B92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53.7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5EC9703F" w14:textId="403D03BB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53.3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70E416BF" w14:textId="3FBDB850" w:rsidR="00B15132" w:rsidRPr="00F27A86" w:rsidRDefault="00B15132" w:rsidP="00B15132">
            <w:pPr>
              <w:tabs>
                <w:tab w:val="decimal" w:pos="336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54.6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794992DF" w14:textId="06D53075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1.1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16946E06" w14:textId="03D98CD3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-1.1</w:t>
            </w:r>
          </w:p>
        </w:tc>
        <w:tc>
          <w:tcPr>
            <w:tcW w:w="635" w:type="dxa"/>
            <w:shd w:val="clear" w:color="auto" w:fill="F2F2F2"/>
            <w:vAlign w:val="center"/>
          </w:tcPr>
          <w:p w14:paraId="574D9D24" w14:textId="25403120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-1.5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57925A6C" w14:textId="410397A1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-0.4</w:t>
            </w:r>
          </w:p>
        </w:tc>
        <w:tc>
          <w:tcPr>
            <w:tcW w:w="636" w:type="dxa"/>
            <w:shd w:val="clear" w:color="auto" w:fill="F2F2F2"/>
            <w:vAlign w:val="center"/>
          </w:tcPr>
          <w:p w14:paraId="24A3D41A" w14:textId="4D7E2561" w:rsidR="00B15132" w:rsidRPr="00F27A86" w:rsidRDefault="00B15132" w:rsidP="00B15132">
            <w:pPr>
              <w:tabs>
                <w:tab w:val="decimal" w:pos="298"/>
              </w:tabs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1.3</w:t>
            </w:r>
          </w:p>
        </w:tc>
      </w:tr>
    </w:tbl>
    <w:p w14:paraId="31E94E11" w14:textId="4CF2B16D" w:rsidR="00A62AC7" w:rsidRPr="00F27A86" w:rsidRDefault="0012273E" w:rsidP="00F95C07">
      <w:pPr>
        <w:tabs>
          <w:tab w:val="left" w:pos="709"/>
        </w:tabs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</w:t>
      </w:r>
      <w:r w:rsidR="00BE6B0E" w:rsidRPr="00F27A86">
        <w:rPr>
          <w:color w:val="4D565E"/>
          <w:sz w:val="16"/>
          <w:szCs w:val="16"/>
          <w:vertAlign w:val="superscript"/>
        </w:rPr>
        <w:t>/</w:t>
      </w:r>
      <w:r w:rsidR="00A62AC7" w:rsidRPr="00F27A86">
        <w:rPr>
          <w:color w:val="4D565E"/>
          <w:sz w:val="16"/>
          <w:szCs w:val="16"/>
          <w:vertAlign w:val="superscript"/>
        </w:rPr>
        <w:tab/>
      </w:r>
      <w:r w:rsidR="00347B6A" w:rsidRPr="00F27A86">
        <w:rPr>
          <w:color w:val="4D565E"/>
          <w:sz w:val="16"/>
          <w:szCs w:val="16"/>
        </w:rPr>
        <w:t>Millones de personas de 15 o más años.</w:t>
      </w:r>
    </w:p>
    <w:p w14:paraId="5E64A217" w14:textId="6EBAF411" w:rsidR="00A62AC7" w:rsidRPr="00F27A86" w:rsidRDefault="0012273E" w:rsidP="00F95C07">
      <w:pPr>
        <w:tabs>
          <w:tab w:val="left" w:pos="709"/>
        </w:tabs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2</w:t>
      </w:r>
      <w:r w:rsidR="00BE6B0E" w:rsidRPr="00F27A86">
        <w:rPr>
          <w:color w:val="4D565E"/>
          <w:sz w:val="16"/>
          <w:szCs w:val="16"/>
          <w:vertAlign w:val="superscript"/>
        </w:rPr>
        <w:t>/</w:t>
      </w:r>
      <w:r w:rsidR="00A62AC7" w:rsidRPr="00F27A86">
        <w:rPr>
          <w:color w:val="4D565E"/>
          <w:sz w:val="16"/>
          <w:szCs w:val="16"/>
          <w:vertAlign w:val="superscript"/>
        </w:rPr>
        <w:tab/>
      </w:r>
      <w:r w:rsidR="00492122" w:rsidRPr="00F27A86">
        <w:rPr>
          <w:color w:val="4D565E"/>
          <w:sz w:val="16"/>
          <w:szCs w:val="16"/>
        </w:rPr>
        <w:t>Población económicamente activa</w:t>
      </w:r>
      <w:r w:rsidR="00492122" w:rsidRPr="00F27A86">
        <w:rPr>
          <w:smallCaps/>
          <w:color w:val="4D565E"/>
          <w:sz w:val="16"/>
          <w:szCs w:val="16"/>
        </w:rPr>
        <w:t xml:space="preserve"> (pea)</w:t>
      </w:r>
      <w:r w:rsidR="00492122" w:rsidRPr="00F27A86">
        <w:rPr>
          <w:color w:val="4D565E"/>
          <w:sz w:val="16"/>
          <w:szCs w:val="16"/>
        </w:rPr>
        <w:t xml:space="preserve"> como p</w:t>
      </w:r>
      <w:r w:rsidR="00AA3B63" w:rsidRPr="00F27A86">
        <w:rPr>
          <w:color w:val="4D565E"/>
          <w:sz w:val="16"/>
          <w:szCs w:val="16"/>
        </w:rPr>
        <w:t>orcentaje</w:t>
      </w:r>
      <w:r w:rsidR="00035E02" w:rsidRPr="00F27A86">
        <w:rPr>
          <w:color w:val="4D565E"/>
          <w:sz w:val="16"/>
          <w:szCs w:val="16"/>
        </w:rPr>
        <w:t xml:space="preserve"> </w:t>
      </w:r>
      <w:r w:rsidR="00492122" w:rsidRPr="00F27A86">
        <w:rPr>
          <w:color w:val="4D565E"/>
          <w:sz w:val="16"/>
          <w:szCs w:val="16"/>
        </w:rPr>
        <w:t xml:space="preserve">de </w:t>
      </w:r>
      <w:r w:rsidR="00035E02" w:rsidRPr="00F27A86">
        <w:rPr>
          <w:color w:val="4D565E"/>
          <w:sz w:val="16"/>
          <w:szCs w:val="16"/>
        </w:rPr>
        <w:t xml:space="preserve">la </w:t>
      </w:r>
      <w:r w:rsidR="005877E7" w:rsidRPr="00F27A86">
        <w:rPr>
          <w:color w:val="4D565E"/>
          <w:sz w:val="16"/>
          <w:szCs w:val="16"/>
        </w:rPr>
        <w:t xml:space="preserve">población </w:t>
      </w:r>
      <w:r w:rsidR="00CD3FD8" w:rsidRPr="00F27A86">
        <w:rPr>
          <w:color w:val="4D565E"/>
          <w:sz w:val="16"/>
          <w:szCs w:val="16"/>
        </w:rPr>
        <w:t>de 15 o más años</w:t>
      </w:r>
      <w:r w:rsidR="00A62AC7" w:rsidRPr="00F27A86">
        <w:rPr>
          <w:color w:val="4D565E"/>
          <w:sz w:val="16"/>
          <w:szCs w:val="16"/>
        </w:rPr>
        <w:t>.</w:t>
      </w:r>
    </w:p>
    <w:p w14:paraId="55AB23DF" w14:textId="3DDEF45F" w:rsidR="00A62AC7" w:rsidRPr="00F27A86" w:rsidRDefault="0012273E" w:rsidP="00F95C07">
      <w:pPr>
        <w:tabs>
          <w:tab w:val="left" w:pos="709"/>
        </w:tabs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3</w:t>
      </w:r>
      <w:r w:rsidR="00BE6B0E" w:rsidRPr="00F27A86">
        <w:rPr>
          <w:color w:val="4D565E"/>
          <w:sz w:val="16"/>
          <w:szCs w:val="16"/>
          <w:vertAlign w:val="superscript"/>
        </w:rPr>
        <w:t>/</w:t>
      </w:r>
      <w:r w:rsidR="00A62AC7" w:rsidRPr="00F27A86">
        <w:rPr>
          <w:color w:val="4D565E"/>
          <w:sz w:val="16"/>
          <w:szCs w:val="16"/>
          <w:vertAlign w:val="superscript"/>
        </w:rPr>
        <w:tab/>
      </w:r>
      <w:r w:rsidR="00766096" w:rsidRPr="00F27A86">
        <w:rPr>
          <w:color w:val="4D565E"/>
          <w:sz w:val="16"/>
          <w:szCs w:val="16"/>
        </w:rPr>
        <w:t>Porcentaje</w:t>
      </w:r>
      <w:r w:rsidR="00CD3FD8" w:rsidRPr="00F27A86">
        <w:rPr>
          <w:color w:val="4D565E"/>
          <w:sz w:val="16"/>
          <w:szCs w:val="16"/>
        </w:rPr>
        <w:t xml:space="preserve"> respecto a la </w:t>
      </w:r>
      <w:r w:rsidR="00287F21" w:rsidRPr="00F27A86">
        <w:rPr>
          <w:smallCaps/>
          <w:color w:val="4D565E"/>
          <w:sz w:val="16"/>
          <w:szCs w:val="16"/>
        </w:rPr>
        <w:t>pea</w:t>
      </w:r>
      <w:r w:rsidR="00342545" w:rsidRPr="00F27A86">
        <w:rPr>
          <w:smallCaps/>
          <w:color w:val="4D565E"/>
          <w:sz w:val="16"/>
          <w:szCs w:val="16"/>
        </w:rPr>
        <w:t>.</w:t>
      </w:r>
    </w:p>
    <w:p w14:paraId="218C01D9" w14:textId="30C91E80" w:rsidR="00A62AC7" w:rsidRPr="00F27A86" w:rsidRDefault="0012273E" w:rsidP="00F95C07">
      <w:pPr>
        <w:tabs>
          <w:tab w:val="left" w:pos="709"/>
        </w:tabs>
        <w:autoSpaceDE w:val="0"/>
        <w:autoSpaceDN w:val="0"/>
        <w:adjustRightInd w:val="0"/>
        <w:ind w:left="709" w:right="193" w:hanging="567"/>
        <w:rPr>
          <w:smallCaps/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4</w:t>
      </w:r>
      <w:r w:rsidR="00BE6B0E" w:rsidRPr="00F27A86">
        <w:rPr>
          <w:color w:val="4D565E"/>
          <w:sz w:val="16"/>
          <w:szCs w:val="16"/>
          <w:vertAlign w:val="superscript"/>
        </w:rPr>
        <w:t>/</w:t>
      </w:r>
      <w:r w:rsidR="00A62AC7" w:rsidRPr="00F27A86">
        <w:rPr>
          <w:color w:val="4D565E"/>
          <w:sz w:val="16"/>
          <w:szCs w:val="16"/>
          <w:vertAlign w:val="superscript"/>
        </w:rPr>
        <w:tab/>
      </w:r>
      <w:r w:rsidR="00342545" w:rsidRPr="00F27A86">
        <w:rPr>
          <w:color w:val="4D565E"/>
          <w:sz w:val="16"/>
          <w:szCs w:val="16"/>
        </w:rPr>
        <w:t>P</w:t>
      </w:r>
      <w:r w:rsidR="00766096" w:rsidRPr="00F27A86">
        <w:rPr>
          <w:color w:val="4D565E"/>
          <w:sz w:val="16"/>
          <w:szCs w:val="16"/>
        </w:rPr>
        <w:t>orcentaje</w:t>
      </w:r>
      <w:r w:rsidR="005877E7" w:rsidRPr="00F27A86">
        <w:rPr>
          <w:color w:val="4D565E"/>
          <w:sz w:val="16"/>
          <w:szCs w:val="16"/>
        </w:rPr>
        <w:t xml:space="preserve"> respecto a la </w:t>
      </w:r>
      <w:r w:rsidR="00BE6B0E" w:rsidRPr="00F27A86">
        <w:rPr>
          <w:color w:val="4D565E"/>
          <w:sz w:val="16"/>
          <w:szCs w:val="16"/>
        </w:rPr>
        <w:t>población ocupada</w:t>
      </w:r>
      <w:r w:rsidR="00342545" w:rsidRPr="00F27A86">
        <w:rPr>
          <w:smallCaps/>
          <w:color w:val="4D565E"/>
          <w:sz w:val="16"/>
          <w:szCs w:val="16"/>
        </w:rPr>
        <w:t>.</w:t>
      </w:r>
    </w:p>
    <w:p w14:paraId="46FE23EE" w14:textId="6215301D" w:rsidR="0066457D" w:rsidRPr="00F27A86" w:rsidRDefault="0012273E" w:rsidP="00F95C07">
      <w:pPr>
        <w:tabs>
          <w:tab w:val="left" w:pos="709"/>
        </w:tabs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5</w:t>
      </w:r>
      <w:r w:rsidR="0066457D" w:rsidRPr="00F27A86">
        <w:rPr>
          <w:color w:val="4D565E"/>
          <w:sz w:val="16"/>
          <w:szCs w:val="16"/>
          <w:vertAlign w:val="superscript"/>
        </w:rPr>
        <w:t>/</w:t>
      </w:r>
      <w:r w:rsidR="0066457D" w:rsidRPr="00F27A86">
        <w:rPr>
          <w:color w:val="4D565E"/>
          <w:sz w:val="16"/>
          <w:szCs w:val="16"/>
          <w:vertAlign w:val="superscript"/>
        </w:rPr>
        <w:tab/>
      </w:r>
      <w:r w:rsidR="0066457D" w:rsidRPr="00F27A86">
        <w:rPr>
          <w:color w:val="4D565E"/>
          <w:sz w:val="16"/>
          <w:szCs w:val="16"/>
        </w:rPr>
        <w:t>Considera a la población que se encuentra sin trabajar, pero que busca trabajo.</w:t>
      </w:r>
    </w:p>
    <w:p w14:paraId="6A022813" w14:textId="74F8AD1F" w:rsidR="0066457D" w:rsidRPr="00F27A86" w:rsidRDefault="0012273E" w:rsidP="00F95C07">
      <w:pPr>
        <w:tabs>
          <w:tab w:val="left" w:pos="709"/>
        </w:tabs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6</w:t>
      </w:r>
      <w:r w:rsidR="0066457D" w:rsidRPr="00F27A86">
        <w:rPr>
          <w:color w:val="4D565E"/>
          <w:sz w:val="16"/>
          <w:szCs w:val="16"/>
          <w:vertAlign w:val="superscript"/>
        </w:rPr>
        <w:t>/</w:t>
      </w:r>
      <w:r w:rsidR="0066457D" w:rsidRPr="00F27A86">
        <w:rPr>
          <w:color w:val="4D565E"/>
          <w:sz w:val="16"/>
          <w:szCs w:val="16"/>
          <w:vertAlign w:val="superscript"/>
        </w:rPr>
        <w:tab/>
      </w:r>
      <w:r w:rsidR="0040525F" w:rsidRPr="00F27A86">
        <w:rPr>
          <w:color w:val="4D565E"/>
          <w:sz w:val="16"/>
          <w:szCs w:val="16"/>
        </w:rPr>
        <w:t>Constituye a la p</w:t>
      </w:r>
      <w:r w:rsidR="0066457D" w:rsidRPr="00F27A86">
        <w:rPr>
          <w:color w:val="4D565E"/>
          <w:sz w:val="16"/>
          <w:szCs w:val="16"/>
        </w:rPr>
        <w:t>oblación ocupada que tiene la necesidad y disponibilidad de ofertar más tiempo de trabajo de lo que su ocupación actual le permite.</w:t>
      </w:r>
    </w:p>
    <w:p w14:paraId="117301EF" w14:textId="0FE1D9B5" w:rsidR="0066457D" w:rsidRPr="00F27A86" w:rsidRDefault="0012273E" w:rsidP="00F95C07">
      <w:pPr>
        <w:tabs>
          <w:tab w:val="left" w:pos="709"/>
        </w:tabs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7</w:t>
      </w:r>
      <w:r w:rsidR="0066457D" w:rsidRPr="00F27A86">
        <w:rPr>
          <w:color w:val="4D565E"/>
          <w:sz w:val="16"/>
          <w:szCs w:val="16"/>
          <w:vertAlign w:val="superscript"/>
        </w:rPr>
        <w:t>/</w:t>
      </w:r>
      <w:r w:rsidR="0066457D" w:rsidRPr="00F27A86">
        <w:rPr>
          <w:color w:val="4D565E"/>
          <w:sz w:val="16"/>
          <w:szCs w:val="16"/>
          <w:vertAlign w:val="superscript"/>
        </w:rPr>
        <w:tab/>
      </w:r>
      <w:r w:rsidR="0066457D" w:rsidRPr="00F27A86">
        <w:rPr>
          <w:color w:val="4D565E"/>
          <w:sz w:val="16"/>
          <w:szCs w:val="16"/>
        </w:rPr>
        <w:t>Representa a la población que percibe un sueldo, salario o jornal por las actividades realizadas de parte de la unidad económica para la que trabaja.</w:t>
      </w:r>
    </w:p>
    <w:p w14:paraId="438BB9ED" w14:textId="2D7CD075" w:rsidR="00B25EE7" w:rsidRPr="00F27A86" w:rsidRDefault="0012273E" w:rsidP="00F95C07">
      <w:pPr>
        <w:tabs>
          <w:tab w:val="left" w:pos="709"/>
        </w:tabs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8</w:t>
      </w:r>
      <w:r w:rsidR="00B25EE7" w:rsidRPr="00F27A86">
        <w:rPr>
          <w:color w:val="4D565E"/>
          <w:sz w:val="16"/>
          <w:szCs w:val="16"/>
          <w:vertAlign w:val="superscript"/>
        </w:rPr>
        <w:t>/</w:t>
      </w:r>
      <w:r w:rsidR="00B25EE7" w:rsidRPr="00F27A86">
        <w:rPr>
          <w:color w:val="4D565E"/>
          <w:sz w:val="16"/>
          <w:szCs w:val="16"/>
          <w:vertAlign w:val="superscript"/>
        </w:rPr>
        <w:tab/>
      </w:r>
      <w:r w:rsidR="004E4A3B" w:rsidRPr="00F27A86">
        <w:rPr>
          <w:color w:val="4D565E"/>
          <w:sz w:val="16"/>
          <w:szCs w:val="16"/>
        </w:rPr>
        <w:t xml:space="preserve">Se refiere a la suma, sin duplicar, de las y los ocupados que son laboralmente vulnerables por la naturaleza de la unidad económica para la que trabajan, más aquellas personas cuyo vínculo o dependencia laboral no se reconoce por su fuente de trabajo. </w:t>
      </w:r>
      <w:r w:rsidR="00543B1F" w:rsidRPr="00F27A86">
        <w:rPr>
          <w:color w:val="4D565E"/>
          <w:sz w:val="16"/>
          <w:szCs w:val="16"/>
        </w:rPr>
        <w:t>E</w:t>
      </w:r>
      <w:r w:rsidR="004E4A3B" w:rsidRPr="00F27A86">
        <w:rPr>
          <w:color w:val="4D565E"/>
          <w:sz w:val="16"/>
          <w:szCs w:val="16"/>
        </w:rPr>
        <w:t>n esta tasa se incluyen —además del componente que labora en micronegocios no registrados o sector informal— otras modalidades análogas, como las y los ocupados por cuenta propia en la agricultura de subsistencia, así como a quienes laboran sin la protección de la seguridad social y cuyos servicios los utilizan las unidades económicas registradas.</w:t>
      </w:r>
    </w:p>
    <w:p w14:paraId="567AD923" w14:textId="17CD607C" w:rsidR="00342545" w:rsidRPr="00F27A86" w:rsidRDefault="00342545" w:rsidP="00071AE9">
      <w:pPr>
        <w:pStyle w:val="n0"/>
        <w:keepLines w:val="0"/>
        <w:tabs>
          <w:tab w:val="left" w:pos="709"/>
        </w:tabs>
        <w:spacing w:before="0"/>
        <w:ind w:right="193" w:hanging="567"/>
        <w:rPr>
          <w:color w:val="4D565E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lang w:val="es-ES"/>
        </w:rPr>
        <w:t>Fuente:</w:t>
      </w:r>
      <w:r w:rsidRPr="00F27A86">
        <w:rPr>
          <w:color w:val="4D565E"/>
          <w:spacing w:val="-3"/>
          <w:sz w:val="16"/>
          <w:szCs w:val="16"/>
        </w:rPr>
        <w:tab/>
      </w:r>
      <w:r w:rsidRPr="00F27A86">
        <w:rPr>
          <w:smallCaps/>
          <w:color w:val="4D565E"/>
          <w:spacing w:val="-3"/>
          <w:sz w:val="16"/>
          <w:szCs w:val="16"/>
          <w:lang w:val="es-ES"/>
        </w:rPr>
        <w:t>inegi</w:t>
      </w:r>
      <w:r w:rsidRPr="00F27A86">
        <w:rPr>
          <w:color w:val="4D565E"/>
          <w:spacing w:val="-3"/>
          <w:sz w:val="16"/>
          <w:szCs w:val="16"/>
          <w:lang w:val="es-ES"/>
        </w:rPr>
        <w:t xml:space="preserve">. </w:t>
      </w:r>
      <w:r w:rsidR="004979D5" w:rsidRPr="00F27A86">
        <w:rPr>
          <w:color w:val="4D565E"/>
          <w:spacing w:val="-3"/>
          <w:sz w:val="16"/>
          <w:szCs w:val="16"/>
          <w:lang w:val="es-ES"/>
        </w:rPr>
        <w:t>Encuesta Nacional de Ocupación y Empleo, Nueva Edición (</w:t>
      </w:r>
      <w:proofErr w:type="spellStart"/>
      <w:r w:rsidR="004979D5" w:rsidRPr="00F27A86">
        <w:rPr>
          <w:smallCaps/>
          <w:color w:val="4D565E"/>
          <w:spacing w:val="-3"/>
          <w:sz w:val="16"/>
          <w:szCs w:val="16"/>
          <w:lang w:val="es-ES"/>
        </w:rPr>
        <w:t>enoe</w:t>
      </w:r>
      <w:r w:rsidR="004979D5" w:rsidRPr="00F27A86">
        <w:rPr>
          <w:smallCaps/>
          <w:color w:val="4D565E"/>
          <w:spacing w:val="-3"/>
          <w:sz w:val="16"/>
          <w:szCs w:val="16"/>
          <w:vertAlign w:val="superscript"/>
          <w:lang w:val="es-ES"/>
        </w:rPr>
        <w:t>n</w:t>
      </w:r>
      <w:proofErr w:type="spellEnd"/>
      <w:r w:rsidR="004979D5" w:rsidRPr="00F27A86">
        <w:rPr>
          <w:color w:val="4D565E"/>
          <w:spacing w:val="-3"/>
          <w:sz w:val="16"/>
          <w:szCs w:val="16"/>
          <w:lang w:val="es-ES"/>
        </w:rPr>
        <w:t>)</w:t>
      </w:r>
      <w:r w:rsidR="008C7C7D" w:rsidRPr="00F27A86">
        <w:rPr>
          <w:color w:val="4D565E"/>
          <w:spacing w:val="-3"/>
          <w:sz w:val="16"/>
          <w:szCs w:val="16"/>
          <w:lang w:val="es-ES"/>
        </w:rPr>
        <w:t xml:space="preserve"> y</w:t>
      </w:r>
      <w:r w:rsidR="004979D5" w:rsidRPr="00F27A86">
        <w:rPr>
          <w:color w:val="4D565E"/>
          <w:spacing w:val="-3"/>
          <w:sz w:val="16"/>
          <w:szCs w:val="16"/>
          <w:lang w:val="es-ES"/>
        </w:rPr>
        <w:t xml:space="preserve"> </w:t>
      </w:r>
      <w:r w:rsidRPr="00F27A86">
        <w:rPr>
          <w:color w:val="4D565E"/>
          <w:spacing w:val="-3"/>
          <w:sz w:val="16"/>
          <w:szCs w:val="16"/>
          <w:lang w:val="es-ES"/>
        </w:rPr>
        <w:t>Encuesta Nacional de Ocupación y Empleo (</w:t>
      </w:r>
      <w:proofErr w:type="spellStart"/>
      <w:r w:rsidRPr="00F27A86">
        <w:rPr>
          <w:smallCaps/>
          <w:color w:val="4D565E"/>
          <w:spacing w:val="-3"/>
          <w:sz w:val="16"/>
          <w:szCs w:val="16"/>
          <w:lang w:val="es-ES"/>
        </w:rPr>
        <w:t>enoe</w:t>
      </w:r>
      <w:proofErr w:type="spellEnd"/>
      <w:r w:rsidRPr="00F27A86">
        <w:rPr>
          <w:smallCaps/>
          <w:color w:val="4D565E"/>
          <w:spacing w:val="-3"/>
          <w:sz w:val="16"/>
          <w:szCs w:val="16"/>
          <w:lang w:val="es-ES"/>
        </w:rPr>
        <w:t>)</w:t>
      </w:r>
      <w:r w:rsidRPr="00F27A86">
        <w:rPr>
          <w:color w:val="4D565E"/>
          <w:spacing w:val="-3"/>
          <w:sz w:val="16"/>
          <w:szCs w:val="16"/>
          <w:lang w:val="es-ES"/>
        </w:rPr>
        <w:t xml:space="preserve">, </w:t>
      </w:r>
      <w:r w:rsidR="0026501F" w:rsidRPr="00F27A86">
        <w:rPr>
          <w:color w:val="4D565E"/>
          <w:spacing w:val="-3"/>
          <w:sz w:val="16"/>
          <w:szCs w:val="16"/>
          <w:lang w:val="es-ES"/>
        </w:rPr>
        <w:t>2025</w:t>
      </w:r>
      <w:r w:rsidRPr="00F27A86">
        <w:rPr>
          <w:color w:val="4D565E"/>
          <w:spacing w:val="-3"/>
          <w:sz w:val="16"/>
          <w:szCs w:val="16"/>
          <w:lang w:val="es-ES"/>
        </w:rPr>
        <w:t>.</w:t>
      </w:r>
    </w:p>
    <w:p w14:paraId="4C8EC9DA" w14:textId="77777777" w:rsidR="00D64259" w:rsidRPr="00F27A86" w:rsidRDefault="00D64259">
      <w:pPr>
        <w:jc w:val="left"/>
        <w:rPr>
          <w:sz w:val="16"/>
          <w:szCs w:val="16"/>
        </w:rPr>
      </w:pPr>
      <w:r w:rsidRPr="00F27A86">
        <w:rPr>
          <w:sz w:val="16"/>
          <w:szCs w:val="16"/>
        </w:rPr>
        <w:br w:type="page"/>
      </w:r>
    </w:p>
    <w:p w14:paraId="2EB4D537" w14:textId="7F4B4023" w:rsidR="00003119" w:rsidRPr="00F27A86" w:rsidRDefault="00F5442D" w:rsidP="00587BEA">
      <w:pPr>
        <w:pStyle w:val="NormalWeb"/>
        <w:spacing w:before="240" w:beforeAutospacing="0" w:after="0" w:afterAutospacing="0"/>
        <w:jc w:val="center"/>
        <w:rPr>
          <w:rFonts w:ascii="Arial" w:eastAsia="+mn-ea" w:hAnsi="Arial" w:cs="Arial"/>
          <w:b/>
          <w:bCs/>
          <w:smallCaps/>
          <w:color w:val="000000"/>
          <w:kern w:val="24"/>
          <w:sz w:val="26"/>
          <w:szCs w:val="26"/>
        </w:rPr>
      </w:pPr>
      <w:proofErr w:type="spellStart"/>
      <w:r w:rsidRPr="00F27A86">
        <w:rPr>
          <w:rFonts w:ascii="Arial" w:eastAsia="+mn-ea" w:hAnsi="Arial" w:cs="Arial"/>
          <w:b/>
          <w:bCs/>
          <w:smallCaps/>
          <w:color w:val="000000"/>
          <w:kern w:val="24"/>
          <w:sz w:val="26"/>
          <w:szCs w:val="26"/>
        </w:rPr>
        <w:lastRenderedPageBreak/>
        <w:t>ii</w:t>
      </w:r>
      <w:proofErr w:type="spellEnd"/>
      <w:r w:rsidRPr="00F27A86">
        <w:rPr>
          <w:rFonts w:ascii="Arial" w:eastAsia="+mn-ea" w:hAnsi="Arial" w:cs="Arial"/>
          <w:b/>
          <w:bCs/>
          <w:smallCaps/>
          <w:color w:val="000000"/>
          <w:kern w:val="24"/>
          <w:sz w:val="26"/>
          <w:szCs w:val="26"/>
        </w:rPr>
        <w:t xml:space="preserve">. desagregaciones subnacionales </w:t>
      </w:r>
    </w:p>
    <w:p w14:paraId="734C7986" w14:textId="5FFB0BAA" w:rsidR="00003119" w:rsidRPr="00F27A86" w:rsidRDefault="00003119" w:rsidP="00003119">
      <w:pPr>
        <w:pStyle w:val="n01"/>
        <w:keepLines w:val="0"/>
        <w:widowControl w:val="0"/>
        <w:ind w:left="0" w:firstLine="0"/>
        <w:jc w:val="center"/>
        <w:rPr>
          <w:rFonts w:ascii="Arial" w:hAnsi="Arial"/>
          <w:color w:val="auto"/>
          <w:sz w:val="20"/>
        </w:rPr>
      </w:pPr>
      <w:r w:rsidRPr="00F27A86">
        <w:rPr>
          <w:rFonts w:ascii="Arial" w:hAnsi="Arial"/>
          <w:color w:val="4D565E"/>
          <w:sz w:val="20"/>
        </w:rPr>
        <w:t xml:space="preserve">Cuadro </w:t>
      </w:r>
      <w:r w:rsidR="004F5E99" w:rsidRPr="00F27A86">
        <w:rPr>
          <w:rFonts w:ascii="Arial" w:hAnsi="Arial"/>
          <w:color w:val="4D565E"/>
          <w:sz w:val="20"/>
        </w:rPr>
        <w:t>6</w:t>
      </w:r>
    </w:p>
    <w:p w14:paraId="57DF0277" w14:textId="51053F4D" w:rsidR="00003119" w:rsidRPr="00F27A86" w:rsidRDefault="00F5442D" w:rsidP="00003119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color w:val="003057"/>
          <w:sz w:val="22"/>
        </w:rPr>
      </w:pPr>
      <w:r w:rsidRPr="00F27A86">
        <w:rPr>
          <w:rFonts w:ascii="Arial" w:hAnsi="Arial"/>
          <w:b/>
          <w:color w:val="003057"/>
          <w:sz w:val="22"/>
        </w:rPr>
        <w:t>T</w:t>
      </w:r>
      <w:r w:rsidR="00003119" w:rsidRPr="00F27A86">
        <w:rPr>
          <w:rFonts w:ascii="Arial" w:hAnsi="Arial"/>
          <w:b/>
          <w:color w:val="003057"/>
          <w:sz w:val="22"/>
        </w:rPr>
        <w:t>asas complementarias</w:t>
      </w:r>
    </w:p>
    <w:p w14:paraId="216E6194" w14:textId="653C7932" w:rsidR="00003119" w:rsidRPr="00F27A86" w:rsidRDefault="00C1557F" w:rsidP="00003119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smallCaps/>
          <w:color w:val="27251F"/>
          <w:sz w:val="22"/>
        </w:rPr>
      </w:pPr>
      <w:r w:rsidRPr="00F27A86">
        <w:rPr>
          <w:rFonts w:ascii="Arial" w:hAnsi="Arial"/>
          <w:bCs/>
          <w:color w:val="27251F"/>
          <w:sz w:val="20"/>
          <w:szCs w:val="20"/>
        </w:rPr>
        <w:t>septiembre</w:t>
      </w:r>
      <w:r w:rsidR="009E65C6" w:rsidRPr="00F27A86">
        <w:rPr>
          <w:rFonts w:ascii="Arial" w:hAnsi="Arial"/>
          <w:bCs/>
          <w:color w:val="27251F"/>
          <w:sz w:val="20"/>
          <w:szCs w:val="20"/>
        </w:rPr>
        <w:t xml:space="preserve"> de 202</w:t>
      </w:r>
      <w:r w:rsidR="001524E7" w:rsidRPr="00F27A86">
        <w:rPr>
          <w:rFonts w:ascii="Arial" w:hAnsi="Arial"/>
          <w:bCs/>
          <w:color w:val="27251F"/>
          <w:sz w:val="20"/>
          <w:szCs w:val="20"/>
        </w:rPr>
        <w:t>4</w:t>
      </w:r>
      <w:r w:rsidR="009E65C6" w:rsidRPr="00F27A86">
        <w:rPr>
          <w:rFonts w:ascii="Arial" w:hAnsi="Arial"/>
          <w:bCs/>
          <w:color w:val="27251F"/>
          <w:sz w:val="20"/>
          <w:szCs w:val="20"/>
        </w:rPr>
        <w:t xml:space="preserve"> y </w:t>
      </w:r>
      <w:r w:rsidR="00003119" w:rsidRPr="00F27A86">
        <w:rPr>
          <w:rFonts w:ascii="Arial" w:hAnsi="Arial"/>
          <w:bCs/>
          <w:color w:val="27251F"/>
          <w:sz w:val="20"/>
          <w:szCs w:val="20"/>
        </w:rPr>
        <w:t>202</w:t>
      </w:r>
      <w:r w:rsidR="001524E7" w:rsidRPr="00F27A86">
        <w:rPr>
          <w:rFonts w:ascii="Arial" w:hAnsi="Arial"/>
          <w:bCs/>
          <w:color w:val="27251F"/>
          <w:sz w:val="20"/>
          <w:szCs w:val="20"/>
        </w:rPr>
        <w:t>5</w:t>
      </w:r>
    </w:p>
    <w:p w14:paraId="22A23625" w14:textId="164383AC" w:rsidR="00003119" w:rsidRPr="00F27A86" w:rsidRDefault="00003119" w:rsidP="00003119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smallCaps/>
          <w:color w:val="27251F"/>
          <w:sz w:val="18"/>
          <w:szCs w:val="18"/>
        </w:rPr>
      </w:pPr>
      <w:r w:rsidRPr="00F27A86">
        <w:rPr>
          <w:rFonts w:ascii="Arial" w:hAnsi="Arial"/>
          <w:color w:val="27251F"/>
          <w:sz w:val="18"/>
          <w:szCs w:val="18"/>
        </w:rPr>
        <w:t>(</w:t>
      </w:r>
      <w:r w:rsidRPr="00F27A86">
        <w:rPr>
          <w:rFonts w:ascii="Arial" w:hAnsi="Arial"/>
          <w:bCs/>
          <w:color w:val="27251F"/>
          <w:sz w:val="18"/>
          <w:szCs w:val="18"/>
        </w:rPr>
        <w:t>porcentaje</w:t>
      </w:r>
      <w:r w:rsidRPr="00F27A86">
        <w:rPr>
          <w:rFonts w:ascii="Arial" w:hAnsi="Arial"/>
          <w:color w:val="27251F"/>
          <w:sz w:val="18"/>
          <w:szCs w:val="18"/>
        </w:rPr>
        <w:t>)</w:t>
      </w:r>
    </w:p>
    <w:tbl>
      <w:tblPr>
        <w:tblW w:w="8335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9"/>
        <w:gridCol w:w="799"/>
        <w:gridCol w:w="799"/>
        <w:gridCol w:w="800"/>
        <w:gridCol w:w="799"/>
        <w:gridCol w:w="799"/>
        <w:gridCol w:w="800"/>
      </w:tblGrid>
      <w:tr w:rsidR="00CF3DDF" w:rsidRPr="00F27A86" w14:paraId="40E67295" w14:textId="77777777" w:rsidTr="00B811C7">
        <w:trPr>
          <w:trHeight w:val="454"/>
          <w:jc w:val="center"/>
        </w:trPr>
        <w:tc>
          <w:tcPr>
            <w:tcW w:w="3539" w:type="dxa"/>
            <w:vMerge w:val="restart"/>
            <w:shd w:val="clear" w:color="auto" w:fill="80DDD7"/>
            <w:noWrap/>
            <w:vAlign w:val="center"/>
            <w:hideMark/>
          </w:tcPr>
          <w:p w14:paraId="2B337BAE" w14:textId="77777777" w:rsidR="00CF3DDF" w:rsidRPr="00F27A86" w:rsidRDefault="00CF3DD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  <w:t>Tasas</w:t>
            </w:r>
          </w:p>
        </w:tc>
        <w:tc>
          <w:tcPr>
            <w:tcW w:w="1598" w:type="dxa"/>
            <w:gridSpan w:val="2"/>
            <w:shd w:val="clear" w:color="auto" w:fill="80DDD7"/>
            <w:vAlign w:val="center"/>
          </w:tcPr>
          <w:p w14:paraId="711C8B57" w14:textId="77777777" w:rsidR="00CF3DDF" w:rsidRPr="00F27A86" w:rsidRDefault="00CF3DD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  <w:t>Áreas más urbanizadas (localidades de 100 mil y más habitantes)</w:t>
            </w:r>
          </w:p>
        </w:tc>
        <w:tc>
          <w:tcPr>
            <w:tcW w:w="1599" w:type="dxa"/>
            <w:gridSpan w:val="2"/>
            <w:shd w:val="clear" w:color="auto" w:fill="80DDD7"/>
            <w:vAlign w:val="center"/>
          </w:tcPr>
          <w:p w14:paraId="6F1A6D3B" w14:textId="77777777" w:rsidR="00CF3DDF" w:rsidRPr="00F27A86" w:rsidRDefault="00CF3DD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  <w:t>Áreas menos urbanizadas (localidades con menos de 100 mil habitantes)</w:t>
            </w:r>
          </w:p>
        </w:tc>
        <w:tc>
          <w:tcPr>
            <w:tcW w:w="1599" w:type="dxa"/>
            <w:gridSpan w:val="2"/>
            <w:shd w:val="clear" w:color="auto" w:fill="80DDD7"/>
            <w:vAlign w:val="center"/>
          </w:tcPr>
          <w:p w14:paraId="63DD6E89" w14:textId="77777777" w:rsidR="00CF3DDF" w:rsidRPr="00F27A86" w:rsidRDefault="00CF3DD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  <w:t>Agregado urbano de 32 ciudades</w:t>
            </w:r>
          </w:p>
        </w:tc>
      </w:tr>
      <w:tr w:rsidR="00CF3DDF" w:rsidRPr="00F27A86" w14:paraId="38039AA5" w14:textId="77777777" w:rsidTr="00B811C7">
        <w:trPr>
          <w:trHeight w:val="284"/>
          <w:jc w:val="center"/>
        </w:trPr>
        <w:tc>
          <w:tcPr>
            <w:tcW w:w="3539" w:type="dxa"/>
            <w:vMerge/>
            <w:shd w:val="clear" w:color="auto" w:fill="80DDD7"/>
            <w:vAlign w:val="center"/>
            <w:hideMark/>
          </w:tcPr>
          <w:p w14:paraId="63C69EC9" w14:textId="77777777" w:rsidR="00CF3DDF" w:rsidRPr="00F27A86" w:rsidRDefault="00CF3DDF" w:rsidP="00151135">
            <w:pPr>
              <w:jc w:val="left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</w:p>
        </w:tc>
        <w:tc>
          <w:tcPr>
            <w:tcW w:w="4796" w:type="dxa"/>
            <w:gridSpan w:val="6"/>
            <w:shd w:val="clear" w:color="auto" w:fill="BDEDEA"/>
            <w:vAlign w:val="center"/>
          </w:tcPr>
          <w:p w14:paraId="55C66AFF" w14:textId="2CFDFB1D" w:rsidR="00CF3DDF" w:rsidRPr="00F27A86" w:rsidRDefault="00C1557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septiembre</w:t>
            </w:r>
          </w:p>
        </w:tc>
      </w:tr>
      <w:tr w:rsidR="00CF3DDF" w:rsidRPr="00F27A86" w14:paraId="4EA530ED" w14:textId="77777777" w:rsidTr="00B811C7">
        <w:trPr>
          <w:trHeight w:val="284"/>
          <w:jc w:val="center"/>
        </w:trPr>
        <w:tc>
          <w:tcPr>
            <w:tcW w:w="3539" w:type="dxa"/>
            <w:vMerge/>
            <w:shd w:val="clear" w:color="auto" w:fill="80DDD7"/>
            <w:vAlign w:val="center"/>
          </w:tcPr>
          <w:p w14:paraId="7D5075E4" w14:textId="77777777" w:rsidR="00CF3DDF" w:rsidRPr="00F27A86" w:rsidRDefault="00CF3DDF" w:rsidP="00151135">
            <w:pPr>
              <w:jc w:val="left"/>
              <w:rPr>
                <w:b/>
                <w:bCs/>
                <w:color w:val="000000" w:themeColor="text1"/>
                <w:sz w:val="16"/>
                <w:szCs w:val="18"/>
                <w:lang w:val="es-MX" w:eastAsia="es-MX"/>
              </w:rPr>
            </w:pPr>
          </w:p>
        </w:tc>
        <w:tc>
          <w:tcPr>
            <w:tcW w:w="799" w:type="dxa"/>
            <w:shd w:val="clear" w:color="auto" w:fill="80DDD7"/>
            <w:vAlign w:val="center"/>
          </w:tcPr>
          <w:p w14:paraId="12C7B6C0" w14:textId="77777777" w:rsidR="00CF3DDF" w:rsidRPr="00F27A86" w:rsidRDefault="00CF3DD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2024</w:t>
            </w:r>
          </w:p>
        </w:tc>
        <w:tc>
          <w:tcPr>
            <w:tcW w:w="799" w:type="dxa"/>
            <w:shd w:val="clear" w:color="auto" w:fill="80DDD7"/>
            <w:vAlign w:val="center"/>
          </w:tcPr>
          <w:p w14:paraId="12BA8E3D" w14:textId="77777777" w:rsidR="00CF3DDF" w:rsidRPr="00F27A86" w:rsidRDefault="00CF3DD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2025</w:t>
            </w:r>
          </w:p>
        </w:tc>
        <w:tc>
          <w:tcPr>
            <w:tcW w:w="800" w:type="dxa"/>
            <w:shd w:val="clear" w:color="auto" w:fill="80DDD7"/>
            <w:vAlign w:val="center"/>
          </w:tcPr>
          <w:p w14:paraId="19EF6D44" w14:textId="77777777" w:rsidR="00CF3DDF" w:rsidRPr="00F27A86" w:rsidRDefault="00CF3DD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2024</w:t>
            </w:r>
          </w:p>
        </w:tc>
        <w:tc>
          <w:tcPr>
            <w:tcW w:w="799" w:type="dxa"/>
            <w:shd w:val="clear" w:color="auto" w:fill="80DDD7"/>
            <w:vAlign w:val="center"/>
          </w:tcPr>
          <w:p w14:paraId="113F7889" w14:textId="77777777" w:rsidR="00CF3DDF" w:rsidRPr="00F27A86" w:rsidRDefault="00CF3DD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2025</w:t>
            </w:r>
          </w:p>
        </w:tc>
        <w:tc>
          <w:tcPr>
            <w:tcW w:w="799" w:type="dxa"/>
            <w:shd w:val="clear" w:color="auto" w:fill="80DDD7"/>
            <w:vAlign w:val="center"/>
          </w:tcPr>
          <w:p w14:paraId="4AFFE767" w14:textId="77777777" w:rsidR="00CF3DDF" w:rsidRPr="00F27A86" w:rsidRDefault="00CF3DD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2024</w:t>
            </w:r>
          </w:p>
        </w:tc>
        <w:tc>
          <w:tcPr>
            <w:tcW w:w="800" w:type="dxa"/>
            <w:shd w:val="clear" w:color="auto" w:fill="80DDD7"/>
            <w:vAlign w:val="center"/>
          </w:tcPr>
          <w:p w14:paraId="565D26C5" w14:textId="77777777" w:rsidR="00CF3DDF" w:rsidRPr="00F27A86" w:rsidRDefault="00CF3DD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2025</w:t>
            </w:r>
          </w:p>
        </w:tc>
      </w:tr>
      <w:tr w:rsidR="00C0104D" w:rsidRPr="00F27A86" w14:paraId="1C724355" w14:textId="77777777" w:rsidTr="00C0104D">
        <w:trPr>
          <w:trHeight w:val="227"/>
          <w:jc w:val="center"/>
        </w:trPr>
        <w:tc>
          <w:tcPr>
            <w:tcW w:w="3539" w:type="dxa"/>
            <w:noWrap/>
            <w:vAlign w:val="center"/>
            <w:hideMark/>
          </w:tcPr>
          <w:p w14:paraId="3252DA60" w14:textId="77777777" w:rsidR="00C0104D" w:rsidRPr="00F27A86" w:rsidRDefault="00C0104D" w:rsidP="00C0104D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 xml:space="preserve">Tasa de participación </w:t>
            </w:r>
            <w:r w:rsidRPr="00F27A86">
              <w:rPr>
                <w:color w:val="000000"/>
                <w:sz w:val="16"/>
                <w:szCs w:val="16"/>
                <w:lang w:eastAsia="es-MX"/>
              </w:rPr>
              <w:t>económica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1/</w:t>
            </w:r>
          </w:p>
        </w:tc>
        <w:tc>
          <w:tcPr>
            <w:tcW w:w="799" w:type="dxa"/>
            <w:vAlign w:val="center"/>
          </w:tcPr>
          <w:p w14:paraId="2F906C64" w14:textId="32F3D6B8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60.5</w:t>
            </w:r>
          </w:p>
        </w:tc>
        <w:tc>
          <w:tcPr>
            <w:tcW w:w="799" w:type="dxa"/>
            <w:vAlign w:val="center"/>
          </w:tcPr>
          <w:p w14:paraId="529B1829" w14:textId="264FCFC7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61.3</w:t>
            </w:r>
          </w:p>
        </w:tc>
        <w:tc>
          <w:tcPr>
            <w:tcW w:w="800" w:type="dxa"/>
            <w:vAlign w:val="center"/>
          </w:tcPr>
          <w:p w14:paraId="22FAC2F3" w14:textId="3EB122E1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59.5</w:t>
            </w:r>
          </w:p>
        </w:tc>
        <w:tc>
          <w:tcPr>
            <w:tcW w:w="799" w:type="dxa"/>
            <w:vAlign w:val="center"/>
          </w:tcPr>
          <w:p w14:paraId="0915A6E4" w14:textId="429334FF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57.8</w:t>
            </w:r>
          </w:p>
        </w:tc>
        <w:tc>
          <w:tcPr>
            <w:tcW w:w="799" w:type="dxa"/>
            <w:vAlign w:val="center"/>
          </w:tcPr>
          <w:p w14:paraId="1EB03EAA" w14:textId="50DB544B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61.0</w:t>
            </w:r>
          </w:p>
        </w:tc>
        <w:tc>
          <w:tcPr>
            <w:tcW w:w="800" w:type="dxa"/>
            <w:vAlign w:val="center"/>
          </w:tcPr>
          <w:p w14:paraId="6A60BE52" w14:textId="1B0ED131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61.1</w:t>
            </w:r>
          </w:p>
        </w:tc>
      </w:tr>
      <w:tr w:rsidR="00C0104D" w:rsidRPr="00F27A86" w14:paraId="4167AF55" w14:textId="77777777" w:rsidTr="00C0104D">
        <w:trPr>
          <w:trHeight w:val="227"/>
          <w:jc w:val="center"/>
        </w:trPr>
        <w:tc>
          <w:tcPr>
            <w:tcW w:w="3539" w:type="dxa"/>
            <w:shd w:val="clear" w:color="auto" w:fill="F2F2F2"/>
            <w:noWrap/>
            <w:vAlign w:val="center"/>
            <w:hideMark/>
          </w:tcPr>
          <w:p w14:paraId="668DCACD" w14:textId="77777777" w:rsidR="00C0104D" w:rsidRPr="00F27A86" w:rsidRDefault="00C0104D" w:rsidP="00C0104D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desocupación (</w:t>
            </w:r>
            <w:proofErr w:type="spellStart"/>
            <w:r w:rsidRPr="00F27A86">
              <w:rPr>
                <w:smallCaps/>
                <w:color w:val="000000"/>
                <w:sz w:val="16"/>
                <w:szCs w:val="18"/>
                <w:lang w:val="es-MX" w:eastAsia="es-MX"/>
              </w:rPr>
              <w:t>td</w:t>
            </w:r>
            <w:proofErr w:type="spellEnd"/>
            <w:r w:rsidRPr="00F27A86">
              <w:rPr>
                <w:color w:val="000000"/>
                <w:sz w:val="16"/>
                <w:szCs w:val="18"/>
                <w:lang w:val="es-MX" w:eastAsia="es-MX"/>
              </w:rPr>
              <w:t>)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2/ 4/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68A9F9C7" w14:textId="0D3D7BF0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5BE0494B" w14:textId="42418AA6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3.7</w:t>
            </w:r>
          </w:p>
        </w:tc>
        <w:tc>
          <w:tcPr>
            <w:tcW w:w="800" w:type="dxa"/>
            <w:shd w:val="clear" w:color="auto" w:fill="F2F2F2"/>
            <w:vAlign w:val="center"/>
          </w:tcPr>
          <w:p w14:paraId="4668A1B4" w14:textId="6CB50BE6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2.5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37105FF7" w14:textId="3EAD29C7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2.2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0A3E5DF3" w14:textId="7537814B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3.4</w:t>
            </w:r>
          </w:p>
        </w:tc>
        <w:tc>
          <w:tcPr>
            <w:tcW w:w="800" w:type="dxa"/>
            <w:shd w:val="clear" w:color="auto" w:fill="F2F2F2"/>
            <w:vAlign w:val="center"/>
          </w:tcPr>
          <w:p w14:paraId="15A6F73D" w14:textId="4D754367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3.7</w:t>
            </w:r>
          </w:p>
        </w:tc>
      </w:tr>
      <w:tr w:rsidR="00C0104D" w:rsidRPr="00F27A86" w14:paraId="2526F1FD" w14:textId="77777777" w:rsidTr="00C0104D">
        <w:trPr>
          <w:trHeight w:val="227"/>
          <w:jc w:val="center"/>
        </w:trPr>
        <w:tc>
          <w:tcPr>
            <w:tcW w:w="3539" w:type="dxa"/>
            <w:noWrap/>
            <w:vAlign w:val="center"/>
            <w:hideMark/>
          </w:tcPr>
          <w:p w14:paraId="41BE375B" w14:textId="77777777" w:rsidR="00C0104D" w:rsidRPr="00F27A86" w:rsidRDefault="00C0104D" w:rsidP="00C0104D">
            <w:pPr>
              <w:ind w:firstLineChars="100" w:firstLine="160"/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proofErr w:type="spellStart"/>
            <w:r w:rsidRPr="00F27A86">
              <w:rPr>
                <w:smallCaps/>
                <w:color w:val="000000"/>
                <w:sz w:val="16"/>
                <w:szCs w:val="18"/>
                <w:lang w:val="es-MX" w:eastAsia="es-MX"/>
              </w:rPr>
              <w:t>td</w:t>
            </w:r>
            <w:proofErr w:type="spellEnd"/>
            <w:r w:rsidRPr="00F27A86">
              <w:rPr>
                <w:color w:val="000000"/>
                <w:sz w:val="16"/>
                <w:szCs w:val="18"/>
                <w:lang w:val="es-MX" w:eastAsia="es-MX"/>
              </w:rPr>
              <w:t xml:space="preserve"> mujeres</w:t>
            </w:r>
          </w:p>
        </w:tc>
        <w:tc>
          <w:tcPr>
            <w:tcW w:w="799" w:type="dxa"/>
            <w:vAlign w:val="center"/>
          </w:tcPr>
          <w:p w14:paraId="395E71FB" w14:textId="0A007B87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799" w:type="dxa"/>
            <w:vAlign w:val="center"/>
          </w:tcPr>
          <w:p w14:paraId="77476E71" w14:textId="554435D9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3.8</w:t>
            </w:r>
          </w:p>
        </w:tc>
        <w:tc>
          <w:tcPr>
            <w:tcW w:w="800" w:type="dxa"/>
            <w:vAlign w:val="center"/>
          </w:tcPr>
          <w:p w14:paraId="0A64D11A" w14:textId="0FC89536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2.7</w:t>
            </w:r>
          </w:p>
        </w:tc>
        <w:tc>
          <w:tcPr>
            <w:tcW w:w="799" w:type="dxa"/>
            <w:vAlign w:val="center"/>
          </w:tcPr>
          <w:p w14:paraId="58B68339" w14:textId="2D83234A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799" w:type="dxa"/>
            <w:vAlign w:val="center"/>
          </w:tcPr>
          <w:p w14:paraId="6CD5050F" w14:textId="26E41CF0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3.4</w:t>
            </w:r>
          </w:p>
        </w:tc>
        <w:tc>
          <w:tcPr>
            <w:tcW w:w="800" w:type="dxa"/>
            <w:vAlign w:val="center"/>
          </w:tcPr>
          <w:p w14:paraId="43300B1B" w14:textId="0D4E6CFB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3.9</w:t>
            </w:r>
          </w:p>
        </w:tc>
      </w:tr>
      <w:tr w:rsidR="00C0104D" w:rsidRPr="00F27A86" w14:paraId="2806B90A" w14:textId="77777777" w:rsidTr="00C0104D">
        <w:trPr>
          <w:trHeight w:val="227"/>
          <w:jc w:val="center"/>
        </w:trPr>
        <w:tc>
          <w:tcPr>
            <w:tcW w:w="3539" w:type="dxa"/>
            <w:shd w:val="clear" w:color="auto" w:fill="F2F2F2"/>
            <w:noWrap/>
            <w:vAlign w:val="center"/>
            <w:hideMark/>
          </w:tcPr>
          <w:p w14:paraId="621E2EF4" w14:textId="77777777" w:rsidR="00C0104D" w:rsidRPr="00F27A86" w:rsidRDefault="00C0104D" w:rsidP="00C0104D">
            <w:pPr>
              <w:ind w:firstLineChars="100" w:firstLine="160"/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proofErr w:type="spellStart"/>
            <w:r w:rsidRPr="00F27A86">
              <w:rPr>
                <w:smallCaps/>
                <w:color w:val="000000"/>
                <w:sz w:val="16"/>
                <w:szCs w:val="18"/>
                <w:lang w:val="es-MX" w:eastAsia="es-MX"/>
              </w:rPr>
              <w:t>td</w:t>
            </w:r>
            <w:proofErr w:type="spellEnd"/>
            <w:r w:rsidRPr="00F27A86">
              <w:rPr>
                <w:color w:val="000000"/>
                <w:sz w:val="16"/>
                <w:szCs w:val="18"/>
                <w:lang w:val="es-MX" w:eastAsia="es-MX"/>
              </w:rPr>
              <w:t xml:space="preserve"> hombres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3AFC41C0" w14:textId="62A72987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3.4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7A7326EE" w14:textId="573307CE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3.6</w:t>
            </w:r>
          </w:p>
        </w:tc>
        <w:tc>
          <w:tcPr>
            <w:tcW w:w="800" w:type="dxa"/>
            <w:shd w:val="clear" w:color="auto" w:fill="F2F2F2"/>
            <w:vAlign w:val="center"/>
          </w:tcPr>
          <w:p w14:paraId="2EA983E7" w14:textId="5326DA6F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3836101B" w14:textId="740BCE45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0D14B7D3" w14:textId="7088B9CB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3.4</w:t>
            </w:r>
          </w:p>
        </w:tc>
        <w:tc>
          <w:tcPr>
            <w:tcW w:w="800" w:type="dxa"/>
            <w:shd w:val="clear" w:color="auto" w:fill="F2F2F2"/>
            <w:vAlign w:val="center"/>
          </w:tcPr>
          <w:p w14:paraId="6EDCCF39" w14:textId="3BF5DC69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3.5</w:t>
            </w:r>
          </w:p>
        </w:tc>
      </w:tr>
      <w:tr w:rsidR="00C0104D" w:rsidRPr="00F27A86" w14:paraId="74AFA450" w14:textId="77777777" w:rsidTr="00C0104D">
        <w:trPr>
          <w:trHeight w:val="227"/>
          <w:jc w:val="center"/>
        </w:trPr>
        <w:tc>
          <w:tcPr>
            <w:tcW w:w="3539" w:type="dxa"/>
            <w:noWrap/>
            <w:vAlign w:val="center"/>
            <w:hideMark/>
          </w:tcPr>
          <w:p w14:paraId="24F58DE0" w14:textId="77777777" w:rsidR="00C0104D" w:rsidRPr="00F27A86" w:rsidRDefault="00C0104D" w:rsidP="00C0104D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ocupación parcial y desocupación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2/ 5/</w:t>
            </w:r>
          </w:p>
        </w:tc>
        <w:tc>
          <w:tcPr>
            <w:tcW w:w="799" w:type="dxa"/>
            <w:vAlign w:val="center"/>
          </w:tcPr>
          <w:p w14:paraId="7B508AA9" w14:textId="6DE09573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799" w:type="dxa"/>
            <w:vAlign w:val="center"/>
          </w:tcPr>
          <w:p w14:paraId="5BE46FC0" w14:textId="2E65D074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8.6</w:t>
            </w:r>
          </w:p>
        </w:tc>
        <w:tc>
          <w:tcPr>
            <w:tcW w:w="800" w:type="dxa"/>
            <w:vAlign w:val="center"/>
          </w:tcPr>
          <w:p w14:paraId="65A00A6A" w14:textId="3A05D2A4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10.5</w:t>
            </w:r>
          </w:p>
        </w:tc>
        <w:tc>
          <w:tcPr>
            <w:tcW w:w="799" w:type="dxa"/>
            <w:vAlign w:val="center"/>
          </w:tcPr>
          <w:p w14:paraId="47BC7367" w14:textId="0E48B801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10.3</w:t>
            </w:r>
          </w:p>
        </w:tc>
        <w:tc>
          <w:tcPr>
            <w:tcW w:w="799" w:type="dxa"/>
            <w:vAlign w:val="center"/>
          </w:tcPr>
          <w:p w14:paraId="23A409AA" w14:textId="062974D7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8.6</w:t>
            </w:r>
          </w:p>
        </w:tc>
        <w:tc>
          <w:tcPr>
            <w:tcW w:w="800" w:type="dxa"/>
            <w:vAlign w:val="center"/>
          </w:tcPr>
          <w:p w14:paraId="67139107" w14:textId="24B15FD8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8.4</w:t>
            </w:r>
          </w:p>
        </w:tc>
      </w:tr>
      <w:tr w:rsidR="00C0104D" w:rsidRPr="00F27A86" w14:paraId="11E6035F" w14:textId="77777777" w:rsidTr="00C0104D">
        <w:trPr>
          <w:trHeight w:val="227"/>
          <w:jc w:val="center"/>
        </w:trPr>
        <w:tc>
          <w:tcPr>
            <w:tcW w:w="3539" w:type="dxa"/>
            <w:shd w:val="clear" w:color="auto" w:fill="F2F2F2"/>
            <w:noWrap/>
            <w:vAlign w:val="center"/>
            <w:hideMark/>
          </w:tcPr>
          <w:p w14:paraId="113F8B0D" w14:textId="77777777" w:rsidR="00C0104D" w:rsidRPr="00F27A86" w:rsidRDefault="00C0104D" w:rsidP="00C0104D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presión general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2/ 6/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4DC61A1C" w14:textId="4FF84884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6.2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43E47A57" w14:textId="1BEA8F18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800" w:type="dxa"/>
            <w:shd w:val="clear" w:color="auto" w:fill="F2F2F2"/>
            <w:vAlign w:val="center"/>
          </w:tcPr>
          <w:p w14:paraId="2F36311A" w14:textId="25FC27B3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5.5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4D066F96" w14:textId="6D67398A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4.7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0AF3AFBA" w14:textId="14D27407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6.1</w:t>
            </w:r>
          </w:p>
        </w:tc>
        <w:tc>
          <w:tcPr>
            <w:tcW w:w="800" w:type="dxa"/>
            <w:shd w:val="clear" w:color="auto" w:fill="F2F2F2"/>
            <w:vAlign w:val="center"/>
          </w:tcPr>
          <w:p w14:paraId="41A92B11" w14:textId="418F6168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6.8</w:t>
            </w:r>
          </w:p>
        </w:tc>
      </w:tr>
      <w:tr w:rsidR="00C0104D" w:rsidRPr="00F27A86" w14:paraId="69A3DC97" w14:textId="77777777" w:rsidTr="00C0104D">
        <w:trPr>
          <w:trHeight w:val="227"/>
          <w:jc w:val="center"/>
        </w:trPr>
        <w:tc>
          <w:tcPr>
            <w:tcW w:w="3539" w:type="dxa"/>
            <w:noWrap/>
            <w:vAlign w:val="center"/>
            <w:hideMark/>
          </w:tcPr>
          <w:p w14:paraId="401BFEF8" w14:textId="77777777" w:rsidR="00C0104D" w:rsidRPr="00F27A86" w:rsidRDefault="00C0104D" w:rsidP="00C0104D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trabajo asalariado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3/ 7/</w:t>
            </w:r>
          </w:p>
        </w:tc>
        <w:tc>
          <w:tcPr>
            <w:tcW w:w="799" w:type="dxa"/>
            <w:vAlign w:val="center"/>
          </w:tcPr>
          <w:p w14:paraId="0D11576C" w14:textId="603D0045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72.6</w:t>
            </w:r>
          </w:p>
        </w:tc>
        <w:tc>
          <w:tcPr>
            <w:tcW w:w="799" w:type="dxa"/>
            <w:vAlign w:val="center"/>
          </w:tcPr>
          <w:p w14:paraId="6D539037" w14:textId="7CC0A487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72.8</w:t>
            </w:r>
          </w:p>
        </w:tc>
        <w:tc>
          <w:tcPr>
            <w:tcW w:w="800" w:type="dxa"/>
            <w:vAlign w:val="center"/>
          </w:tcPr>
          <w:p w14:paraId="39D080D9" w14:textId="6C22E25C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61.1</w:t>
            </w:r>
          </w:p>
        </w:tc>
        <w:tc>
          <w:tcPr>
            <w:tcW w:w="799" w:type="dxa"/>
            <w:vAlign w:val="center"/>
          </w:tcPr>
          <w:p w14:paraId="0EEBC9D8" w14:textId="31C87BE8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60.0</w:t>
            </w:r>
          </w:p>
        </w:tc>
        <w:tc>
          <w:tcPr>
            <w:tcW w:w="799" w:type="dxa"/>
            <w:vAlign w:val="center"/>
          </w:tcPr>
          <w:p w14:paraId="06AB221D" w14:textId="6B850A5F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72.0</w:t>
            </w:r>
          </w:p>
        </w:tc>
        <w:tc>
          <w:tcPr>
            <w:tcW w:w="800" w:type="dxa"/>
            <w:vAlign w:val="center"/>
          </w:tcPr>
          <w:p w14:paraId="6E486050" w14:textId="152E4DE0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72.5</w:t>
            </w:r>
          </w:p>
        </w:tc>
      </w:tr>
      <w:tr w:rsidR="00C0104D" w:rsidRPr="00F27A86" w14:paraId="044991DD" w14:textId="77777777" w:rsidTr="00C0104D">
        <w:trPr>
          <w:trHeight w:val="227"/>
          <w:jc w:val="center"/>
        </w:trPr>
        <w:tc>
          <w:tcPr>
            <w:tcW w:w="3539" w:type="dxa"/>
            <w:shd w:val="clear" w:color="auto" w:fill="F2F2F2"/>
            <w:noWrap/>
            <w:vAlign w:val="center"/>
            <w:hideMark/>
          </w:tcPr>
          <w:p w14:paraId="4E526CB0" w14:textId="77777777" w:rsidR="00C0104D" w:rsidRPr="00F27A86" w:rsidRDefault="00C0104D" w:rsidP="00C0104D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subocupación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3/ 8/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4B2081FD" w14:textId="1AE615C7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6.9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3927AFE3" w14:textId="71AA37EA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6.7</w:t>
            </w:r>
          </w:p>
        </w:tc>
        <w:tc>
          <w:tcPr>
            <w:tcW w:w="800" w:type="dxa"/>
            <w:shd w:val="clear" w:color="auto" w:fill="F2F2F2"/>
            <w:vAlign w:val="center"/>
          </w:tcPr>
          <w:p w14:paraId="42935D4C" w14:textId="0FE12A56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9.5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2A6F118A" w14:textId="4A8970BF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7.9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0200A850" w14:textId="2FEEB9A6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6.9</w:t>
            </w:r>
          </w:p>
        </w:tc>
        <w:tc>
          <w:tcPr>
            <w:tcW w:w="800" w:type="dxa"/>
            <w:shd w:val="clear" w:color="auto" w:fill="F2F2F2"/>
            <w:vAlign w:val="center"/>
          </w:tcPr>
          <w:p w14:paraId="6E45BBFC" w14:textId="75427FD5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6.2</w:t>
            </w:r>
          </w:p>
        </w:tc>
      </w:tr>
      <w:tr w:rsidR="00C0104D" w:rsidRPr="00F27A86" w14:paraId="3B842A3E" w14:textId="77777777" w:rsidTr="00C0104D">
        <w:trPr>
          <w:trHeight w:val="227"/>
          <w:jc w:val="center"/>
        </w:trPr>
        <w:tc>
          <w:tcPr>
            <w:tcW w:w="3539" w:type="dxa"/>
            <w:noWrap/>
            <w:vAlign w:val="center"/>
            <w:hideMark/>
          </w:tcPr>
          <w:p w14:paraId="156D7147" w14:textId="77777777" w:rsidR="00C0104D" w:rsidRPr="00F27A86" w:rsidRDefault="00C0104D" w:rsidP="00C0104D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condiciones críticas de ocupación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3/ 9/</w:t>
            </w:r>
          </w:p>
        </w:tc>
        <w:tc>
          <w:tcPr>
            <w:tcW w:w="799" w:type="dxa"/>
            <w:vAlign w:val="center"/>
          </w:tcPr>
          <w:p w14:paraId="229F67CB" w14:textId="0D2D1473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31.9</w:t>
            </w:r>
          </w:p>
        </w:tc>
        <w:tc>
          <w:tcPr>
            <w:tcW w:w="799" w:type="dxa"/>
            <w:vAlign w:val="center"/>
          </w:tcPr>
          <w:p w14:paraId="585D96A9" w14:textId="75EECFDF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30.3</w:t>
            </w:r>
          </w:p>
        </w:tc>
        <w:tc>
          <w:tcPr>
            <w:tcW w:w="800" w:type="dxa"/>
            <w:vAlign w:val="center"/>
          </w:tcPr>
          <w:p w14:paraId="1969A8EA" w14:textId="37A3103E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40.1</w:t>
            </w:r>
          </w:p>
        </w:tc>
        <w:tc>
          <w:tcPr>
            <w:tcW w:w="799" w:type="dxa"/>
            <w:vAlign w:val="center"/>
          </w:tcPr>
          <w:p w14:paraId="0581D27B" w14:textId="3BCB972D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37.1</w:t>
            </w:r>
          </w:p>
        </w:tc>
        <w:tc>
          <w:tcPr>
            <w:tcW w:w="799" w:type="dxa"/>
            <w:vAlign w:val="center"/>
          </w:tcPr>
          <w:p w14:paraId="6074785F" w14:textId="4264BDA3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30.8</w:t>
            </w:r>
          </w:p>
        </w:tc>
        <w:tc>
          <w:tcPr>
            <w:tcW w:w="800" w:type="dxa"/>
            <w:vAlign w:val="center"/>
          </w:tcPr>
          <w:p w14:paraId="6F3ABD7C" w14:textId="04F8ACED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29.9</w:t>
            </w:r>
          </w:p>
        </w:tc>
      </w:tr>
      <w:tr w:rsidR="00C0104D" w:rsidRPr="00F27A86" w14:paraId="6C183EA7" w14:textId="77777777" w:rsidTr="00C0104D">
        <w:trPr>
          <w:trHeight w:val="227"/>
          <w:jc w:val="center"/>
        </w:trPr>
        <w:tc>
          <w:tcPr>
            <w:tcW w:w="3539" w:type="dxa"/>
            <w:shd w:val="clear" w:color="auto" w:fill="F2F2F2"/>
            <w:noWrap/>
            <w:vAlign w:val="center"/>
            <w:hideMark/>
          </w:tcPr>
          <w:p w14:paraId="58557173" w14:textId="77777777" w:rsidR="00C0104D" w:rsidRPr="00F27A86" w:rsidRDefault="00C0104D" w:rsidP="00C0104D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informalidad laboral 1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3/ 10/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60EE3C51" w14:textId="73236191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40.8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2E8CCCB7" w14:textId="01B5711C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41.5</w:t>
            </w:r>
          </w:p>
        </w:tc>
        <w:tc>
          <w:tcPr>
            <w:tcW w:w="800" w:type="dxa"/>
            <w:shd w:val="clear" w:color="auto" w:fill="F2F2F2"/>
            <w:vAlign w:val="center"/>
          </w:tcPr>
          <w:p w14:paraId="6A96416C" w14:textId="0BD94B1D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67.4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2158CE3D" w14:textId="27E7796B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69.0</w:t>
            </w:r>
          </w:p>
        </w:tc>
        <w:tc>
          <w:tcPr>
            <w:tcW w:w="799" w:type="dxa"/>
            <w:shd w:val="clear" w:color="auto" w:fill="F2F2F2"/>
            <w:vAlign w:val="center"/>
          </w:tcPr>
          <w:p w14:paraId="66ECB341" w14:textId="3ACA1AE1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42.1</w:t>
            </w:r>
          </w:p>
        </w:tc>
        <w:tc>
          <w:tcPr>
            <w:tcW w:w="800" w:type="dxa"/>
            <w:shd w:val="clear" w:color="auto" w:fill="F2F2F2"/>
            <w:vAlign w:val="center"/>
          </w:tcPr>
          <w:p w14:paraId="21A5AE30" w14:textId="2A1D834D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43.4</w:t>
            </w:r>
          </w:p>
        </w:tc>
      </w:tr>
      <w:tr w:rsidR="00C0104D" w:rsidRPr="00F27A86" w14:paraId="19D65237" w14:textId="77777777" w:rsidTr="00C0104D">
        <w:trPr>
          <w:trHeight w:val="227"/>
          <w:jc w:val="center"/>
        </w:trPr>
        <w:tc>
          <w:tcPr>
            <w:tcW w:w="3539" w:type="dxa"/>
            <w:noWrap/>
            <w:vAlign w:val="center"/>
            <w:hideMark/>
          </w:tcPr>
          <w:p w14:paraId="792876FD" w14:textId="77777777" w:rsidR="00C0104D" w:rsidRPr="00F27A86" w:rsidRDefault="00C0104D" w:rsidP="00C0104D">
            <w:pPr>
              <w:jc w:val="left"/>
              <w:rPr>
                <w:color w:val="000000"/>
                <w:sz w:val="16"/>
                <w:szCs w:val="18"/>
                <w:lang w:val="es-MX" w:eastAsia="es-MX"/>
              </w:rPr>
            </w:pPr>
            <w:r w:rsidRPr="00F27A86">
              <w:rPr>
                <w:color w:val="000000"/>
                <w:sz w:val="16"/>
                <w:szCs w:val="18"/>
                <w:lang w:val="es-MX" w:eastAsia="es-MX"/>
              </w:rPr>
              <w:t>Tasa de ocupación en el sector informal 1</w:t>
            </w:r>
            <w:r w:rsidRPr="00F27A86">
              <w:rPr>
                <w:color w:val="000000"/>
                <w:sz w:val="16"/>
                <w:szCs w:val="18"/>
                <w:vertAlign w:val="superscript"/>
                <w:lang w:val="es-MX" w:eastAsia="es-MX"/>
              </w:rPr>
              <w:t>3/ 11/</w:t>
            </w:r>
          </w:p>
        </w:tc>
        <w:tc>
          <w:tcPr>
            <w:tcW w:w="799" w:type="dxa"/>
            <w:vAlign w:val="center"/>
          </w:tcPr>
          <w:p w14:paraId="2069BE86" w14:textId="24670B3E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23.7</w:t>
            </w:r>
          </w:p>
        </w:tc>
        <w:tc>
          <w:tcPr>
            <w:tcW w:w="799" w:type="dxa"/>
            <w:vAlign w:val="center"/>
          </w:tcPr>
          <w:p w14:paraId="13BEE2D7" w14:textId="178D4395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24.0</w:t>
            </w:r>
          </w:p>
        </w:tc>
        <w:tc>
          <w:tcPr>
            <w:tcW w:w="800" w:type="dxa"/>
            <w:vAlign w:val="center"/>
          </w:tcPr>
          <w:p w14:paraId="1D110283" w14:textId="7095A2FA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32.5</w:t>
            </w:r>
          </w:p>
        </w:tc>
        <w:tc>
          <w:tcPr>
            <w:tcW w:w="799" w:type="dxa"/>
            <w:vAlign w:val="center"/>
          </w:tcPr>
          <w:p w14:paraId="309A1C1B" w14:textId="336B8439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33.7</w:t>
            </w:r>
          </w:p>
        </w:tc>
        <w:tc>
          <w:tcPr>
            <w:tcW w:w="799" w:type="dxa"/>
            <w:vAlign w:val="center"/>
          </w:tcPr>
          <w:p w14:paraId="2334FA59" w14:textId="5B92198A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24.7</w:t>
            </w:r>
          </w:p>
        </w:tc>
        <w:tc>
          <w:tcPr>
            <w:tcW w:w="800" w:type="dxa"/>
            <w:vAlign w:val="center"/>
          </w:tcPr>
          <w:p w14:paraId="4274E732" w14:textId="58C2F792" w:rsidR="00C0104D" w:rsidRPr="00F27A86" w:rsidRDefault="00C0104D" w:rsidP="00C0104D">
            <w:pPr>
              <w:tabs>
                <w:tab w:val="decimal" w:pos="339"/>
              </w:tabs>
              <w:ind w:right="-115"/>
              <w:jc w:val="left"/>
              <w:rPr>
                <w:color w:val="000000"/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25.7</w:t>
            </w:r>
          </w:p>
        </w:tc>
      </w:tr>
    </w:tbl>
    <w:p w14:paraId="1EEF51E1" w14:textId="7585BDAF" w:rsidR="00003119" w:rsidRPr="00F27A86" w:rsidRDefault="00003119" w:rsidP="00186378">
      <w:pPr>
        <w:ind w:left="1568" w:right="902" w:hanging="574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</w:t>
      </w:r>
      <w:r w:rsidR="00B4115E" w:rsidRPr="00F27A86">
        <w:rPr>
          <w:color w:val="4D565E"/>
          <w:sz w:val="16"/>
          <w:szCs w:val="16"/>
          <w:vertAlign w:val="superscript"/>
        </w:rPr>
        <w:t>/</w:t>
      </w:r>
      <w:r w:rsidRPr="00F27A86">
        <w:rPr>
          <w:color w:val="4D565E"/>
          <w:sz w:val="16"/>
          <w:szCs w:val="16"/>
          <w:vertAlign w:val="superscript"/>
        </w:rPr>
        <w:tab/>
      </w:r>
      <w:r w:rsidR="00B4115E" w:rsidRPr="00F27A86">
        <w:rPr>
          <w:color w:val="4D565E"/>
          <w:sz w:val="16"/>
          <w:szCs w:val="16"/>
        </w:rPr>
        <w:t>Población económicamente activa</w:t>
      </w:r>
      <w:r w:rsidR="00B4115E" w:rsidRPr="00F27A86">
        <w:rPr>
          <w:smallCaps/>
          <w:color w:val="4D565E"/>
          <w:sz w:val="16"/>
          <w:szCs w:val="16"/>
        </w:rPr>
        <w:t xml:space="preserve"> (</w:t>
      </w:r>
      <w:r w:rsidRPr="00F27A86">
        <w:rPr>
          <w:smallCaps/>
          <w:color w:val="4D565E"/>
          <w:sz w:val="16"/>
          <w:szCs w:val="16"/>
        </w:rPr>
        <w:t>pea</w:t>
      </w:r>
      <w:r w:rsidR="00B4115E" w:rsidRPr="00F27A86">
        <w:rPr>
          <w:smallCaps/>
          <w:color w:val="4D565E"/>
          <w:sz w:val="16"/>
          <w:szCs w:val="16"/>
        </w:rPr>
        <w:t>)</w:t>
      </w:r>
      <w:r w:rsidRPr="00F27A86">
        <w:rPr>
          <w:color w:val="4D565E"/>
          <w:sz w:val="16"/>
          <w:szCs w:val="16"/>
        </w:rPr>
        <w:t xml:space="preserve"> como porcentaje de la población de 15 años y más.</w:t>
      </w:r>
    </w:p>
    <w:p w14:paraId="5E24F00A" w14:textId="26CAE780" w:rsidR="00003119" w:rsidRPr="00F27A86" w:rsidRDefault="00003119" w:rsidP="00186378">
      <w:pPr>
        <w:ind w:left="1568" w:right="902" w:hanging="574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2</w:t>
      </w:r>
      <w:r w:rsidR="00B4115E" w:rsidRPr="00F27A86">
        <w:rPr>
          <w:color w:val="4D565E"/>
          <w:sz w:val="16"/>
          <w:szCs w:val="16"/>
          <w:vertAlign w:val="superscript"/>
        </w:rPr>
        <w:t>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 xml:space="preserve">Porcentaje respecto a la </w:t>
      </w:r>
      <w:r w:rsidRPr="00F27A86">
        <w:rPr>
          <w:smallCaps/>
          <w:color w:val="4D565E"/>
          <w:sz w:val="16"/>
          <w:szCs w:val="16"/>
        </w:rPr>
        <w:t>pea</w:t>
      </w:r>
      <w:r w:rsidRPr="00F27A86">
        <w:rPr>
          <w:color w:val="4D565E"/>
          <w:sz w:val="16"/>
          <w:szCs w:val="16"/>
        </w:rPr>
        <w:t>.</w:t>
      </w:r>
    </w:p>
    <w:p w14:paraId="4A199E87" w14:textId="511FD5F7" w:rsidR="00003119" w:rsidRPr="00F27A86" w:rsidRDefault="00003119" w:rsidP="00186378">
      <w:pPr>
        <w:ind w:left="1568" w:right="902" w:hanging="574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3</w:t>
      </w:r>
      <w:r w:rsidR="00B4115E" w:rsidRPr="00F27A86">
        <w:rPr>
          <w:color w:val="4D565E"/>
          <w:sz w:val="16"/>
          <w:szCs w:val="16"/>
          <w:vertAlign w:val="superscript"/>
        </w:rPr>
        <w:t>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 xml:space="preserve">Porcentaje respecto a la </w:t>
      </w:r>
      <w:r w:rsidR="00B4115E" w:rsidRPr="00F27A86">
        <w:rPr>
          <w:color w:val="4D565E"/>
          <w:sz w:val="16"/>
          <w:szCs w:val="16"/>
        </w:rPr>
        <w:t>población ocupada</w:t>
      </w:r>
      <w:r w:rsidRPr="00F27A86">
        <w:rPr>
          <w:color w:val="4D565E"/>
          <w:sz w:val="16"/>
          <w:szCs w:val="16"/>
        </w:rPr>
        <w:t>.</w:t>
      </w:r>
    </w:p>
    <w:p w14:paraId="661D03E4" w14:textId="1B6CCA99" w:rsidR="002004C2" w:rsidRPr="00F27A86" w:rsidRDefault="002004C2" w:rsidP="00186378">
      <w:pPr>
        <w:ind w:left="1568" w:right="902" w:hanging="574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4/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>Considera a la población que se encuentra sin trabajar, pero que busca trabajo.</w:t>
      </w:r>
    </w:p>
    <w:p w14:paraId="53E3744A" w14:textId="3310ED33" w:rsidR="00003119" w:rsidRPr="00F27A86" w:rsidRDefault="002004C2" w:rsidP="00186378">
      <w:pPr>
        <w:ind w:left="1568" w:right="902" w:hanging="574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5</w:t>
      </w:r>
      <w:r w:rsidR="00B4115E" w:rsidRPr="00F27A86">
        <w:rPr>
          <w:color w:val="4D565E"/>
          <w:sz w:val="16"/>
          <w:szCs w:val="16"/>
          <w:vertAlign w:val="superscript"/>
        </w:rPr>
        <w:t>/</w:t>
      </w:r>
      <w:r w:rsidR="00003119" w:rsidRPr="00F27A86">
        <w:rPr>
          <w:color w:val="4D565E"/>
          <w:sz w:val="16"/>
          <w:szCs w:val="16"/>
        </w:rPr>
        <w:tab/>
        <w:t>Considera a la población desocupada y a la ocupada que trabajó menos de 15 horas a la semana.</w:t>
      </w:r>
    </w:p>
    <w:p w14:paraId="57F10D27" w14:textId="5F7D116E" w:rsidR="00003119" w:rsidRPr="00F27A86" w:rsidRDefault="002004C2" w:rsidP="00186378">
      <w:pPr>
        <w:ind w:left="1568" w:right="902" w:hanging="574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6</w:t>
      </w:r>
      <w:r w:rsidR="00B4115E" w:rsidRPr="00F27A86">
        <w:rPr>
          <w:color w:val="4D565E"/>
          <w:sz w:val="16"/>
          <w:szCs w:val="16"/>
          <w:vertAlign w:val="superscript"/>
        </w:rPr>
        <w:t>/</w:t>
      </w:r>
      <w:r w:rsidR="00003119" w:rsidRPr="00F27A86">
        <w:rPr>
          <w:color w:val="4D565E"/>
          <w:sz w:val="16"/>
          <w:szCs w:val="16"/>
        </w:rPr>
        <w:tab/>
        <w:t>Incluye, además de la población desocupada, a la ocupada que busca empleo. Con esto, la tasa es una medida global de la competencia por plazas de trabajo que se conforma por quienes quieren trabajar</w:t>
      </w:r>
      <w:r w:rsidR="00502D7F" w:rsidRPr="00F27A86">
        <w:rPr>
          <w:color w:val="4D565E"/>
          <w:sz w:val="16"/>
          <w:szCs w:val="16"/>
        </w:rPr>
        <w:t>;</w:t>
      </w:r>
      <w:r w:rsidR="00003119" w:rsidRPr="00F27A86">
        <w:rPr>
          <w:color w:val="4D565E"/>
          <w:sz w:val="16"/>
          <w:szCs w:val="16"/>
        </w:rPr>
        <w:t xml:space="preserve"> por quienes tienen un empleo, pero quieren cambiarlo</w:t>
      </w:r>
      <w:r w:rsidR="008C71BE" w:rsidRPr="00F27A86">
        <w:rPr>
          <w:color w:val="4D565E"/>
          <w:sz w:val="16"/>
          <w:szCs w:val="16"/>
        </w:rPr>
        <w:t>;</w:t>
      </w:r>
      <w:r w:rsidR="00003119" w:rsidRPr="00F27A86">
        <w:rPr>
          <w:color w:val="4D565E"/>
          <w:sz w:val="16"/>
          <w:szCs w:val="16"/>
        </w:rPr>
        <w:t xml:space="preserve"> y por quienes buscan otro más para tener un segundo trabajo.</w:t>
      </w:r>
    </w:p>
    <w:p w14:paraId="55927BF1" w14:textId="589FE47D" w:rsidR="00003119" w:rsidRPr="00F27A86" w:rsidRDefault="002004C2" w:rsidP="00186378">
      <w:pPr>
        <w:ind w:left="1568" w:right="902" w:hanging="574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7</w:t>
      </w:r>
      <w:r w:rsidR="00B4115E" w:rsidRPr="00F27A86">
        <w:rPr>
          <w:color w:val="4D565E"/>
          <w:sz w:val="16"/>
          <w:szCs w:val="16"/>
          <w:vertAlign w:val="superscript"/>
        </w:rPr>
        <w:t>/</w:t>
      </w:r>
      <w:r w:rsidR="00003119" w:rsidRPr="00F27A86">
        <w:rPr>
          <w:color w:val="4D565E"/>
          <w:sz w:val="16"/>
          <w:szCs w:val="16"/>
        </w:rPr>
        <w:tab/>
        <w:t>Representa a la población que percibe un sueldo, salario o jornal por las actividades realizadas de parte de la unidad económica para la que trabaja.</w:t>
      </w:r>
    </w:p>
    <w:p w14:paraId="5E55E1B8" w14:textId="272BAD8A" w:rsidR="002004C2" w:rsidRPr="00F27A86" w:rsidRDefault="002004C2" w:rsidP="00186378">
      <w:pPr>
        <w:ind w:left="1568" w:right="902" w:hanging="574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8/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>Población ocupada que tiene la necesidad y disponibilidad de ofertar más tiempo de trabajo de lo que su ocupación actual le permite.</w:t>
      </w:r>
    </w:p>
    <w:p w14:paraId="274F3C4D" w14:textId="3A9F9A5B" w:rsidR="00594D34" w:rsidRPr="00F27A86" w:rsidRDefault="002004C2" w:rsidP="2F5D3ED3">
      <w:pPr>
        <w:ind w:left="1568" w:right="902" w:hanging="574"/>
        <w:rPr>
          <w:color w:val="4D565E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vertAlign w:val="superscript"/>
          <w:lang w:val="es-ES"/>
        </w:rPr>
        <w:t>9</w:t>
      </w:r>
      <w:r w:rsidR="00B4115E" w:rsidRPr="00F27A86">
        <w:rPr>
          <w:color w:val="4D565E"/>
          <w:sz w:val="16"/>
          <w:szCs w:val="16"/>
          <w:vertAlign w:val="superscript"/>
          <w:lang w:val="es-ES"/>
        </w:rPr>
        <w:t>/</w:t>
      </w:r>
      <w:r w:rsidRPr="00F27A86">
        <w:tab/>
      </w:r>
      <w:r w:rsidR="00003119" w:rsidRPr="00F27A86">
        <w:rPr>
          <w:color w:val="4D565E"/>
          <w:sz w:val="16"/>
          <w:szCs w:val="16"/>
          <w:lang w:val="es-ES"/>
        </w:rPr>
        <w:t>Indicador de condiciones inadecuadas de empleo desde el punto de vista del tiempo de trabajo, los ingresos o una combinación insatisfactoria de ambos. Incluye a las personas que trabajan menos de 35</w:t>
      </w:r>
      <w:r w:rsidR="007C12E3" w:rsidRPr="00F27A86">
        <w:rPr>
          <w:color w:val="4D565E"/>
          <w:sz w:val="16"/>
          <w:szCs w:val="16"/>
          <w:lang w:val="es-ES"/>
        </w:rPr>
        <w:t> </w:t>
      </w:r>
      <w:r w:rsidR="00003119" w:rsidRPr="00F27A86">
        <w:rPr>
          <w:color w:val="4D565E"/>
          <w:sz w:val="16"/>
          <w:szCs w:val="16"/>
          <w:lang w:val="es-ES"/>
        </w:rPr>
        <w:t xml:space="preserve">horas a la semana por razones ajenas a sus decisiones, a quienes trabajan más de 35 horas semanales con ingresos mensuales inferiores al salario mínimo y a quienes laboran más de 48 horas semanales y que ganan hasta dos salarios mínimos. Por construcción, los indicadores de la </w:t>
      </w:r>
      <w:proofErr w:type="spellStart"/>
      <w:r w:rsidR="00003119" w:rsidRPr="00F27A86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="00003119" w:rsidRPr="00F27A86">
        <w:rPr>
          <w:color w:val="4D565E"/>
          <w:sz w:val="16"/>
          <w:szCs w:val="16"/>
          <w:lang w:val="es-ES"/>
        </w:rPr>
        <w:t xml:space="preserve"> que involucran a la </w:t>
      </w:r>
      <w:r w:rsidR="00B74CC2" w:rsidRPr="00F27A86">
        <w:rPr>
          <w:color w:val="4D565E"/>
          <w:sz w:val="16"/>
          <w:szCs w:val="16"/>
          <w:lang w:val="es-ES"/>
        </w:rPr>
        <w:t>población ocupada</w:t>
      </w:r>
      <w:r w:rsidR="00003119" w:rsidRPr="00F27A86">
        <w:rPr>
          <w:color w:val="4D565E"/>
          <w:sz w:val="16"/>
          <w:szCs w:val="16"/>
          <w:lang w:val="es-ES"/>
        </w:rPr>
        <w:t xml:space="preserve">, u otra variable clasificada en rangos de salarios mínimos, son sensibles a los cambios en dichos salarios. Para la comparación en el tiempo de la </w:t>
      </w:r>
      <w:r w:rsidR="00B74CC2" w:rsidRPr="00F27A86">
        <w:rPr>
          <w:color w:val="4D565E"/>
          <w:sz w:val="16"/>
          <w:szCs w:val="16"/>
          <w:lang w:val="es-ES"/>
        </w:rPr>
        <w:t>tasa de condiciones críticas de ocupación</w:t>
      </w:r>
      <w:r w:rsidR="00003119" w:rsidRPr="00F27A86">
        <w:rPr>
          <w:color w:val="4D565E"/>
          <w:sz w:val="16"/>
          <w:szCs w:val="16"/>
          <w:lang w:val="es-ES"/>
        </w:rPr>
        <w:t>, se presentan resultados a partir de salarios mínimos equivalentes</w:t>
      </w:r>
      <w:r w:rsidR="00543B1F" w:rsidRPr="00F27A86">
        <w:rPr>
          <w:color w:val="4D565E"/>
          <w:sz w:val="16"/>
          <w:szCs w:val="16"/>
          <w:lang w:val="es-ES"/>
        </w:rPr>
        <w:t>,</w:t>
      </w:r>
      <w:r w:rsidR="00003119" w:rsidRPr="00F27A86">
        <w:rPr>
          <w:color w:val="4D565E"/>
          <w:sz w:val="16"/>
          <w:szCs w:val="16"/>
          <w:lang w:val="es-ES"/>
        </w:rPr>
        <w:t xml:space="preserve"> base enero de 202</w:t>
      </w:r>
      <w:r w:rsidR="001524E7" w:rsidRPr="00F27A86">
        <w:rPr>
          <w:color w:val="4D565E"/>
          <w:sz w:val="16"/>
          <w:szCs w:val="16"/>
          <w:lang w:val="es-ES"/>
        </w:rPr>
        <w:t>5</w:t>
      </w:r>
      <w:r w:rsidR="00003119" w:rsidRPr="00F27A86">
        <w:rPr>
          <w:color w:val="4D565E"/>
          <w:sz w:val="16"/>
          <w:szCs w:val="16"/>
          <w:lang w:val="es-ES"/>
        </w:rPr>
        <w:t xml:space="preserve">. El </w:t>
      </w:r>
      <w:r w:rsidR="00003119" w:rsidRPr="00F27A86">
        <w:rPr>
          <w:smallCaps/>
          <w:color w:val="4D565E"/>
          <w:sz w:val="16"/>
          <w:szCs w:val="16"/>
          <w:lang w:val="es-ES"/>
        </w:rPr>
        <w:t>inegi</w:t>
      </w:r>
      <w:r w:rsidR="00003119" w:rsidRPr="00F27A86">
        <w:rPr>
          <w:color w:val="4D565E"/>
          <w:sz w:val="16"/>
          <w:szCs w:val="16"/>
          <w:lang w:val="es-ES"/>
        </w:rPr>
        <w:t xml:space="preserve"> pone a disposición de las y los usuarios cifras comparables en la siguiente liga:</w:t>
      </w:r>
    </w:p>
    <w:p w14:paraId="6FA9A02B" w14:textId="31EE73BA" w:rsidR="00003119" w:rsidRPr="00F27A86" w:rsidRDefault="00594D34" w:rsidP="00186378">
      <w:pPr>
        <w:ind w:left="1568" w:right="902" w:hanging="574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</w:rPr>
        <w:tab/>
      </w:r>
      <w:hyperlink r:id="rId21" w:anchor="Tabulados" w:history="1">
        <w:r w:rsidR="00003119" w:rsidRPr="00F27A86">
          <w:rPr>
            <w:rStyle w:val="Hipervnculo"/>
            <w:color w:val="4D565E"/>
            <w:sz w:val="16"/>
            <w:szCs w:val="16"/>
          </w:rPr>
          <w:t>https://www.inegi.org.mx/programas/enoe/15ymas/#Tabulados</w:t>
        </w:r>
      </w:hyperlink>
      <w:r w:rsidR="00003119" w:rsidRPr="00F27A86">
        <w:rPr>
          <w:color w:val="4D565E"/>
          <w:sz w:val="16"/>
          <w:szCs w:val="16"/>
        </w:rPr>
        <w:t>.</w:t>
      </w:r>
    </w:p>
    <w:p w14:paraId="257127BC" w14:textId="00D24A0B" w:rsidR="002004C2" w:rsidRPr="00F27A86" w:rsidRDefault="002004C2" w:rsidP="00186378">
      <w:pPr>
        <w:ind w:left="1568" w:right="902" w:hanging="574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10/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 xml:space="preserve">Se refiere a la suma, sin duplicar, de las y los ocupados que son laboralmente vulnerables por la naturaleza de la unidad económica para la que trabajan, más aquellas personas cuyo vínculo o dependencia laboral no se reconoce por su fuente de trabajo. </w:t>
      </w:r>
      <w:r w:rsidR="00543B1F" w:rsidRPr="00F27A86">
        <w:rPr>
          <w:color w:val="4D565E"/>
          <w:sz w:val="16"/>
          <w:szCs w:val="16"/>
        </w:rPr>
        <w:t>E</w:t>
      </w:r>
      <w:r w:rsidRPr="00F27A86">
        <w:rPr>
          <w:color w:val="4D565E"/>
          <w:sz w:val="16"/>
          <w:szCs w:val="16"/>
        </w:rPr>
        <w:t>n esta tasa se incluyen —además del componente que labora en micronegocios no registrados o sector informal— otras modalidades análogas, como las y los ocupados por cuenta propia en la agricultura de subsistencia, así como a quienes laboran sin la protección de la seguridad social y cuyos servicios los utilizan las unidades económicas registradas.</w:t>
      </w:r>
    </w:p>
    <w:p w14:paraId="366DB27D" w14:textId="2D158548" w:rsidR="002004C2" w:rsidRPr="00F27A86" w:rsidRDefault="002004C2" w:rsidP="00186378">
      <w:pPr>
        <w:ind w:left="1568" w:right="902" w:hanging="574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11/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>Representa a la población ocupada que trabaja para una unidad económica que opera a partir de los recursos del hogar, pero sin constituirse como empresa, de modo que la actividad no tiene una situación identificable e independiente de ese hogar.</w:t>
      </w:r>
    </w:p>
    <w:bookmarkEnd w:id="0"/>
    <w:p w14:paraId="62A9D2EC" w14:textId="786BE506" w:rsidR="005F48FE" w:rsidRPr="00F27A86" w:rsidRDefault="005F48FE" w:rsidP="2F5D3ED3">
      <w:pPr>
        <w:pStyle w:val="n0"/>
        <w:keepLines w:val="0"/>
        <w:spacing w:before="0"/>
        <w:ind w:left="1568" w:right="902" w:hanging="574"/>
        <w:rPr>
          <w:color w:val="4D565E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lang w:val="es-ES"/>
        </w:rPr>
        <w:t>Fuente:</w:t>
      </w:r>
      <w:r w:rsidRPr="00F27A86">
        <w:tab/>
      </w:r>
      <w:r w:rsidRPr="00F27A86">
        <w:rPr>
          <w:smallCaps/>
          <w:color w:val="4D565E"/>
          <w:sz w:val="16"/>
          <w:szCs w:val="16"/>
          <w:lang w:val="es-ES"/>
        </w:rPr>
        <w:t>inegi</w:t>
      </w:r>
      <w:r w:rsidRPr="00F27A86">
        <w:rPr>
          <w:color w:val="4D565E"/>
          <w:sz w:val="16"/>
          <w:szCs w:val="16"/>
          <w:lang w:val="es-ES"/>
        </w:rPr>
        <w:t>. Encuesta Nacional de Ocupación y Empleo (</w:t>
      </w:r>
      <w:proofErr w:type="spellStart"/>
      <w:r w:rsidRPr="00F27A86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Pr="00F27A86">
        <w:rPr>
          <w:smallCaps/>
          <w:color w:val="4D565E"/>
          <w:sz w:val="16"/>
          <w:szCs w:val="16"/>
          <w:lang w:val="es-ES"/>
        </w:rPr>
        <w:t>)</w:t>
      </w:r>
      <w:r w:rsidRPr="00F27A86">
        <w:rPr>
          <w:color w:val="4D565E"/>
          <w:sz w:val="16"/>
          <w:szCs w:val="16"/>
          <w:lang w:val="es-ES"/>
        </w:rPr>
        <w:t>, 202</w:t>
      </w:r>
      <w:r w:rsidR="00011F4D" w:rsidRPr="00F27A86">
        <w:rPr>
          <w:color w:val="4D565E"/>
          <w:sz w:val="16"/>
          <w:szCs w:val="16"/>
          <w:lang w:val="es-ES"/>
        </w:rPr>
        <w:t>5</w:t>
      </w:r>
      <w:r w:rsidRPr="00F27A86">
        <w:rPr>
          <w:color w:val="4D565E"/>
          <w:sz w:val="16"/>
          <w:szCs w:val="16"/>
          <w:lang w:val="es-ES"/>
        </w:rPr>
        <w:t>.</w:t>
      </w:r>
    </w:p>
    <w:p w14:paraId="71884283" w14:textId="77777777" w:rsidR="00BA2617" w:rsidRPr="00F27A86" w:rsidRDefault="00BA2617">
      <w:pPr>
        <w:jc w:val="left"/>
        <w:rPr>
          <w:rFonts w:eastAsia="+mn-ea"/>
          <w:smallCaps/>
          <w:color w:val="000000"/>
          <w:kern w:val="24"/>
          <w:lang w:val="es-ES"/>
        </w:rPr>
      </w:pPr>
      <w:r w:rsidRPr="00F27A86">
        <w:rPr>
          <w:rFonts w:eastAsia="+mn-ea"/>
          <w:smallCaps/>
          <w:color w:val="000000"/>
          <w:kern w:val="24"/>
        </w:rPr>
        <w:br w:type="page"/>
      </w:r>
    </w:p>
    <w:p w14:paraId="679F88D5" w14:textId="08AF333C" w:rsidR="000603C8" w:rsidRPr="00F27A86" w:rsidRDefault="000603C8" w:rsidP="00587BEA">
      <w:pPr>
        <w:pStyle w:val="NormalWeb"/>
        <w:spacing w:before="240" w:beforeAutospacing="0" w:after="0" w:afterAutospacing="0"/>
        <w:jc w:val="center"/>
        <w:rPr>
          <w:rFonts w:ascii="Arial" w:hAnsi="Arial" w:cs="Arial"/>
          <w:smallCaps/>
          <w:sz w:val="26"/>
          <w:szCs w:val="26"/>
        </w:rPr>
      </w:pPr>
      <w:proofErr w:type="spellStart"/>
      <w:r w:rsidRPr="00F27A86">
        <w:rPr>
          <w:rFonts w:ascii="Arial" w:eastAsia="+mn-ea" w:hAnsi="Arial" w:cs="Arial"/>
          <w:b/>
          <w:bCs/>
          <w:smallCaps/>
          <w:color w:val="000000"/>
          <w:kern w:val="24"/>
          <w:sz w:val="26"/>
          <w:szCs w:val="26"/>
        </w:rPr>
        <w:lastRenderedPageBreak/>
        <w:t>iii</w:t>
      </w:r>
      <w:proofErr w:type="spellEnd"/>
      <w:r w:rsidRPr="00F27A86">
        <w:rPr>
          <w:rFonts w:ascii="Arial" w:eastAsia="+mn-ea" w:hAnsi="Arial" w:cs="Arial"/>
          <w:b/>
          <w:bCs/>
          <w:smallCaps/>
          <w:color w:val="000000"/>
          <w:kern w:val="24"/>
          <w:sz w:val="26"/>
          <w:szCs w:val="26"/>
        </w:rPr>
        <w:t xml:space="preserve">. cifras desestacionalizadas </w:t>
      </w:r>
    </w:p>
    <w:p w14:paraId="420A2842" w14:textId="365F3D20" w:rsidR="008A11A4" w:rsidRPr="00F27A86" w:rsidRDefault="008A11A4" w:rsidP="008A11A4">
      <w:pPr>
        <w:spacing w:before="240"/>
        <w:rPr>
          <w:sz w:val="20"/>
        </w:rPr>
      </w:pPr>
      <w:r w:rsidRPr="00F27A86">
        <w:t>A continuación, se presentan indicadores relevantes de ocupación y desocupación, tanto a nivel nacional como para el agregado de 32 áreas urbanas, con cifras ajustadas estacionalmente.</w:t>
      </w:r>
      <w:r w:rsidR="00A1643C" w:rsidRPr="00F27A86">
        <w:rPr>
          <w:rStyle w:val="Refdenotaalpie"/>
          <w:snapToGrid w:val="0"/>
          <w:color w:val="000000" w:themeColor="text1"/>
          <w:bdr w:val="none" w:sz="0" w:space="0" w:color="auto" w:frame="1"/>
          <w:lang w:val="es-MX"/>
        </w:rPr>
        <w:footnoteReference w:id="7"/>
      </w:r>
    </w:p>
    <w:p w14:paraId="0D71B370" w14:textId="5230319F" w:rsidR="008A11A4" w:rsidRPr="00F27A86" w:rsidRDefault="008A11A4" w:rsidP="008A11A4">
      <w:pPr>
        <w:pStyle w:val="n01"/>
        <w:keepLines w:val="0"/>
        <w:widowControl w:val="0"/>
        <w:ind w:left="0" w:firstLine="0"/>
        <w:jc w:val="center"/>
        <w:rPr>
          <w:rFonts w:ascii="Arial" w:hAnsi="Arial"/>
          <w:color w:val="4D565E"/>
          <w:sz w:val="20"/>
        </w:rPr>
      </w:pPr>
      <w:r w:rsidRPr="00F27A86">
        <w:rPr>
          <w:rFonts w:ascii="Arial" w:hAnsi="Arial"/>
          <w:color w:val="4D565E"/>
          <w:sz w:val="20"/>
        </w:rPr>
        <w:t xml:space="preserve">Cuadro </w:t>
      </w:r>
      <w:r w:rsidR="000B6306" w:rsidRPr="00F27A86">
        <w:rPr>
          <w:rFonts w:ascii="Arial" w:hAnsi="Arial"/>
          <w:color w:val="4D565E"/>
          <w:sz w:val="20"/>
        </w:rPr>
        <w:t>7</w:t>
      </w:r>
    </w:p>
    <w:p w14:paraId="5DFD8B41" w14:textId="6B2F9D90" w:rsidR="008A11A4" w:rsidRPr="00F27A86" w:rsidRDefault="005F48FE" w:rsidP="008A11A4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color w:val="003057"/>
          <w:sz w:val="22"/>
          <w:szCs w:val="22"/>
        </w:rPr>
      </w:pPr>
      <w:r w:rsidRPr="00F27A86">
        <w:rPr>
          <w:rFonts w:ascii="Arial" w:hAnsi="Arial"/>
          <w:b/>
          <w:color w:val="003057"/>
          <w:sz w:val="22"/>
        </w:rPr>
        <w:t>T</w:t>
      </w:r>
      <w:r w:rsidR="008A11A4" w:rsidRPr="00F27A86">
        <w:rPr>
          <w:rFonts w:ascii="Arial" w:hAnsi="Arial"/>
          <w:b/>
          <w:color w:val="003057"/>
          <w:sz w:val="22"/>
        </w:rPr>
        <w:t>asas complementarias de ocupación y desocupación</w:t>
      </w:r>
      <w:r w:rsidR="008A11A4" w:rsidRPr="00F27A86">
        <w:rPr>
          <w:rFonts w:ascii="Arial" w:hAnsi="Arial"/>
          <w:b/>
          <w:color w:val="003057"/>
          <w:sz w:val="22"/>
          <w:szCs w:val="22"/>
        </w:rPr>
        <w:t>, según agregación</w:t>
      </w:r>
    </w:p>
    <w:p w14:paraId="62D425F6" w14:textId="77777777" w:rsidR="008A11A4" w:rsidRPr="00F27A86" w:rsidRDefault="008A11A4" w:rsidP="008A11A4">
      <w:pPr>
        <w:pStyle w:val="n0"/>
        <w:keepLines w:val="0"/>
        <w:widowControl w:val="0"/>
        <w:spacing w:before="0"/>
        <w:ind w:left="0" w:right="0" w:firstLine="0"/>
        <w:jc w:val="center"/>
        <w:rPr>
          <w:color w:val="003057"/>
          <w:sz w:val="20"/>
          <w:szCs w:val="20"/>
        </w:rPr>
      </w:pPr>
      <w:r w:rsidRPr="00F27A86">
        <w:rPr>
          <w:color w:val="003057"/>
          <w:sz w:val="20"/>
          <w:szCs w:val="20"/>
        </w:rPr>
        <w:t>cifras desestacionalizadas</w:t>
      </w:r>
    </w:p>
    <w:p w14:paraId="7FC1370A" w14:textId="6E7C7F15" w:rsidR="008A11A4" w:rsidRPr="00F27A86" w:rsidRDefault="00C1557F" w:rsidP="008A11A4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Cs/>
          <w:color w:val="27251F"/>
          <w:sz w:val="20"/>
          <w:szCs w:val="20"/>
        </w:rPr>
      </w:pPr>
      <w:r w:rsidRPr="00F27A86">
        <w:rPr>
          <w:rFonts w:ascii="Arial" w:hAnsi="Arial"/>
          <w:bCs/>
          <w:color w:val="27251F"/>
          <w:sz w:val="20"/>
          <w:szCs w:val="20"/>
        </w:rPr>
        <w:t>septiembre</w:t>
      </w:r>
      <w:r w:rsidR="008A11A4" w:rsidRPr="00F27A86">
        <w:rPr>
          <w:rFonts w:ascii="Arial" w:hAnsi="Arial"/>
          <w:bCs/>
          <w:color w:val="27251F"/>
          <w:sz w:val="20"/>
          <w:szCs w:val="20"/>
        </w:rPr>
        <w:t xml:space="preserve"> </w:t>
      </w:r>
      <w:r w:rsidR="00426421" w:rsidRPr="00F27A86">
        <w:rPr>
          <w:rFonts w:ascii="Arial" w:hAnsi="Arial"/>
          <w:bCs/>
          <w:color w:val="27251F"/>
          <w:sz w:val="20"/>
          <w:szCs w:val="20"/>
        </w:rPr>
        <w:t>d</w:t>
      </w:r>
      <w:r w:rsidR="005270DF" w:rsidRPr="00F27A86">
        <w:rPr>
          <w:rFonts w:ascii="Arial" w:hAnsi="Arial"/>
          <w:bCs/>
          <w:color w:val="27251F"/>
          <w:sz w:val="20"/>
          <w:szCs w:val="20"/>
        </w:rPr>
        <w:t>e</w:t>
      </w:r>
      <w:r w:rsidR="008A11A4" w:rsidRPr="00F27A86">
        <w:rPr>
          <w:rFonts w:ascii="Arial" w:hAnsi="Arial"/>
          <w:bCs/>
          <w:color w:val="27251F"/>
          <w:sz w:val="20"/>
          <w:szCs w:val="20"/>
        </w:rPr>
        <w:t xml:space="preserve"> 202</w:t>
      </w:r>
      <w:r w:rsidR="001524E7" w:rsidRPr="00F27A86">
        <w:rPr>
          <w:rFonts w:ascii="Arial" w:hAnsi="Arial"/>
          <w:bCs/>
          <w:color w:val="27251F"/>
          <w:sz w:val="20"/>
          <w:szCs w:val="20"/>
        </w:rPr>
        <w:t>5</w:t>
      </w:r>
    </w:p>
    <w:p w14:paraId="32697152" w14:textId="47093809" w:rsidR="008A11A4" w:rsidRPr="00F27A86" w:rsidRDefault="008A11A4" w:rsidP="008A11A4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Cs/>
          <w:color w:val="27251F"/>
          <w:sz w:val="18"/>
          <w:szCs w:val="18"/>
        </w:rPr>
      </w:pPr>
      <w:r w:rsidRPr="00F27A86">
        <w:rPr>
          <w:rFonts w:ascii="Arial" w:hAnsi="Arial"/>
          <w:bCs/>
          <w:color w:val="27251F"/>
          <w:sz w:val="18"/>
          <w:szCs w:val="18"/>
        </w:rPr>
        <w:t>(porcentaje</w:t>
      </w:r>
      <w:r w:rsidR="00426421" w:rsidRPr="00F27A86">
        <w:rPr>
          <w:rFonts w:ascii="Arial" w:hAnsi="Arial"/>
          <w:bCs/>
          <w:color w:val="27251F"/>
          <w:sz w:val="18"/>
          <w:szCs w:val="18"/>
        </w:rPr>
        <w:t>,</w:t>
      </w:r>
      <w:r w:rsidRPr="00F27A86">
        <w:rPr>
          <w:rFonts w:ascii="Arial" w:hAnsi="Arial"/>
          <w:bCs/>
          <w:color w:val="27251F"/>
          <w:sz w:val="18"/>
          <w:szCs w:val="18"/>
        </w:rPr>
        <w:t xml:space="preserve"> diferencia mensual</w:t>
      </w:r>
      <w:r w:rsidR="00426421" w:rsidRPr="00F27A86">
        <w:rPr>
          <w:rFonts w:ascii="Arial" w:hAnsi="Arial"/>
          <w:bCs/>
          <w:color w:val="27251F"/>
          <w:sz w:val="18"/>
          <w:szCs w:val="18"/>
        </w:rPr>
        <w:t xml:space="preserve"> y anual</w:t>
      </w:r>
      <w:r w:rsidRPr="00F27A86">
        <w:rPr>
          <w:rFonts w:ascii="Arial" w:hAnsi="Arial"/>
          <w:bCs/>
          <w:color w:val="27251F"/>
          <w:sz w:val="18"/>
          <w:szCs w:val="18"/>
        </w:rPr>
        <w:t>)</w:t>
      </w:r>
    </w:p>
    <w:tbl>
      <w:tblPr>
        <w:tblW w:w="7933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3"/>
        <w:gridCol w:w="1230"/>
        <w:gridCol w:w="1230"/>
        <w:gridCol w:w="1230"/>
      </w:tblGrid>
      <w:tr w:rsidR="005B2DBF" w:rsidRPr="00F27A86" w14:paraId="7A1A3CF8" w14:textId="77777777" w:rsidTr="00C72BE3">
        <w:trPr>
          <w:trHeight w:val="426"/>
          <w:jc w:val="center"/>
        </w:trPr>
        <w:tc>
          <w:tcPr>
            <w:tcW w:w="4243" w:type="dxa"/>
            <w:vMerge w:val="restart"/>
            <w:shd w:val="clear" w:color="auto" w:fill="80DDD7"/>
            <w:noWrap/>
            <w:vAlign w:val="center"/>
            <w:hideMark/>
          </w:tcPr>
          <w:p w14:paraId="27289697" w14:textId="77777777" w:rsidR="005B2DBF" w:rsidRPr="00F27A86" w:rsidRDefault="005B2DB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Tasas según agregación</w:t>
            </w:r>
          </w:p>
        </w:tc>
        <w:tc>
          <w:tcPr>
            <w:tcW w:w="1230" w:type="dxa"/>
            <w:vMerge w:val="restart"/>
            <w:shd w:val="clear" w:color="auto" w:fill="80DDD7"/>
            <w:noWrap/>
            <w:vAlign w:val="center"/>
            <w:hideMark/>
          </w:tcPr>
          <w:p w14:paraId="5B25F459" w14:textId="77777777" w:rsidR="005B2DBF" w:rsidRPr="00F27A86" w:rsidRDefault="005B2DB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Porcentaje</w:t>
            </w:r>
          </w:p>
        </w:tc>
        <w:tc>
          <w:tcPr>
            <w:tcW w:w="2460" w:type="dxa"/>
            <w:gridSpan w:val="2"/>
            <w:shd w:val="clear" w:color="auto" w:fill="80DDD7"/>
          </w:tcPr>
          <w:p w14:paraId="5A1BDDD6" w14:textId="77777777" w:rsidR="005B2DBF" w:rsidRPr="00F27A86" w:rsidRDefault="005B2DB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Diferencia en puntos porcentuales respecto a:</w:t>
            </w:r>
          </w:p>
        </w:tc>
      </w:tr>
      <w:tr w:rsidR="005B2DBF" w:rsidRPr="00F27A86" w14:paraId="785A9011" w14:textId="77777777" w:rsidTr="00B811C7">
        <w:trPr>
          <w:trHeight w:val="425"/>
          <w:jc w:val="center"/>
        </w:trPr>
        <w:tc>
          <w:tcPr>
            <w:tcW w:w="4243" w:type="dxa"/>
            <w:vMerge/>
            <w:tcBorders>
              <w:bottom w:val="single" w:sz="4" w:space="0" w:color="FFFFFF" w:themeColor="background1"/>
            </w:tcBorders>
            <w:shd w:val="clear" w:color="auto" w:fill="80DDD7"/>
            <w:noWrap/>
            <w:vAlign w:val="center"/>
          </w:tcPr>
          <w:p w14:paraId="5BA1FB51" w14:textId="77777777" w:rsidR="005B2DBF" w:rsidRPr="00F27A86" w:rsidRDefault="005B2DBF" w:rsidP="00151135">
            <w:pPr>
              <w:jc w:val="left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</w:p>
        </w:tc>
        <w:tc>
          <w:tcPr>
            <w:tcW w:w="1230" w:type="dxa"/>
            <w:vMerge/>
            <w:tcBorders>
              <w:bottom w:val="single" w:sz="4" w:space="0" w:color="FFFFFF" w:themeColor="background1"/>
            </w:tcBorders>
            <w:shd w:val="clear" w:color="auto" w:fill="80DDD7"/>
            <w:noWrap/>
            <w:vAlign w:val="center"/>
          </w:tcPr>
          <w:p w14:paraId="70332AC3" w14:textId="77777777" w:rsidR="005B2DBF" w:rsidRPr="00F27A86" w:rsidRDefault="005B2DB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</w:p>
        </w:tc>
        <w:tc>
          <w:tcPr>
            <w:tcW w:w="1230" w:type="dxa"/>
            <w:tcBorders>
              <w:bottom w:val="single" w:sz="4" w:space="0" w:color="FFFFFF" w:themeColor="background1"/>
            </w:tcBorders>
            <w:shd w:val="clear" w:color="auto" w:fill="BDEDEA"/>
            <w:vAlign w:val="center"/>
          </w:tcPr>
          <w:p w14:paraId="75FC80F5" w14:textId="35F4243D" w:rsidR="005B2DBF" w:rsidRPr="00F27A86" w:rsidRDefault="00C1557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agosto</w:t>
            </w:r>
          </w:p>
          <w:p w14:paraId="72EC3C99" w14:textId="77777777" w:rsidR="005B2DBF" w:rsidRPr="00F27A86" w:rsidRDefault="005B2DB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de 2025</w:t>
            </w:r>
          </w:p>
        </w:tc>
        <w:tc>
          <w:tcPr>
            <w:tcW w:w="1230" w:type="dxa"/>
            <w:tcBorders>
              <w:bottom w:val="single" w:sz="4" w:space="0" w:color="FFFFFF" w:themeColor="background1"/>
            </w:tcBorders>
            <w:shd w:val="clear" w:color="auto" w:fill="BDEDEA"/>
            <w:vAlign w:val="center"/>
          </w:tcPr>
          <w:p w14:paraId="6BDDB4B0" w14:textId="6780AA8E" w:rsidR="005B2DBF" w:rsidRPr="00F27A86" w:rsidRDefault="00C1557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septiembre</w:t>
            </w:r>
          </w:p>
          <w:p w14:paraId="3369AE90" w14:textId="77777777" w:rsidR="005B2DBF" w:rsidRPr="00F27A86" w:rsidRDefault="005B2DBF" w:rsidP="00151135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de 2024</w:t>
            </w:r>
          </w:p>
        </w:tc>
      </w:tr>
      <w:tr w:rsidR="005B2DBF" w:rsidRPr="00F27A86" w14:paraId="0EDF2698" w14:textId="77777777" w:rsidTr="00B811C7">
        <w:trPr>
          <w:trHeight w:hRule="exact" w:val="198"/>
          <w:jc w:val="center"/>
        </w:trPr>
        <w:tc>
          <w:tcPr>
            <w:tcW w:w="4243" w:type="dxa"/>
            <w:tcBorders>
              <w:right w:val="nil"/>
            </w:tcBorders>
            <w:shd w:val="clear" w:color="auto" w:fill="C0C0C0"/>
            <w:noWrap/>
            <w:vAlign w:val="center"/>
            <w:hideMark/>
          </w:tcPr>
          <w:p w14:paraId="4555E080" w14:textId="77777777" w:rsidR="005B2DBF" w:rsidRPr="00F27A86" w:rsidRDefault="005B2DBF" w:rsidP="0015113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Nacional</w:t>
            </w:r>
          </w:p>
        </w:tc>
        <w:tc>
          <w:tcPr>
            <w:tcW w:w="1230" w:type="dxa"/>
            <w:tcBorders>
              <w:left w:val="nil"/>
              <w:right w:val="nil"/>
            </w:tcBorders>
            <w:shd w:val="clear" w:color="auto" w:fill="C0C0C0"/>
            <w:noWrap/>
            <w:vAlign w:val="center"/>
          </w:tcPr>
          <w:p w14:paraId="0A925FF3" w14:textId="77777777" w:rsidR="005B2DBF" w:rsidRPr="00F27A86" w:rsidRDefault="005B2DBF" w:rsidP="00151135">
            <w:pPr>
              <w:tabs>
                <w:tab w:val="decimal" w:pos="601"/>
              </w:tabs>
              <w:jc w:val="left"/>
              <w:rPr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14:paraId="2C77B1C3" w14:textId="77777777" w:rsidR="005B2DBF" w:rsidRPr="00F27A86" w:rsidRDefault="005B2DBF" w:rsidP="00151135">
            <w:pPr>
              <w:tabs>
                <w:tab w:val="decimal" w:pos="601"/>
              </w:tabs>
              <w:jc w:val="left"/>
              <w:rPr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tcBorders>
              <w:left w:val="nil"/>
            </w:tcBorders>
            <w:shd w:val="clear" w:color="auto" w:fill="C0C0C0"/>
            <w:vAlign w:val="center"/>
          </w:tcPr>
          <w:p w14:paraId="06EB606F" w14:textId="77777777" w:rsidR="005B2DBF" w:rsidRPr="00F27A86" w:rsidRDefault="005B2DBF" w:rsidP="00151135">
            <w:pPr>
              <w:tabs>
                <w:tab w:val="decimal" w:pos="601"/>
              </w:tabs>
              <w:jc w:val="left"/>
              <w:rPr>
                <w:color w:val="000000"/>
                <w:sz w:val="16"/>
                <w:szCs w:val="16"/>
              </w:rPr>
            </w:pPr>
          </w:p>
        </w:tc>
      </w:tr>
      <w:tr w:rsidR="004422FB" w:rsidRPr="00F27A86" w14:paraId="42C24D3F" w14:textId="77777777" w:rsidTr="004422FB">
        <w:trPr>
          <w:trHeight w:hRule="exact" w:val="227"/>
          <w:jc w:val="center"/>
        </w:trPr>
        <w:tc>
          <w:tcPr>
            <w:tcW w:w="4243" w:type="dxa"/>
            <w:noWrap/>
            <w:vAlign w:val="center"/>
            <w:hideMark/>
          </w:tcPr>
          <w:p w14:paraId="21D84566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 xml:space="preserve">Tasa de participación </w:t>
            </w:r>
            <w:r w:rsidRPr="00F27A86">
              <w:rPr>
                <w:color w:val="000000"/>
                <w:sz w:val="16"/>
                <w:szCs w:val="16"/>
                <w:lang w:eastAsia="es-MX"/>
              </w:rPr>
              <w:t>económica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  <w:tc>
          <w:tcPr>
            <w:tcW w:w="1230" w:type="dxa"/>
            <w:noWrap/>
            <w:vAlign w:val="center"/>
          </w:tcPr>
          <w:p w14:paraId="00EB2C08" w14:textId="5B6D0408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59.6</w:t>
            </w:r>
          </w:p>
        </w:tc>
        <w:tc>
          <w:tcPr>
            <w:tcW w:w="1230" w:type="dxa"/>
            <w:vAlign w:val="center"/>
          </w:tcPr>
          <w:p w14:paraId="5904D771" w14:textId="45F9ACA9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0.8</w:t>
            </w:r>
          </w:p>
        </w:tc>
        <w:tc>
          <w:tcPr>
            <w:tcW w:w="1230" w:type="dxa"/>
            <w:vAlign w:val="center"/>
          </w:tcPr>
          <w:p w14:paraId="29C9EE28" w14:textId="3D94AC9D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sz w:val="16"/>
                <w:szCs w:val="16"/>
              </w:rPr>
              <w:t>-0.5</w:t>
            </w:r>
          </w:p>
        </w:tc>
      </w:tr>
      <w:tr w:rsidR="004422FB" w:rsidRPr="00F27A86" w14:paraId="02605B5C" w14:textId="77777777" w:rsidTr="004422FB">
        <w:trPr>
          <w:trHeight w:hRule="exact" w:val="227"/>
          <w:jc w:val="center"/>
        </w:trPr>
        <w:tc>
          <w:tcPr>
            <w:tcW w:w="4243" w:type="dxa"/>
            <w:shd w:val="clear" w:color="auto" w:fill="F2F2F2"/>
            <w:noWrap/>
            <w:vAlign w:val="center"/>
            <w:hideMark/>
          </w:tcPr>
          <w:p w14:paraId="331A4620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Tasa de ocupación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2/</w:t>
            </w:r>
          </w:p>
        </w:tc>
        <w:tc>
          <w:tcPr>
            <w:tcW w:w="1230" w:type="dxa"/>
            <w:shd w:val="clear" w:color="auto" w:fill="F2F2F2"/>
            <w:noWrap/>
            <w:vAlign w:val="center"/>
          </w:tcPr>
          <w:p w14:paraId="1201041B" w14:textId="4AD5B7A8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97.3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4C07486A" w14:textId="2E2C2C4F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-0.1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4E71E4B9" w14:textId="4B44DFC2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4422FB" w:rsidRPr="00F27A86" w14:paraId="12906225" w14:textId="77777777" w:rsidTr="004422FB">
        <w:trPr>
          <w:trHeight w:hRule="exact" w:val="227"/>
          <w:jc w:val="center"/>
        </w:trPr>
        <w:tc>
          <w:tcPr>
            <w:tcW w:w="4243" w:type="dxa"/>
            <w:noWrap/>
            <w:vAlign w:val="center"/>
            <w:hideMark/>
          </w:tcPr>
          <w:p w14:paraId="459D9D35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Tasa de subocupación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1230" w:type="dxa"/>
            <w:noWrap/>
            <w:vAlign w:val="center"/>
          </w:tcPr>
          <w:p w14:paraId="4AA4CA5B" w14:textId="043751EE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6.9</w:t>
            </w:r>
          </w:p>
        </w:tc>
        <w:tc>
          <w:tcPr>
            <w:tcW w:w="1230" w:type="dxa"/>
            <w:vAlign w:val="center"/>
          </w:tcPr>
          <w:p w14:paraId="2EF3D635" w14:textId="3FAC60C6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  <w:tc>
          <w:tcPr>
            <w:tcW w:w="1230" w:type="dxa"/>
            <w:vAlign w:val="center"/>
          </w:tcPr>
          <w:p w14:paraId="5B6D7E3A" w14:textId="2853221B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-0.9</w:t>
            </w:r>
          </w:p>
        </w:tc>
      </w:tr>
      <w:tr w:rsidR="004422FB" w:rsidRPr="00F27A86" w14:paraId="3BA5D4EF" w14:textId="77777777" w:rsidTr="004422FB">
        <w:trPr>
          <w:trHeight w:hRule="exact" w:val="227"/>
          <w:jc w:val="center"/>
        </w:trPr>
        <w:tc>
          <w:tcPr>
            <w:tcW w:w="4243" w:type="dxa"/>
            <w:shd w:val="clear" w:color="auto" w:fill="F2F2F2"/>
            <w:noWrap/>
            <w:vAlign w:val="center"/>
            <w:hideMark/>
          </w:tcPr>
          <w:p w14:paraId="4811EE92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Tasa de desocupación (</w:t>
            </w:r>
            <w:proofErr w:type="spellStart"/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td</w:t>
            </w:r>
            <w:proofErr w:type="spellEnd"/>
            <w:r w:rsidRPr="00F27A86">
              <w:rPr>
                <w:color w:val="000000"/>
                <w:sz w:val="16"/>
                <w:szCs w:val="16"/>
                <w:lang w:val="es-MX" w:eastAsia="es-MX"/>
              </w:rPr>
              <w:t>)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2/</w:t>
            </w:r>
          </w:p>
        </w:tc>
        <w:tc>
          <w:tcPr>
            <w:tcW w:w="1230" w:type="dxa"/>
            <w:shd w:val="clear" w:color="auto" w:fill="F2F2F2"/>
            <w:noWrap/>
            <w:vAlign w:val="center"/>
          </w:tcPr>
          <w:p w14:paraId="72FA3BAA" w14:textId="569E77E5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2.7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04CFE6CB" w14:textId="44CD9318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36D59AF1" w14:textId="5B5E38F2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4422FB" w:rsidRPr="00F27A86" w14:paraId="3E451D20" w14:textId="77777777" w:rsidTr="004422FB">
        <w:trPr>
          <w:trHeight w:hRule="exact" w:val="227"/>
          <w:jc w:val="center"/>
        </w:trPr>
        <w:tc>
          <w:tcPr>
            <w:tcW w:w="4243" w:type="dxa"/>
            <w:noWrap/>
            <w:vAlign w:val="center"/>
            <w:hideMark/>
          </w:tcPr>
          <w:p w14:paraId="63E6B64E" w14:textId="77777777" w:rsidR="004422FB" w:rsidRPr="00F27A86" w:rsidRDefault="004422FB" w:rsidP="004422FB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proofErr w:type="spellStart"/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td</w:t>
            </w:r>
            <w:proofErr w:type="spellEnd"/>
            <w:r w:rsidRPr="00F27A86">
              <w:rPr>
                <w:color w:val="000000"/>
                <w:sz w:val="16"/>
                <w:szCs w:val="16"/>
                <w:lang w:val="es-MX" w:eastAsia="es-MX"/>
              </w:rPr>
              <w:t xml:space="preserve"> mujeres</w:t>
            </w:r>
          </w:p>
        </w:tc>
        <w:tc>
          <w:tcPr>
            <w:tcW w:w="1230" w:type="dxa"/>
            <w:noWrap/>
            <w:vAlign w:val="center"/>
          </w:tcPr>
          <w:p w14:paraId="24ECB43E" w14:textId="5AA13EC9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2.8</w:t>
            </w:r>
          </w:p>
        </w:tc>
        <w:tc>
          <w:tcPr>
            <w:tcW w:w="1230" w:type="dxa"/>
            <w:vAlign w:val="center"/>
          </w:tcPr>
          <w:p w14:paraId="27CB6333" w14:textId="4FE8505E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1230" w:type="dxa"/>
            <w:vAlign w:val="center"/>
          </w:tcPr>
          <w:p w14:paraId="40A9699A" w14:textId="678FB4AE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4422FB" w:rsidRPr="00F27A86" w14:paraId="001E7012" w14:textId="77777777" w:rsidTr="004422FB">
        <w:trPr>
          <w:trHeight w:hRule="exact" w:val="227"/>
          <w:jc w:val="center"/>
        </w:trPr>
        <w:tc>
          <w:tcPr>
            <w:tcW w:w="4243" w:type="dxa"/>
            <w:shd w:val="clear" w:color="auto" w:fill="F2F2F2"/>
            <w:noWrap/>
            <w:vAlign w:val="center"/>
            <w:hideMark/>
          </w:tcPr>
          <w:p w14:paraId="7C7B28D7" w14:textId="77777777" w:rsidR="004422FB" w:rsidRPr="00F27A86" w:rsidRDefault="004422FB" w:rsidP="004422FB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proofErr w:type="spellStart"/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td</w:t>
            </w:r>
            <w:proofErr w:type="spellEnd"/>
            <w:r w:rsidRPr="00F27A86">
              <w:rPr>
                <w:color w:val="000000"/>
                <w:sz w:val="16"/>
                <w:szCs w:val="16"/>
                <w:lang w:val="es-MX" w:eastAsia="es-MX"/>
              </w:rPr>
              <w:t xml:space="preserve"> hombres</w:t>
            </w:r>
          </w:p>
        </w:tc>
        <w:tc>
          <w:tcPr>
            <w:tcW w:w="1230" w:type="dxa"/>
            <w:shd w:val="clear" w:color="auto" w:fill="F2F2F2"/>
            <w:noWrap/>
            <w:vAlign w:val="center"/>
          </w:tcPr>
          <w:p w14:paraId="1BDAC69B" w14:textId="7427653C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2.7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3301DD95" w14:textId="589C6BFD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699E7C96" w14:textId="696C8522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4422FB" w:rsidRPr="00F27A86" w14:paraId="6FB1DD0E" w14:textId="77777777" w:rsidTr="004422FB">
        <w:trPr>
          <w:trHeight w:hRule="exact" w:val="227"/>
          <w:jc w:val="center"/>
        </w:trPr>
        <w:tc>
          <w:tcPr>
            <w:tcW w:w="4243" w:type="dxa"/>
            <w:noWrap/>
            <w:vAlign w:val="center"/>
            <w:hideMark/>
          </w:tcPr>
          <w:p w14:paraId="2ABE1365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Tasa de informalidad laboral 1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1230" w:type="dxa"/>
            <w:noWrap/>
            <w:vAlign w:val="center"/>
          </w:tcPr>
          <w:p w14:paraId="58FACDA7" w14:textId="3E6B2C9D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54.9</w:t>
            </w:r>
          </w:p>
        </w:tc>
        <w:tc>
          <w:tcPr>
            <w:tcW w:w="1230" w:type="dxa"/>
            <w:vAlign w:val="center"/>
          </w:tcPr>
          <w:p w14:paraId="28B05E3B" w14:textId="52C58BDE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  <w:tc>
          <w:tcPr>
            <w:tcW w:w="1230" w:type="dxa"/>
            <w:vAlign w:val="center"/>
          </w:tcPr>
          <w:p w14:paraId="111BB9C1" w14:textId="606BEF48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0.7</w:t>
            </w:r>
          </w:p>
        </w:tc>
      </w:tr>
      <w:tr w:rsidR="004422FB" w:rsidRPr="00F27A86" w14:paraId="2B2E816E" w14:textId="77777777" w:rsidTr="004422FB">
        <w:trPr>
          <w:trHeight w:hRule="exact" w:val="227"/>
          <w:jc w:val="center"/>
        </w:trPr>
        <w:tc>
          <w:tcPr>
            <w:tcW w:w="4243" w:type="dxa"/>
            <w:tcBorders>
              <w:bottom w:val="single" w:sz="4" w:space="0" w:color="FFFFFF" w:themeColor="background1"/>
            </w:tcBorders>
            <w:shd w:val="clear" w:color="auto" w:fill="F2F2F2"/>
            <w:noWrap/>
            <w:vAlign w:val="center"/>
            <w:hideMark/>
          </w:tcPr>
          <w:p w14:paraId="157A47EB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Tasa de ocupación en el sector informal 1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1230" w:type="dxa"/>
            <w:tcBorders>
              <w:bottom w:val="single" w:sz="4" w:space="0" w:color="FFFFFF" w:themeColor="background1"/>
            </w:tcBorders>
            <w:shd w:val="clear" w:color="auto" w:fill="F2F2F2"/>
            <w:noWrap/>
            <w:vAlign w:val="center"/>
          </w:tcPr>
          <w:p w14:paraId="0F25B028" w14:textId="2E93B39D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28.9</w:t>
            </w:r>
          </w:p>
        </w:tc>
        <w:tc>
          <w:tcPr>
            <w:tcW w:w="1230" w:type="dxa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33E3A155" w14:textId="07119612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-0.6</w:t>
            </w:r>
          </w:p>
        </w:tc>
        <w:tc>
          <w:tcPr>
            <w:tcW w:w="1230" w:type="dxa"/>
            <w:tcBorders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3EB11990" w14:textId="2950D668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0.6</w:t>
            </w:r>
          </w:p>
        </w:tc>
      </w:tr>
      <w:tr w:rsidR="004270BC" w:rsidRPr="00F27A86" w14:paraId="0A0E0144" w14:textId="77777777" w:rsidTr="00B811C7">
        <w:trPr>
          <w:trHeight w:hRule="exact" w:val="227"/>
          <w:jc w:val="center"/>
        </w:trPr>
        <w:tc>
          <w:tcPr>
            <w:tcW w:w="4243" w:type="dxa"/>
            <w:tcBorders>
              <w:right w:val="nil"/>
            </w:tcBorders>
            <w:shd w:val="clear" w:color="auto" w:fill="C0C0C0"/>
            <w:noWrap/>
            <w:vAlign w:val="center"/>
            <w:hideMark/>
          </w:tcPr>
          <w:p w14:paraId="322823D1" w14:textId="77777777" w:rsidR="004270BC" w:rsidRPr="00F27A86" w:rsidRDefault="004270BC" w:rsidP="004270BC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Agregado urbano de 32 ciudades</w:t>
            </w:r>
          </w:p>
        </w:tc>
        <w:tc>
          <w:tcPr>
            <w:tcW w:w="1230" w:type="dxa"/>
            <w:tcBorders>
              <w:left w:val="nil"/>
              <w:right w:val="nil"/>
            </w:tcBorders>
            <w:shd w:val="clear" w:color="auto" w:fill="C0C0C0"/>
            <w:noWrap/>
            <w:vAlign w:val="center"/>
          </w:tcPr>
          <w:p w14:paraId="48F2CE02" w14:textId="77777777" w:rsidR="004270BC" w:rsidRPr="00F27A86" w:rsidRDefault="004270BC" w:rsidP="00087C05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</w:p>
        </w:tc>
        <w:tc>
          <w:tcPr>
            <w:tcW w:w="1230" w:type="dxa"/>
            <w:tcBorders>
              <w:left w:val="nil"/>
              <w:right w:val="nil"/>
            </w:tcBorders>
            <w:shd w:val="clear" w:color="auto" w:fill="C0C0C0"/>
            <w:vAlign w:val="center"/>
          </w:tcPr>
          <w:p w14:paraId="25D60EB3" w14:textId="77777777" w:rsidR="004270BC" w:rsidRPr="00F27A86" w:rsidRDefault="004270BC" w:rsidP="00262C25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</w:p>
        </w:tc>
        <w:tc>
          <w:tcPr>
            <w:tcW w:w="1230" w:type="dxa"/>
            <w:tcBorders>
              <w:left w:val="nil"/>
            </w:tcBorders>
            <w:shd w:val="clear" w:color="auto" w:fill="C0C0C0"/>
            <w:vAlign w:val="center"/>
          </w:tcPr>
          <w:p w14:paraId="1FFEB90E" w14:textId="77777777" w:rsidR="004270BC" w:rsidRPr="00F27A86" w:rsidRDefault="004270BC" w:rsidP="00262C25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</w:p>
        </w:tc>
      </w:tr>
      <w:tr w:rsidR="004422FB" w:rsidRPr="00F27A86" w14:paraId="73C01BC3" w14:textId="77777777" w:rsidTr="004422FB">
        <w:trPr>
          <w:trHeight w:hRule="exact" w:val="227"/>
          <w:jc w:val="center"/>
        </w:trPr>
        <w:tc>
          <w:tcPr>
            <w:tcW w:w="4243" w:type="dxa"/>
            <w:noWrap/>
            <w:vAlign w:val="center"/>
            <w:hideMark/>
          </w:tcPr>
          <w:p w14:paraId="56534380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 xml:space="preserve">Tasa de participación </w:t>
            </w:r>
            <w:r w:rsidRPr="00F27A86">
              <w:rPr>
                <w:color w:val="000000"/>
                <w:sz w:val="16"/>
                <w:szCs w:val="16"/>
                <w:lang w:eastAsia="es-MX"/>
              </w:rPr>
              <w:t>económica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  <w:tc>
          <w:tcPr>
            <w:tcW w:w="1230" w:type="dxa"/>
            <w:noWrap/>
            <w:vAlign w:val="center"/>
          </w:tcPr>
          <w:p w14:paraId="53516F5F" w14:textId="257EFC54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60.8</w:t>
            </w:r>
          </w:p>
        </w:tc>
        <w:tc>
          <w:tcPr>
            <w:tcW w:w="1230" w:type="dxa"/>
            <w:vAlign w:val="center"/>
          </w:tcPr>
          <w:p w14:paraId="762A8299" w14:textId="6C53BC46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1230" w:type="dxa"/>
            <w:vAlign w:val="center"/>
          </w:tcPr>
          <w:p w14:paraId="57E127C9" w14:textId="12058631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4422FB" w:rsidRPr="00F27A86" w14:paraId="578F1E2F" w14:textId="77777777" w:rsidTr="004422FB">
        <w:trPr>
          <w:trHeight w:hRule="exact" w:val="227"/>
          <w:jc w:val="center"/>
        </w:trPr>
        <w:tc>
          <w:tcPr>
            <w:tcW w:w="4243" w:type="dxa"/>
            <w:shd w:val="clear" w:color="auto" w:fill="F2F2F2"/>
            <w:noWrap/>
            <w:vAlign w:val="center"/>
            <w:hideMark/>
          </w:tcPr>
          <w:p w14:paraId="2BF60E90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Tasa de ocupación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2/</w:t>
            </w:r>
          </w:p>
        </w:tc>
        <w:tc>
          <w:tcPr>
            <w:tcW w:w="1230" w:type="dxa"/>
            <w:shd w:val="clear" w:color="auto" w:fill="F2F2F2"/>
            <w:noWrap/>
            <w:vAlign w:val="center"/>
          </w:tcPr>
          <w:p w14:paraId="19997492" w14:textId="2056BE2E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96.5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2F19B8BE" w14:textId="0EA6F520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-0.3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08D1113E" w14:textId="171DC40D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-0.3</w:t>
            </w:r>
          </w:p>
        </w:tc>
      </w:tr>
      <w:tr w:rsidR="004422FB" w:rsidRPr="00F27A86" w14:paraId="6E2C1300" w14:textId="77777777" w:rsidTr="004422FB">
        <w:trPr>
          <w:trHeight w:hRule="exact" w:val="227"/>
          <w:jc w:val="center"/>
        </w:trPr>
        <w:tc>
          <w:tcPr>
            <w:tcW w:w="4243" w:type="dxa"/>
            <w:noWrap/>
            <w:vAlign w:val="center"/>
            <w:hideMark/>
          </w:tcPr>
          <w:p w14:paraId="2885E6CA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Tasa de subocupación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1230" w:type="dxa"/>
            <w:noWrap/>
            <w:vAlign w:val="center"/>
          </w:tcPr>
          <w:p w14:paraId="33F39492" w14:textId="7C50B7D4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6.1</w:t>
            </w:r>
          </w:p>
        </w:tc>
        <w:tc>
          <w:tcPr>
            <w:tcW w:w="1230" w:type="dxa"/>
            <w:vAlign w:val="center"/>
          </w:tcPr>
          <w:p w14:paraId="22977FEE" w14:textId="59FD8281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1230" w:type="dxa"/>
            <w:vAlign w:val="center"/>
          </w:tcPr>
          <w:p w14:paraId="29138D9A" w14:textId="0E77931F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-0.6</w:t>
            </w:r>
          </w:p>
        </w:tc>
      </w:tr>
      <w:tr w:rsidR="004422FB" w:rsidRPr="00F27A86" w14:paraId="0B791A45" w14:textId="77777777" w:rsidTr="004422FB">
        <w:trPr>
          <w:trHeight w:hRule="exact" w:val="227"/>
          <w:jc w:val="center"/>
        </w:trPr>
        <w:tc>
          <w:tcPr>
            <w:tcW w:w="4243" w:type="dxa"/>
            <w:shd w:val="clear" w:color="auto" w:fill="F2F2F2"/>
            <w:noWrap/>
            <w:vAlign w:val="center"/>
            <w:hideMark/>
          </w:tcPr>
          <w:p w14:paraId="2BE1E0D6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Tasa de desocupación (</w:t>
            </w:r>
            <w:proofErr w:type="spellStart"/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td</w:t>
            </w:r>
            <w:proofErr w:type="spellEnd"/>
            <w:r w:rsidRPr="00F27A86">
              <w:rPr>
                <w:color w:val="000000"/>
                <w:sz w:val="16"/>
                <w:szCs w:val="16"/>
                <w:lang w:val="es-MX" w:eastAsia="es-MX"/>
              </w:rPr>
              <w:t>)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2/</w:t>
            </w:r>
          </w:p>
        </w:tc>
        <w:tc>
          <w:tcPr>
            <w:tcW w:w="1230" w:type="dxa"/>
            <w:shd w:val="clear" w:color="auto" w:fill="F2F2F2"/>
            <w:noWrap/>
            <w:vAlign w:val="center"/>
          </w:tcPr>
          <w:p w14:paraId="137B32B5" w14:textId="56902912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3.5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78550FBC" w14:textId="3A23F1BD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72499229" w14:textId="14A82AD4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0.3</w:t>
            </w:r>
          </w:p>
        </w:tc>
      </w:tr>
      <w:tr w:rsidR="004422FB" w:rsidRPr="00F27A86" w14:paraId="3EB51A87" w14:textId="77777777" w:rsidTr="004422FB">
        <w:trPr>
          <w:trHeight w:hRule="exact" w:val="227"/>
          <w:jc w:val="center"/>
        </w:trPr>
        <w:tc>
          <w:tcPr>
            <w:tcW w:w="4243" w:type="dxa"/>
            <w:noWrap/>
            <w:vAlign w:val="center"/>
            <w:hideMark/>
          </w:tcPr>
          <w:p w14:paraId="3FF187C8" w14:textId="77777777" w:rsidR="004422FB" w:rsidRPr="00F27A86" w:rsidRDefault="004422FB" w:rsidP="004422FB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proofErr w:type="spellStart"/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td</w:t>
            </w:r>
            <w:proofErr w:type="spellEnd"/>
            <w:r w:rsidRPr="00F27A86">
              <w:rPr>
                <w:color w:val="000000"/>
                <w:sz w:val="16"/>
                <w:szCs w:val="16"/>
                <w:lang w:val="es-MX" w:eastAsia="es-MX"/>
              </w:rPr>
              <w:t xml:space="preserve"> mujeres</w:t>
            </w:r>
          </w:p>
        </w:tc>
        <w:tc>
          <w:tcPr>
            <w:tcW w:w="1230" w:type="dxa"/>
            <w:noWrap/>
            <w:vAlign w:val="center"/>
          </w:tcPr>
          <w:p w14:paraId="2FF2DEC5" w14:textId="4B66EB52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3.7</w:t>
            </w:r>
          </w:p>
        </w:tc>
        <w:tc>
          <w:tcPr>
            <w:tcW w:w="1230" w:type="dxa"/>
            <w:vAlign w:val="center"/>
          </w:tcPr>
          <w:p w14:paraId="1359009D" w14:textId="346F9905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1230" w:type="dxa"/>
            <w:vAlign w:val="center"/>
          </w:tcPr>
          <w:p w14:paraId="587940BB" w14:textId="2AE4EEC1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0.5</w:t>
            </w:r>
          </w:p>
        </w:tc>
      </w:tr>
      <w:tr w:rsidR="004422FB" w:rsidRPr="00F27A86" w14:paraId="00FD7BDD" w14:textId="77777777" w:rsidTr="004422FB">
        <w:trPr>
          <w:trHeight w:hRule="exact" w:val="227"/>
          <w:jc w:val="center"/>
        </w:trPr>
        <w:tc>
          <w:tcPr>
            <w:tcW w:w="4243" w:type="dxa"/>
            <w:shd w:val="clear" w:color="auto" w:fill="F2F2F2"/>
            <w:noWrap/>
            <w:vAlign w:val="center"/>
            <w:hideMark/>
          </w:tcPr>
          <w:p w14:paraId="44C789A8" w14:textId="77777777" w:rsidR="004422FB" w:rsidRPr="00F27A86" w:rsidRDefault="004422FB" w:rsidP="004422FB">
            <w:pPr>
              <w:ind w:firstLineChars="200" w:firstLine="32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proofErr w:type="spellStart"/>
            <w:r w:rsidRPr="00F27A86">
              <w:rPr>
                <w:smallCaps/>
                <w:color w:val="000000"/>
                <w:sz w:val="16"/>
                <w:szCs w:val="16"/>
                <w:lang w:val="es-MX" w:eastAsia="es-MX"/>
              </w:rPr>
              <w:t>td</w:t>
            </w:r>
            <w:proofErr w:type="spellEnd"/>
            <w:r w:rsidRPr="00F27A86">
              <w:rPr>
                <w:color w:val="000000"/>
                <w:sz w:val="16"/>
                <w:szCs w:val="16"/>
                <w:lang w:val="es-MX" w:eastAsia="es-MX"/>
              </w:rPr>
              <w:t xml:space="preserve"> hombres</w:t>
            </w:r>
          </w:p>
        </w:tc>
        <w:tc>
          <w:tcPr>
            <w:tcW w:w="1230" w:type="dxa"/>
            <w:shd w:val="clear" w:color="auto" w:fill="F2F2F2"/>
            <w:noWrap/>
            <w:vAlign w:val="center"/>
          </w:tcPr>
          <w:p w14:paraId="35F8B8FD" w14:textId="7055CE35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21DD9C47" w14:textId="48908C4F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-0.1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4DC10584" w14:textId="3FD7558A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</w:tr>
      <w:tr w:rsidR="004422FB" w:rsidRPr="00F27A86" w14:paraId="50D8BCA4" w14:textId="77777777" w:rsidTr="004422FB">
        <w:trPr>
          <w:trHeight w:hRule="exact" w:val="227"/>
          <w:jc w:val="center"/>
        </w:trPr>
        <w:tc>
          <w:tcPr>
            <w:tcW w:w="4243" w:type="dxa"/>
            <w:noWrap/>
            <w:vAlign w:val="center"/>
            <w:hideMark/>
          </w:tcPr>
          <w:p w14:paraId="178577C6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Tasa de informalidad laboral 1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1230" w:type="dxa"/>
            <w:noWrap/>
            <w:vAlign w:val="center"/>
          </w:tcPr>
          <w:p w14:paraId="76509A07" w14:textId="775951D0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43.8</w:t>
            </w:r>
          </w:p>
        </w:tc>
        <w:tc>
          <w:tcPr>
            <w:tcW w:w="1230" w:type="dxa"/>
            <w:vAlign w:val="center"/>
          </w:tcPr>
          <w:p w14:paraId="0D32059B" w14:textId="1C54B6A9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0.1</w:t>
            </w:r>
          </w:p>
        </w:tc>
        <w:tc>
          <w:tcPr>
            <w:tcW w:w="1230" w:type="dxa"/>
            <w:vAlign w:val="center"/>
          </w:tcPr>
          <w:p w14:paraId="530DBB56" w14:textId="32F68BD4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1.4</w:t>
            </w:r>
          </w:p>
        </w:tc>
      </w:tr>
      <w:tr w:rsidR="004422FB" w:rsidRPr="00F27A86" w14:paraId="1FE072C6" w14:textId="77777777" w:rsidTr="004422FB">
        <w:trPr>
          <w:trHeight w:hRule="exact" w:val="227"/>
          <w:jc w:val="center"/>
        </w:trPr>
        <w:tc>
          <w:tcPr>
            <w:tcW w:w="4243" w:type="dxa"/>
            <w:shd w:val="clear" w:color="auto" w:fill="F2F2F2"/>
            <w:noWrap/>
            <w:vAlign w:val="center"/>
            <w:hideMark/>
          </w:tcPr>
          <w:p w14:paraId="25C9B6B9" w14:textId="77777777" w:rsidR="004422FB" w:rsidRPr="00F27A86" w:rsidRDefault="004422FB" w:rsidP="004422FB">
            <w:pPr>
              <w:ind w:firstLineChars="100" w:firstLine="160"/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F27A86">
              <w:rPr>
                <w:color w:val="000000"/>
                <w:sz w:val="16"/>
                <w:szCs w:val="16"/>
                <w:lang w:val="es-MX" w:eastAsia="es-MX"/>
              </w:rPr>
              <w:t>Tasa de ocupación en el sector informal 1</w:t>
            </w:r>
            <w:r w:rsidRPr="00F27A86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3/</w:t>
            </w:r>
          </w:p>
        </w:tc>
        <w:tc>
          <w:tcPr>
            <w:tcW w:w="1230" w:type="dxa"/>
            <w:shd w:val="clear" w:color="auto" w:fill="F2F2F2"/>
            <w:noWrap/>
            <w:vAlign w:val="center"/>
          </w:tcPr>
          <w:p w14:paraId="46739433" w14:textId="5371559D" w:rsidR="004422FB" w:rsidRPr="00F27A86" w:rsidRDefault="004422FB" w:rsidP="004422FB">
            <w:pPr>
              <w:tabs>
                <w:tab w:val="decimal" w:pos="565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26.2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5B093CD2" w14:textId="7A78A7FD" w:rsidR="004422FB" w:rsidRPr="00F27A86" w:rsidRDefault="004422FB" w:rsidP="004422FB">
            <w:pPr>
              <w:tabs>
                <w:tab w:val="decimal" w:pos="539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-0.7</w:t>
            </w:r>
          </w:p>
        </w:tc>
        <w:tc>
          <w:tcPr>
            <w:tcW w:w="1230" w:type="dxa"/>
            <w:shd w:val="clear" w:color="auto" w:fill="F2F2F2"/>
            <w:vAlign w:val="center"/>
          </w:tcPr>
          <w:p w14:paraId="0C6F2B65" w14:textId="605DCAC3" w:rsidR="004422FB" w:rsidRPr="00F27A86" w:rsidRDefault="004422FB" w:rsidP="004422FB">
            <w:pPr>
              <w:tabs>
                <w:tab w:val="decimal" w:pos="526"/>
              </w:tabs>
              <w:jc w:val="left"/>
              <w:rPr>
                <w:sz w:val="16"/>
                <w:szCs w:val="16"/>
              </w:rPr>
            </w:pPr>
            <w:r w:rsidRPr="00F27A86">
              <w:rPr>
                <w:color w:val="000000"/>
                <w:sz w:val="16"/>
                <w:szCs w:val="16"/>
              </w:rPr>
              <w:t>1.1</w:t>
            </w:r>
          </w:p>
        </w:tc>
      </w:tr>
    </w:tbl>
    <w:p w14:paraId="216B87DE" w14:textId="40C65354" w:rsidR="008A11A4" w:rsidRPr="00F27A86" w:rsidRDefault="008A11A4" w:rsidP="2F5D3ED3">
      <w:pPr>
        <w:pStyle w:val="n0"/>
        <w:keepLines w:val="0"/>
        <w:widowControl w:val="0"/>
        <w:spacing w:before="0"/>
        <w:ind w:left="1750" w:right="1057" w:hanging="616"/>
        <w:rPr>
          <w:color w:val="4D565E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lang w:val="es-ES"/>
        </w:rPr>
        <w:t>Nota:</w:t>
      </w:r>
      <w:r w:rsidRPr="00F27A86">
        <w:tab/>
      </w:r>
      <w:r w:rsidRPr="00F27A86">
        <w:rPr>
          <w:color w:val="4D565E"/>
          <w:sz w:val="16"/>
          <w:szCs w:val="16"/>
          <w:lang w:val="es-ES"/>
        </w:rPr>
        <w:t>Las diferencias en puntos porcentuales resultan de considerar los indicadores con todos sus decimales.</w:t>
      </w:r>
    </w:p>
    <w:p w14:paraId="022E4763" w14:textId="1A1273BD" w:rsidR="00012485" w:rsidRPr="00F27A86" w:rsidRDefault="00012485" w:rsidP="00762D4E">
      <w:pPr>
        <w:pStyle w:val="n0"/>
        <w:keepLines w:val="0"/>
        <w:widowControl w:val="0"/>
        <w:spacing w:before="0"/>
        <w:ind w:left="1750" w:right="1057" w:hanging="616"/>
        <w:rPr>
          <w:color w:val="4D565E"/>
          <w:sz w:val="16"/>
          <w:szCs w:val="16"/>
        </w:rPr>
      </w:pPr>
      <w:r w:rsidRPr="00F27A86">
        <w:rPr>
          <w:b/>
          <w:bCs/>
          <w:color w:val="4D565E"/>
          <w:sz w:val="16"/>
          <w:szCs w:val="16"/>
        </w:rPr>
        <w:tab/>
      </w:r>
      <w:r w:rsidRPr="00F27A86">
        <w:rPr>
          <w:color w:val="4D565E"/>
          <w:sz w:val="16"/>
          <w:szCs w:val="16"/>
        </w:rPr>
        <w:t>Cifras elaboradas mediante métodos econométricos.</w:t>
      </w:r>
    </w:p>
    <w:p w14:paraId="35481BB4" w14:textId="358574D6" w:rsidR="008A11A4" w:rsidRPr="00F27A86" w:rsidRDefault="008A11A4" w:rsidP="00762D4E">
      <w:pPr>
        <w:pStyle w:val="n0"/>
        <w:keepLines w:val="0"/>
        <w:widowControl w:val="0"/>
        <w:spacing w:before="0"/>
        <w:ind w:left="1750" w:right="1057" w:hanging="616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</w:t>
      </w:r>
      <w:r w:rsidR="000159BA" w:rsidRPr="00F27A86">
        <w:rPr>
          <w:color w:val="4D565E"/>
          <w:sz w:val="16"/>
          <w:szCs w:val="16"/>
          <w:vertAlign w:val="superscript"/>
        </w:rPr>
        <w:t>/</w:t>
      </w:r>
      <w:r w:rsidRPr="00F27A86">
        <w:rPr>
          <w:color w:val="4D565E"/>
          <w:sz w:val="16"/>
          <w:szCs w:val="16"/>
          <w:vertAlign w:val="superscript"/>
        </w:rPr>
        <w:tab/>
      </w:r>
      <w:r w:rsidR="000159BA" w:rsidRPr="00F27A86">
        <w:rPr>
          <w:color w:val="4D565E"/>
          <w:sz w:val="16"/>
          <w:szCs w:val="16"/>
        </w:rPr>
        <w:t>Población económicamente activa</w:t>
      </w:r>
      <w:r w:rsidR="000159BA" w:rsidRPr="00F27A86">
        <w:rPr>
          <w:smallCaps/>
          <w:color w:val="4D565E"/>
          <w:sz w:val="16"/>
          <w:szCs w:val="16"/>
        </w:rPr>
        <w:t xml:space="preserve"> (</w:t>
      </w:r>
      <w:r w:rsidRPr="00F27A86">
        <w:rPr>
          <w:smallCaps/>
          <w:color w:val="4D565E"/>
          <w:sz w:val="16"/>
          <w:szCs w:val="16"/>
        </w:rPr>
        <w:t>pea</w:t>
      </w:r>
      <w:r w:rsidR="000159BA" w:rsidRPr="00F27A86">
        <w:rPr>
          <w:smallCaps/>
          <w:color w:val="4D565E"/>
          <w:sz w:val="16"/>
          <w:szCs w:val="16"/>
        </w:rPr>
        <w:t>)</w:t>
      </w:r>
      <w:r w:rsidRPr="00F27A86">
        <w:rPr>
          <w:color w:val="4D565E"/>
          <w:sz w:val="16"/>
          <w:szCs w:val="16"/>
        </w:rPr>
        <w:t xml:space="preserve"> como porcentaje de la población de 15 años y más.</w:t>
      </w:r>
    </w:p>
    <w:p w14:paraId="2A5B89E1" w14:textId="402C2C6B" w:rsidR="008A11A4" w:rsidRPr="00F27A86" w:rsidRDefault="008A11A4" w:rsidP="00762D4E">
      <w:pPr>
        <w:pStyle w:val="n0"/>
        <w:keepLines w:val="0"/>
        <w:widowControl w:val="0"/>
        <w:spacing w:before="0"/>
        <w:ind w:left="1750" w:right="1057" w:hanging="616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2</w:t>
      </w:r>
      <w:r w:rsidR="0045364F" w:rsidRPr="00F27A86">
        <w:rPr>
          <w:color w:val="4D565E"/>
          <w:sz w:val="16"/>
          <w:szCs w:val="16"/>
          <w:vertAlign w:val="superscript"/>
        </w:rPr>
        <w:t>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 xml:space="preserve">Porcentaje respecto a la </w:t>
      </w:r>
      <w:r w:rsidRPr="00F27A86">
        <w:rPr>
          <w:smallCaps/>
          <w:color w:val="4D565E"/>
          <w:sz w:val="16"/>
          <w:szCs w:val="16"/>
        </w:rPr>
        <w:t>pea</w:t>
      </w:r>
      <w:r w:rsidRPr="00F27A86">
        <w:rPr>
          <w:color w:val="4D565E"/>
          <w:sz w:val="16"/>
          <w:szCs w:val="16"/>
        </w:rPr>
        <w:t>.</w:t>
      </w:r>
    </w:p>
    <w:p w14:paraId="14C54D24" w14:textId="168904D3" w:rsidR="008A11A4" w:rsidRPr="00F27A86" w:rsidRDefault="008A11A4" w:rsidP="00762D4E">
      <w:pPr>
        <w:pStyle w:val="n0"/>
        <w:keepLines w:val="0"/>
        <w:widowControl w:val="0"/>
        <w:spacing w:before="0"/>
        <w:ind w:left="1750" w:right="1057" w:hanging="616"/>
        <w:rPr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3</w:t>
      </w:r>
      <w:r w:rsidR="00BA29B4" w:rsidRPr="00F27A86">
        <w:rPr>
          <w:color w:val="4D565E"/>
          <w:sz w:val="16"/>
          <w:szCs w:val="16"/>
          <w:vertAlign w:val="superscript"/>
        </w:rPr>
        <w:t>/</w:t>
      </w:r>
      <w:r w:rsidRPr="00F27A86">
        <w:rPr>
          <w:color w:val="4D565E"/>
          <w:sz w:val="16"/>
          <w:szCs w:val="16"/>
          <w:vertAlign w:val="superscript"/>
        </w:rPr>
        <w:tab/>
      </w:r>
      <w:r w:rsidRPr="00F27A86">
        <w:rPr>
          <w:color w:val="4D565E"/>
          <w:sz w:val="16"/>
          <w:szCs w:val="16"/>
        </w:rPr>
        <w:t xml:space="preserve">Porcentaje respecto a la </w:t>
      </w:r>
      <w:r w:rsidR="000159BA" w:rsidRPr="00F27A86">
        <w:rPr>
          <w:color w:val="4D565E"/>
          <w:sz w:val="16"/>
          <w:szCs w:val="16"/>
        </w:rPr>
        <w:t>población ocupada</w:t>
      </w:r>
      <w:r w:rsidRPr="00F27A86">
        <w:rPr>
          <w:color w:val="4D565E"/>
          <w:sz w:val="16"/>
          <w:szCs w:val="16"/>
        </w:rPr>
        <w:t>.</w:t>
      </w:r>
    </w:p>
    <w:p w14:paraId="702D0DBB" w14:textId="4C88C406" w:rsidR="008A11A4" w:rsidRPr="00F27A86" w:rsidRDefault="008A11A4" w:rsidP="2F5D3ED3">
      <w:pPr>
        <w:ind w:left="1750" w:right="1057" w:hanging="616"/>
        <w:rPr>
          <w:color w:val="4D565E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lang w:val="es-ES"/>
        </w:rPr>
        <w:t>Fuente:</w:t>
      </w:r>
      <w:r w:rsidRPr="00F27A86">
        <w:tab/>
      </w:r>
      <w:r w:rsidRPr="00F27A86">
        <w:rPr>
          <w:smallCaps/>
          <w:color w:val="4D565E"/>
          <w:sz w:val="16"/>
          <w:szCs w:val="16"/>
          <w:lang w:val="es-ES"/>
        </w:rPr>
        <w:t>inegi</w:t>
      </w:r>
      <w:r w:rsidRPr="00F27A86">
        <w:rPr>
          <w:color w:val="4D565E"/>
          <w:sz w:val="16"/>
          <w:szCs w:val="16"/>
          <w:lang w:val="es-ES"/>
        </w:rPr>
        <w:t xml:space="preserve">. </w:t>
      </w:r>
      <w:r w:rsidR="00D843C2" w:rsidRPr="00F27A86">
        <w:rPr>
          <w:color w:val="4D565E"/>
          <w:sz w:val="16"/>
          <w:szCs w:val="16"/>
          <w:lang w:val="es-ES"/>
        </w:rPr>
        <w:t>Encuesta Nacional de Ocupación y Empleo (</w:t>
      </w:r>
      <w:proofErr w:type="spellStart"/>
      <w:r w:rsidR="00D843C2" w:rsidRPr="00F27A86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="00D843C2" w:rsidRPr="00F27A86">
        <w:rPr>
          <w:smallCaps/>
          <w:color w:val="4D565E"/>
          <w:sz w:val="16"/>
          <w:szCs w:val="16"/>
          <w:lang w:val="es-ES"/>
        </w:rPr>
        <w:t>)</w:t>
      </w:r>
      <w:r w:rsidRPr="00F27A86">
        <w:rPr>
          <w:color w:val="4D565E"/>
          <w:sz w:val="16"/>
          <w:szCs w:val="16"/>
          <w:lang w:val="es-ES"/>
        </w:rPr>
        <w:t>, 202</w:t>
      </w:r>
      <w:r w:rsidR="004E7791" w:rsidRPr="00F27A86">
        <w:rPr>
          <w:color w:val="4D565E"/>
          <w:sz w:val="16"/>
          <w:szCs w:val="16"/>
          <w:lang w:val="es-ES"/>
        </w:rPr>
        <w:t>5</w:t>
      </w:r>
      <w:r w:rsidRPr="00F27A86">
        <w:rPr>
          <w:color w:val="4D565E"/>
          <w:sz w:val="16"/>
          <w:szCs w:val="16"/>
          <w:lang w:val="es-ES"/>
        </w:rPr>
        <w:t>.</w:t>
      </w:r>
    </w:p>
    <w:p w14:paraId="0206D1C6" w14:textId="77777777" w:rsidR="00851770" w:rsidRPr="00F27A86" w:rsidRDefault="00851770" w:rsidP="00851770">
      <w:pPr>
        <w:tabs>
          <w:tab w:val="left" w:pos="8505"/>
        </w:tabs>
        <w:jc w:val="left"/>
        <w:rPr>
          <w:color w:val="4D565E"/>
          <w:sz w:val="20"/>
        </w:rPr>
      </w:pPr>
    </w:p>
    <w:p w14:paraId="14499BBC" w14:textId="77777777" w:rsidR="00851770" w:rsidRPr="00F27A86" w:rsidRDefault="00851770">
      <w:pPr>
        <w:jc w:val="left"/>
        <w:rPr>
          <w:color w:val="4D565E"/>
          <w:sz w:val="20"/>
        </w:rPr>
      </w:pPr>
      <w:r w:rsidRPr="00F27A86">
        <w:rPr>
          <w:color w:val="4D565E"/>
          <w:sz w:val="20"/>
        </w:rPr>
        <w:br w:type="page"/>
      </w:r>
    </w:p>
    <w:p w14:paraId="16181305" w14:textId="7FBD17DE" w:rsidR="008A11A4" w:rsidRPr="00F27A86" w:rsidRDefault="008A11A4" w:rsidP="00851770">
      <w:pPr>
        <w:tabs>
          <w:tab w:val="left" w:pos="8505"/>
        </w:tabs>
        <w:jc w:val="center"/>
        <w:rPr>
          <w:color w:val="4D565E"/>
          <w:sz w:val="20"/>
        </w:rPr>
      </w:pPr>
      <w:r w:rsidRPr="00F27A86">
        <w:rPr>
          <w:color w:val="4D565E"/>
          <w:sz w:val="20"/>
        </w:rPr>
        <w:lastRenderedPageBreak/>
        <w:t xml:space="preserve">Gráfica </w:t>
      </w:r>
      <w:r w:rsidR="00E03F2F" w:rsidRPr="00F27A86">
        <w:rPr>
          <w:color w:val="4D565E"/>
          <w:sz w:val="20"/>
        </w:rPr>
        <w:t>2</w:t>
      </w:r>
    </w:p>
    <w:p w14:paraId="349E68E7" w14:textId="7C48E6CE" w:rsidR="008A11A4" w:rsidRPr="00F27A86" w:rsidRDefault="00DC28B9" w:rsidP="008A11A4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color w:val="003057"/>
          <w:sz w:val="22"/>
          <w:szCs w:val="22"/>
        </w:rPr>
      </w:pPr>
      <w:r w:rsidRPr="00F27A86">
        <w:rPr>
          <w:rFonts w:ascii="Arial" w:hAnsi="Arial"/>
          <w:b/>
          <w:color w:val="003057"/>
          <w:sz w:val="22"/>
          <w:szCs w:val="22"/>
        </w:rPr>
        <w:t>S</w:t>
      </w:r>
      <w:r w:rsidR="008A11A4" w:rsidRPr="00F27A86">
        <w:rPr>
          <w:rFonts w:ascii="Arial" w:hAnsi="Arial"/>
          <w:b/>
          <w:color w:val="003057"/>
          <w:sz w:val="22"/>
          <w:szCs w:val="22"/>
        </w:rPr>
        <w:t>erie desestacionalizada y de tendencia-ciclo</w:t>
      </w:r>
    </w:p>
    <w:p w14:paraId="3C2B47B3" w14:textId="78F3796A" w:rsidR="008A11A4" w:rsidRPr="00F27A86" w:rsidRDefault="008A11A4" w:rsidP="008A11A4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color w:val="003057"/>
          <w:sz w:val="22"/>
          <w:szCs w:val="22"/>
        </w:rPr>
      </w:pPr>
      <w:r w:rsidRPr="00F27A86">
        <w:rPr>
          <w:rFonts w:ascii="Arial" w:hAnsi="Arial"/>
          <w:b/>
          <w:color w:val="003057"/>
          <w:sz w:val="22"/>
          <w:szCs w:val="22"/>
        </w:rPr>
        <w:t xml:space="preserve">de </w:t>
      </w:r>
      <w:r w:rsidRPr="00F27A86">
        <w:rPr>
          <w:rFonts w:ascii="Arial" w:hAnsi="Arial"/>
          <w:b/>
          <w:color w:val="003057"/>
          <w:sz w:val="22"/>
        </w:rPr>
        <w:t xml:space="preserve">tasas complementarias de </w:t>
      </w:r>
      <w:r w:rsidRPr="00F27A86">
        <w:rPr>
          <w:rFonts w:ascii="Arial" w:hAnsi="Arial"/>
          <w:b/>
          <w:color w:val="003057"/>
          <w:sz w:val="22"/>
          <w:szCs w:val="22"/>
        </w:rPr>
        <w:t>ocupación y desocupación, según agregación</w:t>
      </w:r>
    </w:p>
    <w:p w14:paraId="636A7970" w14:textId="36074842" w:rsidR="008A11A4" w:rsidRPr="00F27A86" w:rsidRDefault="004209F6" w:rsidP="008A11A4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Cs/>
          <w:color w:val="27251F"/>
          <w:sz w:val="20"/>
          <w:szCs w:val="20"/>
          <w:vertAlign w:val="superscript"/>
        </w:rPr>
      </w:pPr>
      <w:r w:rsidRPr="00F27A86">
        <w:rPr>
          <w:rFonts w:ascii="Arial" w:hAnsi="Arial"/>
          <w:bCs/>
          <w:color w:val="27251F"/>
          <w:sz w:val="20"/>
          <w:szCs w:val="20"/>
        </w:rPr>
        <w:t>enero</w:t>
      </w:r>
      <w:r w:rsidR="0053716E" w:rsidRPr="00F27A86">
        <w:rPr>
          <w:rFonts w:ascii="Arial" w:hAnsi="Arial"/>
          <w:bCs/>
          <w:color w:val="27251F"/>
          <w:sz w:val="20"/>
          <w:szCs w:val="20"/>
        </w:rPr>
        <w:t xml:space="preserve"> de 202</w:t>
      </w:r>
      <w:r w:rsidR="001524E7" w:rsidRPr="00F27A86">
        <w:rPr>
          <w:rFonts w:ascii="Arial" w:hAnsi="Arial"/>
          <w:bCs/>
          <w:color w:val="27251F"/>
          <w:sz w:val="20"/>
          <w:szCs w:val="20"/>
        </w:rPr>
        <w:t>2</w:t>
      </w:r>
      <w:r w:rsidR="0053716E" w:rsidRPr="00F27A86">
        <w:rPr>
          <w:rFonts w:ascii="Arial" w:hAnsi="Arial"/>
          <w:bCs/>
          <w:color w:val="27251F"/>
          <w:sz w:val="20"/>
          <w:szCs w:val="20"/>
        </w:rPr>
        <w:t xml:space="preserve"> </w:t>
      </w:r>
      <w:r w:rsidR="008A11A4" w:rsidRPr="00F27A86">
        <w:rPr>
          <w:rFonts w:ascii="Arial" w:hAnsi="Arial"/>
          <w:bCs/>
          <w:color w:val="27251F"/>
          <w:sz w:val="20"/>
          <w:szCs w:val="20"/>
        </w:rPr>
        <w:t xml:space="preserve">a </w:t>
      </w:r>
      <w:r w:rsidR="00B44E91" w:rsidRPr="00F27A86">
        <w:rPr>
          <w:rFonts w:ascii="Arial" w:hAnsi="Arial"/>
          <w:bCs/>
          <w:color w:val="27251F"/>
          <w:sz w:val="20"/>
          <w:szCs w:val="20"/>
        </w:rPr>
        <w:t>septiembre</w:t>
      </w:r>
      <w:r w:rsidR="008A11A4" w:rsidRPr="00F27A86">
        <w:rPr>
          <w:rFonts w:ascii="Arial" w:hAnsi="Arial"/>
          <w:bCs/>
          <w:color w:val="27251F"/>
          <w:sz w:val="20"/>
          <w:szCs w:val="20"/>
        </w:rPr>
        <w:t xml:space="preserve"> de 202</w:t>
      </w:r>
      <w:r w:rsidR="001524E7" w:rsidRPr="00F27A86">
        <w:rPr>
          <w:rFonts w:ascii="Arial" w:hAnsi="Arial"/>
          <w:bCs/>
          <w:color w:val="27251F"/>
          <w:sz w:val="20"/>
          <w:szCs w:val="20"/>
        </w:rPr>
        <w:t>5</w:t>
      </w:r>
      <w:r w:rsidR="00125819" w:rsidRPr="00F27A86">
        <w:rPr>
          <w:rFonts w:ascii="Arial" w:hAnsi="Arial"/>
          <w:bCs/>
          <w:color w:val="27251F"/>
          <w:sz w:val="20"/>
          <w:szCs w:val="20"/>
          <w:vertAlign w:val="superscript"/>
        </w:rPr>
        <w:t>1</w:t>
      </w:r>
      <w:r w:rsidR="00851770" w:rsidRPr="00F27A86">
        <w:rPr>
          <w:rFonts w:ascii="Arial" w:hAnsi="Arial"/>
          <w:bCs/>
          <w:color w:val="27251F"/>
          <w:sz w:val="20"/>
          <w:szCs w:val="20"/>
          <w:vertAlign w:val="superscript"/>
        </w:rPr>
        <w:t>/</w:t>
      </w:r>
    </w:p>
    <w:p w14:paraId="64973A69" w14:textId="66C5F7B1" w:rsidR="00E059BC" w:rsidRPr="00F27A86" w:rsidRDefault="00E059BC" w:rsidP="008A11A4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Cs/>
          <w:color w:val="27251F"/>
          <w:sz w:val="18"/>
          <w:szCs w:val="18"/>
        </w:rPr>
      </w:pPr>
      <w:r w:rsidRPr="00F27A86">
        <w:rPr>
          <w:rFonts w:ascii="Arial" w:hAnsi="Arial"/>
          <w:bCs/>
          <w:color w:val="27251F"/>
          <w:sz w:val="18"/>
          <w:szCs w:val="18"/>
        </w:rPr>
        <w:t>(po</w:t>
      </w:r>
      <w:r w:rsidR="00F72793" w:rsidRPr="00F27A86">
        <w:rPr>
          <w:rFonts w:ascii="Arial" w:hAnsi="Arial"/>
          <w:bCs/>
          <w:color w:val="27251F"/>
          <w:sz w:val="18"/>
          <w:szCs w:val="18"/>
        </w:rPr>
        <w:t>rcentaje</w:t>
      </w:r>
      <w:r w:rsidRPr="00F27A86">
        <w:rPr>
          <w:rFonts w:ascii="Arial" w:hAnsi="Arial"/>
          <w:bCs/>
          <w:color w:val="27251F"/>
          <w:sz w:val="18"/>
          <w:szCs w:val="18"/>
        </w:rPr>
        <w:t>)</w:t>
      </w:r>
    </w:p>
    <w:tbl>
      <w:tblPr>
        <w:tblStyle w:val="Tablaconcuadrcula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5"/>
        <w:gridCol w:w="146"/>
        <w:gridCol w:w="4913"/>
      </w:tblGrid>
      <w:tr w:rsidR="008D03FA" w:rsidRPr="00F27A86" w14:paraId="6C851680" w14:textId="77777777" w:rsidTr="00F41CFF">
        <w:trPr>
          <w:trHeight w:val="170"/>
          <w:jc w:val="center"/>
        </w:trPr>
        <w:tc>
          <w:tcPr>
            <w:tcW w:w="4915" w:type="dxa"/>
            <w:vAlign w:val="center"/>
          </w:tcPr>
          <w:p w14:paraId="090BA808" w14:textId="77777777" w:rsidR="008D03FA" w:rsidRPr="00F27A86" w:rsidRDefault="008D03FA" w:rsidP="00151638">
            <w:pPr>
              <w:pStyle w:val="n0"/>
              <w:keepLines w:val="0"/>
              <w:widowControl w:val="0"/>
              <w:spacing w:before="0"/>
              <w:ind w:left="-55" w:right="0" w:firstLine="0"/>
              <w:jc w:val="center"/>
              <w:rPr>
                <w:b/>
                <w:color w:val="4D565E"/>
                <w:sz w:val="18"/>
                <w:szCs w:val="18"/>
              </w:rPr>
            </w:pPr>
          </w:p>
        </w:tc>
        <w:tc>
          <w:tcPr>
            <w:tcW w:w="146" w:type="dxa"/>
            <w:vAlign w:val="center"/>
          </w:tcPr>
          <w:p w14:paraId="1F39E5B1" w14:textId="77777777" w:rsidR="008D03FA" w:rsidRPr="00F27A86" w:rsidRDefault="008D03FA" w:rsidP="006D1EAC">
            <w:pPr>
              <w:pStyle w:val="n0"/>
              <w:keepLines w:val="0"/>
              <w:widowControl w:val="0"/>
              <w:spacing w:before="0"/>
              <w:ind w:left="0" w:right="0" w:firstLine="0"/>
              <w:jc w:val="center"/>
              <w:rPr>
                <w:b/>
                <w:color w:val="auto"/>
                <w:sz w:val="18"/>
                <w:szCs w:val="18"/>
              </w:rPr>
            </w:pPr>
          </w:p>
        </w:tc>
        <w:tc>
          <w:tcPr>
            <w:tcW w:w="4913" w:type="dxa"/>
            <w:vAlign w:val="center"/>
          </w:tcPr>
          <w:p w14:paraId="0B2D8647" w14:textId="1A32783D" w:rsidR="008D03FA" w:rsidRPr="00F27A86" w:rsidRDefault="008D03FA" w:rsidP="006D1EAC">
            <w:pPr>
              <w:pStyle w:val="n0"/>
              <w:keepLines w:val="0"/>
              <w:widowControl w:val="0"/>
              <w:spacing w:before="0"/>
              <w:ind w:left="0" w:right="0" w:firstLine="0"/>
              <w:jc w:val="right"/>
              <w:rPr>
                <w:b/>
                <w:color w:val="4D565E"/>
                <w:sz w:val="18"/>
                <w:szCs w:val="18"/>
              </w:rPr>
            </w:pPr>
            <w:r w:rsidRPr="00F27A86">
              <w:rPr>
                <w:color w:val="4D565E"/>
                <w:sz w:val="16"/>
                <w:szCs w:val="16"/>
              </w:rPr>
              <w:t>(</w:t>
            </w:r>
            <w:r w:rsidR="00B4306C" w:rsidRPr="00F27A86">
              <w:rPr>
                <w:color w:val="4D565E"/>
                <w:sz w:val="16"/>
                <w:szCs w:val="16"/>
              </w:rPr>
              <w:t>continúa</w:t>
            </w:r>
            <w:r w:rsidRPr="00F27A86">
              <w:rPr>
                <w:color w:val="4D565E"/>
                <w:sz w:val="16"/>
                <w:szCs w:val="16"/>
              </w:rPr>
              <w:t>)</w:t>
            </w:r>
          </w:p>
        </w:tc>
      </w:tr>
      <w:tr w:rsidR="00851770" w:rsidRPr="00F27A86" w14:paraId="14405306" w14:textId="77777777" w:rsidTr="00F41CFF">
        <w:trPr>
          <w:trHeight w:val="340"/>
          <w:tblHeader/>
          <w:jc w:val="center"/>
        </w:trPr>
        <w:tc>
          <w:tcPr>
            <w:tcW w:w="4915" w:type="dxa"/>
            <w:vAlign w:val="center"/>
          </w:tcPr>
          <w:p w14:paraId="6B2F1F97" w14:textId="77777777" w:rsidR="00851770" w:rsidRPr="00F27A86" w:rsidRDefault="00851770" w:rsidP="00151638">
            <w:pPr>
              <w:pStyle w:val="n0"/>
              <w:keepLines w:val="0"/>
              <w:widowControl w:val="0"/>
              <w:spacing w:before="0"/>
              <w:ind w:left="-55" w:right="0" w:firstLine="0"/>
              <w:jc w:val="center"/>
              <w:rPr>
                <w:b/>
                <w:color w:val="4D565E"/>
                <w:sz w:val="18"/>
                <w:szCs w:val="18"/>
              </w:rPr>
            </w:pPr>
            <w:r w:rsidRPr="00F27A86">
              <w:rPr>
                <w:b/>
                <w:color w:val="4D565E"/>
                <w:sz w:val="18"/>
                <w:szCs w:val="18"/>
              </w:rPr>
              <w:t>Nacional</w:t>
            </w:r>
          </w:p>
        </w:tc>
        <w:tc>
          <w:tcPr>
            <w:tcW w:w="146" w:type="dxa"/>
            <w:vAlign w:val="center"/>
          </w:tcPr>
          <w:p w14:paraId="09DBE1AA" w14:textId="77777777" w:rsidR="00851770" w:rsidRPr="00F27A86" w:rsidRDefault="00851770">
            <w:pPr>
              <w:pStyle w:val="n0"/>
              <w:keepLines w:val="0"/>
              <w:widowControl w:val="0"/>
              <w:spacing w:before="0"/>
              <w:ind w:left="0" w:right="0" w:firstLine="0"/>
              <w:jc w:val="center"/>
              <w:rPr>
                <w:b/>
                <w:color w:val="auto"/>
                <w:sz w:val="18"/>
                <w:szCs w:val="18"/>
              </w:rPr>
            </w:pPr>
          </w:p>
        </w:tc>
        <w:tc>
          <w:tcPr>
            <w:tcW w:w="4913" w:type="dxa"/>
            <w:vAlign w:val="center"/>
          </w:tcPr>
          <w:p w14:paraId="536CE955" w14:textId="77777777" w:rsidR="00851770" w:rsidRPr="00F27A86" w:rsidRDefault="00851770">
            <w:pPr>
              <w:pStyle w:val="n0"/>
              <w:keepLines w:val="0"/>
              <w:widowControl w:val="0"/>
              <w:spacing w:before="0"/>
              <w:ind w:left="0" w:right="0" w:firstLine="0"/>
              <w:jc w:val="center"/>
              <w:rPr>
                <w:b/>
                <w:color w:val="4D565E"/>
                <w:sz w:val="18"/>
                <w:szCs w:val="18"/>
              </w:rPr>
            </w:pPr>
            <w:r w:rsidRPr="00F27A86">
              <w:rPr>
                <w:b/>
                <w:color w:val="4D565E"/>
                <w:sz w:val="18"/>
                <w:szCs w:val="18"/>
              </w:rPr>
              <w:t>Agregado urbano de 32 ciudades</w:t>
            </w:r>
          </w:p>
        </w:tc>
      </w:tr>
      <w:tr w:rsidR="006D1EAC" w:rsidRPr="00F27A86" w14:paraId="462CEC57" w14:textId="77777777" w:rsidTr="00851770">
        <w:trPr>
          <w:trHeight w:val="283"/>
          <w:jc w:val="center"/>
        </w:trPr>
        <w:tc>
          <w:tcPr>
            <w:tcW w:w="9974" w:type="dxa"/>
            <w:gridSpan w:val="3"/>
            <w:vAlign w:val="bottom"/>
          </w:tcPr>
          <w:p w14:paraId="02BDCB4D" w14:textId="14D87A34" w:rsidR="006D1EAC" w:rsidRPr="00F27A86" w:rsidRDefault="006D1EAC" w:rsidP="00025DC8">
            <w:pPr>
              <w:pStyle w:val="n0"/>
              <w:keepLines w:val="0"/>
              <w:widowControl w:val="0"/>
              <w:spacing w:before="0"/>
              <w:ind w:left="-55" w:right="0" w:firstLine="0"/>
              <w:jc w:val="center"/>
              <w:rPr>
                <w:color w:val="auto"/>
                <w:sz w:val="16"/>
                <w:szCs w:val="16"/>
              </w:rPr>
            </w:pPr>
            <w:r w:rsidRPr="00F27A86">
              <w:rPr>
                <w:b/>
                <w:color w:val="4D565E"/>
                <w:sz w:val="16"/>
                <w:szCs w:val="16"/>
              </w:rPr>
              <w:t>Tasa de participación</w:t>
            </w:r>
            <w:r w:rsidR="006A7FCD" w:rsidRPr="00F27A86">
              <w:rPr>
                <w:b/>
                <w:color w:val="4D565E"/>
                <w:sz w:val="16"/>
                <w:szCs w:val="16"/>
              </w:rPr>
              <w:t xml:space="preserve"> económica</w:t>
            </w:r>
            <w:r w:rsidR="00025DC8" w:rsidRPr="00F27A86">
              <w:rPr>
                <w:color w:val="4D565E"/>
                <w:sz w:val="16"/>
                <w:szCs w:val="16"/>
              </w:rPr>
              <w:br/>
              <w:t>(porcentaje</w:t>
            </w:r>
            <w:r w:rsidR="00025DC8" w:rsidRPr="00F27A86">
              <w:rPr>
                <w:color w:val="4D565E"/>
                <w:sz w:val="16"/>
                <w:szCs w:val="16"/>
                <w:vertAlign w:val="superscript"/>
              </w:rPr>
              <w:t>2/</w:t>
            </w:r>
            <w:r w:rsidR="00025DC8" w:rsidRPr="00F27A86">
              <w:rPr>
                <w:color w:val="4D565E"/>
                <w:sz w:val="16"/>
                <w:szCs w:val="16"/>
              </w:rPr>
              <w:t>)</w:t>
            </w:r>
          </w:p>
        </w:tc>
      </w:tr>
      <w:tr w:rsidR="006D1EAC" w:rsidRPr="00F27A86" w14:paraId="41DCC9AF" w14:textId="77777777" w:rsidTr="004F083E">
        <w:tblPrEx>
          <w:tblCellMar>
            <w:left w:w="70" w:type="dxa"/>
            <w:right w:w="70" w:type="dxa"/>
          </w:tblCellMar>
        </w:tblPrEx>
        <w:trPr>
          <w:trHeight w:val="2721"/>
          <w:jc w:val="center"/>
        </w:trPr>
        <w:tc>
          <w:tcPr>
            <w:tcW w:w="4915" w:type="dxa"/>
          </w:tcPr>
          <w:p w14:paraId="44739542" w14:textId="2215F7A8" w:rsidR="006D1EAC" w:rsidRPr="00F27A86" w:rsidRDefault="004F083E" w:rsidP="00151638">
            <w:pPr>
              <w:pStyle w:val="n0"/>
              <w:keepLines w:val="0"/>
              <w:widowControl w:val="0"/>
              <w:spacing w:before="20"/>
              <w:ind w:left="-55" w:right="0" w:firstLine="0"/>
              <w:jc w:val="center"/>
              <w:rPr>
                <w:color w:val="auto"/>
                <w:sz w:val="20"/>
              </w:rPr>
            </w:pPr>
            <w:r w:rsidRPr="00F27A86">
              <w:rPr>
                <w:noProof/>
              </w:rPr>
              <w:drawing>
                <wp:inline distT="0" distB="0" distL="0" distR="0" wp14:anchorId="3FCAA313" wp14:editId="5BDEEED6">
                  <wp:extent cx="3096000" cy="1764000"/>
                  <wp:effectExtent l="0" t="0" r="0" b="0"/>
                  <wp:docPr id="50567269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395EE4-BF67-4C61-85FB-8CBA7D31822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2131D2AE" w14:textId="77777777" w:rsidR="006D1EAC" w:rsidRPr="00F27A86" w:rsidRDefault="006D1EAC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3" w:type="dxa"/>
          </w:tcPr>
          <w:p w14:paraId="0F6C1E8D" w14:textId="47FE0CBF" w:rsidR="006D1EAC" w:rsidRPr="00F27A86" w:rsidRDefault="004F083E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color w:val="auto"/>
                <w:sz w:val="20"/>
              </w:rPr>
            </w:pPr>
            <w:r w:rsidRPr="00F27A86">
              <w:rPr>
                <w:noProof/>
              </w:rPr>
              <w:drawing>
                <wp:inline distT="0" distB="0" distL="0" distR="0" wp14:anchorId="783BDD64" wp14:editId="60D60816">
                  <wp:extent cx="3096000" cy="1764000"/>
                  <wp:effectExtent l="0" t="0" r="0" b="0"/>
                  <wp:docPr id="109386250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A3E0EAC-CA2A-473C-A5E4-187E8EC5C4F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</w:tr>
      <w:tr w:rsidR="000D359A" w:rsidRPr="00F27A86" w14:paraId="586C0A89" w14:textId="77777777" w:rsidTr="00F41CFF">
        <w:tblPrEx>
          <w:tblCellMar>
            <w:left w:w="70" w:type="dxa"/>
            <w:right w:w="70" w:type="dxa"/>
          </w:tblCellMar>
        </w:tblPrEx>
        <w:trPr>
          <w:trHeight w:hRule="exact" w:val="113"/>
          <w:jc w:val="center"/>
        </w:trPr>
        <w:tc>
          <w:tcPr>
            <w:tcW w:w="4915" w:type="dxa"/>
          </w:tcPr>
          <w:p w14:paraId="0C5D9095" w14:textId="77777777" w:rsidR="000D359A" w:rsidRPr="00F27A86" w:rsidRDefault="000D359A" w:rsidP="00151638">
            <w:pPr>
              <w:pStyle w:val="n0"/>
              <w:keepLines w:val="0"/>
              <w:widowControl w:val="0"/>
              <w:spacing w:before="20"/>
              <w:ind w:left="-55" w:right="0" w:firstLine="0"/>
              <w:jc w:val="center"/>
              <w:rPr>
                <w:noProof/>
              </w:rPr>
            </w:pPr>
          </w:p>
        </w:tc>
        <w:tc>
          <w:tcPr>
            <w:tcW w:w="146" w:type="dxa"/>
          </w:tcPr>
          <w:p w14:paraId="7C80591A" w14:textId="77777777" w:rsidR="000D359A" w:rsidRPr="00F27A86" w:rsidRDefault="000D359A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3" w:type="dxa"/>
          </w:tcPr>
          <w:p w14:paraId="62E72464" w14:textId="77777777" w:rsidR="000D359A" w:rsidRPr="00F27A86" w:rsidRDefault="000D359A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noProof/>
              </w:rPr>
            </w:pPr>
          </w:p>
        </w:tc>
      </w:tr>
      <w:tr w:rsidR="006D1EAC" w:rsidRPr="00F27A86" w14:paraId="6E6E51BC" w14:textId="77777777" w:rsidTr="00851770">
        <w:tblPrEx>
          <w:tblCellMar>
            <w:left w:w="70" w:type="dxa"/>
            <w:right w:w="70" w:type="dxa"/>
          </w:tblCellMar>
        </w:tblPrEx>
        <w:trPr>
          <w:trHeight w:val="397"/>
          <w:jc w:val="center"/>
        </w:trPr>
        <w:tc>
          <w:tcPr>
            <w:tcW w:w="9974" w:type="dxa"/>
            <w:gridSpan w:val="3"/>
          </w:tcPr>
          <w:p w14:paraId="42205BCB" w14:textId="7AC428FE" w:rsidR="006D1EAC" w:rsidRPr="00F27A86" w:rsidRDefault="006D1EAC" w:rsidP="00151638">
            <w:pPr>
              <w:pStyle w:val="n0"/>
              <w:keepLines w:val="0"/>
              <w:widowControl w:val="0"/>
              <w:spacing w:before="20"/>
              <w:ind w:left="-55" w:right="0" w:firstLine="0"/>
              <w:jc w:val="center"/>
              <w:rPr>
                <w:noProof/>
              </w:rPr>
            </w:pPr>
            <w:r w:rsidRPr="00F27A86">
              <w:rPr>
                <w:b/>
                <w:color w:val="4D565E"/>
                <w:sz w:val="16"/>
                <w:szCs w:val="16"/>
              </w:rPr>
              <w:t>Tasa de subocupación</w:t>
            </w:r>
            <w:r w:rsidRPr="00F27A86">
              <w:rPr>
                <w:b/>
                <w:smallCaps/>
                <w:color w:val="4D565E"/>
                <w:sz w:val="16"/>
                <w:szCs w:val="16"/>
              </w:rPr>
              <w:br/>
            </w:r>
            <w:r w:rsidRPr="00F27A86">
              <w:rPr>
                <w:color w:val="4D565E"/>
                <w:sz w:val="16"/>
                <w:szCs w:val="16"/>
              </w:rPr>
              <w:t>(porcentaje</w:t>
            </w:r>
            <w:r w:rsidR="00BD7F64" w:rsidRPr="00F27A86">
              <w:rPr>
                <w:color w:val="4D565E"/>
                <w:sz w:val="16"/>
                <w:szCs w:val="16"/>
                <w:vertAlign w:val="superscript"/>
              </w:rPr>
              <w:t>3/</w:t>
            </w:r>
            <w:r w:rsidRPr="00F27A86">
              <w:rPr>
                <w:color w:val="4D565E"/>
                <w:sz w:val="16"/>
                <w:szCs w:val="16"/>
              </w:rPr>
              <w:t>)</w:t>
            </w:r>
          </w:p>
        </w:tc>
      </w:tr>
      <w:tr w:rsidR="006D1EAC" w:rsidRPr="00F27A86" w14:paraId="034647AB" w14:textId="77777777" w:rsidTr="004F083E">
        <w:tblPrEx>
          <w:tblCellMar>
            <w:left w:w="70" w:type="dxa"/>
            <w:right w:w="70" w:type="dxa"/>
          </w:tblCellMar>
        </w:tblPrEx>
        <w:trPr>
          <w:trHeight w:val="397"/>
          <w:jc w:val="center"/>
        </w:trPr>
        <w:tc>
          <w:tcPr>
            <w:tcW w:w="4915" w:type="dxa"/>
          </w:tcPr>
          <w:p w14:paraId="17A0F75D" w14:textId="5269E6A5" w:rsidR="006D1EAC" w:rsidRPr="00F27A86" w:rsidRDefault="004F083E" w:rsidP="00151638">
            <w:pPr>
              <w:pStyle w:val="n0"/>
              <w:keepLines w:val="0"/>
              <w:widowControl w:val="0"/>
              <w:spacing w:before="20"/>
              <w:ind w:left="-55" w:right="0" w:firstLine="0"/>
              <w:jc w:val="center"/>
              <w:rPr>
                <w:noProof/>
              </w:rPr>
            </w:pPr>
            <w:r w:rsidRPr="00F27A86">
              <w:rPr>
                <w:noProof/>
              </w:rPr>
              <w:drawing>
                <wp:inline distT="0" distB="0" distL="0" distR="0" wp14:anchorId="43C231F7" wp14:editId="0C03AB66">
                  <wp:extent cx="3096000" cy="1764000"/>
                  <wp:effectExtent l="0" t="0" r="0" b="0"/>
                  <wp:docPr id="65333934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2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153E57F8" w14:textId="77777777" w:rsidR="006D1EAC" w:rsidRPr="00F27A86" w:rsidRDefault="006D1EAC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3" w:type="dxa"/>
          </w:tcPr>
          <w:p w14:paraId="13C18CE1" w14:textId="1CFAD5D7" w:rsidR="006D1EAC" w:rsidRPr="00F27A86" w:rsidRDefault="004F083E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noProof/>
              </w:rPr>
            </w:pPr>
            <w:r w:rsidRPr="00F27A86">
              <w:rPr>
                <w:noProof/>
              </w:rPr>
              <w:drawing>
                <wp:inline distT="0" distB="0" distL="0" distR="0" wp14:anchorId="5DEA5725" wp14:editId="021E0F92">
                  <wp:extent cx="3096000" cy="1764000"/>
                  <wp:effectExtent l="0" t="0" r="0" b="0"/>
                  <wp:docPr id="103945680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4EE5AC-E4B3-452F-AF39-1715FD8AAAF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</w:tr>
      <w:tr w:rsidR="000D359A" w:rsidRPr="00F27A86" w14:paraId="5FC79D54" w14:textId="77777777" w:rsidTr="00F41CFF">
        <w:tblPrEx>
          <w:tblCellMar>
            <w:left w:w="70" w:type="dxa"/>
            <w:right w:w="70" w:type="dxa"/>
          </w:tblCellMar>
        </w:tblPrEx>
        <w:trPr>
          <w:trHeight w:hRule="exact" w:val="113"/>
          <w:jc w:val="center"/>
        </w:trPr>
        <w:tc>
          <w:tcPr>
            <w:tcW w:w="4915" w:type="dxa"/>
          </w:tcPr>
          <w:p w14:paraId="4FB047A0" w14:textId="77777777" w:rsidR="000D359A" w:rsidRPr="00F27A86" w:rsidRDefault="000D359A" w:rsidP="00151638">
            <w:pPr>
              <w:pStyle w:val="n0"/>
              <w:keepLines w:val="0"/>
              <w:widowControl w:val="0"/>
              <w:spacing w:before="20"/>
              <w:ind w:left="-55" w:right="0" w:firstLine="0"/>
              <w:jc w:val="center"/>
              <w:rPr>
                <w:noProof/>
              </w:rPr>
            </w:pPr>
          </w:p>
        </w:tc>
        <w:tc>
          <w:tcPr>
            <w:tcW w:w="146" w:type="dxa"/>
          </w:tcPr>
          <w:p w14:paraId="38B8B495" w14:textId="77777777" w:rsidR="000D359A" w:rsidRPr="00F27A86" w:rsidRDefault="000D359A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3" w:type="dxa"/>
          </w:tcPr>
          <w:p w14:paraId="20F4860E" w14:textId="77777777" w:rsidR="000D359A" w:rsidRPr="00F27A86" w:rsidRDefault="000D359A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noProof/>
              </w:rPr>
            </w:pPr>
          </w:p>
        </w:tc>
      </w:tr>
      <w:tr w:rsidR="006D1EAC" w:rsidRPr="00F27A86" w14:paraId="44498A5E" w14:textId="77777777">
        <w:tblPrEx>
          <w:tblCellMar>
            <w:left w:w="70" w:type="dxa"/>
            <w:right w:w="70" w:type="dxa"/>
          </w:tblCellMar>
        </w:tblPrEx>
        <w:trPr>
          <w:trHeight w:val="397"/>
          <w:jc w:val="center"/>
        </w:trPr>
        <w:tc>
          <w:tcPr>
            <w:tcW w:w="9974" w:type="dxa"/>
            <w:gridSpan w:val="3"/>
          </w:tcPr>
          <w:p w14:paraId="1863B5FE" w14:textId="6F93E27E" w:rsidR="006D1EAC" w:rsidRPr="00F27A86" w:rsidRDefault="006D1EAC" w:rsidP="00151638">
            <w:pPr>
              <w:pStyle w:val="n0"/>
              <w:keepLines w:val="0"/>
              <w:widowControl w:val="0"/>
              <w:spacing w:before="20"/>
              <w:ind w:left="-55" w:right="0" w:firstLine="0"/>
              <w:jc w:val="center"/>
              <w:rPr>
                <w:noProof/>
              </w:rPr>
            </w:pPr>
            <w:r w:rsidRPr="00F27A86">
              <w:rPr>
                <w:b/>
                <w:bCs/>
                <w:color w:val="4D565E"/>
                <w:sz w:val="16"/>
                <w:szCs w:val="16"/>
              </w:rPr>
              <w:t>Tasa de desocupación</w:t>
            </w:r>
            <w:r w:rsidRPr="00F27A86">
              <w:rPr>
                <w:b/>
                <w:smallCaps/>
                <w:color w:val="4D565E"/>
                <w:sz w:val="16"/>
                <w:szCs w:val="16"/>
              </w:rPr>
              <w:br/>
            </w:r>
            <w:r w:rsidRPr="00F27A86">
              <w:rPr>
                <w:color w:val="4D565E"/>
                <w:sz w:val="16"/>
                <w:szCs w:val="16"/>
              </w:rPr>
              <w:t>(porcentaje</w:t>
            </w:r>
            <w:r w:rsidR="00BD7F64" w:rsidRPr="00F27A86">
              <w:rPr>
                <w:color w:val="4D565E"/>
                <w:sz w:val="16"/>
                <w:szCs w:val="16"/>
                <w:vertAlign w:val="superscript"/>
              </w:rPr>
              <w:t>4</w:t>
            </w:r>
            <w:r w:rsidR="00BD7F64" w:rsidRPr="00F27A86">
              <w:rPr>
                <w:smallCaps/>
                <w:color w:val="4D565E"/>
                <w:sz w:val="16"/>
                <w:szCs w:val="16"/>
                <w:vertAlign w:val="superscript"/>
              </w:rPr>
              <w:t>/</w:t>
            </w:r>
            <w:r w:rsidRPr="00F27A86">
              <w:rPr>
                <w:color w:val="4D565E"/>
                <w:sz w:val="16"/>
                <w:szCs w:val="16"/>
              </w:rPr>
              <w:t>)</w:t>
            </w:r>
          </w:p>
        </w:tc>
      </w:tr>
      <w:tr w:rsidR="006D1EAC" w:rsidRPr="00F27A86" w14:paraId="1D1B6766" w14:textId="77777777" w:rsidTr="004F083E">
        <w:tblPrEx>
          <w:tblCellMar>
            <w:left w:w="70" w:type="dxa"/>
            <w:right w:w="70" w:type="dxa"/>
          </w:tblCellMar>
        </w:tblPrEx>
        <w:trPr>
          <w:trHeight w:val="397"/>
          <w:jc w:val="center"/>
        </w:trPr>
        <w:tc>
          <w:tcPr>
            <w:tcW w:w="4915" w:type="dxa"/>
          </w:tcPr>
          <w:p w14:paraId="38911C7E" w14:textId="14503165" w:rsidR="006D1EAC" w:rsidRPr="00F27A86" w:rsidRDefault="004F083E" w:rsidP="00151638">
            <w:pPr>
              <w:pStyle w:val="n0"/>
              <w:keepLines w:val="0"/>
              <w:widowControl w:val="0"/>
              <w:spacing w:before="20"/>
              <w:ind w:left="-55" w:right="0" w:firstLine="0"/>
              <w:jc w:val="center"/>
              <w:rPr>
                <w:noProof/>
              </w:rPr>
            </w:pPr>
            <w:r w:rsidRPr="00F27A86">
              <w:rPr>
                <w:noProof/>
              </w:rPr>
              <w:drawing>
                <wp:inline distT="0" distB="0" distL="0" distR="0" wp14:anchorId="6383A3B1" wp14:editId="42C26BB5">
                  <wp:extent cx="3096000" cy="1764000"/>
                  <wp:effectExtent l="0" t="0" r="0" b="0"/>
                  <wp:docPr id="69573618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31FEED9C" w14:textId="77777777" w:rsidR="006D1EAC" w:rsidRPr="00F27A86" w:rsidRDefault="006D1EAC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3" w:type="dxa"/>
          </w:tcPr>
          <w:p w14:paraId="1BEE395D" w14:textId="23EC5500" w:rsidR="006D1EAC" w:rsidRPr="00F27A86" w:rsidRDefault="004F083E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noProof/>
              </w:rPr>
            </w:pPr>
            <w:r w:rsidRPr="00F27A86">
              <w:rPr>
                <w:noProof/>
              </w:rPr>
              <w:drawing>
                <wp:inline distT="0" distB="0" distL="0" distR="0" wp14:anchorId="3C8599A5" wp14:editId="26352D1B">
                  <wp:extent cx="3096000" cy="1764000"/>
                  <wp:effectExtent l="0" t="0" r="0" b="0"/>
                  <wp:docPr id="111977401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D523937-F93F-43D1-A8BC-24C8AEDE5CE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</w:tr>
      <w:tr w:rsidR="006D1EAC" w:rsidRPr="00F27A86" w14:paraId="0BF540E0" w14:textId="77777777" w:rsidTr="0085575D">
        <w:tblPrEx>
          <w:tblCellMar>
            <w:left w:w="70" w:type="dxa"/>
            <w:right w:w="70" w:type="dxa"/>
          </w:tblCellMar>
        </w:tblPrEx>
        <w:trPr>
          <w:trHeight w:val="227"/>
          <w:jc w:val="center"/>
        </w:trPr>
        <w:tc>
          <w:tcPr>
            <w:tcW w:w="9974" w:type="dxa"/>
            <w:gridSpan w:val="3"/>
          </w:tcPr>
          <w:p w14:paraId="298C71C4" w14:textId="165D9B8C" w:rsidR="006D1EAC" w:rsidRPr="00F27A86" w:rsidRDefault="006D1EAC" w:rsidP="00151638">
            <w:pPr>
              <w:pStyle w:val="n0"/>
              <w:keepNext/>
              <w:widowControl w:val="0"/>
              <w:spacing w:before="0"/>
              <w:ind w:left="-55" w:right="0" w:firstLine="0"/>
              <w:jc w:val="right"/>
              <w:rPr>
                <w:b/>
                <w:color w:val="4D565E"/>
                <w:sz w:val="16"/>
                <w:szCs w:val="16"/>
              </w:rPr>
            </w:pPr>
            <w:r w:rsidRPr="00F27A86">
              <w:rPr>
                <w:color w:val="4D565E"/>
                <w:sz w:val="16"/>
                <w:szCs w:val="16"/>
              </w:rPr>
              <w:lastRenderedPageBreak/>
              <w:t>(</w:t>
            </w:r>
            <w:r w:rsidR="00BA2216" w:rsidRPr="00F27A86">
              <w:rPr>
                <w:color w:val="4D565E"/>
                <w:sz w:val="16"/>
                <w:szCs w:val="16"/>
              </w:rPr>
              <w:t>c</w:t>
            </w:r>
            <w:r w:rsidRPr="00F27A86">
              <w:rPr>
                <w:color w:val="4D565E"/>
                <w:sz w:val="16"/>
                <w:szCs w:val="16"/>
              </w:rPr>
              <w:t>oncluye)</w:t>
            </w:r>
          </w:p>
        </w:tc>
      </w:tr>
      <w:tr w:rsidR="006D1EAC" w:rsidRPr="00F27A86" w14:paraId="3F4399A3" w14:textId="77777777" w:rsidTr="007B17AC">
        <w:tblPrEx>
          <w:tblCellMar>
            <w:left w:w="70" w:type="dxa"/>
            <w:right w:w="70" w:type="dxa"/>
          </w:tblCellMar>
        </w:tblPrEx>
        <w:trPr>
          <w:trHeight w:val="397"/>
          <w:jc w:val="center"/>
        </w:trPr>
        <w:tc>
          <w:tcPr>
            <w:tcW w:w="9974" w:type="dxa"/>
            <w:gridSpan w:val="3"/>
          </w:tcPr>
          <w:p w14:paraId="0E8FD74F" w14:textId="58EC9350" w:rsidR="006D1EAC" w:rsidRPr="00F27A86" w:rsidRDefault="006D1EAC" w:rsidP="00151638">
            <w:pPr>
              <w:pStyle w:val="n0"/>
              <w:keepNext/>
              <w:widowControl w:val="0"/>
              <w:spacing w:before="20"/>
              <w:ind w:left="-55" w:right="0" w:firstLine="0"/>
              <w:jc w:val="center"/>
              <w:rPr>
                <w:noProof/>
              </w:rPr>
            </w:pPr>
            <w:r w:rsidRPr="00F27A86">
              <w:rPr>
                <w:b/>
                <w:color w:val="4D565E"/>
                <w:sz w:val="16"/>
                <w:szCs w:val="16"/>
              </w:rPr>
              <w:t>Tasa de informalidad laboral 1</w:t>
            </w:r>
            <w:r w:rsidRPr="00F27A86">
              <w:rPr>
                <w:b/>
                <w:smallCaps/>
                <w:color w:val="auto"/>
                <w:sz w:val="16"/>
                <w:szCs w:val="16"/>
              </w:rPr>
              <w:br/>
            </w:r>
            <w:r w:rsidRPr="00F27A86">
              <w:rPr>
                <w:color w:val="4D565E"/>
                <w:sz w:val="16"/>
                <w:szCs w:val="16"/>
              </w:rPr>
              <w:t>(porcentaje</w:t>
            </w:r>
            <w:r w:rsidR="00BD7F64" w:rsidRPr="00F27A86">
              <w:rPr>
                <w:color w:val="4D565E"/>
                <w:sz w:val="16"/>
                <w:szCs w:val="16"/>
                <w:vertAlign w:val="superscript"/>
              </w:rPr>
              <w:t>3/</w:t>
            </w:r>
            <w:r w:rsidRPr="00F27A86">
              <w:rPr>
                <w:color w:val="4D565E"/>
                <w:sz w:val="16"/>
                <w:szCs w:val="16"/>
              </w:rPr>
              <w:t>)</w:t>
            </w:r>
          </w:p>
        </w:tc>
      </w:tr>
      <w:tr w:rsidR="006D1EAC" w:rsidRPr="00F27A86" w14:paraId="339E90AE" w14:textId="77777777" w:rsidTr="004F083E">
        <w:tblPrEx>
          <w:tblCellMar>
            <w:left w:w="70" w:type="dxa"/>
            <w:right w:w="70" w:type="dxa"/>
          </w:tblCellMar>
        </w:tblPrEx>
        <w:trPr>
          <w:trHeight w:val="397"/>
          <w:jc w:val="center"/>
        </w:trPr>
        <w:tc>
          <w:tcPr>
            <w:tcW w:w="4915" w:type="dxa"/>
          </w:tcPr>
          <w:p w14:paraId="6C2C46BD" w14:textId="2560CDBC" w:rsidR="006D1EAC" w:rsidRPr="00F27A86" w:rsidRDefault="004F083E" w:rsidP="00151638">
            <w:pPr>
              <w:pStyle w:val="n0"/>
              <w:keepNext/>
              <w:widowControl w:val="0"/>
              <w:spacing w:before="20"/>
              <w:ind w:left="-55" w:right="0" w:firstLine="0"/>
              <w:jc w:val="center"/>
              <w:rPr>
                <w:noProof/>
              </w:rPr>
            </w:pPr>
            <w:r w:rsidRPr="00F27A86">
              <w:rPr>
                <w:noProof/>
              </w:rPr>
              <w:drawing>
                <wp:inline distT="0" distB="0" distL="0" distR="0" wp14:anchorId="0DC16417" wp14:editId="4F298213">
                  <wp:extent cx="3096000" cy="1764000"/>
                  <wp:effectExtent l="0" t="0" r="0" b="0"/>
                  <wp:docPr id="4242276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3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79A2A5CF" w14:textId="77777777" w:rsidR="006D1EAC" w:rsidRPr="00F27A86" w:rsidRDefault="006D1EAC" w:rsidP="001E07E8">
            <w:pPr>
              <w:pStyle w:val="n0"/>
              <w:keepNext/>
              <w:widowControl w:val="0"/>
              <w:spacing w:before="20"/>
              <w:ind w:left="-5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3" w:type="dxa"/>
          </w:tcPr>
          <w:p w14:paraId="6FBFFECA" w14:textId="5250F46A" w:rsidR="006D1EAC" w:rsidRPr="00F27A86" w:rsidRDefault="004F083E" w:rsidP="001E07E8">
            <w:pPr>
              <w:pStyle w:val="n0"/>
              <w:keepNext/>
              <w:widowControl w:val="0"/>
              <w:spacing w:before="20"/>
              <w:ind w:left="-57" w:right="0" w:firstLine="0"/>
              <w:jc w:val="center"/>
              <w:rPr>
                <w:noProof/>
              </w:rPr>
            </w:pPr>
            <w:r w:rsidRPr="00F27A86">
              <w:rPr>
                <w:noProof/>
              </w:rPr>
              <w:drawing>
                <wp:inline distT="0" distB="0" distL="0" distR="0" wp14:anchorId="06BD5CFB" wp14:editId="02A59985">
                  <wp:extent cx="3096000" cy="1764000"/>
                  <wp:effectExtent l="0" t="0" r="0" b="0"/>
                  <wp:docPr id="143510113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EAA2D96-32E9-4CF1-B4B2-AB06A819339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</w:tr>
      <w:tr w:rsidR="000D359A" w:rsidRPr="00F27A86" w14:paraId="16AA7C2E" w14:textId="77777777" w:rsidTr="00BF02D3">
        <w:tblPrEx>
          <w:tblCellMar>
            <w:left w:w="70" w:type="dxa"/>
            <w:right w:w="70" w:type="dxa"/>
          </w:tblCellMar>
        </w:tblPrEx>
        <w:trPr>
          <w:trHeight w:hRule="exact" w:val="113"/>
          <w:jc w:val="center"/>
        </w:trPr>
        <w:tc>
          <w:tcPr>
            <w:tcW w:w="9974" w:type="dxa"/>
            <w:gridSpan w:val="3"/>
          </w:tcPr>
          <w:p w14:paraId="7C7103C4" w14:textId="77777777" w:rsidR="000D359A" w:rsidRPr="00F27A86" w:rsidRDefault="000D359A" w:rsidP="00151638">
            <w:pPr>
              <w:pStyle w:val="n0"/>
              <w:keepLines w:val="0"/>
              <w:widowControl w:val="0"/>
              <w:spacing w:before="0"/>
              <w:ind w:left="-55" w:right="0" w:firstLine="0"/>
              <w:jc w:val="center"/>
              <w:rPr>
                <w:b/>
                <w:color w:val="4D565E"/>
                <w:sz w:val="16"/>
                <w:szCs w:val="16"/>
              </w:rPr>
            </w:pPr>
          </w:p>
        </w:tc>
      </w:tr>
      <w:tr w:rsidR="006D1EAC" w:rsidRPr="00F27A86" w14:paraId="5358E702" w14:textId="77777777">
        <w:tblPrEx>
          <w:tblCellMar>
            <w:left w:w="70" w:type="dxa"/>
            <w:right w:w="70" w:type="dxa"/>
          </w:tblCellMar>
        </w:tblPrEx>
        <w:trPr>
          <w:trHeight w:val="397"/>
          <w:jc w:val="center"/>
        </w:trPr>
        <w:tc>
          <w:tcPr>
            <w:tcW w:w="9974" w:type="dxa"/>
            <w:gridSpan w:val="3"/>
          </w:tcPr>
          <w:p w14:paraId="7F329A5D" w14:textId="732E795E" w:rsidR="006D1EAC" w:rsidRPr="00F27A86" w:rsidRDefault="006D1EAC" w:rsidP="00151638">
            <w:pPr>
              <w:pStyle w:val="n0"/>
              <w:keepLines w:val="0"/>
              <w:widowControl w:val="0"/>
              <w:spacing w:before="20"/>
              <w:ind w:left="-55" w:right="0" w:firstLine="0"/>
              <w:jc w:val="center"/>
              <w:rPr>
                <w:noProof/>
              </w:rPr>
            </w:pPr>
            <w:r w:rsidRPr="00F27A86">
              <w:rPr>
                <w:b/>
                <w:color w:val="4D565E"/>
                <w:sz w:val="16"/>
                <w:szCs w:val="16"/>
              </w:rPr>
              <w:t>Tasa de ocupación en el sector informal 1</w:t>
            </w:r>
            <w:r w:rsidRPr="00F27A86">
              <w:rPr>
                <w:color w:val="4D565E"/>
                <w:sz w:val="16"/>
                <w:szCs w:val="16"/>
              </w:rPr>
              <w:br/>
              <w:t>(porcentaje</w:t>
            </w:r>
            <w:r w:rsidR="00BD7F64" w:rsidRPr="00F27A86">
              <w:rPr>
                <w:color w:val="4D565E"/>
                <w:sz w:val="16"/>
                <w:szCs w:val="16"/>
                <w:vertAlign w:val="superscript"/>
              </w:rPr>
              <w:t>3/</w:t>
            </w:r>
            <w:r w:rsidRPr="00F27A86">
              <w:rPr>
                <w:color w:val="4D565E"/>
                <w:sz w:val="16"/>
                <w:szCs w:val="16"/>
              </w:rPr>
              <w:t>)</w:t>
            </w:r>
          </w:p>
        </w:tc>
      </w:tr>
      <w:tr w:rsidR="006D1EAC" w:rsidRPr="00F27A86" w14:paraId="00458334" w14:textId="77777777" w:rsidTr="004F083E">
        <w:tblPrEx>
          <w:tblCellMar>
            <w:left w:w="70" w:type="dxa"/>
            <w:right w:w="70" w:type="dxa"/>
          </w:tblCellMar>
        </w:tblPrEx>
        <w:trPr>
          <w:trHeight w:val="397"/>
          <w:jc w:val="center"/>
        </w:trPr>
        <w:tc>
          <w:tcPr>
            <w:tcW w:w="4915" w:type="dxa"/>
          </w:tcPr>
          <w:p w14:paraId="3C271248" w14:textId="1D70F854" w:rsidR="006D1EAC" w:rsidRPr="00F27A86" w:rsidRDefault="004F083E" w:rsidP="00151638">
            <w:pPr>
              <w:pStyle w:val="n0"/>
              <w:keepLines w:val="0"/>
              <w:widowControl w:val="0"/>
              <w:spacing w:before="20"/>
              <w:ind w:left="-55" w:right="0" w:firstLine="0"/>
              <w:jc w:val="center"/>
              <w:rPr>
                <w:noProof/>
              </w:rPr>
            </w:pPr>
            <w:r w:rsidRPr="00F27A86">
              <w:rPr>
                <w:noProof/>
              </w:rPr>
              <w:drawing>
                <wp:inline distT="0" distB="0" distL="0" distR="0" wp14:anchorId="11F36CC9" wp14:editId="42A10C53">
                  <wp:extent cx="3096000" cy="1764000"/>
                  <wp:effectExtent l="0" t="0" r="0" b="0"/>
                  <wp:docPr id="55074301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4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41F52DEC" w14:textId="77777777" w:rsidR="006D1EAC" w:rsidRPr="00F27A86" w:rsidRDefault="006D1EAC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color w:val="auto"/>
                <w:sz w:val="20"/>
              </w:rPr>
            </w:pPr>
          </w:p>
        </w:tc>
        <w:tc>
          <w:tcPr>
            <w:tcW w:w="4913" w:type="dxa"/>
          </w:tcPr>
          <w:p w14:paraId="75EF816F" w14:textId="737201D3" w:rsidR="006D1EAC" w:rsidRPr="00F27A86" w:rsidRDefault="004F083E" w:rsidP="006D1EAC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noProof/>
              </w:rPr>
            </w:pPr>
            <w:r w:rsidRPr="00F27A86">
              <w:rPr>
                <w:noProof/>
              </w:rPr>
              <w:drawing>
                <wp:inline distT="0" distB="0" distL="0" distR="0" wp14:anchorId="77BCFC4D" wp14:editId="11D7879A">
                  <wp:extent cx="3096000" cy="1764000"/>
                  <wp:effectExtent l="0" t="0" r="0" b="0"/>
                  <wp:docPr id="137705244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E7D887-508D-4F89-B414-01A1FD6D4E2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</w:tr>
      <w:tr w:rsidR="00562F42" w:rsidRPr="00F27A86" w14:paraId="2E6A9AA4" w14:textId="77777777" w:rsidTr="00F41CFF">
        <w:tblPrEx>
          <w:tblCellMar>
            <w:left w:w="70" w:type="dxa"/>
            <w:right w:w="70" w:type="dxa"/>
          </w:tblCellMar>
        </w:tblPrEx>
        <w:trPr>
          <w:trHeight w:val="340"/>
          <w:jc w:val="center"/>
        </w:trPr>
        <w:tc>
          <w:tcPr>
            <w:tcW w:w="4915" w:type="dxa"/>
            <w:vAlign w:val="center"/>
          </w:tcPr>
          <w:p w14:paraId="215A9D8A" w14:textId="77D13E76" w:rsidR="00562F42" w:rsidRPr="00F27A86" w:rsidRDefault="004A665D" w:rsidP="001C1612">
            <w:pPr>
              <w:pStyle w:val="n0"/>
              <w:keepLines w:val="0"/>
              <w:widowControl w:val="0"/>
              <w:spacing w:before="20"/>
              <w:ind w:left="-55" w:right="0" w:firstLine="0"/>
              <w:jc w:val="right"/>
              <w:rPr>
                <w:noProof/>
                <w:color w:val="auto"/>
                <w:sz w:val="20"/>
                <w:szCs w:val="20"/>
              </w:rPr>
            </w:pPr>
            <w:r w:rsidRPr="00F27A86">
              <w:rPr>
                <w:noProof/>
                <w:color w:val="4D565E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58DC407" wp14:editId="077D7D9A">
                      <wp:simplePos x="0" y="0"/>
                      <wp:positionH relativeFrom="column">
                        <wp:posOffset>1656080</wp:posOffset>
                      </wp:positionH>
                      <wp:positionV relativeFrom="paragraph">
                        <wp:posOffset>53975</wp:posOffset>
                      </wp:positionV>
                      <wp:extent cx="216000" cy="54000"/>
                      <wp:effectExtent l="0" t="0" r="0" b="3175"/>
                      <wp:wrapNone/>
                      <wp:docPr id="33671924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000" cy="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8989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 xmlns:a14="http://schemas.microsoft.com/office/drawing/2010/main" xmlns:pic="http://schemas.openxmlformats.org/drawingml/2006/picture" xmlns:c="http://schemas.openxmlformats.org/drawingml/2006/chart" xmlns:a16="http://schemas.microsoft.com/office/drawing/2014/main" xmlns:a="http://schemas.openxmlformats.org/drawingml/2006/main">
                  <w:pict w14:anchorId="5B586DFF">
                    <v:rect id="Rectángulo 8" style="position:absolute;margin-left:130.4pt;margin-top:4.25pt;width:17pt;height: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08989c" stroked="f" strokeweight="2pt" w14:anchorId="166462A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"/>
                  </w:pict>
                </mc:Fallback>
              </mc:AlternateContent>
            </w:r>
            <w:r w:rsidR="00766A7E" w:rsidRPr="00F27A86">
              <w:rPr>
                <w:color w:val="4D565E"/>
                <w:sz w:val="16"/>
                <w:szCs w:val="16"/>
              </w:rPr>
              <w:t xml:space="preserve">    </w:t>
            </w:r>
            <w:r w:rsidR="00562F42" w:rsidRPr="00F27A86">
              <w:rPr>
                <w:color w:val="4D565E"/>
                <w:sz w:val="16"/>
                <w:szCs w:val="16"/>
              </w:rPr>
              <w:t>Serie desestacionalizada</w:t>
            </w:r>
            <w:r w:rsidR="001C1612" w:rsidRPr="00F27A86">
              <w:rPr>
                <w:color w:val="4D565E"/>
                <w:sz w:val="16"/>
                <w:szCs w:val="16"/>
              </w:rPr>
              <w:t xml:space="preserve">  </w:t>
            </w:r>
          </w:p>
        </w:tc>
        <w:tc>
          <w:tcPr>
            <w:tcW w:w="146" w:type="dxa"/>
            <w:vAlign w:val="center"/>
          </w:tcPr>
          <w:p w14:paraId="2C5A8941" w14:textId="77777777" w:rsidR="00562F42" w:rsidRPr="00F27A86" w:rsidRDefault="00562F42" w:rsidP="00D40C79">
            <w:pPr>
              <w:pStyle w:val="n0"/>
              <w:keepLines w:val="0"/>
              <w:widowControl w:val="0"/>
              <w:spacing w:before="20"/>
              <w:ind w:left="-57" w:righ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4913" w:type="dxa"/>
            <w:vAlign w:val="center"/>
          </w:tcPr>
          <w:p w14:paraId="28505F74" w14:textId="2C9E4E54" w:rsidR="00562F42" w:rsidRPr="00F27A86" w:rsidRDefault="001C1612" w:rsidP="001C1612">
            <w:pPr>
              <w:pStyle w:val="n0"/>
              <w:keepLines w:val="0"/>
              <w:widowControl w:val="0"/>
              <w:spacing w:before="20"/>
              <w:ind w:left="-57" w:right="0" w:firstLine="0"/>
              <w:jc w:val="left"/>
              <w:rPr>
                <w:noProof/>
                <w:color w:val="auto"/>
                <w:sz w:val="20"/>
                <w:szCs w:val="20"/>
              </w:rPr>
            </w:pPr>
            <w:r w:rsidRPr="00F27A86">
              <w:rPr>
                <w:noProof/>
                <w:color w:val="4D565E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50897D7B" wp14:editId="1B7993FB">
                      <wp:simplePos x="0" y="0"/>
                      <wp:positionH relativeFrom="column">
                        <wp:align>left</wp:align>
                      </wp:positionH>
                      <wp:positionV relativeFrom="paragraph">
                        <wp:posOffset>71755</wp:posOffset>
                      </wp:positionV>
                      <wp:extent cx="252000" cy="0"/>
                      <wp:effectExtent l="0" t="0" r="0" b="0"/>
                      <wp:wrapNone/>
                      <wp:docPr id="1569616342" name="Conector rec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 xmlns:a14="http://schemas.microsoft.com/office/drawing/2010/main" xmlns:pic="http://schemas.openxmlformats.org/drawingml/2006/picture" xmlns:c="http://schemas.openxmlformats.org/drawingml/2006/chart" xmlns:a16="http://schemas.microsoft.com/office/drawing/2014/main" xmlns:a="http://schemas.openxmlformats.org/drawingml/2006/main">
                  <w:pict w14:anchorId="6D59D77E">
                    <v:line id="Conector recto 7" style="position:absolute;z-index:251662336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text;mso-width-percent:0;mso-height-percent:0;mso-width-relative:margin;mso-height-relative:margin" o:spid="_x0000_s1026" strokecolor="#003057" strokeweight="1pt" from="0,5.65pt" to="19.85pt,5.65pt" w14:anchorId="633FC1F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"/>
                  </w:pict>
                </mc:Fallback>
              </mc:AlternateContent>
            </w:r>
            <w:r w:rsidRPr="00F27A86">
              <w:rPr>
                <w:color w:val="4D565E"/>
                <w:sz w:val="16"/>
                <w:szCs w:val="16"/>
              </w:rPr>
              <w:t xml:space="preserve">           </w:t>
            </w:r>
            <w:r w:rsidR="00D40C79" w:rsidRPr="00F27A86">
              <w:rPr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248DC039" w14:textId="0786FE51" w:rsidR="008118FD" w:rsidRPr="00F27A86" w:rsidRDefault="008118FD" w:rsidP="2F5D3ED3">
      <w:pPr>
        <w:pStyle w:val="Textonotapie"/>
        <w:ind w:left="742" w:right="51" w:hanging="616"/>
        <w:rPr>
          <w:color w:val="4D565E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lang w:val="es-ES"/>
        </w:rPr>
        <w:t>Nota:</w:t>
      </w:r>
      <w:r w:rsidRPr="00F27A86">
        <w:tab/>
      </w:r>
      <w:r w:rsidRPr="00F27A86">
        <w:rPr>
          <w:color w:val="4D565E"/>
          <w:sz w:val="16"/>
          <w:szCs w:val="16"/>
          <w:lang w:val="es-ES"/>
        </w:rPr>
        <w:t>Series elaboradas mediante métodos econométricos.</w:t>
      </w:r>
    </w:p>
    <w:p w14:paraId="19070DE6" w14:textId="48A62A06" w:rsidR="00E04B20" w:rsidRPr="00F27A86" w:rsidRDefault="00125819" w:rsidP="009F51B6">
      <w:pPr>
        <w:pStyle w:val="n0"/>
        <w:keepNext/>
        <w:widowControl w:val="0"/>
        <w:spacing w:before="20"/>
        <w:ind w:left="742" w:right="51" w:hanging="616"/>
        <w:rPr>
          <w:bCs/>
          <w:color w:val="4D565E"/>
          <w:sz w:val="16"/>
          <w:szCs w:val="16"/>
        </w:rPr>
      </w:pPr>
      <w:r w:rsidRPr="00F27A86">
        <w:rPr>
          <w:color w:val="4D565E"/>
          <w:sz w:val="16"/>
          <w:szCs w:val="16"/>
          <w:vertAlign w:val="superscript"/>
        </w:rPr>
        <w:t>1</w:t>
      </w:r>
      <w:r w:rsidR="00BA6117" w:rsidRPr="00F27A86">
        <w:rPr>
          <w:color w:val="4D565E"/>
          <w:sz w:val="16"/>
          <w:szCs w:val="16"/>
          <w:vertAlign w:val="superscript"/>
        </w:rPr>
        <w:t>/</w:t>
      </w:r>
      <w:r w:rsidR="00E04B20" w:rsidRPr="00F27A86">
        <w:rPr>
          <w:color w:val="4D565E"/>
          <w:sz w:val="16"/>
          <w:szCs w:val="16"/>
        </w:rPr>
        <w:tab/>
      </w:r>
      <w:r w:rsidR="00E04B20" w:rsidRPr="00F27A86">
        <w:rPr>
          <w:bCs/>
          <w:color w:val="4D565E"/>
          <w:sz w:val="16"/>
          <w:szCs w:val="16"/>
        </w:rPr>
        <w:t>En las series históricas, los resultados correspondientes a noviembre de 2023 no contemplan información de Guerrero.</w:t>
      </w:r>
    </w:p>
    <w:p w14:paraId="7128AA46" w14:textId="029F77F4" w:rsidR="00BD7F64" w:rsidRPr="00F27A86" w:rsidRDefault="00BD7F64" w:rsidP="009F51B6">
      <w:pPr>
        <w:pStyle w:val="n0"/>
        <w:keepNext/>
        <w:widowControl w:val="0"/>
        <w:spacing w:before="20"/>
        <w:ind w:left="742" w:right="51" w:hanging="616"/>
        <w:rPr>
          <w:bCs/>
          <w:color w:val="4D565E"/>
          <w:sz w:val="16"/>
          <w:szCs w:val="16"/>
        </w:rPr>
      </w:pPr>
      <w:r w:rsidRPr="00F27A86">
        <w:rPr>
          <w:bCs/>
          <w:color w:val="4D565E"/>
          <w:sz w:val="16"/>
          <w:szCs w:val="16"/>
          <w:vertAlign w:val="superscript"/>
        </w:rPr>
        <w:t>2/</w:t>
      </w:r>
      <w:r w:rsidRPr="00F27A86">
        <w:rPr>
          <w:bCs/>
          <w:color w:val="4D565E"/>
          <w:sz w:val="16"/>
          <w:szCs w:val="16"/>
        </w:rPr>
        <w:tab/>
      </w:r>
      <w:r w:rsidRPr="00F27A86">
        <w:rPr>
          <w:color w:val="4D565E"/>
          <w:sz w:val="16"/>
          <w:szCs w:val="16"/>
        </w:rPr>
        <w:t>Respecto a la población de 15 años y más.</w:t>
      </w:r>
    </w:p>
    <w:p w14:paraId="47FBD3CB" w14:textId="166C0195" w:rsidR="00BD7F64" w:rsidRPr="00F27A86" w:rsidRDefault="00BD7F64" w:rsidP="009F51B6">
      <w:pPr>
        <w:pStyle w:val="n0"/>
        <w:keepNext/>
        <w:widowControl w:val="0"/>
        <w:spacing w:before="20"/>
        <w:ind w:left="742" w:right="51" w:hanging="616"/>
        <w:rPr>
          <w:color w:val="4D565E"/>
          <w:sz w:val="16"/>
          <w:szCs w:val="16"/>
        </w:rPr>
      </w:pPr>
      <w:r w:rsidRPr="00F27A86">
        <w:rPr>
          <w:bCs/>
          <w:color w:val="4D565E"/>
          <w:sz w:val="16"/>
          <w:szCs w:val="16"/>
          <w:vertAlign w:val="superscript"/>
        </w:rPr>
        <w:t>3/</w:t>
      </w:r>
      <w:r w:rsidRPr="00F27A86">
        <w:rPr>
          <w:bCs/>
          <w:color w:val="4D565E"/>
          <w:sz w:val="16"/>
          <w:szCs w:val="16"/>
        </w:rPr>
        <w:tab/>
      </w:r>
      <w:r w:rsidRPr="00F27A86">
        <w:rPr>
          <w:color w:val="4D565E"/>
          <w:sz w:val="16"/>
          <w:szCs w:val="16"/>
        </w:rPr>
        <w:t>Respecto a la población ocupada.</w:t>
      </w:r>
    </w:p>
    <w:p w14:paraId="128ADF28" w14:textId="2CF6883B" w:rsidR="00E24738" w:rsidRPr="00F27A86" w:rsidRDefault="00BD7F64" w:rsidP="009F51B6">
      <w:pPr>
        <w:pStyle w:val="n0"/>
        <w:keepNext/>
        <w:widowControl w:val="0"/>
        <w:spacing w:before="20"/>
        <w:ind w:left="742" w:right="51" w:hanging="616"/>
        <w:rPr>
          <w:color w:val="4D565E"/>
          <w:sz w:val="16"/>
          <w:szCs w:val="16"/>
        </w:rPr>
      </w:pPr>
      <w:r w:rsidRPr="00F27A86">
        <w:rPr>
          <w:bCs/>
          <w:color w:val="4D565E"/>
          <w:sz w:val="16"/>
          <w:szCs w:val="16"/>
          <w:vertAlign w:val="superscript"/>
        </w:rPr>
        <w:t>4</w:t>
      </w:r>
      <w:r w:rsidR="00E24738" w:rsidRPr="00F27A86">
        <w:rPr>
          <w:bCs/>
          <w:color w:val="4D565E"/>
          <w:sz w:val="16"/>
          <w:szCs w:val="16"/>
          <w:vertAlign w:val="superscript"/>
        </w:rPr>
        <w:t>/</w:t>
      </w:r>
      <w:r w:rsidR="00E24738" w:rsidRPr="00F27A86">
        <w:rPr>
          <w:bCs/>
          <w:color w:val="4D565E"/>
          <w:sz w:val="16"/>
          <w:szCs w:val="16"/>
        </w:rPr>
        <w:tab/>
      </w:r>
      <w:r w:rsidR="00525DB7" w:rsidRPr="00F27A86">
        <w:rPr>
          <w:color w:val="4D565E"/>
          <w:sz w:val="16"/>
          <w:szCs w:val="16"/>
        </w:rPr>
        <w:t>Respecto a la</w:t>
      </w:r>
      <w:r w:rsidR="00525DB7" w:rsidRPr="00F27A86">
        <w:rPr>
          <w:b/>
          <w:bCs/>
          <w:color w:val="4D565E"/>
          <w:sz w:val="16"/>
          <w:szCs w:val="16"/>
        </w:rPr>
        <w:t xml:space="preserve"> </w:t>
      </w:r>
      <w:r w:rsidR="00525DB7" w:rsidRPr="00F27A86">
        <w:rPr>
          <w:color w:val="4D565E"/>
          <w:sz w:val="16"/>
          <w:szCs w:val="16"/>
        </w:rPr>
        <w:t>p</w:t>
      </w:r>
      <w:r w:rsidR="00E24738" w:rsidRPr="00F27A86">
        <w:rPr>
          <w:color w:val="4D565E"/>
          <w:sz w:val="16"/>
          <w:szCs w:val="16"/>
        </w:rPr>
        <w:t>oblación económicamente activa.</w:t>
      </w:r>
    </w:p>
    <w:p w14:paraId="3EACFD95" w14:textId="70AFBEA4" w:rsidR="00E04B20" w:rsidRPr="00F27A86" w:rsidRDefault="00E04B20" w:rsidP="2F5D3ED3">
      <w:pPr>
        <w:ind w:left="742" w:right="51" w:hanging="616"/>
        <w:rPr>
          <w:color w:val="4D565E"/>
          <w:sz w:val="16"/>
          <w:szCs w:val="16"/>
          <w:lang w:val="es-ES"/>
        </w:rPr>
      </w:pPr>
      <w:r w:rsidRPr="00F27A86">
        <w:rPr>
          <w:color w:val="4D565E"/>
          <w:sz w:val="16"/>
          <w:szCs w:val="16"/>
          <w:lang w:val="es-ES"/>
        </w:rPr>
        <w:t>Fuente:</w:t>
      </w:r>
      <w:r w:rsidRPr="00F27A86">
        <w:tab/>
      </w:r>
      <w:r w:rsidRPr="00F27A86">
        <w:rPr>
          <w:smallCaps/>
          <w:color w:val="4D565E"/>
          <w:sz w:val="16"/>
          <w:szCs w:val="16"/>
          <w:lang w:val="es-ES"/>
        </w:rPr>
        <w:t>inegi</w:t>
      </w:r>
      <w:r w:rsidRPr="00F27A86">
        <w:rPr>
          <w:color w:val="4D565E"/>
          <w:sz w:val="16"/>
          <w:szCs w:val="16"/>
          <w:lang w:val="es-ES"/>
        </w:rPr>
        <w:t xml:space="preserve">. </w:t>
      </w:r>
      <w:r w:rsidR="005C3EDA" w:rsidRPr="00F27A86">
        <w:rPr>
          <w:color w:val="4D565E"/>
          <w:sz w:val="16"/>
          <w:szCs w:val="16"/>
          <w:lang w:val="es-ES"/>
        </w:rPr>
        <w:t>Encuesta Nacional de Ocupación y Empleo (</w:t>
      </w:r>
      <w:proofErr w:type="spellStart"/>
      <w:r w:rsidR="005C3EDA" w:rsidRPr="00F27A86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="005C3EDA" w:rsidRPr="00F27A86">
        <w:rPr>
          <w:smallCaps/>
          <w:color w:val="4D565E"/>
          <w:sz w:val="16"/>
          <w:szCs w:val="16"/>
          <w:lang w:val="es-ES"/>
        </w:rPr>
        <w:t>)</w:t>
      </w:r>
      <w:r w:rsidRPr="00F27A86">
        <w:rPr>
          <w:color w:val="4D565E"/>
          <w:sz w:val="16"/>
          <w:szCs w:val="16"/>
          <w:lang w:val="es-ES"/>
        </w:rPr>
        <w:t>, 202</w:t>
      </w:r>
      <w:r w:rsidR="00D55150" w:rsidRPr="00F27A86">
        <w:rPr>
          <w:color w:val="4D565E"/>
          <w:sz w:val="16"/>
          <w:szCs w:val="16"/>
          <w:lang w:val="es-ES"/>
        </w:rPr>
        <w:t>5</w:t>
      </w:r>
      <w:r w:rsidRPr="00F27A86">
        <w:rPr>
          <w:color w:val="4D565E"/>
          <w:sz w:val="16"/>
          <w:szCs w:val="16"/>
          <w:lang w:val="es-ES"/>
        </w:rPr>
        <w:t>.</w:t>
      </w:r>
    </w:p>
    <w:p w14:paraId="07A5954D" w14:textId="77777777" w:rsidR="00C63524" w:rsidRPr="00F27A86" w:rsidRDefault="00C63524">
      <w:pPr>
        <w:jc w:val="left"/>
        <w:rPr>
          <w:b/>
          <w:bCs/>
          <w:smallCaps/>
          <w:sz w:val="26"/>
          <w:szCs w:val="26"/>
        </w:rPr>
      </w:pPr>
      <w:r w:rsidRPr="00F27A86">
        <w:rPr>
          <w:b/>
          <w:bCs/>
          <w:smallCaps/>
          <w:sz w:val="26"/>
          <w:szCs w:val="26"/>
        </w:rPr>
        <w:br w:type="page"/>
      </w:r>
    </w:p>
    <w:p w14:paraId="1FEF7AD9" w14:textId="2CCFEAC8" w:rsidR="00B730F2" w:rsidRPr="00F27A86" w:rsidRDefault="00B730F2" w:rsidP="2F5D3ED3">
      <w:pPr>
        <w:spacing w:before="240" w:after="240"/>
        <w:jc w:val="center"/>
        <w:rPr>
          <w:b/>
          <w:bCs/>
          <w:smallCaps/>
          <w:sz w:val="26"/>
          <w:szCs w:val="26"/>
          <w:lang w:val="es-ES"/>
        </w:rPr>
      </w:pPr>
      <w:proofErr w:type="spellStart"/>
      <w:r w:rsidRPr="00F27A86">
        <w:rPr>
          <w:b/>
          <w:bCs/>
          <w:smallCaps/>
          <w:sz w:val="26"/>
          <w:szCs w:val="26"/>
          <w:lang w:val="es-ES"/>
        </w:rPr>
        <w:lastRenderedPageBreak/>
        <w:t>i</w:t>
      </w:r>
      <w:r w:rsidR="000603C8" w:rsidRPr="00F27A86">
        <w:rPr>
          <w:b/>
          <w:bCs/>
          <w:smallCaps/>
          <w:sz w:val="26"/>
          <w:szCs w:val="26"/>
          <w:lang w:val="es-ES"/>
        </w:rPr>
        <w:t>v</w:t>
      </w:r>
      <w:proofErr w:type="spellEnd"/>
      <w:r w:rsidRPr="00F27A86">
        <w:rPr>
          <w:b/>
          <w:bCs/>
          <w:smallCaps/>
          <w:sz w:val="26"/>
          <w:szCs w:val="26"/>
          <w:lang w:val="es-ES"/>
        </w:rPr>
        <w:t xml:space="preserve">. ficha </w:t>
      </w:r>
      <w:r w:rsidR="00C600B6" w:rsidRPr="00F27A86">
        <w:rPr>
          <w:b/>
          <w:bCs/>
          <w:smallCaps/>
          <w:sz w:val="26"/>
          <w:szCs w:val="26"/>
          <w:lang w:val="es-ES"/>
        </w:rPr>
        <w:t>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7694"/>
      </w:tblGrid>
      <w:tr w:rsidR="00B730F2" w:rsidRPr="00F27A86" w14:paraId="1E5D9A3C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0A62BEC8" w14:textId="77777777" w:rsidR="00B730F2" w:rsidRPr="00F27A86" w:rsidRDefault="00B730F2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Antecedentes</w:t>
            </w:r>
          </w:p>
        </w:tc>
        <w:tc>
          <w:tcPr>
            <w:tcW w:w="7689" w:type="dxa"/>
            <w:vAlign w:val="center"/>
          </w:tcPr>
          <w:p w14:paraId="093DAE8A" w14:textId="12F2C166" w:rsidR="002F3739" w:rsidRPr="00F27A86" w:rsidRDefault="000C5B8E" w:rsidP="00762D4E">
            <w:pPr>
              <w:pStyle w:val="Prrafodelista"/>
              <w:widowControl w:val="0"/>
              <w:autoSpaceDE w:val="0"/>
              <w:autoSpaceDN w:val="0"/>
              <w:adjustRightInd w:val="0"/>
              <w:ind w:left="142" w:right="142"/>
              <w:rPr>
                <w:sz w:val="19"/>
                <w:szCs w:val="19"/>
                <w:lang w:val="es-MX"/>
              </w:rPr>
            </w:pPr>
            <w:r w:rsidRPr="00F27A86">
              <w:rPr>
                <w:sz w:val="19"/>
                <w:szCs w:val="19"/>
                <w:shd w:val="clear" w:color="auto" w:fill="FFFFFF"/>
              </w:rPr>
              <w:t xml:space="preserve">La </w:t>
            </w:r>
            <w:r w:rsidR="00885B74" w:rsidRPr="00F27A86">
              <w:rPr>
                <w:sz w:val="19"/>
                <w:szCs w:val="19"/>
                <w:shd w:val="clear" w:color="auto" w:fill="FFFFFF"/>
              </w:rPr>
              <w:t>Encuesta Nacional de Ocupación y Empleo</w:t>
            </w:r>
            <w:r w:rsidR="00885B74" w:rsidRPr="00F27A86">
              <w:rPr>
                <w:smallCaps/>
                <w:sz w:val="19"/>
                <w:szCs w:val="19"/>
                <w:shd w:val="clear" w:color="auto" w:fill="FFFFFF"/>
              </w:rPr>
              <w:t xml:space="preserve"> (</w:t>
            </w:r>
            <w:proofErr w:type="spellStart"/>
            <w:r w:rsidR="005C3EDA" w:rsidRPr="00F27A86">
              <w:rPr>
                <w:smallCaps/>
                <w:sz w:val="19"/>
                <w:szCs w:val="19"/>
                <w:shd w:val="clear" w:color="auto" w:fill="FFFFFF"/>
              </w:rPr>
              <w:t>enoe</w:t>
            </w:r>
            <w:proofErr w:type="spellEnd"/>
            <w:r w:rsidR="00885B74" w:rsidRPr="00F27A86">
              <w:rPr>
                <w:smallCaps/>
                <w:sz w:val="19"/>
                <w:szCs w:val="19"/>
                <w:shd w:val="clear" w:color="auto" w:fill="FFFFFF"/>
              </w:rPr>
              <w:t>)</w:t>
            </w:r>
            <w:r w:rsidRPr="00F27A86">
              <w:rPr>
                <w:sz w:val="19"/>
                <w:szCs w:val="19"/>
                <w:shd w:val="clear" w:color="auto" w:fill="FFFFFF"/>
              </w:rPr>
              <w:t xml:space="preserve"> </w:t>
            </w:r>
            <w:r w:rsidR="00F02F45" w:rsidRPr="00F27A86">
              <w:rPr>
                <w:sz w:val="19"/>
                <w:szCs w:val="19"/>
                <w:shd w:val="clear" w:color="auto" w:fill="FFFFFF"/>
              </w:rPr>
              <w:t>inició su levantamiento en enero de 2005</w:t>
            </w:r>
            <w:r w:rsidR="00BB7627" w:rsidRPr="00F27A86">
              <w:rPr>
                <w:sz w:val="19"/>
                <w:szCs w:val="19"/>
                <w:shd w:val="clear" w:color="auto" w:fill="FFFFFF"/>
              </w:rPr>
              <w:t>. Se trata de la</w:t>
            </w:r>
            <w:r w:rsidRPr="00F27A86">
              <w:rPr>
                <w:sz w:val="19"/>
                <w:szCs w:val="19"/>
                <w:shd w:val="clear" w:color="auto" w:fill="FFFFFF"/>
              </w:rPr>
              <w:t xml:space="preserve"> principal fuente de información sobre el mercado laboral mexicano</w:t>
            </w:r>
            <w:r w:rsidR="00BB7627" w:rsidRPr="00F27A86">
              <w:rPr>
                <w:sz w:val="19"/>
                <w:szCs w:val="19"/>
                <w:shd w:val="clear" w:color="auto" w:fill="FFFFFF"/>
              </w:rPr>
              <w:t>, pues</w:t>
            </w:r>
            <w:r w:rsidR="0079346F" w:rsidRPr="00F27A86">
              <w:rPr>
                <w:sz w:val="19"/>
                <w:szCs w:val="19"/>
                <w:shd w:val="clear" w:color="auto" w:fill="FFFFFF"/>
              </w:rPr>
              <w:t xml:space="preserve"> ofrece</w:t>
            </w:r>
            <w:r w:rsidRPr="00F27A86">
              <w:rPr>
                <w:sz w:val="19"/>
                <w:szCs w:val="19"/>
                <w:shd w:val="clear" w:color="auto" w:fill="FFFFFF"/>
              </w:rPr>
              <w:t xml:space="preserve"> datos de la fuerza de trabajo, la ocupación, la informalidad laboral, la subocupación y la desocupación.</w:t>
            </w:r>
          </w:p>
        </w:tc>
      </w:tr>
      <w:tr w:rsidR="00B730F2" w:rsidRPr="00F27A86" w14:paraId="457608BE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07F2A8D2" w14:textId="23EC45B6" w:rsidR="00B730F2" w:rsidRPr="00F27A86" w:rsidRDefault="005C5F06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Diseño conceptual</w:t>
            </w:r>
          </w:p>
        </w:tc>
        <w:tc>
          <w:tcPr>
            <w:tcW w:w="7689" w:type="dxa"/>
            <w:vAlign w:val="center"/>
          </w:tcPr>
          <w:p w14:paraId="03433C89" w14:textId="784FCAC7" w:rsidR="00B730F2" w:rsidRPr="00F27A86" w:rsidRDefault="00145D4A" w:rsidP="00762D4E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  <w:lang w:val="es-ES_tradnl"/>
              </w:rPr>
            </w:pPr>
            <w:r w:rsidRPr="00F27A86">
              <w:rPr>
                <w:sz w:val="19"/>
                <w:szCs w:val="19"/>
                <w:lang w:val="es-ES_tradnl"/>
              </w:rPr>
              <w:t xml:space="preserve">El diseño conceptual de la encuesta </w:t>
            </w:r>
            <w:r w:rsidR="008F7FB9" w:rsidRPr="00F27A86">
              <w:rPr>
                <w:sz w:val="19"/>
                <w:szCs w:val="19"/>
                <w:lang w:val="es-ES_tradnl"/>
              </w:rPr>
              <w:t xml:space="preserve">sigue las resoluciones </w:t>
            </w:r>
            <w:r w:rsidR="003613AB" w:rsidRPr="00F27A86">
              <w:rPr>
                <w:sz w:val="19"/>
                <w:szCs w:val="19"/>
                <w:lang w:val="es-ES_tradnl"/>
              </w:rPr>
              <w:t>que se aprobaron en las Conferencias Internacionales de Estadístic</w:t>
            </w:r>
            <w:r w:rsidR="000467F4" w:rsidRPr="00F27A86">
              <w:rPr>
                <w:sz w:val="19"/>
                <w:szCs w:val="19"/>
                <w:lang w:val="es-ES_tradnl"/>
              </w:rPr>
              <w:t>a</w:t>
            </w:r>
            <w:r w:rsidR="003613AB" w:rsidRPr="00F27A86">
              <w:rPr>
                <w:sz w:val="19"/>
                <w:szCs w:val="19"/>
                <w:lang w:val="es-ES_tradnl"/>
              </w:rPr>
              <w:t xml:space="preserve">s del Trabajo. Estas se </w:t>
            </w:r>
            <w:r w:rsidR="000467F4" w:rsidRPr="00F27A86">
              <w:rPr>
                <w:sz w:val="19"/>
                <w:szCs w:val="19"/>
                <w:lang w:val="es-ES_tradnl"/>
              </w:rPr>
              <w:t xml:space="preserve">realizaron cada </w:t>
            </w:r>
            <w:r w:rsidR="00C00995" w:rsidRPr="00F27A86">
              <w:rPr>
                <w:sz w:val="19"/>
                <w:szCs w:val="19"/>
                <w:lang w:val="es-ES_tradnl"/>
              </w:rPr>
              <w:t>cinco</w:t>
            </w:r>
            <w:r w:rsidR="00246A09" w:rsidRPr="00F27A86">
              <w:rPr>
                <w:sz w:val="19"/>
                <w:szCs w:val="19"/>
                <w:lang w:val="es-ES_tradnl"/>
              </w:rPr>
              <w:t> </w:t>
            </w:r>
            <w:r w:rsidR="000467F4" w:rsidRPr="00F27A86">
              <w:rPr>
                <w:sz w:val="19"/>
                <w:szCs w:val="19"/>
                <w:lang w:val="es-ES_tradnl"/>
              </w:rPr>
              <w:t>años</w:t>
            </w:r>
            <w:r w:rsidR="00BB7627" w:rsidRPr="00F27A86">
              <w:rPr>
                <w:sz w:val="19"/>
                <w:szCs w:val="19"/>
                <w:lang w:val="es-ES_tradnl"/>
              </w:rPr>
              <w:t>, de</w:t>
            </w:r>
            <w:r w:rsidR="00F1266B" w:rsidRPr="00F27A86">
              <w:rPr>
                <w:sz w:val="19"/>
                <w:szCs w:val="19"/>
                <w:lang w:val="es-ES_tradnl"/>
              </w:rPr>
              <w:t xml:space="preserve"> </w:t>
            </w:r>
            <w:r w:rsidR="00081F82" w:rsidRPr="00F27A86">
              <w:rPr>
                <w:sz w:val="19"/>
                <w:szCs w:val="19"/>
                <w:lang w:val="es-ES_tradnl"/>
              </w:rPr>
              <w:t xml:space="preserve">1982 a </w:t>
            </w:r>
            <w:r w:rsidR="007C46F0" w:rsidRPr="00F27A86">
              <w:rPr>
                <w:sz w:val="19"/>
                <w:szCs w:val="19"/>
                <w:lang w:val="es-ES_tradnl"/>
              </w:rPr>
              <w:t>2008.</w:t>
            </w:r>
          </w:p>
        </w:tc>
      </w:tr>
      <w:tr w:rsidR="005B3E40" w:rsidRPr="00F27A86" w14:paraId="197A5430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5C3A4AF9" w14:textId="3B2329F9" w:rsidR="005B3E40" w:rsidRPr="00F27A86" w:rsidRDefault="005B3E40" w:rsidP="00762D4E">
            <w:pPr>
              <w:pStyle w:val="Textoindependiente"/>
              <w:widowControl w:val="0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Cobertura geográfica</w:t>
            </w:r>
          </w:p>
        </w:tc>
        <w:tc>
          <w:tcPr>
            <w:tcW w:w="7689" w:type="dxa"/>
            <w:vAlign w:val="center"/>
          </w:tcPr>
          <w:p w14:paraId="435B1D28" w14:textId="589373AB" w:rsidR="005B3E40" w:rsidRPr="00F27A86" w:rsidRDefault="005B3E40" w:rsidP="00762D4E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  <w:lang w:val="es-MX"/>
              </w:rPr>
            </w:pPr>
            <w:r w:rsidRPr="00F27A86">
              <w:rPr>
                <w:sz w:val="19"/>
                <w:szCs w:val="19"/>
                <w:shd w:val="clear" w:color="auto" w:fill="FFFFFF"/>
              </w:rPr>
              <w:t xml:space="preserve">Nacional, </w:t>
            </w:r>
            <w:r w:rsidR="008C7B66" w:rsidRPr="00F27A86">
              <w:rPr>
                <w:sz w:val="19"/>
                <w:szCs w:val="19"/>
                <w:shd w:val="clear" w:color="auto" w:fill="FFFFFF"/>
              </w:rPr>
              <w:t>áreas más y menos urbanizadas, 32</w:t>
            </w:r>
            <w:r w:rsidRPr="00F27A86">
              <w:rPr>
                <w:sz w:val="19"/>
                <w:szCs w:val="19"/>
                <w:shd w:val="clear" w:color="auto" w:fill="FFFFFF"/>
              </w:rPr>
              <w:t xml:space="preserve"> y 39 ciudades </w:t>
            </w:r>
            <w:proofErr w:type="spellStart"/>
            <w:r w:rsidRPr="00F27A86">
              <w:rPr>
                <w:sz w:val="19"/>
                <w:szCs w:val="19"/>
                <w:shd w:val="clear" w:color="auto" w:fill="FFFFFF"/>
              </w:rPr>
              <w:t>autorrepresentadas</w:t>
            </w:r>
            <w:proofErr w:type="spellEnd"/>
            <w:r w:rsidRPr="00F27A86">
              <w:rPr>
                <w:sz w:val="19"/>
                <w:szCs w:val="19"/>
                <w:shd w:val="clear" w:color="auto" w:fill="FFFFFF"/>
              </w:rPr>
              <w:t>.</w:t>
            </w:r>
          </w:p>
        </w:tc>
      </w:tr>
      <w:tr w:rsidR="00C26EBA" w:rsidRPr="00F27A86" w14:paraId="627936C4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04FC61F3" w14:textId="04B9CE17" w:rsidR="00C26EBA" w:rsidRPr="00F27A86" w:rsidRDefault="00C26EBA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Cobertura temporal</w:t>
            </w:r>
          </w:p>
        </w:tc>
        <w:tc>
          <w:tcPr>
            <w:tcW w:w="7689" w:type="dxa"/>
            <w:vAlign w:val="center"/>
          </w:tcPr>
          <w:p w14:paraId="614656B5" w14:textId="66BA2721" w:rsidR="00C26EBA" w:rsidRPr="00F27A86" w:rsidRDefault="00C26EBA" w:rsidP="00762D4E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  <w:lang w:val="es-ES_tradnl"/>
              </w:rPr>
            </w:pPr>
            <w:r w:rsidRPr="00F27A86">
              <w:rPr>
                <w:sz w:val="19"/>
                <w:szCs w:val="19"/>
                <w:lang w:val="es-ES_tradnl"/>
              </w:rPr>
              <w:t>Encuesta continua que inició su levantamiento en enero de 2005.</w:t>
            </w:r>
          </w:p>
        </w:tc>
      </w:tr>
      <w:tr w:rsidR="005B3E40" w:rsidRPr="00F27A86" w14:paraId="43FA9F57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5F36F550" w14:textId="261E54FF" w:rsidR="005B3E40" w:rsidRPr="00F27A86" w:rsidRDefault="0083272B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Periodicidad</w:t>
            </w:r>
          </w:p>
        </w:tc>
        <w:tc>
          <w:tcPr>
            <w:tcW w:w="7689" w:type="dxa"/>
            <w:vAlign w:val="center"/>
          </w:tcPr>
          <w:p w14:paraId="5A6DDE6B" w14:textId="574D0CF6" w:rsidR="005B3E40" w:rsidRPr="00F27A86" w:rsidRDefault="000603C8" w:rsidP="00762D4E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27A86">
              <w:rPr>
                <w:sz w:val="19"/>
                <w:szCs w:val="19"/>
                <w:lang w:val="es-ES_tradnl"/>
              </w:rPr>
              <w:t>M</w:t>
            </w:r>
            <w:r w:rsidR="0017121E" w:rsidRPr="00F27A86">
              <w:rPr>
                <w:sz w:val="19"/>
                <w:szCs w:val="19"/>
                <w:lang w:val="es-ES_tradnl"/>
              </w:rPr>
              <w:t>ensual y trimestral</w:t>
            </w:r>
            <w:r w:rsidR="0074716C" w:rsidRPr="00F27A86">
              <w:rPr>
                <w:sz w:val="19"/>
                <w:szCs w:val="19"/>
                <w:lang w:val="es-ES_tradnl"/>
              </w:rPr>
              <w:t>.</w:t>
            </w:r>
          </w:p>
        </w:tc>
      </w:tr>
      <w:tr w:rsidR="00B730F2" w:rsidRPr="00F27A86" w14:paraId="7EE8B463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00BF98BD" w14:textId="0624BEEF" w:rsidR="00B730F2" w:rsidRPr="00F27A86" w:rsidRDefault="001A5D10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Periodo d</w:t>
            </w:r>
            <w:r w:rsidR="00C26A04"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e </w:t>
            </w: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levantamiento</w:t>
            </w:r>
          </w:p>
        </w:tc>
        <w:tc>
          <w:tcPr>
            <w:tcW w:w="7689" w:type="dxa"/>
            <w:vAlign w:val="center"/>
          </w:tcPr>
          <w:p w14:paraId="51532CC0" w14:textId="5DA2CE41" w:rsidR="000D5504" w:rsidRPr="00F27A86" w:rsidRDefault="00395318" w:rsidP="00762D4E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  <w:lang w:val="es-ES_tradnl"/>
              </w:rPr>
            </w:pPr>
            <w:r w:rsidRPr="00F27A86">
              <w:rPr>
                <w:sz w:val="19"/>
                <w:szCs w:val="19"/>
                <w:lang w:val="es-ES_tradnl"/>
              </w:rPr>
              <w:t>Semanal</w:t>
            </w:r>
            <w:r w:rsidR="0071283B" w:rsidRPr="00F27A86">
              <w:rPr>
                <w:sz w:val="19"/>
                <w:szCs w:val="19"/>
                <w:lang w:val="es-ES_tradnl"/>
              </w:rPr>
              <w:t xml:space="preserve"> (</w:t>
            </w:r>
            <w:r w:rsidRPr="00F27A86">
              <w:rPr>
                <w:sz w:val="19"/>
                <w:szCs w:val="19"/>
                <w:lang w:val="es-ES_tradnl"/>
              </w:rPr>
              <w:t>de lunes a domingo, durante todo el año</w:t>
            </w:r>
            <w:r w:rsidR="0071283B" w:rsidRPr="00F27A86">
              <w:rPr>
                <w:sz w:val="19"/>
                <w:szCs w:val="19"/>
                <w:lang w:val="es-ES_tradnl"/>
              </w:rPr>
              <w:t>)</w:t>
            </w:r>
            <w:r w:rsidR="0074716C" w:rsidRPr="00F27A86">
              <w:rPr>
                <w:sz w:val="19"/>
                <w:szCs w:val="19"/>
                <w:lang w:val="es-ES_tradnl"/>
              </w:rPr>
              <w:t>.</w:t>
            </w:r>
          </w:p>
        </w:tc>
      </w:tr>
      <w:tr w:rsidR="00B730F2" w:rsidRPr="00F27A86" w14:paraId="0781F9AE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405D422F" w14:textId="58BB27C0" w:rsidR="00B730F2" w:rsidRPr="00F27A86" w:rsidRDefault="00B27B23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Marco de muestreo</w:t>
            </w:r>
          </w:p>
        </w:tc>
        <w:tc>
          <w:tcPr>
            <w:tcW w:w="7689" w:type="dxa"/>
            <w:vAlign w:val="center"/>
          </w:tcPr>
          <w:p w14:paraId="54C0E79B" w14:textId="2B625AE5" w:rsidR="00B730F2" w:rsidRPr="00F27A86" w:rsidRDefault="006D057E" w:rsidP="00762D4E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27A86">
              <w:rPr>
                <w:sz w:val="19"/>
                <w:szCs w:val="19"/>
                <w:shd w:val="clear" w:color="auto" w:fill="FFFFFF"/>
              </w:rPr>
              <w:t xml:space="preserve">Marco </w:t>
            </w:r>
            <w:r w:rsidR="00662F83" w:rsidRPr="00F27A86">
              <w:rPr>
                <w:sz w:val="19"/>
                <w:szCs w:val="19"/>
                <w:shd w:val="clear" w:color="auto" w:fill="FFFFFF"/>
              </w:rPr>
              <w:t xml:space="preserve">de Muestreo de Viviendas </w:t>
            </w:r>
            <w:r w:rsidRPr="00F27A86">
              <w:rPr>
                <w:sz w:val="19"/>
                <w:szCs w:val="19"/>
                <w:shd w:val="clear" w:color="auto" w:fill="FFFFFF"/>
              </w:rPr>
              <w:t xml:space="preserve">del </w:t>
            </w:r>
            <w:r w:rsidR="005C3EDA" w:rsidRPr="00F27A86">
              <w:rPr>
                <w:smallCaps/>
                <w:sz w:val="19"/>
                <w:szCs w:val="19"/>
                <w:shd w:val="clear" w:color="auto" w:fill="FFFFFF"/>
              </w:rPr>
              <w:t>inegi</w:t>
            </w:r>
            <w:r w:rsidR="00662F83" w:rsidRPr="00F27A86">
              <w:rPr>
                <w:sz w:val="19"/>
                <w:szCs w:val="19"/>
                <w:shd w:val="clear" w:color="auto" w:fill="FFFFFF"/>
              </w:rPr>
              <w:t>.</w:t>
            </w:r>
            <w:r w:rsidRPr="00F27A86">
              <w:rPr>
                <w:sz w:val="19"/>
                <w:szCs w:val="19"/>
                <w:shd w:val="clear" w:color="auto" w:fill="FFFFFF"/>
              </w:rPr>
              <w:t xml:space="preserve"> </w:t>
            </w:r>
          </w:p>
        </w:tc>
      </w:tr>
      <w:tr w:rsidR="00093338" w:rsidRPr="00F27A86" w14:paraId="07CE9926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185629AE" w14:textId="14ABB1DF" w:rsidR="00093338" w:rsidRPr="00F27A86" w:rsidRDefault="00F33E76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Esquema de muestreo</w:t>
            </w:r>
          </w:p>
        </w:tc>
        <w:tc>
          <w:tcPr>
            <w:tcW w:w="7689" w:type="dxa"/>
            <w:vAlign w:val="center"/>
          </w:tcPr>
          <w:p w14:paraId="3C89A6BE" w14:textId="2EC7320A" w:rsidR="00093338" w:rsidRPr="00F27A86" w:rsidRDefault="00861658" w:rsidP="00762D4E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27A86">
              <w:rPr>
                <w:sz w:val="19"/>
                <w:szCs w:val="19"/>
                <w:lang w:val="es-ES_tradnl"/>
              </w:rPr>
              <w:t>P</w:t>
            </w:r>
            <w:r w:rsidR="00F60BBA" w:rsidRPr="00F27A86">
              <w:rPr>
                <w:sz w:val="19"/>
                <w:szCs w:val="19"/>
                <w:lang w:val="es-ES_tradnl"/>
              </w:rPr>
              <w:t xml:space="preserve">robabilístico, </w:t>
            </w:r>
            <w:proofErr w:type="spellStart"/>
            <w:r w:rsidR="00F60BBA" w:rsidRPr="00F27A86">
              <w:rPr>
                <w:sz w:val="19"/>
                <w:szCs w:val="19"/>
                <w:lang w:val="es-ES_tradnl"/>
              </w:rPr>
              <w:t>bietápico</w:t>
            </w:r>
            <w:proofErr w:type="spellEnd"/>
            <w:r w:rsidR="00F60BBA" w:rsidRPr="00F27A86">
              <w:rPr>
                <w:sz w:val="19"/>
                <w:szCs w:val="19"/>
                <w:lang w:val="es-ES_tradnl"/>
              </w:rPr>
              <w:t xml:space="preserve">, </w:t>
            </w:r>
            <w:r w:rsidRPr="00F27A86">
              <w:rPr>
                <w:sz w:val="19"/>
                <w:szCs w:val="19"/>
                <w:lang w:val="es-ES_tradnl"/>
              </w:rPr>
              <w:t>estratificado y por conglomerados</w:t>
            </w:r>
            <w:r w:rsidR="00F60BBA" w:rsidRPr="00F27A86">
              <w:rPr>
                <w:sz w:val="19"/>
                <w:szCs w:val="19"/>
                <w:lang w:val="es-ES_tradnl"/>
              </w:rPr>
              <w:t>.</w:t>
            </w:r>
          </w:p>
        </w:tc>
      </w:tr>
      <w:tr w:rsidR="00093338" w:rsidRPr="00F27A86" w14:paraId="1B5BDD1C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58928D94" w14:textId="084796D3" w:rsidR="00093338" w:rsidRPr="00F27A86" w:rsidRDefault="00F60BBA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Tamaño de muestra</w:t>
            </w:r>
          </w:p>
        </w:tc>
        <w:tc>
          <w:tcPr>
            <w:tcW w:w="7689" w:type="dxa"/>
            <w:vAlign w:val="center"/>
          </w:tcPr>
          <w:p w14:paraId="5E2C1B88" w14:textId="77777777" w:rsidR="000A118A" w:rsidRPr="00F27A86" w:rsidRDefault="00D86FD8" w:rsidP="00762D4E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  <w:lang w:val="es-ES_tradnl"/>
              </w:rPr>
            </w:pPr>
            <w:r w:rsidRPr="00F27A86">
              <w:rPr>
                <w:sz w:val="19"/>
                <w:szCs w:val="19"/>
                <w:lang w:val="es-ES_tradnl"/>
              </w:rPr>
              <w:t>El tamaño de muestra se calculó con base en la tasa de desocupación para ofrecer estimaciones a todos los niveles de cobertura geográfica de la encuesta.</w:t>
            </w:r>
          </w:p>
          <w:p w14:paraId="094E493A" w14:textId="07BC4EEA" w:rsidR="00093338" w:rsidRPr="00F27A86" w:rsidRDefault="00D86FD8" w:rsidP="00762D4E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27A86">
              <w:rPr>
                <w:sz w:val="19"/>
                <w:szCs w:val="19"/>
                <w:lang w:val="es-ES_tradnl"/>
              </w:rPr>
              <w:t xml:space="preserve">Actualmente, el tamaño de muestra trimestral es de poco más de 150 mil viviendas distribuidas en las </w:t>
            </w:r>
            <w:r w:rsidR="00054211" w:rsidRPr="00F27A86">
              <w:rPr>
                <w:sz w:val="19"/>
                <w:szCs w:val="19"/>
                <w:lang w:val="es-ES_tradnl"/>
              </w:rPr>
              <w:t>13</w:t>
            </w:r>
            <w:r w:rsidRPr="00F27A86">
              <w:rPr>
                <w:sz w:val="19"/>
                <w:szCs w:val="19"/>
                <w:lang w:val="es-ES_tradnl"/>
              </w:rPr>
              <w:t xml:space="preserve"> semanas en las que se divide el trimestre.</w:t>
            </w:r>
          </w:p>
        </w:tc>
      </w:tr>
      <w:tr w:rsidR="00363D77" w:rsidRPr="00F27A86" w14:paraId="09175021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47A5DA3C" w14:textId="04B69CBF" w:rsidR="00363D77" w:rsidRPr="00F27A86" w:rsidRDefault="00363D77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Rotación de la muestra</w:t>
            </w:r>
          </w:p>
        </w:tc>
        <w:tc>
          <w:tcPr>
            <w:tcW w:w="7689" w:type="dxa"/>
            <w:vAlign w:val="center"/>
          </w:tcPr>
          <w:p w14:paraId="40B20930" w14:textId="19178117" w:rsidR="00363D77" w:rsidRPr="00F27A86" w:rsidRDefault="00363D77" w:rsidP="00762D4E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27A86">
              <w:rPr>
                <w:sz w:val="19"/>
                <w:szCs w:val="19"/>
                <w:lang w:val="es-ES_tradnl"/>
              </w:rPr>
              <w:t xml:space="preserve">El diseño </w:t>
            </w:r>
            <w:r w:rsidR="009A0473" w:rsidRPr="00F27A86">
              <w:rPr>
                <w:sz w:val="19"/>
                <w:szCs w:val="19"/>
                <w:lang w:val="es-ES_tradnl"/>
              </w:rPr>
              <w:t>de la encuesta</w:t>
            </w:r>
            <w:r w:rsidR="007B74AB" w:rsidRPr="00F27A86">
              <w:rPr>
                <w:sz w:val="19"/>
                <w:szCs w:val="19"/>
                <w:lang w:val="es-ES_tradnl"/>
              </w:rPr>
              <w:t xml:space="preserve"> es d</w:t>
            </w:r>
            <w:r w:rsidRPr="00F27A86">
              <w:rPr>
                <w:sz w:val="19"/>
                <w:szCs w:val="19"/>
                <w:lang w:val="es-ES_tradnl"/>
              </w:rPr>
              <w:t>e panel rotatorio</w:t>
            </w:r>
            <w:r w:rsidR="00054211" w:rsidRPr="00F27A86">
              <w:rPr>
                <w:sz w:val="19"/>
                <w:szCs w:val="19"/>
                <w:lang w:val="es-ES_tradnl"/>
              </w:rPr>
              <w:t>. L</w:t>
            </w:r>
            <w:r w:rsidRPr="00F27A86">
              <w:rPr>
                <w:sz w:val="19"/>
                <w:szCs w:val="19"/>
                <w:lang w:val="es-ES_tradnl"/>
              </w:rPr>
              <w:t>a muestra</w:t>
            </w:r>
            <w:r w:rsidR="00054211" w:rsidRPr="00F27A86">
              <w:rPr>
                <w:sz w:val="19"/>
                <w:szCs w:val="19"/>
                <w:lang w:val="es-ES_tradnl"/>
              </w:rPr>
              <w:t xml:space="preserve"> se divide </w:t>
            </w:r>
            <w:r w:rsidRPr="00F27A86">
              <w:rPr>
                <w:sz w:val="19"/>
                <w:szCs w:val="19"/>
                <w:lang w:val="es-ES_tradnl"/>
              </w:rPr>
              <w:t xml:space="preserve">en </w:t>
            </w:r>
            <w:r w:rsidR="008A101E" w:rsidRPr="00F27A86">
              <w:rPr>
                <w:sz w:val="19"/>
                <w:szCs w:val="19"/>
                <w:lang w:val="es-ES_tradnl"/>
              </w:rPr>
              <w:t>cinco</w:t>
            </w:r>
            <w:r w:rsidRPr="00F27A86">
              <w:rPr>
                <w:sz w:val="19"/>
                <w:szCs w:val="19"/>
                <w:lang w:val="es-ES_tradnl"/>
              </w:rPr>
              <w:t xml:space="preserve"> paneles y cada uno permanece en la muestra durante </w:t>
            </w:r>
            <w:r w:rsidR="00C30B00" w:rsidRPr="00F27A86">
              <w:rPr>
                <w:sz w:val="19"/>
                <w:szCs w:val="19"/>
                <w:lang w:val="es-ES_tradnl"/>
              </w:rPr>
              <w:t>cinco</w:t>
            </w:r>
            <w:r w:rsidRPr="00F27A86">
              <w:rPr>
                <w:sz w:val="19"/>
                <w:szCs w:val="19"/>
                <w:lang w:val="es-ES_tradnl"/>
              </w:rPr>
              <w:t xml:space="preserve"> trimestres</w:t>
            </w:r>
            <w:r w:rsidR="008301DB" w:rsidRPr="00F27A86">
              <w:rPr>
                <w:sz w:val="19"/>
                <w:szCs w:val="19"/>
                <w:lang w:val="es-ES_tradnl"/>
              </w:rPr>
              <w:t xml:space="preserve">. Al pasar este tiempo, </w:t>
            </w:r>
            <w:r w:rsidRPr="00F27A86">
              <w:rPr>
                <w:sz w:val="19"/>
                <w:szCs w:val="19"/>
                <w:lang w:val="es-ES_tradnl"/>
              </w:rPr>
              <w:t>se sustituye por otro de características similares.</w:t>
            </w:r>
          </w:p>
        </w:tc>
      </w:tr>
      <w:tr w:rsidR="00421B6F" w:rsidRPr="00F27A86" w14:paraId="1390D4B1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6C356C0B" w14:textId="21799E4B" w:rsidR="00421B6F" w:rsidRPr="00F27A86" w:rsidRDefault="00B236D5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Unidad de observación y muestreo</w:t>
            </w:r>
          </w:p>
        </w:tc>
        <w:tc>
          <w:tcPr>
            <w:tcW w:w="7689" w:type="dxa"/>
            <w:vAlign w:val="center"/>
          </w:tcPr>
          <w:p w14:paraId="587ECD24" w14:textId="406BF59F" w:rsidR="00421B6F" w:rsidRPr="00F27A86" w:rsidRDefault="00B236D5" w:rsidP="00762D4E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27A86">
              <w:rPr>
                <w:sz w:val="19"/>
                <w:szCs w:val="19"/>
              </w:rPr>
              <w:t>La vivienda particular</w:t>
            </w:r>
            <w:r w:rsidR="00662F83" w:rsidRPr="00F27A86">
              <w:rPr>
                <w:sz w:val="19"/>
                <w:szCs w:val="19"/>
              </w:rPr>
              <w:t xml:space="preserve"> habitada</w:t>
            </w:r>
            <w:r w:rsidR="0074716C" w:rsidRPr="00F27A86">
              <w:rPr>
                <w:sz w:val="19"/>
                <w:szCs w:val="19"/>
              </w:rPr>
              <w:t>.</w:t>
            </w:r>
          </w:p>
        </w:tc>
      </w:tr>
      <w:tr w:rsidR="00421B6F" w:rsidRPr="00F27A86" w14:paraId="43CA3274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6DE4E950" w14:textId="7B1D8675" w:rsidR="00421B6F" w:rsidRPr="00F27A86" w:rsidRDefault="00B236D5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Unidad de análisis</w:t>
            </w:r>
          </w:p>
        </w:tc>
        <w:tc>
          <w:tcPr>
            <w:tcW w:w="7689" w:type="dxa"/>
            <w:vAlign w:val="center"/>
          </w:tcPr>
          <w:p w14:paraId="01D78306" w14:textId="5082A83B" w:rsidR="00421B6F" w:rsidRPr="00F27A86" w:rsidRDefault="00E050AC" w:rsidP="00762D4E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27A86">
              <w:rPr>
                <w:sz w:val="19"/>
                <w:szCs w:val="19"/>
              </w:rPr>
              <w:t>El hogar</w:t>
            </w:r>
            <w:r w:rsidR="00C9574D" w:rsidRPr="00F27A86">
              <w:rPr>
                <w:sz w:val="19"/>
                <w:szCs w:val="19"/>
              </w:rPr>
              <w:t xml:space="preserve"> y quienes residen en</w:t>
            </w:r>
            <w:r w:rsidRPr="00F27A86">
              <w:rPr>
                <w:sz w:val="19"/>
                <w:szCs w:val="19"/>
              </w:rPr>
              <w:t xml:space="preserve"> la vivienda</w:t>
            </w:r>
            <w:r w:rsidR="0074716C" w:rsidRPr="00F27A86">
              <w:rPr>
                <w:sz w:val="19"/>
                <w:szCs w:val="19"/>
              </w:rPr>
              <w:t>.</w:t>
            </w:r>
          </w:p>
        </w:tc>
      </w:tr>
      <w:tr w:rsidR="00C26A04" w:rsidRPr="00F27A86" w14:paraId="01D04BA8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5FBC2FDE" w14:textId="0E694CB4" w:rsidR="00C26A04" w:rsidRPr="00F27A86" w:rsidRDefault="00C26A04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Ajuste estacional</w:t>
            </w:r>
            <w:r w:rsidR="00625BFA"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 y modelos</w:t>
            </w:r>
          </w:p>
        </w:tc>
        <w:tc>
          <w:tcPr>
            <w:tcW w:w="7689" w:type="dxa"/>
            <w:vAlign w:val="center"/>
          </w:tcPr>
          <w:p w14:paraId="796F6609" w14:textId="0AD54464" w:rsidR="00C26A04" w:rsidRPr="00F27A86" w:rsidRDefault="00C26A04" w:rsidP="00762D4E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27A86">
              <w:rPr>
                <w:sz w:val="19"/>
                <w:szCs w:val="19"/>
              </w:rPr>
              <w:t xml:space="preserve">Las series originales se ajustan estacionalmente mediante el paquete estadístico </w:t>
            </w:r>
            <w:r w:rsidRPr="00F27A86">
              <w:rPr>
                <w:smallCaps/>
                <w:sz w:val="19"/>
                <w:szCs w:val="19"/>
              </w:rPr>
              <w:t>X</w:t>
            </w:r>
            <w:r w:rsidR="00577698" w:rsidRPr="00F27A86">
              <w:rPr>
                <w:smallCaps/>
                <w:sz w:val="19"/>
                <w:szCs w:val="19"/>
              </w:rPr>
              <w:noBreakHyphen/>
            </w:r>
            <w:r w:rsidRPr="00F27A86">
              <w:rPr>
                <w:smallCaps/>
                <w:sz w:val="19"/>
                <w:szCs w:val="19"/>
              </w:rPr>
              <w:t>13ARIMA-SEATS</w:t>
            </w:r>
            <w:r w:rsidRPr="00F27A86">
              <w:rPr>
                <w:sz w:val="19"/>
                <w:szCs w:val="19"/>
              </w:rPr>
              <w:t xml:space="preserve">. Para conocer la metodología, consúltese la siguiente liga: </w:t>
            </w:r>
          </w:p>
          <w:p w14:paraId="6264C05E" w14:textId="77777777" w:rsidR="00C26A04" w:rsidRPr="00F27A86" w:rsidRDefault="00C26A04" w:rsidP="00762D4E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rStyle w:val="Hipervnculo"/>
                <w:sz w:val="19"/>
                <w:szCs w:val="19"/>
              </w:rPr>
            </w:pPr>
            <w:hyperlink r:id="rId32" w:history="1">
              <w:r w:rsidRPr="00F27A86">
                <w:rPr>
                  <w:rStyle w:val="Hipervnculo"/>
                  <w:sz w:val="19"/>
                  <w:szCs w:val="19"/>
                </w:rPr>
                <w:t>https://www.inegi.org.mx/app/biblioteca/ficha.html?upc=702825099060</w:t>
              </w:r>
            </w:hyperlink>
          </w:p>
          <w:p w14:paraId="51854C63" w14:textId="55DCDFA2" w:rsidR="00625BFA" w:rsidRPr="00F27A86" w:rsidRDefault="00625BFA" w:rsidP="00762D4E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  <w:shd w:val="clear" w:color="auto" w:fill="FFFFFF"/>
              </w:rPr>
            </w:pPr>
            <w:r w:rsidRPr="00F27A86">
              <w:rPr>
                <w:sz w:val="19"/>
                <w:szCs w:val="19"/>
              </w:rPr>
              <w:t>Las especificaciones de los modelos están disponibles en el Banco de Información Económica (</w:t>
            </w:r>
            <w:proofErr w:type="spellStart"/>
            <w:r w:rsidRPr="00F27A86">
              <w:rPr>
                <w:smallCaps/>
                <w:sz w:val="19"/>
                <w:szCs w:val="19"/>
              </w:rPr>
              <w:t>bie</w:t>
            </w:r>
            <w:proofErr w:type="spellEnd"/>
            <w:r w:rsidRPr="00F27A86">
              <w:rPr>
                <w:sz w:val="19"/>
                <w:szCs w:val="19"/>
              </w:rPr>
              <w:t xml:space="preserve">). Seleccione «Indicadores económicos de coyuntura, Tasas de ocupación, desocupación y subocupación (resultados mensuales de la </w:t>
            </w:r>
            <w:proofErr w:type="spellStart"/>
            <w:r w:rsidR="003479B3" w:rsidRPr="00F27A86">
              <w:rPr>
                <w:smallCaps/>
                <w:sz w:val="19"/>
                <w:szCs w:val="19"/>
              </w:rPr>
              <w:t>enoe</w:t>
            </w:r>
            <w:proofErr w:type="spellEnd"/>
            <w:r w:rsidRPr="00F27A86">
              <w:rPr>
                <w:sz w:val="19"/>
                <w:szCs w:val="19"/>
              </w:rPr>
              <w:t xml:space="preserve">, 15 años y más)» y vaya al </w:t>
            </w:r>
            <w:r w:rsidR="00AC163A" w:rsidRPr="00F27A86">
              <w:rPr>
                <w:sz w:val="19"/>
                <w:szCs w:val="19"/>
              </w:rPr>
              <w:t>i</w:t>
            </w:r>
            <w:r w:rsidRPr="00F27A86">
              <w:rPr>
                <w:sz w:val="19"/>
                <w:szCs w:val="19"/>
              </w:rPr>
              <w:t>cono de información correspondiente a las «series desestacionalizadas y</w:t>
            </w:r>
            <w:r w:rsidR="001B57D2" w:rsidRPr="00F27A86">
              <w:rPr>
                <w:sz w:val="19"/>
                <w:szCs w:val="19"/>
              </w:rPr>
              <w:t xml:space="preserve"> </w:t>
            </w:r>
            <w:r w:rsidRPr="00F27A86">
              <w:rPr>
                <w:sz w:val="19"/>
                <w:szCs w:val="19"/>
              </w:rPr>
              <w:t>tendencia-ciclo».</w:t>
            </w:r>
          </w:p>
        </w:tc>
      </w:tr>
      <w:tr w:rsidR="00C26A04" w:rsidRPr="00F27A86" w14:paraId="27115D45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64102C58" w14:textId="204810C3" w:rsidR="00C26A04" w:rsidRPr="00F27A86" w:rsidRDefault="00C26A04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Publicación de resultados</w:t>
            </w:r>
          </w:p>
        </w:tc>
        <w:tc>
          <w:tcPr>
            <w:tcW w:w="7689" w:type="dxa"/>
            <w:vAlign w:val="center"/>
          </w:tcPr>
          <w:p w14:paraId="5B820BF3" w14:textId="25187FFC" w:rsidR="00C26A04" w:rsidRPr="00F27A86" w:rsidRDefault="00C26A04" w:rsidP="00762D4E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27A86">
              <w:rPr>
                <w:sz w:val="19"/>
                <w:szCs w:val="19"/>
              </w:rPr>
              <w:t xml:space="preserve">El cálculo y </w:t>
            </w:r>
            <w:r w:rsidR="00EA587B" w:rsidRPr="00F27A86">
              <w:rPr>
                <w:sz w:val="19"/>
                <w:szCs w:val="19"/>
              </w:rPr>
              <w:t xml:space="preserve">la </w:t>
            </w:r>
            <w:r w:rsidRPr="00F27A86">
              <w:rPr>
                <w:sz w:val="19"/>
                <w:szCs w:val="19"/>
              </w:rPr>
              <w:t>divulgación de los indicadores de ocupación y empleo se hace</w:t>
            </w:r>
            <w:r w:rsidR="00EA587B" w:rsidRPr="00F27A86">
              <w:rPr>
                <w:sz w:val="19"/>
                <w:szCs w:val="19"/>
              </w:rPr>
              <w:t>n</w:t>
            </w:r>
            <w:r w:rsidRPr="00F27A86">
              <w:rPr>
                <w:sz w:val="19"/>
                <w:szCs w:val="19"/>
              </w:rPr>
              <w:t xml:space="preserve"> mensual y trimestralmente. Se publica en los días establecidos en el Calendario de </w:t>
            </w:r>
            <w:r w:rsidR="007C69EB" w:rsidRPr="00F27A86">
              <w:rPr>
                <w:sz w:val="19"/>
                <w:szCs w:val="19"/>
              </w:rPr>
              <w:t>D</w:t>
            </w:r>
            <w:r w:rsidRPr="00F27A86">
              <w:rPr>
                <w:sz w:val="19"/>
                <w:szCs w:val="19"/>
              </w:rPr>
              <w:t xml:space="preserve">ifusión de </w:t>
            </w:r>
            <w:r w:rsidR="007C69EB" w:rsidRPr="00F27A86">
              <w:rPr>
                <w:sz w:val="19"/>
                <w:szCs w:val="19"/>
              </w:rPr>
              <w:t>I</w:t>
            </w:r>
            <w:r w:rsidRPr="00F27A86">
              <w:rPr>
                <w:sz w:val="19"/>
                <w:szCs w:val="19"/>
              </w:rPr>
              <w:t xml:space="preserve">nformación </w:t>
            </w:r>
            <w:r w:rsidR="007C69EB" w:rsidRPr="00F27A86">
              <w:rPr>
                <w:sz w:val="19"/>
                <w:szCs w:val="19"/>
              </w:rPr>
              <w:t>E</w:t>
            </w:r>
            <w:r w:rsidRPr="00F27A86">
              <w:rPr>
                <w:sz w:val="19"/>
                <w:szCs w:val="19"/>
              </w:rPr>
              <w:t xml:space="preserve">stadística y </w:t>
            </w:r>
            <w:r w:rsidR="007C69EB" w:rsidRPr="00F27A86">
              <w:rPr>
                <w:sz w:val="19"/>
                <w:szCs w:val="19"/>
              </w:rPr>
              <w:t>G</w:t>
            </w:r>
            <w:r w:rsidRPr="00F27A86">
              <w:rPr>
                <w:sz w:val="19"/>
                <w:szCs w:val="19"/>
              </w:rPr>
              <w:t>eográfica y de Interés Nacional.</w:t>
            </w:r>
          </w:p>
        </w:tc>
      </w:tr>
      <w:tr w:rsidR="00C26A04" w:rsidRPr="00F27A86" w14:paraId="2E9C088B" w14:textId="77777777" w:rsidTr="00762D4E">
        <w:trPr>
          <w:trHeight w:val="20"/>
          <w:jc w:val="center"/>
        </w:trPr>
        <w:tc>
          <w:tcPr>
            <w:tcW w:w="2268" w:type="dxa"/>
            <w:vAlign w:val="center"/>
          </w:tcPr>
          <w:p w14:paraId="20544FEB" w14:textId="77777777" w:rsidR="00C26A04" w:rsidRPr="00F27A86" w:rsidRDefault="00C26A04" w:rsidP="00762D4E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27A86">
              <w:rPr>
                <w:b/>
                <w:bCs/>
                <w:color w:val="auto"/>
                <w:spacing w:val="-1"/>
                <w:sz w:val="19"/>
                <w:szCs w:val="19"/>
              </w:rPr>
              <w:t>Nota al usuario</w:t>
            </w:r>
          </w:p>
        </w:tc>
        <w:tc>
          <w:tcPr>
            <w:tcW w:w="7689" w:type="dxa"/>
            <w:vAlign w:val="center"/>
          </w:tcPr>
          <w:p w14:paraId="4DB6600E" w14:textId="77777777" w:rsidR="0014218E" w:rsidRPr="00F27A86" w:rsidRDefault="00C26A04" w:rsidP="00762D4E">
            <w:pPr>
              <w:keepNext/>
              <w:keepLines/>
              <w:autoSpaceDE w:val="0"/>
              <w:autoSpaceDN w:val="0"/>
              <w:adjustRightInd w:val="0"/>
              <w:ind w:left="142" w:right="142"/>
              <w:rPr>
                <w:sz w:val="19"/>
                <w:szCs w:val="19"/>
              </w:rPr>
            </w:pPr>
            <w:r w:rsidRPr="00F27A86">
              <w:rPr>
                <w:sz w:val="19"/>
                <w:szCs w:val="19"/>
              </w:rPr>
              <w:t xml:space="preserve">El </w:t>
            </w:r>
            <w:r w:rsidRPr="00F27A86">
              <w:rPr>
                <w:smallCaps/>
                <w:sz w:val="19"/>
                <w:szCs w:val="19"/>
              </w:rPr>
              <w:t>inegi</w:t>
            </w:r>
            <w:r w:rsidRPr="00F27A86">
              <w:rPr>
                <w:sz w:val="19"/>
                <w:szCs w:val="19"/>
              </w:rPr>
              <w:t xml:space="preserve"> invita a conocer y usar los diferentes productos para el análisis y entendimiento de los indicadores de ocupación y empleo, disponibles en:</w:t>
            </w:r>
          </w:p>
          <w:p w14:paraId="5D8ABDB1" w14:textId="3F1E8387" w:rsidR="00C26A04" w:rsidRPr="00F27A86" w:rsidRDefault="009821AC" w:rsidP="00762D4E">
            <w:pPr>
              <w:keepNext/>
              <w:keepLines/>
              <w:autoSpaceDE w:val="0"/>
              <w:autoSpaceDN w:val="0"/>
              <w:adjustRightInd w:val="0"/>
              <w:ind w:left="142" w:right="142"/>
              <w:rPr>
                <w:sz w:val="19"/>
                <w:szCs w:val="19"/>
              </w:rPr>
            </w:pPr>
            <w:hyperlink r:id="rId33" w:history="1">
              <w:r w:rsidRPr="00F27A86">
                <w:rPr>
                  <w:rStyle w:val="Hipervnculo"/>
                  <w:sz w:val="19"/>
                  <w:szCs w:val="19"/>
                </w:rPr>
                <w:t>https://www.inegi.org.mx/programas/enoe/15ymas/</w:t>
              </w:r>
            </w:hyperlink>
          </w:p>
        </w:tc>
      </w:tr>
    </w:tbl>
    <w:p w14:paraId="6CA3C112" w14:textId="450EF9A6" w:rsidR="009E1BC9" w:rsidRPr="00F27A86" w:rsidRDefault="009E1BC9" w:rsidP="009E1BC9">
      <w:pPr>
        <w:pStyle w:val="NormalWeb"/>
        <w:spacing w:before="12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F27A86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Pr="00F27A86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F27A86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6132B91D" w14:textId="77777777" w:rsidR="009E1BC9" w:rsidRPr="00F27A86" w:rsidRDefault="009E1BC9" w:rsidP="009E1BC9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F27A86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31A2311" w:rsidR="00A62AC7" w:rsidRPr="00F27A86" w:rsidRDefault="00AA037A" w:rsidP="001F1279">
      <w:pPr>
        <w:spacing w:before="120"/>
        <w:contextualSpacing/>
        <w:jc w:val="center"/>
        <w:rPr>
          <w:i/>
          <w:iCs/>
          <w:smallCaps/>
        </w:rPr>
      </w:pPr>
      <w:r w:rsidRPr="00F27A86">
        <w:rPr>
          <w:noProof/>
        </w:rPr>
        <w:drawing>
          <wp:inline distT="0" distB="0" distL="0" distR="0" wp14:anchorId="4035BA76" wp14:editId="1D4EFAC7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27A86">
        <w:rPr>
          <w:noProof/>
        </w:rPr>
        <w:t xml:space="preserve"> </w:t>
      </w:r>
      <w:r w:rsidRPr="00F27A86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A86">
        <w:rPr>
          <w:noProof/>
        </w:rPr>
        <w:t xml:space="preserve"> </w:t>
      </w:r>
      <w:r w:rsidRPr="00F27A86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A86">
        <w:rPr>
          <w:noProof/>
        </w:rPr>
        <w:t xml:space="preserve"> </w:t>
      </w:r>
      <w:r w:rsidRPr="00F27A86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A86">
        <w:rPr>
          <w:noProof/>
        </w:rPr>
        <w:t xml:space="preserve">     </w:t>
      </w:r>
      <w:r w:rsidRPr="00F27A86">
        <w:rPr>
          <w:noProof/>
        </w:rPr>
        <w:drawing>
          <wp:inline distT="0" distB="0" distL="0" distR="0" wp14:anchorId="68678E78" wp14:editId="672325C0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F27A86" w:rsidSect="00FC2D47">
      <w:headerReference w:type="even" r:id="rId44"/>
      <w:headerReference w:type="default" r:id="rId45"/>
      <w:pgSz w:w="12242" w:h="15842" w:code="1"/>
      <w:pgMar w:top="2268" w:right="1134" w:bottom="1361" w:left="1134" w:header="283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2F476" w14:textId="77777777" w:rsidR="00EC649B" w:rsidRDefault="00EC649B">
      <w:r>
        <w:separator/>
      </w:r>
    </w:p>
  </w:endnote>
  <w:endnote w:type="continuationSeparator" w:id="0">
    <w:p w14:paraId="2D772B8F" w14:textId="77777777" w:rsidR="00EC649B" w:rsidRDefault="00EC649B">
      <w:r>
        <w:continuationSeparator/>
      </w:r>
    </w:p>
  </w:endnote>
  <w:endnote w:type="continuationNotice" w:id="1">
    <w:p w14:paraId="4F9283E4" w14:textId="77777777" w:rsidR="00EC649B" w:rsidRDefault="00EC64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+mn-ea"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81875" w14:textId="77777777" w:rsidR="00EC649B" w:rsidRDefault="00EC649B">
      <w:r>
        <w:separator/>
      </w:r>
    </w:p>
  </w:footnote>
  <w:footnote w:type="continuationSeparator" w:id="0">
    <w:p w14:paraId="1CC11DB7" w14:textId="77777777" w:rsidR="00EC649B" w:rsidRDefault="00EC649B">
      <w:r>
        <w:continuationSeparator/>
      </w:r>
    </w:p>
  </w:footnote>
  <w:footnote w:type="continuationNotice" w:id="1">
    <w:p w14:paraId="378423E0" w14:textId="77777777" w:rsidR="00EC649B" w:rsidRDefault="00EC649B"/>
  </w:footnote>
  <w:footnote w:id="2">
    <w:p w14:paraId="6DF8D9A5" w14:textId="27828AC1" w:rsidR="00D7070A" w:rsidRPr="001E07E8" w:rsidRDefault="00D7070A" w:rsidP="001F59CB">
      <w:pPr>
        <w:pStyle w:val="Textonotapie"/>
        <w:ind w:left="142" w:right="50" w:hanging="142"/>
        <w:rPr>
          <w:color w:val="000000"/>
          <w:sz w:val="16"/>
          <w:szCs w:val="16"/>
        </w:rPr>
      </w:pPr>
      <w:r w:rsidRPr="001E07E8">
        <w:rPr>
          <w:rStyle w:val="Refdenotaalpie"/>
          <w:color w:val="000000"/>
          <w:sz w:val="16"/>
          <w:szCs w:val="16"/>
        </w:rPr>
        <w:footnoteRef/>
      </w:r>
      <w:r w:rsidRPr="001E07E8">
        <w:rPr>
          <w:color w:val="000000"/>
          <w:sz w:val="16"/>
          <w:szCs w:val="16"/>
        </w:rPr>
        <w:tab/>
      </w:r>
      <w:r w:rsidR="00BA21BD">
        <w:rPr>
          <w:color w:val="000000"/>
          <w:sz w:val="16"/>
          <w:szCs w:val="16"/>
        </w:rPr>
        <w:t>Las</w:t>
      </w:r>
      <w:r w:rsidR="003D51ED">
        <w:rPr>
          <w:color w:val="000000"/>
          <w:sz w:val="16"/>
          <w:szCs w:val="16"/>
        </w:rPr>
        <w:t xml:space="preserve"> </w:t>
      </w:r>
      <w:r w:rsidRPr="001E07E8">
        <w:rPr>
          <w:color w:val="000000"/>
          <w:sz w:val="16"/>
          <w:szCs w:val="16"/>
        </w:rPr>
        <w:t>sumas de los componentes pueden no coincidir con los totales debido al redondeo de las cifras.</w:t>
      </w:r>
    </w:p>
  </w:footnote>
  <w:footnote w:id="3">
    <w:p w14:paraId="0CCB63CC" w14:textId="77777777" w:rsidR="0038171A" w:rsidRPr="00772BFF" w:rsidRDefault="0038171A" w:rsidP="0038171A">
      <w:pPr>
        <w:ind w:left="142" w:right="50" w:hanging="142"/>
        <w:rPr>
          <w:sz w:val="16"/>
          <w:szCs w:val="16"/>
          <w:lang w:val="es-MX"/>
        </w:rPr>
      </w:pPr>
      <w:r w:rsidRPr="00772BFF">
        <w:rPr>
          <w:rStyle w:val="Refdenotaalpie"/>
          <w:sz w:val="16"/>
          <w:szCs w:val="16"/>
        </w:rPr>
        <w:footnoteRef/>
      </w:r>
      <w:r w:rsidRPr="00772BFF">
        <w:rPr>
          <w:sz w:val="16"/>
          <w:szCs w:val="16"/>
        </w:rPr>
        <w:tab/>
        <w:t xml:space="preserve">Población </w:t>
      </w:r>
      <w:r w:rsidRPr="00772BFF">
        <w:rPr>
          <w:bCs/>
          <w:sz w:val="16"/>
          <w:szCs w:val="16"/>
        </w:rPr>
        <w:t>que</w:t>
      </w:r>
      <w:r>
        <w:rPr>
          <w:bCs/>
          <w:sz w:val="16"/>
          <w:szCs w:val="16"/>
        </w:rPr>
        <w:t>,</w:t>
      </w:r>
      <w:r w:rsidRPr="00772BFF">
        <w:rPr>
          <w:bCs/>
          <w:sz w:val="16"/>
          <w:szCs w:val="16"/>
        </w:rPr>
        <w:t xml:space="preserve"> durante la semana </w:t>
      </w:r>
      <w:r w:rsidRPr="00772BFF">
        <w:rPr>
          <w:sz w:val="16"/>
          <w:szCs w:val="16"/>
          <w:lang w:val="es-MX"/>
        </w:rPr>
        <w:t>de referencia</w:t>
      </w:r>
      <w:r>
        <w:rPr>
          <w:sz w:val="16"/>
          <w:szCs w:val="16"/>
          <w:lang w:val="es-MX"/>
        </w:rPr>
        <w:t>,</w:t>
      </w:r>
      <w:r w:rsidRPr="00772BFF">
        <w:rPr>
          <w:sz w:val="16"/>
          <w:szCs w:val="16"/>
          <w:lang w:val="es-MX"/>
        </w:rPr>
        <w:t xml:space="preserve"> realizó o t</w:t>
      </w:r>
      <w:r>
        <w:rPr>
          <w:sz w:val="16"/>
          <w:szCs w:val="16"/>
          <w:lang w:val="es-MX"/>
        </w:rPr>
        <w:t>uvo</w:t>
      </w:r>
      <w:r w:rsidRPr="00772BFF">
        <w:rPr>
          <w:sz w:val="16"/>
          <w:szCs w:val="16"/>
          <w:lang w:val="es-MX"/>
        </w:rPr>
        <w:t xml:space="preserve"> un vínculo con una actividad económica (población ocupada)</w:t>
      </w:r>
      <w:r>
        <w:rPr>
          <w:sz w:val="16"/>
          <w:szCs w:val="16"/>
          <w:lang w:val="es-MX"/>
        </w:rPr>
        <w:t>,</w:t>
      </w:r>
      <w:r w:rsidRPr="00772BFF">
        <w:rPr>
          <w:sz w:val="16"/>
          <w:szCs w:val="16"/>
          <w:lang w:val="es-MX"/>
        </w:rPr>
        <w:t xml:space="preserve"> o buscó activamente hacerlo (población desocupada en las </w:t>
      </w:r>
      <w:r w:rsidRPr="00772BFF">
        <w:rPr>
          <w:bCs/>
          <w:sz w:val="16"/>
          <w:szCs w:val="16"/>
        </w:rPr>
        <w:t>últimas cuatro semanas).</w:t>
      </w:r>
    </w:p>
  </w:footnote>
  <w:footnote w:id="4">
    <w:p w14:paraId="52E0F1DA" w14:textId="6E8FC104" w:rsidR="0038171A" w:rsidRPr="00772BFF" w:rsidRDefault="0038171A" w:rsidP="0038171A">
      <w:pPr>
        <w:ind w:left="142" w:hanging="142"/>
        <w:rPr>
          <w:sz w:val="16"/>
          <w:szCs w:val="16"/>
        </w:rPr>
      </w:pPr>
      <w:r w:rsidRPr="00772BFF">
        <w:rPr>
          <w:rStyle w:val="Refdenotaalpie"/>
          <w:sz w:val="16"/>
          <w:szCs w:val="16"/>
        </w:rPr>
        <w:footnoteRef/>
      </w:r>
      <w:r w:rsidRPr="00772BFF">
        <w:rPr>
          <w:sz w:val="16"/>
          <w:szCs w:val="16"/>
        </w:rPr>
        <w:tab/>
        <w:t>Se refiere a la población que durante la semana de referencia realizó alguna actividad económica durante al menos una hora. Incluye a las</w:t>
      </w:r>
      <w:r w:rsidR="00620E44">
        <w:rPr>
          <w:sz w:val="16"/>
          <w:szCs w:val="16"/>
        </w:rPr>
        <w:t> </w:t>
      </w:r>
      <w:r w:rsidRPr="00772BFF">
        <w:rPr>
          <w:sz w:val="16"/>
          <w:szCs w:val="16"/>
        </w:rPr>
        <w:t>y</w:t>
      </w:r>
      <w:r w:rsidR="00620E44">
        <w:rPr>
          <w:sz w:val="16"/>
          <w:szCs w:val="16"/>
        </w:rPr>
        <w:t> </w:t>
      </w:r>
      <w:r w:rsidRPr="00772BFF">
        <w:rPr>
          <w:sz w:val="16"/>
          <w:szCs w:val="16"/>
        </w:rPr>
        <w:t>los ocupados que tenían trabajo, pero no lo desempeñaron temporalmente por alguna razón, sin que por ello perdieran el vínculo laboral con este, así como a quienes ayudaron en alguna actividad económica sin recibir un sueldo o salario.</w:t>
      </w:r>
    </w:p>
  </w:footnote>
  <w:footnote w:id="5">
    <w:p w14:paraId="394CAC55" w14:textId="77777777" w:rsidR="0038171A" w:rsidRPr="00772BFF" w:rsidRDefault="0038171A" w:rsidP="0038171A">
      <w:pPr>
        <w:pStyle w:val="Textonotapie"/>
        <w:ind w:left="142" w:right="50" w:hanging="142"/>
        <w:rPr>
          <w:sz w:val="16"/>
          <w:szCs w:val="16"/>
          <w:lang w:val="es-MX"/>
        </w:rPr>
      </w:pPr>
      <w:r w:rsidRPr="00772BFF">
        <w:rPr>
          <w:rStyle w:val="Refdenotaalpie"/>
          <w:sz w:val="16"/>
          <w:szCs w:val="16"/>
        </w:rPr>
        <w:footnoteRef/>
      </w:r>
      <w:r w:rsidRPr="00772BFF">
        <w:rPr>
          <w:sz w:val="16"/>
          <w:szCs w:val="16"/>
        </w:rPr>
        <w:tab/>
      </w:r>
      <w:r w:rsidRPr="00772BFF">
        <w:rPr>
          <w:bCs/>
          <w:sz w:val="16"/>
          <w:szCs w:val="16"/>
        </w:rPr>
        <w:t xml:space="preserve">Población que durante la semana </w:t>
      </w:r>
      <w:r w:rsidRPr="00772BFF">
        <w:rPr>
          <w:sz w:val="16"/>
          <w:szCs w:val="16"/>
          <w:lang w:val="es-MX"/>
        </w:rPr>
        <w:t>de referencia</w:t>
      </w:r>
      <w:r w:rsidRPr="00772BFF">
        <w:rPr>
          <w:bCs/>
          <w:sz w:val="16"/>
          <w:szCs w:val="16"/>
        </w:rPr>
        <w:t xml:space="preserve"> se dedicó al hogar, estudió, estaba jubilada o pensionada, t</w:t>
      </w:r>
      <w:r>
        <w:rPr>
          <w:bCs/>
          <w:sz w:val="16"/>
          <w:szCs w:val="16"/>
        </w:rPr>
        <w:t>iene</w:t>
      </w:r>
      <w:r w:rsidRPr="00772BFF">
        <w:rPr>
          <w:bCs/>
          <w:sz w:val="16"/>
          <w:szCs w:val="16"/>
        </w:rPr>
        <w:t xml:space="preserve"> impedimentos personales o llevó a cabo otras actividades.</w:t>
      </w:r>
    </w:p>
  </w:footnote>
  <w:footnote w:id="6">
    <w:p w14:paraId="69A77279" w14:textId="5FD6765E" w:rsidR="00085453" w:rsidRPr="002E24A8" w:rsidRDefault="00085453" w:rsidP="00085453">
      <w:pPr>
        <w:ind w:left="142" w:hanging="170"/>
        <w:rPr>
          <w:sz w:val="16"/>
          <w:szCs w:val="16"/>
        </w:rPr>
      </w:pPr>
      <w:r w:rsidRPr="002E24A8">
        <w:rPr>
          <w:rStyle w:val="Refdenotaalpie"/>
          <w:sz w:val="16"/>
          <w:szCs w:val="16"/>
        </w:rPr>
        <w:footnoteRef/>
      </w:r>
      <w:r>
        <w:tab/>
      </w:r>
      <w:r w:rsidRPr="002E24A8">
        <w:rPr>
          <w:sz w:val="16"/>
          <w:szCs w:val="16"/>
        </w:rPr>
        <w:t xml:space="preserve">Considera a todas las personas que trabajan para unidades económicas no agropecuarias que operan sin registros contables y que funcionan a partir de los recursos del hogar, o de la persona que encabeza la actividad sin que se constituya como empresa. </w:t>
      </w:r>
      <w:r w:rsidR="00620E44">
        <w:rPr>
          <w:sz w:val="16"/>
          <w:szCs w:val="16"/>
        </w:rPr>
        <w:br/>
      </w:r>
      <w:r w:rsidRPr="002E24A8">
        <w:rPr>
          <w:sz w:val="16"/>
          <w:szCs w:val="16"/>
        </w:rPr>
        <w:t>De este modo, la actividad en cuestión no tiene una situación identificable e independiente de ese hogar o de la persona que la dirige y, por lo mismo, tiende a concretarse en una escala de operación muy pequeña</w:t>
      </w:r>
      <w:r w:rsidR="0071784B">
        <w:rPr>
          <w:sz w:val="16"/>
          <w:szCs w:val="16"/>
        </w:rPr>
        <w:t>.</w:t>
      </w:r>
    </w:p>
  </w:footnote>
  <w:footnote w:id="7">
    <w:p w14:paraId="369F2630" w14:textId="77777777" w:rsidR="00A1643C" w:rsidRDefault="00A1643C" w:rsidP="00A1643C">
      <w:pPr>
        <w:widowControl w:val="0"/>
        <w:ind w:left="170" w:hanging="170"/>
        <w:outlineLvl w:val="0"/>
        <w:rPr>
          <w:sz w:val="16"/>
          <w:szCs w:val="16"/>
          <w:lang w:val="es-MX"/>
        </w:rPr>
      </w:pPr>
      <w:r w:rsidRPr="005723C4">
        <w:rPr>
          <w:rStyle w:val="Refdenotaalpie"/>
          <w:sz w:val="16"/>
          <w:szCs w:val="16"/>
        </w:rPr>
        <w:footnoteRef/>
      </w:r>
      <w:r w:rsidRPr="005723C4">
        <w:rPr>
          <w:sz w:val="16"/>
          <w:szCs w:val="16"/>
        </w:rPr>
        <w:tab/>
      </w:r>
      <w:r w:rsidRPr="005723C4">
        <w:rPr>
          <w:sz w:val="16"/>
          <w:szCs w:val="16"/>
          <w:lang w:val="es-MX"/>
        </w:rPr>
        <w:t>La mayoría de las series económicas se ve afectada por factores estacionales y de calendario. El ajuste de los datos por dichos factores permite obtener las cifras desestacionalizadas</w:t>
      </w:r>
      <w:r>
        <w:rPr>
          <w:sz w:val="16"/>
          <w:szCs w:val="16"/>
          <w:lang w:val="es-MX"/>
        </w:rPr>
        <w:t>.</w:t>
      </w:r>
    </w:p>
    <w:p w14:paraId="1288C041" w14:textId="65630AEF" w:rsidR="00A1643C" w:rsidRPr="00B64157" w:rsidRDefault="00FB6833" w:rsidP="00A1643C">
      <w:pPr>
        <w:widowControl w:val="0"/>
        <w:ind w:left="170"/>
        <w:outlineLvl w:val="0"/>
        <w:rPr>
          <w:sz w:val="16"/>
          <w:szCs w:val="16"/>
          <w:lang w:val="es-MX"/>
        </w:rPr>
      </w:pPr>
      <w:r>
        <w:rPr>
          <w:sz w:val="16"/>
          <w:szCs w:val="16"/>
        </w:rPr>
        <w:t>L</w:t>
      </w:r>
      <w:r w:rsidR="00A1643C" w:rsidRPr="00222757">
        <w:rPr>
          <w:sz w:val="16"/>
          <w:szCs w:val="16"/>
        </w:rPr>
        <w:t xml:space="preserve">a </w:t>
      </w:r>
      <w:r w:rsidR="00FF73E3">
        <w:rPr>
          <w:sz w:val="16"/>
          <w:szCs w:val="16"/>
        </w:rPr>
        <w:t>t</w:t>
      </w:r>
      <w:r w:rsidR="00A1643C" w:rsidRPr="009A168C">
        <w:rPr>
          <w:sz w:val="16"/>
          <w:szCs w:val="16"/>
        </w:rPr>
        <w:t>endencia-ciclo</w:t>
      </w:r>
      <w:r w:rsidR="00A1643C">
        <w:rPr>
          <w:sz w:val="16"/>
          <w:szCs w:val="16"/>
        </w:rPr>
        <w:t xml:space="preserve"> </w:t>
      </w:r>
      <w:r w:rsidR="00A1643C" w:rsidRPr="009A168C">
        <w:rPr>
          <w:sz w:val="16"/>
          <w:szCs w:val="16"/>
        </w:rPr>
        <w:t>es la combinación de los componentes de tendencia y ciclo. La tendencia se refiere a la evolución de largo plazo de la serie de tiempo, y el ciclo, a las desviaciones alrededor de la tendencia.</w:t>
      </w:r>
      <w:r w:rsidR="00A1643C">
        <w:rPr>
          <w:sz w:val="16"/>
          <w:szCs w:val="16"/>
        </w:rPr>
        <w:t xml:space="preserve"> </w:t>
      </w:r>
      <w:r w:rsidR="00A1643C" w:rsidRPr="00222757">
        <w:rPr>
          <w:sz w:val="16"/>
          <w:szCs w:val="16"/>
          <w:lang w:val="es-MX"/>
        </w:rPr>
        <w:t>Así, el análisis de las series ajustadas ayuda a realizar un mejor diagnóstico de la evolución de las variables.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DE5AC" w14:textId="67458FAA" w:rsidR="00746571" w:rsidRDefault="00FF044A">
    <w:pPr>
      <w:pStyle w:val="Encabezado"/>
    </w:pPr>
    <w:r>
      <w:rPr>
        <w:noProof/>
      </w:rPr>
      <w:drawing>
        <wp:anchor distT="0" distB="0" distL="114300" distR="114300" simplePos="0" relativeHeight="251658242" behindDoc="1" locked="0" layoutInCell="0" allowOverlap="1" wp14:anchorId="1078B412" wp14:editId="2FEAA9E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984875" cy="7745095"/>
          <wp:effectExtent l="0" t="0" r="0" b="0"/>
          <wp:wrapNone/>
          <wp:docPr id="3" name="WordPictureWatermark1230665688"/>
          <wp:cNvGraphicFramePr>
            <a:graphicFrameLocks xmlns:a="http://schemas.openxmlformats.org/drawingml/2006/main" noGrp="1" noChangeAspect="1" noResize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230665688"/>
                  <pic:cNvPicPr>
                    <a:picLocks noGrp="1" noRot="1" noChangeAspect="1" noResize="1" noEditPoints="1" noAdjustHandles="1" noChangeArrowheads="1" noChangeShapeType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4875" cy="7745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5FC36C6B" w:rsidR="00CB7A60" w:rsidRPr="005E74C5" w:rsidRDefault="00CB7A60" w:rsidP="00587BEA">
    <w:pPr>
      <w:pStyle w:val="Encabezado"/>
      <w:jc w:val="right"/>
      <w:rPr>
        <w:rFonts w:ascii="Arial Black" w:hAnsi="Arial Black"/>
        <w:b/>
        <w:color w:val="07BFBA"/>
      </w:rPr>
    </w:pPr>
    <w:r w:rsidRPr="005E74C5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B48EFC8" wp14:editId="5CBC9BA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463225550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900924208" name="Imagen 1" descr="Gráfico, Icono&#10;&#10;Descripción generada automáticamente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01179765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5992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B8A65AA" id="Grupo 2" o:spid="_x0000_s1026" style="position:absolute;margin-left:0;margin-top:0;width:611.7pt;height:96.65pt;z-index:-251658240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"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">
                <v:imagedata r:id="rId4" o:title="Gráfico, Icono&#10;&#10;Descripción generada automáticamente"/>
                <o:lock v:ext="edit" aspectratio="f"/>
              </v:shape>
              <v:shape id="Imagen 277445007" o:spid="_x0000_s1028" type="#_x0000_t75" style="position:absolute;left:7159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">
                <v:imagedata r:id="rId5" o:title="" croptop="1051f" cropbottom="1051f"/>
              </v:shape>
              <w10:wrap anchorx="page" anchory="page"/>
            </v:group>
          </w:pict>
        </mc:Fallback>
      </mc:AlternateContent>
    </w:r>
    <w:r w:rsidRPr="005E74C5">
      <w:rPr>
        <w:rFonts w:ascii="Arial Black" w:hAnsi="Arial Black"/>
        <w:b/>
        <w:color w:val="07BFBA"/>
      </w:rPr>
      <w:t>BOLETÍN DE INDICADOR</w:t>
    </w:r>
    <w:r w:rsidR="00636AEA">
      <w:rPr>
        <w:rFonts w:ascii="Arial Black" w:hAnsi="Arial Black"/>
        <w:b/>
        <w:color w:val="07BFBA"/>
      </w:rPr>
      <w:t xml:space="preserve"> 569/25</w:t>
    </w:r>
  </w:p>
  <w:p w14:paraId="1334067D" w14:textId="0A02B572" w:rsidR="00D64259" w:rsidRPr="005E74C5" w:rsidRDefault="00D64259" w:rsidP="00D64259">
    <w:pPr>
      <w:pStyle w:val="Encabezado"/>
      <w:spacing w:before="240"/>
      <w:jc w:val="right"/>
      <w:rPr>
        <w:noProof/>
        <w:color w:val="404040" w:themeColor="text1" w:themeTint="BF"/>
      </w:rPr>
    </w:pPr>
    <w:r w:rsidRPr="005E74C5">
      <w:rPr>
        <w:noProof/>
        <w:color w:val="404040" w:themeColor="text1" w:themeTint="BF"/>
      </w:rPr>
      <w:t xml:space="preserve">ENCUESTA </w:t>
    </w:r>
    <w:r w:rsidR="00CD3639" w:rsidRPr="005E74C5">
      <w:rPr>
        <w:noProof/>
        <w:color w:val="404040" w:themeColor="text1" w:themeTint="BF"/>
      </w:rPr>
      <w:t>NACIONAL</w:t>
    </w:r>
    <w:r w:rsidRPr="005E74C5">
      <w:rPr>
        <w:noProof/>
        <w:color w:val="404040" w:themeColor="text1" w:themeTint="BF"/>
      </w:rPr>
      <w:t xml:space="preserve"> DE</w:t>
    </w:r>
  </w:p>
  <w:p w14:paraId="4DE9A581" w14:textId="77777777" w:rsidR="00D64259" w:rsidRPr="005E74C5" w:rsidRDefault="00D64259" w:rsidP="00D64259">
    <w:pPr>
      <w:pStyle w:val="Encabezado"/>
      <w:jc w:val="right"/>
      <w:rPr>
        <w:noProof/>
        <w:color w:val="404040" w:themeColor="text1" w:themeTint="BF"/>
      </w:rPr>
    </w:pPr>
    <w:r w:rsidRPr="005E74C5">
      <w:rPr>
        <w:noProof/>
        <w:color w:val="404040" w:themeColor="text1" w:themeTint="BF"/>
      </w:rPr>
      <w:t>OCUPACIÓN Y EMPLEO (ENOE)</w:t>
    </w:r>
  </w:p>
  <w:p w14:paraId="177F1344" w14:textId="3C998FE0" w:rsidR="00D64259" w:rsidRPr="00097C41" w:rsidRDefault="00D64259" w:rsidP="00D64259">
    <w:pPr>
      <w:pStyle w:val="Encabezado"/>
      <w:jc w:val="right"/>
      <w:rPr>
        <w:b/>
        <w:color w:val="404040" w:themeColor="text1" w:themeTint="BF"/>
      </w:rPr>
    </w:pPr>
    <w:r>
      <w:rPr>
        <w:b/>
        <w:bCs/>
        <w:noProof/>
        <w:color w:val="404040" w:themeColor="text1" w:themeTint="BF"/>
      </w:rPr>
      <w:t xml:space="preserve">INDICADORES </w:t>
    </w:r>
    <w:r w:rsidR="005E74C5">
      <w:rPr>
        <w:b/>
        <w:bCs/>
        <w:noProof/>
        <w:color w:val="404040" w:themeColor="text1" w:themeTint="BF"/>
      </w:rPr>
      <w:t>DE OCUPACIÓN Y EMPLEO</w:t>
    </w:r>
  </w:p>
  <w:p w14:paraId="0112E389" w14:textId="004C0DFF" w:rsidR="00D64259" w:rsidRPr="00097C41" w:rsidRDefault="000F12BF" w:rsidP="00D64259">
    <w:pPr>
      <w:pStyle w:val="Encabezado"/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2</w:t>
    </w:r>
    <w:r w:rsidR="00C17530">
      <w:rPr>
        <w:bCs/>
        <w:color w:val="404040" w:themeColor="text1" w:themeTint="BF"/>
      </w:rPr>
      <w:t>8</w:t>
    </w:r>
    <w:r w:rsidR="005E74C5">
      <w:rPr>
        <w:bCs/>
        <w:color w:val="404040" w:themeColor="text1" w:themeTint="BF"/>
      </w:rPr>
      <w:t xml:space="preserve"> de </w:t>
    </w:r>
    <w:r w:rsidR="00C17530">
      <w:rPr>
        <w:bCs/>
        <w:color w:val="404040" w:themeColor="text1" w:themeTint="BF"/>
      </w:rPr>
      <w:t>octu</w:t>
    </w:r>
    <w:r w:rsidR="00F52463">
      <w:rPr>
        <w:bCs/>
        <w:color w:val="404040" w:themeColor="text1" w:themeTint="BF"/>
      </w:rPr>
      <w:t xml:space="preserve">bre </w:t>
    </w:r>
    <w:r w:rsidR="005E74C5">
      <w:rPr>
        <w:bCs/>
        <w:color w:val="404040" w:themeColor="text1" w:themeTint="BF"/>
      </w:rPr>
      <w:t>de 2025</w:t>
    </w:r>
  </w:p>
  <w:p w14:paraId="4CAFAB5A" w14:textId="083B89D2" w:rsidR="00D64259" w:rsidRPr="00097C41" w:rsidRDefault="00D64259" w:rsidP="00D64259">
    <w:pPr>
      <w:pStyle w:val="Encabezado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>
      <w:rPr>
        <w:bCs/>
        <w:color w:val="404040" w:themeColor="text1" w:themeTint="BF"/>
      </w:rPr>
      <w:t>1</w:t>
    </w:r>
    <w:r w:rsidR="00D54F5A">
      <w:rPr>
        <w:bCs/>
        <w:color w:val="404040" w:themeColor="text1" w:themeTint="BF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2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3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4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91373E"/>
    <w:multiLevelType w:val="hybridMultilevel"/>
    <w:tmpl w:val="FE9EB08E"/>
    <w:lvl w:ilvl="0" w:tplc="4C8E7354">
      <w:start w:val="1"/>
      <w:numFmt w:val="upperRoman"/>
      <w:lvlText w:val="%1."/>
      <w:lvlJc w:val="left"/>
      <w:pPr>
        <w:ind w:left="1080" w:hanging="720"/>
      </w:pPr>
      <w:rPr>
        <w:rFonts w:eastAsia="Times New Roman"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8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29" w15:restartNumberingAfterBreak="0">
    <w:nsid w:val="6F7B1904"/>
    <w:multiLevelType w:val="hybridMultilevel"/>
    <w:tmpl w:val="C7C695DA"/>
    <w:lvl w:ilvl="0" w:tplc="C6A2D250">
      <w:start w:val="872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2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3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4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1416441123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24368928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395161813">
    <w:abstractNumId w:val="8"/>
  </w:num>
  <w:num w:numId="4" w16cid:durableId="771587569">
    <w:abstractNumId w:val="11"/>
  </w:num>
  <w:num w:numId="5" w16cid:durableId="1859076557">
    <w:abstractNumId w:val="14"/>
  </w:num>
  <w:num w:numId="6" w16cid:durableId="1326664644">
    <w:abstractNumId w:val="6"/>
  </w:num>
  <w:num w:numId="7" w16cid:durableId="2041198178">
    <w:abstractNumId w:val="9"/>
  </w:num>
  <w:num w:numId="8" w16cid:durableId="96757556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147517721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211262656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93814402">
    <w:abstractNumId w:val="28"/>
  </w:num>
  <w:num w:numId="12" w16cid:durableId="863979639">
    <w:abstractNumId w:val="32"/>
  </w:num>
  <w:num w:numId="13" w16cid:durableId="554855405">
    <w:abstractNumId w:val="34"/>
  </w:num>
  <w:num w:numId="14" w16cid:durableId="492911630">
    <w:abstractNumId w:val="18"/>
  </w:num>
  <w:num w:numId="15" w16cid:durableId="1875455933">
    <w:abstractNumId w:val="15"/>
  </w:num>
  <w:num w:numId="16" w16cid:durableId="533546373">
    <w:abstractNumId w:val="24"/>
  </w:num>
  <w:num w:numId="17" w16cid:durableId="1610700389">
    <w:abstractNumId w:val="17"/>
  </w:num>
  <w:num w:numId="18" w16cid:durableId="349180824">
    <w:abstractNumId w:val="23"/>
  </w:num>
  <w:num w:numId="19" w16cid:durableId="884175263">
    <w:abstractNumId w:val="10"/>
  </w:num>
  <w:num w:numId="20" w16cid:durableId="2121485149">
    <w:abstractNumId w:val="0"/>
  </w:num>
  <w:num w:numId="21" w16cid:durableId="547226335">
    <w:abstractNumId w:val="16"/>
  </w:num>
  <w:num w:numId="22" w16cid:durableId="687367519">
    <w:abstractNumId w:val="5"/>
  </w:num>
  <w:num w:numId="23" w16cid:durableId="1453404035">
    <w:abstractNumId w:val="21"/>
  </w:num>
  <w:num w:numId="24" w16cid:durableId="1198666061">
    <w:abstractNumId w:val="19"/>
  </w:num>
  <w:num w:numId="25" w16cid:durableId="1945307918">
    <w:abstractNumId w:val="25"/>
  </w:num>
  <w:num w:numId="26" w16cid:durableId="1207832498">
    <w:abstractNumId w:val="30"/>
  </w:num>
  <w:num w:numId="27" w16cid:durableId="1046489320">
    <w:abstractNumId w:val="13"/>
  </w:num>
  <w:num w:numId="28" w16cid:durableId="305016854">
    <w:abstractNumId w:val="12"/>
  </w:num>
  <w:num w:numId="29" w16cid:durableId="189997694">
    <w:abstractNumId w:val="2"/>
  </w:num>
  <w:num w:numId="30" w16cid:durableId="35081877">
    <w:abstractNumId w:val="7"/>
  </w:num>
  <w:num w:numId="31" w16cid:durableId="1602493803">
    <w:abstractNumId w:val="22"/>
  </w:num>
  <w:num w:numId="32" w16cid:durableId="1933657597">
    <w:abstractNumId w:val="26"/>
  </w:num>
  <w:num w:numId="33" w16cid:durableId="564026624">
    <w:abstractNumId w:val="3"/>
  </w:num>
  <w:num w:numId="34" w16cid:durableId="498349570">
    <w:abstractNumId w:val="33"/>
  </w:num>
  <w:num w:numId="35" w16cid:durableId="1413044412">
    <w:abstractNumId w:val="31"/>
  </w:num>
  <w:num w:numId="36" w16cid:durableId="1423574138">
    <w:abstractNumId w:val="4"/>
  </w:num>
  <w:num w:numId="37" w16cid:durableId="1391998070">
    <w:abstractNumId w:val="27"/>
  </w:num>
  <w:num w:numId="38" w16cid:durableId="1495224551">
    <w:abstractNumId w:val="29"/>
  </w:num>
  <w:num w:numId="39" w16cid:durableId="61186309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pt-BR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378"/>
    <w:rsid w:val="0000043F"/>
    <w:rsid w:val="00000BEA"/>
    <w:rsid w:val="0000180F"/>
    <w:rsid w:val="00001898"/>
    <w:rsid w:val="00001FB3"/>
    <w:rsid w:val="00002466"/>
    <w:rsid w:val="00002605"/>
    <w:rsid w:val="00002665"/>
    <w:rsid w:val="000027BD"/>
    <w:rsid w:val="00002B26"/>
    <w:rsid w:val="00003119"/>
    <w:rsid w:val="0000316E"/>
    <w:rsid w:val="00003557"/>
    <w:rsid w:val="00003B70"/>
    <w:rsid w:val="00003BDE"/>
    <w:rsid w:val="00003C25"/>
    <w:rsid w:val="00003C68"/>
    <w:rsid w:val="00004291"/>
    <w:rsid w:val="000042CB"/>
    <w:rsid w:val="0000458A"/>
    <w:rsid w:val="00004D58"/>
    <w:rsid w:val="000050C6"/>
    <w:rsid w:val="00005940"/>
    <w:rsid w:val="00005EB0"/>
    <w:rsid w:val="00006B5A"/>
    <w:rsid w:val="00006C75"/>
    <w:rsid w:val="00006DE4"/>
    <w:rsid w:val="000076D4"/>
    <w:rsid w:val="000078B1"/>
    <w:rsid w:val="00007A1A"/>
    <w:rsid w:val="00010A59"/>
    <w:rsid w:val="000112A7"/>
    <w:rsid w:val="0001151F"/>
    <w:rsid w:val="00011840"/>
    <w:rsid w:val="00011AC0"/>
    <w:rsid w:val="00011BD3"/>
    <w:rsid w:val="00011F4D"/>
    <w:rsid w:val="00011FF3"/>
    <w:rsid w:val="0001200B"/>
    <w:rsid w:val="000121FA"/>
    <w:rsid w:val="00012278"/>
    <w:rsid w:val="00012485"/>
    <w:rsid w:val="00012A27"/>
    <w:rsid w:val="00012E16"/>
    <w:rsid w:val="00012E23"/>
    <w:rsid w:val="0001302A"/>
    <w:rsid w:val="000132A4"/>
    <w:rsid w:val="00013319"/>
    <w:rsid w:val="00013A9D"/>
    <w:rsid w:val="00013BF2"/>
    <w:rsid w:val="00013E55"/>
    <w:rsid w:val="0001447E"/>
    <w:rsid w:val="000144BA"/>
    <w:rsid w:val="000144ED"/>
    <w:rsid w:val="00014BA2"/>
    <w:rsid w:val="00014F0F"/>
    <w:rsid w:val="00014FBD"/>
    <w:rsid w:val="00015137"/>
    <w:rsid w:val="00015302"/>
    <w:rsid w:val="000159BA"/>
    <w:rsid w:val="00015A5A"/>
    <w:rsid w:val="0001643A"/>
    <w:rsid w:val="00016590"/>
    <w:rsid w:val="0001671D"/>
    <w:rsid w:val="0001686F"/>
    <w:rsid w:val="00016B4E"/>
    <w:rsid w:val="00016CD6"/>
    <w:rsid w:val="00016D3A"/>
    <w:rsid w:val="0001718D"/>
    <w:rsid w:val="000176AC"/>
    <w:rsid w:val="00017B51"/>
    <w:rsid w:val="00017DF3"/>
    <w:rsid w:val="00020C21"/>
    <w:rsid w:val="00021432"/>
    <w:rsid w:val="00021492"/>
    <w:rsid w:val="000216A3"/>
    <w:rsid w:val="00021926"/>
    <w:rsid w:val="00022563"/>
    <w:rsid w:val="000228C4"/>
    <w:rsid w:val="00022C2F"/>
    <w:rsid w:val="00022CA3"/>
    <w:rsid w:val="00025412"/>
    <w:rsid w:val="00025C28"/>
    <w:rsid w:val="00025DC8"/>
    <w:rsid w:val="000260EE"/>
    <w:rsid w:val="00026698"/>
    <w:rsid w:val="0002696A"/>
    <w:rsid w:val="000269A0"/>
    <w:rsid w:val="00026B3C"/>
    <w:rsid w:val="00026B52"/>
    <w:rsid w:val="00026F8D"/>
    <w:rsid w:val="000274DB"/>
    <w:rsid w:val="00027D1F"/>
    <w:rsid w:val="00027EBA"/>
    <w:rsid w:val="00030278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5E02"/>
    <w:rsid w:val="00036196"/>
    <w:rsid w:val="00036599"/>
    <w:rsid w:val="00036C11"/>
    <w:rsid w:val="00036D72"/>
    <w:rsid w:val="00037089"/>
    <w:rsid w:val="00037177"/>
    <w:rsid w:val="00037381"/>
    <w:rsid w:val="00037CC4"/>
    <w:rsid w:val="0004066E"/>
    <w:rsid w:val="00040766"/>
    <w:rsid w:val="000408E1"/>
    <w:rsid w:val="00040F75"/>
    <w:rsid w:val="00041142"/>
    <w:rsid w:val="00041BF9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5BC"/>
    <w:rsid w:val="0004596A"/>
    <w:rsid w:val="00045AF1"/>
    <w:rsid w:val="00045E9B"/>
    <w:rsid w:val="00046139"/>
    <w:rsid w:val="000465BF"/>
    <w:rsid w:val="000467F4"/>
    <w:rsid w:val="00046822"/>
    <w:rsid w:val="00046AB6"/>
    <w:rsid w:val="00046D06"/>
    <w:rsid w:val="000471CD"/>
    <w:rsid w:val="0004735D"/>
    <w:rsid w:val="0004744D"/>
    <w:rsid w:val="0004777C"/>
    <w:rsid w:val="000501E0"/>
    <w:rsid w:val="000502FC"/>
    <w:rsid w:val="000507D2"/>
    <w:rsid w:val="00050934"/>
    <w:rsid w:val="00050FB5"/>
    <w:rsid w:val="00051088"/>
    <w:rsid w:val="00051C72"/>
    <w:rsid w:val="00051D1C"/>
    <w:rsid w:val="00051D9E"/>
    <w:rsid w:val="00052784"/>
    <w:rsid w:val="00052E71"/>
    <w:rsid w:val="00052F04"/>
    <w:rsid w:val="00052F1E"/>
    <w:rsid w:val="0005356B"/>
    <w:rsid w:val="000535AC"/>
    <w:rsid w:val="000536D2"/>
    <w:rsid w:val="00053B2C"/>
    <w:rsid w:val="00053D27"/>
    <w:rsid w:val="00053E7E"/>
    <w:rsid w:val="00053EB7"/>
    <w:rsid w:val="00053FEE"/>
    <w:rsid w:val="0005410B"/>
    <w:rsid w:val="00054211"/>
    <w:rsid w:val="00054A4F"/>
    <w:rsid w:val="00054BE5"/>
    <w:rsid w:val="00055047"/>
    <w:rsid w:val="00055B54"/>
    <w:rsid w:val="00056182"/>
    <w:rsid w:val="000564C7"/>
    <w:rsid w:val="0005680F"/>
    <w:rsid w:val="00056860"/>
    <w:rsid w:val="00056F51"/>
    <w:rsid w:val="00056FE7"/>
    <w:rsid w:val="000571F5"/>
    <w:rsid w:val="000573F5"/>
    <w:rsid w:val="00057C00"/>
    <w:rsid w:val="00057F37"/>
    <w:rsid w:val="000602B0"/>
    <w:rsid w:val="000603C8"/>
    <w:rsid w:val="0006045B"/>
    <w:rsid w:val="0006056C"/>
    <w:rsid w:val="000606F7"/>
    <w:rsid w:val="00061436"/>
    <w:rsid w:val="0006228A"/>
    <w:rsid w:val="00063604"/>
    <w:rsid w:val="00063614"/>
    <w:rsid w:val="00063838"/>
    <w:rsid w:val="00063F17"/>
    <w:rsid w:val="0006433F"/>
    <w:rsid w:val="000646BA"/>
    <w:rsid w:val="00064B18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98F"/>
    <w:rsid w:val="00066EA7"/>
    <w:rsid w:val="00066EC3"/>
    <w:rsid w:val="00066F41"/>
    <w:rsid w:val="00067112"/>
    <w:rsid w:val="0006782D"/>
    <w:rsid w:val="00067FA0"/>
    <w:rsid w:val="00067FCA"/>
    <w:rsid w:val="0007012A"/>
    <w:rsid w:val="0007017F"/>
    <w:rsid w:val="00070431"/>
    <w:rsid w:val="00070669"/>
    <w:rsid w:val="000707FF"/>
    <w:rsid w:val="00070864"/>
    <w:rsid w:val="00070B07"/>
    <w:rsid w:val="00070CC5"/>
    <w:rsid w:val="00070D11"/>
    <w:rsid w:val="0007145A"/>
    <w:rsid w:val="00071715"/>
    <w:rsid w:val="00071AE9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48B1"/>
    <w:rsid w:val="000753EC"/>
    <w:rsid w:val="0007567F"/>
    <w:rsid w:val="000759EA"/>
    <w:rsid w:val="00075B3A"/>
    <w:rsid w:val="00075D7B"/>
    <w:rsid w:val="00075DEC"/>
    <w:rsid w:val="00075F80"/>
    <w:rsid w:val="00076234"/>
    <w:rsid w:val="000767F7"/>
    <w:rsid w:val="00076EE9"/>
    <w:rsid w:val="00077129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1E8D"/>
    <w:rsid w:val="00081F82"/>
    <w:rsid w:val="00082260"/>
    <w:rsid w:val="000826F7"/>
    <w:rsid w:val="00082AE3"/>
    <w:rsid w:val="00082BB1"/>
    <w:rsid w:val="00082F11"/>
    <w:rsid w:val="0008325D"/>
    <w:rsid w:val="000834DD"/>
    <w:rsid w:val="000834F9"/>
    <w:rsid w:val="000838EB"/>
    <w:rsid w:val="00083D7E"/>
    <w:rsid w:val="00083FB5"/>
    <w:rsid w:val="000843D7"/>
    <w:rsid w:val="00084687"/>
    <w:rsid w:val="00084A57"/>
    <w:rsid w:val="00084B97"/>
    <w:rsid w:val="00084BED"/>
    <w:rsid w:val="00084EDB"/>
    <w:rsid w:val="00084EFE"/>
    <w:rsid w:val="00084FF2"/>
    <w:rsid w:val="000850FA"/>
    <w:rsid w:val="0008524D"/>
    <w:rsid w:val="00085453"/>
    <w:rsid w:val="000856E9"/>
    <w:rsid w:val="00085778"/>
    <w:rsid w:val="000857E4"/>
    <w:rsid w:val="00085CF4"/>
    <w:rsid w:val="00085F5E"/>
    <w:rsid w:val="00086295"/>
    <w:rsid w:val="0008696B"/>
    <w:rsid w:val="00086EDE"/>
    <w:rsid w:val="000872A3"/>
    <w:rsid w:val="0008756B"/>
    <w:rsid w:val="00087C05"/>
    <w:rsid w:val="00087CFE"/>
    <w:rsid w:val="00087DB7"/>
    <w:rsid w:val="0009025D"/>
    <w:rsid w:val="00090963"/>
    <w:rsid w:val="00090B52"/>
    <w:rsid w:val="00090B9C"/>
    <w:rsid w:val="00090C83"/>
    <w:rsid w:val="00090D7B"/>
    <w:rsid w:val="00091474"/>
    <w:rsid w:val="000915F7"/>
    <w:rsid w:val="00091EEF"/>
    <w:rsid w:val="00092764"/>
    <w:rsid w:val="0009292F"/>
    <w:rsid w:val="00092C02"/>
    <w:rsid w:val="00092F23"/>
    <w:rsid w:val="00092F4C"/>
    <w:rsid w:val="00093338"/>
    <w:rsid w:val="000939F8"/>
    <w:rsid w:val="00093CD2"/>
    <w:rsid w:val="00093F70"/>
    <w:rsid w:val="0009421A"/>
    <w:rsid w:val="00094496"/>
    <w:rsid w:val="00094C27"/>
    <w:rsid w:val="000950E7"/>
    <w:rsid w:val="000951F6"/>
    <w:rsid w:val="00095360"/>
    <w:rsid w:val="000954A2"/>
    <w:rsid w:val="000955AA"/>
    <w:rsid w:val="00095781"/>
    <w:rsid w:val="000957BC"/>
    <w:rsid w:val="00095A6A"/>
    <w:rsid w:val="00095BAC"/>
    <w:rsid w:val="00095EA0"/>
    <w:rsid w:val="00096044"/>
    <w:rsid w:val="000961B5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CE9"/>
    <w:rsid w:val="000A0EF3"/>
    <w:rsid w:val="000A118A"/>
    <w:rsid w:val="000A1F9D"/>
    <w:rsid w:val="000A20EA"/>
    <w:rsid w:val="000A21D6"/>
    <w:rsid w:val="000A260D"/>
    <w:rsid w:val="000A2B4A"/>
    <w:rsid w:val="000A2F4F"/>
    <w:rsid w:val="000A31EF"/>
    <w:rsid w:val="000A3354"/>
    <w:rsid w:val="000A3733"/>
    <w:rsid w:val="000A43B0"/>
    <w:rsid w:val="000A45F0"/>
    <w:rsid w:val="000A4D4C"/>
    <w:rsid w:val="000A4FEA"/>
    <w:rsid w:val="000A52BC"/>
    <w:rsid w:val="000A53E6"/>
    <w:rsid w:val="000A5588"/>
    <w:rsid w:val="000A5727"/>
    <w:rsid w:val="000A574B"/>
    <w:rsid w:val="000A5B04"/>
    <w:rsid w:val="000A5E2A"/>
    <w:rsid w:val="000A6416"/>
    <w:rsid w:val="000A643B"/>
    <w:rsid w:val="000A682B"/>
    <w:rsid w:val="000A707A"/>
    <w:rsid w:val="000A70B6"/>
    <w:rsid w:val="000A78BA"/>
    <w:rsid w:val="000A7BB9"/>
    <w:rsid w:val="000B0710"/>
    <w:rsid w:val="000B0E46"/>
    <w:rsid w:val="000B0EF2"/>
    <w:rsid w:val="000B1790"/>
    <w:rsid w:val="000B1AE3"/>
    <w:rsid w:val="000B1C11"/>
    <w:rsid w:val="000B1D13"/>
    <w:rsid w:val="000B1D9D"/>
    <w:rsid w:val="000B268E"/>
    <w:rsid w:val="000B28EF"/>
    <w:rsid w:val="000B29B8"/>
    <w:rsid w:val="000B2A27"/>
    <w:rsid w:val="000B2F34"/>
    <w:rsid w:val="000B2FB3"/>
    <w:rsid w:val="000B380F"/>
    <w:rsid w:val="000B4292"/>
    <w:rsid w:val="000B46AD"/>
    <w:rsid w:val="000B4A42"/>
    <w:rsid w:val="000B4A6A"/>
    <w:rsid w:val="000B50FB"/>
    <w:rsid w:val="000B515D"/>
    <w:rsid w:val="000B5A74"/>
    <w:rsid w:val="000B5C4E"/>
    <w:rsid w:val="000B5FA3"/>
    <w:rsid w:val="000B6306"/>
    <w:rsid w:val="000B6AF6"/>
    <w:rsid w:val="000B7046"/>
    <w:rsid w:val="000B7FF2"/>
    <w:rsid w:val="000C00B7"/>
    <w:rsid w:val="000C1051"/>
    <w:rsid w:val="000C166C"/>
    <w:rsid w:val="000C1E67"/>
    <w:rsid w:val="000C1F04"/>
    <w:rsid w:val="000C2892"/>
    <w:rsid w:val="000C2B3C"/>
    <w:rsid w:val="000C2B94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B8E"/>
    <w:rsid w:val="000C5D0E"/>
    <w:rsid w:val="000C6081"/>
    <w:rsid w:val="000C60C9"/>
    <w:rsid w:val="000C6A4A"/>
    <w:rsid w:val="000C6AFD"/>
    <w:rsid w:val="000C702C"/>
    <w:rsid w:val="000D0631"/>
    <w:rsid w:val="000D06FA"/>
    <w:rsid w:val="000D0B60"/>
    <w:rsid w:val="000D0DDA"/>
    <w:rsid w:val="000D0ED5"/>
    <w:rsid w:val="000D113E"/>
    <w:rsid w:val="000D1169"/>
    <w:rsid w:val="000D12AE"/>
    <w:rsid w:val="000D15C5"/>
    <w:rsid w:val="000D1687"/>
    <w:rsid w:val="000D1DAF"/>
    <w:rsid w:val="000D25A4"/>
    <w:rsid w:val="000D28A5"/>
    <w:rsid w:val="000D31C1"/>
    <w:rsid w:val="000D34E6"/>
    <w:rsid w:val="000D359A"/>
    <w:rsid w:val="000D36B2"/>
    <w:rsid w:val="000D36BF"/>
    <w:rsid w:val="000D39C6"/>
    <w:rsid w:val="000D39FD"/>
    <w:rsid w:val="000D3E10"/>
    <w:rsid w:val="000D4833"/>
    <w:rsid w:val="000D49D2"/>
    <w:rsid w:val="000D4A88"/>
    <w:rsid w:val="000D4B01"/>
    <w:rsid w:val="000D4BBC"/>
    <w:rsid w:val="000D4D90"/>
    <w:rsid w:val="000D4E26"/>
    <w:rsid w:val="000D4F00"/>
    <w:rsid w:val="000D5000"/>
    <w:rsid w:val="000D5176"/>
    <w:rsid w:val="000D5504"/>
    <w:rsid w:val="000D5EDB"/>
    <w:rsid w:val="000D5FC3"/>
    <w:rsid w:val="000D69D6"/>
    <w:rsid w:val="000D6C0F"/>
    <w:rsid w:val="000D6F1E"/>
    <w:rsid w:val="000D7A95"/>
    <w:rsid w:val="000D7BBD"/>
    <w:rsid w:val="000D7D06"/>
    <w:rsid w:val="000E039A"/>
    <w:rsid w:val="000E03C0"/>
    <w:rsid w:val="000E0654"/>
    <w:rsid w:val="000E13AF"/>
    <w:rsid w:val="000E14AF"/>
    <w:rsid w:val="000E19B3"/>
    <w:rsid w:val="000E1CA2"/>
    <w:rsid w:val="000E28E2"/>
    <w:rsid w:val="000E2970"/>
    <w:rsid w:val="000E2B40"/>
    <w:rsid w:val="000E35A3"/>
    <w:rsid w:val="000E365E"/>
    <w:rsid w:val="000E369A"/>
    <w:rsid w:val="000E3CC1"/>
    <w:rsid w:val="000E49B2"/>
    <w:rsid w:val="000E5188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2BF"/>
    <w:rsid w:val="000F1A38"/>
    <w:rsid w:val="000F1DEB"/>
    <w:rsid w:val="000F1F7A"/>
    <w:rsid w:val="000F202E"/>
    <w:rsid w:val="000F2477"/>
    <w:rsid w:val="000F2BBA"/>
    <w:rsid w:val="000F3025"/>
    <w:rsid w:val="000F3491"/>
    <w:rsid w:val="000F3986"/>
    <w:rsid w:val="000F3C45"/>
    <w:rsid w:val="000F3DE6"/>
    <w:rsid w:val="000F4001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76"/>
    <w:rsid w:val="000F5C8B"/>
    <w:rsid w:val="000F64D7"/>
    <w:rsid w:val="000F69FA"/>
    <w:rsid w:val="000F7577"/>
    <w:rsid w:val="000F7974"/>
    <w:rsid w:val="000F7D35"/>
    <w:rsid w:val="000F7ECD"/>
    <w:rsid w:val="000F7F0E"/>
    <w:rsid w:val="000F7F38"/>
    <w:rsid w:val="000F7FB5"/>
    <w:rsid w:val="001000B6"/>
    <w:rsid w:val="00100317"/>
    <w:rsid w:val="001004C1"/>
    <w:rsid w:val="001004EE"/>
    <w:rsid w:val="001011EC"/>
    <w:rsid w:val="001017C1"/>
    <w:rsid w:val="00101A86"/>
    <w:rsid w:val="00101E92"/>
    <w:rsid w:val="00101F40"/>
    <w:rsid w:val="00102298"/>
    <w:rsid w:val="00102C79"/>
    <w:rsid w:val="00102EC2"/>
    <w:rsid w:val="001036B8"/>
    <w:rsid w:val="00103847"/>
    <w:rsid w:val="00103913"/>
    <w:rsid w:val="00103C12"/>
    <w:rsid w:val="00104EE3"/>
    <w:rsid w:val="00105234"/>
    <w:rsid w:val="00105316"/>
    <w:rsid w:val="00105369"/>
    <w:rsid w:val="001057E1"/>
    <w:rsid w:val="00105E16"/>
    <w:rsid w:val="00105E2B"/>
    <w:rsid w:val="0010619C"/>
    <w:rsid w:val="0010664D"/>
    <w:rsid w:val="00106A20"/>
    <w:rsid w:val="00106D16"/>
    <w:rsid w:val="00106F7B"/>
    <w:rsid w:val="00107339"/>
    <w:rsid w:val="00107B62"/>
    <w:rsid w:val="0011033A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0FE"/>
    <w:rsid w:val="00112688"/>
    <w:rsid w:val="00113348"/>
    <w:rsid w:val="00113404"/>
    <w:rsid w:val="001134B4"/>
    <w:rsid w:val="00113DE8"/>
    <w:rsid w:val="0011424C"/>
    <w:rsid w:val="0011437D"/>
    <w:rsid w:val="0011478A"/>
    <w:rsid w:val="001149C9"/>
    <w:rsid w:val="00114B56"/>
    <w:rsid w:val="00114B96"/>
    <w:rsid w:val="00114E47"/>
    <w:rsid w:val="00115123"/>
    <w:rsid w:val="00115423"/>
    <w:rsid w:val="00115A20"/>
    <w:rsid w:val="00115A3E"/>
    <w:rsid w:val="00115F66"/>
    <w:rsid w:val="0011623D"/>
    <w:rsid w:val="00116647"/>
    <w:rsid w:val="00116A85"/>
    <w:rsid w:val="00116CA9"/>
    <w:rsid w:val="00116F84"/>
    <w:rsid w:val="00116FA9"/>
    <w:rsid w:val="00117BB9"/>
    <w:rsid w:val="00117D38"/>
    <w:rsid w:val="00117D7A"/>
    <w:rsid w:val="001200B3"/>
    <w:rsid w:val="00120112"/>
    <w:rsid w:val="001201B0"/>
    <w:rsid w:val="00120240"/>
    <w:rsid w:val="0012060B"/>
    <w:rsid w:val="00120EA1"/>
    <w:rsid w:val="001214B2"/>
    <w:rsid w:val="00121789"/>
    <w:rsid w:val="0012181E"/>
    <w:rsid w:val="00121935"/>
    <w:rsid w:val="00121AC3"/>
    <w:rsid w:val="00121E86"/>
    <w:rsid w:val="00122048"/>
    <w:rsid w:val="0012273E"/>
    <w:rsid w:val="001228A0"/>
    <w:rsid w:val="00122B7D"/>
    <w:rsid w:val="00122DEA"/>
    <w:rsid w:val="0012317D"/>
    <w:rsid w:val="00123C48"/>
    <w:rsid w:val="00123EFF"/>
    <w:rsid w:val="001241F7"/>
    <w:rsid w:val="001242C8"/>
    <w:rsid w:val="00124D1A"/>
    <w:rsid w:val="001251AF"/>
    <w:rsid w:val="0012554D"/>
    <w:rsid w:val="00125654"/>
    <w:rsid w:val="00125819"/>
    <w:rsid w:val="00125D0D"/>
    <w:rsid w:val="00125D9D"/>
    <w:rsid w:val="00125DC1"/>
    <w:rsid w:val="0012638F"/>
    <w:rsid w:val="001263E8"/>
    <w:rsid w:val="00127810"/>
    <w:rsid w:val="0012798A"/>
    <w:rsid w:val="00127E7B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624"/>
    <w:rsid w:val="001328D2"/>
    <w:rsid w:val="001330CF"/>
    <w:rsid w:val="00133CE6"/>
    <w:rsid w:val="00134904"/>
    <w:rsid w:val="001349AB"/>
    <w:rsid w:val="00134F4E"/>
    <w:rsid w:val="00134FB0"/>
    <w:rsid w:val="001350AC"/>
    <w:rsid w:val="001351B6"/>
    <w:rsid w:val="001352EC"/>
    <w:rsid w:val="0013543B"/>
    <w:rsid w:val="0013555C"/>
    <w:rsid w:val="001355B5"/>
    <w:rsid w:val="00135A2E"/>
    <w:rsid w:val="00135E0B"/>
    <w:rsid w:val="00135ED1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2A6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18E"/>
    <w:rsid w:val="00142241"/>
    <w:rsid w:val="00142677"/>
    <w:rsid w:val="00142ADA"/>
    <w:rsid w:val="00142E09"/>
    <w:rsid w:val="0014377B"/>
    <w:rsid w:val="00143D3A"/>
    <w:rsid w:val="0014465E"/>
    <w:rsid w:val="00144D09"/>
    <w:rsid w:val="00145808"/>
    <w:rsid w:val="00145D4A"/>
    <w:rsid w:val="00145F65"/>
    <w:rsid w:val="001460E0"/>
    <w:rsid w:val="00146445"/>
    <w:rsid w:val="00146902"/>
    <w:rsid w:val="00146DFA"/>
    <w:rsid w:val="00147546"/>
    <w:rsid w:val="001475D0"/>
    <w:rsid w:val="00147979"/>
    <w:rsid w:val="00147B68"/>
    <w:rsid w:val="00147BB3"/>
    <w:rsid w:val="0015018D"/>
    <w:rsid w:val="0015021A"/>
    <w:rsid w:val="00150228"/>
    <w:rsid w:val="001502C3"/>
    <w:rsid w:val="001504E8"/>
    <w:rsid w:val="00150536"/>
    <w:rsid w:val="00151638"/>
    <w:rsid w:val="001516F4"/>
    <w:rsid w:val="00151ADE"/>
    <w:rsid w:val="001524E7"/>
    <w:rsid w:val="00152CF4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21D"/>
    <w:rsid w:val="001553D8"/>
    <w:rsid w:val="001557A9"/>
    <w:rsid w:val="00155878"/>
    <w:rsid w:val="0015599D"/>
    <w:rsid w:val="00155A36"/>
    <w:rsid w:val="001567FC"/>
    <w:rsid w:val="001569A5"/>
    <w:rsid w:val="001572AC"/>
    <w:rsid w:val="001573F1"/>
    <w:rsid w:val="0015755C"/>
    <w:rsid w:val="00157D0C"/>
    <w:rsid w:val="00157D8B"/>
    <w:rsid w:val="001600C9"/>
    <w:rsid w:val="00160308"/>
    <w:rsid w:val="001604E1"/>
    <w:rsid w:val="0016052B"/>
    <w:rsid w:val="001606B9"/>
    <w:rsid w:val="00160957"/>
    <w:rsid w:val="00160B56"/>
    <w:rsid w:val="001612D5"/>
    <w:rsid w:val="00161404"/>
    <w:rsid w:val="0016159C"/>
    <w:rsid w:val="00161654"/>
    <w:rsid w:val="00161833"/>
    <w:rsid w:val="00161AF9"/>
    <w:rsid w:val="00161C59"/>
    <w:rsid w:val="00161E62"/>
    <w:rsid w:val="00161F05"/>
    <w:rsid w:val="00162572"/>
    <w:rsid w:val="001626DA"/>
    <w:rsid w:val="00162797"/>
    <w:rsid w:val="00162A20"/>
    <w:rsid w:val="00162C49"/>
    <w:rsid w:val="00163025"/>
    <w:rsid w:val="0016321E"/>
    <w:rsid w:val="00163343"/>
    <w:rsid w:val="0016370B"/>
    <w:rsid w:val="00163B5B"/>
    <w:rsid w:val="00163DF6"/>
    <w:rsid w:val="00164860"/>
    <w:rsid w:val="0016487E"/>
    <w:rsid w:val="00164CD1"/>
    <w:rsid w:val="00165014"/>
    <w:rsid w:val="00165543"/>
    <w:rsid w:val="001655BD"/>
    <w:rsid w:val="00165810"/>
    <w:rsid w:val="00165A24"/>
    <w:rsid w:val="00165E36"/>
    <w:rsid w:val="0016614B"/>
    <w:rsid w:val="001665FD"/>
    <w:rsid w:val="00166662"/>
    <w:rsid w:val="0016686D"/>
    <w:rsid w:val="00166D6D"/>
    <w:rsid w:val="00166FB2"/>
    <w:rsid w:val="00167104"/>
    <w:rsid w:val="00167A72"/>
    <w:rsid w:val="0017080F"/>
    <w:rsid w:val="001708B5"/>
    <w:rsid w:val="00170972"/>
    <w:rsid w:val="00170BD4"/>
    <w:rsid w:val="001711E3"/>
    <w:rsid w:val="0017121E"/>
    <w:rsid w:val="00171F36"/>
    <w:rsid w:val="00172464"/>
    <w:rsid w:val="00172600"/>
    <w:rsid w:val="00172614"/>
    <w:rsid w:val="00172672"/>
    <w:rsid w:val="00172AA4"/>
    <w:rsid w:val="0017308E"/>
    <w:rsid w:val="00173309"/>
    <w:rsid w:val="001734C0"/>
    <w:rsid w:val="0017357E"/>
    <w:rsid w:val="001735A8"/>
    <w:rsid w:val="00173881"/>
    <w:rsid w:val="001740E5"/>
    <w:rsid w:val="001741F4"/>
    <w:rsid w:val="00174587"/>
    <w:rsid w:val="0017474C"/>
    <w:rsid w:val="00174783"/>
    <w:rsid w:val="00175753"/>
    <w:rsid w:val="001758FA"/>
    <w:rsid w:val="00175B27"/>
    <w:rsid w:val="00175CF4"/>
    <w:rsid w:val="00175EC5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78"/>
    <w:rsid w:val="00181F96"/>
    <w:rsid w:val="0018211C"/>
    <w:rsid w:val="001821F8"/>
    <w:rsid w:val="0018246A"/>
    <w:rsid w:val="00182CBE"/>
    <w:rsid w:val="00182EBE"/>
    <w:rsid w:val="0018303D"/>
    <w:rsid w:val="001831B3"/>
    <w:rsid w:val="00183335"/>
    <w:rsid w:val="0018334A"/>
    <w:rsid w:val="0018396A"/>
    <w:rsid w:val="00183EB1"/>
    <w:rsid w:val="001845FA"/>
    <w:rsid w:val="0018521A"/>
    <w:rsid w:val="0018522B"/>
    <w:rsid w:val="00185425"/>
    <w:rsid w:val="00185457"/>
    <w:rsid w:val="001854A8"/>
    <w:rsid w:val="001854BC"/>
    <w:rsid w:val="00185D40"/>
    <w:rsid w:val="00186378"/>
    <w:rsid w:val="00186C17"/>
    <w:rsid w:val="00187284"/>
    <w:rsid w:val="0018761A"/>
    <w:rsid w:val="0018787A"/>
    <w:rsid w:val="00187A73"/>
    <w:rsid w:val="00187D9B"/>
    <w:rsid w:val="00187FD1"/>
    <w:rsid w:val="00190180"/>
    <w:rsid w:val="001908C1"/>
    <w:rsid w:val="00190A43"/>
    <w:rsid w:val="00190D0B"/>
    <w:rsid w:val="001912FB"/>
    <w:rsid w:val="0019139A"/>
    <w:rsid w:val="00191608"/>
    <w:rsid w:val="00191664"/>
    <w:rsid w:val="00191854"/>
    <w:rsid w:val="00192065"/>
    <w:rsid w:val="00192C65"/>
    <w:rsid w:val="00194085"/>
    <w:rsid w:val="001941AA"/>
    <w:rsid w:val="00194500"/>
    <w:rsid w:val="001947DC"/>
    <w:rsid w:val="00194F73"/>
    <w:rsid w:val="001951D5"/>
    <w:rsid w:val="001952C4"/>
    <w:rsid w:val="00195EC2"/>
    <w:rsid w:val="00195F99"/>
    <w:rsid w:val="00196BF1"/>
    <w:rsid w:val="00197041"/>
    <w:rsid w:val="001974FD"/>
    <w:rsid w:val="00197625"/>
    <w:rsid w:val="00197F02"/>
    <w:rsid w:val="001A016C"/>
    <w:rsid w:val="001A0422"/>
    <w:rsid w:val="001A0BEE"/>
    <w:rsid w:val="001A102F"/>
    <w:rsid w:val="001A18CA"/>
    <w:rsid w:val="001A1A27"/>
    <w:rsid w:val="001A1A61"/>
    <w:rsid w:val="001A1ED0"/>
    <w:rsid w:val="001A1EFA"/>
    <w:rsid w:val="001A1FAC"/>
    <w:rsid w:val="001A1FC1"/>
    <w:rsid w:val="001A27EE"/>
    <w:rsid w:val="001A3003"/>
    <w:rsid w:val="001A35A6"/>
    <w:rsid w:val="001A368A"/>
    <w:rsid w:val="001A3963"/>
    <w:rsid w:val="001A3BD3"/>
    <w:rsid w:val="001A41DF"/>
    <w:rsid w:val="001A43F5"/>
    <w:rsid w:val="001A4B66"/>
    <w:rsid w:val="001A4CA5"/>
    <w:rsid w:val="001A4CEA"/>
    <w:rsid w:val="001A4E0E"/>
    <w:rsid w:val="001A4E8C"/>
    <w:rsid w:val="001A4EF7"/>
    <w:rsid w:val="001A4F6E"/>
    <w:rsid w:val="001A4F90"/>
    <w:rsid w:val="001A5843"/>
    <w:rsid w:val="001A5A21"/>
    <w:rsid w:val="001A5A62"/>
    <w:rsid w:val="001A5ABD"/>
    <w:rsid w:val="001A5CE0"/>
    <w:rsid w:val="001A5CF7"/>
    <w:rsid w:val="001A5D10"/>
    <w:rsid w:val="001A60E2"/>
    <w:rsid w:val="001A61F0"/>
    <w:rsid w:val="001A69F0"/>
    <w:rsid w:val="001A75E7"/>
    <w:rsid w:val="001A784D"/>
    <w:rsid w:val="001A79AA"/>
    <w:rsid w:val="001A7ACF"/>
    <w:rsid w:val="001A7C06"/>
    <w:rsid w:val="001A7C3B"/>
    <w:rsid w:val="001A7F95"/>
    <w:rsid w:val="001B07B0"/>
    <w:rsid w:val="001B0992"/>
    <w:rsid w:val="001B0AC4"/>
    <w:rsid w:val="001B0BAD"/>
    <w:rsid w:val="001B0E5B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F19"/>
    <w:rsid w:val="001B35B2"/>
    <w:rsid w:val="001B35ED"/>
    <w:rsid w:val="001B3633"/>
    <w:rsid w:val="001B369D"/>
    <w:rsid w:val="001B4355"/>
    <w:rsid w:val="001B450E"/>
    <w:rsid w:val="001B46DB"/>
    <w:rsid w:val="001B4F75"/>
    <w:rsid w:val="001B517A"/>
    <w:rsid w:val="001B54CF"/>
    <w:rsid w:val="001B576C"/>
    <w:rsid w:val="001B57D2"/>
    <w:rsid w:val="001B5DD7"/>
    <w:rsid w:val="001B5DDB"/>
    <w:rsid w:val="001B5EF2"/>
    <w:rsid w:val="001B62D3"/>
    <w:rsid w:val="001B64A5"/>
    <w:rsid w:val="001B6640"/>
    <w:rsid w:val="001B6905"/>
    <w:rsid w:val="001B7087"/>
    <w:rsid w:val="001B74F4"/>
    <w:rsid w:val="001B75DC"/>
    <w:rsid w:val="001B7B83"/>
    <w:rsid w:val="001C0136"/>
    <w:rsid w:val="001C0243"/>
    <w:rsid w:val="001C0A10"/>
    <w:rsid w:val="001C0A6E"/>
    <w:rsid w:val="001C0AD1"/>
    <w:rsid w:val="001C0BCC"/>
    <w:rsid w:val="001C117D"/>
    <w:rsid w:val="001C120F"/>
    <w:rsid w:val="001C146D"/>
    <w:rsid w:val="001C151F"/>
    <w:rsid w:val="001C1612"/>
    <w:rsid w:val="001C1773"/>
    <w:rsid w:val="001C1F9C"/>
    <w:rsid w:val="001C226A"/>
    <w:rsid w:val="001C236E"/>
    <w:rsid w:val="001C29E7"/>
    <w:rsid w:val="001C3119"/>
    <w:rsid w:val="001C32C6"/>
    <w:rsid w:val="001C3E2D"/>
    <w:rsid w:val="001C41A9"/>
    <w:rsid w:val="001C48C7"/>
    <w:rsid w:val="001C4A9E"/>
    <w:rsid w:val="001C57D9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C7FD4"/>
    <w:rsid w:val="001D0068"/>
    <w:rsid w:val="001D01C6"/>
    <w:rsid w:val="001D0240"/>
    <w:rsid w:val="001D092F"/>
    <w:rsid w:val="001D1AEF"/>
    <w:rsid w:val="001D244E"/>
    <w:rsid w:val="001D24F1"/>
    <w:rsid w:val="001D286C"/>
    <w:rsid w:val="001D3031"/>
    <w:rsid w:val="001D33B8"/>
    <w:rsid w:val="001D3673"/>
    <w:rsid w:val="001D3897"/>
    <w:rsid w:val="001D3AD1"/>
    <w:rsid w:val="001D45D2"/>
    <w:rsid w:val="001D478B"/>
    <w:rsid w:val="001D4816"/>
    <w:rsid w:val="001D4970"/>
    <w:rsid w:val="001D562C"/>
    <w:rsid w:val="001D5EF9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E00CD"/>
    <w:rsid w:val="001E0360"/>
    <w:rsid w:val="001E075F"/>
    <w:rsid w:val="001E07E8"/>
    <w:rsid w:val="001E0933"/>
    <w:rsid w:val="001E0E13"/>
    <w:rsid w:val="001E1399"/>
    <w:rsid w:val="001E14CB"/>
    <w:rsid w:val="001E14E8"/>
    <w:rsid w:val="001E1627"/>
    <w:rsid w:val="001E18BD"/>
    <w:rsid w:val="001E19FC"/>
    <w:rsid w:val="001E1A7C"/>
    <w:rsid w:val="001E1DBA"/>
    <w:rsid w:val="001E1EF2"/>
    <w:rsid w:val="001E290B"/>
    <w:rsid w:val="001E29FD"/>
    <w:rsid w:val="001E2F79"/>
    <w:rsid w:val="001E385F"/>
    <w:rsid w:val="001E39E4"/>
    <w:rsid w:val="001E44A9"/>
    <w:rsid w:val="001E45E7"/>
    <w:rsid w:val="001E490C"/>
    <w:rsid w:val="001E498A"/>
    <w:rsid w:val="001E4B87"/>
    <w:rsid w:val="001E4C68"/>
    <w:rsid w:val="001E50FD"/>
    <w:rsid w:val="001E52B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29B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5A7"/>
    <w:rsid w:val="001F3696"/>
    <w:rsid w:val="001F3EA0"/>
    <w:rsid w:val="001F3F85"/>
    <w:rsid w:val="001F420C"/>
    <w:rsid w:val="001F42FF"/>
    <w:rsid w:val="001F44B4"/>
    <w:rsid w:val="001F44D3"/>
    <w:rsid w:val="001F4510"/>
    <w:rsid w:val="001F476C"/>
    <w:rsid w:val="001F4B11"/>
    <w:rsid w:val="001F4BA5"/>
    <w:rsid w:val="001F58D3"/>
    <w:rsid w:val="001F59C6"/>
    <w:rsid w:val="001F59CB"/>
    <w:rsid w:val="001F60DA"/>
    <w:rsid w:val="001F645D"/>
    <w:rsid w:val="001F65A4"/>
    <w:rsid w:val="001F65E0"/>
    <w:rsid w:val="001F6B53"/>
    <w:rsid w:val="001F6C7E"/>
    <w:rsid w:val="001F6EE3"/>
    <w:rsid w:val="001F7362"/>
    <w:rsid w:val="001F7AE9"/>
    <w:rsid w:val="001F7CBF"/>
    <w:rsid w:val="001F7CFD"/>
    <w:rsid w:val="002004C2"/>
    <w:rsid w:val="0020084F"/>
    <w:rsid w:val="00201171"/>
    <w:rsid w:val="002011D5"/>
    <w:rsid w:val="00201C2D"/>
    <w:rsid w:val="0020233B"/>
    <w:rsid w:val="002025F9"/>
    <w:rsid w:val="002026A7"/>
    <w:rsid w:val="00202DBB"/>
    <w:rsid w:val="00202E6B"/>
    <w:rsid w:val="00203367"/>
    <w:rsid w:val="00203C06"/>
    <w:rsid w:val="00204438"/>
    <w:rsid w:val="00204508"/>
    <w:rsid w:val="00204A44"/>
    <w:rsid w:val="00204BFC"/>
    <w:rsid w:val="00204CBE"/>
    <w:rsid w:val="00204F6E"/>
    <w:rsid w:val="002054AD"/>
    <w:rsid w:val="00206147"/>
    <w:rsid w:val="002064F3"/>
    <w:rsid w:val="002069A8"/>
    <w:rsid w:val="00206B2B"/>
    <w:rsid w:val="00206C70"/>
    <w:rsid w:val="00206EE7"/>
    <w:rsid w:val="00206FCE"/>
    <w:rsid w:val="002073AE"/>
    <w:rsid w:val="0020789A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247"/>
    <w:rsid w:val="00213773"/>
    <w:rsid w:val="00213B0E"/>
    <w:rsid w:val="00213CBC"/>
    <w:rsid w:val="002141FB"/>
    <w:rsid w:val="00214447"/>
    <w:rsid w:val="002144BE"/>
    <w:rsid w:val="002146CA"/>
    <w:rsid w:val="002147D6"/>
    <w:rsid w:val="00214A2A"/>
    <w:rsid w:val="00214BEB"/>
    <w:rsid w:val="00215324"/>
    <w:rsid w:val="002154C2"/>
    <w:rsid w:val="0021575B"/>
    <w:rsid w:val="00215783"/>
    <w:rsid w:val="00215C27"/>
    <w:rsid w:val="00215C40"/>
    <w:rsid w:val="00216145"/>
    <w:rsid w:val="0021637B"/>
    <w:rsid w:val="002163DD"/>
    <w:rsid w:val="0021644A"/>
    <w:rsid w:val="0021657C"/>
    <w:rsid w:val="0021669B"/>
    <w:rsid w:val="002166C7"/>
    <w:rsid w:val="00216876"/>
    <w:rsid w:val="002168C9"/>
    <w:rsid w:val="00216D68"/>
    <w:rsid w:val="00217451"/>
    <w:rsid w:val="0021763F"/>
    <w:rsid w:val="00217DED"/>
    <w:rsid w:val="002200D2"/>
    <w:rsid w:val="0022018A"/>
    <w:rsid w:val="002209FB"/>
    <w:rsid w:val="00220ADA"/>
    <w:rsid w:val="00220B7B"/>
    <w:rsid w:val="0022145D"/>
    <w:rsid w:val="0022180E"/>
    <w:rsid w:val="00221B60"/>
    <w:rsid w:val="00221D8B"/>
    <w:rsid w:val="002220BA"/>
    <w:rsid w:val="00222546"/>
    <w:rsid w:val="00222663"/>
    <w:rsid w:val="00222796"/>
    <w:rsid w:val="002227B3"/>
    <w:rsid w:val="002227F5"/>
    <w:rsid w:val="00222CE3"/>
    <w:rsid w:val="002235D7"/>
    <w:rsid w:val="002239C4"/>
    <w:rsid w:val="00224548"/>
    <w:rsid w:val="00224617"/>
    <w:rsid w:val="002253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04"/>
    <w:rsid w:val="00226B17"/>
    <w:rsid w:val="0022712B"/>
    <w:rsid w:val="002273DB"/>
    <w:rsid w:val="0022740B"/>
    <w:rsid w:val="002276A4"/>
    <w:rsid w:val="00227843"/>
    <w:rsid w:val="00227A99"/>
    <w:rsid w:val="00227C8B"/>
    <w:rsid w:val="0023047B"/>
    <w:rsid w:val="00230623"/>
    <w:rsid w:val="002308AB"/>
    <w:rsid w:val="00230A44"/>
    <w:rsid w:val="00230A52"/>
    <w:rsid w:val="00230C46"/>
    <w:rsid w:val="00230FA5"/>
    <w:rsid w:val="00231131"/>
    <w:rsid w:val="0023170E"/>
    <w:rsid w:val="00231839"/>
    <w:rsid w:val="00232371"/>
    <w:rsid w:val="00232423"/>
    <w:rsid w:val="0023262B"/>
    <w:rsid w:val="00232A4E"/>
    <w:rsid w:val="0023307F"/>
    <w:rsid w:val="00233822"/>
    <w:rsid w:val="00233A7D"/>
    <w:rsid w:val="00233B23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480"/>
    <w:rsid w:val="00235AD3"/>
    <w:rsid w:val="00235BFD"/>
    <w:rsid w:val="00235C64"/>
    <w:rsid w:val="0023658F"/>
    <w:rsid w:val="00236872"/>
    <w:rsid w:val="00236890"/>
    <w:rsid w:val="002368C0"/>
    <w:rsid w:val="00236AA1"/>
    <w:rsid w:val="00236AC0"/>
    <w:rsid w:val="00236CC2"/>
    <w:rsid w:val="00236CDE"/>
    <w:rsid w:val="00236E9E"/>
    <w:rsid w:val="0023763A"/>
    <w:rsid w:val="00237D7D"/>
    <w:rsid w:val="002404D1"/>
    <w:rsid w:val="002405C8"/>
    <w:rsid w:val="00240ECB"/>
    <w:rsid w:val="00241586"/>
    <w:rsid w:val="002415DA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99"/>
    <w:rsid w:val="00243AC5"/>
    <w:rsid w:val="00243E34"/>
    <w:rsid w:val="00243F11"/>
    <w:rsid w:val="0024405D"/>
    <w:rsid w:val="00244317"/>
    <w:rsid w:val="00244337"/>
    <w:rsid w:val="00244516"/>
    <w:rsid w:val="00244745"/>
    <w:rsid w:val="00244A0C"/>
    <w:rsid w:val="00244CF8"/>
    <w:rsid w:val="002454F0"/>
    <w:rsid w:val="002456C9"/>
    <w:rsid w:val="002456FB"/>
    <w:rsid w:val="00245921"/>
    <w:rsid w:val="00245A0F"/>
    <w:rsid w:val="00245B9E"/>
    <w:rsid w:val="00245E03"/>
    <w:rsid w:val="002465AC"/>
    <w:rsid w:val="002465EC"/>
    <w:rsid w:val="00246614"/>
    <w:rsid w:val="00246907"/>
    <w:rsid w:val="00246A09"/>
    <w:rsid w:val="00246A93"/>
    <w:rsid w:val="00246C0E"/>
    <w:rsid w:val="00246C85"/>
    <w:rsid w:val="00246D72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46F"/>
    <w:rsid w:val="00256584"/>
    <w:rsid w:val="00256BBC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57EE7"/>
    <w:rsid w:val="002604FD"/>
    <w:rsid w:val="00260F56"/>
    <w:rsid w:val="002610D8"/>
    <w:rsid w:val="00261A6C"/>
    <w:rsid w:val="00261AB2"/>
    <w:rsid w:val="002629E2"/>
    <w:rsid w:val="00262BA8"/>
    <w:rsid w:val="00262BC8"/>
    <w:rsid w:val="00262C25"/>
    <w:rsid w:val="002633CF"/>
    <w:rsid w:val="002636D4"/>
    <w:rsid w:val="00264163"/>
    <w:rsid w:val="002641D9"/>
    <w:rsid w:val="002643C5"/>
    <w:rsid w:val="00264917"/>
    <w:rsid w:val="00264D97"/>
    <w:rsid w:val="0026501F"/>
    <w:rsid w:val="002651EC"/>
    <w:rsid w:val="00265DC2"/>
    <w:rsid w:val="002660A9"/>
    <w:rsid w:val="0026638C"/>
    <w:rsid w:val="00266F00"/>
    <w:rsid w:val="002670EF"/>
    <w:rsid w:val="002671A2"/>
    <w:rsid w:val="00267470"/>
    <w:rsid w:val="00267A38"/>
    <w:rsid w:val="00267EE2"/>
    <w:rsid w:val="00267F5F"/>
    <w:rsid w:val="002702F4"/>
    <w:rsid w:val="0027085E"/>
    <w:rsid w:val="00270965"/>
    <w:rsid w:val="00270A01"/>
    <w:rsid w:val="00270EC6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46F"/>
    <w:rsid w:val="0027475A"/>
    <w:rsid w:val="00274E9A"/>
    <w:rsid w:val="00274F5F"/>
    <w:rsid w:val="002751F4"/>
    <w:rsid w:val="0027559C"/>
    <w:rsid w:val="00275B38"/>
    <w:rsid w:val="00275F56"/>
    <w:rsid w:val="002765B7"/>
    <w:rsid w:val="00276C91"/>
    <w:rsid w:val="00276EAA"/>
    <w:rsid w:val="0027735F"/>
    <w:rsid w:val="00277713"/>
    <w:rsid w:val="00277DBC"/>
    <w:rsid w:val="00277F64"/>
    <w:rsid w:val="00280550"/>
    <w:rsid w:val="00280B73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9E4"/>
    <w:rsid w:val="00282B3E"/>
    <w:rsid w:val="00282C1F"/>
    <w:rsid w:val="00282C6C"/>
    <w:rsid w:val="00283B7F"/>
    <w:rsid w:val="00283D97"/>
    <w:rsid w:val="0028423A"/>
    <w:rsid w:val="0028468D"/>
    <w:rsid w:val="0028470C"/>
    <w:rsid w:val="00284880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514"/>
    <w:rsid w:val="0028791B"/>
    <w:rsid w:val="00287C57"/>
    <w:rsid w:val="00287E44"/>
    <w:rsid w:val="00287F21"/>
    <w:rsid w:val="00287F79"/>
    <w:rsid w:val="00290044"/>
    <w:rsid w:val="002900A9"/>
    <w:rsid w:val="00290C43"/>
    <w:rsid w:val="00290C90"/>
    <w:rsid w:val="00291260"/>
    <w:rsid w:val="002916DB"/>
    <w:rsid w:val="0029190A"/>
    <w:rsid w:val="00291F18"/>
    <w:rsid w:val="00292220"/>
    <w:rsid w:val="00293047"/>
    <w:rsid w:val="00293271"/>
    <w:rsid w:val="00293422"/>
    <w:rsid w:val="00293587"/>
    <w:rsid w:val="00293896"/>
    <w:rsid w:val="002938B2"/>
    <w:rsid w:val="00293C05"/>
    <w:rsid w:val="00293C63"/>
    <w:rsid w:val="00293D08"/>
    <w:rsid w:val="00293ED1"/>
    <w:rsid w:val="00294214"/>
    <w:rsid w:val="002945E0"/>
    <w:rsid w:val="002949F6"/>
    <w:rsid w:val="00294A06"/>
    <w:rsid w:val="00294FFB"/>
    <w:rsid w:val="0029504C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40"/>
    <w:rsid w:val="002A2D66"/>
    <w:rsid w:val="002A32FC"/>
    <w:rsid w:val="002A4206"/>
    <w:rsid w:val="002A428E"/>
    <w:rsid w:val="002A432F"/>
    <w:rsid w:val="002A46FA"/>
    <w:rsid w:val="002A48E7"/>
    <w:rsid w:val="002A4916"/>
    <w:rsid w:val="002A5227"/>
    <w:rsid w:val="002A53C5"/>
    <w:rsid w:val="002A576C"/>
    <w:rsid w:val="002A57BC"/>
    <w:rsid w:val="002A581C"/>
    <w:rsid w:val="002A644D"/>
    <w:rsid w:val="002A66CA"/>
    <w:rsid w:val="002A6907"/>
    <w:rsid w:val="002B0056"/>
    <w:rsid w:val="002B00FE"/>
    <w:rsid w:val="002B0E27"/>
    <w:rsid w:val="002B10B6"/>
    <w:rsid w:val="002B10D3"/>
    <w:rsid w:val="002B1113"/>
    <w:rsid w:val="002B1867"/>
    <w:rsid w:val="002B1AF0"/>
    <w:rsid w:val="002B1BD1"/>
    <w:rsid w:val="002B1EA3"/>
    <w:rsid w:val="002B2195"/>
    <w:rsid w:val="002B23CC"/>
    <w:rsid w:val="002B2A55"/>
    <w:rsid w:val="002B2DA9"/>
    <w:rsid w:val="002B30C8"/>
    <w:rsid w:val="002B3189"/>
    <w:rsid w:val="002B31FA"/>
    <w:rsid w:val="002B33D5"/>
    <w:rsid w:val="002B3434"/>
    <w:rsid w:val="002B3A06"/>
    <w:rsid w:val="002B4552"/>
    <w:rsid w:val="002B4C84"/>
    <w:rsid w:val="002B4E79"/>
    <w:rsid w:val="002B535D"/>
    <w:rsid w:val="002B55DA"/>
    <w:rsid w:val="002B5746"/>
    <w:rsid w:val="002B5F21"/>
    <w:rsid w:val="002B63D3"/>
    <w:rsid w:val="002B6815"/>
    <w:rsid w:val="002B6AB1"/>
    <w:rsid w:val="002B6F53"/>
    <w:rsid w:val="002B71D1"/>
    <w:rsid w:val="002B731A"/>
    <w:rsid w:val="002B78CF"/>
    <w:rsid w:val="002B79C4"/>
    <w:rsid w:val="002B7ECC"/>
    <w:rsid w:val="002C0144"/>
    <w:rsid w:val="002C0517"/>
    <w:rsid w:val="002C0CAC"/>
    <w:rsid w:val="002C100D"/>
    <w:rsid w:val="002C1475"/>
    <w:rsid w:val="002C1F28"/>
    <w:rsid w:val="002C23CF"/>
    <w:rsid w:val="002C254B"/>
    <w:rsid w:val="002C25DE"/>
    <w:rsid w:val="002C27E8"/>
    <w:rsid w:val="002C280A"/>
    <w:rsid w:val="002C2ACB"/>
    <w:rsid w:val="002C2F60"/>
    <w:rsid w:val="002C373F"/>
    <w:rsid w:val="002C3FD3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3E9"/>
    <w:rsid w:val="002D06A5"/>
    <w:rsid w:val="002D0E7A"/>
    <w:rsid w:val="002D155B"/>
    <w:rsid w:val="002D1AD3"/>
    <w:rsid w:val="002D2BFB"/>
    <w:rsid w:val="002D40A5"/>
    <w:rsid w:val="002D4757"/>
    <w:rsid w:val="002D47E5"/>
    <w:rsid w:val="002D48E1"/>
    <w:rsid w:val="002D4DF7"/>
    <w:rsid w:val="002D5847"/>
    <w:rsid w:val="002D5C2A"/>
    <w:rsid w:val="002D5CE3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1A4"/>
    <w:rsid w:val="002E1DF4"/>
    <w:rsid w:val="002E24A8"/>
    <w:rsid w:val="002E2C3B"/>
    <w:rsid w:val="002E2DDA"/>
    <w:rsid w:val="002E2DF1"/>
    <w:rsid w:val="002E2FE6"/>
    <w:rsid w:val="002E3C37"/>
    <w:rsid w:val="002E3CD0"/>
    <w:rsid w:val="002E4306"/>
    <w:rsid w:val="002E47FF"/>
    <w:rsid w:val="002E4BA7"/>
    <w:rsid w:val="002E4D3D"/>
    <w:rsid w:val="002E4DD1"/>
    <w:rsid w:val="002E5CA7"/>
    <w:rsid w:val="002E5F84"/>
    <w:rsid w:val="002E6377"/>
    <w:rsid w:val="002E64C3"/>
    <w:rsid w:val="002E668B"/>
    <w:rsid w:val="002E6E28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0479"/>
    <w:rsid w:val="002F0539"/>
    <w:rsid w:val="002F0FA8"/>
    <w:rsid w:val="002F10E7"/>
    <w:rsid w:val="002F11F9"/>
    <w:rsid w:val="002F1274"/>
    <w:rsid w:val="002F13E0"/>
    <w:rsid w:val="002F16CB"/>
    <w:rsid w:val="002F1742"/>
    <w:rsid w:val="002F197C"/>
    <w:rsid w:val="002F1AB0"/>
    <w:rsid w:val="002F20E5"/>
    <w:rsid w:val="002F226A"/>
    <w:rsid w:val="002F2318"/>
    <w:rsid w:val="002F238B"/>
    <w:rsid w:val="002F2626"/>
    <w:rsid w:val="002F2799"/>
    <w:rsid w:val="002F3038"/>
    <w:rsid w:val="002F3739"/>
    <w:rsid w:val="002F3B1E"/>
    <w:rsid w:val="002F3C64"/>
    <w:rsid w:val="002F4431"/>
    <w:rsid w:val="002F4687"/>
    <w:rsid w:val="002F47E7"/>
    <w:rsid w:val="002F4DD6"/>
    <w:rsid w:val="002F510D"/>
    <w:rsid w:val="002F5463"/>
    <w:rsid w:val="002F5F61"/>
    <w:rsid w:val="002F61C4"/>
    <w:rsid w:val="002F63E6"/>
    <w:rsid w:val="002F6837"/>
    <w:rsid w:val="002F6BC5"/>
    <w:rsid w:val="002F794D"/>
    <w:rsid w:val="00300081"/>
    <w:rsid w:val="0030023E"/>
    <w:rsid w:val="0030049B"/>
    <w:rsid w:val="0030059B"/>
    <w:rsid w:val="00300812"/>
    <w:rsid w:val="0030094D"/>
    <w:rsid w:val="00300D44"/>
    <w:rsid w:val="00300F6A"/>
    <w:rsid w:val="00300FC5"/>
    <w:rsid w:val="00301277"/>
    <w:rsid w:val="00301336"/>
    <w:rsid w:val="00301550"/>
    <w:rsid w:val="00301837"/>
    <w:rsid w:val="003019CD"/>
    <w:rsid w:val="00301AA8"/>
    <w:rsid w:val="00302DA3"/>
    <w:rsid w:val="0030341B"/>
    <w:rsid w:val="003034D2"/>
    <w:rsid w:val="0030373E"/>
    <w:rsid w:val="0030374C"/>
    <w:rsid w:val="00303A1B"/>
    <w:rsid w:val="003045BE"/>
    <w:rsid w:val="00304BF9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0E7"/>
    <w:rsid w:val="0030735A"/>
    <w:rsid w:val="0030759B"/>
    <w:rsid w:val="003076C4"/>
    <w:rsid w:val="003079A6"/>
    <w:rsid w:val="00307C72"/>
    <w:rsid w:val="003106C8"/>
    <w:rsid w:val="00310E3F"/>
    <w:rsid w:val="00311270"/>
    <w:rsid w:val="003115B6"/>
    <w:rsid w:val="0031175D"/>
    <w:rsid w:val="00311800"/>
    <w:rsid w:val="003119DD"/>
    <w:rsid w:val="00312297"/>
    <w:rsid w:val="003124C8"/>
    <w:rsid w:val="00313367"/>
    <w:rsid w:val="0031354F"/>
    <w:rsid w:val="00314420"/>
    <w:rsid w:val="00314614"/>
    <w:rsid w:val="00314739"/>
    <w:rsid w:val="00314773"/>
    <w:rsid w:val="003149C2"/>
    <w:rsid w:val="00314ABA"/>
    <w:rsid w:val="00314F8A"/>
    <w:rsid w:val="003151F3"/>
    <w:rsid w:val="003152FA"/>
    <w:rsid w:val="003154DB"/>
    <w:rsid w:val="003156BC"/>
    <w:rsid w:val="00316198"/>
    <w:rsid w:val="00316779"/>
    <w:rsid w:val="00316A45"/>
    <w:rsid w:val="00316C18"/>
    <w:rsid w:val="00316C5F"/>
    <w:rsid w:val="00316C7C"/>
    <w:rsid w:val="00317AB7"/>
    <w:rsid w:val="00317ABC"/>
    <w:rsid w:val="00317DA5"/>
    <w:rsid w:val="003201D0"/>
    <w:rsid w:val="003205E0"/>
    <w:rsid w:val="00321386"/>
    <w:rsid w:val="00321788"/>
    <w:rsid w:val="00321848"/>
    <w:rsid w:val="00321AB3"/>
    <w:rsid w:val="00321AF7"/>
    <w:rsid w:val="00321CB3"/>
    <w:rsid w:val="00322341"/>
    <w:rsid w:val="00322F33"/>
    <w:rsid w:val="0032345B"/>
    <w:rsid w:val="003235FE"/>
    <w:rsid w:val="00324B2D"/>
    <w:rsid w:val="00324D51"/>
    <w:rsid w:val="00324FF5"/>
    <w:rsid w:val="0032513B"/>
    <w:rsid w:val="003256A0"/>
    <w:rsid w:val="00325BAB"/>
    <w:rsid w:val="003261B4"/>
    <w:rsid w:val="003265DE"/>
    <w:rsid w:val="00326A08"/>
    <w:rsid w:val="003273D2"/>
    <w:rsid w:val="003275D6"/>
    <w:rsid w:val="0032761B"/>
    <w:rsid w:val="0032767E"/>
    <w:rsid w:val="003276D1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4D7"/>
    <w:rsid w:val="00331659"/>
    <w:rsid w:val="0033180F"/>
    <w:rsid w:val="003319C5"/>
    <w:rsid w:val="00331A0E"/>
    <w:rsid w:val="00331A58"/>
    <w:rsid w:val="003320F9"/>
    <w:rsid w:val="0033215E"/>
    <w:rsid w:val="003327BD"/>
    <w:rsid w:val="00332CD4"/>
    <w:rsid w:val="003338EB"/>
    <w:rsid w:val="00333D21"/>
    <w:rsid w:val="00333F6B"/>
    <w:rsid w:val="003340E5"/>
    <w:rsid w:val="00334446"/>
    <w:rsid w:val="0033444C"/>
    <w:rsid w:val="003346D1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14F1"/>
    <w:rsid w:val="003421A3"/>
    <w:rsid w:val="00342545"/>
    <w:rsid w:val="00342559"/>
    <w:rsid w:val="00342D1A"/>
    <w:rsid w:val="0034339B"/>
    <w:rsid w:val="00343860"/>
    <w:rsid w:val="00343AB5"/>
    <w:rsid w:val="00343B84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35C"/>
    <w:rsid w:val="00346579"/>
    <w:rsid w:val="0034673B"/>
    <w:rsid w:val="00346C50"/>
    <w:rsid w:val="003474B3"/>
    <w:rsid w:val="003475BA"/>
    <w:rsid w:val="003479B3"/>
    <w:rsid w:val="00347A1B"/>
    <w:rsid w:val="00347B6A"/>
    <w:rsid w:val="00347CA3"/>
    <w:rsid w:val="00347F9F"/>
    <w:rsid w:val="0035064A"/>
    <w:rsid w:val="00351032"/>
    <w:rsid w:val="003512B2"/>
    <w:rsid w:val="003513C5"/>
    <w:rsid w:val="0035149A"/>
    <w:rsid w:val="00351668"/>
    <w:rsid w:val="00352775"/>
    <w:rsid w:val="003527B2"/>
    <w:rsid w:val="00352D6E"/>
    <w:rsid w:val="00352F14"/>
    <w:rsid w:val="003530B3"/>
    <w:rsid w:val="003532DF"/>
    <w:rsid w:val="00353F13"/>
    <w:rsid w:val="003549E9"/>
    <w:rsid w:val="00355276"/>
    <w:rsid w:val="0035546F"/>
    <w:rsid w:val="003554BD"/>
    <w:rsid w:val="003554CE"/>
    <w:rsid w:val="003554D0"/>
    <w:rsid w:val="003559DB"/>
    <w:rsid w:val="00355A25"/>
    <w:rsid w:val="00356554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3AB"/>
    <w:rsid w:val="00361653"/>
    <w:rsid w:val="003616F4"/>
    <w:rsid w:val="00361DE0"/>
    <w:rsid w:val="0036205B"/>
    <w:rsid w:val="003628E9"/>
    <w:rsid w:val="00362B5E"/>
    <w:rsid w:val="003638E9"/>
    <w:rsid w:val="00363D77"/>
    <w:rsid w:val="003641CC"/>
    <w:rsid w:val="003643A5"/>
    <w:rsid w:val="0036443D"/>
    <w:rsid w:val="003644CA"/>
    <w:rsid w:val="00364760"/>
    <w:rsid w:val="00364D97"/>
    <w:rsid w:val="003652A3"/>
    <w:rsid w:val="0036533F"/>
    <w:rsid w:val="00365370"/>
    <w:rsid w:val="00365D3C"/>
    <w:rsid w:val="003661C9"/>
    <w:rsid w:val="0036693A"/>
    <w:rsid w:val="00366AFA"/>
    <w:rsid w:val="00366C31"/>
    <w:rsid w:val="00366E26"/>
    <w:rsid w:val="00366E4E"/>
    <w:rsid w:val="00366F48"/>
    <w:rsid w:val="003676E5"/>
    <w:rsid w:val="003676EA"/>
    <w:rsid w:val="00367886"/>
    <w:rsid w:val="00367AD9"/>
    <w:rsid w:val="00367CC7"/>
    <w:rsid w:val="00370219"/>
    <w:rsid w:val="0037051E"/>
    <w:rsid w:val="0037056E"/>
    <w:rsid w:val="0037066F"/>
    <w:rsid w:val="00370859"/>
    <w:rsid w:val="00370DE5"/>
    <w:rsid w:val="00371208"/>
    <w:rsid w:val="003718D9"/>
    <w:rsid w:val="0037207D"/>
    <w:rsid w:val="00372389"/>
    <w:rsid w:val="00372564"/>
    <w:rsid w:val="00372644"/>
    <w:rsid w:val="00372BA8"/>
    <w:rsid w:val="0037334A"/>
    <w:rsid w:val="00373399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80027"/>
    <w:rsid w:val="0038053C"/>
    <w:rsid w:val="0038054C"/>
    <w:rsid w:val="0038061C"/>
    <w:rsid w:val="0038074A"/>
    <w:rsid w:val="00381137"/>
    <w:rsid w:val="00381168"/>
    <w:rsid w:val="003812C6"/>
    <w:rsid w:val="0038171A"/>
    <w:rsid w:val="00381BE5"/>
    <w:rsid w:val="00381C92"/>
    <w:rsid w:val="00381E3D"/>
    <w:rsid w:val="003820DA"/>
    <w:rsid w:val="003825F4"/>
    <w:rsid w:val="003826B8"/>
    <w:rsid w:val="00383110"/>
    <w:rsid w:val="00383181"/>
    <w:rsid w:val="003831C2"/>
    <w:rsid w:val="00383338"/>
    <w:rsid w:val="0038339B"/>
    <w:rsid w:val="003833B5"/>
    <w:rsid w:val="0038369B"/>
    <w:rsid w:val="00383701"/>
    <w:rsid w:val="003837F6"/>
    <w:rsid w:val="00383984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004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16B"/>
    <w:rsid w:val="00391B86"/>
    <w:rsid w:val="00391CBB"/>
    <w:rsid w:val="00391D90"/>
    <w:rsid w:val="00391DDE"/>
    <w:rsid w:val="00391E94"/>
    <w:rsid w:val="0039208E"/>
    <w:rsid w:val="003923A6"/>
    <w:rsid w:val="0039257A"/>
    <w:rsid w:val="0039290C"/>
    <w:rsid w:val="00393231"/>
    <w:rsid w:val="0039372B"/>
    <w:rsid w:val="0039383D"/>
    <w:rsid w:val="00393D0F"/>
    <w:rsid w:val="0039433B"/>
    <w:rsid w:val="003943D2"/>
    <w:rsid w:val="003946B9"/>
    <w:rsid w:val="00394877"/>
    <w:rsid w:val="00394888"/>
    <w:rsid w:val="00394917"/>
    <w:rsid w:val="00394FE8"/>
    <w:rsid w:val="00395069"/>
    <w:rsid w:val="00395318"/>
    <w:rsid w:val="00395583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0F38"/>
    <w:rsid w:val="003A1273"/>
    <w:rsid w:val="003A1596"/>
    <w:rsid w:val="003A17E1"/>
    <w:rsid w:val="003A1AA5"/>
    <w:rsid w:val="003A1C56"/>
    <w:rsid w:val="003A1FEA"/>
    <w:rsid w:val="003A24A7"/>
    <w:rsid w:val="003A2831"/>
    <w:rsid w:val="003A2BC8"/>
    <w:rsid w:val="003A2DAC"/>
    <w:rsid w:val="003A2E86"/>
    <w:rsid w:val="003A3219"/>
    <w:rsid w:val="003A344A"/>
    <w:rsid w:val="003A3622"/>
    <w:rsid w:val="003A36D4"/>
    <w:rsid w:val="003A3C3F"/>
    <w:rsid w:val="003A404B"/>
    <w:rsid w:val="003A4139"/>
    <w:rsid w:val="003A4409"/>
    <w:rsid w:val="003A495B"/>
    <w:rsid w:val="003A4981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517"/>
    <w:rsid w:val="003B0A8B"/>
    <w:rsid w:val="003B1083"/>
    <w:rsid w:val="003B113E"/>
    <w:rsid w:val="003B1236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94C"/>
    <w:rsid w:val="003B3BAD"/>
    <w:rsid w:val="003B3F02"/>
    <w:rsid w:val="003B3F64"/>
    <w:rsid w:val="003B4312"/>
    <w:rsid w:val="003B44A7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6B37"/>
    <w:rsid w:val="003B762E"/>
    <w:rsid w:val="003B789A"/>
    <w:rsid w:val="003B7B4D"/>
    <w:rsid w:val="003C0125"/>
    <w:rsid w:val="003C03F7"/>
    <w:rsid w:val="003C05CD"/>
    <w:rsid w:val="003C0FE5"/>
    <w:rsid w:val="003C14B6"/>
    <w:rsid w:val="003C1CAF"/>
    <w:rsid w:val="003C1F8A"/>
    <w:rsid w:val="003C22D4"/>
    <w:rsid w:val="003C29AF"/>
    <w:rsid w:val="003C2E73"/>
    <w:rsid w:val="003C364E"/>
    <w:rsid w:val="003C36B1"/>
    <w:rsid w:val="003C3984"/>
    <w:rsid w:val="003C3BC5"/>
    <w:rsid w:val="003C3F73"/>
    <w:rsid w:val="003C40A2"/>
    <w:rsid w:val="003C4759"/>
    <w:rsid w:val="003C5230"/>
    <w:rsid w:val="003C5428"/>
    <w:rsid w:val="003C5519"/>
    <w:rsid w:val="003C5689"/>
    <w:rsid w:val="003C5A97"/>
    <w:rsid w:val="003C5F67"/>
    <w:rsid w:val="003C616B"/>
    <w:rsid w:val="003C6557"/>
    <w:rsid w:val="003C681D"/>
    <w:rsid w:val="003C6BED"/>
    <w:rsid w:val="003C76F4"/>
    <w:rsid w:val="003C77D6"/>
    <w:rsid w:val="003C7965"/>
    <w:rsid w:val="003C7B7E"/>
    <w:rsid w:val="003C7D06"/>
    <w:rsid w:val="003C7E6F"/>
    <w:rsid w:val="003C7EF7"/>
    <w:rsid w:val="003C7F68"/>
    <w:rsid w:val="003D0B89"/>
    <w:rsid w:val="003D0E1F"/>
    <w:rsid w:val="003D113B"/>
    <w:rsid w:val="003D1182"/>
    <w:rsid w:val="003D1AE0"/>
    <w:rsid w:val="003D22DA"/>
    <w:rsid w:val="003D2A32"/>
    <w:rsid w:val="003D2F55"/>
    <w:rsid w:val="003D358C"/>
    <w:rsid w:val="003D3779"/>
    <w:rsid w:val="003D3B8B"/>
    <w:rsid w:val="003D4254"/>
    <w:rsid w:val="003D425A"/>
    <w:rsid w:val="003D4866"/>
    <w:rsid w:val="003D507A"/>
    <w:rsid w:val="003D51ED"/>
    <w:rsid w:val="003D554B"/>
    <w:rsid w:val="003D5F76"/>
    <w:rsid w:val="003D6280"/>
    <w:rsid w:val="003D66CB"/>
    <w:rsid w:val="003D66E6"/>
    <w:rsid w:val="003D687A"/>
    <w:rsid w:val="003D6E45"/>
    <w:rsid w:val="003D7125"/>
    <w:rsid w:val="003D79E5"/>
    <w:rsid w:val="003D7A2D"/>
    <w:rsid w:val="003D7C91"/>
    <w:rsid w:val="003D7E71"/>
    <w:rsid w:val="003E0227"/>
    <w:rsid w:val="003E043F"/>
    <w:rsid w:val="003E058C"/>
    <w:rsid w:val="003E07F1"/>
    <w:rsid w:val="003E08BE"/>
    <w:rsid w:val="003E0E26"/>
    <w:rsid w:val="003E0E8C"/>
    <w:rsid w:val="003E113F"/>
    <w:rsid w:val="003E1418"/>
    <w:rsid w:val="003E1867"/>
    <w:rsid w:val="003E1ABA"/>
    <w:rsid w:val="003E20CB"/>
    <w:rsid w:val="003E2169"/>
    <w:rsid w:val="003E23B1"/>
    <w:rsid w:val="003E26DE"/>
    <w:rsid w:val="003E290A"/>
    <w:rsid w:val="003E2E74"/>
    <w:rsid w:val="003E3238"/>
    <w:rsid w:val="003E402F"/>
    <w:rsid w:val="003E43A4"/>
    <w:rsid w:val="003E47F4"/>
    <w:rsid w:val="003E4899"/>
    <w:rsid w:val="003E4979"/>
    <w:rsid w:val="003E4B79"/>
    <w:rsid w:val="003E4B85"/>
    <w:rsid w:val="003E570D"/>
    <w:rsid w:val="003E5764"/>
    <w:rsid w:val="003E581F"/>
    <w:rsid w:val="003E59A3"/>
    <w:rsid w:val="003E5E85"/>
    <w:rsid w:val="003E5F16"/>
    <w:rsid w:val="003E634D"/>
    <w:rsid w:val="003E644F"/>
    <w:rsid w:val="003E64BB"/>
    <w:rsid w:val="003E69A5"/>
    <w:rsid w:val="003E6AC1"/>
    <w:rsid w:val="003E6B73"/>
    <w:rsid w:val="003E6DD6"/>
    <w:rsid w:val="003E7EEA"/>
    <w:rsid w:val="003F00D8"/>
    <w:rsid w:val="003F01E7"/>
    <w:rsid w:val="003F0AEA"/>
    <w:rsid w:val="003F18CF"/>
    <w:rsid w:val="003F1B53"/>
    <w:rsid w:val="003F2402"/>
    <w:rsid w:val="003F2BFE"/>
    <w:rsid w:val="003F2F44"/>
    <w:rsid w:val="003F30FA"/>
    <w:rsid w:val="003F37CC"/>
    <w:rsid w:val="003F37D1"/>
    <w:rsid w:val="003F3A44"/>
    <w:rsid w:val="003F3B3F"/>
    <w:rsid w:val="003F4115"/>
    <w:rsid w:val="003F5732"/>
    <w:rsid w:val="003F5A5B"/>
    <w:rsid w:val="003F5DFD"/>
    <w:rsid w:val="003F5F0A"/>
    <w:rsid w:val="003F603A"/>
    <w:rsid w:val="003F6DF4"/>
    <w:rsid w:val="003F6E71"/>
    <w:rsid w:val="003F7022"/>
    <w:rsid w:val="003F7263"/>
    <w:rsid w:val="003F7D77"/>
    <w:rsid w:val="0040033D"/>
    <w:rsid w:val="00400626"/>
    <w:rsid w:val="004009C3"/>
    <w:rsid w:val="00400A5E"/>
    <w:rsid w:val="00400F1D"/>
    <w:rsid w:val="00401089"/>
    <w:rsid w:val="004015B0"/>
    <w:rsid w:val="004016AD"/>
    <w:rsid w:val="00401A15"/>
    <w:rsid w:val="00401C5B"/>
    <w:rsid w:val="00401C82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3888"/>
    <w:rsid w:val="004040E3"/>
    <w:rsid w:val="0040428B"/>
    <w:rsid w:val="00404964"/>
    <w:rsid w:val="004049BB"/>
    <w:rsid w:val="00404CE1"/>
    <w:rsid w:val="00404D4D"/>
    <w:rsid w:val="0040525F"/>
    <w:rsid w:val="004063E4"/>
    <w:rsid w:val="0040649A"/>
    <w:rsid w:val="004068A2"/>
    <w:rsid w:val="00407731"/>
    <w:rsid w:val="004078FB"/>
    <w:rsid w:val="00407998"/>
    <w:rsid w:val="00407CDA"/>
    <w:rsid w:val="00407F71"/>
    <w:rsid w:val="004100FD"/>
    <w:rsid w:val="0041029D"/>
    <w:rsid w:val="00410347"/>
    <w:rsid w:val="004104BF"/>
    <w:rsid w:val="0041068A"/>
    <w:rsid w:val="00410DEC"/>
    <w:rsid w:val="00410F00"/>
    <w:rsid w:val="0041138F"/>
    <w:rsid w:val="004118D5"/>
    <w:rsid w:val="0041209E"/>
    <w:rsid w:val="00412EF3"/>
    <w:rsid w:val="00413162"/>
    <w:rsid w:val="004133CD"/>
    <w:rsid w:val="00413549"/>
    <w:rsid w:val="00413FCD"/>
    <w:rsid w:val="0041439E"/>
    <w:rsid w:val="004143CA"/>
    <w:rsid w:val="00414538"/>
    <w:rsid w:val="00414647"/>
    <w:rsid w:val="0041479C"/>
    <w:rsid w:val="00414A84"/>
    <w:rsid w:val="00414F9A"/>
    <w:rsid w:val="00415ECC"/>
    <w:rsid w:val="00415EF5"/>
    <w:rsid w:val="00416787"/>
    <w:rsid w:val="00417024"/>
    <w:rsid w:val="004170FC"/>
    <w:rsid w:val="00417F13"/>
    <w:rsid w:val="004203CA"/>
    <w:rsid w:val="004208D7"/>
    <w:rsid w:val="004209F6"/>
    <w:rsid w:val="00420B95"/>
    <w:rsid w:val="00420CA2"/>
    <w:rsid w:val="00421389"/>
    <w:rsid w:val="00421878"/>
    <w:rsid w:val="00421993"/>
    <w:rsid w:val="004219C1"/>
    <w:rsid w:val="00421B6F"/>
    <w:rsid w:val="004228EE"/>
    <w:rsid w:val="00422BB1"/>
    <w:rsid w:val="00422D87"/>
    <w:rsid w:val="0042325A"/>
    <w:rsid w:val="0042336F"/>
    <w:rsid w:val="004234EF"/>
    <w:rsid w:val="00423CA0"/>
    <w:rsid w:val="00424200"/>
    <w:rsid w:val="004242F2"/>
    <w:rsid w:val="004249DB"/>
    <w:rsid w:val="00424C6D"/>
    <w:rsid w:val="00424C76"/>
    <w:rsid w:val="00425554"/>
    <w:rsid w:val="0042556A"/>
    <w:rsid w:val="00425683"/>
    <w:rsid w:val="004257EA"/>
    <w:rsid w:val="00425A2B"/>
    <w:rsid w:val="00425B68"/>
    <w:rsid w:val="00425C9F"/>
    <w:rsid w:val="00426247"/>
    <w:rsid w:val="00426421"/>
    <w:rsid w:val="004268A5"/>
    <w:rsid w:val="0042695F"/>
    <w:rsid w:val="00426C8C"/>
    <w:rsid w:val="00426EEF"/>
    <w:rsid w:val="00426F4F"/>
    <w:rsid w:val="004270BC"/>
    <w:rsid w:val="0042776F"/>
    <w:rsid w:val="004277C2"/>
    <w:rsid w:val="00427D02"/>
    <w:rsid w:val="004300E1"/>
    <w:rsid w:val="00430294"/>
    <w:rsid w:val="004309CF"/>
    <w:rsid w:val="00430B44"/>
    <w:rsid w:val="00430F27"/>
    <w:rsid w:val="00431005"/>
    <w:rsid w:val="0043104B"/>
    <w:rsid w:val="0043181D"/>
    <w:rsid w:val="00431AE7"/>
    <w:rsid w:val="00431DC7"/>
    <w:rsid w:val="004325BF"/>
    <w:rsid w:val="004328E4"/>
    <w:rsid w:val="00432937"/>
    <w:rsid w:val="00432A67"/>
    <w:rsid w:val="00433460"/>
    <w:rsid w:val="00433550"/>
    <w:rsid w:val="00433D87"/>
    <w:rsid w:val="00433E32"/>
    <w:rsid w:val="00433ECE"/>
    <w:rsid w:val="00434370"/>
    <w:rsid w:val="004347A7"/>
    <w:rsid w:val="00434800"/>
    <w:rsid w:val="00434B3D"/>
    <w:rsid w:val="00434F9C"/>
    <w:rsid w:val="00435567"/>
    <w:rsid w:val="004355FA"/>
    <w:rsid w:val="00435F09"/>
    <w:rsid w:val="00435F6F"/>
    <w:rsid w:val="00436223"/>
    <w:rsid w:val="00436225"/>
    <w:rsid w:val="00436548"/>
    <w:rsid w:val="00436C20"/>
    <w:rsid w:val="004373A1"/>
    <w:rsid w:val="00437BA6"/>
    <w:rsid w:val="00437E58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18F"/>
    <w:rsid w:val="004422FB"/>
    <w:rsid w:val="00442822"/>
    <w:rsid w:val="00442B37"/>
    <w:rsid w:val="00442FA9"/>
    <w:rsid w:val="004437F3"/>
    <w:rsid w:val="00443866"/>
    <w:rsid w:val="00443A3A"/>
    <w:rsid w:val="00443AE0"/>
    <w:rsid w:val="00443D1A"/>
    <w:rsid w:val="00443E87"/>
    <w:rsid w:val="004442B1"/>
    <w:rsid w:val="004443FB"/>
    <w:rsid w:val="0044476D"/>
    <w:rsid w:val="0044492B"/>
    <w:rsid w:val="00444B9D"/>
    <w:rsid w:val="00445064"/>
    <w:rsid w:val="00445172"/>
    <w:rsid w:val="00445472"/>
    <w:rsid w:val="004464C3"/>
    <w:rsid w:val="00446D19"/>
    <w:rsid w:val="00446D50"/>
    <w:rsid w:val="004474B3"/>
    <w:rsid w:val="00447603"/>
    <w:rsid w:val="00447999"/>
    <w:rsid w:val="00447AC5"/>
    <w:rsid w:val="00447B53"/>
    <w:rsid w:val="00447BDB"/>
    <w:rsid w:val="00447EAD"/>
    <w:rsid w:val="004504A7"/>
    <w:rsid w:val="004504E7"/>
    <w:rsid w:val="00450899"/>
    <w:rsid w:val="004508B7"/>
    <w:rsid w:val="00450FE9"/>
    <w:rsid w:val="00451A7B"/>
    <w:rsid w:val="00451BA6"/>
    <w:rsid w:val="004522A6"/>
    <w:rsid w:val="00452870"/>
    <w:rsid w:val="0045291E"/>
    <w:rsid w:val="004529D7"/>
    <w:rsid w:val="00452A11"/>
    <w:rsid w:val="00452AD3"/>
    <w:rsid w:val="00452CB6"/>
    <w:rsid w:val="0045364F"/>
    <w:rsid w:val="00453BF4"/>
    <w:rsid w:val="00453D89"/>
    <w:rsid w:val="00453E34"/>
    <w:rsid w:val="00453EC6"/>
    <w:rsid w:val="004541EE"/>
    <w:rsid w:val="00454571"/>
    <w:rsid w:val="00455482"/>
    <w:rsid w:val="0045592A"/>
    <w:rsid w:val="00455AFA"/>
    <w:rsid w:val="00455CDF"/>
    <w:rsid w:val="00456308"/>
    <w:rsid w:val="004566BE"/>
    <w:rsid w:val="0045682E"/>
    <w:rsid w:val="004568B4"/>
    <w:rsid w:val="00456B8E"/>
    <w:rsid w:val="00456F43"/>
    <w:rsid w:val="00457142"/>
    <w:rsid w:val="004573A4"/>
    <w:rsid w:val="00457493"/>
    <w:rsid w:val="00457958"/>
    <w:rsid w:val="00457B9C"/>
    <w:rsid w:val="004603DF"/>
    <w:rsid w:val="004605F4"/>
    <w:rsid w:val="00460CB4"/>
    <w:rsid w:val="0046115F"/>
    <w:rsid w:val="0046148D"/>
    <w:rsid w:val="00461535"/>
    <w:rsid w:val="00461622"/>
    <w:rsid w:val="004617BB"/>
    <w:rsid w:val="00461EBB"/>
    <w:rsid w:val="0046203B"/>
    <w:rsid w:val="00462496"/>
    <w:rsid w:val="004625A3"/>
    <w:rsid w:val="004627CF"/>
    <w:rsid w:val="004628E6"/>
    <w:rsid w:val="004628EF"/>
    <w:rsid w:val="00462977"/>
    <w:rsid w:val="00462ADE"/>
    <w:rsid w:val="00462C0C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51B8"/>
    <w:rsid w:val="00465580"/>
    <w:rsid w:val="00465972"/>
    <w:rsid w:val="00465B80"/>
    <w:rsid w:val="00465D31"/>
    <w:rsid w:val="00465DAA"/>
    <w:rsid w:val="00465E7E"/>
    <w:rsid w:val="0046695A"/>
    <w:rsid w:val="00466BB5"/>
    <w:rsid w:val="00466C7B"/>
    <w:rsid w:val="00466EBC"/>
    <w:rsid w:val="004672E8"/>
    <w:rsid w:val="00467398"/>
    <w:rsid w:val="0046758F"/>
    <w:rsid w:val="004677E9"/>
    <w:rsid w:val="00470535"/>
    <w:rsid w:val="00471183"/>
    <w:rsid w:val="0047123C"/>
    <w:rsid w:val="004712F4"/>
    <w:rsid w:val="004714F6"/>
    <w:rsid w:val="00471A2A"/>
    <w:rsid w:val="00471E38"/>
    <w:rsid w:val="0047289C"/>
    <w:rsid w:val="00472A83"/>
    <w:rsid w:val="00472E22"/>
    <w:rsid w:val="00472F67"/>
    <w:rsid w:val="00473625"/>
    <w:rsid w:val="0047388B"/>
    <w:rsid w:val="004739A1"/>
    <w:rsid w:val="00473CB2"/>
    <w:rsid w:val="00474254"/>
    <w:rsid w:val="004742B5"/>
    <w:rsid w:val="0047430D"/>
    <w:rsid w:val="00474E48"/>
    <w:rsid w:val="00474EA6"/>
    <w:rsid w:val="00474FDF"/>
    <w:rsid w:val="00475688"/>
    <w:rsid w:val="004758F6"/>
    <w:rsid w:val="004759E3"/>
    <w:rsid w:val="00475C51"/>
    <w:rsid w:val="00475E1B"/>
    <w:rsid w:val="00476161"/>
    <w:rsid w:val="00476658"/>
    <w:rsid w:val="00476814"/>
    <w:rsid w:val="00476E34"/>
    <w:rsid w:val="00476EE1"/>
    <w:rsid w:val="00477163"/>
    <w:rsid w:val="0047781E"/>
    <w:rsid w:val="00477898"/>
    <w:rsid w:val="00477B0E"/>
    <w:rsid w:val="00480195"/>
    <w:rsid w:val="00480223"/>
    <w:rsid w:val="00480921"/>
    <w:rsid w:val="00481688"/>
    <w:rsid w:val="00481CC8"/>
    <w:rsid w:val="004820E0"/>
    <w:rsid w:val="004822CA"/>
    <w:rsid w:val="0048261A"/>
    <w:rsid w:val="00482A1F"/>
    <w:rsid w:val="0048385A"/>
    <w:rsid w:val="00483A8E"/>
    <w:rsid w:val="00483A9A"/>
    <w:rsid w:val="00483F95"/>
    <w:rsid w:val="004849E1"/>
    <w:rsid w:val="00484D20"/>
    <w:rsid w:val="004850C1"/>
    <w:rsid w:val="00485D16"/>
    <w:rsid w:val="00485DA7"/>
    <w:rsid w:val="00485F57"/>
    <w:rsid w:val="00486A11"/>
    <w:rsid w:val="00486F54"/>
    <w:rsid w:val="00487038"/>
    <w:rsid w:val="004871B4"/>
    <w:rsid w:val="004876DD"/>
    <w:rsid w:val="004915B0"/>
    <w:rsid w:val="004915E6"/>
    <w:rsid w:val="0049178A"/>
    <w:rsid w:val="004917FC"/>
    <w:rsid w:val="00491C1D"/>
    <w:rsid w:val="00491DF1"/>
    <w:rsid w:val="00491FE1"/>
    <w:rsid w:val="00491FF1"/>
    <w:rsid w:val="00492122"/>
    <w:rsid w:val="00492535"/>
    <w:rsid w:val="00492EBB"/>
    <w:rsid w:val="00493435"/>
    <w:rsid w:val="004937CB"/>
    <w:rsid w:val="00494B28"/>
    <w:rsid w:val="00494B6A"/>
    <w:rsid w:val="0049527B"/>
    <w:rsid w:val="0049529E"/>
    <w:rsid w:val="004955A9"/>
    <w:rsid w:val="00495CF9"/>
    <w:rsid w:val="00495E17"/>
    <w:rsid w:val="00495EAF"/>
    <w:rsid w:val="00495FFF"/>
    <w:rsid w:val="0049613A"/>
    <w:rsid w:val="00496705"/>
    <w:rsid w:val="00496A9F"/>
    <w:rsid w:val="0049702E"/>
    <w:rsid w:val="00497270"/>
    <w:rsid w:val="00497358"/>
    <w:rsid w:val="004979D5"/>
    <w:rsid w:val="00497AC9"/>
    <w:rsid w:val="00497D6F"/>
    <w:rsid w:val="00497FA5"/>
    <w:rsid w:val="004A0036"/>
    <w:rsid w:val="004A03B3"/>
    <w:rsid w:val="004A04D5"/>
    <w:rsid w:val="004A0792"/>
    <w:rsid w:val="004A1387"/>
    <w:rsid w:val="004A1447"/>
    <w:rsid w:val="004A16E5"/>
    <w:rsid w:val="004A1B07"/>
    <w:rsid w:val="004A21D8"/>
    <w:rsid w:val="004A291C"/>
    <w:rsid w:val="004A2DE9"/>
    <w:rsid w:val="004A2E04"/>
    <w:rsid w:val="004A3226"/>
    <w:rsid w:val="004A399F"/>
    <w:rsid w:val="004A4096"/>
    <w:rsid w:val="004A40C1"/>
    <w:rsid w:val="004A4692"/>
    <w:rsid w:val="004A4AE8"/>
    <w:rsid w:val="004A502C"/>
    <w:rsid w:val="004A5582"/>
    <w:rsid w:val="004A5EC5"/>
    <w:rsid w:val="004A626E"/>
    <w:rsid w:val="004A665D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2E1"/>
    <w:rsid w:val="004B14D9"/>
    <w:rsid w:val="004B1574"/>
    <w:rsid w:val="004B206E"/>
    <w:rsid w:val="004B229E"/>
    <w:rsid w:val="004B26B5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485"/>
    <w:rsid w:val="004B55F0"/>
    <w:rsid w:val="004B56C3"/>
    <w:rsid w:val="004B5790"/>
    <w:rsid w:val="004B5B82"/>
    <w:rsid w:val="004B5E0F"/>
    <w:rsid w:val="004B6377"/>
    <w:rsid w:val="004B656C"/>
    <w:rsid w:val="004B6897"/>
    <w:rsid w:val="004B6928"/>
    <w:rsid w:val="004B6AA6"/>
    <w:rsid w:val="004B6E8D"/>
    <w:rsid w:val="004B754D"/>
    <w:rsid w:val="004B77CC"/>
    <w:rsid w:val="004B79FA"/>
    <w:rsid w:val="004B7D94"/>
    <w:rsid w:val="004C0765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3FD7"/>
    <w:rsid w:val="004C4098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670"/>
    <w:rsid w:val="004C67DF"/>
    <w:rsid w:val="004C6A0D"/>
    <w:rsid w:val="004C7C9C"/>
    <w:rsid w:val="004C7DF1"/>
    <w:rsid w:val="004D0612"/>
    <w:rsid w:val="004D0C1E"/>
    <w:rsid w:val="004D0FCC"/>
    <w:rsid w:val="004D1000"/>
    <w:rsid w:val="004D1561"/>
    <w:rsid w:val="004D1799"/>
    <w:rsid w:val="004D1D27"/>
    <w:rsid w:val="004D1EAB"/>
    <w:rsid w:val="004D2EC3"/>
    <w:rsid w:val="004D2FF6"/>
    <w:rsid w:val="004D3FD6"/>
    <w:rsid w:val="004D405F"/>
    <w:rsid w:val="004D460C"/>
    <w:rsid w:val="004D55CA"/>
    <w:rsid w:val="004D59FC"/>
    <w:rsid w:val="004D5A27"/>
    <w:rsid w:val="004D5F0E"/>
    <w:rsid w:val="004D6266"/>
    <w:rsid w:val="004D6626"/>
    <w:rsid w:val="004D6758"/>
    <w:rsid w:val="004D676F"/>
    <w:rsid w:val="004D6D44"/>
    <w:rsid w:val="004D732E"/>
    <w:rsid w:val="004D7B1A"/>
    <w:rsid w:val="004D7F0F"/>
    <w:rsid w:val="004E07A5"/>
    <w:rsid w:val="004E0830"/>
    <w:rsid w:val="004E0A03"/>
    <w:rsid w:val="004E12DC"/>
    <w:rsid w:val="004E169C"/>
    <w:rsid w:val="004E172E"/>
    <w:rsid w:val="004E18C6"/>
    <w:rsid w:val="004E1BF0"/>
    <w:rsid w:val="004E1E6A"/>
    <w:rsid w:val="004E220F"/>
    <w:rsid w:val="004E2514"/>
    <w:rsid w:val="004E28E1"/>
    <w:rsid w:val="004E2B01"/>
    <w:rsid w:val="004E34C7"/>
    <w:rsid w:val="004E356A"/>
    <w:rsid w:val="004E375D"/>
    <w:rsid w:val="004E3850"/>
    <w:rsid w:val="004E3FC1"/>
    <w:rsid w:val="004E4813"/>
    <w:rsid w:val="004E4A3B"/>
    <w:rsid w:val="004E58EA"/>
    <w:rsid w:val="004E5E51"/>
    <w:rsid w:val="004E5F65"/>
    <w:rsid w:val="004E64D8"/>
    <w:rsid w:val="004E6C7A"/>
    <w:rsid w:val="004E6DC1"/>
    <w:rsid w:val="004E74D3"/>
    <w:rsid w:val="004E7615"/>
    <w:rsid w:val="004E7791"/>
    <w:rsid w:val="004E7CDF"/>
    <w:rsid w:val="004F02AF"/>
    <w:rsid w:val="004F078C"/>
    <w:rsid w:val="004F083E"/>
    <w:rsid w:val="004F1087"/>
    <w:rsid w:val="004F1324"/>
    <w:rsid w:val="004F13DB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55"/>
    <w:rsid w:val="004F3CC7"/>
    <w:rsid w:val="004F3E6A"/>
    <w:rsid w:val="004F3EC8"/>
    <w:rsid w:val="004F42F8"/>
    <w:rsid w:val="004F469D"/>
    <w:rsid w:val="004F495D"/>
    <w:rsid w:val="004F5346"/>
    <w:rsid w:val="004F5579"/>
    <w:rsid w:val="004F5773"/>
    <w:rsid w:val="004F5C09"/>
    <w:rsid w:val="004F5E4E"/>
    <w:rsid w:val="004F5E99"/>
    <w:rsid w:val="004F6057"/>
    <w:rsid w:val="004F63CC"/>
    <w:rsid w:val="004F65DB"/>
    <w:rsid w:val="004F666C"/>
    <w:rsid w:val="004F6678"/>
    <w:rsid w:val="004F6B28"/>
    <w:rsid w:val="004F6C65"/>
    <w:rsid w:val="004F6D2E"/>
    <w:rsid w:val="004F797A"/>
    <w:rsid w:val="004F7DAF"/>
    <w:rsid w:val="004F7EE5"/>
    <w:rsid w:val="004F7F0F"/>
    <w:rsid w:val="004F7FBC"/>
    <w:rsid w:val="005001AE"/>
    <w:rsid w:val="00500353"/>
    <w:rsid w:val="005007E7"/>
    <w:rsid w:val="005010CB"/>
    <w:rsid w:val="00501183"/>
    <w:rsid w:val="00501274"/>
    <w:rsid w:val="005012FC"/>
    <w:rsid w:val="00501CDC"/>
    <w:rsid w:val="00501E6C"/>
    <w:rsid w:val="00501EBE"/>
    <w:rsid w:val="00502D7F"/>
    <w:rsid w:val="00503551"/>
    <w:rsid w:val="00503963"/>
    <w:rsid w:val="00503F38"/>
    <w:rsid w:val="005043FC"/>
    <w:rsid w:val="00504A55"/>
    <w:rsid w:val="00504B31"/>
    <w:rsid w:val="00505A1E"/>
    <w:rsid w:val="00505AC6"/>
    <w:rsid w:val="00505AF3"/>
    <w:rsid w:val="00505F08"/>
    <w:rsid w:val="0050671D"/>
    <w:rsid w:val="0050672C"/>
    <w:rsid w:val="00506C0C"/>
    <w:rsid w:val="00506C4C"/>
    <w:rsid w:val="0050700E"/>
    <w:rsid w:val="005072FE"/>
    <w:rsid w:val="00507366"/>
    <w:rsid w:val="00507909"/>
    <w:rsid w:val="005079D7"/>
    <w:rsid w:val="00507B2A"/>
    <w:rsid w:val="00507D3E"/>
    <w:rsid w:val="00507FD4"/>
    <w:rsid w:val="00510A22"/>
    <w:rsid w:val="00510D8A"/>
    <w:rsid w:val="00511D6B"/>
    <w:rsid w:val="00511EBC"/>
    <w:rsid w:val="005125D5"/>
    <w:rsid w:val="0051296B"/>
    <w:rsid w:val="00512D51"/>
    <w:rsid w:val="00512E95"/>
    <w:rsid w:val="00513599"/>
    <w:rsid w:val="00514444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C07"/>
    <w:rsid w:val="00516D3D"/>
    <w:rsid w:val="00516EA5"/>
    <w:rsid w:val="005179DA"/>
    <w:rsid w:val="00517E2A"/>
    <w:rsid w:val="00520AD7"/>
    <w:rsid w:val="00520C1C"/>
    <w:rsid w:val="00521439"/>
    <w:rsid w:val="00521498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43B"/>
    <w:rsid w:val="00525789"/>
    <w:rsid w:val="00525890"/>
    <w:rsid w:val="005258E2"/>
    <w:rsid w:val="00525DB7"/>
    <w:rsid w:val="00526452"/>
    <w:rsid w:val="00526816"/>
    <w:rsid w:val="00526B0D"/>
    <w:rsid w:val="00526F09"/>
    <w:rsid w:val="005270DF"/>
    <w:rsid w:val="00527289"/>
    <w:rsid w:val="0052733A"/>
    <w:rsid w:val="00527CB4"/>
    <w:rsid w:val="00527DEB"/>
    <w:rsid w:val="00527DF9"/>
    <w:rsid w:val="00527F4F"/>
    <w:rsid w:val="005301DA"/>
    <w:rsid w:val="00530512"/>
    <w:rsid w:val="00530748"/>
    <w:rsid w:val="00530799"/>
    <w:rsid w:val="00530DCE"/>
    <w:rsid w:val="0053109F"/>
    <w:rsid w:val="0053118C"/>
    <w:rsid w:val="005311E8"/>
    <w:rsid w:val="00531236"/>
    <w:rsid w:val="005312C4"/>
    <w:rsid w:val="0053133A"/>
    <w:rsid w:val="00531822"/>
    <w:rsid w:val="00531AF5"/>
    <w:rsid w:val="005326D0"/>
    <w:rsid w:val="005327CB"/>
    <w:rsid w:val="00532800"/>
    <w:rsid w:val="005328BC"/>
    <w:rsid w:val="00532A80"/>
    <w:rsid w:val="00532FDA"/>
    <w:rsid w:val="00533428"/>
    <w:rsid w:val="00533EE8"/>
    <w:rsid w:val="0053417D"/>
    <w:rsid w:val="0053490C"/>
    <w:rsid w:val="005349A0"/>
    <w:rsid w:val="00535585"/>
    <w:rsid w:val="005356F9"/>
    <w:rsid w:val="005357C2"/>
    <w:rsid w:val="00536A58"/>
    <w:rsid w:val="00536AB4"/>
    <w:rsid w:val="00536F48"/>
    <w:rsid w:val="00537022"/>
    <w:rsid w:val="00537060"/>
    <w:rsid w:val="00537127"/>
    <w:rsid w:val="0053716E"/>
    <w:rsid w:val="0053764B"/>
    <w:rsid w:val="0054069F"/>
    <w:rsid w:val="00540BE9"/>
    <w:rsid w:val="00541307"/>
    <w:rsid w:val="00541A8C"/>
    <w:rsid w:val="00541B0B"/>
    <w:rsid w:val="00541B60"/>
    <w:rsid w:val="00541CFE"/>
    <w:rsid w:val="00541DB8"/>
    <w:rsid w:val="00541F9A"/>
    <w:rsid w:val="00542599"/>
    <w:rsid w:val="00542D88"/>
    <w:rsid w:val="00542EB4"/>
    <w:rsid w:val="0054351C"/>
    <w:rsid w:val="0054362E"/>
    <w:rsid w:val="00543833"/>
    <w:rsid w:val="00543B1F"/>
    <w:rsid w:val="00543BC2"/>
    <w:rsid w:val="00544484"/>
    <w:rsid w:val="005448B9"/>
    <w:rsid w:val="00544C51"/>
    <w:rsid w:val="00545136"/>
    <w:rsid w:val="005452C1"/>
    <w:rsid w:val="0054533E"/>
    <w:rsid w:val="0054535F"/>
    <w:rsid w:val="00545698"/>
    <w:rsid w:val="005459F6"/>
    <w:rsid w:val="00545B42"/>
    <w:rsid w:val="0054612B"/>
    <w:rsid w:val="005466DF"/>
    <w:rsid w:val="00546773"/>
    <w:rsid w:val="00546E62"/>
    <w:rsid w:val="00547753"/>
    <w:rsid w:val="005479F5"/>
    <w:rsid w:val="00547D90"/>
    <w:rsid w:val="005501E4"/>
    <w:rsid w:val="005506A7"/>
    <w:rsid w:val="005506E4"/>
    <w:rsid w:val="005508EF"/>
    <w:rsid w:val="005510E3"/>
    <w:rsid w:val="005511FB"/>
    <w:rsid w:val="0055173F"/>
    <w:rsid w:val="005517FD"/>
    <w:rsid w:val="00551AE8"/>
    <w:rsid w:val="00551D57"/>
    <w:rsid w:val="00551DB5"/>
    <w:rsid w:val="00552AFD"/>
    <w:rsid w:val="00552E11"/>
    <w:rsid w:val="00552FEB"/>
    <w:rsid w:val="0055326B"/>
    <w:rsid w:val="005532A3"/>
    <w:rsid w:val="00553395"/>
    <w:rsid w:val="00553567"/>
    <w:rsid w:val="005537EB"/>
    <w:rsid w:val="005538EF"/>
    <w:rsid w:val="0055400F"/>
    <w:rsid w:val="00554019"/>
    <w:rsid w:val="005547EA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6D27"/>
    <w:rsid w:val="00557401"/>
    <w:rsid w:val="0055747C"/>
    <w:rsid w:val="00557D41"/>
    <w:rsid w:val="00557EA6"/>
    <w:rsid w:val="00557F5B"/>
    <w:rsid w:val="00557FE2"/>
    <w:rsid w:val="00560729"/>
    <w:rsid w:val="005608D4"/>
    <w:rsid w:val="00560A86"/>
    <w:rsid w:val="00560C11"/>
    <w:rsid w:val="00561C55"/>
    <w:rsid w:val="00561C64"/>
    <w:rsid w:val="00561C70"/>
    <w:rsid w:val="00562173"/>
    <w:rsid w:val="0056218D"/>
    <w:rsid w:val="0056255F"/>
    <w:rsid w:val="00562E4D"/>
    <w:rsid w:val="00562EAD"/>
    <w:rsid w:val="00562F42"/>
    <w:rsid w:val="00563222"/>
    <w:rsid w:val="0056367C"/>
    <w:rsid w:val="00563AEB"/>
    <w:rsid w:val="00564252"/>
    <w:rsid w:val="005642AA"/>
    <w:rsid w:val="00564321"/>
    <w:rsid w:val="00564775"/>
    <w:rsid w:val="00565150"/>
    <w:rsid w:val="0056585D"/>
    <w:rsid w:val="00566639"/>
    <w:rsid w:val="00566C28"/>
    <w:rsid w:val="00566EBC"/>
    <w:rsid w:val="00566FAA"/>
    <w:rsid w:val="00567005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79B"/>
    <w:rsid w:val="005709FC"/>
    <w:rsid w:val="00570E1D"/>
    <w:rsid w:val="00571234"/>
    <w:rsid w:val="0057133B"/>
    <w:rsid w:val="0057158A"/>
    <w:rsid w:val="005719AC"/>
    <w:rsid w:val="00571A1B"/>
    <w:rsid w:val="0057234C"/>
    <w:rsid w:val="00572749"/>
    <w:rsid w:val="00572C26"/>
    <w:rsid w:val="00572D99"/>
    <w:rsid w:val="005739F4"/>
    <w:rsid w:val="00573A7F"/>
    <w:rsid w:val="00573EE1"/>
    <w:rsid w:val="00573EEA"/>
    <w:rsid w:val="0057406C"/>
    <w:rsid w:val="0057427F"/>
    <w:rsid w:val="00575051"/>
    <w:rsid w:val="005758E3"/>
    <w:rsid w:val="00575BDE"/>
    <w:rsid w:val="00575E99"/>
    <w:rsid w:val="00575F13"/>
    <w:rsid w:val="00575FBE"/>
    <w:rsid w:val="00576069"/>
    <w:rsid w:val="00576850"/>
    <w:rsid w:val="00576AD5"/>
    <w:rsid w:val="00576D35"/>
    <w:rsid w:val="00577023"/>
    <w:rsid w:val="005771DA"/>
    <w:rsid w:val="005772F7"/>
    <w:rsid w:val="005775C0"/>
    <w:rsid w:val="00577698"/>
    <w:rsid w:val="005777C8"/>
    <w:rsid w:val="00577AD5"/>
    <w:rsid w:val="00577F23"/>
    <w:rsid w:val="00580414"/>
    <w:rsid w:val="005807EF"/>
    <w:rsid w:val="00580A50"/>
    <w:rsid w:val="00580A72"/>
    <w:rsid w:val="00580CC0"/>
    <w:rsid w:val="0058107B"/>
    <w:rsid w:val="0058149F"/>
    <w:rsid w:val="0058161B"/>
    <w:rsid w:val="005817A5"/>
    <w:rsid w:val="00581B22"/>
    <w:rsid w:val="00581CE3"/>
    <w:rsid w:val="00581DF3"/>
    <w:rsid w:val="0058256F"/>
    <w:rsid w:val="00582853"/>
    <w:rsid w:val="00582893"/>
    <w:rsid w:val="00582C76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4AE4"/>
    <w:rsid w:val="00585C21"/>
    <w:rsid w:val="00585FAC"/>
    <w:rsid w:val="00586B7C"/>
    <w:rsid w:val="00586E72"/>
    <w:rsid w:val="00586F8F"/>
    <w:rsid w:val="005874CD"/>
    <w:rsid w:val="00587515"/>
    <w:rsid w:val="00587597"/>
    <w:rsid w:val="005877E7"/>
    <w:rsid w:val="00587A79"/>
    <w:rsid w:val="00587AAF"/>
    <w:rsid w:val="00587B8C"/>
    <w:rsid w:val="00587BEA"/>
    <w:rsid w:val="00590753"/>
    <w:rsid w:val="00590918"/>
    <w:rsid w:val="00590D18"/>
    <w:rsid w:val="00590EDD"/>
    <w:rsid w:val="00591988"/>
    <w:rsid w:val="00591EBD"/>
    <w:rsid w:val="005920FE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9FB"/>
    <w:rsid w:val="00594C1A"/>
    <w:rsid w:val="00594D34"/>
    <w:rsid w:val="00594E4A"/>
    <w:rsid w:val="00595106"/>
    <w:rsid w:val="0059550E"/>
    <w:rsid w:val="00595692"/>
    <w:rsid w:val="005956E4"/>
    <w:rsid w:val="0059573E"/>
    <w:rsid w:val="00595789"/>
    <w:rsid w:val="00595A75"/>
    <w:rsid w:val="00595B7B"/>
    <w:rsid w:val="00596020"/>
    <w:rsid w:val="005960B8"/>
    <w:rsid w:val="0059632F"/>
    <w:rsid w:val="005967A2"/>
    <w:rsid w:val="00597799"/>
    <w:rsid w:val="005977F9"/>
    <w:rsid w:val="00597BA8"/>
    <w:rsid w:val="005A01E7"/>
    <w:rsid w:val="005A02C8"/>
    <w:rsid w:val="005A0893"/>
    <w:rsid w:val="005A09E5"/>
    <w:rsid w:val="005A1473"/>
    <w:rsid w:val="005A19FF"/>
    <w:rsid w:val="005A1A96"/>
    <w:rsid w:val="005A2074"/>
    <w:rsid w:val="005A24AE"/>
    <w:rsid w:val="005A2711"/>
    <w:rsid w:val="005A3394"/>
    <w:rsid w:val="005A38F8"/>
    <w:rsid w:val="005A3AD9"/>
    <w:rsid w:val="005A3E34"/>
    <w:rsid w:val="005A403A"/>
    <w:rsid w:val="005A41F7"/>
    <w:rsid w:val="005A43BE"/>
    <w:rsid w:val="005A4624"/>
    <w:rsid w:val="005A5011"/>
    <w:rsid w:val="005A508D"/>
    <w:rsid w:val="005A5F3B"/>
    <w:rsid w:val="005A6035"/>
    <w:rsid w:val="005A60BA"/>
    <w:rsid w:val="005A6630"/>
    <w:rsid w:val="005A6BFD"/>
    <w:rsid w:val="005A6E09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6D4"/>
    <w:rsid w:val="005B1D3B"/>
    <w:rsid w:val="005B2088"/>
    <w:rsid w:val="005B2466"/>
    <w:rsid w:val="005B247F"/>
    <w:rsid w:val="005B2BBB"/>
    <w:rsid w:val="005B2BF5"/>
    <w:rsid w:val="005B2DBF"/>
    <w:rsid w:val="005B2FCF"/>
    <w:rsid w:val="005B2FD3"/>
    <w:rsid w:val="005B3E40"/>
    <w:rsid w:val="005B41B3"/>
    <w:rsid w:val="005B4289"/>
    <w:rsid w:val="005B47AD"/>
    <w:rsid w:val="005B50AC"/>
    <w:rsid w:val="005B5926"/>
    <w:rsid w:val="005B5A74"/>
    <w:rsid w:val="005B5D00"/>
    <w:rsid w:val="005B5DBE"/>
    <w:rsid w:val="005B66D9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950"/>
    <w:rsid w:val="005C0C11"/>
    <w:rsid w:val="005C0D21"/>
    <w:rsid w:val="005C12AC"/>
    <w:rsid w:val="005C173C"/>
    <w:rsid w:val="005C1B8F"/>
    <w:rsid w:val="005C1C90"/>
    <w:rsid w:val="005C1CEF"/>
    <w:rsid w:val="005C1EF5"/>
    <w:rsid w:val="005C1FCA"/>
    <w:rsid w:val="005C219B"/>
    <w:rsid w:val="005C25B4"/>
    <w:rsid w:val="005C3964"/>
    <w:rsid w:val="005C3EDA"/>
    <w:rsid w:val="005C4094"/>
    <w:rsid w:val="005C428A"/>
    <w:rsid w:val="005C4330"/>
    <w:rsid w:val="005C4787"/>
    <w:rsid w:val="005C4997"/>
    <w:rsid w:val="005C5113"/>
    <w:rsid w:val="005C54B8"/>
    <w:rsid w:val="005C557C"/>
    <w:rsid w:val="005C56B7"/>
    <w:rsid w:val="005C5CDF"/>
    <w:rsid w:val="005C5F06"/>
    <w:rsid w:val="005C677E"/>
    <w:rsid w:val="005C6CD0"/>
    <w:rsid w:val="005C7072"/>
    <w:rsid w:val="005C759E"/>
    <w:rsid w:val="005C76FC"/>
    <w:rsid w:val="005C7748"/>
    <w:rsid w:val="005C785E"/>
    <w:rsid w:val="005C78D5"/>
    <w:rsid w:val="005D00B6"/>
    <w:rsid w:val="005D0ED5"/>
    <w:rsid w:val="005D0F17"/>
    <w:rsid w:val="005D101F"/>
    <w:rsid w:val="005D1247"/>
    <w:rsid w:val="005D1603"/>
    <w:rsid w:val="005D1ACF"/>
    <w:rsid w:val="005D1BD5"/>
    <w:rsid w:val="005D1D60"/>
    <w:rsid w:val="005D1E9C"/>
    <w:rsid w:val="005D205D"/>
    <w:rsid w:val="005D2111"/>
    <w:rsid w:val="005D2252"/>
    <w:rsid w:val="005D290E"/>
    <w:rsid w:val="005D2F54"/>
    <w:rsid w:val="005D31CF"/>
    <w:rsid w:val="005D33D2"/>
    <w:rsid w:val="005D353D"/>
    <w:rsid w:val="005D3FD5"/>
    <w:rsid w:val="005D593D"/>
    <w:rsid w:val="005D5D35"/>
    <w:rsid w:val="005D63A5"/>
    <w:rsid w:val="005D64AA"/>
    <w:rsid w:val="005D69A4"/>
    <w:rsid w:val="005D76C9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1E83"/>
    <w:rsid w:val="005E20D0"/>
    <w:rsid w:val="005E24EE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DE"/>
    <w:rsid w:val="005E4EA8"/>
    <w:rsid w:val="005E566F"/>
    <w:rsid w:val="005E5EB1"/>
    <w:rsid w:val="005E5FCB"/>
    <w:rsid w:val="005E64AF"/>
    <w:rsid w:val="005E6945"/>
    <w:rsid w:val="005E6B61"/>
    <w:rsid w:val="005E6BE9"/>
    <w:rsid w:val="005E71A5"/>
    <w:rsid w:val="005E7221"/>
    <w:rsid w:val="005E74C5"/>
    <w:rsid w:val="005E777B"/>
    <w:rsid w:val="005E7AA8"/>
    <w:rsid w:val="005E7D16"/>
    <w:rsid w:val="005F03D5"/>
    <w:rsid w:val="005F0482"/>
    <w:rsid w:val="005F0860"/>
    <w:rsid w:val="005F14A7"/>
    <w:rsid w:val="005F1554"/>
    <w:rsid w:val="005F1B20"/>
    <w:rsid w:val="005F1E18"/>
    <w:rsid w:val="005F27E0"/>
    <w:rsid w:val="005F29C0"/>
    <w:rsid w:val="005F2A66"/>
    <w:rsid w:val="005F2B32"/>
    <w:rsid w:val="005F3010"/>
    <w:rsid w:val="005F3176"/>
    <w:rsid w:val="005F3537"/>
    <w:rsid w:val="005F3549"/>
    <w:rsid w:val="005F3D56"/>
    <w:rsid w:val="005F3D8C"/>
    <w:rsid w:val="005F44BD"/>
    <w:rsid w:val="005F48FE"/>
    <w:rsid w:val="005F52F2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60E"/>
    <w:rsid w:val="005F703A"/>
    <w:rsid w:val="005F764A"/>
    <w:rsid w:val="0060008E"/>
    <w:rsid w:val="006001AC"/>
    <w:rsid w:val="006005C1"/>
    <w:rsid w:val="00600CE1"/>
    <w:rsid w:val="006011A0"/>
    <w:rsid w:val="00601275"/>
    <w:rsid w:val="00601436"/>
    <w:rsid w:val="006019D3"/>
    <w:rsid w:val="00601C1B"/>
    <w:rsid w:val="00601CF8"/>
    <w:rsid w:val="00602A78"/>
    <w:rsid w:val="00602BCA"/>
    <w:rsid w:val="0060305F"/>
    <w:rsid w:val="006034C7"/>
    <w:rsid w:val="00603AAE"/>
    <w:rsid w:val="00603D74"/>
    <w:rsid w:val="0060416B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5B32"/>
    <w:rsid w:val="00606054"/>
    <w:rsid w:val="0060611E"/>
    <w:rsid w:val="006063E0"/>
    <w:rsid w:val="0060660B"/>
    <w:rsid w:val="00606906"/>
    <w:rsid w:val="00606EE7"/>
    <w:rsid w:val="00606FAA"/>
    <w:rsid w:val="00606FC4"/>
    <w:rsid w:val="00607502"/>
    <w:rsid w:val="00607C10"/>
    <w:rsid w:val="006103B7"/>
    <w:rsid w:val="00611BA6"/>
    <w:rsid w:val="006120BB"/>
    <w:rsid w:val="00612912"/>
    <w:rsid w:val="006129CC"/>
    <w:rsid w:val="00612D19"/>
    <w:rsid w:val="0061330F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E77"/>
    <w:rsid w:val="006162A3"/>
    <w:rsid w:val="0061655D"/>
    <w:rsid w:val="00616C7D"/>
    <w:rsid w:val="0061735F"/>
    <w:rsid w:val="00617A4A"/>
    <w:rsid w:val="006205E1"/>
    <w:rsid w:val="006205F3"/>
    <w:rsid w:val="006208EE"/>
    <w:rsid w:val="0062091D"/>
    <w:rsid w:val="00620C44"/>
    <w:rsid w:val="00620E44"/>
    <w:rsid w:val="0062100E"/>
    <w:rsid w:val="006211A5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4E2F"/>
    <w:rsid w:val="006251B8"/>
    <w:rsid w:val="00625471"/>
    <w:rsid w:val="00625713"/>
    <w:rsid w:val="00625B22"/>
    <w:rsid w:val="00625BA7"/>
    <w:rsid w:val="00625BFA"/>
    <w:rsid w:val="00625C53"/>
    <w:rsid w:val="00625DDD"/>
    <w:rsid w:val="0062611D"/>
    <w:rsid w:val="00626415"/>
    <w:rsid w:val="00626447"/>
    <w:rsid w:val="0062692A"/>
    <w:rsid w:val="0062732D"/>
    <w:rsid w:val="00627549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2259"/>
    <w:rsid w:val="00632765"/>
    <w:rsid w:val="00632DD8"/>
    <w:rsid w:val="00632E84"/>
    <w:rsid w:val="0063342B"/>
    <w:rsid w:val="006338DA"/>
    <w:rsid w:val="0063390C"/>
    <w:rsid w:val="00633A5E"/>
    <w:rsid w:val="00633F74"/>
    <w:rsid w:val="00634CEA"/>
    <w:rsid w:val="00635641"/>
    <w:rsid w:val="00635AEB"/>
    <w:rsid w:val="006367B7"/>
    <w:rsid w:val="00636A89"/>
    <w:rsid w:val="00636AEA"/>
    <w:rsid w:val="00636E0F"/>
    <w:rsid w:val="00636EF8"/>
    <w:rsid w:val="00636FEF"/>
    <w:rsid w:val="0063715F"/>
    <w:rsid w:val="006371D4"/>
    <w:rsid w:val="006377DB"/>
    <w:rsid w:val="00637CD9"/>
    <w:rsid w:val="00637F10"/>
    <w:rsid w:val="00637FC7"/>
    <w:rsid w:val="006405A2"/>
    <w:rsid w:val="00640699"/>
    <w:rsid w:val="006406E6"/>
    <w:rsid w:val="0064073F"/>
    <w:rsid w:val="0064083A"/>
    <w:rsid w:val="0064096C"/>
    <w:rsid w:val="0064115D"/>
    <w:rsid w:val="006417E0"/>
    <w:rsid w:val="006418D2"/>
    <w:rsid w:val="006419D4"/>
    <w:rsid w:val="00641D31"/>
    <w:rsid w:val="00641E1E"/>
    <w:rsid w:val="00642453"/>
    <w:rsid w:val="00642C54"/>
    <w:rsid w:val="00643299"/>
    <w:rsid w:val="006438BE"/>
    <w:rsid w:val="006443B2"/>
    <w:rsid w:val="00644E3C"/>
    <w:rsid w:val="00644F44"/>
    <w:rsid w:val="00645210"/>
    <w:rsid w:val="0064522C"/>
    <w:rsid w:val="00645933"/>
    <w:rsid w:val="006459B3"/>
    <w:rsid w:val="00645D57"/>
    <w:rsid w:val="006468DA"/>
    <w:rsid w:val="00646970"/>
    <w:rsid w:val="00646FDD"/>
    <w:rsid w:val="006476BA"/>
    <w:rsid w:val="00647883"/>
    <w:rsid w:val="00647C38"/>
    <w:rsid w:val="00647D39"/>
    <w:rsid w:val="00647FC3"/>
    <w:rsid w:val="006500A2"/>
    <w:rsid w:val="00650528"/>
    <w:rsid w:val="0065058D"/>
    <w:rsid w:val="00650C5E"/>
    <w:rsid w:val="00651147"/>
    <w:rsid w:val="006512DE"/>
    <w:rsid w:val="0065131D"/>
    <w:rsid w:val="00651DC1"/>
    <w:rsid w:val="00651FD6"/>
    <w:rsid w:val="0065234B"/>
    <w:rsid w:val="00652384"/>
    <w:rsid w:val="00652480"/>
    <w:rsid w:val="0065252C"/>
    <w:rsid w:val="0065299F"/>
    <w:rsid w:val="00652C5C"/>
    <w:rsid w:val="00652D51"/>
    <w:rsid w:val="00653AC4"/>
    <w:rsid w:val="00653C52"/>
    <w:rsid w:val="006540C1"/>
    <w:rsid w:val="00654118"/>
    <w:rsid w:val="00654335"/>
    <w:rsid w:val="0065460C"/>
    <w:rsid w:val="00654642"/>
    <w:rsid w:val="00654A84"/>
    <w:rsid w:val="00654AF4"/>
    <w:rsid w:val="00654CB8"/>
    <w:rsid w:val="0065561D"/>
    <w:rsid w:val="006559AA"/>
    <w:rsid w:val="00655D02"/>
    <w:rsid w:val="00655D2D"/>
    <w:rsid w:val="00655F51"/>
    <w:rsid w:val="00655F61"/>
    <w:rsid w:val="006562F3"/>
    <w:rsid w:val="006565D3"/>
    <w:rsid w:val="00656A37"/>
    <w:rsid w:val="00656F36"/>
    <w:rsid w:val="00656F87"/>
    <w:rsid w:val="00656FC3"/>
    <w:rsid w:val="00657515"/>
    <w:rsid w:val="00657693"/>
    <w:rsid w:val="00657861"/>
    <w:rsid w:val="00657B05"/>
    <w:rsid w:val="00657B97"/>
    <w:rsid w:val="00657E39"/>
    <w:rsid w:val="00657E93"/>
    <w:rsid w:val="00660010"/>
    <w:rsid w:val="00660083"/>
    <w:rsid w:val="00660680"/>
    <w:rsid w:val="00660BFB"/>
    <w:rsid w:val="00660E23"/>
    <w:rsid w:val="00660F41"/>
    <w:rsid w:val="00662295"/>
    <w:rsid w:val="00662395"/>
    <w:rsid w:val="00662A70"/>
    <w:rsid w:val="00662AE9"/>
    <w:rsid w:val="00662AF9"/>
    <w:rsid w:val="00662C14"/>
    <w:rsid w:val="00662C97"/>
    <w:rsid w:val="00662CBB"/>
    <w:rsid w:val="00662F3E"/>
    <w:rsid w:val="00662F83"/>
    <w:rsid w:val="0066314F"/>
    <w:rsid w:val="00663792"/>
    <w:rsid w:val="0066398B"/>
    <w:rsid w:val="00663F53"/>
    <w:rsid w:val="0066457D"/>
    <w:rsid w:val="0066486A"/>
    <w:rsid w:val="006649D5"/>
    <w:rsid w:val="00664B49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2D9"/>
    <w:rsid w:val="0066754C"/>
    <w:rsid w:val="00667D71"/>
    <w:rsid w:val="00667FB2"/>
    <w:rsid w:val="00670D2E"/>
    <w:rsid w:val="006715AD"/>
    <w:rsid w:val="006715E6"/>
    <w:rsid w:val="00671826"/>
    <w:rsid w:val="00671F8A"/>
    <w:rsid w:val="0067269F"/>
    <w:rsid w:val="006726CB"/>
    <w:rsid w:val="0067272F"/>
    <w:rsid w:val="0067276D"/>
    <w:rsid w:val="00672E8B"/>
    <w:rsid w:val="00672FC9"/>
    <w:rsid w:val="00673632"/>
    <w:rsid w:val="00673714"/>
    <w:rsid w:val="00673881"/>
    <w:rsid w:val="00673ACE"/>
    <w:rsid w:val="00673BA4"/>
    <w:rsid w:val="0067429E"/>
    <w:rsid w:val="00674C5D"/>
    <w:rsid w:val="00674ED8"/>
    <w:rsid w:val="00675419"/>
    <w:rsid w:val="00675533"/>
    <w:rsid w:val="00675793"/>
    <w:rsid w:val="006759A7"/>
    <w:rsid w:val="00675A1D"/>
    <w:rsid w:val="00675C5E"/>
    <w:rsid w:val="00675D00"/>
    <w:rsid w:val="00676816"/>
    <w:rsid w:val="00676851"/>
    <w:rsid w:val="00676F0B"/>
    <w:rsid w:val="006773D1"/>
    <w:rsid w:val="006775DC"/>
    <w:rsid w:val="00677A9E"/>
    <w:rsid w:val="006801BB"/>
    <w:rsid w:val="006802E3"/>
    <w:rsid w:val="00680CC6"/>
    <w:rsid w:val="0068122E"/>
    <w:rsid w:val="00681F6B"/>
    <w:rsid w:val="0068241B"/>
    <w:rsid w:val="0068375D"/>
    <w:rsid w:val="00683889"/>
    <w:rsid w:val="006838CA"/>
    <w:rsid w:val="00683B59"/>
    <w:rsid w:val="00683C44"/>
    <w:rsid w:val="00683CC8"/>
    <w:rsid w:val="00683EEA"/>
    <w:rsid w:val="006842A2"/>
    <w:rsid w:val="006848BB"/>
    <w:rsid w:val="00684A44"/>
    <w:rsid w:val="00684E88"/>
    <w:rsid w:val="00685075"/>
    <w:rsid w:val="00685339"/>
    <w:rsid w:val="00685597"/>
    <w:rsid w:val="00685716"/>
    <w:rsid w:val="006859CF"/>
    <w:rsid w:val="006859F4"/>
    <w:rsid w:val="00685FC6"/>
    <w:rsid w:val="00686019"/>
    <w:rsid w:val="00686338"/>
    <w:rsid w:val="00686599"/>
    <w:rsid w:val="0068731C"/>
    <w:rsid w:val="00687893"/>
    <w:rsid w:val="006904AD"/>
    <w:rsid w:val="006905D5"/>
    <w:rsid w:val="006905F1"/>
    <w:rsid w:val="006912E6"/>
    <w:rsid w:val="006914E9"/>
    <w:rsid w:val="006917C6"/>
    <w:rsid w:val="00691815"/>
    <w:rsid w:val="00691822"/>
    <w:rsid w:val="00691E51"/>
    <w:rsid w:val="006920CA"/>
    <w:rsid w:val="00692419"/>
    <w:rsid w:val="006927DA"/>
    <w:rsid w:val="006927F0"/>
    <w:rsid w:val="00692C4E"/>
    <w:rsid w:val="006936DB"/>
    <w:rsid w:val="00693801"/>
    <w:rsid w:val="006943AC"/>
    <w:rsid w:val="006943D0"/>
    <w:rsid w:val="006943E4"/>
    <w:rsid w:val="006944B8"/>
    <w:rsid w:val="00694706"/>
    <w:rsid w:val="00694C99"/>
    <w:rsid w:val="00694DF8"/>
    <w:rsid w:val="00695198"/>
    <w:rsid w:val="00695645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6E3"/>
    <w:rsid w:val="006A07A6"/>
    <w:rsid w:val="006A0B03"/>
    <w:rsid w:val="006A0ECA"/>
    <w:rsid w:val="006A11C3"/>
    <w:rsid w:val="006A11F4"/>
    <w:rsid w:val="006A14A8"/>
    <w:rsid w:val="006A177A"/>
    <w:rsid w:val="006A182D"/>
    <w:rsid w:val="006A1ADF"/>
    <w:rsid w:val="006A23AC"/>
    <w:rsid w:val="006A2835"/>
    <w:rsid w:val="006A2DCF"/>
    <w:rsid w:val="006A3411"/>
    <w:rsid w:val="006A3613"/>
    <w:rsid w:val="006A3A19"/>
    <w:rsid w:val="006A3B9E"/>
    <w:rsid w:val="006A3BEC"/>
    <w:rsid w:val="006A3D1C"/>
    <w:rsid w:val="006A3D6D"/>
    <w:rsid w:val="006A3D73"/>
    <w:rsid w:val="006A3F19"/>
    <w:rsid w:val="006A43EA"/>
    <w:rsid w:val="006A4672"/>
    <w:rsid w:val="006A471A"/>
    <w:rsid w:val="006A4F8E"/>
    <w:rsid w:val="006A516E"/>
    <w:rsid w:val="006A5290"/>
    <w:rsid w:val="006A5B67"/>
    <w:rsid w:val="006A5C11"/>
    <w:rsid w:val="006A6290"/>
    <w:rsid w:val="006A6A1A"/>
    <w:rsid w:val="006A6BAB"/>
    <w:rsid w:val="006A6C28"/>
    <w:rsid w:val="006A6E48"/>
    <w:rsid w:val="006A74E3"/>
    <w:rsid w:val="006A777A"/>
    <w:rsid w:val="006A7AE9"/>
    <w:rsid w:val="006A7C9D"/>
    <w:rsid w:val="006A7E5E"/>
    <w:rsid w:val="006A7F1D"/>
    <w:rsid w:val="006A7FCD"/>
    <w:rsid w:val="006B0264"/>
    <w:rsid w:val="006B06E6"/>
    <w:rsid w:val="006B0BF0"/>
    <w:rsid w:val="006B0D7E"/>
    <w:rsid w:val="006B1E59"/>
    <w:rsid w:val="006B269C"/>
    <w:rsid w:val="006B2995"/>
    <w:rsid w:val="006B2DCA"/>
    <w:rsid w:val="006B2E7D"/>
    <w:rsid w:val="006B2E7F"/>
    <w:rsid w:val="006B2F13"/>
    <w:rsid w:val="006B3335"/>
    <w:rsid w:val="006B33FB"/>
    <w:rsid w:val="006B3EFD"/>
    <w:rsid w:val="006B40C8"/>
    <w:rsid w:val="006B45C1"/>
    <w:rsid w:val="006B472A"/>
    <w:rsid w:val="006B5149"/>
    <w:rsid w:val="006B549F"/>
    <w:rsid w:val="006B54EB"/>
    <w:rsid w:val="006B65CB"/>
    <w:rsid w:val="006B7092"/>
    <w:rsid w:val="006B765D"/>
    <w:rsid w:val="006B767F"/>
    <w:rsid w:val="006B77ED"/>
    <w:rsid w:val="006C010C"/>
    <w:rsid w:val="006C01F4"/>
    <w:rsid w:val="006C0867"/>
    <w:rsid w:val="006C12F3"/>
    <w:rsid w:val="006C1503"/>
    <w:rsid w:val="006C1B60"/>
    <w:rsid w:val="006C215A"/>
    <w:rsid w:val="006C24C7"/>
    <w:rsid w:val="006C264B"/>
    <w:rsid w:val="006C273C"/>
    <w:rsid w:val="006C2FF1"/>
    <w:rsid w:val="006C374A"/>
    <w:rsid w:val="006C3A0F"/>
    <w:rsid w:val="006C3B9C"/>
    <w:rsid w:val="006C479E"/>
    <w:rsid w:val="006C4825"/>
    <w:rsid w:val="006C4A29"/>
    <w:rsid w:val="006C4A5F"/>
    <w:rsid w:val="006C54EE"/>
    <w:rsid w:val="006C57FE"/>
    <w:rsid w:val="006C588A"/>
    <w:rsid w:val="006C5AB5"/>
    <w:rsid w:val="006C6854"/>
    <w:rsid w:val="006C6DB0"/>
    <w:rsid w:val="006C6E36"/>
    <w:rsid w:val="006C705E"/>
    <w:rsid w:val="006C7216"/>
    <w:rsid w:val="006C7266"/>
    <w:rsid w:val="006C791E"/>
    <w:rsid w:val="006C7F86"/>
    <w:rsid w:val="006D042C"/>
    <w:rsid w:val="006D045E"/>
    <w:rsid w:val="006D057E"/>
    <w:rsid w:val="006D05F4"/>
    <w:rsid w:val="006D08BC"/>
    <w:rsid w:val="006D0930"/>
    <w:rsid w:val="006D09AC"/>
    <w:rsid w:val="006D0B6D"/>
    <w:rsid w:val="006D1549"/>
    <w:rsid w:val="006D16DE"/>
    <w:rsid w:val="006D16EC"/>
    <w:rsid w:val="006D1A5F"/>
    <w:rsid w:val="006D1B37"/>
    <w:rsid w:val="006D1EAC"/>
    <w:rsid w:val="006D1F0A"/>
    <w:rsid w:val="006D2481"/>
    <w:rsid w:val="006D3429"/>
    <w:rsid w:val="006D3541"/>
    <w:rsid w:val="006D366D"/>
    <w:rsid w:val="006D381C"/>
    <w:rsid w:val="006D39EA"/>
    <w:rsid w:val="006D3CE0"/>
    <w:rsid w:val="006D3F1A"/>
    <w:rsid w:val="006D4801"/>
    <w:rsid w:val="006D487E"/>
    <w:rsid w:val="006D4A33"/>
    <w:rsid w:val="006D4E14"/>
    <w:rsid w:val="006D5367"/>
    <w:rsid w:val="006D53DF"/>
    <w:rsid w:val="006D54F7"/>
    <w:rsid w:val="006D5604"/>
    <w:rsid w:val="006D5CDA"/>
    <w:rsid w:val="006D65F5"/>
    <w:rsid w:val="006D6854"/>
    <w:rsid w:val="006D6D76"/>
    <w:rsid w:val="006D7454"/>
    <w:rsid w:val="006D7902"/>
    <w:rsid w:val="006D7C9D"/>
    <w:rsid w:val="006D7CD6"/>
    <w:rsid w:val="006D7D85"/>
    <w:rsid w:val="006E013B"/>
    <w:rsid w:val="006E045E"/>
    <w:rsid w:val="006E04C4"/>
    <w:rsid w:val="006E09E9"/>
    <w:rsid w:val="006E0B21"/>
    <w:rsid w:val="006E11ED"/>
    <w:rsid w:val="006E128A"/>
    <w:rsid w:val="006E171B"/>
    <w:rsid w:val="006E1A8F"/>
    <w:rsid w:val="006E1B99"/>
    <w:rsid w:val="006E1E40"/>
    <w:rsid w:val="006E2460"/>
    <w:rsid w:val="006E24C1"/>
    <w:rsid w:val="006E2A93"/>
    <w:rsid w:val="006E2C6D"/>
    <w:rsid w:val="006E32F2"/>
    <w:rsid w:val="006E33D2"/>
    <w:rsid w:val="006E374B"/>
    <w:rsid w:val="006E3B50"/>
    <w:rsid w:val="006E44D3"/>
    <w:rsid w:val="006E4705"/>
    <w:rsid w:val="006E470D"/>
    <w:rsid w:val="006E49DF"/>
    <w:rsid w:val="006E4A07"/>
    <w:rsid w:val="006E4BC0"/>
    <w:rsid w:val="006E4E13"/>
    <w:rsid w:val="006E4E81"/>
    <w:rsid w:val="006E5407"/>
    <w:rsid w:val="006E58CF"/>
    <w:rsid w:val="006E6241"/>
    <w:rsid w:val="006E645F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385A"/>
    <w:rsid w:val="006F3FB4"/>
    <w:rsid w:val="006F433C"/>
    <w:rsid w:val="006F48EA"/>
    <w:rsid w:val="006F492C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6F7ADF"/>
    <w:rsid w:val="006F7C74"/>
    <w:rsid w:val="0070004D"/>
    <w:rsid w:val="00700821"/>
    <w:rsid w:val="00700980"/>
    <w:rsid w:val="00700FEB"/>
    <w:rsid w:val="007010A7"/>
    <w:rsid w:val="007011D1"/>
    <w:rsid w:val="007011D8"/>
    <w:rsid w:val="00701BD8"/>
    <w:rsid w:val="00702653"/>
    <w:rsid w:val="00702723"/>
    <w:rsid w:val="00702788"/>
    <w:rsid w:val="00702BCA"/>
    <w:rsid w:val="00702FE5"/>
    <w:rsid w:val="0070303A"/>
    <w:rsid w:val="0070328F"/>
    <w:rsid w:val="007036EE"/>
    <w:rsid w:val="007038ED"/>
    <w:rsid w:val="00704346"/>
    <w:rsid w:val="00704404"/>
    <w:rsid w:val="00704464"/>
    <w:rsid w:val="00704527"/>
    <w:rsid w:val="00704894"/>
    <w:rsid w:val="0070522E"/>
    <w:rsid w:val="00705515"/>
    <w:rsid w:val="00705BD7"/>
    <w:rsid w:val="00706130"/>
    <w:rsid w:val="007061EC"/>
    <w:rsid w:val="007063FA"/>
    <w:rsid w:val="00706461"/>
    <w:rsid w:val="007065D0"/>
    <w:rsid w:val="007068BC"/>
    <w:rsid w:val="007068C5"/>
    <w:rsid w:val="00706995"/>
    <w:rsid w:val="00706C3A"/>
    <w:rsid w:val="00706E1E"/>
    <w:rsid w:val="007071D4"/>
    <w:rsid w:val="00707264"/>
    <w:rsid w:val="0070728F"/>
    <w:rsid w:val="0070748A"/>
    <w:rsid w:val="00707C37"/>
    <w:rsid w:val="00707DF8"/>
    <w:rsid w:val="00710164"/>
    <w:rsid w:val="00710167"/>
    <w:rsid w:val="0071054C"/>
    <w:rsid w:val="0071054F"/>
    <w:rsid w:val="00710595"/>
    <w:rsid w:val="0071086A"/>
    <w:rsid w:val="00710870"/>
    <w:rsid w:val="00710C39"/>
    <w:rsid w:val="007110B3"/>
    <w:rsid w:val="00711A27"/>
    <w:rsid w:val="00711C50"/>
    <w:rsid w:val="00712020"/>
    <w:rsid w:val="00712026"/>
    <w:rsid w:val="007121C0"/>
    <w:rsid w:val="00712638"/>
    <w:rsid w:val="0071276A"/>
    <w:rsid w:val="0071283B"/>
    <w:rsid w:val="00712B22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E55"/>
    <w:rsid w:val="00714F03"/>
    <w:rsid w:val="007155B2"/>
    <w:rsid w:val="00715C06"/>
    <w:rsid w:val="007166F7"/>
    <w:rsid w:val="00716D4E"/>
    <w:rsid w:val="0071717E"/>
    <w:rsid w:val="00717233"/>
    <w:rsid w:val="0071735C"/>
    <w:rsid w:val="00717763"/>
    <w:rsid w:val="0071784B"/>
    <w:rsid w:val="00720A2C"/>
    <w:rsid w:val="00720B85"/>
    <w:rsid w:val="00720C22"/>
    <w:rsid w:val="00720C6E"/>
    <w:rsid w:val="00720E58"/>
    <w:rsid w:val="00720E79"/>
    <w:rsid w:val="00720F9E"/>
    <w:rsid w:val="007212E5"/>
    <w:rsid w:val="00721334"/>
    <w:rsid w:val="00721ECB"/>
    <w:rsid w:val="0072255C"/>
    <w:rsid w:val="00722BE6"/>
    <w:rsid w:val="00722CD9"/>
    <w:rsid w:val="00722DC9"/>
    <w:rsid w:val="00722EF9"/>
    <w:rsid w:val="007232F1"/>
    <w:rsid w:val="007238D1"/>
    <w:rsid w:val="00723F60"/>
    <w:rsid w:val="0072406F"/>
    <w:rsid w:val="0072416B"/>
    <w:rsid w:val="0072454A"/>
    <w:rsid w:val="007245B1"/>
    <w:rsid w:val="00724952"/>
    <w:rsid w:val="00724CD4"/>
    <w:rsid w:val="00724CFE"/>
    <w:rsid w:val="0072502E"/>
    <w:rsid w:val="00725A99"/>
    <w:rsid w:val="00725CA6"/>
    <w:rsid w:val="00725D1A"/>
    <w:rsid w:val="00725DF3"/>
    <w:rsid w:val="00725F4D"/>
    <w:rsid w:val="007262BF"/>
    <w:rsid w:val="007267EC"/>
    <w:rsid w:val="00726B7D"/>
    <w:rsid w:val="00727285"/>
    <w:rsid w:val="00727380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B72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B84"/>
    <w:rsid w:val="00735D2A"/>
    <w:rsid w:val="00735EBF"/>
    <w:rsid w:val="007365ED"/>
    <w:rsid w:val="00736709"/>
    <w:rsid w:val="00736888"/>
    <w:rsid w:val="00736927"/>
    <w:rsid w:val="007373D2"/>
    <w:rsid w:val="0073779C"/>
    <w:rsid w:val="00737A4B"/>
    <w:rsid w:val="00737FC3"/>
    <w:rsid w:val="00737FEF"/>
    <w:rsid w:val="00740008"/>
    <w:rsid w:val="007408EF"/>
    <w:rsid w:val="0074124E"/>
    <w:rsid w:val="00741355"/>
    <w:rsid w:val="007416E1"/>
    <w:rsid w:val="00741C56"/>
    <w:rsid w:val="00741C83"/>
    <w:rsid w:val="00741E9A"/>
    <w:rsid w:val="00742160"/>
    <w:rsid w:val="0074286A"/>
    <w:rsid w:val="00742891"/>
    <w:rsid w:val="00742C2D"/>
    <w:rsid w:val="00742C3D"/>
    <w:rsid w:val="00742DAD"/>
    <w:rsid w:val="00743455"/>
    <w:rsid w:val="007434D2"/>
    <w:rsid w:val="007435B8"/>
    <w:rsid w:val="007435EC"/>
    <w:rsid w:val="00743672"/>
    <w:rsid w:val="007444AE"/>
    <w:rsid w:val="007447C6"/>
    <w:rsid w:val="007449FE"/>
    <w:rsid w:val="00744CEC"/>
    <w:rsid w:val="00744E67"/>
    <w:rsid w:val="0074556A"/>
    <w:rsid w:val="007457BC"/>
    <w:rsid w:val="00745A05"/>
    <w:rsid w:val="00745A2E"/>
    <w:rsid w:val="00745F8E"/>
    <w:rsid w:val="00746278"/>
    <w:rsid w:val="00746452"/>
    <w:rsid w:val="00746564"/>
    <w:rsid w:val="00746571"/>
    <w:rsid w:val="00746721"/>
    <w:rsid w:val="0074716C"/>
    <w:rsid w:val="00747741"/>
    <w:rsid w:val="00747976"/>
    <w:rsid w:val="00747C00"/>
    <w:rsid w:val="007504CF"/>
    <w:rsid w:val="007505F4"/>
    <w:rsid w:val="00750892"/>
    <w:rsid w:val="00750907"/>
    <w:rsid w:val="00750979"/>
    <w:rsid w:val="00751048"/>
    <w:rsid w:val="00751313"/>
    <w:rsid w:val="007514AA"/>
    <w:rsid w:val="00751760"/>
    <w:rsid w:val="007518C9"/>
    <w:rsid w:val="0075218A"/>
    <w:rsid w:val="007521F2"/>
    <w:rsid w:val="00752238"/>
    <w:rsid w:val="00752364"/>
    <w:rsid w:val="00752640"/>
    <w:rsid w:val="00752DE0"/>
    <w:rsid w:val="00752E14"/>
    <w:rsid w:val="007533FD"/>
    <w:rsid w:val="00753712"/>
    <w:rsid w:val="00753CFB"/>
    <w:rsid w:val="00753DA5"/>
    <w:rsid w:val="00753DBA"/>
    <w:rsid w:val="00754E53"/>
    <w:rsid w:val="0075502B"/>
    <w:rsid w:val="007550CD"/>
    <w:rsid w:val="0075514D"/>
    <w:rsid w:val="007552F8"/>
    <w:rsid w:val="00755633"/>
    <w:rsid w:val="00755639"/>
    <w:rsid w:val="00755B6F"/>
    <w:rsid w:val="00756A17"/>
    <w:rsid w:val="00756B41"/>
    <w:rsid w:val="00756E44"/>
    <w:rsid w:val="00757624"/>
    <w:rsid w:val="007576EC"/>
    <w:rsid w:val="00757957"/>
    <w:rsid w:val="00760978"/>
    <w:rsid w:val="007609FD"/>
    <w:rsid w:val="00760D42"/>
    <w:rsid w:val="00761277"/>
    <w:rsid w:val="007614A9"/>
    <w:rsid w:val="00761C5E"/>
    <w:rsid w:val="00761E24"/>
    <w:rsid w:val="00762034"/>
    <w:rsid w:val="0076236A"/>
    <w:rsid w:val="007623B0"/>
    <w:rsid w:val="00762A7D"/>
    <w:rsid w:val="00762D4E"/>
    <w:rsid w:val="00763020"/>
    <w:rsid w:val="007633C0"/>
    <w:rsid w:val="0076392A"/>
    <w:rsid w:val="007639E2"/>
    <w:rsid w:val="00763B9E"/>
    <w:rsid w:val="00764588"/>
    <w:rsid w:val="007648FE"/>
    <w:rsid w:val="00764B39"/>
    <w:rsid w:val="00764B90"/>
    <w:rsid w:val="00766096"/>
    <w:rsid w:val="007662CC"/>
    <w:rsid w:val="007663A9"/>
    <w:rsid w:val="007664EA"/>
    <w:rsid w:val="007667C4"/>
    <w:rsid w:val="00766A7E"/>
    <w:rsid w:val="00766FED"/>
    <w:rsid w:val="007670FC"/>
    <w:rsid w:val="00767282"/>
    <w:rsid w:val="00767654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4E5"/>
    <w:rsid w:val="00771BF6"/>
    <w:rsid w:val="0077249A"/>
    <w:rsid w:val="0077262C"/>
    <w:rsid w:val="00772A29"/>
    <w:rsid w:val="00772E76"/>
    <w:rsid w:val="00772F1A"/>
    <w:rsid w:val="007730ED"/>
    <w:rsid w:val="00773B3E"/>
    <w:rsid w:val="00773DA8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586C"/>
    <w:rsid w:val="00775B6D"/>
    <w:rsid w:val="00775CDE"/>
    <w:rsid w:val="00776667"/>
    <w:rsid w:val="00776874"/>
    <w:rsid w:val="0077726C"/>
    <w:rsid w:val="00777AAB"/>
    <w:rsid w:val="00780108"/>
    <w:rsid w:val="007802D3"/>
    <w:rsid w:val="007805C9"/>
    <w:rsid w:val="007809C9"/>
    <w:rsid w:val="00780A8F"/>
    <w:rsid w:val="00780FAC"/>
    <w:rsid w:val="00780FF9"/>
    <w:rsid w:val="0078285C"/>
    <w:rsid w:val="007829A6"/>
    <w:rsid w:val="00782B30"/>
    <w:rsid w:val="00782B6B"/>
    <w:rsid w:val="00782FEE"/>
    <w:rsid w:val="00783938"/>
    <w:rsid w:val="00783A36"/>
    <w:rsid w:val="00783A44"/>
    <w:rsid w:val="0078416A"/>
    <w:rsid w:val="007845D4"/>
    <w:rsid w:val="007846EE"/>
    <w:rsid w:val="007847A0"/>
    <w:rsid w:val="00784DF0"/>
    <w:rsid w:val="007852B8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339"/>
    <w:rsid w:val="007874C4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46F"/>
    <w:rsid w:val="007936BD"/>
    <w:rsid w:val="007936C1"/>
    <w:rsid w:val="00793AE6"/>
    <w:rsid w:val="00793D0B"/>
    <w:rsid w:val="00793D45"/>
    <w:rsid w:val="00794BBF"/>
    <w:rsid w:val="00794D4D"/>
    <w:rsid w:val="00795E20"/>
    <w:rsid w:val="00796787"/>
    <w:rsid w:val="00796E33"/>
    <w:rsid w:val="007975BD"/>
    <w:rsid w:val="007979AB"/>
    <w:rsid w:val="00797B7E"/>
    <w:rsid w:val="00797F06"/>
    <w:rsid w:val="007A020D"/>
    <w:rsid w:val="007A05A2"/>
    <w:rsid w:val="007A0715"/>
    <w:rsid w:val="007A0833"/>
    <w:rsid w:val="007A0DFC"/>
    <w:rsid w:val="007A10D6"/>
    <w:rsid w:val="007A12EE"/>
    <w:rsid w:val="007A138C"/>
    <w:rsid w:val="007A13B1"/>
    <w:rsid w:val="007A1834"/>
    <w:rsid w:val="007A1856"/>
    <w:rsid w:val="007A1E52"/>
    <w:rsid w:val="007A2104"/>
    <w:rsid w:val="007A2497"/>
    <w:rsid w:val="007A26F2"/>
    <w:rsid w:val="007A2A4D"/>
    <w:rsid w:val="007A2A5A"/>
    <w:rsid w:val="007A2B58"/>
    <w:rsid w:val="007A2E65"/>
    <w:rsid w:val="007A31B2"/>
    <w:rsid w:val="007A34BD"/>
    <w:rsid w:val="007A3629"/>
    <w:rsid w:val="007A385C"/>
    <w:rsid w:val="007A38F5"/>
    <w:rsid w:val="007A3B6F"/>
    <w:rsid w:val="007A3D24"/>
    <w:rsid w:val="007A3E12"/>
    <w:rsid w:val="007A4860"/>
    <w:rsid w:val="007A4CAF"/>
    <w:rsid w:val="007A4D50"/>
    <w:rsid w:val="007A4F7B"/>
    <w:rsid w:val="007A5050"/>
    <w:rsid w:val="007A5054"/>
    <w:rsid w:val="007A522E"/>
    <w:rsid w:val="007A5518"/>
    <w:rsid w:val="007A57F9"/>
    <w:rsid w:val="007A61E4"/>
    <w:rsid w:val="007A6668"/>
    <w:rsid w:val="007A704A"/>
    <w:rsid w:val="007A7242"/>
    <w:rsid w:val="007A733C"/>
    <w:rsid w:val="007A75D1"/>
    <w:rsid w:val="007A7956"/>
    <w:rsid w:val="007B0222"/>
    <w:rsid w:val="007B036E"/>
    <w:rsid w:val="007B0490"/>
    <w:rsid w:val="007B0851"/>
    <w:rsid w:val="007B12B0"/>
    <w:rsid w:val="007B1392"/>
    <w:rsid w:val="007B1785"/>
    <w:rsid w:val="007B17AC"/>
    <w:rsid w:val="007B1DA8"/>
    <w:rsid w:val="007B1EDF"/>
    <w:rsid w:val="007B215A"/>
    <w:rsid w:val="007B22DC"/>
    <w:rsid w:val="007B230A"/>
    <w:rsid w:val="007B24F0"/>
    <w:rsid w:val="007B2A73"/>
    <w:rsid w:val="007B2F58"/>
    <w:rsid w:val="007B3336"/>
    <w:rsid w:val="007B34DC"/>
    <w:rsid w:val="007B3A4D"/>
    <w:rsid w:val="007B3A98"/>
    <w:rsid w:val="007B4008"/>
    <w:rsid w:val="007B49C4"/>
    <w:rsid w:val="007B4D74"/>
    <w:rsid w:val="007B4DC6"/>
    <w:rsid w:val="007B4E00"/>
    <w:rsid w:val="007B5132"/>
    <w:rsid w:val="007B5734"/>
    <w:rsid w:val="007B5CCC"/>
    <w:rsid w:val="007B66C7"/>
    <w:rsid w:val="007B69B8"/>
    <w:rsid w:val="007B69E8"/>
    <w:rsid w:val="007B6C17"/>
    <w:rsid w:val="007B6CF7"/>
    <w:rsid w:val="007B743C"/>
    <w:rsid w:val="007B74AB"/>
    <w:rsid w:val="007C009E"/>
    <w:rsid w:val="007C0165"/>
    <w:rsid w:val="007C048B"/>
    <w:rsid w:val="007C0508"/>
    <w:rsid w:val="007C057E"/>
    <w:rsid w:val="007C12E3"/>
    <w:rsid w:val="007C1541"/>
    <w:rsid w:val="007C19DF"/>
    <w:rsid w:val="007C1D55"/>
    <w:rsid w:val="007C25F8"/>
    <w:rsid w:val="007C2F98"/>
    <w:rsid w:val="007C3637"/>
    <w:rsid w:val="007C4483"/>
    <w:rsid w:val="007C44DC"/>
    <w:rsid w:val="007C4545"/>
    <w:rsid w:val="007C45F7"/>
    <w:rsid w:val="007C46D1"/>
    <w:rsid w:val="007C46F0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5E49"/>
    <w:rsid w:val="007C6148"/>
    <w:rsid w:val="007C660A"/>
    <w:rsid w:val="007C6900"/>
    <w:rsid w:val="007C69A9"/>
    <w:rsid w:val="007C69EB"/>
    <w:rsid w:val="007C6C60"/>
    <w:rsid w:val="007C6D07"/>
    <w:rsid w:val="007C7039"/>
    <w:rsid w:val="007C745C"/>
    <w:rsid w:val="007C7578"/>
    <w:rsid w:val="007C7C53"/>
    <w:rsid w:val="007C7E7C"/>
    <w:rsid w:val="007C7EE6"/>
    <w:rsid w:val="007C7F4C"/>
    <w:rsid w:val="007D0292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0B"/>
    <w:rsid w:val="007D1B92"/>
    <w:rsid w:val="007D240D"/>
    <w:rsid w:val="007D25B9"/>
    <w:rsid w:val="007D261C"/>
    <w:rsid w:val="007D29AD"/>
    <w:rsid w:val="007D2BD3"/>
    <w:rsid w:val="007D2BE8"/>
    <w:rsid w:val="007D3066"/>
    <w:rsid w:val="007D36F6"/>
    <w:rsid w:val="007D3EFD"/>
    <w:rsid w:val="007D421B"/>
    <w:rsid w:val="007D4490"/>
    <w:rsid w:val="007D4579"/>
    <w:rsid w:val="007D51EB"/>
    <w:rsid w:val="007D58BB"/>
    <w:rsid w:val="007D678B"/>
    <w:rsid w:val="007D6835"/>
    <w:rsid w:val="007D6A93"/>
    <w:rsid w:val="007D7CDE"/>
    <w:rsid w:val="007D7DC7"/>
    <w:rsid w:val="007D7EFB"/>
    <w:rsid w:val="007E01AF"/>
    <w:rsid w:val="007E0681"/>
    <w:rsid w:val="007E0772"/>
    <w:rsid w:val="007E0D31"/>
    <w:rsid w:val="007E0E04"/>
    <w:rsid w:val="007E0EF9"/>
    <w:rsid w:val="007E13D8"/>
    <w:rsid w:val="007E1A4E"/>
    <w:rsid w:val="007E1B95"/>
    <w:rsid w:val="007E1FC2"/>
    <w:rsid w:val="007E21D9"/>
    <w:rsid w:val="007E2BDD"/>
    <w:rsid w:val="007E3313"/>
    <w:rsid w:val="007E428D"/>
    <w:rsid w:val="007E45CA"/>
    <w:rsid w:val="007E48C0"/>
    <w:rsid w:val="007E4967"/>
    <w:rsid w:val="007E4DA9"/>
    <w:rsid w:val="007E5885"/>
    <w:rsid w:val="007E5A9D"/>
    <w:rsid w:val="007E6153"/>
    <w:rsid w:val="007E61B7"/>
    <w:rsid w:val="007E64FF"/>
    <w:rsid w:val="007E6910"/>
    <w:rsid w:val="007E6A29"/>
    <w:rsid w:val="007E6F62"/>
    <w:rsid w:val="007E6FEA"/>
    <w:rsid w:val="007E7190"/>
    <w:rsid w:val="007E7C7B"/>
    <w:rsid w:val="007E7E0F"/>
    <w:rsid w:val="007E7F8F"/>
    <w:rsid w:val="007F015E"/>
    <w:rsid w:val="007F079D"/>
    <w:rsid w:val="007F0CEB"/>
    <w:rsid w:val="007F1160"/>
    <w:rsid w:val="007F15FD"/>
    <w:rsid w:val="007F1714"/>
    <w:rsid w:val="007F1717"/>
    <w:rsid w:val="007F19B9"/>
    <w:rsid w:val="007F215A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3F22"/>
    <w:rsid w:val="007F4A9E"/>
    <w:rsid w:val="007F4ABC"/>
    <w:rsid w:val="007F4D45"/>
    <w:rsid w:val="007F510F"/>
    <w:rsid w:val="007F5187"/>
    <w:rsid w:val="007F53B9"/>
    <w:rsid w:val="007F545B"/>
    <w:rsid w:val="007F59B2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557"/>
    <w:rsid w:val="00800953"/>
    <w:rsid w:val="00801255"/>
    <w:rsid w:val="0080197B"/>
    <w:rsid w:val="00801C1F"/>
    <w:rsid w:val="00801C4F"/>
    <w:rsid w:val="00801F50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B21"/>
    <w:rsid w:val="00804CC9"/>
    <w:rsid w:val="00804CF4"/>
    <w:rsid w:val="00805483"/>
    <w:rsid w:val="008054D1"/>
    <w:rsid w:val="0080585D"/>
    <w:rsid w:val="00805D6F"/>
    <w:rsid w:val="00806098"/>
    <w:rsid w:val="00806273"/>
    <w:rsid w:val="0080661F"/>
    <w:rsid w:val="008067A6"/>
    <w:rsid w:val="008069DE"/>
    <w:rsid w:val="00806EFD"/>
    <w:rsid w:val="00806F98"/>
    <w:rsid w:val="00807074"/>
    <w:rsid w:val="00807325"/>
    <w:rsid w:val="00807E43"/>
    <w:rsid w:val="00807E7C"/>
    <w:rsid w:val="00807F69"/>
    <w:rsid w:val="00810368"/>
    <w:rsid w:val="00810536"/>
    <w:rsid w:val="008108B5"/>
    <w:rsid w:val="00810BE7"/>
    <w:rsid w:val="00811336"/>
    <w:rsid w:val="0081165D"/>
    <w:rsid w:val="008118FD"/>
    <w:rsid w:val="00811B28"/>
    <w:rsid w:val="0081270F"/>
    <w:rsid w:val="00812862"/>
    <w:rsid w:val="00812983"/>
    <w:rsid w:val="00812A05"/>
    <w:rsid w:val="00812A7A"/>
    <w:rsid w:val="00812AB4"/>
    <w:rsid w:val="00812B10"/>
    <w:rsid w:val="00812BD4"/>
    <w:rsid w:val="00812DC8"/>
    <w:rsid w:val="0081362B"/>
    <w:rsid w:val="008140B9"/>
    <w:rsid w:val="0081450B"/>
    <w:rsid w:val="0081467F"/>
    <w:rsid w:val="0081492C"/>
    <w:rsid w:val="0081499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480"/>
    <w:rsid w:val="00817879"/>
    <w:rsid w:val="00817939"/>
    <w:rsid w:val="00820160"/>
    <w:rsid w:val="0082022B"/>
    <w:rsid w:val="0082041D"/>
    <w:rsid w:val="00820C3D"/>
    <w:rsid w:val="00820E0E"/>
    <w:rsid w:val="00821237"/>
    <w:rsid w:val="00821324"/>
    <w:rsid w:val="008216DA"/>
    <w:rsid w:val="008217C3"/>
    <w:rsid w:val="00821868"/>
    <w:rsid w:val="008219B8"/>
    <w:rsid w:val="00821ECA"/>
    <w:rsid w:val="0082205F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4D4A"/>
    <w:rsid w:val="00824F21"/>
    <w:rsid w:val="008251E7"/>
    <w:rsid w:val="00825417"/>
    <w:rsid w:val="008257E8"/>
    <w:rsid w:val="00825DEE"/>
    <w:rsid w:val="008262BC"/>
    <w:rsid w:val="0082655B"/>
    <w:rsid w:val="008266A2"/>
    <w:rsid w:val="008267AE"/>
    <w:rsid w:val="008271AC"/>
    <w:rsid w:val="008272CA"/>
    <w:rsid w:val="008277F7"/>
    <w:rsid w:val="008301DB"/>
    <w:rsid w:val="0083030A"/>
    <w:rsid w:val="00830959"/>
    <w:rsid w:val="00830A90"/>
    <w:rsid w:val="00830B33"/>
    <w:rsid w:val="0083118A"/>
    <w:rsid w:val="00831784"/>
    <w:rsid w:val="0083187A"/>
    <w:rsid w:val="008319C4"/>
    <w:rsid w:val="00831ACD"/>
    <w:rsid w:val="00831D02"/>
    <w:rsid w:val="00832727"/>
    <w:rsid w:val="0083272B"/>
    <w:rsid w:val="00832806"/>
    <w:rsid w:val="00832F1B"/>
    <w:rsid w:val="00832F9F"/>
    <w:rsid w:val="008337C1"/>
    <w:rsid w:val="0083415A"/>
    <w:rsid w:val="0083451D"/>
    <w:rsid w:val="008346AB"/>
    <w:rsid w:val="00834F23"/>
    <w:rsid w:val="00835303"/>
    <w:rsid w:val="008353A2"/>
    <w:rsid w:val="008353B6"/>
    <w:rsid w:val="008353DC"/>
    <w:rsid w:val="00835696"/>
    <w:rsid w:val="00835ADD"/>
    <w:rsid w:val="00836A67"/>
    <w:rsid w:val="00836CEB"/>
    <w:rsid w:val="00836F42"/>
    <w:rsid w:val="00840C84"/>
    <w:rsid w:val="00840EAF"/>
    <w:rsid w:val="008414FF"/>
    <w:rsid w:val="008415C0"/>
    <w:rsid w:val="008416BF"/>
    <w:rsid w:val="008416FD"/>
    <w:rsid w:val="0084188F"/>
    <w:rsid w:val="00841946"/>
    <w:rsid w:val="008420A3"/>
    <w:rsid w:val="008423DB"/>
    <w:rsid w:val="008424A8"/>
    <w:rsid w:val="00842611"/>
    <w:rsid w:val="00842659"/>
    <w:rsid w:val="0084293A"/>
    <w:rsid w:val="00842C44"/>
    <w:rsid w:val="00842E31"/>
    <w:rsid w:val="0084354C"/>
    <w:rsid w:val="0084375D"/>
    <w:rsid w:val="008440D8"/>
    <w:rsid w:val="0084416F"/>
    <w:rsid w:val="00844462"/>
    <w:rsid w:val="00844905"/>
    <w:rsid w:val="008449FE"/>
    <w:rsid w:val="00844A62"/>
    <w:rsid w:val="00844D8D"/>
    <w:rsid w:val="00845515"/>
    <w:rsid w:val="00845520"/>
    <w:rsid w:val="008459B7"/>
    <w:rsid w:val="00845F81"/>
    <w:rsid w:val="00845FC4"/>
    <w:rsid w:val="008461B0"/>
    <w:rsid w:val="00846417"/>
    <w:rsid w:val="008464A4"/>
    <w:rsid w:val="0084655A"/>
    <w:rsid w:val="008466D3"/>
    <w:rsid w:val="00846859"/>
    <w:rsid w:val="00846B10"/>
    <w:rsid w:val="00846C17"/>
    <w:rsid w:val="00846C9F"/>
    <w:rsid w:val="00846D16"/>
    <w:rsid w:val="00846F4C"/>
    <w:rsid w:val="008477B4"/>
    <w:rsid w:val="00850426"/>
    <w:rsid w:val="0085044B"/>
    <w:rsid w:val="00850E2D"/>
    <w:rsid w:val="00850EE1"/>
    <w:rsid w:val="0085165B"/>
    <w:rsid w:val="00851770"/>
    <w:rsid w:val="0085179C"/>
    <w:rsid w:val="008518FA"/>
    <w:rsid w:val="00851903"/>
    <w:rsid w:val="0085193D"/>
    <w:rsid w:val="00851958"/>
    <w:rsid w:val="00851B3F"/>
    <w:rsid w:val="00851C77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ABC"/>
    <w:rsid w:val="00853E5B"/>
    <w:rsid w:val="00854029"/>
    <w:rsid w:val="0085402E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26"/>
    <w:rsid w:val="00854E58"/>
    <w:rsid w:val="0085575D"/>
    <w:rsid w:val="008558ED"/>
    <w:rsid w:val="008558F2"/>
    <w:rsid w:val="00855C3B"/>
    <w:rsid w:val="00855CFC"/>
    <w:rsid w:val="00855FD5"/>
    <w:rsid w:val="00856049"/>
    <w:rsid w:val="0085632A"/>
    <w:rsid w:val="008568BB"/>
    <w:rsid w:val="00856C87"/>
    <w:rsid w:val="00856E96"/>
    <w:rsid w:val="00857822"/>
    <w:rsid w:val="00857C93"/>
    <w:rsid w:val="00860D51"/>
    <w:rsid w:val="008611C1"/>
    <w:rsid w:val="0086151A"/>
    <w:rsid w:val="00861658"/>
    <w:rsid w:val="0086173C"/>
    <w:rsid w:val="0086187E"/>
    <w:rsid w:val="00861DA4"/>
    <w:rsid w:val="00861EC4"/>
    <w:rsid w:val="00862330"/>
    <w:rsid w:val="0086254A"/>
    <w:rsid w:val="0086264B"/>
    <w:rsid w:val="008626CD"/>
    <w:rsid w:val="008626E9"/>
    <w:rsid w:val="008626EB"/>
    <w:rsid w:val="00862C30"/>
    <w:rsid w:val="00862EFD"/>
    <w:rsid w:val="008634ED"/>
    <w:rsid w:val="00863501"/>
    <w:rsid w:val="008638FB"/>
    <w:rsid w:val="0086444C"/>
    <w:rsid w:val="00864459"/>
    <w:rsid w:val="008644B1"/>
    <w:rsid w:val="00864768"/>
    <w:rsid w:val="00864B19"/>
    <w:rsid w:val="00864F62"/>
    <w:rsid w:val="0086534E"/>
    <w:rsid w:val="008658AB"/>
    <w:rsid w:val="00865B18"/>
    <w:rsid w:val="00865DAD"/>
    <w:rsid w:val="00865FCE"/>
    <w:rsid w:val="0086672E"/>
    <w:rsid w:val="00866CF2"/>
    <w:rsid w:val="008675EC"/>
    <w:rsid w:val="008677B2"/>
    <w:rsid w:val="008677F0"/>
    <w:rsid w:val="008679CE"/>
    <w:rsid w:val="00867B12"/>
    <w:rsid w:val="00867DA7"/>
    <w:rsid w:val="008705A8"/>
    <w:rsid w:val="00870949"/>
    <w:rsid w:val="0087185F"/>
    <w:rsid w:val="008718FC"/>
    <w:rsid w:val="00871CC2"/>
    <w:rsid w:val="00871F4F"/>
    <w:rsid w:val="0087200D"/>
    <w:rsid w:val="00872131"/>
    <w:rsid w:val="008723B8"/>
    <w:rsid w:val="008725F5"/>
    <w:rsid w:val="00872784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A1D"/>
    <w:rsid w:val="00874A1E"/>
    <w:rsid w:val="00874C66"/>
    <w:rsid w:val="00874F67"/>
    <w:rsid w:val="00875202"/>
    <w:rsid w:val="008756BC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ED1"/>
    <w:rsid w:val="00880F1D"/>
    <w:rsid w:val="00881147"/>
    <w:rsid w:val="008811A5"/>
    <w:rsid w:val="0088172A"/>
    <w:rsid w:val="00881D54"/>
    <w:rsid w:val="00881F90"/>
    <w:rsid w:val="00882F50"/>
    <w:rsid w:val="00884487"/>
    <w:rsid w:val="00884AFE"/>
    <w:rsid w:val="008851C4"/>
    <w:rsid w:val="0088541F"/>
    <w:rsid w:val="00885696"/>
    <w:rsid w:val="0088570A"/>
    <w:rsid w:val="00885A0E"/>
    <w:rsid w:val="00885B74"/>
    <w:rsid w:val="00885E9D"/>
    <w:rsid w:val="0088635B"/>
    <w:rsid w:val="0088636E"/>
    <w:rsid w:val="008864A7"/>
    <w:rsid w:val="0088666A"/>
    <w:rsid w:val="0088688A"/>
    <w:rsid w:val="00886A9E"/>
    <w:rsid w:val="00886DC9"/>
    <w:rsid w:val="00886EC7"/>
    <w:rsid w:val="008870C3"/>
    <w:rsid w:val="00887184"/>
    <w:rsid w:val="00887877"/>
    <w:rsid w:val="008879EA"/>
    <w:rsid w:val="00887FF6"/>
    <w:rsid w:val="00890139"/>
    <w:rsid w:val="0089160E"/>
    <w:rsid w:val="00891E17"/>
    <w:rsid w:val="008921B1"/>
    <w:rsid w:val="00892437"/>
    <w:rsid w:val="00892687"/>
    <w:rsid w:val="0089297D"/>
    <w:rsid w:val="00893386"/>
    <w:rsid w:val="00893445"/>
    <w:rsid w:val="0089351C"/>
    <w:rsid w:val="0089363C"/>
    <w:rsid w:val="00893657"/>
    <w:rsid w:val="00893671"/>
    <w:rsid w:val="00893BE2"/>
    <w:rsid w:val="00893C24"/>
    <w:rsid w:val="00893DF6"/>
    <w:rsid w:val="008941FB"/>
    <w:rsid w:val="00894291"/>
    <w:rsid w:val="008943D1"/>
    <w:rsid w:val="00894565"/>
    <w:rsid w:val="008950D6"/>
    <w:rsid w:val="00895B46"/>
    <w:rsid w:val="00895CFE"/>
    <w:rsid w:val="00896474"/>
    <w:rsid w:val="00896DBC"/>
    <w:rsid w:val="00897677"/>
    <w:rsid w:val="00897B59"/>
    <w:rsid w:val="00897C6C"/>
    <w:rsid w:val="00897D1A"/>
    <w:rsid w:val="00897E06"/>
    <w:rsid w:val="008A0905"/>
    <w:rsid w:val="008A0B02"/>
    <w:rsid w:val="008A0E0D"/>
    <w:rsid w:val="008A101E"/>
    <w:rsid w:val="008A11A4"/>
    <w:rsid w:val="008A12BC"/>
    <w:rsid w:val="008A135D"/>
    <w:rsid w:val="008A155C"/>
    <w:rsid w:val="008A180E"/>
    <w:rsid w:val="008A197C"/>
    <w:rsid w:val="008A19E2"/>
    <w:rsid w:val="008A1AA8"/>
    <w:rsid w:val="008A20DA"/>
    <w:rsid w:val="008A223A"/>
    <w:rsid w:val="008A23D3"/>
    <w:rsid w:val="008A2545"/>
    <w:rsid w:val="008A2636"/>
    <w:rsid w:val="008A2B22"/>
    <w:rsid w:val="008A2EA5"/>
    <w:rsid w:val="008A2FDB"/>
    <w:rsid w:val="008A35DB"/>
    <w:rsid w:val="008A39CE"/>
    <w:rsid w:val="008A3AF9"/>
    <w:rsid w:val="008A3BF5"/>
    <w:rsid w:val="008A3FBE"/>
    <w:rsid w:val="008A4013"/>
    <w:rsid w:val="008A46A0"/>
    <w:rsid w:val="008A493B"/>
    <w:rsid w:val="008A4C9C"/>
    <w:rsid w:val="008A527E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7E"/>
    <w:rsid w:val="008B2E96"/>
    <w:rsid w:val="008B2F53"/>
    <w:rsid w:val="008B3006"/>
    <w:rsid w:val="008B3139"/>
    <w:rsid w:val="008B382E"/>
    <w:rsid w:val="008B3B50"/>
    <w:rsid w:val="008B3D47"/>
    <w:rsid w:val="008B3DE0"/>
    <w:rsid w:val="008B4201"/>
    <w:rsid w:val="008B44CB"/>
    <w:rsid w:val="008B46D2"/>
    <w:rsid w:val="008B4BCF"/>
    <w:rsid w:val="008B4BF7"/>
    <w:rsid w:val="008B4FB7"/>
    <w:rsid w:val="008B5253"/>
    <w:rsid w:val="008B5287"/>
    <w:rsid w:val="008B53B8"/>
    <w:rsid w:val="008B53D8"/>
    <w:rsid w:val="008B5FE4"/>
    <w:rsid w:val="008B63BE"/>
    <w:rsid w:val="008B640E"/>
    <w:rsid w:val="008B6505"/>
    <w:rsid w:val="008B688D"/>
    <w:rsid w:val="008B698F"/>
    <w:rsid w:val="008B6C72"/>
    <w:rsid w:val="008B6D21"/>
    <w:rsid w:val="008B70EE"/>
    <w:rsid w:val="008B70FB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1B1D"/>
    <w:rsid w:val="008C2898"/>
    <w:rsid w:val="008C29FE"/>
    <w:rsid w:val="008C2F99"/>
    <w:rsid w:val="008C3125"/>
    <w:rsid w:val="008C32CA"/>
    <w:rsid w:val="008C3697"/>
    <w:rsid w:val="008C3967"/>
    <w:rsid w:val="008C4138"/>
    <w:rsid w:val="008C431E"/>
    <w:rsid w:val="008C5454"/>
    <w:rsid w:val="008C54BD"/>
    <w:rsid w:val="008C54C4"/>
    <w:rsid w:val="008C5649"/>
    <w:rsid w:val="008C6056"/>
    <w:rsid w:val="008C6628"/>
    <w:rsid w:val="008C6717"/>
    <w:rsid w:val="008C69C9"/>
    <w:rsid w:val="008C6E38"/>
    <w:rsid w:val="008C6E9D"/>
    <w:rsid w:val="008C6F75"/>
    <w:rsid w:val="008C71BE"/>
    <w:rsid w:val="008C768F"/>
    <w:rsid w:val="008C7B66"/>
    <w:rsid w:val="008C7C18"/>
    <w:rsid w:val="008C7C7D"/>
    <w:rsid w:val="008C7CC4"/>
    <w:rsid w:val="008C7DCB"/>
    <w:rsid w:val="008D03FA"/>
    <w:rsid w:val="008D047D"/>
    <w:rsid w:val="008D0B4C"/>
    <w:rsid w:val="008D0CA2"/>
    <w:rsid w:val="008D0D8A"/>
    <w:rsid w:val="008D14C4"/>
    <w:rsid w:val="008D1964"/>
    <w:rsid w:val="008D21F5"/>
    <w:rsid w:val="008D221A"/>
    <w:rsid w:val="008D223F"/>
    <w:rsid w:val="008D24D6"/>
    <w:rsid w:val="008D24E1"/>
    <w:rsid w:val="008D30DF"/>
    <w:rsid w:val="008D369E"/>
    <w:rsid w:val="008D3E6A"/>
    <w:rsid w:val="008D4BF4"/>
    <w:rsid w:val="008D4C4F"/>
    <w:rsid w:val="008D53E2"/>
    <w:rsid w:val="008D5908"/>
    <w:rsid w:val="008D5A24"/>
    <w:rsid w:val="008D5AA8"/>
    <w:rsid w:val="008D5AF1"/>
    <w:rsid w:val="008D60A9"/>
    <w:rsid w:val="008D6A6C"/>
    <w:rsid w:val="008D6A6E"/>
    <w:rsid w:val="008D781F"/>
    <w:rsid w:val="008D7DBE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458"/>
    <w:rsid w:val="008E35FC"/>
    <w:rsid w:val="008E4114"/>
    <w:rsid w:val="008E45EA"/>
    <w:rsid w:val="008E46C2"/>
    <w:rsid w:val="008E4A1A"/>
    <w:rsid w:val="008E500F"/>
    <w:rsid w:val="008E596C"/>
    <w:rsid w:val="008E5E01"/>
    <w:rsid w:val="008E6093"/>
    <w:rsid w:val="008E659F"/>
    <w:rsid w:val="008E681C"/>
    <w:rsid w:val="008E687D"/>
    <w:rsid w:val="008E69A3"/>
    <w:rsid w:val="008E76A5"/>
    <w:rsid w:val="008E7CC9"/>
    <w:rsid w:val="008E7E4C"/>
    <w:rsid w:val="008F006D"/>
    <w:rsid w:val="008F02A1"/>
    <w:rsid w:val="008F0CBF"/>
    <w:rsid w:val="008F0E69"/>
    <w:rsid w:val="008F1212"/>
    <w:rsid w:val="008F12FF"/>
    <w:rsid w:val="008F1C33"/>
    <w:rsid w:val="008F1E55"/>
    <w:rsid w:val="008F22AA"/>
    <w:rsid w:val="008F275C"/>
    <w:rsid w:val="008F2840"/>
    <w:rsid w:val="008F2B5F"/>
    <w:rsid w:val="008F2B79"/>
    <w:rsid w:val="008F3A08"/>
    <w:rsid w:val="008F3A14"/>
    <w:rsid w:val="008F3D3E"/>
    <w:rsid w:val="008F3F31"/>
    <w:rsid w:val="008F4144"/>
    <w:rsid w:val="008F41B4"/>
    <w:rsid w:val="008F44E7"/>
    <w:rsid w:val="008F4655"/>
    <w:rsid w:val="008F4779"/>
    <w:rsid w:val="008F4DC2"/>
    <w:rsid w:val="008F5002"/>
    <w:rsid w:val="008F542B"/>
    <w:rsid w:val="008F5670"/>
    <w:rsid w:val="008F599F"/>
    <w:rsid w:val="008F5AD9"/>
    <w:rsid w:val="008F5D6D"/>
    <w:rsid w:val="008F5F80"/>
    <w:rsid w:val="008F63DF"/>
    <w:rsid w:val="008F64E5"/>
    <w:rsid w:val="008F677E"/>
    <w:rsid w:val="008F67AD"/>
    <w:rsid w:val="008F6810"/>
    <w:rsid w:val="008F7131"/>
    <w:rsid w:val="008F749F"/>
    <w:rsid w:val="008F74F7"/>
    <w:rsid w:val="008F75CD"/>
    <w:rsid w:val="008F7C28"/>
    <w:rsid w:val="008F7FB9"/>
    <w:rsid w:val="009002A7"/>
    <w:rsid w:val="0090034D"/>
    <w:rsid w:val="00900D6B"/>
    <w:rsid w:val="00900D91"/>
    <w:rsid w:val="00900EC7"/>
    <w:rsid w:val="00900FFC"/>
    <w:rsid w:val="0090114C"/>
    <w:rsid w:val="009011BC"/>
    <w:rsid w:val="009011F9"/>
    <w:rsid w:val="00901244"/>
    <w:rsid w:val="00901979"/>
    <w:rsid w:val="0090227D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72A"/>
    <w:rsid w:val="00903D45"/>
    <w:rsid w:val="00904161"/>
    <w:rsid w:val="0090426B"/>
    <w:rsid w:val="0090432B"/>
    <w:rsid w:val="009043C4"/>
    <w:rsid w:val="009046C9"/>
    <w:rsid w:val="009046F1"/>
    <w:rsid w:val="00904883"/>
    <w:rsid w:val="0090497C"/>
    <w:rsid w:val="00904B0A"/>
    <w:rsid w:val="00904F84"/>
    <w:rsid w:val="009050E7"/>
    <w:rsid w:val="009055DD"/>
    <w:rsid w:val="00905996"/>
    <w:rsid w:val="00905A87"/>
    <w:rsid w:val="0090616A"/>
    <w:rsid w:val="00906177"/>
    <w:rsid w:val="0090618D"/>
    <w:rsid w:val="00906527"/>
    <w:rsid w:val="0090669C"/>
    <w:rsid w:val="00906BD9"/>
    <w:rsid w:val="00906EA0"/>
    <w:rsid w:val="009071E8"/>
    <w:rsid w:val="00907F4C"/>
    <w:rsid w:val="0091006A"/>
    <w:rsid w:val="009105A0"/>
    <w:rsid w:val="00910995"/>
    <w:rsid w:val="00910B57"/>
    <w:rsid w:val="0091128D"/>
    <w:rsid w:val="0091148A"/>
    <w:rsid w:val="00911E50"/>
    <w:rsid w:val="00912347"/>
    <w:rsid w:val="0091268D"/>
    <w:rsid w:val="009127C4"/>
    <w:rsid w:val="009129C1"/>
    <w:rsid w:val="009137B3"/>
    <w:rsid w:val="00913B74"/>
    <w:rsid w:val="00913BA9"/>
    <w:rsid w:val="00913EBB"/>
    <w:rsid w:val="009140A0"/>
    <w:rsid w:val="009141BB"/>
    <w:rsid w:val="00914B55"/>
    <w:rsid w:val="00914DC4"/>
    <w:rsid w:val="009150E1"/>
    <w:rsid w:val="00915261"/>
    <w:rsid w:val="00915329"/>
    <w:rsid w:val="0091588C"/>
    <w:rsid w:val="00915DB5"/>
    <w:rsid w:val="00915DF4"/>
    <w:rsid w:val="00916068"/>
    <w:rsid w:val="00916BF5"/>
    <w:rsid w:val="00916CCB"/>
    <w:rsid w:val="00916D3F"/>
    <w:rsid w:val="009171CC"/>
    <w:rsid w:val="00917D81"/>
    <w:rsid w:val="00917DB8"/>
    <w:rsid w:val="009200F8"/>
    <w:rsid w:val="00920411"/>
    <w:rsid w:val="00920458"/>
    <w:rsid w:val="00920EC8"/>
    <w:rsid w:val="00921102"/>
    <w:rsid w:val="00921305"/>
    <w:rsid w:val="00921497"/>
    <w:rsid w:val="00921783"/>
    <w:rsid w:val="009217D9"/>
    <w:rsid w:val="00921AC8"/>
    <w:rsid w:val="00921EB4"/>
    <w:rsid w:val="0092206F"/>
    <w:rsid w:val="00922482"/>
    <w:rsid w:val="00922A2B"/>
    <w:rsid w:val="009238B2"/>
    <w:rsid w:val="0092489B"/>
    <w:rsid w:val="009249E3"/>
    <w:rsid w:val="00924A6C"/>
    <w:rsid w:val="00924AED"/>
    <w:rsid w:val="00924ED4"/>
    <w:rsid w:val="00924F63"/>
    <w:rsid w:val="00925450"/>
    <w:rsid w:val="00925C18"/>
    <w:rsid w:val="009261BD"/>
    <w:rsid w:val="00926543"/>
    <w:rsid w:val="00926A6A"/>
    <w:rsid w:val="00926B8F"/>
    <w:rsid w:val="009271AB"/>
    <w:rsid w:val="00927281"/>
    <w:rsid w:val="009273B8"/>
    <w:rsid w:val="00927A20"/>
    <w:rsid w:val="00927CE1"/>
    <w:rsid w:val="00927F2A"/>
    <w:rsid w:val="00930298"/>
    <w:rsid w:val="009302A6"/>
    <w:rsid w:val="00930D15"/>
    <w:rsid w:val="00931325"/>
    <w:rsid w:val="009319DC"/>
    <w:rsid w:val="00931AAD"/>
    <w:rsid w:val="00931E6D"/>
    <w:rsid w:val="0093286C"/>
    <w:rsid w:val="009329E7"/>
    <w:rsid w:val="00932A64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78A"/>
    <w:rsid w:val="00935818"/>
    <w:rsid w:val="009358AF"/>
    <w:rsid w:val="009359C5"/>
    <w:rsid w:val="009359EF"/>
    <w:rsid w:val="00935B20"/>
    <w:rsid w:val="00935C7E"/>
    <w:rsid w:val="00935CFA"/>
    <w:rsid w:val="00936075"/>
    <w:rsid w:val="00936157"/>
    <w:rsid w:val="009361E8"/>
    <w:rsid w:val="00936247"/>
    <w:rsid w:val="00936501"/>
    <w:rsid w:val="009366AD"/>
    <w:rsid w:val="00936EEA"/>
    <w:rsid w:val="00937334"/>
    <w:rsid w:val="00937496"/>
    <w:rsid w:val="009377A1"/>
    <w:rsid w:val="00937C5E"/>
    <w:rsid w:val="00937C7D"/>
    <w:rsid w:val="00940343"/>
    <w:rsid w:val="0094046F"/>
    <w:rsid w:val="00940835"/>
    <w:rsid w:val="00940850"/>
    <w:rsid w:val="009409A0"/>
    <w:rsid w:val="00940B1D"/>
    <w:rsid w:val="0094130E"/>
    <w:rsid w:val="00941340"/>
    <w:rsid w:val="009416F1"/>
    <w:rsid w:val="00941B37"/>
    <w:rsid w:val="00942203"/>
    <w:rsid w:val="0094243B"/>
    <w:rsid w:val="009425EB"/>
    <w:rsid w:val="0094275E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3A2"/>
    <w:rsid w:val="009455A6"/>
    <w:rsid w:val="009456EB"/>
    <w:rsid w:val="00945E7E"/>
    <w:rsid w:val="00945E8F"/>
    <w:rsid w:val="009463FD"/>
    <w:rsid w:val="009467FD"/>
    <w:rsid w:val="00946905"/>
    <w:rsid w:val="00946999"/>
    <w:rsid w:val="00946C26"/>
    <w:rsid w:val="00946D2E"/>
    <w:rsid w:val="00946E64"/>
    <w:rsid w:val="009472F6"/>
    <w:rsid w:val="0094783F"/>
    <w:rsid w:val="00947E93"/>
    <w:rsid w:val="0095040F"/>
    <w:rsid w:val="009505F9"/>
    <w:rsid w:val="00950687"/>
    <w:rsid w:val="009508C7"/>
    <w:rsid w:val="00950B18"/>
    <w:rsid w:val="00950C55"/>
    <w:rsid w:val="00950CB3"/>
    <w:rsid w:val="00951F51"/>
    <w:rsid w:val="00952237"/>
    <w:rsid w:val="0095267E"/>
    <w:rsid w:val="00952ADE"/>
    <w:rsid w:val="00952EBB"/>
    <w:rsid w:val="00952F24"/>
    <w:rsid w:val="00952FD9"/>
    <w:rsid w:val="00953284"/>
    <w:rsid w:val="009535E1"/>
    <w:rsid w:val="0095370E"/>
    <w:rsid w:val="009539DD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4FA3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6FFD"/>
    <w:rsid w:val="0095702D"/>
    <w:rsid w:val="0095718C"/>
    <w:rsid w:val="009571A6"/>
    <w:rsid w:val="0095752A"/>
    <w:rsid w:val="009577C1"/>
    <w:rsid w:val="009602BA"/>
    <w:rsid w:val="00960B4E"/>
    <w:rsid w:val="00960D3A"/>
    <w:rsid w:val="00960F0A"/>
    <w:rsid w:val="00960F79"/>
    <w:rsid w:val="009615D3"/>
    <w:rsid w:val="009615D7"/>
    <w:rsid w:val="00961C0D"/>
    <w:rsid w:val="009624CE"/>
    <w:rsid w:val="00962D17"/>
    <w:rsid w:val="00962F94"/>
    <w:rsid w:val="00963D17"/>
    <w:rsid w:val="00963D45"/>
    <w:rsid w:val="009640B5"/>
    <w:rsid w:val="00964459"/>
    <w:rsid w:val="009657D5"/>
    <w:rsid w:val="00965F9F"/>
    <w:rsid w:val="00965FD5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30D"/>
    <w:rsid w:val="00971874"/>
    <w:rsid w:val="00971E8F"/>
    <w:rsid w:val="00971F83"/>
    <w:rsid w:val="00971F9C"/>
    <w:rsid w:val="00972061"/>
    <w:rsid w:val="00972391"/>
    <w:rsid w:val="0097245C"/>
    <w:rsid w:val="009725FE"/>
    <w:rsid w:val="0097282B"/>
    <w:rsid w:val="00972D66"/>
    <w:rsid w:val="00972DAC"/>
    <w:rsid w:val="0097325D"/>
    <w:rsid w:val="00973660"/>
    <w:rsid w:val="0097392D"/>
    <w:rsid w:val="00973A35"/>
    <w:rsid w:val="00973BF3"/>
    <w:rsid w:val="00973DB0"/>
    <w:rsid w:val="00974A1E"/>
    <w:rsid w:val="0097559A"/>
    <w:rsid w:val="009759FA"/>
    <w:rsid w:val="00975D48"/>
    <w:rsid w:val="0097628E"/>
    <w:rsid w:val="009763BA"/>
    <w:rsid w:val="00976546"/>
    <w:rsid w:val="009765F1"/>
    <w:rsid w:val="00976FCF"/>
    <w:rsid w:val="0097749C"/>
    <w:rsid w:val="00977E7B"/>
    <w:rsid w:val="00980015"/>
    <w:rsid w:val="009804EA"/>
    <w:rsid w:val="00980BAC"/>
    <w:rsid w:val="00980C22"/>
    <w:rsid w:val="00980DF0"/>
    <w:rsid w:val="00980F3F"/>
    <w:rsid w:val="009817D7"/>
    <w:rsid w:val="00981D1C"/>
    <w:rsid w:val="009821AC"/>
    <w:rsid w:val="00982214"/>
    <w:rsid w:val="009823D4"/>
    <w:rsid w:val="00982474"/>
    <w:rsid w:val="00982E43"/>
    <w:rsid w:val="00982E9C"/>
    <w:rsid w:val="00982FF8"/>
    <w:rsid w:val="00983285"/>
    <w:rsid w:val="0098350A"/>
    <w:rsid w:val="00983F25"/>
    <w:rsid w:val="00984672"/>
    <w:rsid w:val="00984F97"/>
    <w:rsid w:val="00984FAF"/>
    <w:rsid w:val="0098569D"/>
    <w:rsid w:val="00985A09"/>
    <w:rsid w:val="00986277"/>
    <w:rsid w:val="00986698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0DC8"/>
    <w:rsid w:val="0099105E"/>
    <w:rsid w:val="009910C2"/>
    <w:rsid w:val="009916FA"/>
    <w:rsid w:val="00991749"/>
    <w:rsid w:val="00991974"/>
    <w:rsid w:val="00992097"/>
    <w:rsid w:val="00992869"/>
    <w:rsid w:val="00992914"/>
    <w:rsid w:val="00992C47"/>
    <w:rsid w:val="009933C0"/>
    <w:rsid w:val="00993510"/>
    <w:rsid w:val="00993776"/>
    <w:rsid w:val="00993832"/>
    <w:rsid w:val="009938CB"/>
    <w:rsid w:val="00993D3E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658"/>
    <w:rsid w:val="00996A03"/>
    <w:rsid w:val="00997258"/>
    <w:rsid w:val="009976E3"/>
    <w:rsid w:val="0099777C"/>
    <w:rsid w:val="009979DC"/>
    <w:rsid w:val="00997C19"/>
    <w:rsid w:val="009A0415"/>
    <w:rsid w:val="009A0473"/>
    <w:rsid w:val="009A04CD"/>
    <w:rsid w:val="009A08FF"/>
    <w:rsid w:val="009A0D6F"/>
    <w:rsid w:val="009A177E"/>
    <w:rsid w:val="009A17BF"/>
    <w:rsid w:val="009A1AE9"/>
    <w:rsid w:val="009A1F1E"/>
    <w:rsid w:val="009A1FB3"/>
    <w:rsid w:val="009A22E6"/>
    <w:rsid w:val="009A2486"/>
    <w:rsid w:val="009A2690"/>
    <w:rsid w:val="009A295E"/>
    <w:rsid w:val="009A2D98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6D5"/>
    <w:rsid w:val="009A6AEA"/>
    <w:rsid w:val="009A6CC5"/>
    <w:rsid w:val="009A6FA6"/>
    <w:rsid w:val="009A78E3"/>
    <w:rsid w:val="009A7AD0"/>
    <w:rsid w:val="009B05B4"/>
    <w:rsid w:val="009B1B0A"/>
    <w:rsid w:val="009B1F3A"/>
    <w:rsid w:val="009B21AC"/>
    <w:rsid w:val="009B2766"/>
    <w:rsid w:val="009B32F0"/>
    <w:rsid w:val="009B3CEC"/>
    <w:rsid w:val="009B3EB4"/>
    <w:rsid w:val="009B3F21"/>
    <w:rsid w:val="009B42BE"/>
    <w:rsid w:val="009B4D23"/>
    <w:rsid w:val="009B5973"/>
    <w:rsid w:val="009B5B48"/>
    <w:rsid w:val="009B5B98"/>
    <w:rsid w:val="009B5D1D"/>
    <w:rsid w:val="009B5EDD"/>
    <w:rsid w:val="009B61F1"/>
    <w:rsid w:val="009B62E6"/>
    <w:rsid w:val="009B6390"/>
    <w:rsid w:val="009B67C4"/>
    <w:rsid w:val="009B6A3F"/>
    <w:rsid w:val="009B6C5A"/>
    <w:rsid w:val="009B71E1"/>
    <w:rsid w:val="009B7A0A"/>
    <w:rsid w:val="009C0448"/>
    <w:rsid w:val="009C0615"/>
    <w:rsid w:val="009C0CF8"/>
    <w:rsid w:val="009C0ED7"/>
    <w:rsid w:val="009C125A"/>
    <w:rsid w:val="009C150F"/>
    <w:rsid w:val="009C1760"/>
    <w:rsid w:val="009C1AC7"/>
    <w:rsid w:val="009C1B2E"/>
    <w:rsid w:val="009C1EB2"/>
    <w:rsid w:val="009C251E"/>
    <w:rsid w:val="009C2675"/>
    <w:rsid w:val="009C2839"/>
    <w:rsid w:val="009C28D4"/>
    <w:rsid w:val="009C294A"/>
    <w:rsid w:val="009C2DC4"/>
    <w:rsid w:val="009C3042"/>
    <w:rsid w:val="009C32C2"/>
    <w:rsid w:val="009C3738"/>
    <w:rsid w:val="009C386A"/>
    <w:rsid w:val="009C3E76"/>
    <w:rsid w:val="009C3E9C"/>
    <w:rsid w:val="009C3EF2"/>
    <w:rsid w:val="009C43D6"/>
    <w:rsid w:val="009C4566"/>
    <w:rsid w:val="009C4A32"/>
    <w:rsid w:val="009C4A8F"/>
    <w:rsid w:val="009C5627"/>
    <w:rsid w:val="009C5908"/>
    <w:rsid w:val="009C599C"/>
    <w:rsid w:val="009C59C0"/>
    <w:rsid w:val="009C5B70"/>
    <w:rsid w:val="009C5CC3"/>
    <w:rsid w:val="009C638A"/>
    <w:rsid w:val="009C63AB"/>
    <w:rsid w:val="009C6667"/>
    <w:rsid w:val="009C69D0"/>
    <w:rsid w:val="009C69F4"/>
    <w:rsid w:val="009C6AAC"/>
    <w:rsid w:val="009C7163"/>
    <w:rsid w:val="009C77A3"/>
    <w:rsid w:val="009D019B"/>
    <w:rsid w:val="009D075D"/>
    <w:rsid w:val="009D0AFC"/>
    <w:rsid w:val="009D1082"/>
    <w:rsid w:val="009D10BE"/>
    <w:rsid w:val="009D20AC"/>
    <w:rsid w:val="009D20C9"/>
    <w:rsid w:val="009D21C8"/>
    <w:rsid w:val="009D26D8"/>
    <w:rsid w:val="009D2FAE"/>
    <w:rsid w:val="009D30F9"/>
    <w:rsid w:val="009D3192"/>
    <w:rsid w:val="009D31C0"/>
    <w:rsid w:val="009D31CF"/>
    <w:rsid w:val="009D322C"/>
    <w:rsid w:val="009D3340"/>
    <w:rsid w:val="009D334F"/>
    <w:rsid w:val="009D3506"/>
    <w:rsid w:val="009D3527"/>
    <w:rsid w:val="009D372A"/>
    <w:rsid w:val="009D385B"/>
    <w:rsid w:val="009D3974"/>
    <w:rsid w:val="009D3A26"/>
    <w:rsid w:val="009D3BAC"/>
    <w:rsid w:val="009D3E9A"/>
    <w:rsid w:val="009D3EDD"/>
    <w:rsid w:val="009D48BA"/>
    <w:rsid w:val="009D4B7E"/>
    <w:rsid w:val="009D4D48"/>
    <w:rsid w:val="009D4DC6"/>
    <w:rsid w:val="009D4E15"/>
    <w:rsid w:val="009D5106"/>
    <w:rsid w:val="009D57EC"/>
    <w:rsid w:val="009D5D38"/>
    <w:rsid w:val="009D5D42"/>
    <w:rsid w:val="009D5E99"/>
    <w:rsid w:val="009D6061"/>
    <w:rsid w:val="009D60BF"/>
    <w:rsid w:val="009D653F"/>
    <w:rsid w:val="009D66B9"/>
    <w:rsid w:val="009D6909"/>
    <w:rsid w:val="009D6B77"/>
    <w:rsid w:val="009D6CE1"/>
    <w:rsid w:val="009D6EAA"/>
    <w:rsid w:val="009D6F44"/>
    <w:rsid w:val="009D7285"/>
    <w:rsid w:val="009D7869"/>
    <w:rsid w:val="009E0AB5"/>
    <w:rsid w:val="009E12E3"/>
    <w:rsid w:val="009E14B2"/>
    <w:rsid w:val="009E16F2"/>
    <w:rsid w:val="009E1BC9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3E7E"/>
    <w:rsid w:val="009E439A"/>
    <w:rsid w:val="009E4519"/>
    <w:rsid w:val="009E453D"/>
    <w:rsid w:val="009E45F8"/>
    <w:rsid w:val="009E4A55"/>
    <w:rsid w:val="009E4AF1"/>
    <w:rsid w:val="009E5013"/>
    <w:rsid w:val="009E526A"/>
    <w:rsid w:val="009E567C"/>
    <w:rsid w:val="009E56B0"/>
    <w:rsid w:val="009E5917"/>
    <w:rsid w:val="009E5A6A"/>
    <w:rsid w:val="009E6223"/>
    <w:rsid w:val="009E65C6"/>
    <w:rsid w:val="009E665A"/>
    <w:rsid w:val="009E725F"/>
    <w:rsid w:val="009E79CF"/>
    <w:rsid w:val="009E7AE0"/>
    <w:rsid w:val="009E7D6B"/>
    <w:rsid w:val="009E7F2E"/>
    <w:rsid w:val="009F009C"/>
    <w:rsid w:val="009F0304"/>
    <w:rsid w:val="009F0345"/>
    <w:rsid w:val="009F04F2"/>
    <w:rsid w:val="009F05AD"/>
    <w:rsid w:val="009F0A8F"/>
    <w:rsid w:val="009F2161"/>
    <w:rsid w:val="009F231C"/>
    <w:rsid w:val="009F23E3"/>
    <w:rsid w:val="009F2512"/>
    <w:rsid w:val="009F29F3"/>
    <w:rsid w:val="009F2C7D"/>
    <w:rsid w:val="009F30E5"/>
    <w:rsid w:val="009F40CE"/>
    <w:rsid w:val="009F4803"/>
    <w:rsid w:val="009F4AE3"/>
    <w:rsid w:val="009F4BDF"/>
    <w:rsid w:val="009F4CDA"/>
    <w:rsid w:val="009F51B6"/>
    <w:rsid w:val="009F59BF"/>
    <w:rsid w:val="009F5D42"/>
    <w:rsid w:val="009F5F68"/>
    <w:rsid w:val="009F6855"/>
    <w:rsid w:val="009F70CE"/>
    <w:rsid w:val="009F776E"/>
    <w:rsid w:val="009F7FAE"/>
    <w:rsid w:val="00A00B19"/>
    <w:rsid w:val="00A00B73"/>
    <w:rsid w:val="00A00F42"/>
    <w:rsid w:val="00A01519"/>
    <w:rsid w:val="00A017DA"/>
    <w:rsid w:val="00A01855"/>
    <w:rsid w:val="00A0195A"/>
    <w:rsid w:val="00A0268F"/>
    <w:rsid w:val="00A02D3C"/>
    <w:rsid w:val="00A02EE8"/>
    <w:rsid w:val="00A032EA"/>
    <w:rsid w:val="00A034B9"/>
    <w:rsid w:val="00A03E18"/>
    <w:rsid w:val="00A0408F"/>
    <w:rsid w:val="00A04CBD"/>
    <w:rsid w:val="00A04E68"/>
    <w:rsid w:val="00A05975"/>
    <w:rsid w:val="00A05DDC"/>
    <w:rsid w:val="00A05EAA"/>
    <w:rsid w:val="00A0608D"/>
    <w:rsid w:val="00A060BE"/>
    <w:rsid w:val="00A060D7"/>
    <w:rsid w:val="00A06318"/>
    <w:rsid w:val="00A0695E"/>
    <w:rsid w:val="00A07D26"/>
    <w:rsid w:val="00A07D2F"/>
    <w:rsid w:val="00A1036E"/>
    <w:rsid w:val="00A104A0"/>
    <w:rsid w:val="00A104A1"/>
    <w:rsid w:val="00A10D80"/>
    <w:rsid w:val="00A10DB3"/>
    <w:rsid w:val="00A10FC7"/>
    <w:rsid w:val="00A11671"/>
    <w:rsid w:val="00A1187C"/>
    <w:rsid w:val="00A118AF"/>
    <w:rsid w:val="00A11E19"/>
    <w:rsid w:val="00A11EEF"/>
    <w:rsid w:val="00A1232F"/>
    <w:rsid w:val="00A12CCC"/>
    <w:rsid w:val="00A12D1A"/>
    <w:rsid w:val="00A12E07"/>
    <w:rsid w:val="00A12F3D"/>
    <w:rsid w:val="00A12F7E"/>
    <w:rsid w:val="00A134FE"/>
    <w:rsid w:val="00A13A4E"/>
    <w:rsid w:val="00A13DF9"/>
    <w:rsid w:val="00A14B7F"/>
    <w:rsid w:val="00A15566"/>
    <w:rsid w:val="00A15AC9"/>
    <w:rsid w:val="00A15B2D"/>
    <w:rsid w:val="00A163CD"/>
    <w:rsid w:val="00A1643C"/>
    <w:rsid w:val="00A165FB"/>
    <w:rsid w:val="00A16778"/>
    <w:rsid w:val="00A16910"/>
    <w:rsid w:val="00A16B57"/>
    <w:rsid w:val="00A171BF"/>
    <w:rsid w:val="00A20207"/>
    <w:rsid w:val="00A20224"/>
    <w:rsid w:val="00A21424"/>
    <w:rsid w:val="00A21997"/>
    <w:rsid w:val="00A21A06"/>
    <w:rsid w:val="00A21E67"/>
    <w:rsid w:val="00A220FF"/>
    <w:rsid w:val="00A223AB"/>
    <w:rsid w:val="00A22B23"/>
    <w:rsid w:val="00A22EE6"/>
    <w:rsid w:val="00A23A1B"/>
    <w:rsid w:val="00A23A98"/>
    <w:rsid w:val="00A23C0B"/>
    <w:rsid w:val="00A23E75"/>
    <w:rsid w:val="00A24217"/>
    <w:rsid w:val="00A24255"/>
    <w:rsid w:val="00A244E9"/>
    <w:rsid w:val="00A24622"/>
    <w:rsid w:val="00A246A3"/>
    <w:rsid w:val="00A24D9C"/>
    <w:rsid w:val="00A259A8"/>
    <w:rsid w:val="00A25ABB"/>
    <w:rsid w:val="00A25E39"/>
    <w:rsid w:val="00A2664F"/>
    <w:rsid w:val="00A267F3"/>
    <w:rsid w:val="00A26827"/>
    <w:rsid w:val="00A26B30"/>
    <w:rsid w:val="00A26D47"/>
    <w:rsid w:val="00A26DA7"/>
    <w:rsid w:val="00A26F41"/>
    <w:rsid w:val="00A26F88"/>
    <w:rsid w:val="00A275D1"/>
    <w:rsid w:val="00A27B57"/>
    <w:rsid w:val="00A27EC4"/>
    <w:rsid w:val="00A27ED3"/>
    <w:rsid w:val="00A30494"/>
    <w:rsid w:val="00A30BC2"/>
    <w:rsid w:val="00A313B3"/>
    <w:rsid w:val="00A314DC"/>
    <w:rsid w:val="00A31CE5"/>
    <w:rsid w:val="00A31D00"/>
    <w:rsid w:val="00A31F53"/>
    <w:rsid w:val="00A32051"/>
    <w:rsid w:val="00A3259A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020"/>
    <w:rsid w:val="00A37703"/>
    <w:rsid w:val="00A37793"/>
    <w:rsid w:val="00A37A1E"/>
    <w:rsid w:val="00A37DDD"/>
    <w:rsid w:val="00A37EDA"/>
    <w:rsid w:val="00A4035D"/>
    <w:rsid w:val="00A40648"/>
    <w:rsid w:val="00A408E6"/>
    <w:rsid w:val="00A41389"/>
    <w:rsid w:val="00A413A3"/>
    <w:rsid w:val="00A431E0"/>
    <w:rsid w:val="00A43248"/>
    <w:rsid w:val="00A43270"/>
    <w:rsid w:val="00A43CDC"/>
    <w:rsid w:val="00A4401A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0CE"/>
    <w:rsid w:val="00A4777E"/>
    <w:rsid w:val="00A47961"/>
    <w:rsid w:val="00A47A54"/>
    <w:rsid w:val="00A47C59"/>
    <w:rsid w:val="00A50FEC"/>
    <w:rsid w:val="00A5183F"/>
    <w:rsid w:val="00A51FC3"/>
    <w:rsid w:val="00A532FC"/>
    <w:rsid w:val="00A53624"/>
    <w:rsid w:val="00A53C0C"/>
    <w:rsid w:val="00A544FA"/>
    <w:rsid w:val="00A54AB7"/>
    <w:rsid w:val="00A54C8E"/>
    <w:rsid w:val="00A54F0E"/>
    <w:rsid w:val="00A54F72"/>
    <w:rsid w:val="00A550BA"/>
    <w:rsid w:val="00A5516A"/>
    <w:rsid w:val="00A5551B"/>
    <w:rsid w:val="00A56074"/>
    <w:rsid w:val="00A565B6"/>
    <w:rsid w:val="00A567E2"/>
    <w:rsid w:val="00A56806"/>
    <w:rsid w:val="00A57008"/>
    <w:rsid w:val="00A57F15"/>
    <w:rsid w:val="00A60066"/>
    <w:rsid w:val="00A6010B"/>
    <w:rsid w:val="00A60146"/>
    <w:rsid w:val="00A60179"/>
    <w:rsid w:val="00A605FC"/>
    <w:rsid w:val="00A61782"/>
    <w:rsid w:val="00A61C04"/>
    <w:rsid w:val="00A61FDA"/>
    <w:rsid w:val="00A62958"/>
    <w:rsid w:val="00A62AC7"/>
    <w:rsid w:val="00A62DCF"/>
    <w:rsid w:val="00A63850"/>
    <w:rsid w:val="00A64787"/>
    <w:rsid w:val="00A648E9"/>
    <w:rsid w:val="00A64ABE"/>
    <w:rsid w:val="00A64EEB"/>
    <w:rsid w:val="00A64F2B"/>
    <w:rsid w:val="00A6558C"/>
    <w:rsid w:val="00A6566F"/>
    <w:rsid w:val="00A65C38"/>
    <w:rsid w:val="00A6654A"/>
    <w:rsid w:val="00A66592"/>
    <w:rsid w:val="00A66C0D"/>
    <w:rsid w:val="00A67156"/>
    <w:rsid w:val="00A6764D"/>
    <w:rsid w:val="00A67834"/>
    <w:rsid w:val="00A678C2"/>
    <w:rsid w:val="00A67934"/>
    <w:rsid w:val="00A67D4A"/>
    <w:rsid w:val="00A703AE"/>
    <w:rsid w:val="00A70415"/>
    <w:rsid w:val="00A709AE"/>
    <w:rsid w:val="00A70DCB"/>
    <w:rsid w:val="00A70E5B"/>
    <w:rsid w:val="00A7124E"/>
    <w:rsid w:val="00A71E2D"/>
    <w:rsid w:val="00A71FD1"/>
    <w:rsid w:val="00A720C2"/>
    <w:rsid w:val="00A720D1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4EFC"/>
    <w:rsid w:val="00A7518E"/>
    <w:rsid w:val="00A75386"/>
    <w:rsid w:val="00A75853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77A59"/>
    <w:rsid w:val="00A8004B"/>
    <w:rsid w:val="00A803FE"/>
    <w:rsid w:val="00A80494"/>
    <w:rsid w:val="00A80DB3"/>
    <w:rsid w:val="00A811B7"/>
    <w:rsid w:val="00A8153C"/>
    <w:rsid w:val="00A818FB"/>
    <w:rsid w:val="00A81BE3"/>
    <w:rsid w:val="00A8226A"/>
    <w:rsid w:val="00A82941"/>
    <w:rsid w:val="00A82AF8"/>
    <w:rsid w:val="00A82B36"/>
    <w:rsid w:val="00A832FD"/>
    <w:rsid w:val="00A834D6"/>
    <w:rsid w:val="00A83DBC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B65"/>
    <w:rsid w:val="00A85E79"/>
    <w:rsid w:val="00A85F29"/>
    <w:rsid w:val="00A8613B"/>
    <w:rsid w:val="00A861BA"/>
    <w:rsid w:val="00A86203"/>
    <w:rsid w:val="00A865FB"/>
    <w:rsid w:val="00A86D62"/>
    <w:rsid w:val="00A87242"/>
    <w:rsid w:val="00A87740"/>
    <w:rsid w:val="00A87982"/>
    <w:rsid w:val="00A87C2F"/>
    <w:rsid w:val="00A90019"/>
    <w:rsid w:val="00A904F2"/>
    <w:rsid w:val="00A90A9D"/>
    <w:rsid w:val="00A911A0"/>
    <w:rsid w:val="00A91363"/>
    <w:rsid w:val="00A91450"/>
    <w:rsid w:val="00A91B0D"/>
    <w:rsid w:val="00A91B63"/>
    <w:rsid w:val="00A920B1"/>
    <w:rsid w:val="00A92467"/>
    <w:rsid w:val="00A92564"/>
    <w:rsid w:val="00A925A2"/>
    <w:rsid w:val="00A92954"/>
    <w:rsid w:val="00A92C54"/>
    <w:rsid w:val="00A92D1A"/>
    <w:rsid w:val="00A92DB9"/>
    <w:rsid w:val="00A93429"/>
    <w:rsid w:val="00A93719"/>
    <w:rsid w:val="00A93738"/>
    <w:rsid w:val="00A937B4"/>
    <w:rsid w:val="00A93FF9"/>
    <w:rsid w:val="00A94084"/>
    <w:rsid w:val="00A9446E"/>
    <w:rsid w:val="00A944B4"/>
    <w:rsid w:val="00A94AD0"/>
    <w:rsid w:val="00A953A8"/>
    <w:rsid w:val="00A96852"/>
    <w:rsid w:val="00A96B2E"/>
    <w:rsid w:val="00A96C21"/>
    <w:rsid w:val="00A96D6C"/>
    <w:rsid w:val="00A97159"/>
    <w:rsid w:val="00A9791D"/>
    <w:rsid w:val="00A97B20"/>
    <w:rsid w:val="00A97D4A"/>
    <w:rsid w:val="00A97DB8"/>
    <w:rsid w:val="00AA0209"/>
    <w:rsid w:val="00AA02D2"/>
    <w:rsid w:val="00AA037A"/>
    <w:rsid w:val="00AA03A6"/>
    <w:rsid w:val="00AA0923"/>
    <w:rsid w:val="00AA1128"/>
    <w:rsid w:val="00AA1815"/>
    <w:rsid w:val="00AA1A7C"/>
    <w:rsid w:val="00AA1ADA"/>
    <w:rsid w:val="00AA1D26"/>
    <w:rsid w:val="00AA20B3"/>
    <w:rsid w:val="00AA2A7D"/>
    <w:rsid w:val="00AA2A95"/>
    <w:rsid w:val="00AA2ECC"/>
    <w:rsid w:val="00AA3495"/>
    <w:rsid w:val="00AA371B"/>
    <w:rsid w:val="00AA3975"/>
    <w:rsid w:val="00AA3A3E"/>
    <w:rsid w:val="00AA3B63"/>
    <w:rsid w:val="00AA3B94"/>
    <w:rsid w:val="00AA3C94"/>
    <w:rsid w:val="00AA41D4"/>
    <w:rsid w:val="00AA4203"/>
    <w:rsid w:val="00AA4775"/>
    <w:rsid w:val="00AA488F"/>
    <w:rsid w:val="00AA4B4C"/>
    <w:rsid w:val="00AA530A"/>
    <w:rsid w:val="00AA53A0"/>
    <w:rsid w:val="00AA5515"/>
    <w:rsid w:val="00AA553A"/>
    <w:rsid w:val="00AA557B"/>
    <w:rsid w:val="00AA55EE"/>
    <w:rsid w:val="00AA567F"/>
    <w:rsid w:val="00AA583C"/>
    <w:rsid w:val="00AA65CF"/>
    <w:rsid w:val="00AA6A88"/>
    <w:rsid w:val="00AA6BC6"/>
    <w:rsid w:val="00AA6C0F"/>
    <w:rsid w:val="00AA6FE6"/>
    <w:rsid w:val="00AA7D2F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414A"/>
    <w:rsid w:val="00AB4330"/>
    <w:rsid w:val="00AB4649"/>
    <w:rsid w:val="00AB49C3"/>
    <w:rsid w:val="00AB4AD7"/>
    <w:rsid w:val="00AB4E52"/>
    <w:rsid w:val="00AB55F8"/>
    <w:rsid w:val="00AB5DF2"/>
    <w:rsid w:val="00AB61C8"/>
    <w:rsid w:val="00AB688E"/>
    <w:rsid w:val="00AB6C4D"/>
    <w:rsid w:val="00AB7096"/>
    <w:rsid w:val="00AB7633"/>
    <w:rsid w:val="00AB7800"/>
    <w:rsid w:val="00AB7866"/>
    <w:rsid w:val="00AC0289"/>
    <w:rsid w:val="00AC0894"/>
    <w:rsid w:val="00AC0B2D"/>
    <w:rsid w:val="00AC163A"/>
    <w:rsid w:val="00AC1D3B"/>
    <w:rsid w:val="00AC1D7C"/>
    <w:rsid w:val="00AC226A"/>
    <w:rsid w:val="00AC246C"/>
    <w:rsid w:val="00AC26BF"/>
    <w:rsid w:val="00AC2FB2"/>
    <w:rsid w:val="00AC314E"/>
    <w:rsid w:val="00AC32FB"/>
    <w:rsid w:val="00AC34C0"/>
    <w:rsid w:val="00AC3597"/>
    <w:rsid w:val="00AC390A"/>
    <w:rsid w:val="00AC3ADE"/>
    <w:rsid w:val="00AC3F58"/>
    <w:rsid w:val="00AC459D"/>
    <w:rsid w:val="00AC45FF"/>
    <w:rsid w:val="00AC4600"/>
    <w:rsid w:val="00AC4C92"/>
    <w:rsid w:val="00AC4E28"/>
    <w:rsid w:val="00AC4E71"/>
    <w:rsid w:val="00AC4F7E"/>
    <w:rsid w:val="00AC56B4"/>
    <w:rsid w:val="00AC5700"/>
    <w:rsid w:val="00AC5A64"/>
    <w:rsid w:val="00AC6D70"/>
    <w:rsid w:val="00AC7042"/>
    <w:rsid w:val="00AC752F"/>
    <w:rsid w:val="00AC7B8D"/>
    <w:rsid w:val="00AC7D54"/>
    <w:rsid w:val="00AC7E49"/>
    <w:rsid w:val="00AD04A5"/>
    <w:rsid w:val="00AD097C"/>
    <w:rsid w:val="00AD099F"/>
    <w:rsid w:val="00AD0AEE"/>
    <w:rsid w:val="00AD0E03"/>
    <w:rsid w:val="00AD1051"/>
    <w:rsid w:val="00AD126D"/>
    <w:rsid w:val="00AD16B8"/>
    <w:rsid w:val="00AD16E3"/>
    <w:rsid w:val="00AD1A22"/>
    <w:rsid w:val="00AD1C10"/>
    <w:rsid w:val="00AD2184"/>
    <w:rsid w:val="00AD2565"/>
    <w:rsid w:val="00AD2CE1"/>
    <w:rsid w:val="00AD2E7B"/>
    <w:rsid w:val="00AD2F8F"/>
    <w:rsid w:val="00AD3057"/>
    <w:rsid w:val="00AD3550"/>
    <w:rsid w:val="00AD3685"/>
    <w:rsid w:val="00AD3798"/>
    <w:rsid w:val="00AD3F4F"/>
    <w:rsid w:val="00AD403C"/>
    <w:rsid w:val="00AD4153"/>
    <w:rsid w:val="00AD4823"/>
    <w:rsid w:val="00AD4838"/>
    <w:rsid w:val="00AD526E"/>
    <w:rsid w:val="00AD5420"/>
    <w:rsid w:val="00AD54F4"/>
    <w:rsid w:val="00AD55ED"/>
    <w:rsid w:val="00AD56CF"/>
    <w:rsid w:val="00AD5DDB"/>
    <w:rsid w:val="00AD5E3E"/>
    <w:rsid w:val="00AD60B8"/>
    <w:rsid w:val="00AD60EF"/>
    <w:rsid w:val="00AD612C"/>
    <w:rsid w:val="00AD6D56"/>
    <w:rsid w:val="00AD734C"/>
    <w:rsid w:val="00AD7770"/>
    <w:rsid w:val="00AD7922"/>
    <w:rsid w:val="00AE0413"/>
    <w:rsid w:val="00AE05BF"/>
    <w:rsid w:val="00AE07D2"/>
    <w:rsid w:val="00AE0AEB"/>
    <w:rsid w:val="00AE0D8D"/>
    <w:rsid w:val="00AE1787"/>
    <w:rsid w:val="00AE1EC6"/>
    <w:rsid w:val="00AE21C3"/>
    <w:rsid w:val="00AE23C8"/>
    <w:rsid w:val="00AE265A"/>
    <w:rsid w:val="00AE308D"/>
    <w:rsid w:val="00AE36D1"/>
    <w:rsid w:val="00AE3DDB"/>
    <w:rsid w:val="00AE4A64"/>
    <w:rsid w:val="00AE4BA8"/>
    <w:rsid w:val="00AE52FB"/>
    <w:rsid w:val="00AE56A2"/>
    <w:rsid w:val="00AE5771"/>
    <w:rsid w:val="00AE59FC"/>
    <w:rsid w:val="00AE681E"/>
    <w:rsid w:val="00AE6835"/>
    <w:rsid w:val="00AE6A65"/>
    <w:rsid w:val="00AE6AAF"/>
    <w:rsid w:val="00AE6E2E"/>
    <w:rsid w:val="00AE6E97"/>
    <w:rsid w:val="00AE70C1"/>
    <w:rsid w:val="00AE758E"/>
    <w:rsid w:val="00AE7F69"/>
    <w:rsid w:val="00AF059D"/>
    <w:rsid w:val="00AF077D"/>
    <w:rsid w:val="00AF0992"/>
    <w:rsid w:val="00AF0BF2"/>
    <w:rsid w:val="00AF0C7C"/>
    <w:rsid w:val="00AF0D62"/>
    <w:rsid w:val="00AF0EB3"/>
    <w:rsid w:val="00AF11F8"/>
    <w:rsid w:val="00AF1281"/>
    <w:rsid w:val="00AF14C8"/>
    <w:rsid w:val="00AF1F4F"/>
    <w:rsid w:val="00AF23D9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06"/>
    <w:rsid w:val="00AF463B"/>
    <w:rsid w:val="00AF4CC5"/>
    <w:rsid w:val="00AF4D6D"/>
    <w:rsid w:val="00AF5319"/>
    <w:rsid w:val="00AF5A00"/>
    <w:rsid w:val="00AF608B"/>
    <w:rsid w:val="00AF63FE"/>
    <w:rsid w:val="00AF6A59"/>
    <w:rsid w:val="00AF715C"/>
    <w:rsid w:val="00AF71D6"/>
    <w:rsid w:val="00AF73B1"/>
    <w:rsid w:val="00AF75A9"/>
    <w:rsid w:val="00AF7BDD"/>
    <w:rsid w:val="00B0052C"/>
    <w:rsid w:val="00B00F8C"/>
    <w:rsid w:val="00B00FEC"/>
    <w:rsid w:val="00B0166D"/>
    <w:rsid w:val="00B01693"/>
    <w:rsid w:val="00B01D68"/>
    <w:rsid w:val="00B01F12"/>
    <w:rsid w:val="00B0205C"/>
    <w:rsid w:val="00B02145"/>
    <w:rsid w:val="00B0256F"/>
    <w:rsid w:val="00B02F0C"/>
    <w:rsid w:val="00B030F5"/>
    <w:rsid w:val="00B03776"/>
    <w:rsid w:val="00B03ED8"/>
    <w:rsid w:val="00B0401D"/>
    <w:rsid w:val="00B04179"/>
    <w:rsid w:val="00B042D2"/>
    <w:rsid w:val="00B04B15"/>
    <w:rsid w:val="00B04D98"/>
    <w:rsid w:val="00B04E8D"/>
    <w:rsid w:val="00B04EF9"/>
    <w:rsid w:val="00B04F50"/>
    <w:rsid w:val="00B0542F"/>
    <w:rsid w:val="00B05436"/>
    <w:rsid w:val="00B05987"/>
    <w:rsid w:val="00B05A05"/>
    <w:rsid w:val="00B06495"/>
    <w:rsid w:val="00B064F1"/>
    <w:rsid w:val="00B0654F"/>
    <w:rsid w:val="00B06688"/>
    <w:rsid w:val="00B0676B"/>
    <w:rsid w:val="00B06ACE"/>
    <w:rsid w:val="00B06D89"/>
    <w:rsid w:val="00B06DA3"/>
    <w:rsid w:val="00B07043"/>
    <w:rsid w:val="00B071D5"/>
    <w:rsid w:val="00B0733E"/>
    <w:rsid w:val="00B104DF"/>
    <w:rsid w:val="00B109DF"/>
    <w:rsid w:val="00B10E7D"/>
    <w:rsid w:val="00B10EEF"/>
    <w:rsid w:val="00B10EF0"/>
    <w:rsid w:val="00B11252"/>
    <w:rsid w:val="00B118E1"/>
    <w:rsid w:val="00B11A39"/>
    <w:rsid w:val="00B11A5F"/>
    <w:rsid w:val="00B11A9A"/>
    <w:rsid w:val="00B11F1F"/>
    <w:rsid w:val="00B12088"/>
    <w:rsid w:val="00B120CF"/>
    <w:rsid w:val="00B1210E"/>
    <w:rsid w:val="00B1243E"/>
    <w:rsid w:val="00B129BD"/>
    <w:rsid w:val="00B12BDA"/>
    <w:rsid w:val="00B12CE6"/>
    <w:rsid w:val="00B13195"/>
    <w:rsid w:val="00B131F4"/>
    <w:rsid w:val="00B132F8"/>
    <w:rsid w:val="00B1367A"/>
    <w:rsid w:val="00B13BE0"/>
    <w:rsid w:val="00B13D2B"/>
    <w:rsid w:val="00B13F2E"/>
    <w:rsid w:val="00B14011"/>
    <w:rsid w:val="00B14101"/>
    <w:rsid w:val="00B14793"/>
    <w:rsid w:val="00B14EB0"/>
    <w:rsid w:val="00B15075"/>
    <w:rsid w:val="00B15132"/>
    <w:rsid w:val="00B15774"/>
    <w:rsid w:val="00B15C99"/>
    <w:rsid w:val="00B15CFE"/>
    <w:rsid w:val="00B15DB9"/>
    <w:rsid w:val="00B16B86"/>
    <w:rsid w:val="00B17290"/>
    <w:rsid w:val="00B1780E"/>
    <w:rsid w:val="00B17B38"/>
    <w:rsid w:val="00B17F47"/>
    <w:rsid w:val="00B200D3"/>
    <w:rsid w:val="00B2060E"/>
    <w:rsid w:val="00B20A70"/>
    <w:rsid w:val="00B20DCF"/>
    <w:rsid w:val="00B20F8A"/>
    <w:rsid w:val="00B215EB"/>
    <w:rsid w:val="00B21A5C"/>
    <w:rsid w:val="00B21C36"/>
    <w:rsid w:val="00B22023"/>
    <w:rsid w:val="00B222C4"/>
    <w:rsid w:val="00B22522"/>
    <w:rsid w:val="00B2288A"/>
    <w:rsid w:val="00B22C12"/>
    <w:rsid w:val="00B23090"/>
    <w:rsid w:val="00B236D5"/>
    <w:rsid w:val="00B237CA"/>
    <w:rsid w:val="00B23BF0"/>
    <w:rsid w:val="00B24D66"/>
    <w:rsid w:val="00B258AF"/>
    <w:rsid w:val="00B25EE7"/>
    <w:rsid w:val="00B260D9"/>
    <w:rsid w:val="00B2632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27B23"/>
    <w:rsid w:val="00B30188"/>
    <w:rsid w:val="00B30304"/>
    <w:rsid w:val="00B303DC"/>
    <w:rsid w:val="00B3065F"/>
    <w:rsid w:val="00B306CE"/>
    <w:rsid w:val="00B3091E"/>
    <w:rsid w:val="00B31602"/>
    <w:rsid w:val="00B3174B"/>
    <w:rsid w:val="00B319FE"/>
    <w:rsid w:val="00B31EC6"/>
    <w:rsid w:val="00B3232C"/>
    <w:rsid w:val="00B32603"/>
    <w:rsid w:val="00B331B8"/>
    <w:rsid w:val="00B334B4"/>
    <w:rsid w:val="00B33786"/>
    <w:rsid w:val="00B337A4"/>
    <w:rsid w:val="00B33892"/>
    <w:rsid w:val="00B34725"/>
    <w:rsid w:val="00B355F0"/>
    <w:rsid w:val="00B3578C"/>
    <w:rsid w:val="00B35AA1"/>
    <w:rsid w:val="00B35E63"/>
    <w:rsid w:val="00B369C4"/>
    <w:rsid w:val="00B36D9E"/>
    <w:rsid w:val="00B37019"/>
    <w:rsid w:val="00B37106"/>
    <w:rsid w:val="00B37311"/>
    <w:rsid w:val="00B37387"/>
    <w:rsid w:val="00B373FB"/>
    <w:rsid w:val="00B37975"/>
    <w:rsid w:val="00B4106F"/>
    <w:rsid w:val="00B4115E"/>
    <w:rsid w:val="00B41324"/>
    <w:rsid w:val="00B41B45"/>
    <w:rsid w:val="00B41BE7"/>
    <w:rsid w:val="00B424F7"/>
    <w:rsid w:val="00B42568"/>
    <w:rsid w:val="00B42CF5"/>
    <w:rsid w:val="00B4306C"/>
    <w:rsid w:val="00B4316E"/>
    <w:rsid w:val="00B431E8"/>
    <w:rsid w:val="00B4339F"/>
    <w:rsid w:val="00B4376E"/>
    <w:rsid w:val="00B4381B"/>
    <w:rsid w:val="00B4383C"/>
    <w:rsid w:val="00B4403D"/>
    <w:rsid w:val="00B44317"/>
    <w:rsid w:val="00B4451D"/>
    <w:rsid w:val="00B447F3"/>
    <w:rsid w:val="00B44E91"/>
    <w:rsid w:val="00B456A5"/>
    <w:rsid w:val="00B45708"/>
    <w:rsid w:val="00B45847"/>
    <w:rsid w:val="00B460A1"/>
    <w:rsid w:val="00B46275"/>
    <w:rsid w:val="00B464C7"/>
    <w:rsid w:val="00B464FA"/>
    <w:rsid w:val="00B4658A"/>
    <w:rsid w:val="00B46C34"/>
    <w:rsid w:val="00B4733F"/>
    <w:rsid w:val="00B4758E"/>
    <w:rsid w:val="00B47CBB"/>
    <w:rsid w:val="00B504BB"/>
    <w:rsid w:val="00B5083E"/>
    <w:rsid w:val="00B50ADB"/>
    <w:rsid w:val="00B50B87"/>
    <w:rsid w:val="00B5121A"/>
    <w:rsid w:val="00B5148A"/>
    <w:rsid w:val="00B515B6"/>
    <w:rsid w:val="00B51604"/>
    <w:rsid w:val="00B5167C"/>
    <w:rsid w:val="00B517DA"/>
    <w:rsid w:val="00B5197B"/>
    <w:rsid w:val="00B51F64"/>
    <w:rsid w:val="00B5248D"/>
    <w:rsid w:val="00B53B4E"/>
    <w:rsid w:val="00B53C5F"/>
    <w:rsid w:val="00B53CFF"/>
    <w:rsid w:val="00B53F86"/>
    <w:rsid w:val="00B54161"/>
    <w:rsid w:val="00B54BD8"/>
    <w:rsid w:val="00B54C55"/>
    <w:rsid w:val="00B5508A"/>
    <w:rsid w:val="00B5596C"/>
    <w:rsid w:val="00B560A2"/>
    <w:rsid w:val="00B569B2"/>
    <w:rsid w:val="00B56FBD"/>
    <w:rsid w:val="00B5715A"/>
    <w:rsid w:val="00B57327"/>
    <w:rsid w:val="00B57852"/>
    <w:rsid w:val="00B57D9C"/>
    <w:rsid w:val="00B57F2F"/>
    <w:rsid w:val="00B6002D"/>
    <w:rsid w:val="00B600F1"/>
    <w:rsid w:val="00B6010B"/>
    <w:rsid w:val="00B61262"/>
    <w:rsid w:val="00B6210A"/>
    <w:rsid w:val="00B6220A"/>
    <w:rsid w:val="00B62608"/>
    <w:rsid w:val="00B629F3"/>
    <w:rsid w:val="00B6358B"/>
    <w:rsid w:val="00B63C08"/>
    <w:rsid w:val="00B64041"/>
    <w:rsid w:val="00B640CF"/>
    <w:rsid w:val="00B654AD"/>
    <w:rsid w:val="00B65828"/>
    <w:rsid w:val="00B65E01"/>
    <w:rsid w:val="00B665BB"/>
    <w:rsid w:val="00B66681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3D4"/>
    <w:rsid w:val="00B7140D"/>
    <w:rsid w:val="00B7162D"/>
    <w:rsid w:val="00B7187C"/>
    <w:rsid w:val="00B71C00"/>
    <w:rsid w:val="00B71DA0"/>
    <w:rsid w:val="00B71E56"/>
    <w:rsid w:val="00B71F90"/>
    <w:rsid w:val="00B72438"/>
    <w:rsid w:val="00B727DF"/>
    <w:rsid w:val="00B72CB5"/>
    <w:rsid w:val="00B72CF9"/>
    <w:rsid w:val="00B72EE9"/>
    <w:rsid w:val="00B730F2"/>
    <w:rsid w:val="00B73637"/>
    <w:rsid w:val="00B73942"/>
    <w:rsid w:val="00B73AA3"/>
    <w:rsid w:val="00B73D34"/>
    <w:rsid w:val="00B73DE0"/>
    <w:rsid w:val="00B742C1"/>
    <w:rsid w:val="00B74720"/>
    <w:rsid w:val="00B7489F"/>
    <w:rsid w:val="00B74AA2"/>
    <w:rsid w:val="00B74C99"/>
    <w:rsid w:val="00B74CC2"/>
    <w:rsid w:val="00B75032"/>
    <w:rsid w:val="00B750D5"/>
    <w:rsid w:val="00B7591C"/>
    <w:rsid w:val="00B75D1D"/>
    <w:rsid w:val="00B75E98"/>
    <w:rsid w:val="00B75F68"/>
    <w:rsid w:val="00B7658F"/>
    <w:rsid w:val="00B76A3F"/>
    <w:rsid w:val="00B76A7D"/>
    <w:rsid w:val="00B76CE1"/>
    <w:rsid w:val="00B76DEB"/>
    <w:rsid w:val="00B7705D"/>
    <w:rsid w:val="00B776D5"/>
    <w:rsid w:val="00B77B7E"/>
    <w:rsid w:val="00B802C6"/>
    <w:rsid w:val="00B805D0"/>
    <w:rsid w:val="00B80744"/>
    <w:rsid w:val="00B80979"/>
    <w:rsid w:val="00B80A37"/>
    <w:rsid w:val="00B811C7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12"/>
    <w:rsid w:val="00B83A3C"/>
    <w:rsid w:val="00B83CC3"/>
    <w:rsid w:val="00B840BB"/>
    <w:rsid w:val="00B84C9F"/>
    <w:rsid w:val="00B84FF8"/>
    <w:rsid w:val="00B8525F"/>
    <w:rsid w:val="00B853BC"/>
    <w:rsid w:val="00B85489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573"/>
    <w:rsid w:val="00B90825"/>
    <w:rsid w:val="00B9084F"/>
    <w:rsid w:val="00B90862"/>
    <w:rsid w:val="00B90AFC"/>
    <w:rsid w:val="00B90DD5"/>
    <w:rsid w:val="00B912EC"/>
    <w:rsid w:val="00B915DD"/>
    <w:rsid w:val="00B917AC"/>
    <w:rsid w:val="00B91B14"/>
    <w:rsid w:val="00B91F77"/>
    <w:rsid w:val="00B92626"/>
    <w:rsid w:val="00B926AC"/>
    <w:rsid w:val="00B92769"/>
    <w:rsid w:val="00B92E4F"/>
    <w:rsid w:val="00B92E6B"/>
    <w:rsid w:val="00B92FC1"/>
    <w:rsid w:val="00B93043"/>
    <w:rsid w:val="00B9335B"/>
    <w:rsid w:val="00B93431"/>
    <w:rsid w:val="00B93500"/>
    <w:rsid w:val="00B93522"/>
    <w:rsid w:val="00B93D97"/>
    <w:rsid w:val="00B940B6"/>
    <w:rsid w:val="00B94392"/>
    <w:rsid w:val="00B945CF"/>
    <w:rsid w:val="00B94D75"/>
    <w:rsid w:val="00B95504"/>
    <w:rsid w:val="00B955F5"/>
    <w:rsid w:val="00B95663"/>
    <w:rsid w:val="00B957BC"/>
    <w:rsid w:val="00B95A36"/>
    <w:rsid w:val="00B95B92"/>
    <w:rsid w:val="00B95CCC"/>
    <w:rsid w:val="00B95F44"/>
    <w:rsid w:val="00B9611F"/>
    <w:rsid w:val="00B961EA"/>
    <w:rsid w:val="00B968FE"/>
    <w:rsid w:val="00B96D3C"/>
    <w:rsid w:val="00B97515"/>
    <w:rsid w:val="00B97577"/>
    <w:rsid w:val="00B97820"/>
    <w:rsid w:val="00B97B8F"/>
    <w:rsid w:val="00BA0FE9"/>
    <w:rsid w:val="00BA103F"/>
    <w:rsid w:val="00BA1116"/>
    <w:rsid w:val="00BA139F"/>
    <w:rsid w:val="00BA16BA"/>
    <w:rsid w:val="00BA16EB"/>
    <w:rsid w:val="00BA1A0B"/>
    <w:rsid w:val="00BA1A82"/>
    <w:rsid w:val="00BA1D11"/>
    <w:rsid w:val="00BA1E22"/>
    <w:rsid w:val="00BA1E85"/>
    <w:rsid w:val="00BA21BD"/>
    <w:rsid w:val="00BA2216"/>
    <w:rsid w:val="00BA2617"/>
    <w:rsid w:val="00BA29B4"/>
    <w:rsid w:val="00BA359B"/>
    <w:rsid w:val="00BA3A93"/>
    <w:rsid w:val="00BA420C"/>
    <w:rsid w:val="00BA434D"/>
    <w:rsid w:val="00BA46E8"/>
    <w:rsid w:val="00BA4732"/>
    <w:rsid w:val="00BA4D05"/>
    <w:rsid w:val="00BA4D69"/>
    <w:rsid w:val="00BA4E1B"/>
    <w:rsid w:val="00BA5165"/>
    <w:rsid w:val="00BA5599"/>
    <w:rsid w:val="00BA5A40"/>
    <w:rsid w:val="00BA5FD5"/>
    <w:rsid w:val="00BA6117"/>
    <w:rsid w:val="00BA62AB"/>
    <w:rsid w:val="00BA7E0B"/>
    <w:rsid w:val="00BB0053"/>
    <w:rsid w:val="00BB023D"/>
    <w:rsid w:val="00BB0CD4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76E"/>
    <w:rsid w:val="00BB287A"/>
    <w:rsid w:val="00BB2DD8"/>
    <w:rsid w:val="00BB309D"/>
    <w:rsid w:val="00BB318A"/>
    <w:rsid w:val="00BB3EB9"/>
    <w:rsid w:val="00BB4389"/>
    <w:rsid w:val="00BB4973"/>
    <w:rsid w:val="00BB4A6F"/>
    <w:rsid w:val="00BB5493"/>
    <w:rsid w:val="00BB56B1"/>
    <w:rsid w:val="00BB5759"/>
    <w:rsid w:val="00BB5A30"/>
    <w:rsid w:val="00BB5B98"/>
    <w:rsid w:val="00BB6407"/>
    <w:rsid w:val="00BB718E"/>
    <w:rsid w:val="00BB7627"/>
    <w:rsid w:val="00BB7BAC"/>
    <w:rsid w:val="00BB7D48"/>
    <w:rsid w:val="00BB7F7D"/>
    <w:rsid w:val="00BC009A"/>
    <w:rsid w:val="00BC057A"/>
    <w:rsid w:val="00BC0598"/>
    <w:rsid w:val="00BC08D8"/>
    <w:rsid w:val="00BC08FC"/>
    <w:rsid w:val="00BC0934"/>
    <w:rsid w:val="00BC1010"/>
    <w:rsid w:val="00BC10CD"/>
    <w:rsid w:val="00BC13CC"/>
    <w:rsid w:val="00BC202D"/>
    <w:rsid w:val="00BC213B"/>
    <w:rsid w:val="00BC2821"/>
    <w:rsid w:val="00BC2964"/>
    <w:rsid w:val="00BC3112"/>
    <w:rsid w:val="00BC3776"/>
    <w:rsid w:val="00BC39C4"/>
    <w:rsid w:val="00BC3D8E"/>
    <w:rsid w:val="00BC3E6F"/>
    <w:rsid w:val="00BC3E7F"/>
    <w:rsid w:val="00BC3F5B"/>
    <w:rsid w:val="00BC41B5"/>
    <w:rsid w:val="00BC4238"/>
    <w:rsid w:val="00BC4C63"/>
    <w:rsid w:val="00BC53C2"/>
    <w:rsid w:val="00BC54D1"/>
    <w:rsid w:val="00BC57BD"/>
    <w:rsid w:val="00BC6308"/>
    <w:rsid w:val="00BC63B9"/>
    <w:rsid w:val="00BC63FE"/>
    <w:rsid w:val="00BC65EE"/>
    <w:rsid w:val="00BC666D"/>
    <w:rsid w:val="00BC67A4"/>
    <w:rsid w:val="00BC6AA4"/>
    <w:rsid w:val="00BC6B4D"/>
    <w:rsid w:val="00BC6C4F"/>
    <w:rsid w:val="00BC71EB"/>
    <w:rsid w:val="00BC75C4"/>
    <w:rsid w:val="00BC76AA"/>
    <w:rsid w:val="00BC793F"/>
    <w:rsid w:val="00BD0461"/>
    <w:rsid w:val="00BD0ECE"/>
    <w:rsid w:val="00BD11F2"/>
    <w:rsid w:val="00BD1290"/>
    <w:rsid w:val="00BD1A5A"/>
    <w:rsid w:val="00BD1CFB"/>
    <w:rsid w:val="00BD242F"/>
    <w:rsid w:val="00BD2AAB"/>
    <w:rsid w:val="00BD2B8F"/>
    <w:rsid w:val="00BD2F3F"/>
    <w:rsid w:val="00BD35B9"/>
    <w:rsid w:val="00BD369D"/>
    <w:rsid w:val="00BD36EC"/>
    <w:rsid w:val="00BD4875"/>
    <w:rsid w:val="00BD4A52"/>
    <w:rsid w:val="00BD51CA"/>
    <w:rsid w:val="00BD5459"/>
    <w:rsid w:val="00BD5CD2"/>
    <w:rsid w:val="00BD5F3C"/>
    <w:rsid w:val="00BD5F87"/>
    <w:rsid w:val="00BD62E9"/>
    <w:rsid w:val="00BD70DD"/>
    <w:rsid w:val="00BD77DE"/>
    <w:rsid w:val="00BD79C2"/>
    <w:rsid w:val="00BD7F64"/>
    <w:rsid w:val="00BE0515"/>
    <w:rsid w:val="00BE0A6D"/>
    <w:rsid w:val="00BE115E"/>
    <w:rsid w:val="00BE13DC"/>
    <w:rsid w:val="00BE1692"/>
    <w:rsid w:val="00BE1DA7"/>
    <w:rsid w:val="00BE1F2E"/>
    <w:rsid w:val="00BE1FA7"/>
    <w:rsid w:val="00BE2AD7"/>
    <w:rsid w:val="00BE2BAA"/>
    <w:rsid w:val="00BE2FF7"/>
    <w:rsid w:val="00BE30C5"/>
    <w:rsid w:val="00BE32B3"/>
    <w:rsid w:val="00BE33CE"/>
    <w:rsid w:val="00BE4F8D"/>
    <w:rsid w:val="00BE50E1"/>
    <w:rsid w:val="00BE590A"/>
    <w:rsid w:val="00BE5A90"/>
    <w:rsid w:val="00BE5DC6"/>
    <w:rsid w:val="00BE66A5"/>
    <w:rsid w:val="00BE6A10"/>
    <w:rsid w:val="00BE6A22"/>
    <w:rsid w:val="00BE6B0E"/>
    <w:rsid w:val="00BE6FA3"/>
    <w:rsid w:val="00BE71DF"/>
    <w:rsid w:val="00BE770F"/>
    <w:rsid w:val="00BE778C"/>
    <w:rsid w:val="00BE77C4"/>
    <w:rsid w:val="00BE7FE3"/>
    <w:rsid w:val="00BF01D4"/>
    <w:rsid w:val="00BF02D3"/>
    <w:rsid w:val="00BF03B6"/>
    <w:rsid w:val="00BF0463"/>
    <w:rsid w:val="00BF0CFC"/>
    <w:rsid w:val="00BF0F78"/>
    <w:rsid w:val="00BF1126"/>
    <w:rsid w:val="00BF11F8"/>
    <w:rsid w:val="00BF1316"/>
    <w:rsid w:val="00BF1B9B"/>
    <w:rsid w:val="00BF20FB"/>
    <w:rsid w:val="00BF2355"/>
    <w:rsid w:val="00BF2997"/>
    <w:rsid w:val="00BF2B28"/>
    <w:rsid w:val="00BF2B84"/>
    <w:rsid w:val="00BF3094"/>
    <w:rsid w:val="00BF3A7A"/>
    <w:rsid w:val="00BF3C23"/>
    <w:rsid w:val="00BF4AA3"/>
    <w:rsid w:val="00BF4C22"/>
    <w:rsid w:val="00BF4CD1"/>
    <w:rsid w:val="00BF4DD7"/>
    <w:rsid w:val="00BF50D3"/>
    <w:rsid w:val="00BF51E4"/>
    <w:rsid w:val="00BF5900"/>
    <w:rsid w:val="00BF59E2"/>
    <w:rsid w:val="00BF6043"/>
    <w:rsid w:val="00BF645B"/>
    <w:rsid w:val="00BF76ED"/>
    <w:rsid w:val="00BF774F"/>
    <w:rsid w:val="00BF7850"/>
    <w:rsid w:val="00C00156"/>
    <w:rsid w:val="00C003C0"/>
    <w:rsid w:val="00C003C3"/>
    <w:rsid w:val="00C006F6"/>
    <w:rsid w:val="00C00838"/>
    <w:rsid w:val="00C008C6"/>
    <w:rsid w:val="00C00995"/>
    <w:rsid w:val="00C00BE6"/>
    <w:rsid w:val="00C00C1F"/>
    <w:rsid w:val="00C00F80"/>
    <w:rsid w:val="00C0104D"/>
    <w:rsid w:val="00C01250"/>
    <w:rsid w:val="00C01619"/>
    <w:rsid w:val="00C0188F"/>
    <w:rsid w:val="00C01A52"/>
    <w:rsid w:val="00C02B3E"/>
    <w:rsid w:val="00C02C01"/>
    <w:rsid w:val="00C03041"/>
    <w:rsid w:val="00C035DA"/>
    <w:rsid w:val="00C03815"/>
    <w:rsid w:val="00C041F4"/>
    <w:rsid w:val="00C04348"/>
    <w:rsid w:val="00C0448F"/>
    <w:rsid w:val="00C044FE"/>
    <w:rsid w:val="00C04B0D"/>
    <w:rsid w:val="00C04C59"/>
    <w:rsid w:val="00C0524E"/>
    <w:rsid w:val="00C05428"/>
    <w:rsid w:val="00C057C4"/>
    <w:rsid w:val="00C058A3"/>
    <w:rsid w:val="00C059CD"/>
    <w:rsid w:val="00C05CDC"/>
    <w:rsid w:val="00C05E05"/>
    <w:rsid w:val="00C0699E"/>
    <w:rsid w:val="00C06B5A"/>
    <w:rsid w:val="00C0711F"/>
    <w:rsid w:val="00C07576"/>
    <w:rsid w:val="00C077E1"/>
    <w:rsid w:val="00C079C7"/>
    <w:rsid w:val="00C07F35"/>
    <w:rsid w:val="00C107BE"/>
    <w:rsid w:val="00C10A0B"/>
    <w:rsid w:val="00C10BD0"/>
    <w:rsid w:val="00C10C03"/>
    <w:rsid w:val="00C112F7"/>
    <w:rsid w:val="00C1161D"/>
    <w:rsid w:val="00C117E7"/>
    <w:rsid w:val="00C11E13"/>
    <w:rsid w:val="00C1261C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3FE4"/>
    <w:rsid w:val="00C142EA"/>
    <w:rsid w:val="00C1475A"/>
    <w:rsid w:val="00C14863"/>
    <w:rsid w:val="00C14AD2"/>
    <w:rsid w:val="00C14CA5"/>
    <w:rsid w:val="00C14E4D"/>
    <w:rsid w:val="00C14E8F"/>
    <w:rsid w:val="00C1557F"/>
    <w:rsid w:val="00C15750"/>
    <w:rsid w:val="00C15BE1"/>
    <w:rsid w:val="00C160D9"/>
    <w:rsid w:val="00C16417"/>
    <w:rsid w:val="00C16B32"/>
    <w:rsid w:val="00C16FF1"/>
    <w:rsid w:val="00C17089"/>
    <w:rsid w:val="00C1715B"/>
    <w:rsid w:val="00C17530"/>
    <w:rsid w:val="00C1757F"/>
    <w:rsid w:val="00C17B74"/>
    <w:rsid w:val="00C17BCC"/>
    <w:rsid w:val="00C20001"/>
    <w:rsid w:val="00C20358"/>
    <w:rsid w:val="00C20A09"/>
    <w:rsid w:val="00C20AEB"/>
    <w:rsid w:val="00C20F22"/>
    <w:rsid w:val="00C2125A"/>
    <w:rsid w:val="00C21336"/>
    <w:rsid w:val="00C21613"/>
    <w:rsid w:val="00C2161D"/>
    <w:rsid w:val="00C21FF8"/>
    <w:rsid w:val="00C220F2"/>
    <w:rsid w:val="00C223A0"/>
    <w:rsid w:val="00C223E6"/>
    <w:rsid w:val="00C23089"/>
    <w:rsid w:val="00C23183"/>
    <w:rsid w:val="00C2386C"/>
    <w:rsid w:val="00C23BBD"/>
    <w:rsid w:val="00C23E3D"/>
    <w:rsid w:val="00C2455C"/>
    <w:rsid w:val="00C24638"/>
    <w:rsid w:val="00C24E22"/>
    <w:rsid w:val="00C26495"/>
    <w:rsid w:val="00C26A04"/>
    <w:rsid w:val="00C26B77"/>
    <w:rsid w:val="00C26EBA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00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375"/>
    <w:rsid w:val="00C348FE"/>
    <w:rsid w:val="00C3491F"/>
    <w:rsid w:val="00C34FBC"/>
    <w:rsid w:val="00C35087"/>
    <w:rsid w:val="00C35140"/>
    <w:rsid w:val="00C3523B"/>
    <w:rsid w:val="00C356FA"/>
    <w:rsid w:val="00C35947"/>
    <w:rsid w:val="00C3595E"/>
    <w:rsid w:val="00C35C46"/>
    <w:rsid w:val="00C35FDD"/>
    <w:rsid w:val="00C36B6C"/>
    <w:rsid w:val="00C36E0D"/>
    <w:rsid w:val="00C36FFE"/>
    <w:rsid w:val="00C375BD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2BA5"/>
    <w:rsid w:val="00C43292"/>
    <w:rsid w:val="00C43E4A"/>
    <w:rsid w:val="00C43FD4"/>
    <w:rsid w:val="00C4445E"/>
    <w:rsid w:val="00C44846"/>
    <w:rsid w:val="00C449BC"/>
    <w:rsid w:val="00C45982"/>
    <w:rsid w:val="00C45A51"/>
    <w:rsid w:val="00C45B02"/>
    <w:rsid w:val="00C469E3"/>
    <w:rsid w:val="00C46CCD"/>
    <w:rsid w:val="00C46DC5"/>
    <w:rsid w:val="00C47155"/>
    <w:rsid w:val="00C471C2"/>
    <w:rsid w:val="00C4747E"/>
    <w:rsid w:val="00C47612"/>
    <w:rsid w:val="00C47902"/>
    <w:rsid w:val="00C47987"/>
    <w:rsid w:val="00C47B25"/>
    <w:rsid w:val="00C47CD2"/>
    <w:rsid w:val="00C47D56"/>
    <w:rsid w:val="00C510DE"/>
    <w:rsid w:val="00C51337"/>
    <w:rsid w:val="00C51853"/>
    <w:rsid w:val="00C51C20"/>
    <w:rsid w:val="00C521C6"/>
    <w:rsid w:val="00C52F64"/>
    <w:rsid w:val="00C53085"/>
    <w:rsid w:val="00C535DA"/>
    <w:rsid w:val="00C536E4"/>
    <w:rsid w:val="00C538AE"/>
    <w:rsid w:val="00C53C32"/>
    <w:rsid w:val="00C53E7A"/>
    <w:rsid w:val="00C54492"/>
    <w:rsid w:val="00C544B6"/>
    <w:rsid w:val="00C54601"/>
    <w:rsid w:val="00C548E3"/>
    <w:rsid w:val="00C54E26"/>
    <w:rsid w:val="00C54F8F"/>
    <w:rsid w:val="00C55D06"/>
    <w:rsid w:val="00C56487"/>
    <w:rsid w:val="00C56A84"/>
    <w:rsid w:val="00C56BB5"/>
    <w:rsid w:val="00C573C7"/>
    <w:rsid w:val="00C575E8"/>
    <w:rsid w:val="00C5777E"/>
    <w:rsid w:val="00C57A9A"/>
    <w:rsid w:val="00C57EB0"/>
    <w:rsid w:val="00C600B6"/>
    <w:rsid w:val="00C603D7"/>
    <w:rsid w:val="00C60984"/>
    <w:rsid w:val="00C60E33"/>
    <w:rsid w:val="00C61041"/>
    <w:rsid w:val="00C6105E"/>
    <w:rsid w:val="00C6111A"/>
    <w:rsid w:val="00C6146C"/>
    <w:rsid w:val="00C615DC"/>
    <w:rsid w:val="00C61801"/>
    <w:rsid w:val="00C618DF"/>
    <w:rsid w:val="00C61F7C"/>
    <w:rsid w:val="00C623F5"/>
    <w:rsid w:val="00C63524"/>
    <w:rsid w:val="00C63BD8"/>
    <w:rsid w:val="00C648C3"/>
    <w:rsid w:val="00C65030"/>
    <w:rsid w:val="00C652A1"/>
    <w:rsid w:val="00C655E4"/>
    <w:rsid w:val="00C65738"/>
    <w:rsid w:val="00C6590A"/>
    <w:rsid w:val="00C65CFF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214"/>
    <w:rsid w:val="00C70B38"/>
    <w:rsid w:val="00C70B43"/>
    <w:rsid w:val="00C70F10"/>
    <w:rsid w:val="00C714F2"/>
    <w:rsid w:val="00C71A56"/>
    <w:rsid w:val="00C72BE3"/>
    <w:rsid w:val="00C72FA0"/>
    <w:rsid w:val="00C730CC"/>
    <w:rsid w:val="00C7310F"/>
    <w:rsid w:val="00C73705"/>
    <w:rsid w:val="00C740DE"/>
    <w:rsid w:val="00C74B0B"/>
    <w:rsid w:val="00C74BF4"/>
    <w:rsid w:val="00C7504F"/>
    <w:rsid w:val="00C7532A"/>
    <w:rsid w:val="00C75721"/>
    <w:rsid w:val="00C760A6"/>
    <w:rsid w:val="00C7619E"/>
    <w:rsid w:val="00C762B7"/>
    <w:rsid w:val="00C763D3"/>
    <w:rsid w:val="00C7676F"/>
    <w:rsid w:val="00C76825"/>
    <w:rsid w:val="00C76D83"/>
    <w:rsid w:val="00C76F95"/>
    <w:rsid w:val="00C771DD"/>
    <w:rsid w:val="00C77B63"/>
    <w:rsid w:val="00C77C4B"/>
    <w:rsid w:val="00C77D50"/>
    <w:rsid w:val="00C77F77"/>
    <w:rsid w:val="00C8003C"/>
    <w:rsid w:val="00C80485"/>
    <w:rsid w:val="00C80DC6"/>
    <w:rsid w:val="00C81165"/>
    <w:rsid w:val="00C815E4"/>
    <w:rsid w:val="00C819F5"/>
    <w:rsid w:val="00C822CB"/>
    <w:rsid w:val="00C8290C"/>
    <w:rsid w:val="00C83021"/>
    <w:rsid w:val="00C835DE"/>
    <w:rsid w:val="00C83D0F"/>
    <w:rsid w:val="00C84C25"/>
    <w:rsid w:val="00C8512B"/>
    <w:rsid w:val="00C8565C"/>
    <w:rsid w:val="00C858C8"/>
    <w:rsid w:val="00C85A79"/>
    <w:rsid w:val="00C8601A"/>
    <w:rsid w:val="00C86242"/>
    <w:rsid w:val="00C86254"/>
    <w:rsid w:val="00C86306"/>
    <w:rsid w:val="00C8632D"/>
    <w:rsid w:val="00C86B22"/>
    <w:rsid w:val="00C86D64"/>
    <w:rsid w:val="00C87CDD"/>
    <w:rsid w:val="00C90121"/>
    <w:rsid w:val="00C90457"/>
    <w:rsid w:val="00C909EE"/>
    <w:rsid w:val="00C90D30"/>
    <w:rsid w:val="00C90E27"/>
    <w:rsid w:val="00C910ED"/>
    <w:rsid w:val="00C914C9"/>
    <w:rsid w:val="00C9156F"/>
    <w:rsid w:val="00C91E57"/>
    <w:rsid w:val="00C920BB"/>
    <w:rsid w:val="00C922E8"/>
    <w:rsid w:val="00C9291B"/>
    <w:rsid w:val="00C93188"/>
    <w:rsid w:val="00C94029"/>
    <w:rsid w:val="00C94446"/>
    <w:rsid w:val="00C9454C"/>
    <w:rsid w:val="00C94A1B"/>
    <w:rsid w:val="00C94EF3"/>
    <w:rsid w:val="00C952A9"/>
    <w:rsid w:val="00C9534F"/>
    <w:rsid w:val="00C955E5"/>
    <w:rsid w:val="00C9574D"/>
    <w:rsid w:val="00C95E98"/>
    <w:rsid w:val="00C95F67"/>
    <w:rsid w:val="00C961C0"/>
    <w:rsid w:val="00C965E4"/>
    <w:rsid w:val="00C96F22"/>
    <w:rsid w:val="00C9701C"/>
    <w:rsid w:val="00C971B0"/>
    <w:rsid w:val="00C9720C"/>
    <w:rsid w:val="00C9739A"/>
    <w:rsid w:val="00C975E7"/>
    <w:rsid w:val="00C9776A"/>
    <w:rsid w:val="00CA0A26"/>
    <w:rsid w:val="00CA0C4E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87C"/>
    <w:rsid w:val="00CA3CB4"/>
    <w:rsid w:val="00CA3D36"/>
    <w:rsid w:val="00CA3EC4"/>
    <w:rsid w:val="00CA40DD"/>
    <w:rsid w:val="00CA4249"/>
    <w:rsid w:val="00CA4D16"/>
    <w:rsid w:val="00CA4EF3"/>
    <w:rsid w:val="00CA5426"/>
    <w:rsid w:val="00CA575F"/>
    <w:rsid w:val="00CA57D4"/>
    <w:rsid w:val="00CA6F7C"/>
    <w:rsid w:val="00CA77F7"/>
    <w:rsid w:val="00CA7AC8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290"/>
    <w:rsid w:val="00CB24E5"/>
    <w:rsid w:val="00CB26B1"/>
    <w:rsid w:val="00CB2714"/>
    <w:rsid w:val="00CB2824"/>
    <w:rsid w:val="00CB2C75"/>
    <w:rsid w:val="00CB2D32"/>
    <w:rsid w:val="00CB2E78"/>
    <w:rsid w:val="00CB2F95"/>
    <w:rsid w:val="00CB30E7"/>
    <w:rsid w:val="00CB3270"/>
    <w:rsid w:val="00CB3823"/>
    <w:rsid w:val="00CB4364"/>
    <w:rsid w:val="00CB4DA4"/>
    <w:rsid w:val="00CB4F36"/>
    <w:rsid w:val="00CB557A"/>
    <w:rsid w:val="00CB5B5E"/>
    <w:rsid w:val="00CB6108"/>
    <w:rsid w:val="00CB644A"/>
    <w:rsid w:val="00CB64DA"/>
    <w:rsid w:val="00CB65A6"/>
    <w:rsid w:val="00CB6FAF"/>
    <w:rsid w:val="00CB7071"/>
    <w:rsid w:val="00CB75C3"/>
    <w:rsid w:val="00CB75F9"/>
    <w:rsid w:val="00CB7A60"/>
    <w:rsid w:val="00CB7D14"/>
    <w:rsid w:val="00CB7D9F"/>
    <w:rsid w:val="00CB7F2A"/>
    <w:rsid w:val="00CC07A1"/>
    <w:rsid w:val="00CC0824"/>
    <w:rsid w:val="00CC0840"/>
    <w:rsid w:val="00CC08D7"/>
    <w:rsid w:val="00CC0A9A"/>
    <w:rsid w:val="00CC0EA3"/>
    <w:rsid w:val="00CC156F"/>
    <w:rsid w:val="00CC1AEE"/>
    <w:rsid w:val="00CC26E2"/>
    <w:rsid w:val="00CC2B9C"/>
    <w:rsid w:val="00CC2BDD"/>
    <w:rsid w:val="00CC2CEC"/>
    <w:rsid w:val="00CC30D6"/>
    <w:rsid w:val="00CC326E"/>
    <w:rsid w:val="00CC378A"/>
    <w:rsid w:val="00CC38C3"/>
    <w:rsid w:val="00CC38EE"/>
    <w:rsid w:val="00CC4867"/>
    <w:rsid w:val="00CC54F0"/>
    <w:rsid w:val="00CC566D"/>
    <w:rsid w:val="00CC5CA4"/>
    <w:rsid w:val="00CC60CD"/>
    <w:rsid w:val="00CC612C"/>
    <w:rsid w:val="00CC6AA6"/>
    <w:rsid w:val="00CC6ACF"/>
    <w:rsid w:val="00CC722F"/>
    <w:rsid w:val="00CC726E"/>
    <w:rsid w:val="00CC7476"/>
    <w:rsid w:val="00CC75EE"/>
    <w:rsid w:val="00CD0BAE"/>
    <w:rsid w:val="00CD1017"/>
    <w:rsid w:val="00CD129C"/>
    <w:rsid w:val="00CD12BA"/>
    <w:rsid w:val="00CD181E"/>
    <w:rsid w:val="00CD1A76"/>
    <w:rsid w:val="00CD2277"/>
    <w:rsid w:val="00CD2688"/>
    <w:rsid w:val="00CD2C45"/>
    <w:rsid w:val="00CD2CD2"/>
    <w:rsid w:val="00CD3639"/>
    <w:rsid w:val="00CD387C"/>
    <w:rsid w:val="00CD3909"/>
    <w:rsid w:val="00CD3FD8"/>
    <w:rsid w:val="00CD474C"/>
    <w:rsid w:val="00CD5589"/>
    <w:rsid w:val="00CD5A0B"/>
    <w:rsid w:val="00CD5A21"/>
    <w:rsid w:val="00CD5CCC"/>
    <w:rsid w:val="00CD6B16"/>
    <w:rsid w:val="00CD6B5E"/>
    <w:rsid w:val="00CD7045"/>
    <w:rsid w:val="00CD71C4"/>
    <w:rsid w:val="00CD73D8"/>
    <w:rsid w:val="00CD7422"/>
    <w:rsid w:val="00CD7CAA"/>
    <w:rsid w:val="00CD7EEE"/>
    <w:rsid w:val="00CE00E2"/>
    <w:rsid w:val="00CE0950"/>
    <w:rsid w:val="00CE0FC5"/>
    <w:rsid w:val="00CE11D8"/>
    <w:rsid w:val="00CE1250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2A"/>
    <w:rsid w:val="00CE3037"/>
    <w:rsid w:val="00CE32AD"/>
    <w:rsid w:val="00CE3361"/>
    <w:rsid w:val="00CE3435"/>
    <w:rsid w:val="00CE3F49"/>
    <w:rsid w:val="00CE4096"/>
    <w:rsid w:val="00CE4946"/>
    <w:rsid w:val="00CE49B0"/>
    <w:rsid w:val="00CE4D55"/>
    <w:rsid w:val="00CE4EA8"/>
    <w:rsid w:val="00CE5261"/>
    <w:rsid w:val="00CE584B"/>
    <w:rsid w:val="00CE5A0A"/>
    <w:rsid w:val="00CE5D7F"/>
    <w:rsid w:val="00CE66BE"/>
    <w:rsid w:val="00CE6C5C"/>
    <w:rsid w:val="00CE72F6"/>
    <w:rsid w:val="00CE73DC"/>
    <w:rsid w:val="00CE7FF2"/>
    <w:rsid w:val="00CF05AB"/>
    <w:rsid w:val="00CF063B"/>
    <w:rsid w:val="00CF0B25"/>
    <w:rsid w:val="00CF0E27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7F7"/>
    <w:rsid w:val="00CF2B1C"/>
    <w:rsid w:val="00CF2B8E"/>
    <w:rsid w:val="00CF2CEC"/>
    <w:rsid w:val="00CF357C"/>
    <w:rsid w:val="00CF39B2"/>
    <w:rsid w:val="00CF3AD4"/>
    <w:rsid w:val="00CF3DDF"/>
    <w:rsid w:val="00CF3E3D"/>
    <w:rsid w:val="00CF4060"/>
    <w:rsid w:val="00CF52EB"/>
    <w:rsid w:val="00CF57AF"/>
    <w:rsid w:val="00CF585D"/>
    <w:rsid w:val="00CF5CA8"/>
    <w:rsid w:val="00CF6D59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181"/>
    <w:rsid w:val="00D00C54"/>
    <w:rsid w:val="00D00F26"/>
    <w:rsid w:val="00D015A8"/>
    <w:rsid w:val="00D01908"/>
    <w:rsid w:val="00D01D9C"/>
    <w:rsid w:val="00D024F9"/>
    <w:rsid w:val="00D027F9"/>
    <w:rsid w:val="00D032AA"/>
    <w:rsid w:val="00D03A3E"/>
    <w:rsid w:val="00D03B1A"/>
    <w:rsid w:val="00D03D46"/>
    <w:rsid w:val="00D03E97"/>
    <w:rsid w:val="00D04005"/>
    <w:rsid w:val="00D040BB"/>
    <w:rsid w:val="00D04455"/>
    <w:rsid w:val="00D04C82"/>
    <w:rsid w:val="00D04DB6"/>
    <w:rsid w:val="00D04F2E"/>
    <w:rsid w:val="00D05218"/>
    <w:rsid w:val="00D056E9"/>
    <w:rsid w:val="00D05CB6"/>
    <w:rsid w:val="00D05D1F"/>
    <w:rsid w:val="00D061FC"/>
    <w:rsid w:val="00D06325"/>
    <w:rsid w:val="00D06DF0"/>
    <w:rsid w:val="00D06DF7"/>
    <w:rsid w:val="00D074B7"/>
    <w:rsid w:val="00D07684"/>
    <w:rsid w:val="00D076A6"/>
    <w:rsid w:val="00D0789A"/>
    <w:rsid w:val="00D07979"/>
    <w:rsid w:val="00D07F59"/>
    <w:rsid w:val="00D100C6"/>
    <w:rsid w:val="00D1026B"/>
    <w:rsid w:val="00D104B2"/>
    <w:rsid w:val="00D10986"/>
    <w:rsid w:val="00D10DE4"/>
    <w:rsid w:val="00D10F23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8BB"/>
    <w:rsid w:val="00D13F37"/>
    <w:rsid w:val="00D1421E"/>
    <w:rsid w:val="00D142DE"/>
    <w:rsid w:val="00D142FA"/>
    <w:rsid w:val="00D143C6"/>
    <w:rsid w:val="00D14873"/>
    <w:rsid w:val="00D14C06"/>
    <w:rsid w:val="00D14DAF"/>
    <w:rsid w:val="00D14FC6"/>
    <w:rsid w:val="00D151F4"/>
    <w:rsid w:val="00D1564A"/>
    <w:rsid w:val="00D15683"/>
    <w:rsid w:val="00D156E5"/>
    <w:rsid w:val="00D158B3"/>
    <w:rsid w:val="00D159B7"/>
    <w:rsid w:val="00D15A0B"/>
    <w:rsid w:val="00D15AF0"/>
    <w:rsid w:val="00D15D3B"/>
    <w:rsid w:val="00D16747"/>
    <w:rsid w:val="00D175C7"/>
    <w:rsid w:val="00D17E09"/>
    <w:rsid w:val="00D20272"/>
    <w:rsid w:val="00D20886"/>
    <w:rsid w:val="00D2104F"/>
    <w:rsid w:val="00D219C1"/>
    <w:rsid w:val="00D22984"/>
    <w:rsid w:val="00D22B42"/>
    <w:rsid w:val="00D22BCC"/>
    <w:rsid w:val="00D22D2E"/>
    <w:rsid w:val="00D22E00"/>
    <w:rsid w:val="00D23608"/>
    <w:rsid w:val="00D240A6"/>
    <w:rsid w:val="00D240B8"/>
    <w:rsid w:val="00D24B9F"/>
    <w:rsid w:val="00D251E6"/>
    <w:rsid w:val="00D259B0"/>
    <w:rsid w:val="00D26097"/>
    <w:rsid w:val="00D261C5"/>
    <w:rsid w:val="00D26391"/>
    <w:rsid w:val="00D2699D"/>
    <w:rsid w:val="00D27747"/>
    <w:rsid w:val="00D27B2F"/>
    <w:rsid w:val="00D27BF7"/>
    <w:rsid w:val="00D30729"/>
    <w:rsid w:val="00D30E9C"/>
    <w:rsid w:val="00D30EAF"/>
    <w:rsid w:val="00D30F60"/>
    <w:rsid w:val="00D3125E"/>
    <w:rsid w:val="00D3127E"/>
    <w:rsid w:val="00D314F6"/>
    <w:rsid w:val="00D317B7"/>
    <w:rsid w:val="00D31A4F"/>
    <w:rsid w:val="00D31D6C"/>
    <w:rsid w:val="00D31D99"/>
    <w:rsid w:val="00D31FAE"/>
    <w:rsid w:val="00D32CDD"/>
    <w:rsid w:val="00D32E0D"/>
    <w:rsid w:val="00D32E5B"/>
    <w:rsid w:val="00D33043"/>
    <w:rsid w:val="00D3326D"/>
    <w:rsid w:val="00D333A0"/>
    <w:rsid w:val="00D333F3"/>
    <w:rsid w:val="00D33748"/>
    <w:rsid w:val="00D33977"/>
    <w:rsid w:val="00D34097"/>
    <w:rsid w:val="00D34174"/>
    <w:rsid w:val="00D3471E"/>
    <w:rsid w:val="00D3544C"/>
    <w:rsid w:val="00D35901"/>
    <w:rsid w:val="00D361A1"/>
    <w:rsid w:val="00D367CD"/>
    <w:rsid w:val="00D3719F"/>
    <w:rsid w:val="00D371C8"/>
    <w:rsid w:val="00D373B0"/>
    <w:rsid w:val="00D4061B"/>
    <w:rsid w:val="00D40C79"/>
    <w:rsid w:val="00D41238"/>
    <w:rsid w:val="00D417EF"/>
    <w:rsid w:val="00D41CAE"/>
    <w:rsid w:val="00D4284F"/>
    <w:rsid w:val="00D431DA"/>
    <w:rsid w:val="00D43450"/>
    <w:rsid w:val="00D434B9"/>
    <w:rsid w:val="00D43628"/>
    <w:rsid w:val="00D43926"/>
    <w:rsid w:val="00D43B7E"/>
    <w:rsid w:val="00D43D75"/>
    <w:rsid w:val="00D43F48"/>
    <w:rsid w:val="00D43F90"/>
    <w:rsid w:val="00D44156"/>
    <w:rsid w:val="00D44198"/>
    <w:rsid w:val="00D441A4"/>
    <w:rsid w:val="00D4427C"/>
    <w:rsid w:val="00D445B3"/>
    <w:rsid w:val="00D44AD0"/>
    <w:rsid w:val="00D44BD9"/>
    <w:rsid w:val="00D453B5"/>
    <w:rsid w:val="00D45561"/>
    <w:rsid w:val="00D45977"/>
    <w:rsid w:val="00D4610E"/>
    <w:rsid w:val="00D467D1"/>
    <w:rsid w:val="00D46DBF"/>
    <w:rsid w:val="00D46F26"/>
    <w:rsid w:val="00D4720C"/>
    <w:rsid w:val="00D473E9"/>
    <w:rsid w:val="00D47408"/>
    <w:rsid w:val="00D47591"/>
    <w:rsid w:val="00D50F4A"/>
    <w:rsid w:val="00D51089"/>
    <w:rsid w:val="00D51095"/>
    <w:rsid w:val="00D5228C"/>
    <w:rsid w:val="00D52654"/>
    <w:rsid w:val="00D52E06"/>
    <w:rsid w:val="00D532C4"/>
    <w:rsid w:val="00D533BC"/>
    <w:rsid w:val="00D53650"/>
    <w:rsid w:val="00D54112"/>
    <w:rsid w:val="00D54129"/>
    <w:rsid w:val="00D54A4D"/>
    <w:rsid w:val="00D54AB2"/>
    <w:rsid w:val="00D54F5A"/>
    <w:rsid w:val="00D55150"/>
    <w:rsid w:val="00D553C7"/>
    <w:rsid w:val="00D56022"/>
    <w:rsid w:val="00D5648F"/>
    <w:rsid w:val="00D5651D"/>
    <w:rsid w:val="00D567A0"/>
    <w:rsid w:val="00D572D0"/>
    <w:rsid w:val="00D5786C"/>
    <w:rsid w:val="00D57B21"/>
    <w:rsid w:val="00D57B42"/>
    <w:rsid w:val="00D57B9A"/>
    <w:rsid w:val="00D60190"/>
    <w:rsid w:val="00D602D3"/>
    <w:rsid w:val="00D605A5"/>
    <w:rsid w:val="00D605B2"/>
    <w:rsid w:val="00D606A0"/>
    <w:rsid w:val="00D60892"/>
    <w:rsid w:val="00D60A2F"/>
    <w:rsid w:val="00D60DAB"/>
    <w:rsid w:val="00D6177E"/>
    <w:rsid w:val="00D61A8A"/>
    <w:rsid w:val="00D62369"/>
    <w:rsid w:val="00D623AA"/>
    <w:rsid w:val="00D62A24"/>
    <w:rsid w:val="00D62D73"/>
    <w:rsid w:val="00D62E43"/>
    <w:rsid w:val="00D62FA3"/>
    <w:rsid w:val="00D62FAC"/>
    <w:rsid w:val="00D6314D"/>
    <w:rsid w:val="00D6328A"/>
    <w:rsid w:val="00D635B0"/>
    <w:rsid w:val="00D637A9"/>
    <w:rsid w:val="00D63BE1"/>
    <w:rsid w:val="00D6403E"/>
    <w:rsid w:val="00D64259"/>
    <w:rsid w:val="00D6486B"/>
    <w:rsid w:val="00D65280"/>
    <w:rsid w:val="00D65765"/>
    <w:rsid w:val="00D659F8"/>
    <w:rsid w:val="00D65D96"/>
    <w:rsid w:val="00D6616F"/>
    <w:rsid w:val="00D66741"/>
    <w:rsid w:val="00D6699B"/>
    <w:rsid w:val="00D66BBC"/>
    <w:rsid w:val="00D6708E"/>
    <w:rsid w:val="00D7009E"/>
    <w:rsid w:val="00D701EC"/>
    <w:rsid w:val="00D7068C"/>
    <w:rsid w:val="00D7070A"/>
    <w:rsid w:val="00D7093C"/>
    <w:rsid w:val="00D70C63"/>
    <w:rsid w:val="00D710C5"/>
    <w:rsid w:val="00D71705"/>
    <w:rsid w:val="00D71888"/>
    <w:rsid w:val="00D71B45"/>
    <w:rsid w:val="00D71BE0"/>
    <w:rsid w:val="00D72258"/>
    <w:rsid w:val="00D722C1"/>
    <w:rsid w:val="00D72437"/>
    <w:rsid w:val="00D726A5"/>
    <w:rsid w:val="00D727AC"/>
    <w:rsid w:val="00D72906"/>
    <w:rsid w:val="00D72AC2"/>
    <w:rsid w:val="00D72CAE"/>
    <w:rsid w:val="00D73F28"/>
    <w:rsid w:val="00D74605"/>
    <w:rsid w:val="00D74660"/>
    <w:rsid w:val="00D74743"/>
    <w:rsid w:val="00D74797"/>
    <w:rsid w:val="00D74968"/>
    <w:rsid w:val="00D749D2"/>
    <w:rsid w:val="00D74D9B"/>
    <w:rsid w:val="00D74F2E"/>
    <w:rsid w:val="00D750A2"/>
    <w:rsid w:val="00D7518D"/>
    <w:rsid w:val="00D75650"/>
    <w:rsid w:val="00D756E6"/>
    <w:rsid w:val="00D756E8"/>
    <w:rsid w:val="00D75B68"/>
    <w:rsid w:val="00D760B3"/>
    <w:rsid w:val="00D76AAF"/>
    <w:rsid w:val="00D76F8C"/>
    <w:rsid w:val="00D779E7"/>
    <w:rsid w:val="00D801EB"/>
    <w:rsid w:val="00D80352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C2"/>
    <w:rsid w:val="00D843D6"/>
    <w:rsid w:val="00D85237"/>
    <w:rsid w:val="00D8535F"/>
    <w:rsid w:val="00D853C2"/>
    <w:rsid w:val="00D85475"/>
    <w:rsid w:val="00D85566"/>
    <w:rsid w:val="00D8587F"/>
    <w:rsid w:val="00D85A2F"/>
    <w:rsid w:val="00D85A69"/>
    <w:rsid w:val="00D85FF7"/>
    <w:rsid w:val="00D862A6"/>
    <w:rsid w:val="00D8643B"/>
    <w:rsid w:val="00D86605"/>
    <w:rsid w:val="00D86FD8"/>
    <w:rsid w:val="00D876DC"/>
    <w:rsid w:val="00D876EC"/>
    <w:rsid w:val="00D87A9E"/>
    <w:rsid w:val="00D87BDC"/>
    <w:rsid w:val="00D87CC9"/>
    <w:rsid w:val="00D9065E"/>
    <w:rsid w:val="00D90699"/>
    <w:rsid w:val="00D9096B"/>
    <w:rsid w:val="00D90B19"/>
    <w:rsid w:val="00D90B9F"/>
    <w:rsid w:val="00D90D1C"/>
    <w:rsid w:val="00D90D5C"/>
    <w:rsid w:val="00D90E19"/>
    <w:rsid w:val="00D90ED4"/>
    <w:rsid w:val="00D90FF0"/>
    <w:rsid w:val="00D91838"/>
    <w:rsid w:val="00D91E5A"/>
    <w:rsid w:val="00D920E8"/>
    <w:rsid w:val="00D92722"/>
    <w:rsid w:val="00D92BF2"/>
    <w:rsid w:val="00D9306C"/>
    <w:rsid w:val="00D93295"/>
    <w:rsid w:val="00D932AC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76"/>
    <w:rsid w:val="00D965AB"/>
    <w:rsid w:val="00D96B07"/>
    <w:rsid w:val="00D96BD2"/>
    <w:rsid w:val="00D96C5E"/>
    <w:rsid w:val="00D974EC"/>
    <w:rsid w:val="00D97594"/>
    <w:rsid w:val="00D97956"/>
    <w:rsid w:val="00D97CDC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199"/>
    <w:rsid w:val="00DA13CA"/>
    <w:rsid w:val="00DA156A"/>
    <w:rsid w:val="00DA1DA8"/>
    <w:rsid w:val="00DA22C1"/>
    <w:rsid w:val="00DA2455"/>
    <w:rsid w:val="00DA24B0"/>
    <w:rsid w:val="00DA2582"/>
    <w:rsid w:val="00DA2694"/>
    <w:rsid w:val="00DA2849"/>
    <w:rsid w:val="00DA38BB"/>
    <w:rsid w:val="00DA38D6"/>
    <w:rsid w:val="00DA3CF1"/>
    <w:rsid w:val="00DA3E6B"/>
    <w:rsid w:val="00DA4B0E"/>
    <w:rsid w:val="00DA50E4"/>
    <w:rsid w:val="00DA592F"/>
    <w:rsid w:val="00DA5BEB"/>
    <w:rsid w:val="00DA61B4"/>
    <w:rsid w:val="00DA66B1"/>
    <w:rsid w:val="00DA69F8"/>
    <w:rsid w:val="00DA6BFD"/>
    <w:rsid w:val="00DA70CA"/>
    <w:rsid w:val="00DA7261"/>
    <w:rsid w:val="00DA7645"/>
    <w:rsid w:val="00DA7696"/>
    <w:rsid w:val="00DA7E15"/>
    <w:rsid w:val="00DA7EE0"/>
    <w:rsid w:val="00DA7FC8"/>
    <w:rsid w:val="00DB0188"/>
    <w:rsid w:val="00DB02FF"/>
    <w:rsid w:val="00DB03D9"/>
    <w:rsid w:val="00DB0B92"/>
    <w:rsid w:val="00DB0E25"/>
    <w:rsid w:val="00DB10BD"/>
    <w:rsid w:val="00DB1433"/>
    <w:rsid w:val="00DB151B"/>
    <w:rsid w:val="00DB197C"/>
    <w:rsid w:val="00DB1AAF"/>
    <w:rsid w:val="00DB1F14"/>
    <w:rsid w:val="00DB2125"/>
    <w:rsid w:val="00DB26B5"/>
    <w:rsid w:val="00DB2E31"/>
    <w:rsid w:val="00DB31ED"/>
    <w:rsid w:val="00DB35F3"/>
    <w:rsid w:val="00DB398F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D76"/>
    <w:rsid w:val="00DB6F55"/>
    <w:rsid w:val="00DB7289"/>
    <w:rsid w:val="00DB7566"/>
    <w:rsid w:val="00DB7806"/>
    <w:rsid w:val="00DB7F10"/>
    <w:rsid w:val="00DC1132"/>
    <w:rsid w:val="00DC1524"/>
    <w:rsid w:val="00DC1889"/>
    <w:rsid w:val="00DC1CA3"/>
    <w:rsid w:val="00DC2270"/>
    <w:rsid w:val="00DC26C0"/>
    <w:rsid w:val="00DC28B9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51A"/>
    <w:rsid w:val="00DC6755"/>
    <w:rsid w:val="00DC6A1D"/>
    <w:rsid w:val="00DC6D48"/>
    <w:rsid w:val="00DC6E13"/>
    <w:rsid w:val="00DC6E1B"/>
    <w:rsid w:val="00DC71FE"/>
    <w:rsid w:val="00DC75BB"/>
    <w:rsid w:val="00DC7BD0"/>
    <w:rsid w:val="00DC7EBE"/>
    <w:rsid w:val="00DD0DA2"/>
    <w:rsid w:val="00DD0F3F"/>
    <w:rsid w:val="00DD12EF"/>
    <w:rsid w:val="00DD1418"/>
    <w:rsid w:val="00DD157D"/>
    <w:rsid w:val="00DD158F"/>
    <w:rsid w:val="00DD16FB"/>
    <w:rsid w:val="00DD174E"/>
    <w:rsid w:val="00DD18E3"/>
    <w:rsid w:val="00DD1B57"/>
    <w:rsid w:val="00DD1C4D"/>
    <w:rsid w:val="00DD1E9E"/>
    <w:rsid w:val="00DD206A"/>
    <w:rsid w:val="00DD232B"/>
    <w:rsid w:val="00DD235A"/>
    <w:rsid w:val="00DD2381"/>
    <w:rsid w:val="00DD2572"/>
    <w:rsid w:val="00DD2B1D"/>
    <w:rsid w:val="00DD3484"/>
    <w:rsid w:val="00DD355C"/>
    <w:rsid w:val="00DD3821"/>
    <w:rsid w:val="00DD391B"/>
    <w:rsid w:val="00DD44A3"/>
    <w:rsid w:val="00DD45D3"/>
    <w:rsid w:val="00DD487B"/>
    <w:rsid w:val="00DD48F3"/>
    <w:rsid w:val="00DD4E0C"/>
    <w:rsid w:val="00DD5A2A"/>
    <w:rsid w:val="00DD5D81"/>
    <w:rsid w:val="00DD5EE6"/>
    <w:rsid w:val="00DD5F35"/>
    <w:rsid w:val="00DD662B"/>
    <w:rsid w:val="00DD6C92"/>
    <w:rsid w:val="00DD6F96"/>
    <w:rsid w:val="00DD74D3"/>
    <w:rsid w:val="00DD7BD4"/>
    <w:rsid w:val="00DD7CB4"/>
    <w:rsid w:val="00DD7F2C"/>
    <w:rsid w:val="00DE00CE"/>
    <w:rsid w:val="00DE01AB"/>
    <w:rsid w:val="00DE0B85"/>
    <w:rsid w:val="00DE1013"/>
    <w:rsid w:val="00DE119F"/>
    <w:rsid w:val="00DE12BD"/>
    <w:rsid w:val="00DE1532"/>
    <w:rsid w:val="00DE179B"/>
    <w:rsid w:val="00DE2323"/>
    <w:rsid w:val="00DE292D"/>
    <w:rsid w:val="00DE2AA3"/>
    <w:rsid w:val="00DE2ED5"/>
    <w:rsid w:val="00DE30BE"/>
    <w:rsid w:val="00DE30D1"/>
    <w:rsid w:val="00DE3B74"/>
    <w:rsid w:val="00DE40F7"/>
    <w:rsid w:val="00DE44B1"/>
    <w:rsid w:val="00DE47DF"/>
    <w:rsid w:val="00DE4A45"/>
    <w:rsid w:val="00DE4D21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11F0"/>
    <w:rsid w:val="00DF183B"/>
    <w:rsid w:val="00DF188A"/>
    <w:rsid w:val="00DF1956"/>
    <w:rsid w:val="00DF19A5"/>
    <w:rsid w:val="00DF19ED"/>
    <w:rsid w:val="00DF1AD2"/>
    <w:rsid w:val="00DF1D62"/>
    <w:rsid w:val="00DF2170"/>
    <w:rsid w:val="00DF26BA"/>
    <w:rsid w:val="00DF2912"/>
    <w:rsid w:val="00DF2A8C"/>
    <w:rsid w:val="00DF2D89"/>
    <w:rsid w:val="00DF2DE6"/>
    <w:rsid w:val="00DF2FC2"/>
    <w:rsid w:val="00DF37DD"/>
    <w:rsid w:val="00DF3D62"/>
    <w:rsid w:val="00DF432F"/>
    <w:rsid w:val="00DF50DE"/>
    <w:rsid w:val="00DF52C3"/>
    <w:rsid w:val="00DF572E"/>
    <w:rsid w:val="00DF596A"/>
    <w:rsid w:val="00DF5F36"/>
    <w:rsid w:val="00DF5F3B"/>
    <w:rsid w:val="00DF6918"/>
    <w:rsid w:val="00DF6DA6"/>
    <w:rsid w:val="00DF708D"/>
    <w:rsid w:val="00DF751C"/>
    <w:rsid w:val="00DF7EB3"/>
    <w:rsid w:val="00DF7EB8"/>
    <w:rsid w:val="00DF7FAF"/>
    <w:rsid w:val="00E0029F"/>
    <w:rsid w:val="00E0031E"/>
    <w:rsid w:val="00E006E6"/>
    <w:rsid w:val="00E00793"/>
    <w:rsid w:val="00E00FD5"/>
    <w:rsid w:val="00E01284"/>
    <w:rsid w:val="00E014E0"/>
    <w:rsid w:val="00E01956"/>
    <w:rsid w:val="00E01D20"/>
    <w:rsid w:val="00E01ED2"/>
    <w:rsid w:val="00E02047"/>
    <w:rsid w:val="00E0208C"/>
    <w:rsid w:val="00E023E5"/>
    <w:rsid w:val="00E0251D"/>
    <w:rsid w:val="00E02837"/>
    <w:rsid w:val="00E02D60"/>
    <w:rsid w:val="00E03CB4"/>
    <w:rsid w:val="00E03F2F"/>
    <w:rsid w:val="00E04158"/>
    <w:rsid w:val="00E0443C"/>
    <w:rsid w:val="00E046A4"/>
    <w:rsid w:val="00E0482D"/>
    <w:rsid w:val="00E04B20"/>
    <w:rsid w:val="00E04B4F"/>
    <w:rsid w:val="00E050AC"/>
    <w:rsid w:val="00E0552B"/>
    <w:rsid w:val="00E0555F"/>
    <w:rsid w:val="00E05929"/>
    <w:rsid w:val="00E059BC"/>
    <w:rsid w:val="00E06BCE"/>
    <w:rsid w:val="00E06F24"/>
    <w:rsid w:val="00E06FD6"/>
    <w:rsid w:val="00E074C1"/>
    <w:rsid w:val="00E07946"/>
    <w:rsid w:val="00E07B79"/>
    <w:rsid w:val="00E07CDC"/>
    <w:rsid w:val="00E1006A"/>
    <w:rsid w:val="00E105B9"/>
    <w:rsid w:val="00E1079E"/>
    <w:rsid w:val="00E10F6A"/>
    <w:rsid w:val="00E112FA"/>
    <w:rsid w:val="00E1269E"/>
    <w:rsid w:val="00E12C74"/>
    <w:rsid w:val="00E12CED"/>
    <w:rsid w:val="00E12FA2"/>
    <w:rsid w:val="00E13762"/>
    <w:rsid w:val="00E137D4"/>
    <w:rsid w:val="00E13915"/>
    <w:rsid w:val="00E13D2C"/>
    <w:rsid w:val="00E13EE3"/>
    <w:rsid w:val="00E146F8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46"/>
    <w:rsid w:val="00E20D7C"/>
    <w:rsid w:val="00E20DEE"/>
    <w:rsid w:val="00E21F2D"/>
    <w:rsid w:val="00E22007"/>
    <w:rsid w:val="00E22A26"/>
    <w:rsid w:val="00E22DD9"/>
    <w:rsid w:val="00E22EAA"/>
    <w:rsid w:val="00E2307E"/>
    <w:rsid w:val="00E2336E"/>
    <w:rsid w:val="00E23655"/>
    <w:rsid w:val="00E23AB9"/>
    <w:rsid w:val="00E23ABC"/>
    <w:rsid w:val="00E23AC4"/>
    <w:rsid w:val="00E23ED2"/>
    <w:rsid w:val="00E2427B"/>
    <w:rsid w:val="00E2456D"/>
    <w:rsid w:val="00E24738"/>
    <w:rsid w:val="00E2527C"/>
    <w:rsid w:val="00E256F7"/>
    <w:rsid w:val="00E258A5"/>
    <w:rsid w:val="00E25995"/>
    <w:rsid w:val="00E25AB1"/>
    <w:rsid w:val="00E25D57"/>
    <w:rsid w:val="00E26257"/>
    <w:rsid w:val="00E264AD"/>
    <w:rsid w:val="00E26A60"/>
    <w:rsid w:val="00E26D47"/>
    <w:rsid w:val="00E26FA6"/>
    <w:rsid w:val="00E26FFC"/>
    <w:rsid w:val="00E27074"/>
    <w:rsid w:val="00E272FD"/>
    <w:rsid w:val="00E2777E"/>
    <w:rsid w:val="00E27E1C"/>
    <w:rsid w:val="00E300F2"/>
    <w:rsid w:val="00E30101"/>
    <w:rsid w:val="00E30316"/>
    <w:rsid w:val="00E30B66"/>
    <w:rsid w:val="00E30BF9"/>
    <w:rsid w:val="00E31966"/>
    <w:rsid w:val="00E3203D"/>
    <w:rsid w:val="00E32AE4"/>
    <w:rsid w:val="00E32D6A"/>
    <w:rsid w:val="00E32FD0"/>
    <w:rsid w:val="00E33396"/>
    <w:rsid w:val="00E335C5"/>
    <w:rsid w:val="00E33A1F"/>
    <w:rsid w:val="00E33D24"/>
    <w:rsid w:val="00E33D9F"/>
    <w:rsid w:val="00E33E8E"/>
    <w:rsid w:val="00E3417E"/>
    <w:rsid w:val="00E34706"/>
    <w:rsid w:val="00E349B8"/>
    <w:rsid w:val="00E34ED4"/>
    <w:rsid w:val="00E35580"/>
    <w:rsid w:val="00E3626F"/>
    <w:rsid w:val="00E36826"/>
    <w:rsid w:val="00E36DD5"/>
    <w:rsid w:val="00E36E11"/>
    <w:rsid w:val="00E36F19"/>
    <w:rsid w:val="00E3751A"/>
    <w:rsid w:val="00E377A6"/>
    <w:rsid w:val="00E37BF6"/>
    <w:rsid w:val="00E37D53"/>
    <w:rsid w:val="00E4005E"/>
    <w:rsid w:val="00E404BD"/>
    <w:rsid w:val="00E4056F"/>
    <w:rsid w:val="00E40A1E"/>
    <w:rsid w:val="00E41171"/>
    <w:rsid w:val="00E41A5B"/>
    <w:rsid w:val="00E41CF2"/>
    <w:rsid w:val="00E41D23"/>
    <w:rsid w:val="00E41FAD"/>
    <w:rsid w:val="00E42865"/>
    <w:rsid w:val="00E4297F"/>
    <w:rsid w:val="00E42B8A"/>
    <w:rsid w:val="00E43041"/>
    <w:rsid w:val="00E438F7"/>
    <w:rsid w:val="00E43A4A"/>
    <w:rsid w:val="00E43AA0"/>
    <w:rsid w:val="00E43E29"/>
    <w:rsid w:val="00E43EE5"/>
    <w:rsid w:val="00E444BF"/>
    <w:rsid w:val="00E4454B"/>
    <w:rsid w:val="00E4466B"/>
    <w:rsid w:val="00E44ACD"/>
    <w:rsid w:val="00E44CB9"/>
    <w:rsid w:val="00E45343"/>
    <w:rsid w:val="00E453C9"/>
    <w:rsid w:val="00E45B97"/>
    <w:rsid w:val="00E4654F"/>
    <w:rsid w:val="00E46852"/>
    <w:rsid w:val="00E46AB1"/>
    <w:rsid w:val="00E47134"/>
    <w:rsid w:val="00E47210"/>
    <w:rsid w:val="00E479FF"/>
    <w:rsid w:val="00E47E39"/>
    <w:rsid w:val="00E50142"/>
    <w:rsid w:val="00E511DA"/>
    <w:rsid w:val="00E51392"/>
    <w:rsid w:val="00E513F1"/>
    <w:rsid w:val="00E515B1"/>
    <w:rsid w:val="00E51662"/>
    <w:rsid w:val="00E5269A"/>
    <w:rsid w:val="00E535D1"/>
    <w:rsid w:val="00E536FC"/>
    <w:rsid w:val="00E53AA6"/>
    <w:rsid w:val="00E53C6C"/>
    <w:rsid w:val="00E53CB2"/>
    <w:rsid w:val="00E53D6A"/>
    <w:rsid w:val="00E53EE8"/>
    <w:rsid w:val="00E53F5A"/>
    <w:rsid w:val="00E53F9E"/>
    <w:rsid w:val="00E545D3"/>
    <w:rsid w:val="00E54898"/>
    <w:rsid w:val="00E548F2"/>
    <w:rsid w:val="00E549B9"/>
    <w:rsid w:val="00E55558"/>
    <w:rsid w:val="00E558F0"/>
    <w:rsid w:val="00E55BB8"/>
    <w:rsid w:val="00E56344"/>
    <w:rsid w:val="00E56B04"/>
    <w:rsid w:val="00E57E87"/>
    <w:rsid w:val="00E57EAF"/>
    <w:rsid w:val="00E60858"/>
    <w:rsid w:val="00E60917"/>
    <w:rsid w:val="00E60DE1"/>
    <w:rsid w:val="00E61076"/>
    <w:rsid w:val="00E611D2"/>
    <w:rsid w:val="00E61812"/>
    <w:rsid w:val="00E618D1"/>
    <w:rsid w:val="00E61A15"/>
    <w:rsid w:val="00E61C1E"/>
    <w:rsid w:val="00E62CF0"/>
    <w:rsid w:val="00E62E5D"/>
    <w:rsid w:val="00E62F02"/>
    <w:rsid w:val="00E63096"/>
    <w:rsid w:val="00E63CE9"/>
    <w:rsid w:val="00E63CFC"/>
    <w:rsid w:val="00E6446D"/>
    <w:rsid w:val="00E648AB"/>
    <w:rsid w:val="00E64A46"/>
    <w:rsid w:val="00E64B76"/>
    <w:rsid w:val="00E65073"/>
    <w:rsid w:val="00E652EF"/>
    <w:rsid w:val="00E65AAC"/>
    <w:rsid w:val="00E65E8C"/>
    <w:rsid w:val="00E65F87"/>
    <w:rsid w:val="00E66098"/>
    <w:rsid w:val="00E661DC"/>
    <w:rsid w:val="00E66200"/>
    <w:rsid w:val="00E66800"/>
    <w:rsid w:val="00E66A2B"/>
    <w:rsid w:val="00E66D78"/>
    <w:rsid w:val="00E66DCD"/>
    <w:rsid w:val="00E673C1"/>
    <w:rsid w:val="00E67C5C"/>
    <w:rsid w:val="00E67E55"/>
    <w:rsid w:val="00E70504"/>
    <w:rsid w:val="00E705AD"/>
    <w:rsid w:val="00E70612"/>
    <w:rsid w:val="00E70D38"/>
    <w:rsid w:val="00E71198"/>
    <w:rsid w:val="00E71D91"/>
    <w:rsid w:val="00E71E4F"/>
    <w:rsid w:val="00E72294"/>
    <w:rsid w:val="00E7232C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4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34A"/>
    <w:rsid w:val="00E76497"/>
    <w:rsid w:val="00E76640"/>
    <w:rsid w:val="00E76C33"/>
    <w:rsid w:val="00E8011B"/>
    <w:rsid w:val="00E801FE"/>
    <w:rsid w:val="00E80768"/>
    <w:rsid w:val="00E80C67"/>
    <w:rsid w:val="00E80E1E"/>
    <w:rsid w:val="00E81225"/>
    <w:rsid w:val="00E81A1A"/>
    <w:rsid w:val="00E81C6E"/>
    <w:rsid w:val="00E82079"/>
    <w:rsid w:val="00E82135"/>
    <w:rsid w:val="00E82862"/>
    <w:rsid w:val="00E82CA0"/>
    <w:rsid w:val="00E82E17"/>
    <w:rsid w:val="00E82E8A"/>
    <w:rsid w:val="00E83A6E"/>
    <w:rsid w:val="00E83D49"/>
    <w:rsid w:val="00E840FF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DC5"/>
    <w:rsid w:val="00E903A5"/>
    <w:rsid w:val="00E90400"/>
    <w:rsid w:val="00E90A19"/>
    <w:rsid w:val="00E912AA"/>
    <w:rsid w:val="00E913F7"/>
    <w:rsid w:val="00E91460"/>
    <w:rsid w:val="00E915F1"/>
    <w:rsid w:val="00E91803"/>
    <w:rsid w:val="00E9182A"/>
    <w:rsid w:val="00E91C42"/>
    <w:rsid w:val="00E92341"/>
    <w:rsid w:val="00E92972"/>
    <w:rsid w:val="00E92BD2"/>
    <w:rsid w:val="00E935DE"/>
    <w:rsid w:val="00E93635"/>
    <w:rsid w:val="00E93E2E"/>
    <w:rsid w:val="00E9401B"/>
    <w:rsid w:val="00E94225"/>
    <w:rsid w:val="00E943A6"/>
    <w:rsid w:val="00E9456F"/>
    <w:rsid w:val="00E94AC7"/>
    <w:rsid w:val="00E94F06"/>
    <w:rsid w:val="00E95243"/>
    <w:rsid w:val="00E952C2"/>
    <w:rsid w:val="00E956CB"/>
    <w:rsid w:val="00E958AD"/>
    <w:rsid w:val="00E960B8"/>
    <w:rsid w:val="00E96753"/>
    <w:rsid w:val="00E96AEE"/>
    <w:rsid w:val="00E96D1C"/>
    <w:rsid w:val="00E97375"/>
    <w:rsid w:val="00E977AD"/>
    <w:rsid w:val="00E977CB"/>
    <w:rsid w:val="00E977CE"/>
    <w:rsid w:val="00E97836"/>
    <w:rsid w:val="00E97990"/>
    <w:rsid w:val="00E97A4D"/>
    <w:rsid w:val="00E97D2F"/>
    <w:rsid w:val="00E97EA7"/>
    <w:rsid w:val="00E97F0E"/>
    <w:rsid w:val="00E97FB1"/>
    <w:rsid w:val="00EA06FC"/>
    <w:rsid w:val="00EA0ADD"/>
    <w:rsid w:val="00EA0E67"/>
    <w:rsid w:val="00EA1514"/>
    <w:rsid w:val="00EA16E1"/>
    <w:rsid w:val="00EA170C"/>
    <w:rsid w:val="00EA174F"/>
    <w:rsid w:val="00EA1767"/>
    <w:rsid w:val="00EA1F8E"/>
    <w:rsid w:val="00EA1F98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53C"/>
    <w:rsid w:val="00EA489E"/>
    <w:rsid w:val="00EA4D07"/>
    <w:rsid w:val="00EA4F1E"/>
    <w:rsid w:val="00EA4F7D"/>
    <w:rsid w:val="00EA501E"/>
    <w:rsid w:val="00EA587B"/>
    <w:rsid w:val="00EA5F9C"/>
    <w:rsid w:val="00EA633B"/>
    <w:rsid w:val="00EA659C"/>
    <w:rsid w:val="00EA6CA0"/>
    <w:rsid w:val="00EA6FB9"/>
    <w:rsid w:val="00EA7206"/>
    <w:rsid w:val="00EA758B"/>
    <w:rsid w:val="00EA78E0"/>
    <w:rsid w:val="00EB08A1"/>
    <w:rsid w:val="00EB0A68"/>
    <w:rsid w:val="00EB0E44"/>
    <w:rsid w:val="00EB0E6A"/>
    <w:rsid w:val="00EB0FC4"/>
    <w:rsid w:val="00EB0FE6"/>
    <w:rsid w:val="00EB16EB"/>
    <w:rsid w:val="00EB182C"/>
    <w:rsid w:val="00EB19D9"/>
    <w:rsid w:val="00EB1A00"/>
    <w:rsid w:val="00EB1BC1"/>
    <w:rsid w:val="00EB1F58"/>
    <w:rsid w:val="00EB1FE4"/>
    <w:rsid w:val="00EB2287"/>
    <w:rsid w:val="00EB269D"/>
    <w:rsid w:val="00EB2E2E"/>
    <w:rsid w:val="00EB30E8"/>
    <w:rsid w:val="00EB344E"/>
    <w:rsid w:val="00EB3877"/>
    <w:rsid w:val="00EB397E"/>
    <w:rsid w:val="00EB3A4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1BA"/>
    <w:rsid w:val="00EB5629"/>
    <w:rsid w:val="00EB5671"/>
    <w:rsid w:val="00EB5734"/>
    <w:rsid w:val="00EB7133"/>
    <w:rsid w:val="00EB745A"/>
    <w:rsid w:val="00EB75E2"/>
    <w:rsid w:val="00EB75EB"/>
    <w:rsid w:val="00EB7605"/>
    <w:rsid w:val="00EB76CB"/>
    <w:rsid w:val="00EB774C"/>
    <w:rsid w:val="00EB7D10"/>
    <w:rsid w:val="00EC01EA"/>
    <w:rsid w:val="00EC02FF"/>
    <w:rsid w:val="00EC0655"/>
    <w:rsid w:val="00EC0678"/>
    <w:rsid w:val="00EC07F5"/>
    <w:rsid w:val="00EC089D"/>
    <w:rsid w:val="00EC096A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0BF"/>
    <w:rsid w:val="00EC3713"/>
    <w:rsid w:val="00EC3780"/>
    <w:rsid w:val="00EC37A0"/>
    <w:rsid w:val="00EC3E07"/>
    <w:rsid w:val="00EC3FA5"/>
    <w:rsid w:val="00EC44B6"/>
    <w:rsid w:val="00EC44E8"/>
    <w:rsid w:val="00EC552D"/>
    <w:rsid w:val="00EC5B93"/>
    <w:rsid w:val="00EC5EF4"/>
    <w:rsid w:val="00EC649B"/>
    <w:rsid w:val="00EC64A1"/>
    <w:rsid w:val="00EC6506"/>
    <w:rsid w:val="00EC69DD"/>
    <w:rsid w:val="00EC6F2D"/>
    <w:rsid w:val="00EC6FCF"/>
    <w:rsid w:val="00EC774B"/>
    <w:rsid w:val="00EC7971"/>
    <w:rsid w:val="00ED013B"/>
    <w:rsid w:val="00ED0E0A"/>
    <w:rsid w:val="00ED1009"/>
    <w:rsid w:val="00ED1055"/>
    <w:rsid w:val="00ED13EB"/>
    <w:rsid w:val="00ED1462"/>
    <w:rsid w:val="00ED14A1"/>
    <w:rsid w:val="00ED14D7"/>
    <w:rsid w:val="00ED17FA"/>
    <w:rsid w:val="00ED1856"/>
    <w:rsid w:val="00ED1FAF"/>
    <w:rsid w:val="00ED23E9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62A"/>
    <w:rsid w:val="00ED49DF"/>
    <w:rsid w:val="00ED4A18"/>
    <w:rsid w:val="00ED4E4A"/>
    <w:rsid w:val="00ED5030"/>
    <w:rsid w:val="00ED5424"/>
    <w:rsid w:val="00ED547D"/>
    <w:rsid w:val="00ED596C"/>
    <w:rsid w:val="00ED5ACF"/>
    <w:rsid w:val="00ED642C"/>
    <w:rsid w:val="00ED7ADE"/>
    <w:rsid w:val="00EE0174"/>
    <w:rsid w:val="00EE01D1"/>
    <w:rsid w:val="00EE03E6"/>
    <w:rsid w:val="00EE083C"/>
    <w:rsid w:val="00EE0CC8"/>
    <w:rsid w:val="00EE0D6A"/>
    <w:rsid w:val="00EE12E9"/>
    <w:rsid w:val="00EE13A7"/>
    <w:rsid w:val="00EE2B55"/>
    <w:rsid w:val="00EE3341"/>
    <w:rsid w:val="00EE3404"/>
    <w:rsid w:val="00EE3445"/>
    <w:rsid w:val="00EE4436"/>
    <w:rsid w:val="00EE44EA"/>
    <w:rsid w:val="00EE4BBE"/>
    <w:rsid w:val="00EE4EE7"/>
    <w:rsid w:val="00EE52E9"/>
    <w:rsid w:val="00EE546C"/>
    <w:rsid w:val="00EE563D"/>
    <w:rsid w:val="00EE58CA"/>
    <w:rsid w:val="00EE5C2D"/>
    <w:rsid w:val="00EE5CF8"/>
    <w:rsid w:val="00EE5D84"/>
    <w:rsid w:val="00EE5DFC"/>
    <w:rsid w:val="00EE6028"/>
    <w:rsid w:val="00EE60E7"/>
    <w:rsid w:val="00EE60F1"/>
    <w:rsid w:val="00EE6830"/>
    <w:rsid w:val="00EE6940"/>
    <w:rsid w:val="00EE6A20"/>
    <w:rsid w:val="00EE6D33"/>
    <w:rsid w:val="00EE6ED1"/>
    <w:rsid w:val="00EE735E"/>
    <w:rsid w:val="00EE7503"/>
    <w:rsid w:val="00EE7636"/>
    <w:rsid w:val="00EE797C"/>
    <w:rsid w:val="00EE7EB1"/>
    <w:rsid w:val="00EE7F14"/>
    <w:rsid w:val="00EF00A8"/>
    <w:rsid w:val="00EF02E6"/>
    <w:rsid w:val="00EF045D"/>
    <w:rsid w:val="00EF080C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32"/>
    <w:rsid w:val="00EF20C3"/>
    <w:rsid w:val="00EF231B"/>
    <w:rsid w:val="00EF2449"/>
    <w:rsid w:val="00EF2467"/>
    <w:rsid w:val="00EF256C"/>
    <w:rsid w:val="00EF2A49"/>
    <w:rsid w:val="00EF3393"/>
    <w:rsid w:val="00EF3C53"/>
    <w:rsid w:val="00EF3C6A"/>
    <w:rsid w:val="00EF3F1A"/>
    <w:rsid w:val="00EF463E"/>
    <w:rsid w:val="00EF4A5F"/>
    <w:rsid w:val="00EF541D"/>
    <w:rsid w:val="00EF571F"/>
    <w:rsid w:val="00EF579C"/>
    <w:rsid w:val="00EF57BB"/>
    <w:rsid w:val="00EF585C"/>
    <w:rsid w:val="00EF5B51"/>
    <w:rsid w:val="00EF5B95"/>
    <w:rsid w:val="00EF5E9D"/>
    <w:rsid w:val="00EF60B7"/>
    <w:rsid w:val="00EF613D"/>
    <w:rsid w:val="00EF64C2"/>
    <w:rsid w:val="00EF6910"/>
    <w:rsid w:val="00EF7569"/>
    <w:rsid w:val="00EF77B3"/>
    <w:rsid w:val="00EF7A7D"/>
    <w:rsid w:val="00EF7D8B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8F2"/>
    <w:rsid w:val="00F020D1"/>
    <w:rsid w:val="00F020E1"/>
    <w:rsid w:val="00F02164"/>
    <w:rsid w:val="00F0221D"/>
    <w:rsid w:val="00F025AE"/>
    <w:rsid w:val="00F02DE5"/>
    <w:rsid w:val="00F02F45"/>
    <w:rsid w:val="00F0324F"/>
    <w:rsid w:val="00F03AA2"/>
    <w:rsid w:val="00F03D4D"/>
    <w:rsid w:val="00F043F9"/>
    <w:rsid w:val="00F04C5F"/>
    <w:rsid w:val="00F04CF2"/>
    <w:rsid w:val="00F04E02"/>
    <w:rsid w:val="00F04E5D"/>
    <w:rsid w:val="00F0526C"/>
    <w:rsid w:val="00F05558"/>
    <w:rsid w:val="00F0595E"/>
    <w:rsid w:val="00F05A7B"/>
    <w:rsid w:val="00F06293"/>
    <w:rsid w:val="00F06454"/>
    <w:rsid w:val="00F06A8C"/>
    <w:rsid w:val="00F06AA4"/>
    <w:rsid w:val="00F06CB2"/>
    <w:rsid w:val="00F06CE3"/>
    <w:rsid w:val="00F06E72"/>
    <w:rsid w:val="00F07402"/>
    <w:rsid w:val="00F079DB"/>
    <w:rsid w:val="00F07C8A"/>
    <w:rsid w:val="00F07D8B"/>
    <w:rsid w:val="00F07FA5"/>
    <w:rsid w:val="00F102F6"/>
    <w:rsid w:val="00F104D0"/>
    <w:rsid w:val="00F10840"/>
    <w:rsid w:val="00F10928"/>
    <w:rsid w:val="00F10D32"/>
    <w:rsid w:val="00F10F23"/>
    <w:rsid w:val="00F116E1"/>
    <w:rsid w:val="00F11E4F"/>
    <w:rsid w:val="00F11F00"/>
    <w:rsid w:val="00F120BA"/>
    <w:rsid w:val="00F1266B"/>
    <w:rsid w:val="00F126F2"/>
    <w:rsid w:val="00F1272B"/>
    <w:rsid w:val="00F1295C"/>
    <w:rsid w:val="00F12E23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CD0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AE7"/>
    <w:rsid w:val="00F21B8E"/>
    <w:rsid w:val="00F21C78"/>
    <w:rsid w:val="00F21CAF"/>
    <w:rsid w:val="00F21FFD"/>
    <w:rsid w:val="00F223BD"/>
    <w:rsid w:val="00F223EA"/>
    <w:rsid w:val="00F22EE2"/>
    <w:rsid w:val="00F232DA"/>
    <w:rsid w:val="00F23BAD"/>
    <w:rsid w:val="00F2432F"/>
    <w:rsid w:val="00F247BF"/>
    <w:rsid w:val="00F24874"/>
    <w:rsid w:val="00F24980"/>
    <w:rsid w:val="00F24B20"/>
    <w:rsid w:val="00F24EF6"/>
    <w:rsid w:val="00F25603"/>
    <w:rsid w:val="00F25AA4"/>
    <w:rsid w:val="00F25C36"/>
    <w:rsid w:val="00F26145"/>
    <w:rsid w:val="00F26345"/>
    <w:rsid w:val="00F2634C"/>
    <w:rsid w:val="00F26D6D"/>
    <w:rsid w:val="00F27296"/>
    <w:rsid w:val="00F274E6"/>
    <w:rsid w:val="00F27A25"/>
    <w:rsid w:val="00F27A86"/>
    <w:rsid w:val="00F27BC4"/>
    <w:rsid w:val="00F27C95"/>
    <w:rsid w:val="00F27EF9"/>
    <w:rsid w:val="00F3031B"/>
    <w:rsid w:val="00F30616"/>
    <w:rsid w:val="00F30910"/>
    <w:rsid w:val="00F31092"/>
    <w:rsid w:val="00F31673"/>
    <w:rsid w:val="00F3172C"/>
    <w:rsid w:val="00F319F9"/>
    <w:rsid w:val="00F31B9C"/>
    <w:rsid w:val="00F31D7F"/>
    <w:rsid w:val="00F32789"/>
    <w:rsid w:val="00F32AF9"/>
    <w:rsid w:val="00F32C09"/>
    <w:rsid w:val="00F33B96"/>
    <w:rsid w:val="00F33BF2"/>
    <w:rsid w:val="00F33E76"/>
    <w:rsid w:val="00F346B1"/>
    <w:rsid w:val="00F3484E"/>
    <w:rsid w:val="00F34E84"/>
    <w:rsid w:val="00F34FB3"/>
    <w:rsid w:val="00F35876"/>
    <w:rsid w:val="00F36323"/>
    <w:rsid w:val="00F36535"/>
    <w:rsid w:val="00F36EA7"/>
    <w:rsid w:val="00F36F16"/>
    <w:rsid w:val="00F37507"/>
    <w:rsid w:val="00F40042"/>
    <w:rsid w:val="00F402F3"/>
    <w:rsid w:val="00F403CD"/>
    <w:rsid w:val="00F41179"/>
    <w:rsid w:val="00F415F2"/>
    <w:rsid w:val="00F41CFF"/>
    <w:rsid w:val="00F42037"/>
    <w:rsid w:val="00F423F6"/>
    <w:rsid w:val="00F42415"/>
    <w:rsid w:val="00F424D3"/>
    <w:rsid w:val="00F4284C"/>
    <w:rsid w:val="00F42B00"/>
    <w:rsid w:val="00F42E74"/>
    <w:rsid w:val="00F43223"/>
    <w:rsid w:val="00F4371F"/>
    <w:rsid w:val="00F43E81"/>
    <w:rsid w:val="00F443B0"/>
    <w:rsid w:val="00F44448"/>
    <w:rsid w:val="00F444E7"/>
    <w:rsid w:val="00F447EA"/>
    <w:rsid w:val="00F44943"/>
    <w:rsid w:val="00F450AC"/>
    <w:rsid w:val="00F45159"/>
    <w:rsid w:val="00F453DF"/>
    <w:rsid w:val="00F4588B"/>
    <w:rsid w:val="00F4661B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2463"/>
    <w:rsid w:val="00F52EE6"/>
    <w:rsid w:val="00F531C4"/>
    <w:rsid w:val="00F533F9"/>
    <w:rsid w:val="00F539AC"/>
    <w:rsid w:val="00F53D94"/>
    <w:rsid w:val="00F53E0A"/>
    <w:rsid w:val="00F5420D"/>
    <w:rsid w:val="00F5442D"/>
    <w:rsid w:val="00F54768"/>
    <w:rsid w:val="00F54933"/>
    <w:rsid w:val="00F54ADC"/>
    <w:rsid w:val="00F553E8"/>
    <w:rsid w:val="00F55AA3"/>
    <w:rsid w:val="00F55DFC"/>
    <w:rsid w:val="00F56C88"/>
    <w:rsid w:val="00F57A30"/>
    <w:rsid w:val="00F57BDA"/>
    <w:rsid w:val="00F57F43"/>
    <w:rsid w:val="00F60058"/>
    <w:rsid w:val="00F6066A"/>
    <w:rsid w:val="00F60688"/>
    <w:rsid w:val="00F608DF"/>
    <w:rsid w:val="00F60BBA"/>
    <w:rsid w:val="00F60D88"/>
    <w:rsid w:val="00F60DC0"/>
    <w:rsid w:val="00F61248"/>
    <w:rsid w:val="00F61281"/>
    <w:rsid w:val="00F613C3"/>
    <w:rsid w:val="00F617B5"/>
    <w:rsid w:val="00F61D87"/>
    <w:rsid w:val="00F62635"/>
    <w:rsid w:val="00F626F5"/>
    <w:rsid w:val="00F62870"/>
    <w:rsid w:val="00F62987"/>
    <w:rsid w:val="00F629DE"/>
    <w:rsid w:val="00F638B4"/>
    <w:rsid w:val="00F6394E"/>
    <w:rsid w:val="00F643C2"/>
    <w:rsid w:val="00F64704"/>
    <w:rsid w:val="00F64A0B"/>
    <w:rsid w:val="00F64CAE"/>
    <w:rsid w:val="00F6557B"/>
    <w:rsid w:val="00F65795"/>
    <w:rsid w:val="00F657A7"/>
    <w:rsid w:val="00F658DA"/>
    <w:rsid w:val="00F65A0A"/>
    <w:rsid w:val="00F666B5"/>
    <w:rsid w:val="00F66B57"/>
    <w:rsid w:val="00F66F76"/>
    <w:rsid w:val="00F67275"/>
    <w:rsid w:val="00F67B76"/>
    <w:rsid w:val="00F67E63"/>
    <w:rsid w:val="00F67EF9"/>
    <w:rsid w:val="00F70011"/>
    <w:rsid w:val="00F7013F"/>
    <w:rsid w:val="00F704DC"/>
    <w:rsid w:val="00F713E2"/>
    <w:rsid w:val="00F7168C"/>
    <w:rsid w:val="00F7187B"/>
    <w:rsid w:val="00F718A4"/>
    <w:rsid w:val="00F723D7"/>
    <w:rsid w:val="00F72630"/>
    <w:rsid w:val="00F72698"/>
    <w:rsid w:val="00F72793"/>
    <w:rsid w:val="00F7289C"/>
    <w:rsid w:val="00F728AA"/>
    <w:rsid w:val="00F72AD3"/>
    <w:rsid w:val="00F72C8A"/>
    <w:rsid w:val="00F72CA8"/>
    <w:rsid w:val="00F72CD3"/>
    <w:rsid w:val="00F72D90"/>
    <w:rsid w:val="00F733BA"/>
    <w:rsid w:val="00F7347F"/>
    <w:rsid w:val="00F74073"/>
    <w:rsid w:val="00F741FA"/>
    <w:rsid w:val="00F742D6"/>
    <w:rsid w:val="00F7430B"/>
    <w:rsid w:val="00F745D9"/>
    <w:rsid w:val="00F7523E"/>
    <w:rsid w:val="00F758E3"/>
    <w:rsid w:val="00F759D7"/>
    <w:rsid w:val="00F75E2F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9E1"/>
    <w:rsid w:val="00F822A0"/>
    <w:rsid w:val="00F82B44"/>
    <w:rsid w:val="00F82B8B"/>
    <w:rsid w:val="00F834E4"/>
    <w:rsid w:val="00F83A8B"/>
    <w:rsid w:val="00F83B2E"/>
    <w:rsid w:val="00F83C33"/>
    <w:rsid w:val="00F83C8D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A"/>
    <w:rsid w:val="00F91CBC"/>
    <w:rsid w:val="00F91E36"/>
    <w:rsid w:val="00F922ED"/>
    <w:rsid w:val="00F92D30"/>
    <w:rsid w:val="00F930A0"/>
    <w:rsid w:val="00F93A0A"/>
    <w:rsid w:val="00F93FB2"/>
    <w:rsid w:val="00F941C8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C07"/>
    <w:rsid w:val="00F95D44"/>
    <w:rsid w:val="00F95EFB"/>
    <w:rsid w:val="00F96089"/>
    <w:rsid w:val="00F9624E"/>
    <w:rsid w:val="00F9660E"/>
    <w:rsid w:val="00F9687F"/>
    <w:rsid w:val="00F96923"/>
    <w:rsid w:val="00F96E26"/>
    <w:rsid w:val="00F970DB"/>
    <w:rsid w:val="00F97525"/>
    <w:rsid w:val="00F9766C"/>
    <w:rsid w:val="00F976E5"/>
    <w:rsid w:val="00F97774"/>
    <w:rsid w:val="00FA002A"/>
    <w:rsid w:val="00FA008C"/>
    <w:rsid w:val="00FA0275"/>
    <w:rsid w:val="00FA0431"/>
    <w:rsid w:val="00FA04B0"/>
    <w:rsid w:val="00FA0577"/>
    <w:rsid w:val="00FA086C"/>
    <w:rsid w:val="00FA0870"/>
    <w:rsid w:val="00FA0FFB"/>
    <w:rsid w:val="00FA1292"/>
    <w:rsid w:val="00FA1373"/>
    <w:rsid w:val="00FA1441"/>
    <w:rsid w:val="00FA1596"/>
    <w:rsid w:val="00FA1D00"/>
    <w:rsid w:val="00FA203F"/>
    <w:rsid w:val="00FA25F4"/>
    <w:rsid w:val="00FA2775"/>
    <w:rsid w:val="00FA2D95"/>
    <w:rsid w:val="00FA2F72"/>
    <w:rsid w:val="00FA3252"/>
    <w:rsid w:val="00FA357B"/>
    <w:rsid w:val="00FA389C"/>
    <w:rsid w:val="00FA38A1"/>
    <w:rsid w:val="00FA3C01"/>
    <w:rsid w:val="00FA3F41"/>
    <w:rsid w:val="00FA40D6"/>
    <w:rsid w:val="00FA4103"/>
    <w:rsid w:val="00FA417E"/>
    <w:rsid w:val="00FA4181"/>
    <w:rsid w:val="00FA4A3B"/>
    <w:rsid w:val="00FA4FDA"/>
    <w:rsid w:val="00FA50FB"/>
    <w:rsid w:val="00FA62C1"/>
    <w:rsid w:val="00FA63DE"/>
    <w:rsid w:val="00FA6B1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985"/>
    <w:rsid w:val="00FB306B"/>
    <w:rsid w:val="00FB3784"/>
    <w:rsid w:val="00FB3AAC"/>
    <w:rsid w:val="00FB4A2E"/>
    <w:rsid w:val="00FB50C2"/>
    <w:rsid w:val="00FB529D"/>
    <w:rsid w:val="00FB56C5"/>
    <w:rsid w:val="00FB57EF"/>
    <w:rsid w:val="00FB58F9"/>
    <w:rsid w:val="00FB59E5"/>
    <w:rsid w:val="00FB5FB0"/>
    <w:rsid w:val="00FB6833"/>
    <w:rsid w:val="00FB6F0E"/>
    <w:rsid w:val="00FB724D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76F"/>
    <w:rsid w:val="00FC18A5"/>
    <w:rsid w:val="00FC1CF2"/>
    <w:rsid w:val="00FC1ED5"/>
    <w:rsid w:val="00FC2124"/>
    <w:rsid w:val="00FC24F5"/>
    <w:rsid w:val="00FC2576"/>
    <w:rsid w:val="00FC2A8A"/>
    <w:rsid w:val="00FC2D47"/>
    <w:rsid w:val="00FC2E45"/>
    <w:rsid w:val="00FC351E"/>
    <w:rsid w:val="00FC35DE"/>
    <w:rsid w:val="00FC3E9C"/>
    <w:rsid w:val="00FC4398"/>
    <w:rsid w:val="00FC4401"/>
    <w:rsid w:val="00FC4871"/>
    <w:rsid w:val="00FC48D8"/>
    <w:rsid w:val="00FC4A0E"/>
    <w:rsid w:val="00FC4B62"/>
    <w:rsid w:val="00FC4BA2"/>
    <w:rsid w:val="00FC503B"/>
    <w:rsid w:val="00FC5081"/>
    <w:rsid w:val="00FC5301"/>
    <w:rsid w:val="00FC588B"/>
    <w:rsid w:val="00FC5B26"/>
    <w:rsid w:val="00FC5D41"/>
    <w:rsid w:val="00FC5E55"/>
    <w:rsid w:val="00FC5E93"/>
    <w:rsid w:val="00FC5F5C"/>
    <w:rsid w:val="00FC6028"/>
    <w:rsid w:val="00FC635D"/>
    <w:rsid w:val="00FC66B8"/>
    <w:rsid w:val="00FC6947"/>
    <w:rsid w:val="00FC6C66"/>
    <w:rsid w:val="00FC6E6C"/>
    <w:rsid w:val="00FC6E74"/>
    <w:rsid w:val="00FC7029"/>
    <w:rsid w:val="00FC7186"/>
    <w:rsid w:val="00FC742F"/>
    <w:rsid w:val="00FC7C89"/>
    <w:rsid w:val="00FC7DD7"/>
    <w:rsid w:val="00FC7FB4"/>
    <w:rsid w:val="00FD0B2B"/>
    <w:rsid w:val="00FD0F61"/>
    <w:rsid w:val="00FD10DB"/>
    <w:rsid w:val="00FD1280"/>
    <w:rsid w:val="00FD143C"/>
    <w:rsid w:val="00FD1946"/>
    <w:rsid w:val="00FD1F52"/>
    <w:rsid w:val="00FD2965"/>
    <w:rsid w:val="00FD2A64"/>
    <w:rsid w:val="00FD2CC3"/>
    <w:rsid w:val="00FD31C7"/>
    <w:rsid w:val="00FD324E"/>
    <w:rsid w:val="00FD3ABA"/>
    <w:rsid w:val="00FD3D61"/>
    <w:rsid w:val="00FD436D"/>
    <w:rsid w:val="00FD491D"/>
    <w:rsid w:val="00FD49DB"/>
    <w:rsid w:val="00FD5062"/>
    <w:rsid w:val="00FD506B"/>
    <w:rsid w:val="00FD5495"/>
    <w:rsid w:val="00FD57A5"/>
    <w:rsid w:val="00FD5FCA"/>
    <w:rsid w:val="00FD63EF"/>
    <w:rsid w:val="00FD6D64"/>
    <w:rsid w:val="00FD70C7"/>
    <w:rsid w:val="00FD7367"/>
    <w:rsid w:val="00FD7399"/>
    <w:rsid w:val="00FD764D"/>
    <w:rsid w:val="00FD7677"/>
    <w:rsid w:val="00FD774F"/>
    <w:rsid w:val="00FD7ACC"/>
    <w:rsid w:val="00FD7B35"/>
    <w:rsid w:val="00FD7BCD"/>
    <w:rsid w:val="00FD7C6C"/>
    <w:rsid w:val="00FD7CDC"/>
    <w:rsid w:val="00FD7F20"/>
    <w:rsid w:val="00FE01A6"/>
    <w:rsid w:val="00FE02F8"/>
    <w:rsid w:val="00FE0AE4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7FE"/>
    <w:rsid w:val="00FE2852"/>
    <w:rsid w:val="00FE2A5D"/>
    <w:rsid w:val="00FE2F5F"/>
    <w:rsid w:val="00FE2F6A"/>
    <w:rsid w:val="00FE393B"/>
    <w:rsid w:val="00FE4608"/>
    <w:rsid w:val="00FE4826"/>
    <w:rsid w:val="00FE5DD2"/>
    <w:rsid w:val="00FE633A"/>
    <w:rsid w:val="00FE637C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44A"/>
    <w:rsid w:val="00FF0586"/>
    <w:rsid w:val="00FF0724"/>
    <w:rsid w:val="00FF09BD"/>
    <w:rsid w:val="00FF0F62"/>
    <w:rsid w:val="00FF12E6"/>
    <w:rsid w:val="00FF14DB"/>
    <w:rsid w:val="00FF1744"/>
    <w:rsid w:val="00FF183A"/>
    <w:rsid w:val="00FF1F34"/>
    <w:rsid w:val="00FF2265"/>
    <w:rsid w:val="00FF2DD8"/>
    <w:rsid w:val="00FF3223"/>
    <w:rsid w:val="00FF3485"/>
    <w:rsid w:val="00FF3496"/>
    <w:rsid w:val="00FF3CA1"/>
    <w:rsid w:val="00FF4177"/>
    <w:rsid w:val="00FF4553"/>
    <w:rsid w:val="00FF4675"/>
    <w:rsid w:val="00FF48C8"/>
    <w:rsid w:val="00FF49EF"/>
    <w:rsid w:val="00FF5142"/>
    <w:rsid w:val="00FF5C7B"/>
    <w:rsid w:val="00FF698A"/>
    <w:rsid w:val="00FF69A7"/>
    <w:rsid w:val="00FF7068"/>
    <w:rsid w:val="00FF73E3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2F5D3ED3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8BBE1362-9FA5-F54E-A5E2-F09533F15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115B6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26" Type="http://schemas.openxmlformats.org/officeDocument/2006/relationships/chart" Target="charts/chart13.xml"/><Relationship Id="rId39" Type="http://schemas.openxmlformats.org/officeDocument/2006/relationships/image" Target="media/image3.png"/><Relationship Id="rId21" Type="http://schemas.openxmlformats.org/officeDocument/2006/relationships/hyperlink" Target="https://www.inegi.org.mx/programas/enoe/15ymas/" TargetMode="External"/><Relationship Id="rId34" Type="http://schemas.openxmlformats.org/officeDocument/2006/relationships/hyperlink" Target="https://www.facebook.com/INEGIInforma/" TargetMode="External"/><Relationship Id="rId42" Type="http://schemas.openxmlformats.org/officeDocument/2006/relationships/hyperlink" Target="http://www.inegi.org.mx/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9" Type="http://schemas.openxmlformats.org/officeDocument/2006/relationships/chart" Target="charts/chart1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chart" Target="charts/chart11.xml"/><Relationship Id="rId32" Type="http://schemas.openxmlformats.org/officeDocument/2006/relationships/hyperlink" Target="https://www.inegi.org.mx/app/biblioteca/ficha.html?upc=702825099060" TargetMode="External"/><Relationship Id="rId37" Type="http://schemas.openxmlformats.org/officeDocument/2006/relationships/image" Target="media/image2.png"/><Relationship Id="rId40" Type="http://schemas.openxmlformats.org/officeDocument/2006/relationships/hyperlink" Target="https://www.youtube.com/user/INEGIInforma" TargetMode="External"/><Relationship Id="rId45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chart" Target="charts/chart10.xml"/><Relationship Id="rId28" Type="http://schemas.openxmlformats.org/officeDocument/2006/relationships/chart" Target="charts/chart15.xml"/><Relationship Id="rId36" Type="http://schemas.openxmlformats.org/officeDocument/2006/relationships/hyperlink" Target="https://www.instagram.com/inegi_informa/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inegi.org.mx/programas/enoe/15ymas/" TargetMode="External"/><Relationship Id="rId31" Type="http://schemas.openxmlformats.org/officeDocument/2006/relationships/chart" Target="charts/chart18.xml"/><Relationship Id="rId44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chart" Target="charts/chart9.xml"/><Relationship Id="rId27" Type="http://schemas.openxmlformats.org/officeDocument/2006/relationships/chart" Target="charts/chart14.xml"/><Relationship Id="rId30" Type="http://schemas.openxmlformats.org/officeDocument/2006/relationships/chart" Target="charts/chart17.xml"/><Relationship Id="rId35" Type="http://schemas.openxmlformats.org/officeDocument/2006/relationships/image" Target="media/image1.png"/><Relationship Id="rId43" Type="http://schemas.openxmlformats.org/officeDocument/2006/relationships/image" Target="media/image5.png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5" Type="http://schemas.openxmlformats.org/officeDocument/2006/relationships/chart" Target="charts/chart12.xml"/><Relationship Id="rId33" Type="http://schemas.openxmlformats.org/officeDocument/2006/relationships/hyperlink" Target="https://www.inegi.org.mx/programas/enoe/15ymas/" TargetMode="External"/><Relationship Id="rId38" Type="http://schemas.openxmlformats.org/officeDocument/2006/relationships/hyperlink" Target="https://twitter.com/INEGI_INFORMA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inegi.org.mx/programas/enoe/15ymas/" TargetMode="External"/><Relationship Id="rId4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Relationship Id="rId5" Type="http://schemas.openxmlformats.org/officeDocument/2006/relationships/image" Target="media/image11.png"/><Relationship Id="rId4" Type="http://schemas.openxmlformats.org/officeDocument/2006/relationships/image" Target="media/image1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_Gr&#225;ficas%20Originales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_Gr&#225;ficas%20Originales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_Gr&#225;ficas%20Originales%20-%20BI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_Gr&#225;ficas%20Originales%20-%20BI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_Gr&#225;ficas%20Originales%20-%20BI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_Gr&#225;ficas%20Originales%20-%20BI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_Gr&#225;ficas%20Originales%20-%20BI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_Gr&#225;ficas%20Originales%20-%20BI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%20Gr&#225;ficas%20Desest%20y%20Tendencia-Ciclo%20-%20BI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%20Gr&#225;ficas%20Desest%20y%20Tendencia-Ciclo%20-%20BI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%20Gr&#225;ficas%20Desest%20y%20Tendencia-Ciclo%20-%20BI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%20Gr&#225;ficas%20Desest%20y%20Tendencia-Ciclo%20-%20BI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%20Gr&#225;ficas%20Desest%20y%20Tendencia-Ciclo%20-%20BI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%20Gr&#225;ficas%20Desest%20y%20Tendencia-Ciclo%20-%20BI.xlsx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%20Gr&#225;ficas%20Desest%20y%20Tendencia-Ciclo%20-%20BI.xlsx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%20Gr&#225;ficas%20Desest%20y%20Tendencia-Ciclo%20-%20BI.xlsx" TargetMode="External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%20Gr&#225;ficas%20Desest%20y%20Tendencia-Ciclo%20-%20BI.xlsx" TargetMode="Externa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NOE%20Mensual\4.-%20Cuadros%20y%20gr&#225;ficas\ENOE%20Gr&#225;ficas%20Desest%20y%20Tendencia-Ciclo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2041343669250651E-3"/>
          <c:y val="9.0631136950904398E-2"/>
          <c:w val="0.98349515503875973"/>
          <c:h val="0.784160206718346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'PO(1)'!$A$4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C0C0C0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0-D560-47BC-819E-1DC69C8CB3F4}"/>
              </c:ext>
            </c:extLst>
          </c:dPt>
          <c:dPt>
            <c:idx val="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1-D560-47BC-819E-1DC69C8CB3F4}"/>
              </c:ext>
            </c:extLst>
          </c:dPt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'PO(1)'!$B$3:$C$3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'PO(1)'!$B$4:$C$4</c:f>
              <c:numCache>
                <c:formatCode>0.0</c:formatCode>
                <c:ptCount val="2"/>
                <c:pt idx="0">
                  <c:v>59.424233000000001</c:v>
                </c:pt>
                <c:pt idx="1">
                  <c:v>60.244382000000002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560-47BC-819E-1DC69C8CB3F4}"/>
            </c:ext>
          </c:extLst>
        </c:ser>
        <c:ser>
          <c:idx val="2"/>
          <c:order val="1"/>
          <c:tx>
            <c:strRef>
              <c:f>'PO(1)'!$A$6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'PO(1)'!$B$3:$C$3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'PO(1)'!$B$6:$C$6</c:f>
              <c:numCache>
                <c:formatCode>0.0</c:formatCode>
                <c:ptCount val="2"/>
                <c:pt idx="0">
                  <c:v>24.517554000000001</c:v>
                </c:pt>
                <c:pt idx="1">
                  <c:v>24.392481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560-47BC-819E-1DC69C8CB3F4}"/>
            </c:ext>
          </c:extLst>
        </c:ser>
        <c:ser>
          <c:idx val="1"/>
          <c:order val="2"/>
          <c:tx>
            <c:strRef>
              <c:f>'PO(1)'!$A$5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'PO(1)'!$B$3:$C$3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'PO(1)'!$B$5:$C$5</c:f>
              <c:numCache>
                <c:formatCode>0.0</c:formatCode>
                <c:ptCount val="2"/>
                <c:pt idx="0">
                  <c:v>34.906678999999997</c:v>
                </c:pt>
                <c:pt idx="1">
                  <c:v>35.851900999999998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560-47BC-819E-1DC69C8CB3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7"/>
        <c:overlap val="-13"/>
        <c:axId val="254581576"/>
        <c:axId val="326607336"/>
      </c:barChart>
      <c:catAx>
        <c:axId val="25458157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6350" cap="flat" cmpd="sng" algn="ctr">
            <a:solidFill>
              <a:srgbClr val="C0C0C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326607336"/>
        <c:crosses val="autoZero"/>
        <c:auto val="1"/>
        <c:lblAlgn val="ctr"/>
        <c:lblOffset val="100"/>
        <c:noMultiLvlLbl val="0"/>
      </c:catAx>
      <c:valAx>
        <c:axId val="326607336"/>
        <c:scaling>
          <c:orientation val="minMax"/>
          <c:max val="63"/>
          <c:min val="0"/>
        </c:scaling>
        <c:delete val="1"/>
        <c:axPos val="l"/>
        <c:numFmt formatCode="0.0" sourceLinked="0"/>
        <c:majorTickMark val="out"/>
        <c:minorTickMark val="none"/>
        <c:tickLblPos val="nextTo"/>
        <c:crossAx val="2545815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3175" cap="flat" cmpd="sng" algn="ctr">
      <a:noFill/>
      <a:round/>
    </a:ln>
    <a:effectLst/>
  </c:spPr>
  <c:txPr>
    <a:bodyPr/>
    <a:lstStyle/>
    <a:p>
      <a:pPr>
        <a:defRPr sz="9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2041343669250651E-3"/>
          <c:y val="7.5052325581395352E-2"/>
          <c:w val="0.98354360465116275"/>
          <c:h val="0.79973901808785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'PO(1)'!$A$8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C0C0C0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'PO(1)'!$B$3:$C$3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'PO(1)'!$B$8:$C$8</c:f>
              <c:numCache>
                <c:formatCode>0.0</c:formatCode>
                <c:ptCount val="2"/>
                <c:pt idx="0">
                  <c:v>97.077486411957864</c:v>
                </c:pt>
                <c:pt idx="1">
                  <c:v>97.021092564853333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E9F-4726-BD41-69D584426038}"/>
            </c:ext>
          </c:extLst>
        </c:ser>
        <c:ser>
          <c:idx val="2"/>
          <c:order val="1"/>
          <c:tx>
            <c:strRef>
              <c:f>'PO(1)'!$A$10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'PO(1)'!$B$3:$C$3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'PO(1)'!$B$10:$C$10</c:f>
              <c:numCache>
                <c:formatCode>0.0</c:formatCode>
                <c:ptCount val="2"/>
                <c:pt idx="0">
                  <c:v>96.995363815782682</c:v>
                </c:pt>
                <c:pt idx="1">
                  <c:v>96.876647584424532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E9F-4726-BD41-69D584426038}"/>
            </c:ext>
          </c:extLst>
        </c:ser>
        <c:ser>
          <c:idx val="1"/>
          <c:order val="2"/>
          <c:tx>
            <c:strRef>
              <c:f>'PO(1)'!$A$9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'PO(1)'!$B$3:$C$3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'PO(1)'!$B$9:$C$9</c:f>
              <c:numCache>
                <c:formatCode>0.0</c:formatCode>
                <c:ptCount val="2"/>
                <c:pt idx="0">
                  <c:v>97.13525039959751</c:v>
                </c:pt>
                <c:pt idx="1">
                  <c:v>97.1196147624931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E9F-4726-BD41-69D5844260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7"/>
        <c:overlap val="-13"/>
        <c:axId val="326604592"/>
        <c:axId val="326605376"/>
      </c:barChart>
      <c:catAx>
        <c:axId val="32660459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6350" cap="flat" cmpd="sng" algn="ctr">
            <a:solidFill>
              <a:srgbClr val="C0C0C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326605376"/>
        <c:crosses val="autoZero"/>
        <c:auto val="1"/>
        <c:lblAlgn val="ctr"/>
        <c:lblOffset val="100"/>
        <c:noMultiLvlLbl val="0"/>
      </c:catAx>
      <c:valAx>
        <c:axId val="326605376"/>
        <c:scaling>
          <c:orientation val="minMax"/>
          <c:max val="98"/>
          <c:min val="90"/>
        </c:scaling>
        <c:delete val="1"/>
        <c:axPos val="l"/>
        <c:numFmt formatCode="0.0" sourceLinked="0"/>
        <c:majorTickMark val="out"/>
        <c:minorTickMark val="none"/>
        <c:tickLblPos val="nextTo"/>
        <c:crossAx val="326604592"/>
        <c:crosses val="autoZero"/>
        <c:crossBetween val="between"/>
        <c:majorUnit val="2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3175" cap="flat" cmpd="sng" algn="ctr">
      <a:noFill/>
      <a:round/>
    </a:ln>
    <a:effectLst/>
  </c:spPr>
  <c:txPr>
    <a:bodyPr/>
    <a:lstStyle/>
    <a:p>
      <a:pPr>
        <a:defRPr sz="9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19638242894057E-3"/>
          <c:y val="8.263522679884501E-2"/>
          <c:w val="0.98559948320413437"/>
          <c:h val="0.78947337165661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'PD(1)'!$A$4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C0C0C0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'PD(1)'!$B$3:$C$3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'PD(1)'!$B$4:$C$4</c:f>
              <c:numCache>
                <c:formatCode>0.0</c:formatCode>
                <c:ptCount val="2"/>
                <c:pt idx="0">
                  <c:v>1.788964</c:v>
                </c:pt>
                <c:pt idx="1">
                  <c:v>1.849726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BF-4A6D-B2BB-E20A114BE2AE}"/>
            </c:ext>
          </c:extLst>
        </c:ser>
        <c:ser>
          <c:idx val="2"/>
          <c:order val="1"/>
          <c:tx>
            <c:strRef>
              <c:f>'PD(1)'!$A$6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'PD(1)'!$B$3:$C$3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'PD(1)'!$B$6:$C$6</c:f>
              <c:numCache>
                <c:formatCode>0.0</c:formatCode>
                <c:ptCount val="2"/>
                <c:pt idx="0">
                  <c:v>0.75948300000000002</c:v>
                </c:pt>
                <c:pt idx="1">
                  <c:v>0.78642599999999996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EBF-4A6D-B2BB-E20A114BE2AE}"/>
            </c:ext>
          </c:extLst>
        </c:ser>
        <c:ser>
          <c:idx val="1"/>
          <c:order val="2"/>
          <c:tx>
            <c:strRef>
              <c:f>'PD(1)'!$A$5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'PD(1)'!$B$3:$C$3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'PD(1)'!$B$5:$C$5</c:f>
              <c:numCache>
                <c:formatCode>0.0</c:formatCode>
                <c:ptCount val="2"/>
                <c:pt idx="0">
                  <c:v>1.0294810000000001</c:v>
                </c:pt>
                <c:pt idx="1">
                  <c:v>1.0632999999999999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EBF-4A6D-B2BB-E20A114BE2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7"/>
        <c:overlap val="-13"/>
        <c:axId val="421941320"/>
        <c:axId val="428132600"/>
      </c:barChart>
      <c:catAx>
        <c:axId val="42194132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6350" cap="flat" cmpd="sng" algn="ctr">
            <a:solidFill>
              <a:srgbClr val="C0C0C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28132600"/>
        <c:crosses val="autoZero"/>
        <c:auto val="1"/>
        <c:lblAlgn val="ctr"/>
        <c:lblOffset val="100"/>
        <c:noMultiLvlLbl val="0"/>
      </c:catAx>
      <c:valAx>
        <c:axId val="428132600"/>
        <c:scaling>
          <c:orientation val="minMax"/>
          <c:max val="2"/>
          <c:min val="0"/>
        </c:scaling>
        <c:delete val="1"/>
        <c:axPos val="l"/>
        <c:numFmt formatCode="0.0" sourceLinked="0"/>
        <c:majorTickMark val="out"/>
        <c:minorTickMark val="none"/>
        <c:tickLblPos val="nextTo"/>
        <c:crossAx val="421941320"/>
        <c:crosses val="autoZero"/>
        <c:crossBetween val="between"/>
        <c:majorUnit val="0.5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3175" cap="flat" cmpd="sng" algn="ctr">
      <a:noFill/>
      <a:round/>
    </a:ln>
    <a:effectLst/>
  </c:spPr>
  <c:txPr>
    <a:bodyPr/>
    <a:lstStyle/>
    <a:p>
      <a:pPr>
        <a:defRPr sz="9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0998062015503868E-3"/>
          <c:y val="8.3256459948320399E-2"/>
          <c:w val="0.98559948320413437"/>
          <c:h val="0.7915348837209302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'PD(1)'!$A$8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C0C0C0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'PD(1)'!$B$3:$C$3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'PD(1)'!$B$8:$C$8</c:f>
              <c:numCache>
                <c:formatCode>0.0</c:formatCode>
                <c:ptCount val="2"/>
                <c:pt idx="0">
                  <c:v>2.922513588042134</c:v>
                </c:pt>
                <c:pt idx="1">
                  <c:v>2.9789074351466649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746-4FE6-B3BB-03FD2AB6D461}"/>
            </c:ext>
          </c:extLst>
        </c:ser>
        <c:ser>
          <c:idx val="2"/>
          <c:order val="1"/>
          <c:tx>
            <c:strRef>
              <c:f>'PD(1)'!$A$10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'PD(1)'!$B$3:$C$3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'PD(1)'!$B$10:$C$10</c:f>
              <c:numCache>
                <c:formatCode>0.0</c:formatCode>
                <c:ptCount val="2"/>
                <c:pt idx="0">
                  <c:v>3.0046361842173193</c:v>
                </c:pt>
                <c:pt idx="1">
                  <c:v>3.1233524155754657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746-4FE6-B3BB-03FD2AB6D461}"/>
            </c:ext>
          </c:extLst>
        </c:ser>
        <c:ser>
          <c:idx val="1"/>
          <c:order val="2"/>
          <c:tx>
            <c:strRef>
              <c:f>'PD(1)'!$A$9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'PD(1)'!$B$3:$C$3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'PD(1)'!$B$9:$C$9</c:f>
              <c:numCache>
                <c:formatCode>0.0</c:formatCode>
                <c:ptCount val="2"/>
                <c:pt idx="0">
                  <c:v>2.8647496004024915</c:v>
                </c:pt>
                <c:pt idx="1">
                  <c:v>2.8803852375069012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746-4FE6-B3BB-03FD2AB6D4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7"/>
        <c:overlap val="-13"/>
        <c:axId val="428131424"/>
        <c:axId val="428132208"/>
      </c:barChart>
      <c:catAx>
        <c:axId val="42813142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6350" cap="flat" cmpd="sng" algn="ctr">
            <a:solidFill>
              <a:srgbClr val="C0C0C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28132208"/>
        <c:crosses val="autoZero"/>
        <c:auto val="1"/>
        <c:lblAlgn val="ctr"/>
        <c:lblOffset val="100"/>
        <c:noMultiLvlLbl val="0"/>
      </c:catAx>
      <c:valAx>
        <c:axId val="428132208"/>
        <c:scaling>
          <c:orientation val="minMax"/>
          <c:max val="3.5"/>
          <c:min val="0"/>
        </c:scaling>
        <c:delete val="1"/>
        <c:axPos val="l"/>
        <c:numFmt formatCode="0.0" sourceLinked="0"/>
        <c:majorTickMark val="out"/>
        <c:minorTickMark val="none"/>
        <c:tickLblPos val="nextTo"/>
        <c:crossAx val="428131424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3175" cap="flat" cmpd="sng" algn="ctr">
      <a:noFill/>
      <a:round/>
    </a:ln>
    <a:effectLst/>
  </c:spPr>
  <c:txPr>
    <a:bodyPr/>
    <a:lstStyle/>
    <a:p>
      <a:pPr>
        <a:defRPr sz="9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0201873385012919E-2"/>
          <c:y val="0.10409496124031006"/>
          <c:w val="0.98154586563307478"/>
          <c:h val="0.7706963824289405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'PS(1)'!$A$4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C0C0C0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'PS(1)'!$B$3:$C$3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'PS(1)'!$B$4:$C$4</c:f>
              <c:numCache>
                <c:formatCode>0.0</c:formatCode>
                <c:ptCount val="2"/>
                <c:pt idx="0">
                  <c:v>4.8561389999999998</c:v>
                </c:pt>
                <c:pt idx="1">
                  <c:v>4.384951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EB2-4C64-89EB-7212770910EC}"/>
            </c:ext>
          </c:extLst>
        </c:ser>
        <c:ser>
          <c:idx val="2"/>
          <c:order val="1"/>
          <c:tx>
            <c:strRef>
              <c:f>'PS(1)'!$A$6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'PS(1)'!$B$3:$C$3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'PS(1)'!$B$6:$C$6</c:f>
              <c:numCache>
                <c:formatCode>0.0</c:formatCode>
                <c:ptCount val="2"/>
                <c:pt idx="0">
                  <c:v>1.885292</c:v>
                </c:pt>
                <c:pt idx="1">
                  <c:v>1.6997880000000001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EB2-4C64-89EB-7212770910EC}"/>
            </c:ext>
          </c:extLst>
        </c:ser>
        <c:ser>
          <c:idx val="1"/>
          <c:order val="2"/>
          <c:tx>
            <c:strRef>
              <c:f>'PS(1)'!$A$5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'PS(1)'!$B$3:$C$3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'PS(1)'!$B$5:$C$5</c:f>
              <c:numCache>
                <c:formatCode>0.0</c:formatCode>
                <c:ptCount val="2"/>
                <c:pt idx="0">
                  <c:v>2.970847</c:v>
                </c:pt>
                <c:pt idx="1">
                  <c:v>2.6851630000000002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EB2-4C64-89EB-7212770910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7"/>
        <c:overlap val="-13"/>
        <c:axId val="423287464"/>
        <c:axId val="423289424"/>
      </c:barChart>
      <c:catAx>
        <c:axId val="42328746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6350" cap="flat" cmpd="sng" algn="ctr">
            <a:solidFill>
              <a:srgbClr val="C0C0C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23289424"/>
        <c:crosses val="autoZero"/>
        <c:auto val="1"/>
        <c:lblAlgn val="ctr"/>
        <c:lblOffset val="100"/>
        <c:noMultiLvlLbl val="0"/>
      </c:catAx>
      <c:valAx>
        <c:axId val="423289424"/>
        <c:scaling>
          <c:orientation val="minMax"/>
          <c:max val="5"/>
          <c:min val="0"/>
        </c:scaling>
        <c:delete val="1"/>
        <c:axPos val="l"/>
        <c:numFmt formatCode="0.0" sourceLinked="0"/>
        <c:majorTickMark val="out"/>
        <c:minorTickMark val="none"/>
        <c:tickLblPos val="nextTo"/>
        <c:crossAx val="423287464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3175" cap="flat" cmpd="sng" algn="ctr">
      <a:noFill/>
      <a:round/>
    </a:ln>
    <a:effectLst/>
  </c:spPr>
  <c:txPr>
    <a:bodyPr/>
    <a:lstStyle/>
    <a:p>
      <a:pPr>
        <a:defRPr sz="9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0201873385012919E-2"/>
          <c:y val="9.5890826873385016E-2"/>
          <c:w val="0.98564793281653751"/>
          <c:h val="0.7789005167958655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'PS(1)'!$A$8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C0C0C0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'PS(1)'!$B$3:$C$3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'PS(1)'!$B$8:$C$8</c:f>
              <c:numCache>
                <c:formatCode>0.0</c:formatCode>
                <c:ptCount val="2"/>
                <c:pt idx="0">
                  <c:v>8.1719843148837956</c:v>
                </c:pt>
                <c:pt idx="1">
                  <c:v>7.2786056631803442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3DD-43B6-B8C0-233010B0BEFA}"/>
            </c:ext>
          </c:extLst>
        </c:ser>
        <c:ser>
          <c:idx val="2"/>
          <c:order val="1"/>
          <c:tx>
            <c:strRef>
              <c:f>'PS(1)'!$A$10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'PS(1)'!$B$3:$C$3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'PS(1)'!$B$10:$C$10</c:f>
              <c:numCache>
                <c:formatCode>0.0</c:formatCode>
                <c:ptCount val="2"/>
                <c:pt idx="0">
                  <c:v>7.6895598965541181</c:v>
                </c:pt>
                <c:pt idx="1">
                  <c:v>6.9684916429780142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3DD-43B6-B8C0-233010B0BEFA}"/>
            </c:ext>
          </c:extLst>
        </c:ser>
        <c:ser>
          <c:idx val="1"/>
          <c:order val="2"/>
          <c:tx>
            <c:strRef>
              <c:f>'PS(1)'!$A$9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'PS(1)'!$B$3:$C$3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'PS(1)'!$B$9:$C$9</c:f>
              <c:numCache>
                <c:formatCode>0.0</c:formatCode>
                <c:ptCount val="2"/>
                <c:pt idx="0">
                  <c:v>8.5108268248606525</c:v>
                </c:pt>
                <c:pt idx="1">
                  <c:v>7.4895972740748107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3DD-43B6-B8C0-233010B0BE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7"/>
        <c:overlap val="-13"/>
        <c:axId val="423290208"/>
        <c:axId val="423290992"/>
      </c:barChart>
      <c:catAx>
        <c:axId val="42329020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6350" cap="flat" cmpd="sng" algn="ctr">
            <a:solidFill>
              <a:srgbClr val="C0C0C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23290992"/>
        <c:crosses val="autoZero"/>
        <c:auto val="1"/>
        <c:lblAlgn val="ctr"/>
        <c:lblOffset val="100"/>
        <c:noMultiLvlLbl val="0"/>
      </c:catAx>
      <c:valAx>
        <c:axId val="423290992"/>
        <c:scaling>
          <c:orientation val="minMax"/>
          <c:max val="9"/>
          <c:min val="0"/>
        </c:scaling>
        <c:delete val="1"/>
        <c:axPos val="l"/>
        <c:numFmt formatCode="0.0" sourceLinked="0"/>
        <c:majorTickMark val="out"/>
        <c:minorTickMark val="none"/>
        <c:tickLblPos val="nextTo"/>
        <c:crossAx val="423290208"/>
        <c:crosses val="autoZero"/>
        <c:crossBetween val="between"/>
        <c:majorUnit val="2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3175" cap="flat" cmpd="sng" algn="ctr">
      <a:noFill/>
      <a:round/>
    </a:ln>
    <a:effectLst/>
  </c:spPr>
  <c:txPr>
    <a:bodyPr/>
    <a:lstStyle/>
    <a:p>
      <a:pPr>
        <a:defRPr sz="9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0646317829457365E-2"/>
          <c:y val="9.2891472868217057E-2"/>
          <c:w val="0.98520348837209304"/>
          <c:h val="0.781899870801033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TCC!$A$5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C0C0C0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TCC!$B$3:$C$3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TCC!$B$5:$C$5</c:f>
              <c:numCache>
                <c:formatCode>0.0</c:formatCode>
                <c:ptCount val="2"/>
                <c:pt idx="0">
                  <c:v>36.031043093143502</c:v>
                </c:pt>
                <c:pt idx="1">
                  <c:v>33.601846889999997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E76-415E-BC68-A5CB2CF867C7}"/>
            </c:ext>
          </c:extLst>
        </c:ser>
        <c:ser>
          <c:idx val="2"/>
          <c:order val="1"/>
          <c:tx>
            <c:strRef>
              <c:f>TCC!$A$7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TCC!$B$3:$C$3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TCC!$B$7:$C$7</c:f>
              <c:numCache>
                <c:formatCode>0.0</c:formatCode>
                <c:ptCount val="2"/>
                <c:pt idx="0">
                  <c:v>31.746821073586705</c:v>
                </c:pt>
                <c:pt idx="1">
                  <c:v>30.753554749999999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E76-415E-BC68-A5CB2CF867C7}"/>
            </c:ext>
          </c:extLst>
        </c:ser>
        <c:ser>
          <c:idx val="1"/>
          <c:order val="2"/>
          <c:tx>
            <c:strRef>
              <c:f>TCC!$A$6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TCC!$B$3:$C$3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TCC!$B$6:$C$6</c:f>
              <c:numCache>
                <c:formatCode>0.0</c:formatCode>
                <c:ptCount val="2"/>
                <c:pt idx="0">
                  <c:v>39.040170507197203</c:v>
                </c:pt>
                <c:pt idx="1">
                  <c:v>35.539733300000002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E76-415E-BC68-A5CB2CF867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7"/>
        <c:overlap val="-13"/>
        <c:axId val="421002208"/>
        <c:axId val="421002600"/>
      </c:barChart>
      <c:catAx>
        <c:axId val="42100220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6350" cap="flat" cmpd="sng" algn="ctr">
            <a:solidFill>
              <a:srgbClr val="C0C0C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21002600"/>
        <c:crosses val="autoZero"/>
        <c:auto val="1"/>
        <c:lblAlgn val="ctr"/>
        <c:lblOffset val="100"/>
        <c:noMultiLvlLbl val="0"/>
      </c:catAx>
      <c:valAx>
        <c:axId val="421002600"/>
        <c:scaling>
          <c:orientation val="minMax"/>
          <c:max val="41"/>
          <c:min val="25"/>
        </c:scaling>
        <c:delete val="1"/>
        <c:axPos val="l"/>
        <c:numFmt formatCode="0.0" sourceLinked="0"/>
        <c:majorTickMark val="out"/>
        <c:minorTickMark val="none"/>
        <c:tickLblPos val="nextTo"/>
        <c:crossAx val="421002208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3175" cap="flat" cmpd="sng" algn="ctr">
      <a:noFill/>
      <a:round/>
    </a:ln>
    <a:effectLst/>
  </c:spPr>
  <c:txPr>
    <a:bodyPr/>
    <a:lstStyle/>
    <a:p>
      <a:pPr>
        <a:defRPr sz="9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5442506459948311E-3"/>
          <c:y val="0.11229909560723512"/>
          <c:w val="0.98930555555555544"/>
          <c:h val="0.7620458656330749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'TIL(1)'!$A$8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C0C0C0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'TIL(1)'!$B$3:$C$3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'TIL(1)'!$B$8:$C$8</c:f>
              <c:numCache>
                <c:formatCode>0.0</c:formatCode>
                <c:ptCount val="2"/>
                <c:pt idx="0">
                  <c:v>54.240016863154125</c:v>
                </c:pt>
                <c:pt idx="1">
                  <c:v>54.879890709145293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E10-4466-87C9-8329FA929C61}"/>
            </c:ext>
          </c:extLst>
        </c:ser>
        <c:ser>
          <c:idx val="2"/>
          <c:order val="1"/>
          <c:tx>
            <c:strRef>
              <c:f>'TIL(1)'!$A$10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'TIL(1)'!$B$3:$C$3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'TIL(1)'!$B$10:$C$10</c:f>
              <c:numCache>
                <c:formatCode>0.0</c:formatCode>
                <c:ptCount val="2"/>
                <c:pt idx="0">
                  <c:v>55.538998710882822</c:v>
                </c:pt>
                <c:pt idx="1">
                  <c:v>55.269720205992989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E10-4466-87C9-8329FA929C61}"/>
            </c:ext>
          </c:extLst>
        </c:ser>
        <c:ser>
          <c:idx val="1"/>
          <c:order val="2"/>
          <c:tx>
            <c:strRef>
              <c:f>'TIL(1)'!$A$9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  <a:ln>
              <a:noFill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'TIL(1)'!$B$3:$C$3</c:f>
              <c:strCache>
                <c:ptCount val="2"/>
                <c:pt idx="0">
                  <c:v>SEP-24</c:v>
                </c:pt>
                <c:pt idx="1">
                  <c:v>SEP-25</c:v>
                </c:pt>
              </c:strCache>
            </c:strRef>
          </c:cat>
          <c:val>
            <c:numRef>
              <c:f>'TIL(1)'!$B$9:$C$9</c:f>
              <c:numCache>
                <c:formatCode>0.0</c:formatCode>
                <c:ptCount val="2"/>
                <c:pt idx="0">
                  <c:v>53.327645405625667</c:v>
                </c:pt>
                <c:pt idx="1">
                  <c:v>54.614663250353168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E10-4466-87C9-8329FA929C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7"/>
        <c:overlap val="-13"/>
        <c:axId val="421002208"/>
        <c:axId val="421002600"/>
      </c:barChart>
      <c:catAx>
        <c:axId val="42100220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6350" cap="flat" cmpd="sng" algn="ctr">
            <a:solidFill>
              <a:srgbClr val="C0C0C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21002600"/>
        <c:crosses val="autoZero"/>
        <c:auto val="1"/>
        <c:lblAlgn val="ctr"/>
        <c:lblOffset val="100"/>
        <c:noMultiLvlLbl val="0"/>
      </c:catAx>
      <c:valAx>
        <c:axId val="421002600"/>
        <c:scaling>
          <c:orientation val="minMax"/>
          <c:max val="55.8"/>
          <c:min val="52"/>
        </c:scaling>
        <c:delete val="1"/>
        <c:axPos val="l"/>
        <c:numFmt formatCode="0.0" sourceLinked="0"/>
        <c:majorTickMark val="out"/>
        <c:minorTickMark val="none"/>
        <c:tickLblPos val="nextTo"/>
        <c:crossAx val="421002208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3175" cap="flat" cmpd="sng" algn="ctr">
      <a:noFill/>
      <a:round/>
    </a:ln>
    <a:effectLst/>
  </c:spPr>
  <c:txPr>
    <a:bodyPr/>
    <a:lstStyle/>
    <a:p>
      <a:pPr>
        <a:defRPr sz="9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928016726403827E-2"/>
          <c:y val="8.1152777777777768E-2"/>
          <c:w val="0.89653464052287601"/>
          <c:h val="0.7622833333333333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Datos!$E$5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solidFill>
              <a:srgbClr val="08989C"/>
            </a:solidFill>
            <a:ln w="9525">
              <a:noFill/>
            </a:ln>
          </c:spPr>
          <c:invertIfNegative val="0"/>
          <c:dLbls>
            <c:dLbl>
              <c:idx val="35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E24B-4E75-A94E-DC327C1E7541}"/>
                </c:ext>
              </c:extLst>
            </c:dLbl>
            <c:dLbl>
              <c:idx val="36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E24B-4E75-A94E-DC327C1E7541}"/>
                </c:ext>
              </c:extLst>
            </c:dLbl>
            <c:dLbl>
              <c:idx val="38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E24B-4E75-A94E-DC327C1E7541}"/>
                </c:ext>
              </c:extLst>
            </c:dLbl>
            <c:dLbl>
              <c:idx val="39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E24B-4E75-A94E-DC327C1E7541}"/>
                </c:ext>
              </c:extLst>
            </c:dLbl>
            <c:dLbl>
              <c:idx val="4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4-E24B-4E75-A94E-DC327C1E7541}"/>
                </c:ext>
              </c:extLst>
            </c:dLbl>
            <c:dLbl>
              <c:idx val="4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E24B-4E75-A94E-DC327C1E7541}"/>
                </c:ext>
              </c:extLst>
            </c:dLbl>
            <c:dLbl>
              <c:idx val="42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6-E24B-4E75-A94E-DC327C1E7541}"/>
                </c:ext>
              </c:extLst>
            </c:dLbl>
            <c:dLbl>
              <c:idx val="44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24B-4E75-A94E-DC327C1E7541}"/>
                </c:ext>
              </c:extLst>
            </c:dLbl>
            <c:dLbl>
              <c:idx val="47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E24B-4E75-A94E-DC327C1E754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Datos!$E$210:$E$257</c:f>
              <c:numCache>
                <c:formatCode>0.0_)</c:formatCode>
                <c:ptCount val="45"/>
                <c:pt idx="0">
                  <c:v>58.827605393034801</c:v>
                </c:pt>
                <c:pt idx="1">
                  <c:v>59.012578714388098</c:v>
                </c:pt>
                <c:pt idx="2">
                  <c:v>58.962419626195299</c:v>
                </c:pt>
                <c:pt idx="3">
                  <c:v>59.970733382975297</c:v>
                </c:pt>
                <c:pt idx="4">
                  <c:v>59.608858544692801</c:v>
                </c:pt>
                <c:pt idx="5">
                  <c:v>59.760902481935098</c:v>
                </c:pt>
                <c:pt idx="6">
                  <c:v>59.537439520287698</c:v>
                </c:pt>
                <c:pt idx="7">
                  <c:v>59.774833378085802</c:v>
                </c:pt>
                <c:pt idx="8">
                  <c:v>59.866750605730097</c:v>
                </c:pt>
                <c:pt idx="9">
                  <c:v>60.404481054760097</c:v>
                </c:pt>
                <c:pt idx="10">
                  <c:v>60.355996759109097</c:v>
                </c:pt>
                <c:pt idx="11">
                  <c:v>60.094804967592999</c:v>
                </c:pt>
                <c:pt idx="12">
                  <c:v>60.756641686637302</c:v>
                </c:pt>
                <c:pt idx="13">
                  <c:v>60.5179964596201</c:v>
                </c:pt>
                <c:pt idx="14">
                  <c:v>60.600690154576299</c:v>
                </c:pt>
                <c:pt idx="15">
                  <c:v>60.273205865540497</c:v>
                </c:pt>
                <c:pt idx="16">
                  <c:v>60.012535483922797</c:v>
                </c:pt>
                <c:pt idx="17">
                  <c:v>60.117201023239502</c:v>
                </c:pt>
                <c:pt idx="18">
                  <c:v>60.330994836683097</c:v>
                </c:pt>
                <c:pt idx="19">
                  <c:v>60.369182507933303</c:v>
                </c:pt>
                <c:pt idx="20">
                  <c:v>60.5133733531381</c:v>
                </c:pt>
                <c:pt idx="21">
                  <c:v>60.165527599490602</c:v>
                </c:pt>
                <c:pt idx="22">
                  <c:v>60.516003607535097</c:v>
                </c:pt>
                <c:pt idx="23">
                  <c:v>60.300790074911603</c:v>
                </c:pt>
                <c:pt idx="24">
                  <c:v>60.176792988817098</c:v>
                </c:pt>
                <c:pt idx="25">
                  <c:v>60.554255504307299</c:v>
                </c:pt>
                <c:pt idx="26">
                  <c:v>60.299574343070198</c:v>
                </c:pt>
                <c:pt idx="27">
                  <c:v>60.439525266792799</c:v>
                </c:pt>
                <c:pt idx="28">
                  <c:v>60.544888872122698</c:v>
                </c:pt>
                <c:pt idx="29">
                  <c:v>59.856721573024998</c:v>
                </c:pt>
                <c:pt idx="30">
                  <c:v>60.435877159118803</c:v>
                </c:pt>
                <c:pt idx="31">
                  <c:v>60.082569657592899</c:v>
                </c:pt>
                <c:pt idx="32">
                  <c:v>60.027262851558902</c:v>
                </c:pt>
                <c:pt idx="33">
                  <c:v>59.975809187216697</c:v>
                </c:pt>
                <c:pt idx="34">
                  <c:v>59.6275682603749</c:v>
                </c:pt>
                <c:pt idx="35">
                  <c:v>59.754251818956803</c:v>
                </c:pt>
                <c:pt idx="36">
                  <c:v>59.732669726957297</c:v>
                </c:pt>
                <c:pt idx="37">
                  <c:v>59.100474277811699</c:v>
                </c:pt>
                <c:pt idx="38">
                  <c:v>59.490289200510801</c:v>
                </c:pt>
                <c:pt idx="39">
                  <c:v>59.359817434459003</c:v>
                </c:pt>
                <c:pt idx="40">
                  <c:v>59.436807742247098</c:v>
                </c:pt>
                <c:pt idx="41">
                  <c:v>59.834016888091099</c:v>
                </c:pt>
                <c:pt idx="42">
                  <c:v>59.538376436703103</c:v>
                </c:pt>
                <c:pt idx="43">
                  <c:v>58.759884263734399</c:v>
                </c:pt>
                <c:pt idx="44">
                  <c:v>59.551115788720097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E24B-4E75-A94E-DC327C1E75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523531240"/>
        <c:axId val="523527320"/>
      </c:barChart>
      <c:lineChart>
        <c:grouping val="standard"/>
        <c:varyColors val="0"/>
        <c:ser>
          <c:idx val="1"/>
          <c:order val="1"/>
          <c:tx>
            <c:strRef>
              <c:f>Datos!$F$5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Datos!$F$210:$F$257</c:f>
              <c:numCache>
                <c:formatCode>0.0_)</c:formatCode>
                <c:ptCount val="45"/>
                <c:pt idx="0">
                  <c:v>58.988346089323599</c:v>
                </c:pt>
                <c:pt idx="1">
                  <c:v>59.0477807297015</c:v>
                </c:pt>
                <c:pt idx="2">
                  <c:v>59.161454423920098</c:v>
                </c:pt>
                <c:pt idx="3">
                  <c:v>59.303051693959503</c:v>
                </c:pt>
                <c:pt idx="4">
                  <c:v>59.456042584659301</c:v>
                </c:pt>
                <c:pt idx="5">
                  <c:v>59.603188343723801</c:v>
                </c:pt>
                <c:pt idx="6">
                  <c:v>59.732425903250302</c:v>
                </c:pt>
                <c:pt idx="7">
                  <c:v>59.857223154063497</c:v>
                </c:pt>
                <c:pt idx="8">
                  <c:v>59.994438875820897</c:v>
                </c:pt>
                <c:pt idx="9">
                  <c:v>60.151729594414803</c:v>
                </c:pt>
                <c:pt idx="10">
                  <c:v>60.319739397597601</c:v>
                </c:pt>
                <c:pt idx="11">
                  <c:v>60.453714638398601</c:v>
                </c:pt>
                <c:pt idx="12">
                  <c:v>60.513744237082499</c:v>
                </c:pt>
                <c:pt idx="13">
                  <c:v>60.492114760481599</c:v>
                </c:pt>
                <c:pt idx="14">
                  <c:v>60.415108826167703</c:v>
                </c:pt>
                <c:pt idx="15">
                  <c:v>60.3266000398323</c:v>
                </c:pt>
                <c:pt idx="16">
                  <c:v>60.256673133784702</c:v>
                </c:pt>
                <c:pt idx="17">
                  <c:v>60.225383585415202</c:v>
                </c:pt>
                <c:pt idx="18">
                  <c:v>60.249060770975497</c:v>
                </c:pt>
                <c:pt idx="19">
                  <c:v>60.303469379484397</c:v>
                </c:pt>
                <c:pt idx="20">
                  <c:v>60.349556514715502</c:v>
                </c:pt>
                <c:pt idx="21">
                  <c:v>60.369862352531598</c:v>
                </c:pt>
                <c:pt idx="22">
                  <c:v>60.359698908298597</c:v>
                </c:pt>
                <c:pt idx="23">
                  <c:v>60.351527557639798</c:v>
                </c:pt>
                <c:pt idx="24">
                  <c:v>60.357791543322897</c:v>
                </c:pt>
                <c:pt idx="25">
                  <c:v>60.378535013870597</c:v>
                </c:pt>
                <c:pt idx="26">
                  <c:v>60.399693839077301</c:v>
                </c:pt>
                <c:pt idx="27">
                  <c:v>60.404173752795899</c:v>
                </c:pt>
                <c:pt idx="28">
                  <c:v>60.384587679888597</c:v>
                </c:pt>
                <c:pt idx="29">
                  <c:v>60.335319012973201</c:v>
                </c:pt>
                <c:pt idx="30">
                  <c:v>60.2469817231962</c:v>
                </c:pt>
                <c:pt idx="31">
                  <c:v>60.145342678682297</c:v>
                </c:pt>
                <c:pt idx="32">
                  <c:v>60.033866162453798</c:v>
                </c:pt>
                <c:pt idx="33">
                  <c:v>59.910105957315103</c:v>
                </c:pt>
                <c:pt idx="34">
                  <c:v>59.782824622980101</c:v>
                </c:pt>
                <c:pt idx="35">
                  <c:v>59.6497694827356</c:v>
                </c:pt>
                <c:pt idx="36">
                  <c:v>59.532231276905101</c:v>
                </c:pt>
                <c:pt idx="37">
                  <c:v>59.459344503222702</c:v>
                </c:pt>
                <c:pt idx="38">
                  <c:v>59.430103349660101</c:v>
                </c:pt>
                <c:pt idx="39">
                  <c:v>59.448786630891398</c:v>
                </c:pt>
                <c:pt idx="40">
                  <c:v>59.4938863854536</c:v>
                </c:pt>
                <c:pt idx="41">
                  <c:v>59.531008201859301</c:v>
                </c:pt>
                <c:pt idx="42">
                  <c:v>59.539061728827697</c:v>
                </c:pt>
                <c:pt idx="43">
                  <c:v>59.504026040265003</c:v>
                </c:pt>
                <c:pt idx="44">
                  <c:v>59.445493182882601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E24B-4E75-A94E-DC327C1E75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3531240"/>
        <c:axId val="523527320"/>
      </c:lineChart>
      <c:catAx>
        <c:axId val="523531240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6350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3527320"/>
        <c:crosses val="autoZero"/>
        <c:auto val="1"/>
        <c:lblAlgn val="ctr"/>
        <c:lblOffset val="100"/>
        <c:tickMarkSkip val="12"/>
        <c:noMultiLvlLbl val="1"/>
      </c:catAx>
      <c:valAx>
        <c:axId val="523527320"/>
        <c:scaling>
          <c:orientation val="minMax"/>
          <c:max val="62.5"/>
          <c:min val="54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3531240"/>
        <c:crosses val="autoZero"/>
        <c:crossBetween val="between"/>
        <c:majorUnit val="2"/>
        <c:minorUnit val="0.2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7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6076143790849676E-2"/>
          <c:y val="8.0713623436609497E-2"/>
          <c:w val="0.89664869281045756"/>
          <c:h val="0.7548932598765449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Datos!$G$5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solidFill>
              <a:srgbClr val="08989C"/>
            </a:solidFill>
            <a:ln w="15875">
              <a:noFill/>
            </a:ln>
          </c:spPr>
          <c:invertIfNegative val="0"/>
          <c:dLbls>
            <c:dLbl>
              <c:idx val="35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0857-4759-98AF-180EA666DB3C}"/>
                </c:ext>
              </c:extLst>
            </c:dLbl>
            <c:dLbl>
              <c:idx val="38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0857-4759-98AF-180EA666DB3C}"/>
                </c:ext>
              </c:extLst>
            </c:dLbl>
            <c:dLbl>
              <c:idx val="39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0857-4759-98AF-180EA666DB3C}"/>
                </c:ext>
              </c:extLst>
            </c:dLbl>
            <c:dLbl>
              <c:idx val="4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0857-4759-98AF-180EA666DB3C}"/>
                </c:ext>
              </c:extLst>
            </c:dLbl>
            <c:dLbl>
              <c:idx val="44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0857-4759-98AF-180EA666DB3C}"/>
                </c:ext>
              </c:extLst>
            </c:dLbl>
            <c:dLbl>
              <c:idx val="47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857-4759-98AF-180EA666DB3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Datos!$G$210:$G$257</c:f>
              <c:numCache>
                <c:formatCode>0.0_)</c:formatCode>
                <c:ptCount val="45"/>
                <c:pt idx="0">
                  <c:v>59.956851327802099</c:v>
                </c:pt>
                <c:pt idx="1">
                  <c:v>60.266620188817903</c:v>
                </c:pt>
                <c:pt idx="2">
                  <c:v>60.164340881574198</c:v>
                </c:pt>
                <c:pt idx="3">
                  <c:v>61.202281554098299</c:v>
                </c:pt>
                <c:pt idx="4">
                  <c:v>60.597158682457497</c:v>
                </c:pt>
                <c:pt idx="5">
                  <c:v>60.960359319295598</c:v>
                </c:pt>
                <c:pt idx="6">
                  <c:v>60.4708699591447</c:v>
                </c:pt>
                <c:pt idx="7">
                  <c:v>60.3970960235253</c:v>
                </c:pt>
                <c:pt idx="8">
                  <c:v>60.9539199021144</c:v>
                </c:pt>
                <c:pt idx="9">
                  <c:v>61.177286369802097</c:v>
                </c:pt>
                <c:pt idx="10">
                  <c:v>60.862059492246999</c:v>
                </c:pt>
                <c:pt idx="11">
                  <c:v>61.222904910190898</c:v>
                </c:pt>
                <c:pt idx="12">
                  <c:v>61.326444430834499</c:v>
                </c:pt>
                <c:pt idx="13">
                  <c:v>61.056714807531797</c:v>
                </c:pt>
                <c:pt idx="14">
                  <c:v>61.3465655719178</c:v>
                </c:pt>
                <c:pt idx="15">
                  <c:v>60.8223614511951</c:v>
                </c:pt>
                <c:pt idx="16">
                  <c:v>61.011218874223403</c:v>
                </c:pt>
                <c:pt idx="17">
                  <c:v>60.992975970572601</c:v>
                </c:pt>
                <c:pt idx="18">
                  <c:v>61.360598410544902</c:v>
                </c:pt>
                <c:pt idx="19">
                  <c:v>61.361409084597398</c:v>
                </c:pt>
                <c:pt idx="20">
                  <c:v>61.585550121442502</c:v>
                </c:pt>
                <c:pt idx="21">
                  <c:v>60.809774664753398</c:v>
                </c:pt>
                <c:pt idx="22">
                  <c:v>61.516603698158796</c:v>
                </c:pt>
                <c:pt idx="23">
                  <c:v>60.512319982237301</c:v>
                </c:pt>
                <c:pt idx="24">
                  <c:v>61.564603347837703</c:v>
                </c:pt>
                <c:pt idx="25">
                  <c:v>61.5274786438654</c:v>
                </c:pt>
                <c:pt idx="26">
                  <c:v>61.237460177827302</c:v>
                </c:pt>
                <c:pt idx="27">
                  <c:v>61.754813120248798</c:v>
                </c:pt>
                <c:pt idx="28">
                  <c:v>62.019643455213199</c:v>
                </c:pt>
                <c:pt idx="29">
                  <c:v>61.301231946960897</c:v>
                </c:pt>
                <c:pt idx="30">
                  <c:v>61.902508918966902</c:v>
                </c:pt>
                <c:pt idx="31">
                  <c:v>61.763588144728303</c:v>
                </c:pt>
                <c:pt idx="32">
                  <c:v>60.715401373629902</c:v>
                </c:pt>
                <c:pt idx="33">
                  <c:v>61.669507294135698</c:v>
                </c:pt>
                <c:pt idx="34">
                  <c:v>61.259942020563997</c:v>
                </c:pt>
                <c:pt idx="35">
                  <c:v>61.2744678919751</c:v>
                </c:pt>
                <c:pt idx="36">
                  <c:v>60.858403206687903</c:v>
                </c:pt>
                <c:pt idx="37">
                  <c:v>60.736162292464797</c:v>
                </c:pt>
                <c:pt idx="38">
                  <c:v>61.094261059125699</c:v>
                </c:pt>
                <c:pt idx="39">
                  <c:v>60.944714678608698</c:v>
                </c:pt>
                <c:pt idx="40">
                  <c:v>60.655335482215797</c:v>
                </c:pt>
                <c:pt idx="41">
                  <c:v>61.3831720166013</c:v>
                </c:pt>
                <c:pt idx="42">
                  <c:v>60.350436504118498</c:v>
                </c:pt>
                <c:pt idx="43">
                  <c:v>59.938169875353999</c:v>
                </c:pt>
                <c:pt idx="44">
                  <c:v>60.796533638832599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0857-4759-98AF-180EA666DB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523532416"/>
        <c:axId val="523530456"/>
      </c:barChart>
      <c:lineChart>
        <c:grouping val="standard"/>
        <c:varyColors val="0"/>
        <c:ser>
          <c:idx val="1"/>
          <c:order val="1"/>
          <c:tx>
            <c:strRef>
              <c:f>Datos!$H$5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Datos!$C$198:$C$243</c:f>
              <c:numCache>
                <c:formatCode>General</c:formatCode>
                <c:ptCount val="46"/>
                <c:pt idx="0" formatCode="0">
                  <c:v>2021</c:v>
                </c:pt>
                <c:pt idx="12" formatCode="0">
                  <c:v>2022</c:v>
                </c:pt>
                <c:pt idx="24" formatCode="0">
                  <c:v>2023</c:v>
                </c:pt>
                <c:pt idx="36" formatCode="0">
                  <c:v>2024</c:v>
                </c:pt>
              </c:numCache>
            </c:numRef>
          </c:cat>
          <c:val>
            <c:numRef>
              <c:f>Datos!$H$210:$H$257</c:f>
              <c:numCache>
                <c:formatCode>0.0_)</c:formatCode>
                <c:ptCount val="45"/>
                <c:pt idx="0">
                  <c:v>60.345007422136298</c:v>
                </c:pt>
                <c:pt idx="1">
                  <c:v>60.401399275357001</c:v>
                </c:pt>
                <c:pt idx="2">
                  <c:v>60.453083438742297</c:v>
                </c:pt>
                <c:pt idx="3">
                  <c:v>60.507897613226199</c:v>
                </c:pt>
                <c:pt idx="4">
                  <c:v>60.573832710874001</c:v>
                </c:pt>
                <c:pt idx="5">
                  <c:v>60.650650713466902</c:v>
                </c:pt>
                <c:pt idx="6">
                  <c:v>60.7340531550958</c:v>
                </c:pt>
                <c:pt idx="7">
                  <c:v>60.816916454622501</c:v>
                </c:pt>
                <c:pt idx="8">
                  <c:v>60.892634038976396</c:v>
                </c:pt>
                <c:pt idx="9">
                  <c:v>60.957365719589099</c:v>
                </c:pt>
                <c:pt idx="10">
                  <c:v>61.010873296872496</c:v>
                </c:pt>
                <c:pt idx="11">
                  <c:v>61.054081435578397</c:v>
                </c:pt>
                <c:pt idx="12">
                  <c:v>61.0891646404895</c:v>
                </c:pt>
                <c:pt idx="13">
                  <c:v>61.1183111137167</c:v>
                </c:pt>
                <c:pt idx="14">
                  <c:v>61.139925518210902</c:v>
                </c:pt>
                <c:pt idx="15">
                  <c:v>61.155384915845801</c:v>
                </c:pt>
                <c:pt idx="16">
                  <c:v>61.164615323947899</c:v>
                </c:pt>
                <c:pt idx="17">
                  <c:v>61.171112546707903</c:v>
                </c:pt>
                <c:pt idx="18">
                  <c:v>61.181673713691701</c:v>
                </c:pt>
                <c:pt idx="19">
                  <c:v>61.201318220832597</c:v>
                </c:pt>
                <c:pt idx="20">
                  <c:v>61.230320258911</c:v>
                </c:pt>
                <c:pt idx="21">
                  <c:v>61.2685516733561</c:v>
                </c:pt>
                <c:pt idx="22">
                  <c:v>61.315149021410697</c:v>
                </c:pt>
                <c:pt idx="23">
                  <c:v>61.369609478741999</c:v>
                </c:pt>
                <c:pt idx="24">
                  <c:v>61.428165242031199</c:v>
                </c:pt>
                <c:pt idx="25">
                  <c:v>61.489163753355797</c:v>
                </c:pt>
                <c:pt idx="26">
                  <c:v>61.550146577051301</c:v>
                </c:pt>
                <c:pt idx="27">
                  <c:v>61.603674159957798</c:v>
                </c:pt>
                <c:pt idx="28">
                  <c:v>61.642577557265803</c:v>
                </c:pt>
                <c:pt idx="29">
                  <c:v>61.6586870128858</c:v>
                </c:pt>
                <c:pt idx="30">
                  <c:v>61.645033556629301</c:v>
                </c:pt>
                <c:pt idx="31">
                  <c:v>61.600418427004797</c:v>
                </c:pt>
                <c:pt idx="32">
                  <c:v>61.5296681229079</c:v>
                </c:pt>
                <c:pt idx="33">
                  <c:v>61.437540556213101</c:v>
                </c:pt>
                <c:pt idx="34">
                  <c:v>61.331073700596903</c:v>
                </c:pt>
                <c:pt idx="35">
                  <c:v>61.215139662332199</c:v>
                </c:pt>
                <c:pt idx="36">
                  <c:v>61.09834355241</c:v>
                </c:pt>
                <c:pt idx="37">
                  <c:v>60.985873714194099</c:v>
                </c:pt>
                <c:pt idx="38">
                  <c:v>60.884163715096101</c:v>
                </c:pt>
                <c:pt idx="39">
                  <c:v>60.797007451382001</c:v>
                </c:pt>
                <c:pt idx="40">
                  <c:v>60.725110620420601</c:v>
                </c:pt>
                <c:pt idx="41">
                  <c:v>60.6701992375069</c:v>
                </c:pt>
                <c:pt idx="42">
                  <c:v>60.632435908073198</c:v>
                </c:pt>
                <c:pt idx="43">
                  <c:v>60.608058111903297</c:v>
                </c:pt>
                <c:pt idx="44">
                  <c:v>60.596335334415201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0857-4759-98AF-180EA666DB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3532416"/>
        <c:axId val="523530456"/>
      </c:lineChart>
      <c:catAx>
        <c:axId val="523532416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6350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3530456"/>
        <c:crosses val="autoZero"/>
        <c:auto val="1"/>
        <c:lblAlgn val="ctr"/>
        <c:lblOffset val="100"/>
        <c:tickMarkSkip val="12"/>
        <c:noMultiLvlLbl val="1"/>
      </c:catAx>
      <c:valAx>
        <c:axId val="523530456"/>
        <c:scaling>
          <c:orientation val="minMax"/>
          <c:max val="62.5"/>
          <c:min val="54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635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3532416"/>
        <c:crosses val="autoZero"/>
        <c:crossBetween val="between"/>
        <c:majorUnit val="2"/>
        <c:minorUnit val="0.2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7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6118578255675029E-2"/>
          <c:y val="4.7002620545073384E-2"/>
          <c:w val="0.90001224611708486"/>
          <c:h val="0.8053647798742138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Datos!$M$5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solidFill>
              <a:srgbClr val="08989C"/>
            </a:solidFill>
            <a:ln w="3175">
              <a:noFill/>
            </a:ln>
          </c:spPr>
          <c:invertIfNegative val="0"/>
          <c:dLbls>
            <c:dLbl>
              <c:idx val="35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7CE8-4008-8964-420855053E8B}"/>
                </c:ext>
              </c:extLst>
            </c:dLbl>
            <c:dLbl>
              <c:idx val="38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7CE8-4008-8964-420855053E8B}"/>
                </c:ext>
              </c:extLst>
            </c:dLbl>
            <c:dLbl>
              <c:idx val="39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7CE8-4008-8964-420855053E8B}"/>
                </c:ext>
              </c:extLst>
            </c:dLbl>
            <c:dLbl>
              <c:idx val="4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7CE8-4008-8964-420855053E8B}"/>
                </c:ext>
              </c:extLst>
            </c:dLbl>
            <c:dLbl>
              <c:idx val="4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4-7CE8-4008-8964-420855053E8B}"/>
                </c:ext>
              </c:extLst>
            </c:dLbl>
            <c:dLbl>
              <c:idx val="42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7CE8-4008-8964-420855053E8B}"/>
                </c:ext>
              </c:extLst>
            </c:dLbl>
            <c:dLbl>
              <c:idx val="43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6-7CE8-4008-8964-420855053E8B}"/>
                </c:ext>
              </c:extLst>
            </c:dLbl>
            <c:dLbl>
              <c:idx val="44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7CE8-4008-8964-420855053E8B}"/>
                </c:ext>
              </c:extLst>
            </c:dLbl>
            <c:dLbl>
              <c:idx val="47"/>
              <c:layout>
                <c:manualLayout>
                  <c:x val="0"/>
                  <c:y val="-4.980922339072512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7CE8-4008-8964-420855053E8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sz="7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Datos!$M$210:$M$257</c:f>
              <c:numCache>
                <c:formatCode>_(* #,##0.0_);_(* \(#,##0.0\);_(* "-"??_);_(@_)</c:formatCode>
                <c:ptCount val="45"/>
                <c:pt idx="0">
                  <c:v>9.3484883379795303</c:v>
                </c:pt>
                <c:pt idx="1">
                  <c:v>9.69700116263936</c:v>
                </c:pt>
                <c:pt idx="2">
                  <c:v>9.0481956414337201</c:v>
                </c:pt>
                <c:pt idx="3">
                  <c:v>8.6419489792548703</c:v>
                </c:pt>
                <c:pt idx="4">
                  <c:v>8.3925242432111204</c:v>
                </c:pt>
                <c:pt idx="5">
                  <c:v>8.9026089946799392</c:v>
                </c:pt>
                <c:pt idx="6">
                  <c:v>7.8420760219828098</c:v>
                </c:pt>
                <c:pt idx="7">
                  <c:v>7.6650792575853304</c:v>
                </c:pt>
                <c:pt idx="8">
                  <c:v>7.6159746909716901</c:v>
                </c:pt>
                <c:pt idx="9">
                  <c:v>7.46238001563552</c:v>
                </c:pt>
                <c:pt idx="10">
                  <c:v>7.3635613834166502</c:v>
                </c:pt>
                <c:pt idx="11">
                  <c:v>7.5041385914609098</c:v>
                </c:pt>
                <c:pt idx="12">
                  <c:v>7.9621897358914504</c:v>
                </c:pt>
                <c:pt idx="13">
                  <c:v>7.8398358600159197</c:v>
                </c:pt>
                <c:pt idx="14">
                  <c:v>7.4002888153323303</c:v>
                </c:pt>
                <c:pt idx="15">
                  <c:v>8.07964430468129</c:v>
                </c:pt>
                <c:pt idx="16">
                  <c:v>8.0425977518207201</c:v>
                </c:pt>
                <c:pt idx="17">
                  <c:v>7.8450380787679901</c:v>
                </c:pt>
                <c:pt idx="18">
                  <c:v>7.6934590182164397</c:v>
                </c:pt>
                <c:pt idx="19">
                  <c:v>7.6885301462433597</c:v>
                </c:pt>
                <c:pt idx="20">
                  <c:v>7.8398590960702901</c:v>
                </c:pt>
                <c:pt idx="21">
                  <c:v>7.7447446562799298</c:v>
                </c:pt>
                <c:pt idx="22">
                  <c:v>7.90350420300196</c:v>
                </c:pt>
                <c:pt idx="23">
                  <c:v>7.8678635654063296</c:v>
                </c:pt>
                <c:pt idx="24">
                  <c:v>7.3593707084882301</c:v>
                </c:pt>
                <c:pt idx="25">
                  <c:v>6.9760023021056501</c:v>
                </c:pt>
                <c:pt idx="26">
                  <c:v>7.1125722344078497</c:v>
                </c:pt>
                <c:pt idx="27">
                  <c:v>7.4712643987160501</c:v>
                </c:pt>
                <c:pt idx="28">
                  <c:v>7.3871679954187899</c:v>
                </c:pt>
                <c:pt idx="29">
                  <c:v>7.4520875104542599</c:v>
                </c:pt>
                <c:pt idx="30">
                  <c:v>7.7143790630842899</c:v>
                </c:pt>
                <c:pt idx="31">
                  <c:v>7.8012973960686702</c:v>
                </c:pt>
                <c:pt idx="32">
                  <c:v>7.7985110980659398</c:v>
                </c:pt>
                <c:pt idx="33">
                  <c:v>9.1255671171612391</c:v>
                </c:pt>
                <c:pt idx="34">
                  <c:v>8.4661208356016093</c:v>
                </c:pt>
                <c:pt idx="35">
                  <c:v>7.0733785672382004</c:v>
                </c:pt>
                <c:pt idx="36">
                  <c:v>7.2445087423368797</c:v>
                </c:pt>
                <c:pt idx="37">
                  <c:v>6.8237056246983698</c:v>
                </c:pt>
                <c:pt idx="38">
                  <c:v>7.2312735609660397</c:v>
                </c:pt>
                <c:pt idx="39">
                  <c:v>6.9157601672555797</c:v>
                </c:pt>
                <c:pt idx="40">
                  <c:v>7.06241145258518</c:v>
                </c:pt>
                <c:pt idx="41">
                  <c:v>7.2803837581317099</c:v>
                </c:pt>
                <c:pt idx="42">
                  <c:v>7.0349557861557699</c:v>
                </c:pt>
                <c:pt idx="43">
                  <c:v>6.9001415179043502</c:v>
                </c:pt>
                <c:pt idx="44">
                  <c:v>6.9439546657098097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7CE8-4008-8964-420855053E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523532808"/>
        <c:axId val="523528104"/>
      </c:barChart>
      <c:lineChart>
        <c:grouping val="standard"/>
        <c:varyColors val="0"/>
        <c:ser>
          <c:idx val="1"/>
          <c:order val="1"/>
          <c:tx>
            <c:strRef>
              <c:f>Datos!$N$5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Datos!$N$210:$N$257</c:f>
              <c:numCache>
                <c:formatCode>_(* #,##0.0_);_(* \(#,##0.0\);_(* "-"??_);_(@_)</c:formatCode>
                <c:ptCount val="45"/>
                <c:pt idx="0">
                  <c:v>9.7489751139749501</c:v>
                </c:pt>
                <c:pt idx="1">
                  <c:v>9.3659876101803796</c:v>
                </c:pt>
                <c:pt idx="2">
                  <c:v>9.0302334148896897</c:v>
                </c:pt>
                <c:pt idx="3">
                  <c:v>8.7095966869500892</c:v>
                </c:pt>
                <c:pt idx="4">
                  <c:v>8.4035970278644001</c:v>
                </c:pt>
                <c:pt idx="5">
                  <c:v>8.1245923497852601</c:v>
                </c:pt>
                <c:pt idx="6">
                  <c:v>7.8777361924587703</c:v>
                </c:pt>
                <c:pt idx="7">
                  <c:v>7.6766003157357696</c:v>
                </c:pt>
                <c:pt idx="8">
                  <c:v>7.5522644498587104</c:v>
                </c:pt>
                <c:pt idx="9">
                  <c:v>7.4964562444047997</c:v>
                </c:pt>
                <c:pt idx="10">
                  <c:v>7.5155193029387499</c:v>
                </c:pt>
                <c:pt idx="11">
                  <c:v>7.6009484536109504</c:v>
                </c:pt>
                <c:pt idx="12">
                  <c:v>7.7260163794769898</c:v>
                </c:pt>
                <c:pt idx="13">
                  <c:v>7.8512899026066298</c:v>
                </c:pt>
                <c:pt idx="14">
                  <c:v>7.9372872125779104</c:v>
                </c:pt>
                <c:pt idx="15">
                  <c:v>7.9631163581260402</c:v>
                </c:pt>
                <c:pt idx="16">
                  <c:v>7.9299778168396502</c:v>
                </c:pt>
                <c:pt idx="17">
                  <c:v>7.8671806097700197</c:v>
                </c:pt>
                <c:pt idx="18">
                  <c:v>7.8188896434601203</c:v>
                </c:pt>
                <c:pt idx="19">
                  <c:v>7.8031551697886901</c:v>
                </c:pt>
                <c:pt idx="20">
                  <c:v>7.80379528910826</c:v>
                </c:pt>
                <c:pt idx="21">
                  <c:v>7.7885473079501004</c:v>
                </c:pt>
                <c:pt idx="22">
                  <c:v>7.72929664664737</c:v>
                </c:pt>
                <c:pt idx="23">
                  <c:v>7.6168484329336499</c:v>
                </c:pt>
                <c:pt idx="24">
                  <c:v>7.4730561181560997</c:v>
                </c:pt>
                <c:pt idx="25">
                  <c:v>7.3449600260959098</c:v>
                </c:pt>
                <c:pt idx="26">
                  <c:v>7.2801363950743196</c:v>
                </c:pt>
                <c:pt idx="27">
                  <c:v>7.2985921670564302</c:v>
                </c:pt>
                <c:pt idx="28">
                  <c:v>7.3908353139757397</c:v>
                </c:pt>
                <c:pt idx="29">
                  <c:v>7.5296544141041801</c:v>
                </c:pt>
                <c:pt idx="30">
                  <c:v>7.6732698104377004</c:v>
                </c:pt>
                <c:pt idx="31">
                  <c:v>7.7854745519286697</c:v>
                </c:pt>
                <c:pt idx="32">
                  <c:v>7.8378917443827802</c:v>
                </c:pt>
                <c:pt idx="33">
                  <c:v>7.8176906323281896</c:v>
                </c:pt>
                <c:pt idx="34">
                  <c:v>7.7194298201865301</c:v>
                </c:pt>
                <c:pt idx="35">
                  <c:v>7.55262055345153</c:v>
                </c:pt>
                <c:pt idx="36">
                  <c:v>7.3672710273256401</c:v>
                </c:pt>
                <c:pt idx="37">
                  <c:v>7.2130657159442197</c:v>
                </c:pt>
                <c:pt idx="38">
                  <c:v>7.1140802607059399</c:v>
                </c:pt>
                <c:pt idx="39">
                  <c:v>7.0696092953557201</c:v>
                </c:pt>
                <c:pt idx="40">
                  <c:v>7.0639474486545302</c:v>
                </c:pt>
                <c:pt idx="41">
                  <c:v>7.0688499387998096</c:v>
                </c:pt>
                <c:pt idx="42">
                  <c:v>7.0513813476123604</c:v>
                </c:pt>
                <c:pt idx="43">
                  <c:v>7.0015033415390402</c:v>
                </c:pt>
                <c:pt idx="44">
                  <c:v>6.9336733406491797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7CE8-4008-8964-420855053E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3532808"/>
        <c:axId val="523528104"/>
      </c:lineChart>
      <c:catAx>
        <c:axId val="523532808"/>
        <c:scaling>
          <c:orientation val="minMax"/>
        </c:scaling>
        <c:delete val="0"/>
        <c:axPos val="b"/>
        <c:numFmt formatCode="0" sourceLinked="0"/>
        <c:majorTickMark val="cross"/>
        <c:minorTickMark val="none"/>
        <c:tickLblPos val="low"/>
        <c:spPr>
          <a:noFill/>
          <a:ln w="6350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3528104"/>
        <c:crosses val="autoZero"/>
        <c:auto val="1"/>
        <c:lblAlgn val="ctr"/>
        <c:lblOffset val="100"/>
        <c:tickMarkSkip val="12"/>
        <c:noMultiLvlLbl val="1"/>
      </c:catAx>
      <c:valAx>
        <c:axId val="523528104"/>
        <c:scaling>
          <c:orientation val="minMax"/>
          <c:max val="11"/>
          <c:min val="3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635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3532808"/>
        <c:crosses val="autoZero"/>
        <c:crossBetween val="between"/>
        <c:majorUnit val="2"/>
        <c:minorUnit val="0.4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7786928104575168E-2"/>
          <c:y val="4.7568333333333331E-2"/>
          <c:w val="0.88502389486260458"/>
          <c:h val="0.8053647798742138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Datos!$O$5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solidFill>
              <a:srgbClr val="08989C"/>
            </a:solidFill>
            <a:ln w="3175">
              <a:noFill/>
            </a:ln>
          </c:spPr>
          <c:invertIfNegative val="0"/>
          <c:dLbls>
            <c:dLbl>
              <c:idx val="35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E824-4E11-ACE2-47BB32C172A5}"/>
                </c:ext>
              </c:extLst>
            </c:dLbl>
            <c:dLbl>
              <c:idx val="36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E824-4E11-ACE2-47BB32C172A5}"/>
                </c:ext>
              </c:extLst>
            </c:dLbl>
            <c:dLbl>
              <c:idx val="38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E824-4E11-ACE2-47BB32C172A5}"/>
                </c:ext>
              </c:extLst>
            </c:dLbl>
            <c:dLbl>
              <c:idx val="39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E824-4E11-ACE2-47BB32C172A5}"/>
                </c:ext>
              </c:extLst>
            </c:dLbl>
            <c:dLbl>
              <c:idx val="4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4-E824-4E11-ACE2-47BB32C172A5}"/>
                </c:ext>
              </c:extLst>
            </c:dLbl>
            <c:dLbl>
              <c:idx val="42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E824-4E11-ACE2-47BB32C172A5}"/>
                </c:ext>
              </c:extLst>
            </c:dLbl>
            <c:dLbl>
              <c:idx val="43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6-E824-4E11-ACE2-47BB32C172A5}"/>
                </c:ext>
              </c:extLst>
            </c:dLbl>
            <c:dLbl>
              <c:idx val="44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824-4E11-ACE2-47BB32C172A5}"/>
                </c:ext>
              </c:extLst>
            </c:dLbl>
            <c:dLbl>
              <c:idx val="47"/>
              <c:layout>
                <c:manualLayout>
                  <c:x val="-1.495375054375995E-16"/>
                  <c:y val="-2.846239741911054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E824-4E11-ACE2-47BB32C172A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sz="7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Datos!$O$210:$O$257</c:f>
              <c:numCache>
                <c:formatCode>_(* #,##0.0_);_(* \(#,##0.0\);_(* "-"??_);_(@_)</c:formatCode>
                <c:ptCount val="45"/>
                <c:pt idx="0">
                  <c:v>9.7485698201236897</c:v>
                </c:pt>
                <c:pt idx="1">
                  <c:v>9.45810124241466</c:v>
                </c:pt>
                <c:pt idx="2">
                  <c:v>9.0326593942305102</c:v>
                </c:pt>
                <c:pt idx="3">
                  <c:v>9.2017824030255699</c:v>
                </c:pt>
                <c:pt idx="4">
                  <c:v>9.0897779344344105</c:v>
                </c:pt>
                <c:pt idx="5">
                  <c:v>8.7433851826767395</c:v>
                </c:pt>
                <c:pt idx="6">
                  <c:v>8.2453265630534496</c:v>
                </c:pt>
                <c:pt idx="7">
                  <c:v>7.7369403990264498</c:v>
                </c:pt>
                <c:pt idx="8">
                  <c:v>7.44419825562494</c:v>
                </c:pt>
                <c:pt idx="9">
                  <c:v>7.73440520894661</c:v>
                </c:pt>
                <c:pt idx="10">
                  <c:v>6.6264451839282899</c:v>
                </c:pt>
                <c:pt idx="11">
                  <c:v>7.5512351456278504</c:v>
                </c:pt>
                <c:pt idx="12">
                  <c:v>7.2136858980931198</c:v>
                </c:pt>
                <c:pt idx="13">
                  <c:v>7.1895975654383699</c:v>
                </c:pt>
                <c:pt idx="14">
                  <c:v>6.6221378774141497</c:v>
                </c:pt>
                <c:pt idx="15">
                  <c:v>7.3158440525172699</c:v>
                </c:pt>
                <c:pt idx="16">
                  <c:v>8.0998025274331802</c:v>
                </c:pt>
                <c:pt idx="17">
                  <c:v>7.8385705061462696</c:v>
                </c:pt>
                <c:pt idx="18">
                  <c:v>7.9373451466917997</c:v>
                </c:pt>
                <c:pt idx="19">
                  <c:v>8.1334656889505492</c:v>
                </c:pt>
                <c:pt idx="20">
                  <c:v>7.7550136997861898</c:v>
                </c:pt>
                <c:pt idx="21">
                  <c:v>7.5477790489757002</c:v>
                </c:pt>
                <c:pt idx="22">
                  <c:v>7.7769986239551097</c:v>
                </c:pt>
                <c:pt idx="23">
                  <c:v>7.3727242994290698</c:v>
                </c:pt>
                <c:pt idx="24">
                  <c:v>6.5790098509180996</c:v>
                </c:pt>
                <c:pt idx="25">
                  <c:v>6.7360440166244802</c:v>
                </c:pt>
                <c:pt idx="26">
                  <c:v>5.9914491764150499</c:v>
                </c:pt>
                <c:pt idx="27">
                  <c:v>6.9358525018099204</c:v>
                </c:pt>
                <c:pt idx="28">
                  <c:v>6.93277786349132</c:v>
                </c:pt>
                <c:pt idx="29">
                  <c:v>7.1167124474364298</c:v>
                </c:pt>
                <c:pt idx="30">
                  <c:v>6.9309761159735599</c:v>
                </c:pt>
                <c:pt idx="31">
                  <c:v>6.8687494980409696</c:v>
                </c:pt>
                <c:pt idx="32">
                  <c:v>6.7030055337688301</c:v>
                </c:pt>
                <c:pt idx="33">
                  <c:v>8.15343645367882</c:v>
                </c:pt>
                <c:pt idx="34">
                  <c:v>7.1055598189861398</c:v>
                </c:pt>
                <c:pt idx="35">
                  <c:v>5.9278219458772803</c:v>
                </c:pt>
                <c:pt idx="36">
                  <c:v>6.6491527596782198</c:v>
                </c:pt>
                <c:pt idx="37">
                  <c:v>5.6408337689653303</c:v>
                </c:pt>
                <c:pt idx="38">
                  <c:v>6.3092578949055804</c:v>
                </c:pt>
                <c:pt idx="39">
                  <c:v>6.2699849829760401</c:v>
                </c:pt>
                <c:pt idx="40">
                  <c:v>5.4815508741380699</c:v>
                </c:pt>
                <c:pt idx="41">
                  <c:v>5.9120161975865502</c:v>
                </c:pt>
                <c:pt idx="42">
                  <c:v>6.1330830966648104</c:v>
                </c:pt>
                <c:pt idx="43">
                  <c:v>5.8612329239245504</c:v>
                </c:pt>
                <c:pt idx="44">
                  <c:v>6.0577636763561804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E824-4E11-ACE2-47BB32C172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523533200"/>
        <c:axId val="523533592"/>
      </c:barChart>
      <c:lineChart>
        <c:grouping val="standard"/>
        <c:varyColors val="0"/>
        <c:ser>
          <c:idx val="1"/>
          <c:order val="1"/>
          <c:tx>
            <c:strRef>
              <c:f>Datos!$P$5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Datos!$P$210:$P$257</c:f>
              <c:numCache>
                <c:formatCode>_(* #,##0.0_);_(* \(#,##0.0\);_(* "-"??_);_(@_)</c:formatCode>
                <c:ptCount val="45"/>
                <c:pt idx="0">
                  <c:v>9.8107190408665907</c:v>
                </c:pt>
                <c:pt idx="1">
                  <c:v>9.4885876197898895</c:v>
                </c:pt>
                <c:pt idx="2">
                  <c:v>9.27360933977325</c:v>
                </c:pt>
                <c:pt idx="3">
                  <c:v>9.0833734561814907</c:v>
                </c:pt>
                <c:pt idx="4">
                  <c:v>8.8540740977598595</c:v>
                </c:pt>
                <c:pt idx="5">
                  <c:v>8.5703570663015007</c:v>
                </c:pt>
                <c:pt idx="6">
                  <c:v>8.2550978626997402</c:v>
                </c:pt>
                <c:pt idx="7">
                  <c:v>7.9442572159637201</c:v>
                </c:pt>
                <c:pt idx="8">
                  <c:v>7.6828565224396597</c:v>
                </c:pt>
                <c:pt idx="9">
                  <c:v>7.4980713027402697</c:v>
                </c:pt>
                <c:pt idx="10">
                  <c:v>7.3793117648382403</c:v>
                </c:pt>
                <c:pt idx="11">
                  <c:v>7.3059006975025502</c:v>
                </c:pt>
                <c:pt idx="12">
                  <c:v>7.2719187784535402</c:v>
                </c:pt>
                <c:pt idx="13">
                  <c:v>7.2837707192651697</c:v>
                </c:pt>
                <c:pt idx="14">
                  <c:v>7.3637425983761498</c:v>
                </c:pt>
                <c:pt idx="15">
                  <c:v>7.5150412127550403</c:v>
                </c:pt>
                <c:pt idx="16">
                  <c:v>7.6931375772771098</c:v>
                </c:pt>
                <c:pt idx="17">
                  <c:v>7.8439776890737498</c:v>
                </c:pt>
                <c:pt idx="18">
                  <c:v>7.9436103820545796</c:v>
                </c:pt>
                <c:pt idx="19">
                  <c:v>7.9556405317571199</c:v>
                </c:pt>
                <c:pt idx="20">
                  <c:v>7.87107873989578</c:v>
                </c:pt>
                <c:pt idx="21">
                  <c:v>7.69678070406085</c:v>
                </c:pt>
                <c:pt idx="22">
                  <c:v>7.46590317511028</c:v>
                </c:pt>
                <c:pt idx="23">
                  <c:v>7.2211851597603296</c:v>
                </c:pt>
                <c:pt idx="24">
                  <c:v>7.0079021331983098</c:v>
                </c:pt>
                <c:pt idx="25">
                  <c:v>6.8733881772420196</c:v>
                </c:pt>
                <c:pt idx="26">
                  <c:v>6.8303718271369602</c:v>
                </c:pt>
                <c:pt idx="27">
                  <c:v>6.8527538331454796</c:v>
                </c:pt>
                <c:pt idx="28">
                  <c:v>6.9011195762315296</c:v>
                </c:pt>
                <c:pt idx="29">
                  <c:v>6.93941575016051</c:v>
                </c:pt>
                <c:pt idx="30">
                  <c:v>6.9437259769126101</c:v>
                </c:pt>
                <c:pt idx="31">
                  <c:v>6.9287797413329999</c:v>
                </c:pt>
                <c:pt idx="32">
                  <c:v>6.9138734050031303</c:v>
                </c:pt>
                <c:pt idx="33">
                  <c:v>6.8910710187444701</c:v>
                </c:pt>
                <c:pt idx="34">
                  <c:v>6.8501559036636603</c:v>
                </c:pt>
                <c:pt idx="35">
                  <c:v>6.7752862889557504</c:v>
                </c:pt>
                <c:pt idx="36">
                  <c:v>6.6523425694663496</c:v>
                </c:pt>
                <c:pt idx="37">
                  <c:v>6.4922513080170798</c:v>
                </c:pt>
                <c:pt idx="38">
                  <c:v>6.3233855580543903</c:v>
                </c:pt>
                <c:pt idx="39">
                  <c:v>6.17582823123076</c:v>
                </c:pt>
                <c:pt idx="40">
                  <c:v>6.0714153357473197</c:v>
                </c:pt>
                <c:pt idx="41">
                  <c:v>6.0054143257191397</c:v>
                </c:pt>
                <c:pt idx="42">
                  <c:v>5.9784900385118602</c:v>
                </c:pt>
                <c:pt idx="43">
                  <c:v>5.9905890866452403</c:v>
                </c:pt>
                <c:pt idx="44">
                  <c:v>6.0315687120979096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E824-4E11-ACE2-47BB32C172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3533200"/>
        <c:axId val="523533592"/>
      </c:lineChart>
      <c:catAx>
        <c:axId val="523533200"/>
        <c:scaling>
          <c:orientation val="minMax"/>
        </c:scaling>
        <c:delete val="0"/>
        <c:axPos val="b"/>
        <c:numFmt formatCode="0" sourceLinked="0"/>
        <c:majorTickMark val="cross"/>
        <c:minorTickMark val="none"/>
        <c:tickLblPos val="low"/>
        <c:spPr>
          <a:noFill/>
          <a:ln w="6350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3533592"/>
        <c:crosses val="autoZero"/>
        <c:auto val="1"/>
        <c:lblAlgn val="ctr"/>
        <c:lblOffset val="100"/>
        <c:tickMarkSkip val="12"/>
        <c:noMultiLvlLbl val="1"/>
      </c:catAx>
      <c:valAx>
        <c:axId val="523533592"/>
        <c:scaling>
          <c:orientation val="minMax"/>
          <c:max val="11"/>
          <c:min val="3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635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3533200"/>
        <c:crosses val="autoZero"/>
        <c:crossBetween val="between"/>
        <c:majorUnit val="2"/>
        <c:minorUnit val="0.4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5340203106332137E-2"/>
          <c:y val="3.8819444444444441E-2"/>
          <c:w val="0.89573835125448031"/>
          <c:h val="0.817213124799571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Datos!$I$5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solidFill>
              <a:srgbClr val="08989C"/>
            </a:solidFill>
            <a:ln w="3175">
              <a:noFill/>
            </a:ln>
          </c:spPr>
          <c:invertIfNegative val="0"/>
          <c:dLbls>
            <c:dLbl>
              <c:idx val="35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A3A6-4D64-93D3-5BF182C5E46C}"/>
                </c:ext>
              </c:extLst>
            </c:dLbl>
            <c:dLbl>
              <c:idx val="36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A3A6-4D64-93D3-5BF182C5E46C}"/>
                </c:ext>
              </c:extLst>
            </c:dLbl>
            <c:dLbl>
              <c:idx val="37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A3A6-4D64-93D3-5BF182C5E46C}"/>
                </c:ext>
              </c:extLst>
            </c:dLbl>
            <c:dLbl>
              <c:idx val="38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A3A6-4D64-93D3-5BF182C5E46C}"/>
                </c:ext>
              </c:extLst>
            </c:dLbl>
            <c:dLbl>
              <c:idx val="39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4-A3A6-4D64-93D3-5BF182C5E46C}"/>
                </c:ext>
              </c:extLst>
            </c:dLbl>
            <c:dLbl>
              <c:idx val="4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A3A6-4D64-93D3-5BF182C5E46C}"/>
                </c:ext>
              </c:extLst>
            </c:dLbl>
            <c:dLbl>
              <c:idx val="4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6-A3A6-4D64-93D3-5BF182C5E46C}"/>
                </c:ext>
              </c:extLst>
            </c:dLbl>
            <c:dLbl>
              <c:idx val="42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A3A6-4D64-93D3-5BF182C5E46C}"/>
                </c:ext>
              </c:extLst>
            </c:dLbl>
            <c:dLbl>
              <c:idx val="43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8-A3A6-4D64-93D3-5BF182C5E46C}"/>
                </c:ext>
              </c:extLst>
            </c:dLbl>
            <c:dLbl>
              <c:idx val="44"/>
              <c:layout>
                <c:manualLayout>
                  <c:x val="-1.5042561269783622E-16"/>
                  <c:y val="2.160604969391429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A3A6-4D64-93D3-5BF182C5E46C}"/>
                </c:ext>
              </c:extLst>
            </c:dLbl>
            <c:dLbl>
              <c:idx val="47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A3A6-4D64-93D3-5BF182C5E46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Datos!$I$210:$I$257</c:f>
              <c:numCache>
                <c:formatCode>_(* #,##0.0_);_(* \(#,##0.0\);_(* "-"??_);_(@_)</c:formatCode>
                <c:ptCount val="45"/>
                <c:pt idx="0">
                  <c:v>3.5747986133150298</c:v>
                </c:pt>
                <c:pt idx="1">
                  <c:v>3.8226179489993202</c:v>
                </c:pt>
                <c:pt idx="2">
                  <c:v>3.47932089704811</c:v>
                </c:pt>
                <c:pt idx="3">
                  <c:v>3.0688366554543101</c:v>
                </c:pt>
                <c:pt idx="4">
                  <c:v>3.3183462912884298</c:v>
                </c:pt>
                <c:pt idx="5">
                  <c:v>3.3134747379035701</c:v>
                </c:pt>
                <c:pt idx="6">
                  <c:v>3.20732189567891</c:v>
                </c:pt>
                <c:pt idx="7">
                  <c:v>3.2375625162845698</c:v>
                </c:pt>
                <c:pt idx="8">
                  <c:v>3.11318258940915</c:v>
                </c:pt>
                <c:pt idx="9">
                  <c:v>3.2119710354809401</c:v>
                </c:pt>
                <c:pt idx="10">
                  <c:v>2.9372034568749399</c:v>
                </c:pt>
                <c:pt idx="11">
                  <c:v>2.9605198382798199</c:v>
                </c:pt>
                <c:pt idx="12">
                  <c:v>2.9029417878802199</c:v>
                </c:pt>
                <c:pt idx="13">
                  <c:v>2.8384019059455201</c:v>
                </c:pt>
                <c:pt idx="14">
                  <c:v>2.8245801145549101</c:v>
                </c:pt>
                <c:pt idx="15">
                  <c:v>2.8743303624330099</c:v>
                </c:pt>
                <c:pt idx="16">
                  <c:v>2.9339724631081099</c:v>
                </c:pt>
                <c:pt idx="17">
                  <c:v>2.6173480024395701</c:v>
                </c:pt>
                <c:pt idx="18">
                  <c:v>2.92708752529163</c:v>
                </c:pt>
                <c:pt idx="19">
                  <c:v>2.69101543413435</c:v>
                </c:pt>
                <c:pt idx="20">
                  <c:v>2.67359821521213</c:v>
                </c:pt>
                <c:pt idx="21">
                  <c:v>2.6802613355298202</c:v>
                </c:pt>
                <c:pt idx="22">
                  <c:v>2.78763186233838</c:v>
                </c:pt>
                <c:pt idx="23">
                  <c:v>2.7905475979235601</c:v>
                </c:pt>
                <c:pt idx="24">
                  <c:v>2.7662340105905301</c:v>
                </c:pt>
                <c:pt idx="25">
                  <c:v>2.5913831297299001</c:v>
                </c:pt>
                <c:pt idx="26">
                  <c:v>2.7043883441974601</c:v>
                </c:pt>
                <c:pt idx="27">
                  <c:v>2.67340450443124</c:v>
                </c:pt>
                <c:pt idx="28">
                  <c:v>2.6078835897464598</c:v>
                </c:pt>
                <c:pt idx="29">
                  <c:v>2.7332969531476801</c:v>
                </c:pt>
                <c:pt idx="30">
                  <c:v>2.7401932858240299</c:v>
                </c:pt>
                <c:pt idx="31">
                  <c:v>2.7585276653008801</c:v>
                </c:pt>
                <c:pt idx="32">
                  <c:v>2.7007674750797999</c:v>
                </c:pt>
                <c:pt idx="33">
                  <c:v>2.4482108678450301</c:v>
                </c:pt>
                <c:pt idx="34">
                  <c:v>2.6992521228375002</c:v>
                </c:pt>
                <c:pt idx="35">
                  <c:v>2.6147356099641899</c:v>
                </c:pt>
                <c:pt idx="36">
                  <c:v>2.61985812789186</c:v>
                </c:pt>
                <c:pt idx="37">
                  <c:v>2.6578006892157799</c:v>
                </c:pt>
                <c:pt idx="38">
                  <c:v>2.63150959878927</c:v>
                </c:pt>
                <c:pt idx="39">
                  <c:v>2.6118727565805799</c:v>
                </c:pt>
                <c:pt idx="40">
                  <c:v>2.7129131853342399</c:v>
                </c:pt>
                <c:pt idx="41">
                  <c:v>2.6430748336399899</c:v>
                </c:pt>
                <c:pt idx="42">
                  <c:v>2.59901998203607</c:v>
                </c:pt>
                <c:pt idx="43">
                  <c:v>2.6616486275129398</c:v>
                </c:pt>
                <c:pt idx="44">
                  <c:v>2.7431588454528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A3A6-4D64-93D3-5BF182C5E4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523528496"/>
        <c:axId val="523528888"/>
      </c:barChart>
      <c:lineChart>
        <c:grouping val="standard"/>
        <c:varyColors val="0"/>
        <c:ser>
          <c:idx val="1"/>
          <c:order val="1"/>
          <c:tx>
            <c:strRef>
              <c:f>Datos!$J$5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Datos!$J$210:$J$257</c:f>
              <c:numCache>
                <c:formatCode>_(* #,##0.0_);_(* \(#,##0.0\);_(* "-"??_);_(@_)</c:formatCode>
                <c:ptCount val="45"/>
                <c:pt idx="0">
                  <c:v>3.65538997602967</c:v>
                </c:pt>
                <c:pt idx="1">
                  <c:v>3.57555086593023</c:v>
                </c:pt>
                <c:pt idx="2">
                  <c:v>3.4940286084012402</c:v>
                </c:pt>
                <c:pt idx="3">
                  <c:v>3.4145529543558699</c:v>
                </c:pt>
                <c:pt idx="4">
                  <c:v>3.3470514311761099</c:v>
                </c:pt>
                <c:pt idx="5">
                  <c:v>3.2927585423683299</c:v>
                </c:pt>
                <c:pt idx="6">
                  <c:v>3.2460678025379899</c:v>
                </c:pt>
                <c:pt idx="7">
                  <c:v>3.19999148808978</c:v>
                </c:pt>
                <c:pt idx="8">
                  <c:v>3.1500336215873701</c:v>
                </c:pt>
                <c:pt idx="9">
                  <c:v>3.0886609505120002</c:v>
                </c:pt>
                <c:pt idx="10">
                  <c:v>3.0191321624057199</c:v>
                </c:pt>
                <c:pt idx="11">
                  <c:v>2.9532267682259801</c:v>
                </c:pt>
                <c:pt idx="12">
                  <c:v>2.9030842198301099</c:v>
                </c:pt>
                <c:pt idx="13">
                  <c:v>2.8745201859030902</c:v>
                </c:pt>
                <c:pt idx="14">
                  <c:v>2.864266444663</c:v>
                </c:pt>
                <c:pt idx="15">
                  <c:v>2.8585391144257999</c:v>
                </c:pt>
                <c:pt idx="16">
                  <c:v>2.8426446082763901</c:v>
                </c:pt>
                <c:pt idx="17">
                  <c:v>2.8092750265072302</c:v>
                </c:pt>
                <c:pt idx="18">
                  <c:v>2.7694564949881899</c:v>
                </c:pt>
                <c:pt idx="19">
                  <c:v>2.7359599805386901</c:v>
                </c:pt>
                <c:pt idx="20">
                  <c:v>2.7187074951489301</c:v>
                </c:pt>
                <c:pt idx="21">
                  <c:v>2.7201767371154002</c:v>
                </c:pt>
                <c:pt idx="22">
                  <c:v>2.7334747666311401</c:v>
                </c:pt>
                <c:pt idx="23">
                  <c:v>2.7415396322878198</c:v>
                </c:pt>
                <c:pt idx="24">
                  <c:v>2.7335137488823502</c:v>
                </c:pt>
                <c:pt idx="25">
                  <c:v>2.7123894502086099</c:v>
                </c:pt>
                <c:pt idx="26">
                  <c:v>2.6896592062144098</c:v>
                </c:pt>
                <c:pt idx="27">
                  <c:v>2.6789185090879801</c:v>
                </c:pt>
                <c:pt idx="28">
                  <c:v>2.6837669223578602</c:v>
                </c:pt>
                <c:pt idx="29">
                  <c:v>2.6999802950362799</c:v>
                </c:pt>
                <c:pt idx="30">
                  <c:v>2.7153637857221402</c:v>
                </c:pt>
                <c:pt idx="31">
                  <c:v>2.7195100695894401</c:v>
                </c:pt>
                <c:pt idx="32">
                  <c:v>2.70968363133706</c:v>
                </c:pt>
                <c:pt idx="33">
                  <c:v>2.6904980739583899</c:v>
                </c:pt>
                <c:pt idx="34">
                  <c:v>2.6653669808282099</c:v>
                </c:pt>
                <c:pt idx="35">
                  <c:v>2.64459738169429</c:v>
                </c:pt>
                <c:pt idx="36">
                  <c:v>2.6359671389751602</c:v>
                </c:pt>
                <c:pt idx="37">
                  <c:v>2.6356606284867001</c:v>
                </c:pt>
                <c:pt idx="38">
                  <c:v>2.6377439390313899</c:v>
                </c:pt>
                <c:pt idx="39">
                  <c:v>2.64155264552</c:v>
                </c:pt>
                <c:pt idx="40">
                  <c:v>2.64744644540075</c:v>
                </c:pt>
                <c:pt idx="41">
                  <c:v>2.6541885371003602</c:v>
                </c:pt>
                <c:pt idx="42">
                  <c:v>2.65921826146637</c:v>
                </c:pt>
                <c:pt idx="43">
                  <c:v>2.6620078556734899</c:v>
                </c:pt>
                <c:pt idx="44">
                  <c:v>2.66081591832301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C-A3A6-4D64-93D3-5BF182C5E4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3528496"/>
        <c:axId val="523528888"/>
      </c:lineChart>
      <c:catAx>
        <c:axId val="523528496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6350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3528888"/>
        <c:crosses val="autoZero"/>
        <c:auto val="1"/>
        <c:lblAlgn val="ctr"/>
        <c:lblOffset val="100"/>
        <c:tickMarkSkip val="12"/>
        <c:noMultiLvlLbl val="1"/>
      </c:catAx>
      <c:valAx>
        <c:axId val="523528888"/>
        <c:scaling>
          <c:orientation val="minMax"/>
          <c:max val="5.5"/>
          <c:min val="1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635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523528496"/>
        <c:crosses val="autoZero"/>
        <c:crossBetween val="between"/>
        <c:majorUnit val="1"/>
        <c:minorUnit val="0.2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7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7178016726403819E-2"/>
          <c:y val="3.8273897793744453E-2"/>
          <c:w val="0.89388142174432494"/>
          <c:h val="0.8177589252549769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Datos!$K$5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solidFill>
              <a:srgbClr val="08989C"/>
            </a:solidFill>
            <a:ln w="3175">
              <a:noFill/>
            </a:ln>
          </c:spPr>
          <c:invertIfNegative val="0"/>
          <c:dLbls>
            <c:dLbl>
              <c:idx val="35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DCBE-4B61-A83B-F24CDA314369}"/>
                </c:ext>
              </c:extLst>
            </c:dLbl>
            <c:dLbl>
              <c:idx val="36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DCBE-4B61-A83B-F24CDA314369}"/>
                </c:ext>
              </c:extLst>
            </c:dLbl>
            <c:dLbl>
              <c:idx val="37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DCBE-4B61-A83B-F24CDA314369}"/>
                </c:ext>
              </c:extLst>
            </c:dLbl>
            <c:dLbl>
              <c:idx val="38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DCBE-4B61-A83B-F24CDA314369}"/>
                </c:ext>
              </c:extLst>
            </c:dLbl>
            <c:dLbl>
              <c:idx val="39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4-DCBE-4B61-A83B-F24CDA314369}"/>
                </c:ext>
              </c:extLst>
            </c:dLbl>
            <c:dLbl>
              <c:idx val="4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DCBE-4B61-A83B-F24CDA314369}"/>
                </c:ext>
              </c:extLst>
            </c:dLbl>
            <c:dLbl>
              <c:idx val="4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6-DCBE-4B61-A83B-F24CDA314369}"/>
                </c:ext>
              </c:extLst>
            </c:dLbl>
            <c:dLbl>
              <c:idx val="42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DCBE-4B61-A83B-F24CDA314369}"/>
                </c:ext>
              </c:extLst>
            </c:dLbl>
            <c:dLbl>
              <c:idx val="43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8-DCBE-4B61-A83B-F24CDA314369}"/>
                </c:ext>
              </c:extLst>
            </c:dLbl>
            <c:dLbl>
              <c:idx val="44"/>
              <c:layout>
                <c:manualLayout>
                  <c:x val="-1.5042561269783622E-16"/>
                  <c:y val="1.440403312927619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DCBE-4B61-A83B-F24CDA314369}"/>
                </c:ext>
              </c:extLst>
            </c:dLbl>
            <c:dLbl>
              <c:idx val="47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DCBE-4B61-A83B-F24CDA31436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Datos!$K$210:$K$257</c:f>
              <c:numCache>
                <c:formatCode>_(* #,##0.0_);_(* \(#,##0.0\);_(* "-"??_);_(@_)</c:formatCode>
                <c:ptCount val="45"/>
                <c:pt idx="0">
                  <c:v>4.8123224941067804</c:v>
                </c:pt>
                <c:pt idx="1">
                  <c:v>5.3838558756019896</c:v>
                </c:pt>
                <c:pt idx="2">
                  <c:v>4.41363038690658</c:v>
                </c:pt>
                <c:pt idx="3">
                  <c:v>3.9753707696862399</c:v>
                </c:pt>
                <c:pt idx="4">
                  <c:v>4.2088861601089196</c:v>
                </c:pt>
                <c:pt idx="5">
                  <c:v>4.2564512775596297</c:v>
                </c:pt>
                <c:pt idx="6">
                  <c:v>4.0179674958549896</c:v>
                </c:pt>
                <c:pt idx="7">
                  <c:v>4.0264154026532202</c:v>
                </c:pt>
                <c:pt idx="8">
                  <c:v>3.87768240503588</c:v>
                </c:pt>
                <c:pt idx="9">
                  <c:v>4.1524618693643696</c:v>
                </c:pt>
                <c:pt idx="10">
                  <c:v>3.7828013238751499</c:v>
                </c:pt>
                <c:pt idx="11">
                  <c:v>3.86798134975193</c:v>
                </c:pt>
                <c:pt idx="12">
                  <c:v>3.5798643726554902</c:v>
                </c:pt>
                <c:pt idx="13">
                  <c:v>3.48327880821632</c:v>
                </c:pt>
                <c:pt idx="14">
                  <c:v>3.4210152919810599</c:v>
                </c:pt>
                <c:pt idx="15">
                  <c:v>3.66018997026001</c:v>
                </c:pt>
                <c:pt idx="16">
                  <c:v>3.4115355898161401</c:v>
                </c:pt>
                <c:pt idx="17">
                  <c:v>3.1543498163717301</c:v>
                </c:pt>
                <c:pt idx="18">
                  <c:v>3.4240776253600398</c:v>
                </c:pt>
                <c:pt idx="19">
                  <c:v>3.3197572727790701</c:v>
                </c:pt>
                <c:pt idx="20">
                  <c:v>3.32465098736813</c:v>
                </c:pt>
                <c:pt idx="21">
                  <c:v>3.29642084103418</c:v>
                </c:pt>
                <c:pt idx="22">
                  <c:v>3.3884028783518398</c:v>
                </c:pt>
                <c:pt idx="23">
                  <c:v>3.3345235112498002</c:v>
                </c:pt>
                <c:pt idx="24">
                  <c:v>3.3477805517999002</c:v>
                </c:pt>
                <c:pt idx="25">
                  <c:v>3.2883749063814398</c:v>
                </c:pt>
                <c:pt idx="26">
                  <c:v>3.4679693354649901</c:v>
                </c:pt>
                <c:pt idx="27">
                  <c:v>3.1380548818282898</c:v>
                </c:pt>
                <c:pt idx="28">
                  <c:v>3.29944648938576</c:v>
                </c:pt>
                <c:pt idx="29">
                  <c:v>3.4597474839373499</c:v>
                </c:pt>
                <c:pt idx="30">
                  <c:v>3.3066221576953301</c:v>
                </c:pt>
                <c:pt idx="31">
                  <c:v>3.2050559440850801</c:v>
                </c:pt>
                <c:pt idx="32">
                  <c:v>3.18437109160877</c:v>
                </c:pt>
                <c:pt idx="33">
                  <c:v>2.7910679463728498</c:v>
                </c:pt>
                <c:pt idx="34">
                  <c:v>3.0722590716490501</c:v>
                </c:pt>
                <c:pt idx="35">
                  <c:v>3.0220962589431601</c:v>
                </c:pt>
                <c:pt idx="36">
                  <c:v>3.1318089353729301</c:v>
                </c:pt>
                <c:pt idx="37">
                  <c:v>3.1400026964209302</c:v>
                </c:pt>
                <c:pt idx="38">
                  <c:v>2.9367834071392398</c:v>
                </c:pt>
                <c:pt idx="39">
                  <c:v>3.1900147544119601</c:v>
                </c:pt>
                <c:pt idx="40">
                  <c:v>3.1624821439650801</c:v>
                </c:pt>
                <c:pt idx="41">
                  <c:v>3.14739346353258</c:v>
                </c:pt>
                <c:pt idx="42">
                  <c:v>2.8780760200004201</c:v>
                </c:pt>
                <c:pt idx="43">
                  <c:v>3.1921204088685302</c:v>
                </c:pt>
                <c:pt idx="44">
                  <c:v>3.4722412462391499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DCBE-4B61-A83B-F24CDA3143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347116792"/>
        <c:axId val="347116400"/>
      </c:barChart>
      <c:lineChart>
        <c:grouping val="standard"/>
        <c:varyColors val="0"/>
        <c:ser>
          <c:idx val="1"/>
          <c:order val="1"/>
          <c:tx>
            <c:strRef>
              <c:f>Datos!$L$5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Datos!$L$210:$L$257</c:f>
              <c:numCache>
                <c:formatCode>_(* #,##0.0_);_(* \(#,##0.0\);_(* "-"??_);_(@_)</c:formatCode>
                <c:ptCount val="45"/>
                <c:pt idx="0">
                  <c:v>4.6925441959278196</c:v>
                </c:pt>
                <c:pt idx="1">
                  <c:v>4.5721231701088803</c:v>
                </c:pt>
                <c:pt idx="2">
                  <c:v>4.4493195350278398</c:v>
                </c:pt>
                <c:pt idx="3">
                  <c:v>4.3258572316474702</c:v>
                </c:pt>
                <c:pt idx="4">
                  <c:v>4.216770054545</c:v>
                </c:pt>
                <c:pt idx="5">
                  <c:v>4.1329670758149497</c:v>
                </c:pt>
                <c:pt idx="6">
                  <c:v>4.0770943689911698</c:v>
                </c:pt>
                <c:pt idx="7">
                  <c:v>4.0358381873064504</c:v>
                </c:pt>
                <c:pt idx="8">
                  <c:v>3.9909273984776599</c:v>
                </c:pt>
                <c:pt idx="9">
                  <c:v>3.9269470564450599</c:v>
                </c:pt>
                <c:pt idx="10">
                  <c:v>3.8438046566642399</c:v>
                </c:pt>
                <c:pt idx="11">
                  <c:v>3.7519837848800601</c:v>
                </c:pt>
                <c:pt idx="12">
                  <c:v>3.6530412998869499</c:v>
                </c:pt>
                <c:pt idx="13">
                  <c:v>3.5571538202825601</c:v>
                </c:pt>
                <c:pt idx="14">
                  <c:v>3.47962506888092</c:v>
                </c:pt>
                <c:pt idx="15">
                  <c:v>3.4253554735876701</c:v>
                </c:pt>
                <c:pt idx="16">
                  <c:v>3.3894586157718001</c:v>
                </c:pt>
                <c:pt idx="17">
                  <c:v>3.3616014682006399</c:v>
                </c:pt>
                <c:pt idx="18">
                  <c:v>3.3424996729408898</c:v>
                </c:pt>
                <c:pt idx="19">
                  <c:v>3.3300918411759901</c:v>
                </c:pt>
                <c:pt idx="20">
                  <c:v>3.3254682798030299</c:v>
                </c:pt>
                <c:pt idx="21">
                  <c:v>3.3324640042120199</c:v>
                </c:pt>
                <c:pt idx="22">
                  <c:v>3.3428870601917202</c:v>
                </c:pt>
                <c:pt idx="23">
                  <c:v>3.34277218768869</c:v>
                </c:pt>
                <c:pt idx="24">
                  <c:v>3.33726908555641</c:v>
                </c:pt>
                <c:pt idx="25">
                  <c:v>3.33435217466169</c:v>
                </c:pt>
                <c:pt idx="26">
                  <c:v>3.3321648755025901</c:v>
                </c:pt>
                <c:pt idx="27">
                  <c:v>3.3330959575831298</c:v>
                </c:pt>
                <c:pt idx="28">
                  <c:v>3.3311160076189701</c:v>
                </c:pt>
                <c:pt idx="29">
                  <c:v>3.3182858411813698</c:v>
                </c:pt>
                <c:pt idx="30">
                  <c:v>3.28463692768393</c:v>
                </c:pt>
                <c:pt idx="31">
                  <c:v>3.2320146677032802</c:v>
                </c:pt>
                <c:pt idx="32">
                  <c:v>3.1746020629542202</c:v>
                </c:pt>
                <c:pt idx="33">
                  <c:v>3.1208624050870499</c:v>
                </c:pt>
                <c:pt idx="34">
                  <c:v>3.0794468630032399</c:v>
                </c:pt>
                <c:pt idx="35">
                  <c:v>3.0632613357760499</c:v>
                </c:pt>
                <c:pt idx="36">
                  <c:v>3.0659540366678399</c:v>
                </c:pt>
                <c:pt idx="37">
                  <c:v>3.0776472844535898</c:v>
                </c:pt>
                <c:pt idx="38">
                  <c:v>3.0957217701381299</c:v>
                </c:pt>
                <c:pt idx="39">
                  <c:v>3.1177354402948998</c:v>
                </c:pt>
                <c:pt idx="40">
                  <c:v>3.1395063375715</c:v>
                </c:pt>
                <c:pt idx="41">
                  <c:v>3.1591323996162801</c:v>
                </c:pt>
                <c:pt idx="42">
                  <c:v>3.1717451647134198</c:v>
                </c:pt>
                <c:pt idx="43">
                  <c:v>3.17199787224413</c:v>
                </c:pt>
                <c:pt idx="44">
                  <c:v>3.1588885329156899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C-DCBE-4B61-A83B-F24CDA3143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7116792"/>
        <c:axId val="347116400"/>
      </c:lineChart>
      <c:catAx>
        <c:axId val="347116792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6350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347116400"/>
        <c:crosses val="autoZero"/>
        <c:auto val="1"/>
        <c:lblAlgn val="ctr"/>
        <c:lblOffset val="100"/>
        <c:tickMarkSkip val="12"/>
        <c:noMultiLvlLbl val="1"/>
      </c:catAx>
      <c:valAx>
        <c:axId val="347116400"/>
        <c:scaling>
          <c:orientation val="minMax"/>
          <c:max val="5.5"/>
          <c:min val="1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635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347116792"/>
        <c:crosses val="autoZero"/>
        <c:crossBetween val="between"/>
        <c:majorUnit val="1"/>
        <c:minorUnit val="0.2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7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5945340501792108E-2"/>
          <c:y val="4.5444968553459121E-2"/>
          <c:w val="0.88502389486260458"/>
          <c:h val="0.802860062893081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Datos!$Q$5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solidFill>
              <a:srgbClr val="08989C"/>
            </a:solidFill>
            <a:ln w="3175">
              <a:noFill/>
            </a:ln>
          </c:spPr>
          <c:invertIfNegative val="0"/>
          <c:dLbls>
            <c:dLbl>
              <c:idx val="35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8651-47BC-B416-7218CEEB1327}"/>
                </c:ext>
              </c:extLst>
            </c:dLbl>
            <c:dLbl>
              <c:idx val="36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8651-47BC-B416-7218CEEB1327}"/>
                </c:ext>
              </c:extLst>
            </c:dLbl>
            <c:dLbl>
              <c:idx val="37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8651-47BC-B416-7218CEEB1327}"/>
                </c:ext>
              </c:extLst>
            </c:dLbl>
            <c:dLbl>
              <c:idx val="38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8651-47BC-B416-7218CEEB1327}"/>
                </c:ext>
              </c:extLst>
            </c:dLbl>
            <c:dLbl>
              <c:idx val="39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4-8651-47BC-B416-7218CEEB1327}"/>
                </c:ext>
              </c:extLst>
            </c:dLbl>
            <c:dLbl>
              <c:idx val="4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8651-47BC-B416-7218CEEB1327}"/>
                </c:ext>
              </c:extLst>
            </c:dLbl>
            <c:dLbl>
              <c:idx val="42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6-8651-47BC-B416-7218CEEB1327}"/>
                </c:ext>
              </c:extLst>
            </c:dLbl>
            <c:dLbl>
              <c:idx val="43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8651-47BC-B416-7218CEEB1327}"/>
                </c:ext>
              </c:extLst>
            </c:dLbl>
            <c:dLbl>
              <c:idx val="44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8651-47BC-B416-7218CEEB1327}"/>
                </c:ext>
              </c:extLst>
            </c:dLbl>
            <c:dLbl>
              <c:idx val="46"/>
              <c:spPr>
                <a:noFill/>
                <a:ln>
                  <a:noFill/>
                </a:ln>
                <a:effectLst/>
              </c:spPr>
              <c:txPr>
                <a:bodyPr rot="-5400000" vert="horz" wrap="square" lIns="0" tIns="0" rIns="0" bIns="0" anchor="ctr">
                  <a:spAutoFit/>
                </a:bodyPr>
                <a:lstStyle/>
                <a:p>
                  <a:pPr>
                    <a:defRPr sz="700" b="1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9-8651-47BC-B416-7218CEEB1327}"/>
                </c:ext>
              </c:extLst>
            </c:dLbl>
            <c:dLbl>
              <c:idx val="47"/>
              <c:layout>
                <c:manualLayout>
                  <c:x val="0"/>
                  <c:y val="-7.115603341532152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8651-47BC-B416-7218CEEB132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sz="7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Datos!$Q$210:$Q$257</c:f>
              <c:numCache>
                <c:formatCode>_(* #,##0.0_);_(* \(#,##0.0\);_(* "-"??_);_(@_)</c:formatCode>
                <c:ptCount val="45"/>
                <c:pt idx="0">
                  <c:v>55.139468896787399</c:v>
                </c:pt>
                <c:pt idx="1">
                  <c:v>54.568787003322399</c:v>
                </c:pt>
                <c:pt idx="2">
                  <c:v>55.806984440672998</c:v>
                </c:pt>
                <c:pt idx="3">
                  <c:v>55.652561274313904</c:v>
                </c:pt>
                <c:pt idx="4">
                  <c:v>55.635180611772597</c:v>
                </c:pt>
                <c:pt idx="5">
                  <c:v>55.877998661572803</c:v>
                </c:pt>
                <c:pt idx="6">
                  <c:v>55.148658720071303</c:v>
                </c:pt>
                <c:pt idx="7">
                  <c:v>55.296330411548603</c:v>
                </c:pt>
                <c:pt idx="8">
                  <c:v>55.484106716102701</c:v>
                </c:pt>
                <c:pt idx="9">
                  <c:v>55.207628573569501</c:v>
                </c:pt>
                <c:pt idx="10">
                  <c:v>55.089668841132401</c:v>
                </c:pt>
                <c:pt idx="11">
                  <c:v>55.281058935261299</c:v>
                </c:pt>
                <c:pt idx="12">
                  <c:v>55.155432558409103</c:v>
                </c:pt>
                <c:pt idx="13">
                  <c:v>55.446811768884302</c:v>
                </c:pt>
                <c:pt idx="14">
                  <c:v>55.024006144412297</c:v>
                </c:pt>
                <c:pt idx="15">
                  <c:v>54.7636112086766</c:v>
                </c:pt>
                <c:pt idx="16">
                  <c:v>55.118630290130397</c:v>
                </c:pt>
                <c:pt idx="17">
                  <c:v>55.4925838347677</c:v>
                </c:pt>
                <c:pt idx="18">
                  <c:v>55.389957235173902</c:v>
                </c:pt>
                <c:pt idx="19">
                  <c:v>55.115280377218902</c:v>
                </c:pt>
                <c:pt idx="20">
                  <c:v>54.235955819812702</c:v>
                </c:pt>
                <c:pt idx="21">
                  <c:v>55.2371202024338</c:v>
                </c:pt>
                <c:pt idx="22">
                  <c:v>54.651440136167302</c:v>
                </c:pt>
                <c:pt idx="23">
                  <c:v>54.087153242712198</c:v>
                </c:pt>
                <c:pt idx="24">
                  <c:v>54.445205277063103</c:v>
                </c:pt>
                <c:pt idx="25">
                  <c:v>54.417618389270601</c:v>
                </c:pt>
                <c:pt idx="26">
                  <c:v>54.375504462369399</c:v>
                </c:pt>
                <c:pt idx="27">
                  <c:v>54.601249121882397</c:v>
                </c:pt>
                <c:pt idx="28">
                  <c:v>54.354992681588797</c:v>
                </c:pt>
                <c:pt idx="29">
                  <c:v>53.819762510753598</c:v>
                </c:pt>
                <c:pt idx="30">
                  <c:v>54.143488296103001</c:v>
                </c:pt>
                <c:pt idx="31">
                  <c:v>54.196527025621599</c:v>
                </c:pt>
                <c:pt idx="32">
                  <c:v>54.196696421081398</c:v>
                </c:pt>
                <c:pt idx="33">
                  <c:v>53.960318184733502</c:v>
                </c:pt>
                <c:pt idx="34">
                  <c:v>54.577272899188699</c:v>
                </c:pt>
                <c:pt idx="35">
                  <c:v>54.177129060140501</c:v>
                </c:pt>
                <c:pt idx="36">
                  <c:v>54.456341110494101</c:v>
                </c:pt>
                <c:pt idx="37">
                  <c:v>54.476289355034503</c:v>
                </c:pt>
                <c:pt idx="38">
                  <c:v>54.483269669658</c:v>
                </c:pt>
                <c:pt idx="39">
                  <c:v>54.670814208733901</c:v>
                </c:pt>
                <c:pt idx="40">
                  <c:v>54.792847188603197</c:v>
                </c:pt>
                <c:pt idx="41">
                  <c:v>54.764224396989299</c:v>
                </c:pt>
                <c:pt idx="42">
                  <c:v>55.735894355754901</c:v>
                </c:pt>
                <c:pt idx="43">
                  <c:v>54.756745279797897</c:v>
                </c:pt>
                <c:pt idx="44">
                  <c:v>54.8684807976665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8651-47BC-B416-7218CEEB132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347117184"/>
        <c:axId val="347112480"/>
      </c:barChart>
      <c:lineChart>
        <c:grouping val="standard"/>
        <c:varyColors val="0"/>
        <c:ser>
          <c:idx val="1"/>
          <c:order val="1"/>
          <c:tx>
            <c:strRef>
              <c:f>Datos!$R$5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Datos!$R$210:$R$257</c:f>
              <c:numCache>
                <c:formatCode>_(* #,##0.0_);_(* \(#,##0.0\);_(* "-"??_);_(@_)</c:formatCode>
                <c:ptCount val="45"/>
                <c:pt idx="0">
                  <c:v>55.622193283650702</c:v>
                </c:pt>
                <c:pt idx="1">
                  <c:v>55.592424898949098</c:v>
                </c:pt>
                <c:pt idx="2">
                  <c:v>55.567159606074803</c:v>
                </c:pt>
                <c:pt idx="3">
                  <c:v>55.543922611303003</c:v>
                </c:pt>
                <c:pt idx="4">
                  <c:v>55.522436978875398</c:v>
                </c:pt>
                <c:pt idx="5">
                  <c:v>55.498546858570002</c:v>
                </c:pt>
                <c:pt idx="6">
                  <c:v>55.464440855637299</c:v>
                </c:pt>
                <c:pt idx="7">
                  <c:v>55.414691413911598</c:v>
                </c:pt>
                <c:pt idx="8">
                  <c:v>55.35423917664</c:v>
                </c:pt>
                <c:pt idx="9">
                  <c:v>55.293691154896102</c:v>
                </c:pt>
                <c:pt idx="10">
                  <c:v>55.241887022136297</c:v>
                </c:pt>
                <c:pt idx="11">
                  <c:v>55.204501823990299</c:v>
                </c:pt>
                <c:pt idx="12">
                  <c:v>55.1860179861199</c:v>
                </c:pt>
                <c:pt idx="13">
                  <c:v>55.184315186285303</c:v>
                </c:pt>
                <c:pt idx="14">
                  <c:v>55.189571655991003</c:v>
                </c:pt>
                <c:pt idx="15">
                  <c:v>55.191628984308601</c:v>
                </c:pt>
                <c:pt idx="16">
                  <c:v>55.180741409157797</c:v>
                </c:pt>
                <c:pt idx="17">
                  <c:v>55.150196924683897</c:v>
                </c:pt>
                <c:pt idx="18">
                  <c:v>55.099961083952699</c:v>
                </c:pt>
                <c:pt idx="19">
                  <c:v>55.032225452474499</c:v>
                </c:pt>
                <c:pt idx="20">
                  <c:v>54.946971409362803</c:v>
                </c:pt>
                <c:pt idx="21">
                  <c:v>54.847168474973103</c:v>
                </c:pt>
                <c:pt idx="22">
                  <c:v>54.739761394980903</c:v>
                </c:pt>
                <c:pt idx="23">
                  <c:v>54.628575247561599</c:v>
                </c:pt>
                <c:pt idx="24">
                  <c:v>54.519546194776197</c:v>
                </c:pt>
                <c:pt idx="25">
                  <c:v>54.419135865019598</c:v>
                </c:pt>
                <c:pt idx="26">
                  <c:v>54.333041162291899</c:v>
                </c:pt>
                <c:pt idx="27">
                  <c:v>54.266723143618499</c:v>
                </c:pt>
                <c:pt idx="28">
                  <c:v>54.219918486321397</c:v>
                </c:pt>
                <c:pt idx="29">
                  <c:v>54.188701651765598</c:v>
                </c:pt>
                <c:pt idx="30">
                  <c:v>54.171336517046797</c:v>
                </c:pt>
                <c:pt idx="31">
                  <c:v>54.168691790759901</c:v>
                </c:pt>
                <c:pt idx="32">
                  <c:v>54.182812525030798</c:v>
                </c:pt>
                <c:pt idx="33">
                  <c:v>54.214199251742301</c:v>
                </c:pt>
                <c:pt idx="34">
                  <c:v>54.2608295487261</c:v>
                </c:pt>
                <c:pt idx="35">
                  <c:v>54.322745490876201</c:v>
                </c:pt>
                <c:pt idx="36">
                  <c:v>54.394632107568498</c:v>
                </c:pt>
                <c:pt idx="37">
                  <c:v>54.4695736361763</c:v>
                </c:pt>
                <c:pt idx="38">
                  <c:v>54.545214998301503</c:v>
                </c:pt>
                <c:pt idx="39">
                  <c:v>54.620401823644002</c:v>
                </c:pt>
                <c:pt idx="40">
                  <c:v>54.695567277758201</c:v>
                </c:pt>
                <c:pt idx="41">
                  <c:v>54.773285123690002</c:v>
                </c:pt>
                <c:pt idx="42">
                  <c:v>54.8530382255462</c:v>
                </c:pt>
                <c:pt idx="43">
                  <c:v>54.931353330755996</c:v>
                </c:pt>
                <c:pt idx="44">
                  <c:v>55.005173186881798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C-8651-47BC-B416-7218CEEB132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7117184"/>
        <c:axId val="347112480"/>
      </c:lineChart>
      <c:catAx>
        <c:axId val="347117184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6350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347112480"/>
        <c:crosses val="autoZero"/>
        <c:auto val="1"/>
        <c:lblAlgn val="ctr"/>
        <c:lblOffset val="100"/>
        <c:tickMarkSkip val="12"/>
        <c:noMultiLvlLbl val="1"/>
      </c:catAx>
      <c:valAx>
        <c:axId val="347112480"/>
        <c:scaling>
          <c:orientation val="minMax"/>
          <c:max val="57"/>
          <c:min val="5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635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347117184"/>
        <c:crosses val="autoZero"/>
        <c:crossBetween val="between"/>
        <c:majorUnit val="2"/>
        <c:minorUnit val="0.2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3105200377061225E-2"/>
          <c:y val="4.5630265074679786E-2"/>
          <c:w val="0.88789336917562722"/>
          <c:h val="0.796203878406708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Datos!$S$5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solidFill>
              <a:srgbClr val="08989C"/>
            </a:solidFill>
            <a:ln w="3175">
              <a:noFill/>
            </a:ln>
          </c:spPr>
          <c:invertIfNegative val="0"/>
          <c:dLbls>
            <c:dLbl>
              <c:idx val="35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56D4-4204-9731-AC9CC098206C}"/>
                </c:ext>
              </c:extLst>
            </c:dLbl>
            <c:dLbl>
              <c:idx val="36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56D4-4204-9731-AC9CC098206C}"/>
                </c:ext>
              </c:extLst>
            </c:dLbl>
            <c:dLbl>
              <c:idx val="37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56D4-4204-9731-AC9CC098206C}"/>
                </c:ext>
              </c:extLst>
            </c:dLbl>
            <c:dLbl>
              <c:idx val="38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56D4-4204-9731-AC9CC098206C}"/>
                </c:ext>
              </c:extLst>
            </c:dLbl>
            <c:dLbl>
              <c:idx val="39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4-56D4-4204-9731-AC9CC098206C}"/>
                </c:ext>
              </c:extLst>
            </c:dLbl>
            <c:dLbl>
              <c:idx val="4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56D4-4204-9731-AC9CC098206C}"/>
                </c:ext>
              </c:extLst>
            </c:dLbl>
            <c:dLbl>
              <c:idx val="42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6-56D4-4204-9731-AC9CC098206C}"/>
                </c:ext>
              </c:extLst>
            </c:dLbl>
            <c:dLbl>
              <c:idx val="43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56D4-4204-9731-AC9CC098206C}"/>
                </c:ext>
              </c:extLst>
            </c:dLbl>
            <c:dLbl>
              <c:idx val="44"/>
              <c:layout>
                <c:manualLayout>
                  <c:x val="-1.5042561269783622E-16"/>
                  <c:y val="1.44040331292761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56D4-4204-9731-AC9CC098206C}"/>
                </c:ext>
              </c:extLst>
            </c:dLbl>
            <c:dLbl>
              <c:idx val="47"/>
              <c:layout>
                <c:manualLayout>
                  <c:x val="4.078342715662442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56D4-4204-9731-AC9CC098206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sz="7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Datos!$S$210:$S$257</c:f>
              <c:numCache>
                <c:formatCode>_(* #,##0.0_);_(* \(#,##0.0\);_(* "-"??_);_(@_)</c:formatCode>
                <c:ptCount val="45"/>
                <c:pt idx="0">
                  <c:v>43.350843442283903</c:v>
                </c:pt>
                <c:pt idx="1">
                  <c:v>44.184934625235599</c:v>
                </c:pt>
                <c:pt idx="2">
                  <c:v>44.473999420594801</c:v>
                </c:pt>
                <c:pt idx="3">
                  <c:v>45.010336001698001</c:v>
                </c:pt>
                <c:pt idx="4">
                  <c:v>45.116395213954199</c:v>
                </c:pt>
                <c:pt idx="5">
                  <c:v>45.103859401508601</c:v>
                </c:pt>
                <c:pt idx="6">
                  <c:v>44.648672364566103</c:v>
                </c:pt>
                <c:pt idx="7">
                  <c:v>45.089983676449002</c:v>
                </c:pt>
                <c:pt idx="8">
                  <c:v>44.659982098796803</c:v>
                </c:pt>
                <c:pt idx="9">
                  <c:v>44.339587876077402</c:v>
                </c:pt>
                <c:pt idx="10">
                  <c:v>44.301782055157801</c:v>
                </c:pt>
                <c:pt idx="11">
                  <c:v>44.243734445642403</c:v>
                </c:pt>
                <c:pt idx="12">
                  <c:v>44.2268375107232</c:v>
                </c:pt>
                <c:pt idx="13">
                  <c:v>44.994389798299402</c:v>
                </c:pt>
                <c:pt idx="14">
                  <c:v>44.9371529247328</c:v>
                </c:pt>
                <c:pt idx="15">
                  <c:v>42.937578856162801</c:v>
                </c:pt>
                <c:pt idx="16">
                  <c:v>44.904708052705402</c:v>
                </c:pt>
                <c:pt idx="17">
                  <c:v>45.592107581843102</c:v>
                </c:pt>
                <c:pt idx="18">
                  <c:v>45.294062979597797</c:v>
                </c:pt>
                <c:pt idx="19">
                  <c:v>44.4954460469664</c:v>
                </c:pt>
                <c:pt idx="20">
                  <c:v>44.6199953611616</c:v>
                </c:pt>
                <c:pt idx="21">
                  <c:v>44.506693403605098</c:v>
                </c:pt>
                <c:pt idx="22">
                  <c:v>44.127943751725603</c:v>
                </c:pt>
                <c:pt idx="23">
                  <c:v>42.653361551630198</c:v>
                </c:pt>
                <c:pt idx="24">
                  <c:v>43.5532850384499</c:v>
                </c:pt>
                <c:pt idx="25">
                  <c:v>43.885967025196102</c:v>
                </c:pt>
                <c:pt idx="26">
                  <c:v>42.871059847851299</c:v>
                </c:pt>
                <c:pt idx="27">
                  <c:v>43.3195001278159</c:v>
                </c:pt>
                <c:pt idx="28">
                  <c:v>43.587629241398901</c:v>
                </c:pt>
                <c:pt idx="29">
                  <c:v>42.3791685935226</c:v>
                </c:pt>
                <c:pt idx="30">
                  <c:v>42.638139282798903</c:v>
                </c:pt>
                <c:pt idx="31">
                  <c:v>42.936794880827499</c:v>
                </c:pt>
                <c:pt idx="32">
                  <c:v>42.485614126398801</c:v>
                </c:pt>
                <c:pt idx="33">
                  <c:v>42.987028612738001</c:v>
                </c:pt>
                <c:pt idx="34">
                  <c:v>43.750509676628901</c:v>
                </c:pt>
                <c:pt idx="35">
                  <c:v>42.995844119969902</c:v>
                </c:pt>
                <c:pt idx="36">
                  <c:v>43.6533056752005</c:v>
                </c:pt>
                <c:pt idx="37">
                  <c:v>43.3203498196605</c:v>
                </c:pt>
                <c:pt idx="38">
                  <c:v>43.295929788596197</c:v>
                </c:pt>
                <c:pt idx="39">
                  <c:v>43.603041585632099</c:v>
                </c:pt>
                <c:pt idx="40">
                  <c:v>43.194863925661103</c:v>
                </c:pt>
                <c:pt idx="41">
                  <c:v>43.244047487380399</c:v>
                </c:pt>
                <c:pt idx="42">
                  <c:v>45.0260155686519</c:v>
                </c:pt>
                <c:pt idx="43">
                  <c:v>43.743070298418999</c:v>
                </c:pt>
                <c:pt idx="44">
                  <c:v>43.842281862027903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56D4-4204-9731-AC9CC09820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347109736"/>
        <c:axId val="347114440"/>
      </c:barChart>
      <c:lineChart>
        <c:grouping val="standard"/>
        <c:varyColors val="0"/>
        <c:ser>
          <c:idx val="1"/>
          <c:order val="1"/>
          <c:tx>
            <c:strRef>
              <c:f>Datos!$T$5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Datos!$T$210:$T$257</c:f>
              <c:numCache>
                <c:formatCode>_(* #,##0.0_);_(* \(#,##0.0\);_(* "-"??_);_(@_)</c:formatCode>
                <c:ptCount val="45"/>
                <c:pt idx="0">
                  <c:v>44.971341044901997</c:v>
                </c:pt>
                <c:pt idx="1">
                  <c:v>44.893751295351599</c:v>
                </c:pt>
                <c:pt idx="2">
                  <c:v>44.839994858064102</c:v>
                </c:pt>
                <c:pt idx="3">
                  <c:v>44.801892825477502</c:v>
                </c:pt>
                <c:pt idx="4">
                  <c:v>44.7735904458482</c:v>
                </c:pt>
                <c:pt idx="5">
                  <c:v>44.747543742270302</c:v>
                </c:pt>
                <c:pt idx="6">
                  <c:v>44.715311829084101</c:v>
                </c:pt>
                <c:pt idx="7">
                  <c:v>44.6729056634478</c:v>
                </c:pt>
                <c:pt idx="8">
                  <c:v>44.6273775574209</c:v>
                </c:pt>
                <c:pt idx="9">
                  <c:v>44.590303977448499</c:v>
                </c:pt>
                <c:pt idx="10">
                  <c:v>44.573378058317097</c:v>
                </c:pt>
                <c:pt idx="11">
                  <c:v>44.582832728945398</c:v>
                </c:pt>
                <c:pt idx="12">
                  <c:v>44.622601548275497</c:v>
                </c:pt>
                <c:pt idx="13">
                  <c:v>44.690625291368498</c:v>
                </c:pt>
                <c:pt idx="14">
                  <c:v>44.772744949221398</c:v>
                </c:pt>
                <c:pt idx="15">
                  <c:v>44.849425079087297</c:v>
                </c:pt>
                <c:pt idx="16">
                  <c:v>44.898481430764697</c:v>
                </c:pt>
                <c:pt idx="17">
                  <c:v>44.901097226555599</c:v>
                </c:pt>
                <c:pt idx="18">
                  <c:v>44.850876494173498</c:v>
                </c:pt>
                <c:pt idx="19">
                  <c:v>44.747677715834797</c:v>
                </c:pt>
                <c:pt idx="20">
                  <c:v>44.594537386778001</c:v>
                </c:pt>
                <c:pt idx="21">
                  <c:v>44.404612006876903</c:v>
                </c:pt>
                <c:pt idx="22">
                  <c:v>44.190552692540003</c:v>
                </c:pt>
                <c:pt idx="23">
                  <c:v>43.961658410300402</c:v>
                </c:pt>
                <c:pt idx="24">
                  <c:v>43.7311344458519</c:v>
                </c:pt>
                <c:pt idx="25">
                  <c:v>43.509197829304902</c:v>
                </c:pt>
                <c:pt idx="26">
                  <c:v>43.306992658681203</c:v>
                </c:pt>
                <c:pt idx="27">
                  <c:v>43.137982727731398</c:v>
                </c:pt>
                <c:pt idx="28">
                  <c:v>43.0100399744125</c:v>
                </c:pt>
                <c:pt idx="29">
                  <c:v>42.927516756871398</c:v>
                </c:pt>
                <c:pt idx="30">
                  <c:v>42.891228843713698</c:v>
                </c:pt>
                <c:pt idx="31">
                  <c:v>42.897584040245498</c:v>
                </c:pt>
                <c:pt idx="32">
                  <c:v>42.939687376445399</c:v>
                </c:pt>
                <c:pt idx="33">
                  <c:v>43.0053767994849</c:v>
                </c:pt>
                <c:pt idx="34">
                  <c:v>43.083152954914397</c:v>
                </c:pt>
                <c:pt idx="35">
                  <c:v>43.166534706972698</c:v>
                </c:pt>
                <c:pt idx="36">
                  <c:v>43.247256354541598</c:v>
                </c:pt>
                <c:pt idx="37">
                  <c:v>43.319964592748697</c:v>
                </c:pt>
                <c:pt idx="38">
                  <c:v>43.385868244221903</c:v>
                </c:pt>
                <c:pt idx="39">
                  <c:v>43.446563368242501</c:v>
                </c:pt>
                <c:pt idx="40">
                  <c:v>43.503259244139798</c:v>
                </c:pt>
                <c:pt idx="41">
                  <c:v>43.562051728169301</c:v>
                </c:pt>
                <c:pt idx="42">
                  <c:v>43.625107422537397</c:v>
                </c:pt>
                <c:pt idx="43">
                  <c:v>43.688730549437601</c:v>
                </c:pt>
                <c:pt idx="44">
                  <c:v>43.748913863038197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B-56D4-4204-9731-AC9CC09820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7109736"/>
        <c:axId val="347114440"/>
      </c:lineChart>
      <c:catAx>
        <c:axId val="347109736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6350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347114440"/>
        <c:crosses val="autoZero"/>
        <c:auto val="1"/>
        <c:lblAlgn val="ctr"/>
        <c:lblOffset val="100"/>
        <c:tickMarkSkip val="12"/>
        <c:noMultiLvlLbl val="1"/>
      </c:catAx>
      <c:valAx>
        <c:axId val="347114440"/>
        <c:scaling>
          <c:orientation val="minMax"/>
          <c:max val="47"/>
          <c:min val="4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635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347109736"/>
        <c:crosses val="autoZero"/>
        <c:crossBetween val="between"/>
        <c:majorUnit val="2"/>
        <c:minorUnit val="0.2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5906511350059727E-2"/>
          <c:y val="4.0405660377358488E-2"/>
          <c:w val="0.88502389486260458"/>
          <c:h val="0.814568658280922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Datos!$U$5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solidFill>
              <a:srgbClr val="08989C"/>
            </a:solidFill>
            <a:ln w="3175">
              <a:noFill/>
            </a:ln>
          </c:spPr>
          <c:invertIfNegative val="0"/>
          <c:dLbls>
            <c:dLbl>
              <c:idx val="35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F12E-4103-970C-A1C7B2C296A9}"/>
                </c:ext>
              </c:extLst>
            </c:dLbl>
            <c:dLbl>
              <c:idx val="36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F12E-4103-970C-A1C7B2C296A9}"/>
                </c:ext>
              </c:extLst>
            </c:dLbl>
            <c:dLbl>
              <c:idx val="37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F12E-4103-970C-A1C7B2C296A9}"/>
                </c:ext>
              </c:extLst>
            </c:dLbl>
            <c:dLbl>
              <c:idx val="38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F12E-4103-970C-A1C7B2C296A9}"/>
                </c:ext>
              </c:extLst>
            </c:dLbl>
            <c:dLbl>
              <c:idx val="39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4-F12E-4103-970C-A1C7B2C296A9}"/>
                </c:ext>
              </c:extLst>
            </c:dLbl>
            <c:dLbl>
              <c:idx val="4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F12E-4103-970C-A1C7B2C296A9}"/>
                </c:ext>
              </c:extLst>
            </c:dLbl>
            <c:dLbl>
              <c:idx val="4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6-F12E-4103-970C-A1C7B2C296A9}"/>
                </c:ext>
              </c:extLst>
            </c:dLbl>
            <c:dLbl>
              <c:idx val="42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F12E-4103-970C-A1C7B2C296A9}"/>
                </c:ext>
              </c:extLst>
            </c:dLbl>
            <c:dLbl>
              <c:idx val="43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8-F12E-4103-970C-A1C7B2C296A9}"/>
                </c:ext>
              </c:extLst>
            </c:dLbl>
            <c:dLbl>
              <c:idx val="44"/>
              <c:layout>
                <c:manualLayout>
                  <c:x val="0"/>
                  <c:y val="-3.599773242630387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F12E-4103-970C-A1C7B2C296A9}"/>
                </c:ext>
              </c:extLst>
            </c:dLbl>
            <c:dLbl>
              <c:idx val="47"/>
              <c:layout>
                <c:manualLayout>
                  <c:x val="8.1661312599504623E-3"/>
                  <c:y val="-7.109226264280728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F12E-4103-970C-A1C7B2C296A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sz="7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Datos!$U$210:$U$257</c:f>
              <c:numCache>
                <c:formatCode>_(* #,##0.0_);_(* \(#,##0.0\);_(* "-"??_);_(@_)</c:formatCode>
                <c:ptCount val="45"/>
                <c:pt idx="0">
                  <c:v>27.7681412043233</c:v>
                </c:pt>
                <c:pt idx="1">
                  <c:v>28.2224238268604</c:v>
                </c:pt>
                <c:pt idx="2">
                  <c:v>28.291852316366299</c:v>
                </c:pt>
                <c:pt idx="3">
                  <c:v>28.623841522707799</c:v>
                </c:pt>
                <c:pt idx="4">
                  <c:v>28.509932983087499</c:v>
                </c:pt>
                <c:pt idx="5">
                  <c:v>28.740219970426601</c:v>
                </c:pt>
                <c:pt idx="6">
                  <c:v>27.866007756098</c:v>
                </c:pt>
                <c:pt idx="7">
                  <c:v>28.015027835943599</c:v>
                </c:pt>
                <c:pt idx="8">
                  <c:v>28.516503902575401</c:v>
                </c:pt>
                <c:pt idx="9">
                  <c:v>27.837345472736299</c:v>
                </c:pt>
                <c:pt idx="10">
                  <c:v>27.938459734871401</c:v>
                </c:pt>
                <c:pt idx="11">
                  <c:v>28.681483881959199</c:v>
                </c:pt>
                <c:pt idx="12">
                  <c:v>27.866641851509399</c:v>
                </c:pt>
                <c:pt idx="13">
                  <c:v>28.6686122722721</c:v>
                </c:pt>
                <c:pt idx="14">
                  <c:v>28.1123750414468</c:v>
                </c:pt>
                <c:pt idx="15">
                  <c:v>27.398483627523301</c:v>
                </c:pt>
                <c:pt idx="16">
                  <c:v>28.0314052137829</c:v>
                </c:pt>
                <c:pt idx="17">
                  <c:v>29.153773366157399</c:v>
                </c:pt>
                <c:pt idx="18">
                  <c:v>28.1728939716801</c:v>
                </c:pt>
                <c:pt idx="19">
                  <c:v>28.127512699711499</c:v>
                </c:pt>
                <c:pt idx="20">
                  <c:v>28.175911836464401</c:v>
                </c:pt>
                <c:pt idx="21">
                  <c:v>28.330794020840202</c:v>
                </c:pt>
                <c:pt idx="22">
                  <c:v>28.119138661330499</c:v>
                </c:pt>
                <c:pt idx="23">
                  <c:v>27.915768080082302</c:v>
                </c:pt>
                <c:pt idx="24">
                  <c:v>28.042165743119199</c:v>
                </c:pt>
                <c:pt idx="25">
                  <c:v>27.725211250344</c:v>
                </c:pt>
                <c:pt idx="26">
                  <c:v>27.840416066321801</c:v>
                </c:pt>
                <c:pt idx="27">
                  <c:v>28.026886767752199</c:v>
                </c:pt>
                <c:pt idx="28">
                  <c:v>28.585476363625201</c:v>
                </c:pt>
                <c:pt idx="29">
                  <c:v>27.7664378944372</c:v>
                </c:pt>
                <c:pt idx="30">
                  <c:v>27.786292684715999</c:v>
                </c:pt>
                <c:pt idx="31">
                  <c:v>28.1516682891763</c:v>
                </c:pt>
                <c:pt idx="32">
                  <c:v>28.3182736189043</c:v>
                </c:pt>
                <c:pt idx="33">
                  <c:v>28.102345353755901</c:v>
                </c:pt>
                <c:pt idx="34">
                  <c:v>29.121802476843701</c:v>
                </c:pt>
                <c:pt idx="35">
                  <c:v>28.146936528109102</c:v>
                </c:pt>
                <c:pt idx="36">
                  <c:v>28.492622861619399</c:v>
                </c:pt>
                <c:pt idx="37">
                  <c:v>28.634419231090899</c:v>
                </c:pt>
                <c:pt idx="38">
                  <c:v>29.0104517970207</c:v>
                </c:pt>
                <c:pt idx="39">
                  <c:v>28.902246589620599</c:v>
                </c:pt>
                <c:pt idx="40">
                  <c:v>28.664842256656001</c:v>
                </c:pt>
                <c:pt idx="41">
                  <c:v>29.115370805198101</c:v>
                </c:pt>
                <c:pt idx="42">
                  <c:v>29.783108649778001</c:v>
                </c:pt>
                <c:pt idx="43">
                  <c:v>29.515780405700198</c:v>
                </c:pt>
                <c:pt idx="44">
                  <c:v>28.870745200018298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F12E-4103-970C-A1C7B2C296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347110520"/>
        <c:axId val="347110912"/>
      </c:barChart>
      <c:lineChart>
        <c:grouping val="standard"/>
        <c:varyColors val="0"/>
        <c:ser>
          <c:idx val="1"/>
          <c:order val="1"/>
          <c:tx>
            <c:strRef>
              <c:f>Datos!$V$5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Datos!$V$210:$V$257</c:f>
              <c:numCache>
                <c:formatCode>_(* #,##0.0_);_(* \(#,##0.0\);_(* "-"??_);_(@_)</c:formatCode>
                <c:ptCount val="45"/>
                <c:pt idx="0">
                  <c:v>28.418477912337401</c:v>
                </c:pt>
                <c:pt idx="1">
                  <c:v>28.3990492543583</c:v>
                </c:pt>
                <c:pt idx="2">
                  <c:v>28.375793660384701</c:v>
                </c:pt>
                <c:pt idx="3">
                  <c:v>28.350162928283702</c:v>
                </c:pt>
                <c:pt idx="4">
                  <c:v>28.325795457538401</c:v>
                </c:pt>
                <c:pt idx="5">
                  <c:v>28.301576824020501</c:v>
                </c:pt>
                <c:pt idx="6">
                  <c:v>28.277148913210901</c:v>
                </c:pt>
                <c:pt idx="7">
                  <c:v>28.2504026183517</c:v>
                </c:pt>
                <c:pt idx="8">
                  <c:v>28.224576220591199</c:v>
                </c:pt>
                <c:pt idx="9">
                  <c:v>28.2031722873955</c:v>
                </c:pt>
                <c:pt idx="10">
                  <c:v>28.1849785723082</c:v>
                </c:pt>
                <c:pt idx="11">
                  <c:v>28.1705176598918</c:v>
                </c:pt>
                <c:pt idx="12">
                  <c:v>28.1636966555523</c:v>
                </c:pt>
                <c:pt idx="13">
                  <c:v>28.1647344887797</c:v>
                </c:pt>
                <c:pt idx="14">
                  <c:v>28.170631207099898</c:v>
                </c:pt>
                <c:pt idx="15">
                  <c:v>28.176776792674801</c:v>
                </c:pt>
                <c:pt idx="16">
                  <c:v>28.177824515349101</c:v>
                </c:pt>
                <c:pt idx="17">
                  <c:v>28.170395806066001</c:v>
                </c:pt>
                <c:pt idx="18">
                  <c:v>28.156154831542199</c:v>
                </c:pt>
                <c:pt idx="19">
                  <c:v>28.139326253412801</c:v>
                </c:pt>
                <c:pt idx="20">
                  <c:v>28.118223304407799</c:v>
                </c:pt>
                <c:pt idx="21">
                  <c:v>28.091691851029601</c:v>
                </c:pt>
                <c:pt idx="22">
                  <c:v>28.0626241013669</c:v>
                </c:pt>
                <c:pt idx="23">
                  <c:v>28.0295468963437</c:v>
                </c:pt>
                <c:pt idx="24">
                  <c:v>27.995497624695201</c:v>
                </c:pt>
                <c:pt idx="25">
                  <c:v>27.966926646234</c:v>
                </c:pt>
                <c:pt idx="26">
                  <c:v>27.9468241943114</c:v>
                </c:pt>
                <c:pt idx="27">
                  <c:v>27.940301065743999</c:v>
                </c:pt>
                <c:pt idx="28">
                  <c:v>27.949845558660201</c:v>
                </c:pt>
                <c:pt idx="29">
                  <c:v>27.977568210963099</c:v>
                </c:pt>
                <c:pt idx="30">
                  <c:v>28.022572411455901</c:v>
                </c:pt>
                <c:pt idx="31">
                  <c:v>28.081163376832301</c:v>
                </c:pt>
                <c:pt idx="32">
                  <c:v>28.1501341916854</c:v>
                </c:pt>
                <c:pt idx="33">
                  <c:v>28.230656787994199</c:v>
                </c:pt>
                <c:pt idx="34">
                  <c:v>28.322073365692301</c:v>
                </c:pt>
                <c:pt idx="35">
                  <c:v>28.4254424354388</c:v>
                </c:pt>
                <c:pt idx="36">
                  <c:v>28.539431586506399</c:v>
                </c:pt>
                <c:pt idx="37">
                  <c:v>28.659436378480301</c:v>
                </c:pt>
                <c:pt idx="38">
                  <c:v>28.781596291642501</c:v>
                </c:pt>
                <c:pt idx="39">
                  <c:v>28.900150990012399</c:v>
                </c:pt>
                <c:pt idx="40">
                  <c:v>29.0100744784231</c:v>
                </c:pt>
                <c:pt idx="41">
                  <c:v>29.108746845712599</c:v>
                </c:pt>
                <c:pt idx="42">
                  <c:v>29.194799776586599</c:v>
                </c:pt>
                <c:pt idx="43">
                  <c:v>29.265546072040902</c:v>
                </c:pt>
                <c:pt idx="44">
                  <c:v>29.320153796814498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C-F12E-4103-970C-A1C7B2C296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7110520"/>
        <c:axId val="347110912"/>
      </c:lineChart>
      <c:catAx>
        <c:axId val="347110520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6350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347110912"/>
        <c:crosses val="autoZero"/>
        <c:auto val="1"/>
        <c:lblAlgn val="ctr"/>
        <c:lblOffset val="100"/>
        <c:tickMarkSkip val="12"/>
        <c:noMultiLvlLbl val="1"/>
      </c:catAx>
      <c:valAx>
        <c:axId val="347110912"/>
        <c:scaling>
          <c:orientation val="minMax"/>
          <c:max val="31"/>
          <c:min val="24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635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347110520"/>
        <c:crosses val="autoZero"/>
        <c:crossBetween val="between"/>
        <c:majorUnit val="2"/>
        <c:minorUnit val="0.2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945340501792108E-2"/>
          <c:y val="0.14789029117129177"/>
          <c:w val="0.88502389486260458"/>
          <c:h val="0.7004278678344897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Datos!$W$5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solidFill>
              <a:srgbClr val="08989C"/>
            </a:solidFill>
            <a:ln w="3175">
              <a:noFill/>
            </a:ln>
          </c:spPr>
          <c:invertIfNegative val="0"/>
          <c:dLbls>
            <c:dLbl>
              <c:idx val="35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2264-409F-BBE8-CFFF478AAE30}"/>
                </c:ext>
              </c:extLst>
            </c:dLbl>
            <c:dLbl>
              <c:idx val="36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2264-409F-BBE8-CFFF478AAE30}"/>
                </c:ext>
              </c:extLst>
            </c:dLbl>
            <c:dLbl>
              <c:idx val="37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2264-409F-BBE8-CFFF478AAE30}"/>
                </c:ext>
              </c:extLst>
            </c:dLbl>
            <c:dLbl>
              <c:idx val="38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2264-409F-BBE8-CFFF478AAE30}"/>
                </c:ext>
              </c:extLst>
            </c:dLbl>
            <c:dLbl>
              <c:idx val="39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4-2264-409F-BBE8-CFFF478AAE30}"/>
                </c:ext>
              </c:extLst>
            </c:dLbl>
            <c:dLbl>
              <c:idx val="4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2264-409F-BBE8-CFFF478AAE30}"/>
                </c:ext>
              </c:extLst>
            </c:dLbl>
            <c:dLbl>
              <c:idx val="42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6-2264-409F-BBE8-CFFF478AAE30}"/>
                </c:ext>
              </c:extLst>
            </c:dLbl>
            <c:dLbl>
              <c:idx val="43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s-MX"/>
                </a:p>
              </c:tx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2264-409F-BBE8-CFFF478AAE30}"/>
                </c:ext>
              </c:extLst>
            </c:dLbl>
            <c:dLbl>
              <c:idx val="44"/>
              <c:layout>
                <c:manualLayout>
                  <c:x val="0"/>
                  <c:y val="-4.319727891156462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2264-409F-BBE8-CFFF478AAE30}"/>
                </c:ext>
              </c:extLst>
            </c:dLbl>
            <c:dLbl>
              <c:idx val="47"/>
              <c:layout>
                <c:manualLayout>
                  <c:x val="-4.0783427156625912E-3"/>
                  <c:y val="-0.10673399032166438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2264-409F-BBE8-CFFF478AAE3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sz="7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Datos!$W$210:$W$257</c:f>
              <c:numCache>
                <c:formatCode>_(* #,##0.0_);_(* \(#,##0.0\);_(* "-"??_);_(@_)</c:formatCode>
                <c:ptCount val="45"/>
                <c:pt idx="0">
                  <c:v>26.4219824412592</c:v>
                </c:pt>
                <c:pt idx="1">
                  <c:v>26.831581383706801</c:v>
                </c:pt>
                <c:pt idx="2">
                  <c:v>26.581207171175599</c:v>
                </c:pt>
                <c:pt idx="3">
                  <c:v>27.400978142920799</c:v>
                </c:pt>
                <c:pt idx="4">
                  <c:v>27.615550227923801</c:v>
                </c:pt>
                <c:pt idx="5">
                  <c:v>27.1163539511059</c:v>
                </c:pt>
                <c:pt idx="6">
                  <c:v>26.7294024878763</c:v>
                </c:pt>
                <c:pt idx="7">
                  <c:v>26.594950744058998</c:v>
                </c:pt>
                <c:pt idx="8">
                  <c:v>27.088109832019502</c:v>
                </c:pt>
                <c:pt idx="9">
                  <c:v>26.265979800966999</c:v>
                </c:pt>
                <c:pt idx="10">
                  <c:v>26.416307993563599</c:v>
                </c:pt>
                <c:pt idx="11">
                  <c:v>27.099304130298901</c:v>
                </c:pt>
                <c:pt idx="12">
                  <c:v>26.134048652731</c:v>
                </c:pt>
                <c:pt idx="13">
                  <c:v>26.883950476118699</c:v>
                </c:pt>
                <c:pt idx="14">
                  <c:v>27.0498753124069</c:v>
                </c:pt>
                <c:pt idx="15">
                  <c:v>25.378322487821801</c:v>
                </c:pt>
                <c:pt idx="16">
                  <c:v>26.445423148737898</c:v>
                </c:pt>
                <c:pt idx="17">
                  <c:v>27.385229181790699</c:v>
                </c:pt>
                <c:pt idx="18">
                  <c:v>26.623408011041299</c:v>
                </c:pt>
                <c:pt idx="19">
                  <c:v>26.0411108823338</c:v>
                </c:pt>
                <c:pt idx="20">
                  <c:v>26.5442938345141</c:v>
                </c:pt>
                <c:pt idx="21">
                  <c:v>26.468428599411599</c:v>
                </c:pt>
                <c:pt idx="22">
                  <c:v>26.139083553690899</c:v>
                </c:pt>
                <c:pt idx="23">
                  <c:v>25.0304469056965</c:v>
                </c:pt>
                <c:pt idx="24">
                  <c:v>26.158391240562899</c:v>
                </c:pt>
                <c:pt idx="25">
                  <c:v>25.760218469883601</c:v>
                </c:pt>
                <c:pt idx="26">
                  <c:v>25.123963423591601</c:v>
                </c:pt>
                <c:pt idx="27">
                  <c:v>25.589268246176701</c:v>
                </c:pt>
                <c:pt idx="28">
                  <c:v>26.238903633720899</c:v>
                </c:pt>
                <c:pt idx="29">
                  <c:v>24.718196558957999</c:v>
                </c:pt>
                <c:pt idx="30">
                  <c:v>25.322151032915698</c:v>
                </c:pt>
                <c:pt idx="31">
                  <c:v>25.627631107411901</c:v>
                </c:pt>
                <c:pt idx="32">
                  <c:v>25.093878924079601</c:v>
                </c:pt>
                <c:pt idx="33">
                  <c:v>26.014166395801599</c:v>
                </c:pt>
                <c:pt idx="34">
                  <c:v>26.072132509905099</c:v>
                </c:pt>
                <c:pt idx="35">
                  <c:v>25.127039381987199</c:v>
                </c:pt>
                <c:pt idx="36">
                  <c:v>26.2555162959531</c:v>
                </c:pt>
                <c:pt idx="37">
                  <c:v>26.0036667425091</c:v>
                </c:pt>
                <c:pt idx="38">
                  <c:v>26.1668352506159</c:v>
                </c:pt>
                <c:pt idx="39">
                  <c:v>26.2675340862673</c:v>
                </c:pt>
                <c:pt idx="40">
                  <c:v>25.8120520540751</c:v>
                </c:pt>
                <c:pt idx="41">
                  <c:v>25.9753963958984</c:v>
                </c:pt>
                <c:pt idx="42">
                  <c:v>27.029632412359</c:v>
                </c:pt>
                <c:pt idx="43">
                  <c:v>26.837573976835898</c:v>
                </c:pt>
                <c:pt idx="44">
                  <c:v>26.1701639822071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2264-409F-BBE8-CFFF478AAE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347111696"/>
        <c:axId val="347112088"/>
      </c:barChart>
      <c:lineChart>
        <c:grouping val="standard"/>
        <c:varyColors val="0"/>
        <c:ser>
          <c:idx val="1"/>
          <c:order val="1"/>
          <c:tx>
            <c:strRef>
              <c:f>Datos!$X$5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numRef>
              <c:f>Datos!$C$210:$C$257</c:f>
              <c:numCache>
                <c:formatCode>General</c:formatCode>
                <c:ptCount val="45"/>
                <c:pt idx="0" formatCode="0">
                  <c:v>2022</c:v>
                </c:pt>
                <c:pt idx="12" formatCode="0">
                  <c:v>2023</c:v>
                </c:pt>
                <c:pt idx="24" formatCode="0">
                  <c:v>2024</c:v>
                </c:pt>
                <c:pt idx="36" formatCode="0">
                  <c:v>2025</c:v>
                </c:pt>
              </c:numCache>
            </c:numRef>
          </c:cat>
          <c:val>
            <c:numRef>
              <c:f>Datos!$X$210:$X$257</c:f>
              <c:numCache>
                <c:formatCode>_(* #,##0.0_);_(* \(#,##0.0\);_(* "-"??_);_(@_)</c:formatCode>
                <c:ptCount val="45"/>
                <c:pt idx="0">
                  <c:v>27.179152138988002</c:v>
                </c:pt>
                <c:pt idx="1">
                  <c:v>27.100059563247498</c:v>
                </c:pt>
                <c:pt idx="2">
                  <c:v>27.0377701527281</c:v>
                </c:pt>
                <c:pt idx="3">
                  <c:v>26.988451530164301</c:v>
                </c:pt>
                <c:pt idx="4">
                  <c:v>26.948329180824601</c:v>
                </c:pt>
                <c:pt idx="5">
                  <c:v>26.9106591434414</c:v>
                </c:pt>
                <c:pt idx="6">
                  <c:v>26.8680529486304</c:v>
                </c:pt>
                <c:pt idx="7">
                  <c:v>26.819184524133501</c:v>
                </c:pt>
                <c:pt idx="8">
                  <c:v>26.770268535785601</c:v>
                </c:pt>
                <c:pt idx="9">
                  <c:v>26.7276108773465</c:v>
                </c:pt>
                <c:pt idx="10">
                  <c:v>26.695349253387501</c:v>
                </c:pt>
                <c:pt idx="11">
                  <c:v>26.6749378025978</c:v>
                </c:pt>
                <c:pt idx="12">
                  <c:v>26.670406958251501</c:v>
                </c:pt>
                <c:pt idx="13">
                  <c:v>26.678814795667702</c:v>
                </c:pt>
                <c:pt idx="14">
                  <c:v>26.6895517168001</c:v>
                </c:pt>
                <c:pt idx="15">
                  <c:v>26.693264047463298</c:v>
                </c:pt>
                <c:pt idx="16">
                  <c:v>26.677357845086298</c:v>
                </c:pt>
                <c:pt idx="17">
                  <c:v>26.6353334150152</c:v>
                </c:pt>
                <c:pt idx="18">
                  <c:v>26.569490547312601</c:v>
                </c:pt>
                <c:pt idx="19">
                  <c:v>26.481269492673</c:v>
                </c:pt>
                <c:pt idx="20">
                  <c:v>26.370865833099302</c:v>
                </c:pt>
                <c:pt idx="21">
                  <c:v>26.243563940316101</c:v>
                </c:pt>
                <c:pt idx="22">
                  <c:v>26.104797488348801</c:v>
                </c:pt>
                <c:pt idx="23">
                  <c:v>25.957300412061699</c:v>
                </c:pt>
                <c:pt idx="24">
                  <c:v>25.811191754925499</c:v>
                </c:pt>
                <c:pt idx="25">
                  <c:v>25.676192797838102</c:v>
                </c:pt>
                <c:pt idx="26">
                  <c:v>25.558135983502901</c:v>
                </c:pt>
                <c:pt idx="27">
                  <c:v>25.465842493564399</c:v>
                </c:pt>
                <c:pt idx="28">
                  <c:v>25.406929259150299</c:v>
                </c:pt>
                <c:pt idx="29">
                  <c:v>25.3863394122389</c:v>
                </c:pt>
                <c:pt idx="30">
                  <c:v>25.4043254366557</c:v>
                </c:pt>
                <c:pt idx="31">
                  <c:v>25.4552214370812</c:v>
                </c:pt>
                <c:pt idx="32">
                  <c:v>25.5291030554611</c:v>
                </c:pt>
                <c:pt idx="33">
                  <c:v>25.617477914617801</c:v>
                </c:pt>
                <c:pt idx="34">
                  <c:v>25.715382211366901</c:v>
                </c:pt>
                <c:pt idx="35">
                  <c:v>25.818162471869101</c:v>
                </c:pt>
                <c:pt idx="36">
                  <c:v>25.918427419691099</c:v>
                </c:pt>
                <c:pt idx="37">
                  <c:v>26.0117072997527</c:v>
                </c:pt>
                <c:pt idx="38">
                  <c:v>26.099649954764001</c:v>
                </c:pt>
                <c:pt idx="39">
                  <c:v>26.1809593203131</c:v>
                </c:pt>
                <c:pt idx="40">
                  <c:v>26.255021604871299</c:v>
                </c:pt>
                <c:pt idx="41">
                  <c:v>26.323365823360898</c:v>
                </c:pt>
                <c:pt idx="42">
                  <c:v>26.3854119957963</c:v>
                </c:pt>
                <c:pt idx="43">
                  <c:v>26.4406674597594</c:v>
                </c:pt>
                <c:pt idx="44">
                  <c:v>26.488312549915999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B-2264-409F-BBE8-CFFF478AAE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7111696"/>
        <c:axId val="347112088"/>
      </c:lineChart>
      <c:catAx>
        <c:axId val="347111696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noFill/>
          <a:ln w="6350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347112088"/>
        <c:crosses val="autoZero"/>
        <c:auto val="1"/>
        <c:lblAlgn val="ctr"/>
        <c:lblOffset val="100"/>
        <c:tickMarkSkip val="12"/>
        <c:noMultiLvlLbl val="1"/>
      </c:catAx>
      <c:valAx>
        <c:axId val="347112088"/>
        <c:scaling>
          <c:orientation val="minMax"/>
          <c:max val="30"/>
          <c:min val="24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noFill/>
          <a:ln w="635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347111696"/>
        <c:crosses val="autoZero"/>
        <c:crossBetween val="between"/>
        <c:majorUnit val="2"/>
        <c:minorUnit val="0.2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6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011599-5689-4D34-81E0-4D42676B9D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1ba99075-95a4-4d57-a0ef-fc2aa316c235"/>
    <ds:schemaRef ds:uri="a86ee325-94b0-4f30-847e-6646843bcaf7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0ADCB1F6-2F32-4830-A167-7B3F87AA574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4</TotalTime>
  <Pages>15</Pages>
  <Words>5177</Words>
  <Characters>27533</Characters>
  <Application>Microsoft Office Word</Application>
  <DocSecurity>0</DocSecurity>
  <Lines>1529</Lines>
  <Paragraphs>1362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Nacional de Ocupación y Empleo (ENOE)</vt:lpstr>
    </vt:vector>
  </TitlesOfParts>
  <Manager>INEGI</Manager>
  <Company>INEGI</Company>
  <LinksUpToDate>false</LinksUpToDate>
  <CharactersWithSpaces>31348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Nacional de Ocupación y Empleo (ENOE)</dc:title>
  <dc:subject>Encuesta Nacional de Ocupación y Empleo (ENOE)</dc:subject>
  <dc:creator>INEGI</dc:creator>
  <cp:keywords/>
  <dc:description>Población económicamente activa (PEA), ocupación, informalidad laboral, subocupación y desocupación</dc:description>
  <cp:lastModifiedBy>GUILLEN MEDINA MOISES</cp:lastModifiedBy>
  <cp:revision>7</cp:revision>
  <cp:lastPrinted>2025-10-27T17:07:00Z</cp:lastPrinted>
  <dcterms:created xsi:type="dcterms:W3CDTF">2025-10-27T17:08:00Z</dcterms:created>
  <dcterms:modified xsi:type="dcterms:W3CDTF">2025-10-27T17:48:00Z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fcd036198d11526a4a6b9894845eb9cee902a2b352a43d00ab987473a834b707</vt:lpwstr>
  </property>
</Properties>
</file>